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40" w:rsidRDefault="00917C40" w:rsidP="00DD77E5">
      <w:pPr>
        <w:pStyle w:val="3"/>
        <w:spacing w:line="360" w:lineRule="auto"/>
      </w:pPr>
      <w:r>
        <w:t>1.4.</w:t>
      </w:r>
      <w:r w:rsidR="009222AE">
        <w:rPr>
          <w:lang w:val="en-US"/>
        </w:rPr>
        <w:t>a</w:t>
      </w:r>
      <w:r w:rsidR="009222AE" w:rsidRPr="009222AE">
        <w:t>.</w:t>
      </w:r>
      <w:r>
        <w:t xml:space="preserve"> Σύνθεση Ταλαντώσεων. </w:t>
      </w:r>
    </w:p>
    <w:p w:rsidR="009222AE" w:rsidRPr="009222AE" w:rsidRDefault="00917C40" w:rsidP="00765156">
      <w:pPr>
        <w:pStyle w:val="a0"/>
      </w:pPr>
      <w:r>
        <w:t xml:space="preserve"> </w:t>
      </w:r>
      <w:r w:rsidR="009222AE" w:rsidRPr="009222AE">
        <w:t>Σύνθετη ταλάντωση και περιστρεφόμενα διανύσματα.</w:t>
      </w:r>
    </w:p>
    <w:p w:rsidR="009222AE" w:rsidRPr="00DF6A1C" w:rsidRDefault="009222AE" w:rsidP="004612D0">
      <w:r>
        <w:t>Ένα σώμα εκτελεί απλή αρμονική ταλάντωση, της οποίας η απομάκρυνση από τη θέση ισορροπίας</w:t>
      </w:r>
      <w:r w:rsidRPr="00DF6A1C">
        <w:t xml:space="preserve"> ε</w:t>
      </w:r>
      <w:r>
        <w:t xml:space="preserve">ίναι </w:t>
      </w:r>
      <w:r>
        <w:rPr>
          <w:lang w:val="en-US"/>
        </w:rPr>
        <w:t>x</w:t>
      </w:r>
      <w:r w:rsidRPr="00DF6A1C">
        <w:t>=</w:t>
      </w:r>
      <m:oMath>
        <m:r>
          <w:rPr>
            <w:rFonts w:ascii="Cambria Math" w:hAnsi="Cambria Math"/>
          </w:rPr>
          <m:t>0,2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5π</m:t>
                </m:r>
              </m:num>
              <m:den>
                <m:r>
                  <w:rPr>
                    <w:rFonts w:ascii="Cambria Math" w:hAnsi="Cambria Math"/>
                  </w:rPr>
                  <m:t>12</m:t>
                </m:r>
              </m:den>
            </m:f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 w:rsidRPr="00DF6A1C">
        <w:t xml:space="preserve"> </w:t>
      </w:r>
      <w:r>
        <w:t xml:space="preserve">και προκύπτει από την επαλληλία των εξισώσεων απομάκρυνσης δύο άλλων απλών αρμονικών ταλαντώσεων </w:t>
      </w:r>
      <w:r>
        <w:rPr>
          <w:lang w:val="en-US"/>
        </w:rPr>
        <w:t>x</w:t>
      </w:r>
      <w:r w:rsidRPr="00DF6A1C">
        <w:rPr>
          <w:vertAlign w:val="subscript"/>
        </w:rPr>
        <w:t>1</w:t>
      </w:r>
      <w:r w:rsidRPr="00DF6A1C">
        <w:t>=</w:t>
      </w:r>
      <m:oMath>
        <m:r>
          <w:rPr>
            <w:rFonts w:ascii="Cambria Math" w:hAnsi="Cambria Math"/>
          </w:rPr>
          <m:t>0,2ημ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 w:rsidRPr="00DF6A1C">
        <w:t xml:space="preserve"> </w:t>
      </w:r>
      <w:r>
        <w:t xml:space="preserve">και </w:t>
      </w:r>
      <w:r>
        <w:rPr>
          <w:lang w:val="en-US"/>
        </w:rPr>
        <w:t>x</w:t>
      </w:r>
      <w:r>
        <w:rPr>
          <w:vertAlign w:val="subscript"/>
        </w:rPr>
        <w:t>2</w:t>
      </w:r>
      <w:r w:rsidRPr="00DF6A1C">
        <w:t>=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ω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ο</m:t>
                </m:r>
                <m:r>
                  <w:rPr>
                    <w:rFonts w:ascii="Cambria Math" w:hAnsi="Cambria Math"/>
                  </w:rPr>
                  <m:t>,2</m:t>
                </m:r>
              </m:sub>
            </m:sSub>
          </m:e>
        </m:d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.</m:t>
        </m:r>
        <m:r>
          <w:rPr>
            <w:rFonts w:ascii="Cambria Math" w:hAnsi="Cambria Math"/>
            <w:lang w:val="en-US"/>
          </w:rPr>
          <m:t>I</m:t>
        </m:r>
        <m:r>
          <w:rPr>
            <w:rFonts w:ascii="Cambria Math" w:hAnsi="Cambria Math"/>
          </w:rPr>
          <m:t>.)</m:t>
        </m:r>
      </m:oMath>
      <w:r>
        <w:t xml:space="preserve">. Η δυναμική ενέργεια του σώματος κατά τη διάρκεια της ταλάντωσής του μηδενίζεται κάθε 0,1π </w:t>
      </w:r>
      <w:r>
        <w:rPr>
          <w:lang w:val="en-US"/>
        </w:rPr>
        <w:t>s</w:t>
      </w:r>
      <w:r w:rsidRPr="00DF6A1C">
        <w:t>.</w:t>
      </w:r>
    </w:p>
    <w:p w:rsidR="009222AE" w:rsidRDefault="009222AE" w:rsidP="004612D0">
      <w:r>
        <w:t>α) Να υπολογιστεί η περίοδος ταλάντωσης</w:t>
      </w:r>
    </w:p>
    <w:p w:rsidR="009222AE" w:rsidRPr="00B62A1F" w:rsidRDefault="009222AE" w:rsidP="004612D0">
      <w:r>
        <w:t xml:space="preserve">β) Να βρεθεί η εξίσωση απομάκρυνσης </w:t>
      </w:r>
      <w:r>
        <w:rPr>
          <w:lang w:val="en-US"/>
        </w:rPr>
        <w:t>x</w:t>
      </w:r>
      <w:r w:rsidRPr="00B62A1F">
        <w:rPr>
          <w:vertAlign w:val="subscript"/>
        </w:rPr>
        <w:t>2</w:t>
      </w:r>
      <w:r w:rsidRPr="00B62A1F">
        <w:t>=</w:t>
      </w:r>
      <w:r>
        <w:rPr>
          <w:lang w:val="en-US"/>
        </w:rPr>
        <w:t>f</w:t>
      </w:r>
      <w:r w:rsidRPr="00B62A1F">
        <w:t>(</w:t>
      </w:r>
      <w:r>
        <w:rPr>
          <w:lang w:val="en-US"/>
        </w:rPr>
        <w:t>t</w:t>
      </w:r>
      <w:r w:rsidRPr="00B62A1F">
        <w:t>)</w:t>
      </w:r>
    </w:p>
    <w:p w:rsidR="009222AE" w:rsidRPr="0010474B" w:rsidRDefault="009222AE" w:rsidP="004612D0">
      <w:r>
        <w:t xml:space="preserve">γ) Να βρεθεί η απομάκρυνση του σώματος από τη θέση ισορροπίας του τη στιγμή </w:t>
      </w:r>
      <w:r>
        <w:rPr>
          <w:lang w:val="en-US"/>
        </w:rPr>
        <w:t>t</w:t>
      </w:r>
      <w:r w:rsidRPr="0010474B">
        <w:rPr>
          <w:vertAlign w:val="subscript"/>
        </w:rPr>
        <w:t>1</w:t>
      </w:r>
      <w:r w:rsidRPr="0010474B">
        <w:t>=0,2</w:t>
      </w:r>
      <w:r>
        <w:t xml:space="preserve">π </w:t>
      </w:r>
      <w:r>
        <w:rPr>
          <w:lang w:val="en-US"/>
        </w:rPr>
        <w:t>s</w:t>
      </w:r>
      <w:r w:rsidRPr="0010474B">
        <w:t>.</w:t>
      </w:r>
    </w:p>
    <w:p w:rsidR="009222AE" w:rsidRDefault="009222AE" w:rsidP="004612D0">
      <w:pPr>
        <w:rPr>
          <w:lang w:val="en-US"/>
        </w:rPr>
      </w:pPr>
      <w:r>
        <w:t xml:space="preserve">δ) Να βρεθεί πόσες φορές μεγιστοποιείται η κινητική ενέργεια του σώματος μέχρι τη χρονική στιγμή 0,5π </w:t>
      </w:r>
      <w:r>
        <w:rPr>
          <w:lang w:val="en-US"/>
        </w:rPr>
        <w:t>s</w:t>
      </w:r>
      <w:r w:rsidRPr="00625A6D">
        <w:t>.</w:t>
      </w:r>
    </w:p>
    <w:p w:rsidR="0049147D" w:rsidRPr="0049147D" w:rsidRDefault="0049147D" w:rsidP="0049147D">
      <w:pPr>
        <w:pStyle w:val="a0"/>
      </w:pPr>
      <w:r w:rsidRPr="0049147D">
        <w:t>Ταλάντωση τριών σωμάτων – Συνάντηση – Μέγιστη απόσταση</w:t>
      </w:r>
    </w:p>
    <w:p w:rsidR="0049147D" w:rsidRDefault="0049147D" w:rsidP="00596027">
      <w:r>
        <w:t>Σώμα Σ</w:t>
      </w:r>
      <w:r w:rsidRPr="00596027">
        <w:rPr>
          <w:vertAlign w:val="subscript"/>
        </w:rPr>
        <w:t>1</w:t>
      </w:r>
      <w:r>
        <w:t xml:space="preserve"> εκτελεί απλή αρμονική ταλάντωση πλάτους Α</w:t>
      </w:r>
      <w:r>
        <w:rPr>
          <w:vertAlign w:val="subscript"/>
        </w:rPr>
        <w:t>1</w:t>
      </w:r>
      <w:r>
        <w:t>=0,5</w:t>
      </w:r>
      <w:r>
        <w:rPr>
          <w:lang w:val="en-US"/>
        </w:rPr>
        <w:t>m</w:t>
      </w:r>
      <w:r>
        <w:t xml:space="preserve"> και συχνότητας </w:t>
      </w:r>
      <m:oMath>
        <m:r>
          <w:rPr>
            <w:rFonts w:ascii="Cambria Math" w:hAnsi="Cambria Math"/>
          </w:rPr>
          <m:t>f=5</m:t>
        </m:r>
        <m:r>
          <w:rPr>
            <w:rFonts w:ascii="Cambria Math" w:hAnsi="Cambria Math"/>
            <w:lang w:val="en-US"/>
          </w:rPr>
          <m:t>Hz</m:t>
        </m:r>
      </m:oMath>
      <w:r w:rsidRPr="0025468C">
        <w:t xml:space="preserve"> </w:t>
      </w:r>
      <w:r>
        <w:t xml:space="preserve">και την χρονική στιγμή </w:t>
      </w:r>
      <w:r>
        <w:rPr>
          <w:lang w:val="en-US"/>
        </w:rPr>
        <w:t>t</w:t>
      </w:r>
      <w:r w:rsidRPr="0025468C">
        <w:t xml:space="preserve">=0 </w:t>
      </w:r>
      <w:r>
        <w:t xml:space="preserve">διέρχεται από τη θέση ισορροπίας του με </w:t>
      </w:r>
      <w:r>
        <w:rPr>
          <w:lang w:val="en-US"/>
        </w:rPr>
        <w:t>u</w:t>
      </w:r>
      <w:r>
        <w:t>&gt;0.Δεύτερο σώμα Σ</w:t>
      </w:r>
      <w:r w:rsidRPr="00596027">
        <w:rPr>
          <w:vertAlign w:val="subscript"/>
        </w:rPr>
        <w:t>2</w:t>
      </w:r>
      <w:r>
        <w:t xml:space="preserve"> εκτελεί πάνω στην ίδια διεύθυνση και αυτό ταλάντωση ίδιου πλάτους, ίδιας συχνότητας και ίδιας θέσης ισορροπίας, η οποία προηγείται χρονικά της </w:t>
      </w:r>
      <w:r>
        <w:rPr>
          <w:lang w:val="en-US"/>
        </w:rPr>
        <w:t>x</w:t>
      </w:r>
      <w:r w:rsidRPr="0025468C">
        <w:rPr>
          <w:vertAlign w:val="subscript"/>
        </w:rPr>
        <w:t>1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>)</w:t>
      </w:r>
      <w:r w:rsidRPr="0025468C">
        <w:t xml:space="preserve"> </w:t>
      </w:r>
      <w:r>
        <w:t>κατά Δ</w:t>
      </w:r>
      <w:r>
        <w:rPr>
          <w:lang w:val="en-US"/>
        </w:rPr>
        <w:t>t</w:t>
      </w:r>
      <w:r w:rsidRPr="00596027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  <m:r>
          <w:rPr>
            <w:rFonts w:ascii="Cambria Math" w:hAnsi="Cambria Math"/>
          </w:rPr>
          <m:t>s.</m:t>
        </m:r>
      </m:oMath>
    </w:p>
    <w:p w:rsidR="0049147D" w:rsidRDefault="0049147D" w:rsidP="0049147D">
      <w:pPr>
        <w:ind w:left="567" w:hanging="283"/>
      </w:pPr>
      <w:r w:rsidRPr="000E7110">
        <w:rPr>
          <w:b/>
          <w:i/>
        </w:rPr>
        <w:t>α)</w:t>
      </w:r>
      <w:r>
        <w:t xml:space="preserve"> Να γραφούν οι χρονικές εξισώσεις απομάκρυνσης </w:t>
      </w:r>
      <w:r>
        <w:rPr>
          <w:lang w:val="en-US"/>
        </w:rPr>
        <w:t>x</w:t>
      </w:r>
      <w:r w:rsidRPr="00596027">
        <w:rPr>
          <w:vertAlign w:val="subscript"/>
        </w:rPr>
        <w:t>1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 xml:space="preserve">) </w:t>
      </w:r>
      <w:r>
        <w:t>και</w:t>
      </w:r>
      <w:r w:rsidRPr="00596027">
        <w:t xml:space="preserve"> </w:t>
      </w:r>
      <w:r>
        <w:rPr>
          <w:lang w:val="en-US"/>
        </w:rPr>
        <w:t>x</w:t>
      </w:r>
      <w:r w:rsidRPr="00596027">
        <w:rPr>
          <w:vertAlign w:val="subscript"/>
        </w:rPr>
        <w:t>2</w:t>
      </w:r>
      <w:r w:rsidRPr="00596027">
        <w:t>=</w:t>
      </w:r>
      <w:r>
        <w:rPr>
          <w:lang w:val="en-US"/>
        </w:rPr>
        <w:t>f</w:t>
      </w:r>
      <w:r w:rsidRPr="00596027">
        <w:t>(</w:t>
      </w:r>
      <w:r>
        <w:rPr>
          <w:lang w:val="en-US"/>
        </w:rPr>
        <w:t>t</w:t>
      </w:r>
      <w:r w:rsidRPr="00596027">
        <w:t>)</w:t>
      </w:r>
      <w:r>
        <w:t xml:space="preserve"> των ταλαντώσεων των σωμάτων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>.</w:t>
      </w:r>
    </w:p>
    <w:p w:rsidR="0049147D" w:rsidRDefault="0049147D" w:rsidP="0049147D">
      <w:pPr>
        <w:ind w:left="567" w:hanging="283"/>
      </w:pPr>
      <w:r>
        <w:t>Ένα τρίτο σώμα Σ</w:t>
      </w:r>
      <w:r w:rsidRPr="00596027">
        <w:rPr>
          <w:vertAlign w:val="subscript"/>
        </w:rPr>
        <w:t>3</w:t>
      </w:r>
      <w:r>
        <w:t xml:space="preserve"> εκτελεί α.α.τ. με εξίσωση απομάκρυνσης που μπορεί να θεωρηθεί το αποτέλεσμα της επαλληλίας των εξισώσεων απομάκρυνσης των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>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β)</w:t>
      </w:r>
      <w:r>
        <w:t xml:space="preserve"> Να γραφεί η χρονική εξίσωση της ταχύτητας ταλάντωσης του Σ</w:t>
      </w:r>
      <w:r>
        <w:rPr>
          <w:vertAlign w:val="subscript"/>
        </w:rPr>
        <w:t>3</w:t>
      </w:r>
      <w:r>
        <w:t>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γ)</w:t>
      </w:r>
      <w:r>
        <w:t xml:space="preserve"> Να βρεθεί η χρονική στιγμή </w:t>
      </w:r>
      <w:r>
        <w:rPr>
          <w:lang w:val="en-US"/>
        </w:rPr>
        <w:t>t</w:t>
      </w:r>
      <w:r w:rsidRPr="00EF4952">
        <w:rPr>
          <w:vertAlign w:val="subscript"/>
        </w:rPr>
        <w:t>1</w:t>
      </w:r>
      <w:r>
        <w:t xml:space="preserve"> που</w:t>
      </w:r>
      <w:r w:rsidRPr="00EF4952">
        <w:t xml:space="preserve"> </w:t>
      </w:r>
      <w:r>
        <w:t>τα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 xml:space="preserve"> συναντιούνται για 1</w:t>
      </w:r>
      <w:r w:rsidRPr="00596027">
        <w:rPr>
          <w:vertAlign w:val="superscript"/>
        </w:rPr>
        <w:t>η</w:t>
      </w:r>
      <w:r>
        <w:t xml:space="preserve"> φορά μετά την </w:t>
      </w:r>
      <w:r>
        <w:rPr>
          <w:lang w:val="en-US"/>
        </w:rPr>
        <w:t>t</w:t>
      </w:r>
      <w:r w:rsidRPr="00596027">
        <w:t>=0</w:t>
      </w:r>
      <w:r>
        <w:t xml:space="preserve"> και η απομάκρυνση του σώματος Σ</w:t>
      </w:r>
      <w:r w:rsidRPr="000E7110">
        <w:rPr>
          <w:vertAlign w:val="subscript"/>
        </w:rPr>
        <w:t>3</w:t>
      </w:r>
      <w:r>
        <w:t xml:space="preserve"> από τη θέση ισορροπίας του</w:t>
      </w:r>
      <w:r w:rsidRPr="00EF4952">
        <w:t xml:space="preserve"> </w:t>
      </w:r>
      <w:r>
        <w:t>την ίδια στιγμή.</w:t>
      </w:r>
    </w:p>
    <w:p w:rsidR="0049147D" w:rsidRDefault="0049147D" w:rsidP="0049147D">
      <w:pPr>
        <w:ind w:left="567" w:hanging="283"/>
      </w:pPr>
      <w:r w:rsidRPr="000E7110">
        <w:rPr>
          <w:b/>
          <w:i/>
        </w:rPr>
        <w:t>δ)</w:t>
      </w:r>
      <w:r>
        <w:t xml:space="preserve"> Καθώς τα Σ</w:t>
      </w:r>
      <w:r w:rsidRPr="00596027">
        <w:rPr>
          <w:vertAlign w:val="subscript"/>
        </w:rPr>
        <w:t>1</w:t>
      </w:r>
      <w:r>
        <w:t xml:space="preserve"> και Σ</w:t>
      </w:r>
      <w:r w:rsidRPr="00596027">
        <w:rPr>
          <w:vertAlign w:val="subscript"/>
        </w:rPr>
        <w:t>2</w:t>
      </w:r>
      <w:r>
        <w:t xml:space="preserve"> ταλαντώνονται άλλοτε πλησιάζουν και άλλοτε απομακρύνονται. Να βρεθεί η μέγιστη απόσταση μεταξύ των Σ</w:t>
      </w:r>
      <w:r w:rsidRPr="000E7110">
        <w:rPr>
          <w:vertAlign w:val="subscript"/>
        </w:rPr>
        <w:t>1</w:t>
      </w:r>
      <w:r>
        <w:t xml:space="preserve"> και Σ</w:t>
      </w:r>
      <w:r w:rsidRPr="000E7110">
        <w:rPr>
          <w:vertAlign w:val="subscript"/>
        </w:rPr>
        <w:t>2</w:t>
      </w:r>
      <w:r>
        <w:t xml:space="preserve"> κατά την διάρκεια της ταλάντωσής τους</w:t>
      </w:r>
      <w:r w:rsidRPr="00BE3943">
        <w:t xml:space="preserve"> </w:t>
      </w:r>
      <w:r>
        <w:t>για 1</w:t>
      </w:r>
      <w:r w:rsidRPr="00596027">
        <w:rPr>
          <w:vertAlign w:val="superscript"/>
        </w:rPr>
        <w:t>η</w:t>
      </w:r>
      <w:r>
        <w:t xml:space="preserve"> φορά και</w:t>
      </w:r>
      <w:r w:rsidRPr="00BE3943">
        <w:t xml:space="preserve"> </w:t>
      </w:r>
      <w:r>
        <w:t>η ταχύτητα ταλάντωσης του Σ</w:t>
      </w:r>
      <w:r w:rsidRPr="00596027">
        <w:rPr>
          <w:vertAlign w:val="subscript"/>
        </w:rPr>
        <w:t>3</w:t>
      </w:r>
      <w:r>
        <w:t xml:space="preserve"> .</w:t>
      </w:r>
    </w:p>
    <w:p w:rsidR="0049147D" w:rsidRPr="00C771CE" w:rsidRDefault="0049147D" w:rsidP="0049147D">
      <w:pPr>
        <w:pStyle w:val="a0"/>
      </w:pPr>
      <w:r w:rsidRPr="00C771CE">
        <w:t>Σύνθεση Ταλαντώσεων και κρούση.</w:t>
      </w:r>
    </w:p>
    <w:p w:rsidR="0049147D" w:rsidRDefault="0049147D" w:rsidP="00EE65B2">
      <w:pPr>
        <w:rPr>
          <w:rStyle w:val="apple-style-span"/>
          <w:color w:val="333333"/>
        </w:rPr>
      </w:pPr>
      <w:r w:rsidRPr="00C771CE">
        <w:rPr>
          <w:rStyle w:val="apple-style-span"/>
          <w:color w:val="333333"/>
        </w:rPr>
        <w:t>Σώμα Σ</w:t>
      </w:r>
      <w:r w:rsidRPr="00C771CE">
        <w:rPr>
          <w:rStyle w:val="apple-style-span"/>
          <w:color w:val="333333"/>
          <w:vertAlign w:val="subscript"/>
        </w:rPr>
        <w:t>1</w:t>
      </w:r>
      <w:r w:rsidRPr="00C771CE">
        <w:rPr>
          <w:rStyle w:val="apple-style-span"/>
          <w:color w:val="333333"/>
        </w:rPr>
        <w:t> μάζας m</w:t>
      </w:r>
      <w:r w:rsidRPr="00C771CE">
        <w:rPr>
          <w:rStyle w:val="apple-style-span"/>
          <w:color w:val="333333"/>
          <w:vertAlign w:val="subscript"/>
        </w:rPr>
        <w:t>1</w:t>
      </w:r>
      <w:r>
        <w:rPr>
          <w:rStyle w:val="apple-style-span"/>
          <w:color w:val="333333"/>
        </w:rPr>
        <w:t>=1kg κινείται σε λείο οριζόντιο επίπεδο με την βοήθεια ενός συστήματος ελατηρίων με εξίσωση κίνησης:</w:t>
      </w:r>
    </w:p>
    <w:p w:rsidR="0049147D" w:rsidRDefault="0049147D" w:rsidP="004C5205">
      <w:pPr>
        <w:jc w:val="center"/>
        <w:rPr>
          <w:color w:val="000000"/>
          <w:position w:val="-28"/>
        </w:rPr>
      </w:pPr>
      <w:r w:rsidRPr="003A1627">
        <w:rPr>
          <w:color w:val="000000"/>
          <w:position w:val="-28"/>
        </w:rPr>
        <w:object w:dxaOrig="44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5pt;height:34pt" o:ole="">
            <v:imagedata r:id="rId7" o:title=""/>
          </v:shape>
          <o:OLEObject Type="Embed" ProgID="Equation.3" ShapeID="_x0000_i1025" DrawAspect="Content" ObjectID="_1434696676" r:id="rId8"/>
        </w:object>
      </w:r>
    </w:p>
    <w:p w:rsidR="0049147D" w:rsidRPr="004C5205" w:rsidRDefault="0049147D" w:rsidP="00FF2724">
      <w:pPr>
        <w:pStyle w:val="a6"/>
        <w:rPr>
          <w:shd w:val="clear" w:color="auto" w:fill="FFFFFF"/>
        </w:rPr>
      </w:pPr>
      <w:r w:rsidRPr="00C771CE">
        <w:rPr>
          <w:rStyle w:val="apple-style-span"/>
          <w:color w:val="000000"/>
        </w:rPr>
        <w:t xml:space="preserve">α) </w:t>
      </w:r>
      <w:r>
        <w:rPr>
          <w:shd w:val="clear" w:color="auto" w:fill="FFFFFF"/>
        </w:rPr>
        <w:t>Να αποδείξτε ότι το σώμα εκτελεί μια απλή αρμονική ταλάντωση, της οποίας να βρείτε τα στοιχεία.</w:t>
      </w:r>
    </w:p>
    <w:p w:rsidR="0049147D" w:rsidRPr="00C771CE" w:rsidRDefault="0049147D" w:rsidP="00FF2724">
      <w:pPr>
        <w:pStyle w:val="a6"/>
        <w:rPr>
          <w:color w:val="333333"/>
        </w:rPr>
      </w:pPr>
      <w:r w:rsidRPr="00C771CE">
        <w:rPr>
          <w:rStyle w:val="apple-style-span"/>
          <w:color w:val="000000"/>
        </w:rPr>
        <w:t>β) Τη χρονική στιγμή</w:t>
      </w:r>
      <w:r>
        <w:rPr>
          <w:rStyle w:val="apple-style-span"/>
          <w:color w:val="000000"/>
        </w:rPr>
        <w:t xml:space="preserve"> </w:t>
      </w:r>
      <w:r w:rsidRPr="00B53B1C">
        <w:rPr>
          <w:position w:val="-24"/>
        </w:rPr>
        <w:object w:dxaOrig="780" w:dyaOrig="620">
          <v:shape id="_x0000_i1026" type="#_x0000_t75" style="width:39.15pt;height:31.1pt" o:ole="">
            <v:imagedata r:id="rId9" o:title=""/>
          </v:shape>
          <o:OLEObject Type="Embed" ProgID="Equation.3" ShapeID="_x0000_i1026" DrawAspect="Content" ObjectID="_1434696677" r:id="rId10"/>
        </w:object>
      </w:r>
      <w:r w:rsidRPr="00C771CE">
        <w:rPr>
          <w:rStyle w:val="apple-style-span"/>
          <w:color w:val="000000"/>
        </w:rPr>
        <w:t xml:space="preserve"> το σώμα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συγκρούεται μετωπικά και πλαστικά με σώμα Σ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 xml:space="preserve"> μάζας </w:t>
      </w:r>
      <w:r w:rsidRPr="00C771CE">
        <w:rPr>
          <w:rStyle w:val="apple-style-span"/>
          <w:color w:val="000000"/>
        </w:rPr>
        <w:lastRenderedPageBreak/>
        <w:t>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=0,5kg που κινείται</w:t>
      </w:r>
      <w:r>
        <w:rPr>
          <w:rStyle w:val="apple-style-span"/>
          <w:color w:val="000000"/>
        </w:rPr>
        <w:t xml:space="preserve"> ευθύγραμμα και ομαλά,</w:t>
      </w:r>
      <w:r w:rsidRPr="00C771CE">
        <w:rPr>
          <w:rStyle w:val="apple-style-span"/>
          <w:color w:val="000000"/>
        </w:rPr>
        <w:t xml:space="preserve"> προς την αντίθετη κατεύθυνση από το σώμα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με ταχύτητα μέτρου υ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=1m/s. Το συσσωμάτωμα που προκύπτει</w:t>
      </w:r>
      <w:r>
        <w:rPr>
          <w:rStyle w:val="apple-style-span"/>
          <w:color w:val="000000"/>
        </w:rPr>
        <w:t>,</w:t>
      </w:r>
      <w:r w:rsidRPr="00C771CE">
        <w:rPr>
          <w:rStyle w:val="apple-style-span"/>
          <w:color w:val="000000"/>
        </w:rPr>
        <w:t xml:space="preserve"> εκτελεί α.α.τ. της ίδιας διεύθυνσης γύρω από την ίδια θέση ισορροπίας.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i) Να προσδιορίσετε την ταχύτητα του σώματος Σ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 ελάχιστα πριν την κρούση.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ii) Να βρείτε την κοινή ταχύτητα του συσσωματώματος αμέσως μετά την κρούση.</w:t>
      </w:r>
    </w:p>
    <w:p w:rsidR="0049147D" w:rsidRPr="00C771CE" w:rsidRDefault="0049147D" w:rsidP="00EE65B2">
      <w:pPr>
        <w:shd w:val="clear" w:color="auto" w:fill="FFFFFF"/>
        <w:ind w:left="567" w:hanging="141"/>
        <w:rPr>
          <w:color w:val="333333"/>
        </w:rPr>
      </w:pPr>
      <w:r w:rsidRPr="00C771CE">
        <w:rPr>
          <w:rStyle w:val="apple-style-span"/>
          <w:color w:val="000000"/>
        </w:rPr>
        <w:t>iii) Η ενέργεια ταλάντωσης μετά την κρούση είναι: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Α) Ε=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 6,5J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Β) Ε= ½ (m</w:t>
      </w:r>
      <w:r w:rsidRPr="00C771CE">
        <w:rPr>
          <w:rStyle w:val="apple-style-span"/>
          <w:color w:val="000000"/>
          <w:vertAlign w:val="subscript"/>
        </w:rPr>
        <w:t>1 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 6,75 J</w:t>
      </w:r>
    </w:p>
    <w:p w:rsidR="0049147D" w:rsidRPr="00C771CE" w:rsidRDefault="0049147D" w:rsidP="00EE65B2">
      <w:pPr>
        <w:shd w:val="clear" w:color="auto" w:fill="FFFFFF"/>
        <w:ind w:left="567"/>
        <w:rPr>
          <w:color w:val="333333"/>
        </w:rPr>
      </w:pPr>
      <w:r w:rsidRPr="00C771CE">
        <w:rPr>
          <w:rStyle w:val="apple-style-span"/>
          <w:color w:val="000000"/>
        </w:rPr>
        <w:t>Γ) Ε= ½ (m</w:t>
      </w:r>
      <w:r w:rsidRPr="00C771CE">
        <w:rPr>
          <w:rStyle w:val="apple-style-span"/>
          <w:color w:val="000000"/>
          <w:vertAlign w:val="subscript"/>
        </w:rPr>
        <w:t>1 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)·υ</w:t>
      </w:r>
      <w:r w:rsidRPr="00C771CE">
        <w:rPr>
          <w:rStyle w:val="apple-style-span"/>
          <w:color w:val="000000"/>
          <w:vertAlign w:val="subscript"/>
        </w:rPr>
        <w:t>κ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+ ½ (m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</w:rPr>
        <w:t>+m</w:t>
      </w:r>
      <w:r w:rsidRPr="00C771CE">
        <w:rPr>
          <w:rStyle w:val="apple-style-span"/>
          <w:color w:val="000000"/>
          <w:vertAlign w:val="subscript"/>
        </w:rPr>
        <w:t>2</w:t>
      </w:r>
      <w:r w:rsidRPr="00C771CE">
        <w:rPr>
          <w:rStyle w:val="apple-style-span"/>
          <w:color w:val="000000"/>
        </w:rPr>
        <w:t>)·ω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·x</w:t>
      </w:r>
      <w:r w:rsidRPr="00C771CE">
        <w:rPr>
          <w:rStyle w:val="apple-style-span"/>
          <w:color w:val="000000"/>
          <w:vertAlign w:val="subscript"/>
        </w:rPr>
        <w:t>1</w:t>
      </w:r>
      <w:r w:rsidRPr="00C771CE">
        <w:rPr>
          <w:rStyle w:val="apple-style-span"/>
          <w:color w:val="000000"/>
          <w:vertAlign w:val="superscript"/>
        </w:rPr>
        <w:t>2</w:t>
      </w:r>
      <w:r w:rsidRPr="00C771CE">
        <w:rPr>
          <w:rStyle w:val="apple-style-span"/>
          <w:color w:val="000000"/>
        </w:rPr>
        <w:t> =9,75 J</w:t>
      </w:r>
    </w:p>
    <w:p w:rsidR="0049147D" w:rsidRDefault="0049147D" w:rsidP="0049147D">
      <w:pPr>
        <w:shd w:val="clear" w:color="auto" w:fill="FFFFFF"/>
        <w:ind w:left="567"/>
        <w:rPr>
          <w:rStyle w:val="apple-style-span"/>
          <w:color w:val="000000"/>
        </w:rPr>
      </w:pPr>
      <w:r w:rsidRPr="00C771CE">
        <w:rPr>
          <w:rStyle w:val="apple-style-span"/>
          <w:color w:val="000000"/>
        </w:rPr>
        <w:t>Επιλέξτε την σωστή απάντηση.</w:t>
      </w:r>
    </w:p>
    <w:p w:rsidR="000F5CD7" w:rsidRDefault="000F5CD7" w:rsidP="000F5CD7">
      <w:pPr>
        <w:pStyle w:val="a0"/>
      </w:pPr>
      <w:r>
        <w:t>Άλλη μια σύνθεση ταλαντώσεων.</w:t>
      </w:r>
    </w:p>
    <w:p w:rsidR="000F5CD7" w:rsidRDefault="000F5CD7" w:rsidP="00027FB1">
      <w:pPr>
        <w:rPr>
          <w:lang w:eastAsia="el-GR"/>
        </w:rPr>
      </w:pPr>
      <w:r>
        <w:rPr>
          <w:lang w:eastAsia="el-GR"/>
        </w:rPr>
        <w:t>Ένα σώμα μάζας 2kg κινείται με εξίσωση κίνησης:</w:t>
      </w:r>
    </w:p>
    <w:p w:rsidR="000F5CD7" w:rsidRDefault="000F5CD7" w:rsidP="00027FB1">
      <w:pPr>
        <w:jc w:val="center"/>
        <w:rPr>
          <w:lang w:eastAsia="el-GR"/>
        </w:rPr>
      </w:pPr>
      <w:r w:rsidRPr="00027FB1">
        <w:rPr>
          <w:position w:val="-28"/>
          <w:lang w:eastAsia="el-GR"/>
        </w:rPr>
        <w:object w:dxaOrig="5460" w:dyaOrig="680">
          <v:shape id="_x0000_i1027" type="#_x0000_t75" style="width:273pt;height:34pt" o:ole="">
            <v:imagedata r:id="rId11" o:title=""/>
          </v:shape>
          <o:OLEObject Type="Embed" ProgID="Equation.3" ShapeID="_x0000_i1027" DrawAspect="Content" ObjectID="_1434696678" r:id="rId12"/>
        </w:objec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i)  Να αποδειχθεί ότι η κίνηση του σώματος είναι μια αρμονική ταλάντωση.</w: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ii) Αν η παραπάνω ταλάντωση είναι όχι μόνο αρμονική αλλά και ΑΑΤ, να υπολογιστεί η ενέργεια ταλάντωσης.</w:t>
      </w:r>
    </w:p>
    <w:p w:rsidR="000F5CD7" w:rsidRDefault="000F5CD7" w:rsidP="008420AD">
      <w:pPr>
        <w:ind w:left="426" w:hanging="284"/>
        <w:rPr>
          <w:lang w:eastAsia="el-GR"/>
        </w:rPr>
      </w:pPr>
      <w:r>
        <w:rPr>
          <w:lang w:eastAsia="el-GR"/>
        </w:rPr>
        <w:t>iii) Να βρεθεί ο ρυθμός μεταβολής της ορμής του σώματος, καθώς και ο ρυθμός μεταβολής της δυναμικής ενέργειας ταλάντωσης τη στιγμή που το σώμα περνά από τη θέση x</w:t>
      </w:r>
      <w:r>
        <w:rPr>
          <w:vertAlign w:val="subscript"/>
          <w:lang w:eastAsia="el-GR"/>
        </w:rPr>
        <w:t>1</w:t>
      </w:r>
      <w:r>
        <w:rPr>
          <w:lang w:eastAsia="el-GR"/>
        </w:rPr>
        <w:t>=0,2m.</w:t>
      </w:r>
    </w:p>
    <w:p w:rsidR="000F5CD7" w:rsidRPr="00673730" w:rsidRDefault="000F5CD7" w:rsidP="000F5CD7">
      <w:pPr>
        <w:pStyle w:val="a0"/>
      </w:pPr>
      <w:r>
        <w:t>Διαφορά φάσης σε ήχους με διαφορετικές συχνότητες.</w:t>
      </w:r>
    </w:p>
    <w:p w:rsidR="000F5CD7" w:rsidRPr="00673730" w:rsidRDefault="000F5CD7" w:rsidP="00673730">
      <w:pPr>
        <w:rPr>
          <w:sz w:val="24"/>
          <w:szCs w:val="24"/>
          <w:lang w:eastAsia="el-GR"/>
        </w:rPr>
      </w:pPr>
      <w:r w:rsidRPr="00673730">
        <w:rPr>
          <w:lang w:eastAsia="el-GR"/>
        </w:rPr>
        <w:t>Διαθέτουμε δύο ηχητικές πηγές που παράγουν απλούς αρμονικούς ήχους με</w:t>
      </w:r>
      <w:r>
        <w:rPr>
          <w:lang w:eastAsia="el-GR"/>
        </w:rPr>
        <w:t xml:space="preserve"> παραπλήσιες</w:t>
      </w:r>
      <w:r w:rsidRPr="00673730">
        <w:rPr>
          <w:lang w:eastAsia="el-GR"/>
        </w:rPr>
        <w:t xml:space="preserve"> συχνότητες </w:t>
      </w:r>
      <w:r w:rsidRPr="00C84175">
        <w:rPr>
          <w:i/>
          <w:lang w:eastAsia="el-GR"/>
        </w:rPr>
        <w:t>f</w:t>
      </w:r>
      <w:r w:rsidRPr="00C84175">
        <w:rPr>
          <w:i/>
          <w:vertAlign w:val="subscript"/>
          <w:lang w:eastAsia="el-GR"/>
        </w:rPr>
        <w:t>1</w:t>
      </w:r>
      <w:r w:rsidRPr="00673730">
        <w:rPr>
          <w:lang w:eastAsia="el-GR"/>
        </w:rPr>
        <w:t xml:space="preserve"> και </w:t>
      </w:r>
      <w:r w:rsidRPr="00C84175">
        <w:rPr>
          <w:i/>
          <w:lang w:eastAsia="el-GR"/>
        </w:rPr>
        <w:t>f</w:t>
      </w:r>
      <w:r w:rsidRPr="00C84175">
        <w:rPr>
          <w:i/>
          <w:vertAlign w:val="subscript"/>
          <w:lang w:eastAsia="el-GR"/>
        </w:rPr>
        <w:t>2</w:t>
      </w:r>
      <w:r w:rsidRPr="00673730">
        <w:rPr>
          <w:lang w:eastAsia="el-GR"/>
        </w:rPr>
        <w:t>. Έστω ότι η ταλάντωση του τυμπάνου εξαιτίας του πρώτου ήχου έχει απομάκρυνση:</w:t>
      </w:r>
    </w:p>
    <w:p w:rsidR="000F5CD7" w:rsidRPr="00736E41" w:rsidRDefault="000F5CD7" w:rsidP="00673730">
      <w:pPr>
        <w:jc w:val="center"/>
        <w:rPr>
          <w:sz w:val="24"/>
          <w:szCs w:val="24"/>
          <w:lang w:eastAsia="el-GR"/>
        </w:rPr>
      </w:pPr>
      <w:r w:rsidRPr="002B4B9D">
        <w:rPr>
          <w:position w:val="-12"/>
          <w:lang w:eastAsia="el-GR"/>
        </w:rPr>
        <w:object w:dxaOrig="2480" w:dyaOrig="360">
          <v:shape id="_x0000_i1028" type="#_x0000_t75" style="width:123.85pt;height:17.85pt" o:ole="">
            <v:imagedata r:id="rId13" o:title=""/>
          </v:shape>
          <o:OLEObject Type="Embed" ProgID="Equation.3" ShapeID="_x0000_i1028" DrawAspect="Content" ObjectID="_1434696679" r:id="rId14"/>
        </w:object>
      </w:r>
      <w:r>
        <w:rPr>
          <w:lang w:eastAsia="el-GR"/>
        </w:rPr>
        <w:t xml:space="preserve"> (S.Ι.) με φ</w:t>
      </w:r>
      <w:r>
        <w:rPr>
          <w:vertAlign w:val="subscript"/>
          <w:lang w:eastAsia="el-GR"/>
        </w:rPr>
        <w:t>0</w:t>
      </w:r>
      <w:r>
        <w:rPr>
          <w:rFonts w:cs="Times New Roman"/>
          <w:lang w:eastAsia="el-GR"/>
        </w:rPr>
        <w:t>≥</w:t>
      </w:r>
      <w:r>
        <w:rPr>
          <w:lang w:eastAsia="el-GR"/>
        </w:rPr>
        <w:t>0.</w:t>
      </w:r>
    </w:p>
    <w:p w:rsidR="000F5CD7" w:rsidRPr="00673730" w:rsidRDefault="000F5CD7" w:rsidP="00673730">
      <w:pPr>
        <w:rPr>
          <w:sz w:val="24"/>
          <w:szCs w:val="24"/>
          <w:lang w:eastAsia="el-GR"/>
        </w:rPr>
      </w:pPr>
      <w:r w:rsidRPr="00673730">
        <w:rPr>
          <w:lang w:eastAsia="el-GR"/>
        </w:rPr>
        <w:t> ενώ εξαιτίας του δεύτερου ήχου:</w:t>
      </w:r>
    </w:p>
    <w:p w:rsidR="000F5CD7" w:rsidRDefault="000F5CD7" w:rsidP="00673730">
      <w:pPr>
        <w:jc w:val="center"/>
        <w:rPr>
          <w:lang w:eastAsia="el-GR"/>
        </w:rPr>
      </w:pPr>
      <w:r w:rsidRPr="00673730">
        <w:rPr>
          <w:position w:val="-10"/>
          <w:lang w:eastAsia="el-GR"/>
        </w:rPr>
        <w:object w:dxaOrig="2079" w:dyaOrig="340">
          <v:shape id="_x0000_i1029" type="#_x0000_t75" style="width:104.25pt;height:17.3pt" o:ole="">
            <v:imagedata r:id="rId15" o:title=""/>
          </v:shape>
          <o:OLEObject Type="Embed" ProgID="Equation.3" ShapeID="_x0000_i1029" DrawAspect="Content" ObjectID="_1434696680" r:id="rId16"/>
        </w:object>
      </w:r>
      <w:r w:rsidRPr="00C84175">
        <w:rPr>
          <w:lang w:eastAsia="el-GR"/>
        </w:rPr>
        <w:t xml:space="preserve"> </w:t>
      </w:r>
      <w:r w:rsidRPr="00673730">
        <w:rPr>
          <w:lang w:eastAsia="el-GR"/>
        </w:rPr>
        <w:t xml:space="preserve"> (S.Ι.).</w:t>
      </w:r>
    </w:p>
    <w:p w:rsidR="000F5CD7" w:rsidRPr="00673730" w:rsidRDefault="000F5CD7" w:rsidP="00673730">
      <w:pPr>
        <w:rPr>
          <w:lang w:eastAsia="el-GR"/>
        </w:rPr>
      </w:pPr>
      <w:r w:rsidRPr="002B4B9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10795</wp:posOffset>
            </wp:positionV>
            <wp:extent cx="1076960" cy="1040765"/>
            <wp:effectExtent l="19050" t="0" r="8890" b="0"/>
            <wp:wrapSquare wrapText="bothSides"/>
            <wp:docPr id="56" name="Εικόνα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07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>Έστω ότι κάποια στιγμή ηχούν ταυτόχρονα και οι δύο ηχητικές πηγές, οπότε το τύμπανο εκτελεί σύνθετη ταλάντωση. Η διπλανή γραφική παράσταση εμφανίζει τη διαφορά φάσης μεταξύ των φάσεων της απομάκρυνσης των δύο ταλαντώσεων σε συνάρτηση με το χρόνο.</w:t>
      </w:r>
    </w:p>
    <w:p w:rsidR="000F5CD7" w:rsidRDefault="000F5CD7" w:rsidP="00215F90">
      <w:pPr>
        <w:ind w:left="426" w:hanging="284"/>
      </w:pPr>
      <w:r>
        <w:t>i) Ποιος ήχος έχει μεγαλύτερη συχνότητα;</w:t>
      </w:r>
    </w:p>
    <w:p w:rsidR="000F5CD7" w:rsidRDefault="000F5CD7" w:rsidP="00215F90">
      <w:pPr>
        <w:ind w:left="426" w:hanging="284"/>
      </w:pPr>
      <w:r>
        <w:t>ii) Να βρεθεί η συχνότητα του διακροτήματος.</w:t>
      </w:r>
    </w:p>
    <w:p w:rsidR="000F5CD7" w:rsidRDefault="000F5CD7" w:rsidP="00215F90">
      <w:pPr>
        <w:ind w:left="426" w:hanging="284"/>
      </w:pPr>
      <w:r>
        <w:t>iii) Ποιο είναι το πλάτος της ταλάντωσης του τυμπάνου τη χρονική στιγμή t</w:t>
      </w:r>
      <w:r>
        <w:rPr>
          <w:vertAlign w:val="subscript"/>
        </w:rPr>
        <w:t>1</w:t>
      </w:r>
      <w:r>
        <w:t>=0,25s;</w:t>
      </w:r>
    </w:p>
    <w:p w:rsidR="000F5CD7" w:rsidRDefault="000F5CD7" w:rsidP="00215F90">
      <w:pPr>
        <w:ind w:left="426" w:hanging="284"/>
      </w:pPr>
      <w:r>
        <w:t>iv) Να υπολογιστεί επίσης το πλάτος της ταλάντωσης τη χρονική στιγμή t</w:t>
      </w:r>
      <w:r>
        <w:rPr>
          <w:vertAlign w:val="subscript"/>
        </w:rPr>
        <w:t>2</w:t>
      </w:r>
      <w:r>
        <w:t>=3,75s.</w:t>
      </w:r>
    </w:p>
    <w:p w:rsidR="000F5CD7" w:rsidRDefault="000F5CD7" w:rsidP="00215F90">
      <w:pPr>
        <w:ind w:left="426" w:hanging="284"/>
      </w:pPr>
      <w:r>
        <w:t>v) Αν το τύμπανο του αυτιού μας εκτελέσει 410 ταλαντώσεις σε χρονικό διάστημα 4s, να βρεθεί η απομάκρυνση τη στιγμή t</w:t>
      </w:r>
      <w:r>
        <w:rPr>
          <w:vertAlign w:val="subscript"/>
        </w:rPr>
        <w:t>1</w:t>
      </w:r>
      <w:r>
        <w:t>.</w:t>
      </w:r>
    </w:p>
    <w:p w:rsidR="008564D0" w:rsidRPr="008564D0" w:rsidRDefault="008564D0" w:rsidP="008564D0">
      <w:pPr>
        <w:pStyle w:val="a0"/>
      </w:pPr>
      <w:r w:rsidRPr="008564D0">
        <w:t>Μία σύνθεση ταλαντώσεων</w:t>
      </w:r>
    </w:p>
    <w:p w:rsidR="008564D0" w:rsidRPr="002541A9" w:rsidRDefault="008564D0" w:rsidP="008564D0">
      <w:r>
        <w:t xml:space="preserve">Ένα σώμα μάζας </w:t>
      </w:r>
      <w:r>
        <w:rPr>
          <w:lang w:val="en-US"/>
        </w:rPr>
        <w:t>m</w:t>
      </w:r>
      <w:r w:rsidRPr="005213FA">
        <w:t>=</w:t>
      </w:r>
      <w:r w:rsidRPr="00BD384F">
        <w:t>0,</w:t>
      </w:r>
      <w:r w:rsidRPr="005213FA">
        <w:t>2</w:t>
      </w:r>
      <w:r>
        <w:rPr>
          <w:lang w:val="en-US"/>
        </w:rPr>
        <w:t>kg</w:t>
      </w:r>
      <w:r w:rsidRPr="005213FA">
        <w:t xml:space="preserve"> </w:t>
      </w:r>
      <w:r>
        <w:t xml:space="preserve">εκτελεί μία α.α.τ. της οποίας η απομάκρυνση από την θέση ισορροπίας μπορεί να θεωρηθεί ότι προκύπτει από την επαλληλία των εξισώσεων απομάκρυνσης δύο άλλων απλών αρμονικών ταλαντώσεων με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20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w:rPr>
                    <w:rFonts w:ascii="Cambria Math" w:hAnsi="Cambria Math"/>
                  </w:rPr>
                  <m:t>ο,1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S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.</m:t>
            </m:r>
          </m:e>
        </m:d>
        <m:r>
          <w:rPr>
            <w:rFonts w:ascii="Cambria Math" w:hAnsi="Cambria Math"/>
          </w:rPr>
          <m:t xml:space="preserve"> και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ημ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20</m:t>
            </m:r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2π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S</m:t>
            </m:r>
            <m:r>
              <w:rPr>
                <w:rFonts w:ascii="Cambria Math" w:hAnsi="Cambria Math"/>
              </w:rPr>
              <m:t>.</m:t>
            </m:r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.</m:t>
            </m:r>
          </m:e>
        </m:d>
      </m:oMath>
    </w:p>
    <w:p w:rsidR="008564D0" w:rsidRDefault="008564D0" w:rsidP="008564D0">
      <w:r>
        <w:t>Το πλάτος της ταλάντωσης που εκτελεί το σώμα είναι Α=1</w:t>
      </w:r>
      <w:r>
        <w:rPr>
          <w:lang w:val="en-US"/>
        </w:rPr>
        <w:t>m</w:t>
      </w:r>
      <w:r>
        <w:t>.</w:t>
      </w:r>
    </w:p>
    <w:p w:rsidR="008564D0" w:rsidRPr="00201671" w:rsidRDefault="008564D0" w:rsidP="008564D0">
      <w:pPr>
        <w:ind w:left="426" w:hanging="284"/>
      </w:pPr>
      <w:r w:rsidRPr="00201671">
        <w:rPr>
          <w:b/>
          <w:i/>
        </w:rPr>
        <w:t>α.</w:t>
      </w:r>
      <w:r>
        <w:t xml:space="preserve"> Να υπολογίσετε την αρχική φάση φ</w:t>
      </w:r>
      <w:r>
        <w:rPr>
          <w:vertAlign w:val="subscript"/>
        </w:rPr>
        <w:t>ο,1</w:t>
      </w:r>
      <w:r>
        <w:t xml:space="preserve"> της αρμονικής ταλάντωσης με εξίσωση </w:t>
      </w:r>
      <w:r>
        <w:rPr>
          <w:lang w:val="en-US"/>
        </w:rPr>
        <w:t>x</w:t>
      </w:r>
      <w:r w:rsidRPr="00201671">
        <w:rPr>
          <w:vertAlign w:val="subscript"/>
        </w:rPr>
        <w:t>1</w:t>
      </w:r>
      <w:r w:rsidRPr="00201671">
        <w:t>=</w:t>
      </w:r>
      <w:r>
        <w:rPr>
          <w:lang w:val="en-US"/>
        </w:rPr>
        <w:t>f</w:t>
      </w:r>
      <w:r w:rsidRPr="00201671">
        <w:t>(</w:t>
      </w:r>
      <w:r>
        <w:rPr>
          <w:lang w:val="en-US"/>
        </w:rPr>
        <w:t>t</w:t>
      </w:r>
      <w:r w:rsidRPr="00201671">
        <w:t>)</w:t>
      </w:r>
      <w:r>
        <w:t>, διακρίνοντας δύο περιπτώσεις.</w:t>
      </w:r>
    </w:p>
    <w:p w:rsidR="008564D0" w:rsidRPr="00201671" w:rsidRDefault="008564D0" w:rsidP="008564D0">
      <w:pPr>
        <w:ind w:left="426" w:hanging="284"/>
      </w:pPr>
      <w:r w:rsidRPr="00201671">
        <w:rPr>
          <w:b/>
          <w:i/>
        </w:rPr>
        <w:t>β.</w:t>
      </w:r>
      <w:r w:rsidRPr="00201671">
        <w:t xml:space="preserve"> </w:t>
      </w:r>
      <w:r>
        <w:t>Να γράψετε της εξίσωση της ταχύτητας της σύνθετης ταλάντωσης σε συνάρτηση με τον χρόνο, εάν φ</w:t>
      </w:r>
      <w:r>
        <w:rPr>
          <w:vertAlign w:val="subscript"/>
        </w:rPr>
        <w:t>ο,1</w:t>
      </w:r>
      <w:r>
        <w:t>&lt;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ο,2</m:t>
            </m:r>
          </m:sub>
        </m:sSub>
      </m:oMath>
      <w:r>
        <w:t>.</w:t>
      </w:r>
    </w:p>
    <w:p w:rsidR="008564D0" w:rsidRDefault="008564D0" w:rsidP="008564D0">
      <w:pPr>
        <w:ind w:left="426" w:hanging="284"/>
      </w:pPr>
      <w:r w:rsidRPr="00201671">
        <w:rPr>
          <w:b/>
          <w:i/>
        </w:rPr>
        <w:t>γ.</w:t>
      </w:r>
      <w:r>
        <w:t xml:space="preserve"> Να βρείτε τη χρονική στιγμή</w:t>
      </w:r>
      <w:r w:rsidRPr="006E693B">
        <w:t xml:space="preserve"> </w:t>
      </w:r>
      <w:r>
        <w:rPr>
          <w:lang w:val="en-US"/>
        </w:rPr>
        <w:t>t</w:t>
      </w:r>
      <w:r w:rsidRPr="006E693B">
        <w:rPr>
          <w:vertAlign w:val="subscript"/>
        </w:rPr>
        <w:t>1</w:t>
      </w:r>
      <w:r w:rsidRPr="006E693B">
        <w:t>,</w:t>
      </w:r>
      <w:r>
        <w:t xml:space="preserve"> αν το έργο που εκτελείται από την δύναμη επαναφοράς  για 1</w:t>
      </w:r>
      <w:r w:rsidRPr="00201671">
        <w:rPr>
          <w:vertAlign w:val="superscript"/>
        </w:rPr>
        <w:t>η</w:t>
      </w:r>
      <w:r>
        <w:t xml:space="preserve"> φορά από τη στιγμή </w:t>
      </w:r>
      <w:r>
        <w:rPr>
          <w:lang w:val="en-US"/>
        </w:rPr>
        <w:t>t</w:t>
      </w:r>
      <w:r w:rsidRPr="004703B1">
        <w:t>=0</w:t>
      </w:r>
      <w:r>
        <w:t>, μέχρι τη στιγμή t</w:t>
      </w:r>
      <w:r>
        <w:rPr>
          <w:vertAlign w:val="subscript"/>
        </w:rPr>
        <w:t>1</w:t>
      </w:r>
      <w:r>
        <w:t>, είναι</w:t>
      </w:r>
      <w:r w:rsidRPr="004703B1">
        <w:t xml:space="preserve"> </w:t>
      </w:r>
      <w:r>
        <w:t xml:space="preserve">ίσο με </w:t>
      </w:r>
      <w:r>
        <w:rPr>
          <w:lang w:val="en-US"/>
        </w:rPr>
        <w:t>W</w:t>
      </w:r>
      <w:r>
        <w:rPr>
          <w:vertAlign w:val="subscript"/>
        </w:rPr>
        <w:t>Σ</w:t>
      </w:r>
      <w:r>
        <w:rPr>
          <w:vertAlign w:val="subscript"/>
          <w:lang w:val="en-US"/>
        </w:rPr>
        <w:t>F</w:t>
      </w:r>
      <w:r>
        <w:rPr>
          <w:vertAlign w:val="subscript"/>
        </w:rPr>
        <w:t>επ</w:t>
      </w:r>
      <w:r>
        <w:t>=</w:t>
      </w:r>
      <m:oMath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E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201671">
        <w:t xml:space="preserve">, </w:t>
      </w:r>
      <w:r>
        <w:t>όπου</w:t>
      </w:r>
      <w:r w:rsidRPr="004703B1">
        <w:rPr>
          <w:i/>
        </w:rPr>
        <w:t xml:space="preserve"> Ε</w:t>
      </w:r>
      <w:r>
        <w:t xml:space="preserve"> η ενέργεια της σύνθετης ταλάντωσης.</w:t>
      </w:r>
    </w:p>
    <w:p w:rsidR="008564D0" w:rsidRPr="00B11EA6" w:rsidRDefault="008564D0" w:rsidP="008564D0">
      <w:pPr>
        <w:ind w:left="426" w:hanging="284"/>
      </w:pPr>
      <w:r w:rsidRPr="002541A9">
        <w:rPr>
          <w:b/>
          <w:i/>
        </w:rPr>
        <w:t>δ.</w:t>
      </w:r>
      <w:r>
        <w:t xml:space="preserve"> Όταν το σώμα διέρχεται από την θέση </w:t>
      </w:r>
      <w:r>
        <w:rPr>
          <w:lang w:val="en-US"/>
        </w:rPr>
        <w:t>x</w:t>
      </w:r>
      <w:r w:rsidRPr="002541A9">
        <w:t>=</w:t>
      </w:r>
      <w:r>
        <w:t>+0,5</w:t>
      </w:r>
      <w:r>
        <w:rPr>
          <w:lang w:val="en-US"/>
        </w:rPr>
        <w:t>m</w:t>
      </w:r>
      <w:r w:rsidRPr="002541A9">
        <w:t xml:space="preserve"> </w:t>
      </w:r>
      <w:r>
        <w:t>απομακρυνόμενο την θέση ισορροπίας του, να υπολογίσετε:</w:t>
      </w:r>
    </w:p>
    <w:p w:rsidR="008564D0" w:rsidRPr="009615C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1</w:t>
      </w:r>
      <w:r>
        <w:t>) τον ρυθμό μεταβολής της ορμής του</w:t>
      </w:r>
    </w:p>
    <w:p w:rsidR="008564D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2</w:t>
      </w:r>
      <w:r>
        <w:t>) τον ρυθμό μεταβολής της κινητικής του ενέργειας</w:t>
      </w:r>
    </w:p>
    <w:p w:rsidR="008564D0" w:rsidRDefault="008564D0" w:rsidP="008564D0">
      <w:pPr>
        <w:ind w:left="426"/>
      </w:pPr>
      <w:r w:rsidRPr="00BD384F">
        <w:rPr>
          <w:b/>
          <w:i/>
        </w:rPr>
        <w:t>δ</w:t>
      </w:r>
      <w:r w:rsidRPr="00BD384F">
        <w:rPr>
          <w:b/>
          <w:i/>
          <w:vertAlign w:val="subscript"/>
        </w:rPr>
        <w:t>3</w:t>
      </w:r>
      <w:r>
        <w:t xml:space="preserve">) τον χωρικό ρυθμό μεταβολής της δυναμικής ενέργειας ταλάντωσης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dU</m:t>
                </m:r>
              </m:num>
              <m:den>
                <m:r>
                  <w:rPr>
                    <w:rFonts w:ascii="Cambria Math" w:hAnsi="Cambria Math"/>
                  </w:rPr>
                  <m:t>dx</m:t>
                </m:r>
              </m:den>
            </m:f>
          </m:e>
        </m:d>
      </m:oMath>
      <w:r w:rsidRPr="002541A9">
        <w:t>.</w:t>
      </w:r>
    </w:p>
    <w:p w:rsidR="008564D0" w:rsidRDefault="008564D0">
      <w:pPr>
        <w:jc w:val="right"/>
      </w:pPr>
    </w:p>
    <w:p w:rsidR="008564D0" w:rsidRDefault="008564D0">
      <w:pPr>
        <w:jc w:val="right"/>
      </w:pPr>
      <w:r w:rsidRPr="00524BF7">
        <w:pict>
          <v:shape id="_x0000_i1030" type="#_x0000_t75" style="width:180.85pt;height:23.6pt">
            <v:imagedata r:id="rId18" o:title=""/>
          </v:shape>
        </w:pict>
      </w:r>
    </w:p>
    <w:sectPr w:rsidR="008564D0" w:rsidSect="00884E77">
      <w:headerReference w:type="default" r:id="rId19"/>
      <w:footerReference w:type="even" r:id="rId20"/>
      <w:footerReference w:type="default" r:id="rId21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0C9" w:rsidRDefault="000B20C9" w:rsidP="003F328B">
      <w:pPr>
        <w:spacing w:line="240" w:lineRule="auto"/>
      </w:pPr>
      <w:r>
        <w:separator/>
      </w:r>
    </w:p>
  </w:endnote>
  <w:endnote w:type="continuationSeparator" w:id="0">
    <w:p w:rsidR="000B20C9" w:rsidRDefault="000B20C9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2A6006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0B20C9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2A6006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B20C9">
      <w:rPr>
        <w:rStyle w:val="a8"/>
        <w:noProof/>
      </w:rPr>
      <w:t>1</w:t>
    </w:r>
    <w:r>
      <w:rPr>
        <w:rStyle w:val="a8"/>
      </w:rPr>
      <w:fldChar w:fldCharType="end"/>
    </w:r>
  </w:p>
  <w:p w:rsidR="009A061F" w:rsidRPr="00967602" w:rsidRDefault="00BA4FD2" w:rsidP="00121E6A">
    <w:pPr>
      <w:pStyle w:val="a7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0C9" w:rsidRDefault="000B20C9" w:rsidP="003F328B">
      <w:pPr>
        <w:spacing w:line="240" w:lineRule="auto"/>
      </w:pPr>
      <w:r>
        <w:separator/>
      </w:r>
    </w:p>
  </w:footnote>
  <w:footnote w:type="continuationSeparator" w:id="0">
    <w:p w:rsidR="000B20C9" w:rsidRDefault="000B20C9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A756D0">
      <w:trPr>
        <w:jc w:val="center"/>
      </w:trPr>
      <w:tc>
        <w:tcPr>
          <w:tcW w:w="4791" w:type="dxa"/>
        </w:tcPr>
        <w:p w:rsidR="007222B1" w:rsidRDefault="00BA4FD2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BA4FD2" w:rsidP="00A756D0">
          <w:pPr>
            <w:pStyle w:val="a5"/>
            <w:pBdr>
              <w:bottom w:val="none" w:sz="0" w:space="0" w:color="auto"/>
            </w:pBdr>
            <w:jc w:val="right"/>
          </w:pPr>
          <w:r>
            <w:t>Ταλαντώσεις</w:t>
          </w:r>
        </w:p>
      </w:tc>
    </w:tr>
  </w:tbl>
  <w:p w:rsidR="009A061F" w:rsidRPr="007222B1" w:rsidRDefault="000B20C9" w:rsidP="007222B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29A59D7"/>
    <w:multiLevelType w:val="hybridMultilevel"/>
    <w:tmpl w:val="9410C4B0"/>
    <w:lvl w:ilvl="0" w:tplc="694E7120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6B236BFE"/>
    <w:multiLevelType w:val="hybridMultilevel"/>
    <w:tmpl w:val="7EDC1CD0"/>
    <w:lvl w:ilvl="0" w:tplc="75B4DEBC">
      <w:start w:val="21"/>
      <w:numFmt w:val="decimal"/>
      <w:pStyle w:val="a0"/>
      <w:lvlText w:val="1.4.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6"/>
  </w:num>
  <w:num w:numId="4">
    <w:abstractNumId w:val="5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6"/>
  </w:num>
  <w:num w:numId="24">
    <w:abstractNumId w:val="6"/>
  </w:num>
  <w:num w:numId="25">
    <w:abstractNumId w:val="4"/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1"/>
    <w:lvlOverride w:ilvl="0">
      <w:startOverride w:val="1"/>
    </w:lvlOverride>
  </w:num>
  <w:num w:numId="39">
    <w:abstractNumId w:val="2"/>
  </w:num>
  <w:num w:numId="40">
    <w:abstractNumId w:val="0"/>
  </w:num>
  <w:num w:numId="41">
    <w:abstractNumId w:val="0"/>
    <w:lvlOverride w:ilvl="0">
      <w:startOverride w:val="1"/>
    </w:lvlOverride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519BE"/>
    <w:rsid w:val="0004648A"/>
    <w:rsid w:val="00082437"/>
    <w:rsid w:val="000B20C9"/>
    <w:rsid w:val="000F5CD7"/>
    <w:rsid w:val="00174102"/>
    <w:rsid w:val="00197E3A"/>
    <w:rsid w:val="001F53E1"/>
    <w:rsid w:val="001F7197"/>
    <w:rsid w:val="00272900"/>
    <w:rsid w:val="002A0C5C"/>
    <w:rsid w:val="002A6006"/>
    <w:rsid w:val="002C6076"/>
    <w:rsid w:val="00304242"/>
    <w:rsid w:val="00322AF2"/>
    <w:rsid w:val="003F328B"/>
    <w:rsid w:val="00465CC3"/>
    <w:rsid w:val="0049147D"/>
    <w:rsid w:val="0052777F"/>
    <w:rsid w:val="0058184A"/>
    <w:rsid w:val="00585929"/>
    <w:rsid w:val="0066672B"/>
    <w:rsid w:val="006E0FF1"/>
    <w:rsid w:val="006F49B5"/>
    <w:rsid w:val="00765156"/>
    <w:rsid w:val="007B16CB"/>
    <w:rsid w:val="007E6008"/>
    <w:rsid w:val="008564D0"/>
    <w:rsid w:val="00905721"/>
    <w:rsid w:val="00917C40"/>
    <w:rsid w:val="009222AE"/>
    <w:rsid w:val="009431FA"/>
    <w:rsid w:val="00974AA2"/>
    <w:rsid w:val="009A2590"/>
    <w:rsid w:val="009B1F43"/>
    <w:rsid w:val="00A16F20"/>
    <w:rsid w:val="00A25AC4"/>
    <w:rsid w:val="00A519BE"/>
    <w:rsid w:val="00A8397F"/>
    <w:rsid w:val="00B25A29"/>
    <w:rsid w:val="00B829D6"/>
    <w:rsid w:val="00BA4FD2"/>
    <w:rsid w:val="00BF46F3"/>
    <w:rsid w:val="00C855FA"/>
    <w:rsid w:val="00C856FD"/>
    <w:rsid w:val="00D137DA"/>
    <w:rsid w:val="00D32738"/>
    <w:rsid w:val="00DC08AC"/>
    <w:rsid w:val="00DC5B50"/>
    <w:rsid w:val="00E17DF0"/>
    <w:rsid w:val="00FA1991"/>
    <w:rsid w:val="00FC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link w:val="Char"/>
    <w:qFormat/>
    <w:rsid w:val="00174102"/>
    <w:pPr>
      <w:widowControl w:val="0"/>
      <w:numPr>
        <w:numId w:val="24"/>
      </w:numPr>
      <w:spacing w:before="120"/>
    </w:pPr>
    <w:rPr>
      <w:rFonts w:eastAsia="Times New Roman" w:cs="Times New Roman"/>
      <w:b/>
      <w:szCs w:val="20"/>
      <w:lang w:val="en-US" w:eastAsia="el-GR"/>
    </w:rPr>
  </w:style>
  <w:style w:type="paragraph" w:customStyle="1" w:styleId="1">
    <w:name w:val="Αριθμός 1"/>
    <w:basedOn w:val="a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0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customStyle="1" w:styleId="Char">
    <w:name w:val="Αριθμός Char"/>
    <w:basedOn w:val="a2"/>
    <w:link w:val="a0"/>
    <w:rsid w:val="00174102"/>
    <w:rPr>
      <w:rFonts w:ascii="Times New Roman" w:eastAsia="Times New Roman" w:hAnsi="Times New Roman" w:cs="Times New Roman"/>
      <w:b/>
      <w:szCs w:val="20"/>
      <w:lang w:val="en-US" w:eastAsia="el-GR"/>
    </w:rPr>
  </w:style>
  <w:style w:type="paragraph" w:styleId="a9">
    <w:name w:val="Balloon Text"/>
    <w:basedOn w:val="a1"/>
    <w:link w:val="Char2"/>
    <w:uiPriority w:val="99"/>
    <w:semiHidden/>
    <w:unhideWhenUsed/>
    <w:rsid w:val="00917C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9"/>
    <w:uiPriority w:val="99"/>
    <w:semiHidden/>
    <w:rsid w:val="00917C40"/>
    <w:rPr>
      <w:rFonts w:ascii="Tahoma" w:hAnsi="Tahoma" w:cs="Tahoma"/>
      <w:sz w:val="16"/>
      <w:szCs w:val="16"/>
    </w:rPr>
  </w:style>
  <w:style w:type="numbering" w:customStyle="1" w:styleId="1ia">
    <w:name w:val="1.i.a."/>
    <w:basedOn w:val="a4"/>
    <w:rsid w:val="00A519BE"/>
    <w:pPr>
      <w:numPr>
        <w:numId w:val="39"/>
      </w:numPr>
    </w:pPr>
  </w:style>
  <w:style w:type="paragraph" w:customStyle="1" w:styleId="a">
    <w:name w:val="ερώτημα"/>
    <w:basedOn w:val="a1"/>
    <w:rsid w:val="00A519BE"/>
    <w:pPr>
      <w:widowControl w:val="0"/>
      <w:numPr>
        <w:numId w:val="40"/>
      </w:numPr>
    </w:pPr>
    <w:rPr>
      <w:rFonts w:eastAsia="Times New Roman" w:cs="Times New Roman"/>
      <w:lang w:eastAsia="el-GR"/>
    </w:rPr>
  </w:style>
  <w:style w:type="character" w:customStyle="1" w:styleId="apple-converted-space">
    <w:name w:val="apple-converted-space"/>
    <w:basedOn w:val="a2"/>
    <w:rsid w:val="00A519BE"/>
  </w:style>
  <w:style w:type="character" w:styleId="-">
    <w:name w:val="Hyperlink"/>
    <w:basedOn w:val="a2"/>
    <w:rsid w:val="0049147D"/>
    <w:rPr>
      <w:color w:val="0000FF" w:themeColor="hyperlink"/>
      <w:u w:val="single"/>
    </w:rPr>
  </w:style>
  <w:style w:type="character" w:customStyle="1" w:styleId="apple-style-span">
    <w:name w:val="apple-style-span"/>
    <w:basedOn w:val="a2"/>
    <w:rsid w:val="00491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5</TotalTime>
  <Pages>3</Pages>
  <Words>827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        1.4.a. Σύνθεση Ταλαντώσεων. </vt:lpstr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Laptop</dc:creator>
  <cp:lastModifiedBy>pc-Laptop</cp:lastModifiedBy>
  <cp:revision>4</cp:revision>
  <cp:lastPrinted>2013-07-07T06:58:00Z</cp:lastPrinted>
  <dcterms:created xsi:type="dcterms:W3CDTF">2013-07-07T06:56:00Z</dcterms:created>
  <dcterms:modified xsi:type="dcterms:W3CDTF">2013-07-07T07:00:00Z</dcterms:modified>
</cp:coreProperties>
</file>