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5A6" w:rsidRDefault="00BE25A6" w:rsidP="00716456">
      <w:pPr>
        <w:pStyle w:val="3"/>
      </w:pPr>
      <w:r>
        <w:t xml:space="preserve">1.3 Φθίνουσες – Εξαναγκασμένες Ταλαντώσεις. </w:t>
      </w:r>
    </w:p>
    <w:p w:rsidR="00BE25A6" w:rsidRDefault="00BE25A6" w:rsidP="00BE25A6">
      <w:pPr>
        <w:pStyle w:val="a0"/>
        <w:widowControl w:val="0"/>
        <w:numPr>
          <w:ilvl w:val="0"/>
          <w:numId w:val="1"/>
        </w:numPr>
        <w:ind w:left="414" w:hanging="357"/>
      </w:pPr>
      <w:r>
        <w:t>Φθίνουσα Ηλεκτρική Ταλάντωση.</w:t>
      </w:r>
    </w:p>
    <w:p w:rsidR="00BE25A6" w:rsidRDefault="00BE25A6" w:rsidP="00716456">
      <w:r>
        <w:t xml:space="preserve">Δίνεται το κύκλωμα, όπου το αμπερόμετρο δείχνει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4" type="#_x0000_t75" style="position:absolute;left:0;text-align:left;margin-left:444.15pt;margin-top:5.65pt;width:98.95pt;height:106.45pt;z-index:-251657728;mso-wrap-distance-left:2.85pt;mso-wrap-distance-right:0;mso-position-horizontal:right;mso-position-horizontal-relative:margin;mso-position-vertical-relative:text" filled="t">
            <v:imagedata r:id="rId7" o:title=""/>
            <w10:wrap type="square" anchorx="margin"/>
            <w10:anchorlock/>
          </v:shape>
          <o:OLEObject Type="Embed" ProgID="Visio.Drawing.11" ShapeID="_x0000_s1124" DrawAspect="Content" ObjectID="_1434693249" r:id="rId8"/>
        </w:pict>
      </w:r>
      <w:r>
        <w:t xml:space="preserve">σταθερή ένδειξη Ι=2Α, ενώ ο </w:t>
      </w:r>
      <w:r>
        <w:t>α</w:t>
      </w:r>
      <w:r>
        <w:t>ντιστάτης  έχει αντίσταση R=5Ω. Σε μια στιγμή την οποία θεωρούμε t=0, ανοίγουμε το διακόπτη δ. Το πηνίο είναι ιδανικό.</w:t>
      </w:r>
    </w:p>
    <w:p w:rsidR="00BE25A6" w:rsidRDefault="00BE25A6" w:rsidP="00BE25A6">
      <w:pPr>
        <w:pStyle w:val="1"/>
        <w:widowControl w:val="0"/>
      </w:pPr>
      <w:r>
        <w:t>Χαρακτηρίστε τις παρακάτω προτάσεις ως σωστές ή λανθασμένες, δικαιολ</w:t>
      </w:r>
      <w:r>
        <w:t>ο</w:t>
      </w:r>
      <w:r>
        <w:t>γώντας τις απαντήσεις σας</w:t>
      </w:r>
    </w:p>
    <w:p w:rsidR="00BE25A6" w:rsidRDefault="00BE25A6" w:rsidP="00716456">
      <w:pPr>
        <w:pStyle w:val="1"/>
        <w:numPr>
          <w:ilvl w:val="0"/>
          <w:numId w:val="0"/>
        </w:numPr>
        <w:tabs>
          <w:tab w:val="left" w:pos="454"/>
          <w:tab w:val="num" w:pos="567"/>
        </w:tabs>
        <w:ind w:left="510" w:hanging="340"/>
      </w:pPr>
      <w:r>
        <w:t>Αμέσως μετά (χρονική στιγμή t=0</w:t>
      </w:r>
      <w:r>
        <w:rPr>
          <w:vertAlign w:val="superscript"/>
        </w:rPr>
        <w:t>+</w:t>
      </w:r>
      <w:r>
        <w:t>):</w:t>
      </w:r>
    </w:p>
    <w:p w:rsidR="00BE25A6" w:rsidRDefault="00BE25A6" w:rsidP="00716456">
      <w:pPr>
        <w:ind w:left="993" w:hanging="510"/>
      </w:pPr>
      <w:r>
        <w:t>α)   Ο πυκνωτής εκφορτίζεται.</w:t>
      </w:r>
    </w:p>
    <w:p w:rsidR="00BE25A6" w:rsidRDefault="00BE25A6" w:rsidP="00716456">
      <w:pPr>
        <w:ind w:left="993" w:hanging="510"/>
      </w:pPr>
      <w:r>
        <w:t>β)   Η ένταση του ρεύματος που διαρρέει το πηνίο θα αυξηθεί (κατά απόλυτο τιμή).</w:t>
      </w:r>
    </w:p>
    <w:p w:rsidR="00BE25A6" w:rsidRDefault="00BE25A6" w:rsidP="00716456">
      <w:pPr>
        <w:ind w:left="993" w:hanging="510"/>
      </w:pPr>
      <w:r>
        <w:t>γ)    Ο πυκνωτής δίνει ενέργεια στο κύκλωμα με ρυθμό 20J/s.</w:t>
      </w:r>
    </w:p>
    <w:p w:rsidR="00BE25A6" w:rsidRDefault="00BE25A6" w:rsidP="00BE25A6">
      <w:pPr>
        <w:pStyle w:val="1"/>
        <w:widowControl w:val="0"/>
      </w:pPr>
      <w:r>
        <w:t xml:space="preserve"> Τη χρονική στιγμή t</w:t>
      </w:r>
      <w:r>
        <w:rPr>
          <w:vertAlign w:val="subscript"/>
        </w:rPr>
        <w:t>1</w:t>
      </w:r>
      <w:r>
        <w:t>=Τ  όπου Τ η περίοδος της φθίνουσας ταλάντωσης, πάνω στον αντιστάτη π</w:t>
      </w:r>
      <w:r>
        <w:t>α</w:t>
      </w:r>
      <w:r>
        <w:t>ράγεται θερμότητα με ρυθμό μικρότερο από 20J/s.</w:t>
      </w:r>
    </w:p>
    <w:p w:rsidR="00BE25A6" w:rsidRDefault="00BE25A6" w:rsidP="00716456">
      <w:r>
        <w:t>Δίνεται ότι οι τιμές της χωρητικότητας του πυκνωτή και της αυτεπαγωγής του πηνίου είναι τέτοιες,  που στο κύκλωμα μετά το άνοιγμα του διακόπτη, να πραγματοποιούνται φθίνουσες ηλεκτρικές ταλαντώσεις.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Μέγιστη ένταση στη φθίνουσα Ηλεκτρική ταλάντωση</w:t>
      </w:r>
    </w:p>
    <w:p w:rsidR="00BE25A6" w:rsidRDefault="00BE25A6" w:rsidP="00716456">
      <w:r>
        <w:t xml:space="preserve">Στο κύκλωμα του σχήματος ο πυκνωτής έχει </w:t>
      </w:r>
      <w:r>
        <w:rPr>
          <w:noProof/>
        </w:rPr>
        <w:drawing>
          <wp:anchor distT="0" distB="0" distL="107950" distR="0" simplePos="0" relativeHeight="251647488" behindDoc="1" locked="1" layoutInCell="1" allowOverlap="1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1268730" cy="1097915"/>
            <wp:effectExtent l="19050" t="0" r="7620" b="0"/>
            <wp:wrapSquare wrapText="bothSides"/>
            <wp:docPr id="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097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χωρητικότητα C=1μF και έχει φορτ</w:t>
      </w:r>
      <w:r>
        <w:t>ι</w:t>
      </w:r>
      <w:r>
        <w:t>σθεί με φορτίο Q, και ο  αντιστάτης έχει αντίσταση R=50Ω. Σε μια στιγμή t=0 κλείνουμε τον διακόπτη και ο πυκνωτής αρχίζει να εκφορτίζεται. Σε μια στιγμή t</w:t>
      </w:r>
      <w:r>
        <w:rPr>
          <w:vertAlign w:val="subscript"/>
        </w:rPr>
        <w:t>1</w:t>
      </w:r>
      <w:r>
        <w:t>, μικρότερη από Τ/4 το φορτίο του πυκνωτή είναι q</w:t>
      </w:r>
      <w:r>
        <w:rPr>
          <w:vertAlign w:val="subscript"/>
        </w:rPr>
        <w:t>1</w:t>
      </w:r>
      <w:r>
        <w:t>=1μC και η ένταση του ρεύμ</w:t>
      </w:r>
      <w:r>
        <w:t>α</w:t>
      </w:r>
      <w:r>
        <w:t>τος που διαρρέει το πηνίο είναι i=0,02 Α.</w:t>
      </w:r>
    </w:p>
    <w:p w:rsidR="00BE25A6" w:rsidRDefault="00BE25A6" w:rsidP="00BE25A6">
      <w:pPr>
        <w:pStyle w:val="1"/>
        <w:widowControl w:val="0"/>
        <w:numPr>
          <w:ilvl w:val="0"/>
          <w:numId w:val="5"/>
        </w:numPr>
      </w:pPr>
      <w:r>
        <w:t>Ποιος ο ρυθμός μεταβολής της έντασης του ρεύματος τη στιγμή t</w:t>
      </w:r>
      <w:r w:rsidRPr="003634F5">
        <w:rPr>
          <w:vertAlign w:val="subscript"/>
        </w:rPr>
        <w:t>1</w:t>
      </w:r>
      <w:r>
        <w:t>;</w:t>
      </w:r>
    </w:p>
    <w:p w:rsidR="00BE25A6" w:rsidRDefault="00BE25A6" w:rsidP="00BE25A6">
      <w:pPr>
        <w:pStyle w:val="1"/>
        <w:widowControl w:val="0"/>
      </w:pPr>
      <w:r>
        <w:t>Ποια είναι η μέγιστη τιμή του ρεύματος που διαρρέει το πηνίο;</w:t>
      </w:r>
    </w:p>
    <w:p w:rsidR="00BE25A6" w:rsidRDefault="00BE25A6" w:rsidP="00BE25A6">
      <w:pPr>
        <w:pStyle w:val="1"/>
        <w:widowControl w:val="0"/>
      </w:pPr>
      <w:r>
        <w:t xml:space="preserve"> Να σχολιάστε την παρακάτω πρόταση: «κατά τη φθίνουσα ηλεκτρική ταλάντωση τη στιγμή που μηδενίζεται το φορτίο του πυκνωτή η ένταση του ρεύματος που διαρρέει το πηνίο είναι μέγιστη».</w:t>
      </w:r>
    </w:p>
    <w:p w:rsidR="00BE25A6" w:rsidRPr="00801B21" w:rsidRDefault="00BE25A6" w:rsidP="00BE25A6">
      <w:pPr>
        <w:pStyle w:val="a0"/>
        <w:widowControl w:val="0"/>
        <w:numPr>
          <w:ilvl w:val="0"/>
          <w:numId w:val="1"/>
        </w:numPr>
        <w:ind w:left="414" w:hanging="357"/>
      </w:pPr>
      <w:r w:rsidRPr="0027602D">
        <w:t>Αμείωτη και φθίνουσα Ταλάντωση.</w:t>
      </w:r>
    </w:p>
    <w:p w:rsidR="00BE25A6" w:rsidRPr="00A54D98" w:rsidRDefault="00BE25A6" w:rsidP="00716456">
      <w:r w:rsidRPr="00A54D98">
        <w:rPr>
          <w:rStyle w:val="apple-style-span"/>
          <w:color w:val="000000"/>
          <w:shd w:val="clear" w:color="auto" w:fill="FFFFFF"/>
        </w:rPr>
        <w:t>Ένα σώμα μάζας 2kg ηρεμεί στο σημείο Γ, πάνω σε λείο οριζόντιο επίπεδο δεμένο στο άκρο ιδανικού ελ</w:t>
      </w:r>
      <w:r w:rsidRPr="00A54D98">
        <w:rPr>
          <w:rStyle w:val="apple-style-span"/>
          <w:color w:val="000000"/>
          <w:shd w:val="clear" w:color="auto" w:fill="FFFFFF"/>
        </w:rPr>
        <w:t>α</w:t>
      </w:r>
      <w:r w:rsidRPr="00A54D98">
        <w:rPr>
          <w:rStyle w:val="apple-style-span"/>
          <w:color w:val="000000"/>
          <w:shd w:val="clear" w:color="auto" w:fill="FFFFFF"/>
        </w:rPr>
        <w:t>τηρίου, σταθεράς k=200Ν/m. Σε μια στιγμή t=0 δέχεται την επίδραση μιας</w:t>
      </w:r>
      <w:r w:rsidRPr="00A54D98">
        <w:rPr>
          <w:rStyle w:val="apple-converted-space"/>
          <w:color w:val="000000"/>
          <w:shd w:val="clear" w:color="auto" w:fill="FFFFFF"/>
        </w:rPr>
        <w:t> </w:t>
      </w:r>
      <w:r w:rsidRPr="00A54D98">
        <w:rPr>
          <w:rStyle w:val="apple-style-span"/>
          <w:b/>
          <w:bCs/>
          <w:color w:val="000000"/>
          <w:shd w:val="clear" w:color="auto" w:fill="FFFFFF"/>
        </w:rPr>
        <w:t>σταθερής</w:t>
      </w:r>
      <w:r w:rsidRPr="00A54D98">
        <w:rPr>
          <w:rStyle w:val="apple-converted-space"/>
          <w:color w:val="000000"/>
          <w:shd w:val="clear" w:color="auto" w:fill="FFFFFF"/>
        </w:rPr>
        <w:t> </w:t>
      </w:r>
      <w:r w:rsidRPr="00A54D98">
        <w:rPr>
          <w:rStyle w:val="apple-style-span"/>
          <w:color w:val="000000"/>
          <w:shd w:val="clear" w:color="auto" w:fill="FFFFFF"/>
        </w:rPr>
        <w:t>οριζόντιας δύναμης F=40Ν, όπως στο σχήμα.</w:t>
      </w:r>
    </w:p>
    <w:p w:rsidR="00BE25A6" w:rsidRPr="00801B21" w:rsidRDefault="00BE25A6" w:rsidP="00716456">
      <w:pPr>
        <w:jc w:val="center"/>
        <w:rPr>
          <w:rFonts w:ascii="Book Antiqua" w:hAnsi="Book Antiqua"/>
          <w:color w:val="000000"/>
        </w:rPr>
      </w:pPr>
      <w:r>
        <w:rPr>
          <w:rFonts w:ascii="Book Antiqua" w:hAnsi="Book Antiqua"/>
          <w:noProof/>
          <w:color w:val="0000EE"/>
        </w:rPr>
        <w:drawing>
          <wp:inline distT="0" distB="0" distL="0" distR="0">
            <wp:extent cx="3101340" cy="1360805"/>
            <wp:effectExtent l="19050" t="0" r="3810" b="0"/>
            <wp:docPr id="1" name="BLOGGER_PHOTO_ID_53760425211138344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76042521113834418" descr="image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A6" w:rsidRPr="00A54D98" w:rsidRDefault="00BE25A6" w:rsidP="00CC3DB0">
      <w:pPr>
        <w:pStyle w:val="1"/>
        <w:numPr>
          <w:ilvl w:val="0"/>
          <w:numId w:val="33"/>
        </w:numPr>
      </w:pPr>
      <w:r w:rsidRPr="00CC3DB0">
        <w:rPr>
          <w:rStyle w:val="apple-style-span"/>
          <w:color w:val="000000"/>
        </w:rPr>
        <w:lastRenderedPageBreak/>
        <w:t>Να αποδειχθεί ότι το σώμα θα εκτελέσει α.α.τ. και να βρεθεί η εξίσωσης της απομάκρυνσης σε σ</w:t>
      </w:r>
      <w:r w:rsidRPr="00CC3DB0">
        <w:rPr>
          <w:rStyle w:val="apple-style-span"/>
          <w:color w:val="000000"/>
        </w:rPr>
        <w:t>υ</w:t>
      </w:r>
      <w:r w:rsidRPr="00CC3DB0">
        <w:rPr>
          <w:rStyle w:val="apple-style-span"/>
          <w:color w:val="000000"/>
        </w:rPr>
        <w:t>νάρτηση με το χρόνο, θεωρώντας την προς τα δεξιά κατεύθυνση θετική.</w:t>
      </w:r>
    </w:p>
    <w:p w:rsidR="00BE25A6" w:rsidRPr="00A54D98" w:rsidRDefault="00BE25A6" w:rsidP="00BE25A6">
      <w:pPr>
        <w:pStyle w:val="1"/>
        <w:widowControl w:val="0"/>
      </w:pPr>
      <w:r w:rsidRPr="00A54D98">
        <w:rPr>
          <w:rStyle w:val="apple-style-span"/>
          <w:color w:val="000000"/>
        </w:rPr>
        <w:t>Πόση ενέργεια μεταφέρεται στο σύστημα μέσω του έργου της δύναμης F κατά τη διάρκεια της πρ</w:t>
      </w:r>
      <w:r w:rsidRPr="00A54D98">
        <w:rPr>
          <w:rStyle w:val="apple-style-span"/>
          <w:color w:val="000000"/>
        </w:rPr>
        <w:t>ώ</w:t>
      </w:r>
      <w:r w:rsidRPr="00A54D98">
        <w:rPr>
          <w:rStyle w:val="apple-style-span"/>
          <w:color w:val="000000"/>
        </w:rPr>
        <w:t>της περιόδου ταλάντωσης και πόση είναι η ενέργεια ταλάντωσης;</w:t>
      </w:r>
    </w:p>
    <w:p w:rsidR="00BE25A6" w:rsidRPr="00A54D98" w:rsidRDefault="00BE25A6" w:rsidP="00BE25A6">
      <w:pPr>
        <w:pStyle w:val="1"/>
        <w:widowControl w:val="0"/>
      </w:pPr>
      <w:r w:rsidRPr="00A54D98">
        <w:rPr>
          <w:rStyle w:val="apple-style-span"/>
          <w:color w:val="000000"/>
        </w:rPr>
        <w:t>Να γίνει το διάγραμμα της απόστασης s του σώματος από την αρχική θέση ηρεμίας του Γ, σε σ</w:t>
      </w:r>
      <w:r w:rsidRPr="00A54D98">
        <w:rPr>
          <w:rStyle w:val="apple-style-span"/>
          <w:color w:val="000000"/>
        </w:rPr>
        <w:t>υ</w:t>
      </w:r>
      <w:r w:rsidRPr="00A54D98">
        <w:rPr>
          <w:rStyle w:val="apple-style-span"/>
          <w:color w:val="000000"/>
        </w:rPr>
        <w:t>νάρτηση με το χρόνο.</w:t>
      </w:r>
    </w:p>
    <w:p w:rsidR="00BE25A6" w:rsidRPr="000E48BB" w:rsidRDefault="00BE25A6" w:rsidP="00BE25A6">
      <w:pPr>
        <w:pStyle w:val="1"/>
        <w:widowControl w:val="0"/>
        <w:rPr>
          <w:rStyle w:val="apple-style-span"/>
        </w:rPr>
      </w:pPr>
      <w:r w:rsidRPr="00A54D98">
        <w:rPr>
          <w:rStyle w:val="apple-style-span"/>
          <w:color w:val="000000"/>
        </w:rPr>
        <w:t>Αν η ταλάντωση του σώματος είναι φθίνουσα, εξαιτίας μικρών αποσβέσεων, να γίνει ένα ποιοτικό διάγραμμα της απόστασης s σε συνάρτηση με το χρόνο. Τι ποσοστό της ενέργειας που μετεφέρθη στο σύστημα, μέσω του έργου της δύναμης F, αποθηκεύεται</w:t>
      </w:r>
      <w:r w:rsidRPr="00A54D98">
        <w:rPr>
          <w:rStyle w:val="apple-converted-space"/>
          <w:color w:val="000000"/>
        </w:rPr>
        <w:t> </w:t>
      </w:r>
      <w:r w:rsidRPr="00A54D98">
        <w:rPr>
          <w:rStyle w:val="apple-style-span"/>
          <w:b/>
          <w:bCs/>
          <w:color w:val="000000"/>
        </w:rPr>
        <w:t>τελικά</w:t>
      </w:r>
      <w:r w:rsidRPr="00A54D98">
        <w:rPr>
          <w:rStyle w:val="apple-converted-space"/>
          <w:color w:val="000000"/>
        </w:rPr>
        <w:t> </w:t>
      </w:r>
      <w:r w:rsidRPr="00A54D98">
        <w:rPr>
          <w:rStyle w:val="apple-style-span"/>
          <w:color w:val="000000"/>
        </w:rPr>
        <w:t>στο ελατήριο;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rFonts w:ascii="Arial" w:hAnsi="Arial"/>
          <w:bCs/>
          <w:color w:val="333333"/>
          <w:sz w:val="18"/>
          <w:szCs w:val="18"/>
          <w:shd w:val="clear" w:color="auto" w:fill="FFFFFF"/>
          <w:lang w:val="el-GR"/>
        </w:rPr>
      </w:pPr>
      <w:r w:rsidRPr="003634F5">
        <w:rPr>
          <w:lang w:val="el-GR"/>
        </w:rPr>
        <w:t>Αμείωτη και φθίνουσα Ηλεκτρική Ταλάντωση.</w:t>
      </w:r>
    </w:p>
    <w:p w:rsidR="00BE25A6" w:rsidRPr="000E48BB" w:rsidRDefault="00BE25A6" w:rsidP="00716456">
      <w:pPr>
        <w:jc w:val="center"/>
        <w:rPr>
          <w:rFonts w:ascii="Arial" w:hAnsi="Arial"/>
          <w:bCs/>
          <w:color w:val="333333"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1901825" cy="1894840"/>
            <wp:effectExtent l="19050" t="0" r="3175" b="0"/>
            <wp:docPr id="2" name="BLOGGER_PHOTO_ID_5247456951343891634" descr="image00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7456951343891634" descr="image0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Verdana" w:hAnsi="Verdana"/>
          <w:color w:val="333333"/>
          <w:sz w:val="14"/>
          <w:szCs w:val="14"/>
          <w:shd w:val="clear" w:color="auto" w:fill="FFFFFF"/>
        </w:rPr>
        <w:t> </w:t>
      </w:r>
      <w:r>
        <w:rPr>
          <w:noProof/>
          <w:shd w:val="clear" w:color="auto" w:fill="FFFFFF"/>
        </w:rPr>
        <w:drawing>
          <wp:inline distT="0" distB="0" distL="0" distR="0">
            <wp:extent cx="1960245" cy="1901825"/>
            <wp:effectExtent l="19050" t="0" r="1905" b="0"/>
            <wp:docPr id="6" name="BLOGGER_PHOTO_ID_5247457016686850178" descr="image00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7457016686850178" descr="image0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A6" w:rsidRPr="0078042D" w:rsidRDefault="00BE25A6" w:rsidP="00716456">
      <w:pPr>
        <w:jc w:val="left"/>
        <w:rPr>
          <w:color w:val="333333"/>
          <w:shd w:val="clear" w:color="auto" w:fill="FFFFFF"/>
        </w:rPr>
      </w:pPr>
      <w:r w:rsidRPr="0078042D">
        <w:rPr>
          <w:color w:val="333333"/>
          <w:shd w:val="clear" w:color="auto" w:fill="FFFFFF"/>
        </w:rPr>
        <w:t>Στα κυκλώματα του σχήματος φέρνουμε το μεταγωγό στη θέση α, μέχρι που να φορτιστεί ο πυκνωτής και μετά μεταφέρουμε το μεταγωγό στη θέση β για t=0.</w:t>
      </w:r>
    </w:p>
    <w:p w:rsidR="00BE25A6" w:rsidRPr="00CC3DB0" w:rsidRDefault="00BE25A6" w:rsidP="00CC3DB0">
      <w:pPr>
        <w:pStyle w:val="1"/>
        <w:numPr>
          <w:ilvl w:val="0"/>
          <w:numId w:val="34"/>
        </w:numPr>
        <w:rPr>
          <w:shd w:val="clear" w:color="auto" w:fill="FFFFFF"/>
        </w:rPr>
      </w:pPr>
      <w:r w:rsidRPr="00CC3DB0">
        <w:rPr>
          <w:shd w:val="clear" w:color="auto" w:fill="FFFFFF"/>
        </w:rPr>
        <w:t>Να χαράξετε στο ίδιο διάγραμμα τις γραφικές παραστάσεις του φορτίου του πυκνωτή σε συνάρτηση με το χρόνο και για τα δύο κυκλώματα.</w:t>
      </w:r>
    </w:p>
    <w:p w:rsidR="00BE25A6" w:rsidRPr="0078042D" w:rsidRDefault="00BE25A6" w:rsidP="00BE25A6">
      <w:pPr>
        <w:pStyle w:val="1"/>
        <w:widowControl w:val="0"/>
        <w:rPr>
          <w:shd w:val="clear" w:color="auto" w:fill="FFFFFF"/>
        </w:rPr>
      </w:pPr>
      <w:r w:rsidRPr="0078042D">
        <w:rPr>
          <w:shd w:val="clear" w:color="auto" w:fill="FFFFFF"/>
        </w:rPr>
        <w:t>Αν στο πρώτο κύκλωμα το φορτίο του πυκνωτή μηδενίζεται για πρώτη φορά τη χρονική στιγμή t</w:t>
      </w:r>
      <w:r w:rsidRPr="0078042D">
        <w:rPr>
          <w:shd w:val="clear" w:color="auto" w:fill="FFFFFF"/>
          <w:vertAlign w:val="subscript"/>
        </w:rPr>
        <w:t>1</w:t>
      </w:r>
      <w:r w:rsidRPr="0078042D">
        <w:rPr>
          <w:shd w:val="clear" w:color="auto" w:fill="FFFFFF"/>
        </w:rPr>
        <w:t>=1μs, στο δεύτερο κύκλωμα θα μηδενιστεί τη χρονική στιγμή:</w:t>
      </w:r>
    </w:p>
    <w:p w:rsidR="00BE25A6" w:rsidRPr="000E48BB" w:rsidRDefault="00BE25A6" w:rsidP="00716456">
      <w:pPr>
        <w:spacing w:after="60"/>
        <w:ind w:left="567" w:hanging="425"/>
        <w:jc w:val="center"/>
        <w:rPr>
          <w:color w:val="333333"/>
          <w:shd w:val="clear" w:color="auto" w:fill="FFFFFF"/>
          <w:lang w:val="en-US"/>
        </w:rPr>
      </w:pPr>
      <w:r w:rsidRPr="0078042D">
        <w:rPr>
          <w:rStyle w:val="apple-style-span"/>
          <w:color w:val="FFFFFF"/>
          <w:shd w:val="clear" w:color="auto" w:fill="FFFFFF"/>
        </w:rPr>
        <w:t>.....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>
        <w:rPr>
          <w:color w:val="333333"/>
          <w:shd w:val="clear" w:color="auto" w:fill="FFFFFF"/>
        </w:rPr>
        <w:t>α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0,9μs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 w:rsidRPr="0078042D">
        <w:rPr>
          <w:rStyle w:val="apple-style-span"/>
          <w:color w:val="FFFFFF"/>
          <w:shd w:val="clear" w:color="auto" w:fill="FFFFFF"/>
        </w:rPr>
        <w:t>.............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β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1μs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 w:rsidRPr="0078042D">
        <w:rPr>
          <w:rStyle w:val="apple-style-span"/>
          <w:color w:val="FFFFFF"/>
          <w:shd w:val="clear" w:color="auto" w:fill="FFFFFF"/>
        </w:rPr>
        <w:t>...............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 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γ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1,1μs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Φθίνουσα Ταλάντωση και ρυθμοί μεταβολής.</w:t>
      </w:r>
    </w:p>
    <w:p w:rsidR="00BE25A6" w:rsidRPr="00E14008" w:rsidRDefault="00BE25A6" w:rsidP="00716456">
      <w:r w:rsidRPr="00E14008">
        <w:t xml:space="preserve">Ένα σώμα Σ μάζας </w:t>
      </w:r>
      <w:r w:rsidRPr="00E14008">
        <w:rPr>
          <w:lang w:val="en-US"/>
        </w:rPr>
        <w:t>m</w:t>
      </w:r>
      <w:r w:rsidRPr="00E14008">
        <w:t>=2</w:t>
      </w:r>
      <w:r w:rsidRPr="00E14008">
        <w:rPr>
          <w:lang w:val="en-US"/>
        </w:rPr>
        <w:t>kg</w:t>
      </w:r>
      <w:r w:rsidRPr="00E14008">
        <w:t xml:space="preserve"> ηρεμεί, πάνω  </w:t>
      </w:r>
      <w:r>
        <w:rPr>
          <w:noProof/>
        </w:rPr>
        <w:drawing>
          <wp:anchor distT="0" distB="0" distL="107950" distR="0" simplePos="0" relativeHeight="25164851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976755" cy="1635760"/>
            <wp:effectExtent l="19050" t="0" r="4445" b="0"/>
            <wp:wrapSquare wrapText="bothSides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635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4008">
        <w:t>σε λείο οριζόντιο επίπεδο, δεμένο στο άκρο οριζόντιου ελατηρίου, σταθεράς k=40Ν/m, το άλλο άκρο του οποίου είναι σταθερά δεμένο, όπως στο σχήμα. Εκτρέπουμε το σώμα προς τα δεξιά κατά Α</w:t>
      </w:r>
      <w:r w:rsidRPr="00E14008">
        <w:rPr>
          <w:vertAlign w:val="subscript"/>
        </w:rPr>
        <w:t>0</w:t>
      </w:r>
      <w:r w:rsidRPr="00E14008">
        <w:t xml:space="preserve"> και για t=0, το αφήνουμε να κινηθεί. Η ταλάντωση, λόγω αντίστασης του αέρα είναι φθίνουσα, με σταθερά απόσβεσης b=0,2</w:t>
      </w:r>
      <w:r w:rsidRPr="00E14008">
        <w:rPr>
          <w:lang w:val="en-US"/>
        </w:rPr>
        <w:t>kg</w:t>
      </w:r>
      <w:r w:rsidRPr="00E14008">
        <w:t>/</w:t>
      </w:r>
      <w:r w:rsidRPr="00E14008">
        <w:rPr>
          <w:lang w:val="en-US"/>
        </w:rPr>
        <w:t>s</w:t>
      </w:r>
      <w:r w:rsidRPr="00E14008">
        <w:t>. Για τη χρονική στιγμή που το σώμα κατευθύν</w:t>
      </w:r>
      <w:r w:rsidRPr="00E14008">
        <w:t>ε</w:t>
      </w:r>
      <w:r w:rsidRPr="00E14008">
        <w:t>ται προς την αρχική θέση ισορροπίας απέχοντας από αυτήν κατά x=0,1m, έχει ταχύτητα μέτρου υ=5m/s, ζητούνται:</w:t>
      </w:r>
    </w:p>
    <w:p w:rsidR="00BE25A6" w:rsidRPr="00E14008" w:rsidRDefault="00BE25A6" w:rsidP="00CC3DB0">
      <w:pPr>
        <w:pStyle w:val="1"/>
        <w:widowControl w:val="0"/>
        <w:numPr>
          <w:ilvl w:val="0"/>
          <w:numId w:val="35"/>
        </w:numPr>
      </w:pPr>
      <w:r w:rsidRPr="00E14008">
        <w:t>Ο ρυθμός μεταβολής της δυναμικής ενέργειας ταλάντωσης.</w:t>
      </w:r>
    </w:p>
    <w:p w:rsidR="00BE25A6" w:rsidRPr="00E14008" w:rsidRDefault="00BE25A6" w:rsidP="00BE25A6">
      <w:pPr>
        <w:pStyle w:val="1"/>
        <w:widowControl w:val="0"/>
      </w:pPr>
      <w:r w:rsidRPr="00E14008">
        <w:t>Ο ρυθμός μεταβολής της κινητικής ενέργειας του σώματος.</w:t>
      </w:r>
    </w:p>
    <w:p w:rsidR="00BE25A6" w:rsidRDefault="00BE25A6" w:rsidP="00BE25A6">
      <w:pPr>
        <w:pStyle w:val="1"/>
        <w:widowControl w:val="0"/>
      </w:pPr>
      <w:r w:rsidRPr="00E14008">
        <w:t>Η ισχύς της δύναμης απόσβεσης. Τι μετράει η ισχύς αυτή;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Μια αμείωτη Ηλεκτρική μετατρέπεται σε φθίνουσα.</w:t>
      </w:r>
    </w:p>
    <w:p w:rsidR="00BE25A6" w:rsidRDefault="00BE25A6" w:rsidP="00716456">
      <w:r>
        <w:t>Το κύκλωμα του παρακάτω σχήματος, εκτελεί ηλεκτρική ταλάντωση με το διακόπτη κλειστό και στο διπλ</w:t>
      </w:r>
      <w:r>
        <w:t>α</w:t>
      </w:r>
      <w:r>
        <w:t>νό σχήμα δίνεται το φορτίο του πυκνωτή (το φορτίο του οπλισμού Α του πυκνωτή) σε συνάρτηση με το χρόνο. Δίνονται ακόμη η χωρητικότητα του πυκνωτή C=0,4μF, ο συντελεστής αυτεπαγωγής του πηνίου L=0,3Η και η αντίσταση του αντιστάτη R=100Ω.</w:t>
      </w:r>
    </w:p>
    <w:p w:rsidR="00BE25A6" w:rsidRDefault="00BE25A6" w:rsidP="00716456">
      <w:pPr>
        <w:jc w:val="center"/>
      </w:pPr>
      <w:r>
        <w:object w:dxaOrig="5542" w:dyaOrig="2002">
          <v:shape id="_x0000_i1027" type="#_x0000_t75" style="width:277.05pt;height:100.2pt" o:ole="" filled="t">
            <v:imagedata r:id="rId16" o:title=""/>
          </v:shape>
          <o:OLEObject Type="Embed" ProgID="Visio.Drawing.11" ShapeID="_x0000_i1027" DrawAspect="Content" ObjectID="_1434693223" r:id="rId17"/>
        </w:object>
      </w:r>
    </w:p>
    <w:p w:rsidR="00BE25A6" w:rsidRDefault="00BE25A6" w:rsidP="00716456">
      <w:pPr>
        <w:ind w:left="540" w:hanging="360"/>
      </w:pPr>
      <w:r>
        <w:t>i)   Να υπολογίσετε την ενέργεια ταλάντωσης και το πλάτος του ρεύματος που διαρρέει το κύκλωμα.</w:t>
      </w:r>
    </w:p>
    <w:p w:rsidR="00BE25A6" w:rsidRDefault="00BE25A6" w:rsidP="00716456">
      <w:pPr>
        <w:ind w:left="540" w:hanging="360"/>
      </w:pPr>
      <w:r>
        <w:t>ii)  Βρείτε την ένταση του ρεύματος τη χρονική στιγμή t</w:t>
      </w:r>
      <w:r>
        <w:rPr>
          <w:vertAlign w:val="subscript"/>
        </w:rPr>
        <w:t>1</w:t>
      </w:r>
      <w:r>
        <w:t xml:space="preserve"> (που δίνεται στο διάγραμμα) και σχεδιάστε πάνω στο κύκλωμα τη φορά του ρεύματος.</w:t>
      </w:r>
    </w:p>
    <w:p w:rsidR="00BE25A6" w:rsidRDefault="00BE25A6" w:rsidP="00716456">
      <w:pPr>
        <w:ind w:left="540" w:hanging="360"/>
      </w:pPr>
      <w:r>
        <w:t>iii)  Τη στιγμή t</w:t>
      </w:r>
      <w:r>
        <w:rPr>
          <w:vertAlign w:val="subscript"/>
        </w:rPr>
        <w:t>1</w:t>
      </w:r>
      <w:r>
        <w:t xml:space="preserve"> ανοίγουμε το διακόπτη. Για αμέσως μετά (στιγμή t</w:t>
      </w:r>
      <w:r>
        <w:rPr>
          <w:vertAlign w:val="subscript"/>
        </w:rPr>
        <w:t>1</w:t>
      </w:r>
      <w:r>
        <w:t>+0</w:t>
      </w:r>
      <w:r>
        <w:rPr>
          <w:vertAlign w:val="superscript"/>
        </w:rPr>
        <w:t>+</w:t>
      </w:r>
      <w:r>
        <w:t>) να βρεθούν:</w:t>
      </w:r>
    </w:p>
    <w:p w:rsidR="00BE25A6" w:rsidRDefault="00BE25A6" w:rsidP="00716456">
      <w:pPr>
        <w:ind w:left="900" w:hanging="360"/>
      </w:pPr>
      <w:r>
        <w:t>α)  Ο ρυθμός μεταβολής της ενέργειας του πυκνωτή.</w:t>
      </w:r>
    </w:p>
    <w:p w:rsidR="00BE25A6" w:rsidRDefault="00BE25A6" w:rsidP="00716456">
      <w:pPr>
        <w:ind w:left="900" w:hanging="360"/>
      </w:pPr>
      <w:r>
        <w:t xml:space="preserve">β) Ο ρυθμός με τον οποίο παράγεται θερμότητα στον αντιστάτη. </w:t>
      </w:r>
    </w:p>
    <w:p w:rsidR="00BE25A6" w:rsidRDefault="00BE25A6" w:rsidP="00716456">
      <w:pPr>
        <w:ind w:left="900" w:hanging="360"/>
      </w:pPr>
      <w:r>
        <w:t>γ)  Ο ρυθμός μεταβολής της ενέργειας του πηνίου.</w:t>
      </w:r>
    </w:p>
    <w:p w:rsidR="00BE25A6" w:rsidRPr="000E48BB" w:rsidRDefault="00BE25A6" w:rsidP="00716456">
      <w:pPr>
        <w:ind w:left="540" w:hanging="360"/>
      </w:pPr>
      <w:r>
        <w:t>iv)  Πόση συνολικά θερμότητα θα παραχθεί πάνω στον αντιστάτη με το διακόπτη ανοικτό;</w:t>
      </w:r>
    </w:p>
    <w:p w:rsidR="00BE25A6" w:rsidRDefault="00BE25A6" w:rsidP="00BE25A6">
      <w:pPr>
        <w:pStyle w:val="a0"/>
        <w:widowControl w:val="0"/>
        <w:numPr>
          <w:ilvl w:val="0"/>
          <w:numId w:val="1"/>
        </w:numPr>
        <w:ind w:left="414" w:hanging="357"/>
      </w:pPr>
      <w:r>
        <w:t>Εξαναγκασμένη Ηλεκτρική Ταλάντωση.</w:t>
      </w:r>
    </w:p>
    <w:p w:rsidR="00BE25A6" w:rsidRPr="0068172A" w:rsidRDefault="00BE25A6" w:rsidP="00716456">
      <w:r>
        <w:t xml:space="preserve">Στο διπλανό κύκλωμα η τάση της πηγής </w:t>
      </w:r>
      <w:r>
        <w:rPr>
          <w:noProof/>
        </w:rPr>
        <w:pict>
          <v:shape id="_x0000_s1125" type="#_x0000_t75" style="position:absolute;left:0;text-align:left;margin-left:484.85pt;margin-top:5.7pt;width:139.65pt;height:84.35pt;z-index:-251656704;mso-wrap-distance-left:2.85pt;mso-wrap-distance-right:0;mso-position-horizontal:right;mso-position-horizontal-relative:margin;mso-position-vertical-relative:text" filled="t">
            <v:imagedata r:id="rId18" o:title=""/>
            <w10:wrap type="square" anchorx="margin"/>
            <w10:anchorlock/>
          </v:shape>
          <o:OLEObject Type="Embed" ProgID="Visio.Drawing.11" ShapeID="_x0000_s1125" DrawAspect="Content" ObjectID="_1434693248" r:id="rId19"/>
        </w:pict>
      </w:r>
      <w:r>
        <w:t xml:space="preserve">δίνεται από την εξίσωση </w:t>
      </w:r>
      <w:r>
        <w:rPr>
          <w:lang w:val="en-US"/>
        </w:rPr>
        <w:t>V</w:t>
      </w:r>
      <w:r>
        <w:t>=20∙ημ(5.000t+φ</w:t>
      </w:r>
      <w:r>
        <w:rPr>
          <w:vertAlign w:val="subscript"/>
        </w:rPr>
        <w:t>ο</w:t>
      </w:r>
      <w:r>
        <w:t>) (S.Ι.), ενώ το πηνίο έχει αυτεπαγωγή L=2mΗ και ο μ</w:t>
      </w:r>
      <w:r>
        <w:t>ε</w:t>
      </w:r>
      <w:r>
        <w:t xml:space="preserve">ταβλητός πυκνωτής </w:t>
      </w:r>
      <w:r w:rsidRPr="00D600C0">
        <w:t>έχει αρχικά</w:t>
      </w:r>
      <w:r>
        <w:t xml:space="preserve"> χωρητικότητα</w:t>
      </w:r>
      <w:r w:rsidRPr="00E670B3">
        <w:t xml:space="preserve"> </w:t>
      </w:r>
      <w:r>
        <w:t>C</w:t>
      </w:r>
      <w:r>
        <w:rPr>
          <w:vertAlign w:val="subscript"/>
        </w:rPr>
        <w:t>1</w:t>
      </w:r>
      <w:r>
        <w:t>=5μF. Το φορτίο του οπλ</w:t>
      </w:r>
      <w:r>
        <w:t>ι</w:t>
      </w:r>
      <w:r>
        <w:t>σμού Α του πυκνωτή δίνεται από την εξίσωση:</w:t>
      </w:r>
    </w:p>
    <w:p w:rsidR="00BE25A6" w:rsidRDefault="00BE25A6" w:rsidP="00716456">
      <w:pPr>
        <w:jc w:val="center"/>
      </w:pPr>
      <w:r>
        <w:t>q= 2∙10</w:t>
      </w:r>
      <w:r>
        <w:rPr>
          <w:vertAlign w:val="superscript"/>
        </w:rPr>
        <w:t>-6</w:t>
      </w:r>
      <w:r>
        <w:t>∙ημωt  (S.Ι.).</w:t>
      </w:r>
    </w:p>
    <w:p w:rsidR="00BE25A6" w:rsidRDefault="00BE25A6" w:rsidP="00CC3DB0">
      <w:pPr>
        <w:pStyle w:val="1"/>
        <w:widowControl w:val="0"/>
        <w:numPr>
          <w:ilvl w:val="0"/>
          <w:numId w:val="36"/>
        </w:numPr>
      </w:pPr>
      <w:r>
        <w:t>Να βρεθεί η κυκλική ιδιοσυχνότητα του κυκλώματος.</w:t>
      </w:r>
    </w:p>
    <w:p w:rsidR="00BE25A6" w:rsidRPr="00631DC5" w:rsidRDefault="00BE25A6" w:rsidP="00BE25A6">
      <w:pPr>
        <w:pStyle w:val="1"/>
        <w:widowControl w:val="0"/>
      </w:pPr>
      <w:r>
        <w:t>Πόσο είναι το φορτίο του οπλισμού Α του πυκνωτή τη χρονική στιγμή t</w:t>
      </w:r>
      <w:r>
        <w:rPr>
          <w:vertAlign w:val="subscript"/>
        </w:rPr>
        <w:t>1</w:t>
      </w:r>
      <w:r>
        <w:t>=π∙10</w:t>
      </w:r>
      <w:r>
        <w:rPr>
          <w:vertAlign w:val="superscript"/>
        </w:rPr>
        <w:t>-4</w:t>
      </w:r>
      <w:r>
        <w:t>s;</w:t>
      </w:r>
    </w:p>
    <w:p w:rsidR="00BE25A6" w:rsidRDefault="00BE25A6" w:rsidP="00BE25A6">
      <w:pPr>
        <w:pStyle w:val="1"/>
        <w:widowControl w:val="0"/>
      </w:pPr>
      <w:r>
        <w:t>Ποια είναι η εξίσωση της έντασης του ρεύματος που διαρρέει το κύκλωμα;</w:t>
      </w:r>
    </w:p>
    <w:p w:rsidR="00BE25A6" w:rsidRDefault="00BE25A6" w:rsidP="00BE25A6">
      <w:pPr>
        <w:pStyle w:val="1"/>
        <w:widowControl w:val="0"/>
      </w:pPr>
      <w:r>
        <w:t>Να υπολογιστούν οι μέγιστες τιμές της ενέργειας του πυκνωτή και του πηνίου.</w:t>
      </w:r>
    </w:p>
    <w:p w:rsidR="00BE25A6" w:rsidRDefault="00BE25A6" w:rsidP="00BE25A6">
      <w:pPr>
        <w:pStyle w:val="1"/>
        <w:widowControl w:val="0"/>
      </w:pPr>
      <w:r>
        <w:t>Αν αυξήσουμε τη χωρητικότητα του πυκνωτή στην τιμή C</w:t>
      </w:r>
      <w:r>
        <w:rPr>
          <w:vertAlign w:val="subscript"/>
        </w:rPr>
        <w:t>2</w:t>
      </w:r>
      <w:r>
        <w:t>=6μF, η ένδειξη του αμπερομέτρου:</w:t>
      </w:r>
    </w:p>
    <w:p w:rsidR="00BE25A6" w:rsidRDefault="00BE25A6" w:rsidP="00716456">
      <w:pPr>
        <w:pStyle w:val="1"/>
        <w:numPr>
          <w:ilvl w:val="0"/>
          <w:numId w:val="0"/>
        </w:numPr>
        <w:ind w:left="57"/>
        <w:jc w:val="center"/>
      </w:pPr>
      <w:r>
        <w:t>α) θα αυξηθεί,</w:t>
      </w:r>
      <w:r>
        <w:tab/>
      </w:r>
      <w:r>
        <w:tab/>
        <w:t>β) θα παραμείνει σταθερή</w:t>
      </w:r>
      <w:r>
        <w:tab/>
      </w:r>
      <w:r>
        <w:tab/>
        <w:t>γ) θα μειωθεί.</w:t>
      </w:r>
    </w:p>
    <w:p w:rsidR="00BE25A6" w:rsidRPr="00536A96" w:rsidRDefault="00BE25A6" w:rsidP="00BE25A6">
      <w:pPr>
        <w:pStyle w:val="1"/>
        <w:widowControl w:val="0"/>
      </w:pPr>
      <w:r>
        <w:t xml:space="preserve"> Ποια τιμή πρέπει να πάρει η χωρητικότητα του πυκνωτή, ώστε το αμπερόμετρο να δείξει μέγιστη ένδειξη;  Για την παραπάνω τιμή της χωρητικότητας, τι θα  συμβεί με την ένδειξη του αμπερομ</w:t>
      </w:r>
      <w:r>
        <w:t>έ</w:t>
      </w:r>
      <w:r>
        <w:t>τρου, αν μειώσουμε την αντίσταση του αντιστάτη;</w:t>
      </w:r>
    </w:p>
    <w:p w:rsidR="00536A96" w:rsidRPr="00536A96" w:rsidRDefault="00536A96" w:rsidP="00536A96">
      <w:pPr>
        <w:pStyle w:val="a0"/>
      </w:pPr>
      <w:r w:rsidRPr="00536A96">
        <w:t>Ο διεγέρτης δρα στο άκρο του ελατηρίου.</w:t>
      </w:r>
    </w:p>
    <w:p w:rsidR="00536A96" w:rsidRDefault="00536A96" w:rsidP="00536A96">
      <w:r>
        <w:t xml:space="preserve">Το σώμα του σχήματος βρίσκεται πάνω σε λεία σανίδα </w:t>
      </w:r>
      <w:r>
        <w:rPr>
          <w:noProof/>
          <w:lang w:eastAsia="el-GR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234950</wp:posOffset>
            </wp:positionV>
            <wp:extent cx="2314575" cy="885190"/>
            <wp:effectExtent l="19050" t="0" r="9525" b="0"/>
            <wp:wrapSquare wrapText="bothSides"/>
            <wp:docPr id="105" name="Εικόνα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συνδεδ</w:t>
      </w:r>
      <w:r>
        <w:t>ε</w:t>
      </w:r>
      <w:r>
        <w:t>μένο με ιδανικό ελατήριο. Κινούμενο συν</w:t>
      </w:r>
      <w:r>
        <w:t>α</w:t>
      </w:r>
      <w:r>
        <w:t xml:space="preserve">ντά αντίσταση </w:t>
      </w:r>
      <w:r w:rsidRPr="003E39D6">
        <w:rPr>
          <w:position w:val="-12"/>
        </w:rPr>
        <w:object w:dxaOrig="1140" w:dyaOrig="360">
          <v:shape id="_x0000_i1028" type="#_x0000_t75" style="width:57pt;height:17.85pt" o:ole="">
            <v:imagedata r:id="rId21" o:title=""/>
          </v:shape>
          <o:OLEObject Type="Embed" ProgID="Equation.DSMT4" ShapeID="_x0000_i1028" DrawAspect="Content" ObjectID="_1434693224" r:id="rId22"/>
        </w:object>
      </w:r>
      <w:r>
        <w:t xml:space="preserve"> , όπου υ η ταχύτητά του και </w:t>
      </w:r>
      <w:r w:rsidRPr="003E39D6">
        <w:rPr>
          <w:position w:val="-24"/>
        </w:rPr>
        <w:object w:dxaOrig="960" w:dyaOrig="620">
          <v:shape id="_x0000_i1029" type="#_x0000_t75" style="width:47.8pt;height:31.1pt" o:ole="">
            <v:imagedata r:id="rId23" o:title=""/>
          </v:shape>
          <o:OLEObject Type="Embed" ProgID="Equation.DSMT4" ShapeID="_x0000_i1029" DrawAspect="Content" ObjectID="_1434693225" r:id="rId24"/>
        </w:object>
      </w:r>
      <w:r>
        <w:t>. Η ταλ</w:t>
      </w:r>
      <w:r>
        <w:t>ά</w:t>
      </w:r>
      <w:r>
        <w:t>ντωση του χεριού το αναγκάζει να</w:t>
      </w:r>
      <w:r w:rsidRPr="00EF75F1">
        <w:t xml:space="preserve"> </w:t>
      </w:r>
      <w:r>
        <w:t>εκτελεί εξαναγκασμένη ταλ</w:t>
      </w:r>
      <w:r>
        <w:t>ά</w:t>
      </w:r>
      <w:r>
        <w:t xml:space="preserve">ντωση με εξίσωση </w:t>
      </w:r>
      <w:r w:rsidRPr="00686A5B">
        <w:rPr>
          <w:position w:val="-10"/>
        </w:rPr>
        <w:object w:dxaOrig="1900" w:dyaOrig="320">
          <v:shape id="_x0000_i1030" type="#_x0000_t75" style="width:95.05pt;height:16.15pt" o:ole="">
            <v:imagedata r:id="rId25" o:title=""/>
          </v:shape>
          <o:OLEObject Type="Embed" ProgID="Equation.DSMT4" ShapeID="_x0000_i1030" DrawAspect="Content" ObjectID="_1434693226" r:id="rId26"/>
        </w:object>
      </w:r>
      <w:r>
        <w:t>.</w:t>
      </w:r>
    </w:p>
    <w:p w:rsidR="00536A96" w:rsidRDefault="00536A96" w:rsidP="00536A96">
      <w:pPr>
        <w:pStyle w:val="a"/>
      </w:pPr>
      <w:r>
        <w:t>Να γραφούν οι εξισώσεις της ταχύτητας , της αντίστασης , της δύναμης του ελατηρίου και της δ</w:t>
      </w:r>
      <w:r>
        <w:t>ύ</w:t>
      </w:r>
      <w:r>
        <w:t>ναμης του χεριού.</w:t>
      </w:r>
    </w:p>
    <w:p w:rsidR="00536A96" w:rsidRDefault="00536A96" w:rsidP="00536A96">
      <w:pPr>
        <w:pStyle w:val="a"/>
      </w:pPr>
      <w:r>
        <w:t>Υπολογίσατε συναρτήσει του χρόνου την επιμήκυνση του ελατηρίου και τη θέση του χεριού.</w:t>
      </w:r>
    </w:p>
    <w:p w:rsidR="00536A96" w:rsidRPr="004E7E17" w:rsidRDefault="00536A96" w:rsidP="00536A96">
      <w:pPr>
        <w:pStyle w:val="a"/>
      </w:pPr>
      <w:r>
        <w:t>Να υπολογίσετε συναρτήσει του χρόνου την δυναμική ενέργεια του ελατηρίου , την κινητική ενέργεια του σώματος και να τις παραστήσετε γραφικά.</w:t>
      </w:r>
    </w:p>
    <w:p w:rsidR="004E7E17" w:rsidRDefault="004E7E17" w:rsidP="004E7E17">
      <w:pPr>
        <w:pStyle w:val="a0"/>
      </w:pPr>
      <w:r>
        <w:t>Μια εξαναγκασμένη ταλάντωση και ρυθμοί μετ</w:t>
      </w:r>
      <w:r>
        <w:t>α</w:t>
      </w:r>
      <w:r>
        <w:t>βολής.</w:t>
      </w:r>
    </w:p>
    <w:p w:rsidR="004E7E17" w:rsidRPr="00291B02" w:rsidRDefault="004E7E17" w:rsidP="004E7E17">
      <w:pPr>
        <w:rPr>
          <w:rStyle w:val="apple-style-span"/>
          <w:color w:val="333333"/>
        </w:rPr>
      </w:pPr>
      <w:r>
        <w:t xml:space="preserve">Ένα σώμα μάζας  2kg ηρεμεί σε λείο οριζόντιο επίπεδο, </w:t>
      </w:r>
      <w:r>
        <w:rPr>
          <w:noProof/>
        </w:rPr>
        <w:pict>
          <v:shape id="_x0000_s1130" type="#_x0000_t75" style="position:absolute;left:0;text-align:left;margin-left:441.9pt;margin-top:5.7pt;width:122pt;height:44.5pt;z-index:-251654656;mso-wrap-distance-left:2.85pt;mso-wrap-distance-right:0;mso-position-horizontal:right;mso-position-horizontal-relative:margin;mso-position-vertical-relative:text" filled="t">
            <v:imagedata r:id="rId27" o:title=""/>
            <w10:wrap type="square" anchorx="margin"/>
            <w10:anchorlock/>
          </v:shape>
          <o:OLEObject Type="Embed" ProgID="Visio.Drawing.11" ShapeID="_x0000_s1130" DrawAspect="Content" ObjectID="_1434693259" r:id="rId28"/>
        </w:pict>
      </w:r>
      <w:r>
        <w:t>δεμένο στο άκρο ενός οριζόντιου ελατηρίου σταθ</w:t>
      </w:r>
      <w:r>
        <w:t>ε</w:t>
      </w:r>
      <w:r>
        <w:t xml:space="preserve">ράς k=648Ν/m. </w:t>
      </w:r>
      <w:r w:rsidRPr="00291B02">
        <w:rPr>
          <w:rStyle w:val="apple-style-span"/>
          <w:color w:val="333333"/>
        </w:rPr>
        <w:t>Σε μια στιγμή δέχεται περιοδική οριζόντια δύναμη F, με αποτέλεσμα να αρχίσει να ταλαντώνεται. Μόλις αποκ</w:t>
      </w:r>
      <w:r w:rsidRPr="00291B02">
        <w:rPr>
          <w:rStyle w:val="apple-style-span"/>
          <w:color w:val="333333"/>
        </w:rPr>
        <w:t>α</w:t>
      </w:r>
      <w:r w:rsidRPr="00291B02">
        <w:rPr>
          <w:rStyle w:val="apple-style-span"/>
          <w:color w:val="333333"/>
        </w:rPr>
        <w:t>τασταθεί σταθερή κατάσταση,</w:t>
      </w:r>
      <w:r>
        <w:rPr>
          <w:rStyle w:val="apple-style-span"/>
          <w:color w:val="333333"/>
        </w:rPr>
        <w:t xml:space="preserve"> </w:t>
      </w:r>
      <w:r w:rsidRPr="00291B02">
        <w:rPr>
          <w:rStyle w:val="apple-style-span"/>
          <w:color w:val="333333"/>
        </w:rPr>
        <w:t>λαμβάνοντας κάποια στιγμή σαν t=0, βρίσκουμε ότι το σώμα εκτελεί ταλ</w:t>
      </w:r>
      <w:r w:rsidRPr="00291B02">
        <w:rPr>
          <w:rStyle w:val="apple-style-span"/>
          <w:color w:val="333333"/>
        </w:rPr>
        <w:t>ά</w:t>
      </w:r>
      <w:r w:rsidRPr="00291B02">
        <w:rPr>
          <w:rStyle w:val="apple-style-span"/>
          <w:color w:val="333333"/>
        </w:rPr>
        <w:t>ντωση με εξίσωση απομάκρυνσης</w:t>
      </w:r>
    </w:p>
    <w:p w:rsidR="004E7E17" w:rsidRDefault="004E7E17" w:rsidP="004E7E17">
      <w:pPr>
        <w:jc w:val="center"/>
      </w:pPr>
      <w:r>
        <w:t>x=0,4∙ημ20t (μονάδες στο S.Ι.)</w:t>
      </w:r>
    </w:p>
    <w:p w:rsidR="004E7E17" w:rsidRPr="00FA551F" w:rsidRDefault="004E7E17" w:rsidP="004E7E17">
      <w:r>
        <w:t>γύρω από την αρχική θέση ισορροπίας του. Στη διάρκεια της ταλάντωσης το  σώμα δέχεται δύναμη απόσβ</w:t>
      </w:r>
      <w:r>
        <w:t>ε</w:t>
      </w:r>
      <w:r>
        <w:t>σης της μορφής F</w:t>
      </w:r>
      <w:r>
        <w:rPr>
          <w:vertAlign w:val="subscript"/>
        </w:rPr>
        <w:t>απ</w:t>
      </w:r>
      <w:r>
        <w:t>= - 4υ  (S.Ι.), όπου υ η ταχύτητα του σώματος.</w:t>
      </w:r>
    </w:p>
    <w:p w:rsidR="004E7E17" w:rsidRDefault="004E7E17" w:rsidP="004E7E17">
      <w:pPr>
        <w:pStyle w:val="a"/>
        <w:numPr>
          <w:ilvl w:val="0"/>
          <w:numId w:val="47"/>
        </w:numPr>
      </w:pPr>
      <w:r>
        <w:t>Να βρεθούν η ιδιοσυχνότητα και η συχνότητα ταλάντωσης του σώματος.</w:t>
      </w:r>
    </w:p>
    <w:p w:rsidR="004E7E17" w:rsidRDefault="004E7E17" w:rsidP="004E7E17">
      <w:pPr>
        <w:pStyle w:val="a"/>
      </w:pPr>
      <w:r>
        <w:t xml:space="preserve">Για την χρονική  στιγμή </w:t>
      </w:r>
      <w:r w:rsidRPr="009F74C5">
        <w:rPr>
          <w:position w:val="-22"/>
        </w:rPr>
        <w:object w:dxaOrig="700" w:dyaOrig="580">
          <v:shape id="_x0000_i1031" type="#_x0000_t75" style="width:35.15pt;height:28.8pt" o:ole="">
            <v:imagedata r:id="rId29" o:title=""/>
          </v:shape>
          <o:OLEObject Type="Embed" ProgID="Equation.DSMT4" ShapeID="_x0000_i1031" DrawAspect="Content" ObjectID="_1434693227" r:id="rId30"/>
        </w:object>
      </w:r>
      <w:r>
        <w:t xml:space="preserve"> ζητούνται:</w:t>
      </w:r>
    </w:p>
    <w:p w:rsidR="004E7E17" w:rsidRDefault="004E7E17" w:rsidP="004E7E17">
      <w:pPr>
        <w:pStyle w:val="a6"/>
        <w:ind w:left="737"/>
      </w:pPr>
      <w:r>
        <w:t>α)  Η κινητική και η δυναμική ενέργεια ταλάντωσης.</w:t>
      </w:r>
    </w:p>
    <w:p w:rsidR="004E7E17" w:rsidRDefault="004E7E17" w:rsidP="004E7E17">
      <w:pPr>
        <w:pStyle w:val="a6"/>
        <w:ind w:left="737"/>
      </w:pPr>
      <w:r>
        <w:t>β)  Οι ρυθμοί μεταβολής της κινητικής και της δυναμικής ενέργειας.</w:t>
      </w:r>
    </w:p>
    <w:p w:rsidR="004E7E17" w:rsidRDefault="004E7E17" w:rsidP="004E7E17">
      <w:pPr>
        <w:pStyle w:val="a6"/>
        <w:ind w:left="737"/>
      </w:pPr>
      <w:r>
        <w:t>γ)  Ο ρυθμός με τον οποίο αφαιρείται ενέργεια από το σώμα, μέσω του έργου της δύναμης απόσβεσης.</w:t>
      </w:r>
    </w:p>
    <w:p w:rsidR="004E7E17" w:rsidRDefault="004E7E17" w:rsidP="004E7E17">
      <w:pPr>
        <w:pStyle w:val="a6"/>
        <w:ind w:left="737"/>
        <w:rPr>
          <w:lang w:val="en-US"/>
        </w:rPr>
      </w:pPr>
      <w:r>
        <w:t>δ) Ο ρυθμός με τον οποίο προσφέρεται ενέργεια στο σώμα μέσω της εξωτερικής δύναμης F.</w:t>
      </w:r>
    </w:p>
    <w:p w:rsidR="005E3443" w:rsidRPr="005E3443" w:rsidRDefault="005E3443" w:rsidP="004E7E17">
      <w:pPr>
        <w:pStyle w:val="a6"/>
        <w:ind w:left="737"/>
        <w:rPr>
          <w:lang w:val="en-US"/>
        </w:rPr>
      </w:pPr>
    </w:p>
    <w:p w:rsidR="005E3443" w:rsidRPr="00B43FB0" w:rsidRDefault="005E3443" w:rsidP="005E3443">
      <w:pPr>
        <w:pStyle w:val="a0"/>
      </w:pPr>
      <w:r w:rsidRPr="00B43FB0">
        <w:t>Συντονισμός.</w:t>
      </w:r>
    </w:p>
    <w:p w:rsidR="005E3443" w:rsidRPr="00F333F6" w:rsidRDefault="005E3443" w:rsidP="005E3443">
      <w:r w:rsidRPr="00F333F6">
        <w:t xml:space="preserve">Στο κύκλωμα του σχήματος υπάρχει η </w:t>
      </w:r>
      <w:r>
        <w:rPr>
          <w:noProof/>
          <w:lang w:eastAsia="el-GR"/>
        </w:rPr>
        <w:drawing>
          <wp:anchor distT="0" distB="0" distL="36195" distR="0" simplePos="0" relativeHeight="251651584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030095" cy="1195705"/>
            <wp:effectExtent l="19050" t="0" r="8255" b="0"/>
            <wp:wrapSquare wrapText="bothSides"/>
            <wp:docPr id="11" name="Εικόνα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195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33F6">
        <w:t>δυνατότητα μεταβολής της σ</w:t>
      </w:r>
      <w:r w:rsidRPr="00F333F6">
        <w:t>υ</w:t>
      </w:r>
      <w:r w:rsidRPr="00F333F6">
        <w:t>χνότητας της πηγής-διεγέρτη και της χωρητικότητας του πυκνωτή.</w:t>
      </w:r>
    </w:p>
    <w:p w:rsidR="005E3443" w:rsidRDefault="005E3443" w:rsidP="005E3443">
      <w:r>
        <w:t>Αυξάνουμε συνεχώς την συχνότητα και παρατηρο</w:t>
      </w:r>
      <w:r>
        <w:t>ύ</w:t>
      </w:r>
      <w:r>
        <w:t>με αρχικά αύξηση και κατόπιν μείωση του πλάτους του ρεύματος.</w:t>
      </w:r>
    </w:p>
    <w:p w:rsidR="005E3443" w:rsidRDefault="005E3443" w:rsidP="005E3443">
      <w:r>
        <w:t>Τι θα συνέβαινε αν αντί την συχνότητα αυξάναμε την χωρητικότητα του μεταβλητού πυκνωτή;</w:t>
      </w:r>
    </w:p>
    <w:p w:rsidR="005E3443" w:rsidRPr="003634F5" w:rsidRDefault="005E3443" w:rsidP="005E3443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Πόση είναι η αρχική ενέργεια ταλάντωσης;</w:t>
      </w:r>
    </w:p>
    <w:p w:rsidR="005E3443" w:rsidRPr="00251E60" w:rsidRDefault="005E3443" w:rsidP="005E3443">
      <w:r>
        <w:t xml:space="preserve">Δίνεται το κύκλωμα του σχήματος, όπου ο διακόπτης </w:t>
      </w:r>
      <w:r>
        <w:rPr>
          <w:noProof/>
        </w:rPr>
        <w:pict>
          <v:shape id="_x0000_s1133" type="#_x0000_t75" style="position:absolute;left:0;text-align:left;margin-left:525.8pt;margin-top:5.7pt;width:123.95pt;height:81pt;z-index:-251653632;mso-wrap-distance-left:2.85pt;mso-wrap-distance-right:0;mso-position-horizontal:right;mso-position-horizontal-relative:margin;mso-position-vertical-relative:text" filled="t">
            <v:imagedata r:id="rId32" o:title=""/>
            <w10:wrap type="square" anchorx="margin"/>
            <w10:anchorlock/>
          </v:shape>
          <o:OLEObject Type="Embed" ProgID="Visio.Drawing.11" ShapeID="_x0000_s1133" DrawAspect="Content" ObjectID="_1434693247" r:id="rId33"/>
        </w:pict>
      </w:r>
      <w:r>
        <w:t>είναι κλειστός για μεγάλο χρονικό διάστημα και η π</w:t>
      </w:r>
      <w:r>
        <w:t>η</w:t>
      </w:r>
      <w:r>
        <w:t xml:space="preserve">γή διαρρέεται από ρεύμα σταθερής έντασης. Δίνεται Ε=20V, </w:t>
      </w:r>
      <w:r>
        <w:rPr>
          <w:lang w:val="en-US"/>
        </w:rPr>
        <w:t>R</w:t>
      </w:r>
      <w:r w:rsidRPr="00C82480">
        <w:t>=4</w:t>
      </w:r>
      <w:r>
        <w:t>Ω και C=5μF, ενώ το ιδανικό πηνίο έχει συντελεστή αυτεπαγωγής L= 4∙10</w:t>
      </w:r>
      <w:r>
        <w:rPr>
          <w:vertAlign w:val="superscript"/>
        </w:rPr>
        <w:t>-3</w:t>
      </w:r>
      <w:r>
        <w:t xml:space="preserve"> Η</w:t>
      </w:r>
    </w:p>
    <w:p w:rsidR="005E3443" w:rsidRDefault="005E3443" w:rsidP="005E3443">
      <w:pPr>
        <w:pStyle w:val="1"/>
        <w:widowControl w:val="0"/>
        <w:numPr>
          <w:ilvl w:val="0"/>
          <w:numId w:val="40"/>
        </w:numPr>
      </w:pPr>
      <w:r>
        <w:t>Σε μια στιγμή, την οποία θεωρούμε t=0 ανοίγουμε το διακόπτη δ.</w:t>
      </w:r>
    </w:p>
    <w:p w:rsidR="005E3443" w:rsidRDefault="005E3443" w:rsidP="005E3443">
      <w:pPr>
        <w:pStyle w:val="1"/>
        <w:widowControl w:val="0"/>
      </w:pPr>
      <w:r>
        <w:t>Αμέσως μετά το άνοιγμα του διακόπτη (για t=0</w:t>
      </w:r>
      <w:r>
        <w:rPr>
          <w:vertAlign w:val="superscript"/>
        </w:rPr>
        <w:t>+</w:t>
      </w:r>
      <w:r>
        <w:t>), να βρεθούν:</w:t>
      </w:r>
    </w:p>
    <w:p w:rsidR="005E3443" w:rsidRDefault="005E3443" w:rsidP="005E3443">
      <w:pPr>
        <w:pStyle w:val="a6"/>
        <w:ind w:left="1060"/>
      </w:pPr>
      <w:r>
        <w:t>α) Η ενέργεια της ταλάντωσης</w:t>
      </w:r>
    </w:p>
    <w:p w:rsidR="005E3443" w:rsidRDefault="005E3443" w:rsidP="005E3443">
      <w:pPr>
        <w:pStyle w:val="a6"/>
        <w:ind w:left="1060"/>
      </w:pPr>
      <w:r>
        <w:t>β) Ο ρυθμός μεταβολής της έντασης του ρεύματος που διαρρέει το πηνίο.</w:t>
      </w:r>
    </w:p>
    <w:p w:rsidR="005E3443" w:rsidRDefault="005E3443" w:rsidP="005E3443">
      <w:pPr>
        <w:pStyle w:val="a6"/>
        <w:ind w:left="1060"/>
      </w:pPr>
      <w:r>
        <w:t>γ)  Ο ρυθμός μεταβολής της ενέργειας του πυκνωτή και του πηνίου.</w:t>
      </w:r>
    </w:p>
    <w:p w:rsidR="005E3443" w:rsidRDefault="005E3443" w:rsidP="005E3443">
      <w:pPr>
        <w:pStyle w:val="1"/>
        <w:widowControl w:val="0"/>
      </w:pPr>
      <w:r>
        <w:t>Με</w:t>
      </w:r>
      <w:r w:rsidRPr="007922AA">
        <w:t>τ</w:t>
      </w:r>
      <w:r>
        <w:t>ά από λίγο, τη στιγμή t</w:t>
      </w:r>
      <w:r>
        <w:rPr>
          <w:vertAlign w:val="subscript"/>
        </w:rPr>
        <w:t>1</w:t>
      </w:r>
      <w:r>
        <w:t>, το πηνίο διαρρέεται από ρεύμα, η ένταση του οποίου παίρνει στιγμιαία τη μέγιστη τιμή της Ι</w:t>
      </w:r>
      <w:r>
        <w:rPr>
          <w:vertAlign w:val="subscript"/>
        </w:rPr>
        <w:t>1</w:t>
      </w:r>
      <w:r>
        <w:t>= 4 Α.  Πόση θερμότητα έχει παραχθεί πάνω στον αντιστάτη από το άνοιγμα του διακόπτη, μέχρι τη  στιγμή t</w:t>
      </w:r>
      <w:r>
        <w:rPr>
          <w:vertAlign w:val="subscript"/>
        </w:rPr>
        <w:t>1</w:t>
      </w:r>
      <w:r>
        <w:t>;</w:t>
      </w:r>
    </w:p>
    <w:p w:rsidR="005E3443" w:rsidRPr="00CC5A93" w:rsidRDefault="005E3443" w:rsidP="005E3443">
      <w:pPr>
        <w:pStyle w:val="1"/>
        <w:widowControl w:val="0"/>
      </w:pPr>
      <w:r>
        <w:t>Ποια από τις παρακάτω γραφικές παραστάσεις παριστά το φορτίο του πυκνωτή (το φορτίο του πάνω οπλισμού, τον οποίο λαμβάνουμε σαν οπλισμό αναφοράς) σε συνάρτηση με το χρόνο;</w:t>
      </w:r>
    </w:p>
    <w:p w:rsidR="004E7E17" w:rsidRPr="005E3443" w:rsidRDefault="005E3443" w:rsidP="005E3443">
      <w:pPr>
        <w:pStyle w:val="a6"/>
        <w:ind w:left="737"/>
      </w:pPr>
      <w:r>
        <w:object w:dxaOrig="7392" w:dyaOrig="1741">
          <v:shape id="_x0000_i1032" type="#_x0000_t75" style="width:369.8pt;height:87pt" o:ole="" filled="t">
            <v:imagedata r:id="rId34" o:title=""/>
          </v:shape>
          <o:OLEObject Type="Embed" ProgID="Visio.Drawing.11" ShapeID="_x0000_i1032" DrawAspect="Content" ObjectID="_1434693228" r:id="rId35"/>
        </w:object>
      </w:r>
    </w:p>
    <w:p w:rsidR="005E3443" w:rsidRPr="003634F5" w:rsidRDefault="005E3443" w:rsidP="005E3443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Φθίνουσα Ταλάντωση και απώλεια ενέργειας.</w:t>
      </w:r>
    </w:p>
    <w:p w:rsidR="005E3443" w:rsidRDefault="005E3443" w:rsidP="005E3443">
      <w:pPr>
        <w:jc w:val="left"/>
        <w:rPr>
          <w:color w:val="333333"/>
        </w:rPr>
      </w:pPr>
      <w:r>
        <w:rPr>
          <w:noProof/>
          <w:color w:val="333333"/>
        </w:rPr>
        <w:drawing>
          <wp:anchor distT="0" distB="0" distL="36195" distR="0" simplePos="0" relativeHeight="25165260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78585" cy="1275715"/>
            <wp:effectExtent l="19050" t="0" r="0" b="0"/>
            <wp:wrapSquare wrapText="bothSides"/>
            <wp:docPr id="14" name="BLOGGER_PHOTO_ID_5259176400183599346" descr="http://4.bp.blogspot.com/_BdRE94s86zo/SPxZElgPoPI/AAAAAAAADeI/0b7I1sJiq-s/s40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9176400183599346" descr="http://4.bp.blogspot.com/_BdRE94s86zo/SPxZElgPoPI/AAAAAAAADeI/0b7I1sJiq-s/s400/image001.pn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275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80D">
        <w:rPr>
          <w:color w:val="333333"/>
        </w:rPr>
        <w:t>Ένα ελατήριο σταθεράς k=100Ν/m κρέμεται κατακόρυφα έχοντας φυσικό μήκος</w:t>
      </w:r>
      <w:r w:rsidRPr="00C82480">
        <w:rPr>
          <w:color w:val="333333"/>
        </w:rPr>
        <w:t xml:space="preserve"> </w:t>
      </w:r>
      <w:r w:rsidRPr="0083580D">
        <w:rPr>
          <w:color w:val="333333"/>
          <w:lang w:val="en-US"/>
        </w:rPr>
        <w:t>l</w:t>
      </w:r>
      <w:r w:rsidRPr="0083580D">
        <w:rPr>
          <w:color w:val="333333"/>
          <w:vertAlign w:val="subscript"/>
        </w:rPr>
        <w:t>0</w:t>
      </w:r>
      <w:r w:rsidRPr="0083580D">
        <w:rPr>
          <w:color w:val="333333"/>
        </w:rPr>
        <w:t>=0,5m. Δένουμε στο κ</w:t>
      </w:r>
      <w:r w:rsidRPr="0083580D">
        <w:rPr>
          <w:color w:val="333333"/>
        </w:rPr>
        <w:t>ά</w:t>
      </w:r>
      <w:r w:rsidRPr="0083580D">
        <w:rPr>
          <w:color w:val="333333"/>
        </w:rPr>
        <w:t>τω άκρο του ένα σώμα μάζας 2kg και το αφήνουμε να κινηθεί, οπότε αυτό εκτελεί φθίνουσα ταλάντωση, εξαιτίας της αντίστασης του αέρα</w:t>
      </w:r>
      <w:r>
        <w:rPr>
          <w:color w:val="333333"/>
        </w:rPr>
        <w:t xml:space="preserve">, </w:t>
      </w:r>
      <w:r w:rsidRPr="00114E6F">
        <w:rPr>
          <w:rStyle w:val="apple-style-span"/>
          <w:color w:val="333333"/>
        </w:rPr>
        <w:t>η οποία είναι της μο</w:t>
      </w:r>
      <w:r w:rsidRPr="00114E6F">
        <w:rPr>
          <w:rStyle w:val="apple-style-span"/>
          <w:color w:val="333333"/>
        </w:rPr>
        <w:t>ρ</w:t>
      </w:r>
      <w:r w:rsidRPr="00114E6F">
        <w:rPr>
          <w:rStyle w:val="apple-style-span"/>
          <w:color w:val="333333"/>
        </w:rPr>
        <w:t>φής F</w:t>
      </w:r>
      <w:r>
        <w:rPr>
          <w:rStyle w:val="apple-style-span"/>
          <w:color w:val="333333"/>
        </w:rPr>
        <w:t xml:space="preserve"> </w:t>
      </w:r>
      <w:r w:rsidRPr="00114E6F">
        <w:rPr>
          <w:rStyle w:val="apple-style-span"/>
          <w:color w:val="333333"/>
        </w:rPr>
        <w:t>=-bυ</w:t>
      </w:r>
      <w:r w:rsidRPr="0083580D">
        <w:rPr>
          <w:color w:val="333333"/>
        </w:rPr>
        <w:t>. Σε μια στιγμή t</w:t>
      </w:r>
      <w:r w:rsidRPr="0083580D">
        <w:rPr>
          <w:color w:val="333333"/>
          <w:vertAlign w:val="subscript"/>
        </w:rPr>
        <w:t>1</w:t>
      </w:r>
      <w:r w:rsidRPr="0083580D">
        <w:rPr>
          <w:rStyle w:val="apple-converted-space"/>
          <w:color w:val="333333"/>
        </w:rPr>
        <w:t> </w:t>
      </w:r>
      <w:r w:rsidRPr="0083580D">
        <w:rPr>
          <w:color w:val="333333"/>
        </w:rPr>
        <w:t>το σώμα κινείται προς τα κάτω και το ελατήριο έχει μήκος</w:t>
      </w:r>
      <w:r w:rsidRPr="00C82480">
        <w:rPr>
          <w:color w:val="333333"/>
        </w:rPr>
        <w:t xml:space="preserve"> </w:t>
      </w:r>
      <w:r w:rsidRPr="0083580D">
        <w:rPr>
          <w:color w:val="333333"/>
          <w:lang w:val="en-US"/>
        </w:rPr>
        <w:t>l</w:t>
      </w:r>
      <w:r w:rsidRPr="0083580D">
        <w:rPr>
          <w:color w:val="333333"/>
          <w:vertAlign w:val="subscript"/>
        </w:rPr>
        <w:t>1</w:t>
      </w:r>
      <w:r w:rsidRPr="0083580D">
        <w:rPr>
          <w:color w:val="333333"/>
        </w:rPr>
        <w:t>=0,8m. Στη θέση αυτή το σώμα έχει ταχύτητα υ</w:t>
      </w:r>
      <w:r w:rsidRPr="0083580D">
        <w:rPr>
          <w:color w:val="333333"/>
          <w:vertAlign w:val="subscript"/>
        </w:rPr>
        <w:t>1</w:t>
      </w:r>
      <w:r w:rsidRPr="0083580D">
        <w:rPr>
          <w:color w:val="333333"/>
        </w:rPr>
        <w:t>= 0,8m/s ενώ επιβρ</w:t>
      </w:r>
      <w:r w:rsidRPr="0083580D">
        <w:rPr>
          <w:color w:val="333333"/>
        </w:rPr>
        <w:t>α</w:t>
      </w:r>
      <w:r w:rsidRPr="0083580D">
        <w:rPr>
          <w:color w:val="333333"/>
        </w:rPr>
        <w:t>δύνεται με ρυθμό 5,2m/s</w:t>
      </w:r>
      <w:r w:rsidRPr="0083580D">
        <w:rPr>
          <w:color w:val="333333"/>
          <w:vertAlign w:val="superscript"/>
        </w:rPr>
        <w:t>2</w:t>
      </w:r>
      <w:r w:rsidRPr="0083580D">
        <w:rPr>
          <w:color w:val="333333"/>
        </w:rPr>
        <w:t xml:space="preserve">. </w:t>
      </w:r>
    </w:p>
    <w:p w:rsidR="005E3443" w:rsidRPr="0083580D" w:rsidRDefault="005E3443" w:rsidP="005E3443">
      <w:pPr>
        <w:jc w:val="left"/>
        <w:rPr>
          <w:color w:val="333333"/>
        </w:rPr>
      </w:pPr>
      <w:r w:rsidRPr="0083580D">
        <w:rPr>
          <w:color w:val="333333"/>
        </w:rPr>
        <w:t>Να βρείτε:</w:t>
      </w:r>
    </w:p>
    <w:p w:rsidR="005E3443" w:rsidRDefault="005E3443" w:rsidP="005E3443">
      <w:pPr>
        <w:pStyle w:val="1"/>
        <w:widowControl w:val="0"/>
        <w:numPr>
          <w:ilvl w:val="0"/>
          <w:numId w:val="41"/>
        </w:numPr>
      </w:pPr>
      <w:r w:rsidRPr="0083580D">
        <w:t>Την μηχανική ενέργεια που μετατράπηκε σε θερμική από 0-t</w:t>
      </w:r>
      <w:r w:rsidRPr="00CC3DB0">
        <w:rPr>
          <w:vertAlign w:val="subscript"/>
        </w:rPr>
        <w:t>1</w:t>
      </w:r>
      <w:r w:rsidRPr="0083580D">
        <w:t>.</w:t>
      </w:r>
    </w:p>
    <w:p w:rsidR="005E3443" w:rsidRPr="0083580D" w:rsidRDefault="005E3443" w:rsidP="005E3443">
      <w:pPr>
        <w:pStyle w:val="1"/>
        <w:widowControl w:val="0"/>
      </w:pPr>
      <w:r>
        <w:t>Τη μείωση της ενέργειας ταλάντωσης</w:t>
      </w:r>
    </w:p>
    <w:p w:rsidR="005E3443" w:rsidRPr="0083580D" w:rsidRDefault="005E3443" w:rsidP="005E3443">
      <w:pPr>
        <w:pStyle w:val="1"/>
        <w:widowControl w:val="0"/>
      </w:pPr>
      <w:r w:rsidRPr="0083580D">
        <w:t>Τη σταθερά απόσβεσης b.</w:t>
      </w:r>
    </w:p>
    <w:p w:rsidR="005E3443" w:rsidRPr="007D091E" w:rsidRDefault="005E3443" w:rsidP="005E3443">
      <w:pPr>
        <w:pStyle w:val="1"/>
        <w:widowControl w:val="0"/>
        <w:rPr>
          <w:color w:val="333333"/>
        </w:rPr>
      </w:pPr>
      <w:r w:rsidRPr="0083580D">
        <w:t>Τον ρυθμό με τον οποίο μειώνεται η ενέργεια ταλάντωσης τη στιγμή t</w:t>
      </w:r>
      <w:r w:rsidRPr="0083580D">
        <w:rPr>
          <w:vertAlign w:val="subscript"/>
        </w:rPr>
        <w:t>1</w:t>
      </w:r>
      <w:r w:rsidRPr="0083580D">
        <w:t>.</w:t>
      </w:r>
    </w:p>
    <w:p w:rsidR="005E3443" w:rsidRDefault="005E3443" w:rsidP="005E3443">
      <w:pPr>
        <w:ind w:left="340"/>
        <w:rPr>
          <w:lang w:val="en-US"/>
        </w:rPr>
      </w:pPr>
      <w:r w:rsidRPr="0083580D">
        <w:t>Δίνεται g=10m/s</w:t>
      </w:r>
      <w:r w:rsidRPr="0083580D">
        <w:rPr>
          <w:vertAlign w:val="superscript"/>
        </w:rPr>
        <w:t>2</w:t>
      </w:r>
      <w:r w:rsidRPr="0083580D">
        <w:t>.</w:t>
      </w:r>
    </w:p>
    <w:p w:rsidR="00935DB9" w:rsidRDefault="00935DB9" w:rsidP="00935DB9">
      <w:pPr>
        <w:pStyle w:val="a0"/>
      </w:pPr>
      <w:r>
        <w:t>Ενέργειες στην εξαναγκασμένη ταλάντωση.</w:t>
      </w:r>
    </w:p>
    <w:p w:rsidR="00935DB9" w:rsidRDefault="00935DB9" w:rsidP="00935DB9">
      <w:r>
        <w:t>Ένα σώμα μάζα 1kg ταλαντώνεται κατά την διεύθυνση του άξονα x με την επίδραση μιας δύναμης επαν</w:t>
      </w:r>
      <w:r>
        <w:t>α</w:t>
      </w:r>
      <w:r>
        <w:t>φοράς της μορφής F</w:t>
      </w:r>
      <w:r>
        <w:rPr>
          <w:vertAlign w:val="subscript"/>
        </w:rPr>
        <w:t>1</w:t>
      </w:r>
      <w:r>
        <w:t>= - 80x, όπου x η απομάκρυνση από τη θέση ισορροπίας, της δύναμης απόσβεσης της μορφής F</w:t>
      </w:r>
      <w:r>
        <w:rPr>
          <w:vertAlign w:val="subscript"/>
        </w:rPr>
        <w:t>2</w:t>
      </w:r>
      <w:r>
        <w:t>= - 5υ, όπου υ η ταχύτητά του και μιας εξωτερικής δύναμης της μορφής F=F</w:t>
      </w:r>
      <w:r>
        <w:rPr>
          <w:vertAlign w:val="subscript"/>
        </w:rPr>
        <w:t>0</w:t>
      </w:r>
      <w:r>
        <w:t>∙ημ(10t+φ</w:t>
      </w:r>
      <w:r>
        <w:rPr>
          <w:vertAlign w:val="subscript"/>
        </w:rPr>
        <w:t>0</w:t>
      </w:r>
      <w:r>
        <w:t xml:space="preserve">). Μόλις σταθεροποιηθεί η κατάσταση, κάποια στιγμή που το σώμα περνά από τη θέση ισορροπίας του κινούμενο προς την θετική κατεύθυνση, θέτουμε t=0 και μετράμε το πλάτος της ταλάντωσης το οποίο  βρίσκουμε Α=0,1m. </w:t>
      </w:r>
    </w:p>
    <w:p w:rsidR="00935DB9" w:rsidRDefault="00935DB9" w:rsidP="00935DB9">
      <w:pPr>
        <w:pStyle w:val="1"/>
        <w:widowControl w:val="0"/>
        <w:numPr>
          <w:ilvl w:val="0"/>
          <w:numId w:val="42"/>
        </w:numPr>
      </w:pPr>
      <w:r>
        <w:t>Να βρεθούν οι εξισώσεις της απομάκρυνσης, της ταχύτητας και της επιτάχυνσης του σώματος σε συνάρτηση με το χρόνο.</w:t>
      </w:r>
    </w:p>
    <w:p w:rsidR="00935DB9" w:rsidRDefault="00935DB9" w:rsidP="00935DB9">
      <w:pPr>
        <w:pStyle w:val="1"/>
        <w:widowControl w:val="0"/>
      </w:pPr>
      <w:r>
        <w:t>Κάποια στιγμή t</w:t>
      </w:r>
      <w:r>
        <w:rPr>
          <w:vertAlign w:val="subscript"/>
        </w:rPr>
        <w:t>1</w:t>
      </w:r>
      <w:r>
        <w:t xml:space="preserve"> το σώμα κατευθύνεται προς τη θέση ισορροπίας του, ευρισκόμενο σε απομάκρυ</w:t>
      </w:r>
      <w:r>
        <w:t>ν</w:t>
      </w:r>
      <w:r>
        <w:t>ση x</w:t>
      </w:r>
      <w:r>
        <w:rPr>
          <w:vertAlign w:val="subscript"/>
        </w:rPr>
        <w:t>1</w:t>
      </w:r>
      <w:r>
        <w:t>=+6</w:t>
      </w:r>
      <w:r>
        <w:rPr>
          <w:lang w:val="en-US"/>
        </w:rPr>
        <w:t>cm</w:t>
      </w:r>
      <w:r w:rsidRPr="00C82480">
        <w:t>.</w:t>
      </w:r>
      <w:r>
        <w:t xml:space="preserve"> Για τη στιγμή αυτή να βρεθούν:</w:t>
      </w:r>
    </w:p>
    <w:p w:rsidR="00935DB9" w:rsidRDefault="00935DB9" w:rsidP="00935DB9">
      <w:pPr>
        <w:pStyle w:val="a6"/>
        <w:ind w:left="1060"/>
      </w:pPr>
      <w:r>
        <w:t>α)  Η κινητική και η δυναμική ενέργεια ταλάντωσης.</w:t>
      </w:r>
    </w:p>
    <w:p w:rsidR="00935DB9" w:rsidRDefault="00935DB9" w:rsidP="00935DB9">
      <w:pPr>
        <w:pStyle w:val="a6"/>
        <w:ind w:left="1060"/>
      </w:pPr>
      <w:r>
        <w:t>β)  Οι ρυθμοί μεταβολής της κινητικής και δυναμικής ενέργειας.</w:t>
      </w:r>
    </w:p>
    <w:p w:rsidR="00935DB9" w:rsidRDefault="00935DB9" w:rsidP="00935DB9">
      <w:pPr>
        <w:pStyle w:val="a6"/>
        <w:ind w:left="1060"/>
      </w:pPr>
      <w:r>
        <w:t>γ)  Η ισχύς της δύναμης απόσβεσης και ο ρυθμός με τον οποίο μεταφέρεται ενέργεια στο  σώμα μ</w:t>
      </w:r>
      <w:r>
        <w:t>έ</w:t>
      </w:r>
      <w:r>
        <w:t>σω της εξωτερικής δύναμης F.</w:t>
      </w:r>
    </w:p>
    <w:p w:rsidR="00935DB9" w:rsidRDefault="00935DB9" w:rsidP="00935DB9">
      <w:pPr>
        <w:pStyle w:val="1"/>
        <w:widowControl w:val="0"/>
      </w:pPr>
      <w:r>
        <w:t>Αν αυξήσουμε την συχνότητα της  εξωτερικής δύναμης στην τιμή f</w:t>
      </w:r>
      <w:r>
        <w:rPr>
          <w:vertAlign w:val="subscript"/>
        </w:rPr>
        <w:t>1</w:t>
      </w:r>
      <w:r>
        <w:t>=2Ηz το πλάτος ταλάντωσης θα αυξηθεί, θα μειωθεί ή θα παραμείνει σταθερό;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Ρυθμοί μεταβολής στην εξαναγκασμένη ταλάντωση.</w:t>
      </w:r>
    </w:p>
    <w:p w:rsidR="001947E2" w:rsidRDefault="001947E2" w:rsidP="001947E2">
      <w:r>
        <w:t xml:space="preserve">Το σώμα του σχήματος βρίσκεται πάνω σε λεία </w:t>
      </w:r>
      <w:r>
        <w:rPr>
          <w:noProof/>
        </w:rPr>
        <w:drawing>
          <wp:anchor distT="0" distB="0" distL="36195" distR="0" simplePos="0" relativeHeight="25165363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922780" cy="791210"/>
            <wp:effectExtent l="19050" t="0" r="1270" b="0"/>
            <wp:wrapSquare wrapText="bothSides"/>
            <wp:docPr id="16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791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σανίδα συνδεδεμένο με ιδανικό ελατήριο. Κινούμενο συν</w:t>
      </w:r>
      <w:r>
        <w:t>α</w:t>
      </w:r>
      <w:r>
        <w:t xml:space="preserve">ντά αντίσταση </w:t>
      </w:r>
      <w:r>
        <w:rPr>
          <w:lang w:val="en-US"/>
        </w:rPr>
        <w:t>F</w:t>
      </w:r>
      <w:r>
        <w:rPr>
          <w:vertAlign w:val="subscript"/>
        </w:rPr>
        <w:t>αντ</w:t>
      </w:r>
      <w:r>
        <w:t xml:space="preserve"> = -</w:t>
      </w:r>
      <w:r>
        <w:rPr>
          <w:lang w:val="en-US"/>
        </w:rPr>
        <w:t>b</w:t>
      </w:r>
      <w:r w:rsidRPr="001A45DC">
        <w:t>.</w:t>
      </w:r>
      <w:r>
        <w:t xml:space="preserve">υ , όπου υ η ταχύτητά του και </w:t>
      </w:r>
      <w:r w:rsidRPr="003E39D6">
        <w:rPr>
          <w:position w:val="-24"/>
        </w:rPr>
        <w:object w:dxaOrig="1260" w:dyaOrig="620">
          <v:shape id="_x0000_i1033" type="#_x0000_t75" style="width:62.8pt;height:31.1pt" o:ole="">
            <v:imagedata r:id="rId39" o:title=""/>
          </v:shape>
          <o:OLEObject Type="Embed" ProgID="Equation.DSMT4" ShapeID="_x0000_i1033" DrawAspect="Content" ObjectID="_1434693229" r:id="rId40"/>
        </w:object>
      </w:r>
      <w:r>
        <w:t xml:space="preserve">. Δεχόμενο περιοδική δύναμη </w:t>
      </w:r>
      <w:r>
        <w:rPr>
          <w:lang w:val="en-US"/>
        </w:rPr>
        <w:t>F</w:t>
      </w:r>
      <w:r w:rsidRPr="00EF75F1">
        <w:t xml:space="preserve"> </w:t>
      </w:r>
      <w:r>
        <w:t xml:space="preserve">εκτελεί εξαναγκασμένη ταλάντωση με πλάτος 0,2 </w:t>
      </w:r>
      <w:r>
        <w:rPr>
          <w:lang w:val="en-US"/>
        </w:rPr>
        <w:t>m</w:t>
      </w:r>
      <w:r>
        <w:t xml:space="preserve"> και κυκλική συχνότητα ω = 5 </w:t>
      </w:r>
      <w:r>
        <w:rPr>
          <w:lang w:val="en-US"/>
        </w:rPr>
        <w:t>rad</w:t>
      </w:r>
      <w:r w:rsidRPr="00D8782F">
        <w:t>/</w:t>
      </w:r>
      <w:r>
        <w:rPr>
          <w:lang w:val="en-US"/>
        </w:rPr>
        <w:t>s</w:t>
      </w:r>
      <w:r w:rsidRPr="0071645F">
        <w:t>.</w:t>
      </w:r>
      <w:r>
        <w:t xml:space="preserve"> Κάποια στιγμή μετά τη σταθεροποίηση του πλάτους βρίσκεται στη θέση </w:t>
      </w:r>
      <w:r>
        <w:rPr>
          <w:lang w:val="en-US"/>
        </w:rPr>
        <w:t>x</w:t>
      </w:r>
      <w:r w:rsidRPr="00EF2D54">
        <w:t xml:space="preserve">= + 0,1 </w:t>
      </w:r>
      <w:r>
        <w:rPr>
          <w:lang w:val="en-US"/>
        </w:rPr>
        <w:t>m</w:t>
      </w:r>
      <w:r w:rsidRPr="00EF2D54">
        <w:t xml:space="preserve"> </w:t>
      </w:r>
      <w:r>
        <w:t xml:space="preserve">και πλησιάζει την θέση ισορροπίας. </w:t>
      </w:r>
    </w:p>
    <w:p w:rsidR="001947E2" w:rsidRDefault="001947E2" w:rsidP="001947E2">
      <w:pPr>
        <w:pStyle w:val="1"/>
        <w:widowControl w:val="0"/>
        <w:numPr>
          <w:ilvl w:val="0"/>
          <w:numId w:val="43"/>
        </w:numPr>
      </w:pPr>
      <w:r>
        <w:t>Να υπολογίσετε την ταχύτητα και την δύναμη αντίστασης εκείνη την στιγμή.</w:t>
      </w:r>
    </w:p>
    <w:p w:rsidR="001947E2" w:rsidRDefault="001947E2" w:rsidP="001947E2">
      <w:pPr>
        <w:pStyle w:val="1"/>
        <w:widowControl w:val="0"/>
      </w:pPr>
      <w:r>
        <w:t>Υπολογίσατε την επιτάχυνση και την δύναμη του διεγέρτη την εν λόγω στιγμή.</w:t>
      </w:r>
    </w:p>
    <w:p w:rsidR="001947E2" w:rsidRDefault="001947E2" w:rsidP="001947E2">
      <w:pPr>
        <w:pStyle w:val="1"/>
        <w:widowControl w:val="0"/>
      </w:pPr>
      <w:r>
        <w:t>Με ποιο ρυθμό προσφέρεται ενέργεια στο σύστημα εκείνη την στιγμή;</w:t>
      </w:r>
    </w:p>
    <w:p w:rsidR="001947E2" w:rsidRDefault="001947E2" w:rsidP="001947E2">
      <w:pPr>
        <w:pStyle w:val="1"/>
        <w:widowControl w:val="0"/>
      </w:pPr>
      <w:r>
        <w:t>Ποιος είναι την ίδια στιγμή ο ρυθμός μεταβολής της δυναμικής ενέργειας του ελατηρίου;</w:t>
      </w:r>
    </w:p>
    <w:p w:rsidR="001947E2" w:rsidRDefault="001947E2" w:rsidP="001947E2">
      <w:pPr>
        <w:pStyle w:val="1"/>
        <w:widowControl w:val="0"/>
      </w:pPr>
      <w:r>
        <w:t>Ποιος είναι την ίδια στιγμή ο ρυθμός μεταβολής της κινητικής ενέργειας του σώματος και ποιος ο ρυθμός απώλειας ενέργειας λόγω της αντίστασης;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 xml:space="preserve">Μια εξαναγκασμένη αλλά και απεριοδική… </w:t>
      </w:r>
    </w:p>
    <w:p w:rsidR="001947E2" w:rsidRPr="007132D0" w:rsidRDefault="001947E2" w:rsidP="001947E2">
      <w:r w:rsidRPr="007132D0">
        <w:t>Για το κύκλωμα του σχήματος δίνονται L=0,02Η και C=2μF. Η γεν</w:t>
      </w:r>
      <w:r>
        <w:t>νήτρια έχει τάση</w:t>
      </w:r>
      <w:r>
        <w:rPr>
          <w:noProof/>
        </w:rPr>
        <w:pict>
          <v:shape id="_x0000_s1134" type="#_x0000_t75" style="position:absolute;left:0;text-align:left;margin-left:543.4pt;margin-top:5.7pt;width:141.5pt;height:84.95pt;z-index:-251652608;mso-wrap-distance-left:2.85pt;mso-wrap-distance-right:0;mso-position-horizontal:right;mso-position-horizontal-relative:margin;mso-position-vertical-relative:text" filled="t">
            <v:imagedata r:id="rId41" o:title=""/>
            <w10:wrap type="square" anchorx="margin"/>
            <w10:anchorlock/>
          </v:shape>
          <o:OLEObject Type="Embed" ProgID="Visio.Drawing.11" ShapeID="_x0000_s1134" DrawAspect="Content" ObjectID="_1434693246" r:id="rId42"/>
        </w:pict>
      </w:r>
      <w:r>
        <w:t xml:space="preserve"> v</w:t>
      </w:r>
      <w:r w:rsidRPr="007132D0">
        <w:t>=20</w:t>
      </w:r>
      <w:r>
        <w:t>∙</w:t>
      </w:r>
      <w:r w:rsidRPr="007132D0">
        <w:t>ημ</w:t>
      </w:r>
      <w:r>
        <w:t>4000</w:t>
      </w:r>
      <w:r w:rsidRPr="007132D0">
        <w:t>t</w:t>
      </w:r>
      <w:r>
        <w:t xml:space="preserve"> (S.Ι.) και ο διακόπτης δ είναι ανοικτός</w:t>
      </w:r>
      <w:r w:rsidRPr="007132D0">
        <w:t>.</w:t>
      </w:r>
      <w:r w:rsidRPr="007132D0">
        <w:tab/>
      </w:r>
      <w:r w:rsidRPr="007132D0">
        <w:br/>
        <w:t>Χαρακτηρίστε τις παρακάτω προτάσεις σαν σωστές ή λαθεμένες.</w:t>
      </w:r>
    </w:p>
    <w:p w:rsidR="001947E2" w:rsidRPr="007132D0" w:rsidRDefault="001947E2" w:rsidP="001947E2">
      <w:pPr>
        <w:pStyle w:val="1"/>
        <w:widowControl w:val="0"/>
        <w:numPr>
          <w:ilvl w:val="0"/>
          <w:numId w:val="44"/>
        </w:numPr>
      </w:pPr>
      <w:r w:rsidRPr="007132D0">
        <w:t>Το κύκλωμα διαρρέεται από εναλλασσόμενο ρεύμα με γωνιακή σ</w:t>
      </w:r>
      <w:r w:rsidRPr="007132D0">
        <w:t>υ</w:t>
      </w:r>
      <w:r w:rsidRPr="007132D0">
        <w:t>χνότητα 5000</w:t>
      </w:r>
      <w:r w:rsidRPr="00CC3DB0">
        <w:rPr>
          <w:lang w:val="en-US"/>
        </w:rPr>
        <w:t>rad</w:t>
      </w:r>
      <w:r w:rsidRPr="007132D0">
        <w:t>/</w:t>
      </w:r>
      <w:r w:rsidRPr="00CC3DB0">
        <w:rPr>
          <w:lang w:val="en-US"/>
        </w:rPr>
        <w:t>s</w:t>
      </w:r>
      <w:r w:rsidRPr="007132D0">
        <w:t>.</w:t>
      </w:r>
    </w:p>
    <w:p w:rsidR="001947E2" w:rsidRPr="007132D0" w:rsidRDefault="001947E2" w:rsidP="001947E2">
      <w:pPr>
        <w:pStyle w:val="1"/>
        <w:widowControl w:val="0"/>
      </w:pPr>
      <w:r w:rsidRPr="007132D0">
        <w:t xml:space="preserve">Αν </w:t>
      </w:r>
      <w:r>
        <w:t xml:space="preserve">αφαιρεθεί ο αντιστάτης με αντίσταση </w:t>
      </w:r>
      <w:r>
        <w:rPr>
          <w:lang w:val="en-US"/>
        </w:rPr>
        <w:t>R</w:t>
      </w:r>
      <w:r w:rsidRPr="00C82480">
        <w:rPr>
          <w:vertAlign w:val="subscript"/>
        </w:rPr>
        <w:t>1</w:t>
      </w:r>
      <w:r w:rsidRPr="007132D0">
        <w:t xml:space="preserve">, θα </w:t>
      </w:r>
      <w:r>
        <w:t>αυξηθεί</w:t>
      </w:r>
      <w:r w:rsidRPr="007132D0">
        <w:t xml:space="preserve"> η ένδειξη του αμπερομέτρου.</w:t>
      </w:r>
    </w:p>
    <w:p w:rsidR="001947E2" w:rsidRPr="007132D0" w:rsidRDefault="001947E2" w:rsidP="001947E2">
      <w:pPr>
        <w:pStyle w:val="1"/>
        <w:widowControl w:val="0"/>
      </w:pPr>
      <w:r w:rsidRPr="007132D0">
        <w:t>Αν η γωνιακή συχνότητα της γεννήτριας γίνει ίση με 5000</w:t>
      </w:r>
      <w:r w:rsidRPr="007132D0">
        <w:rPr>
          <w:lang w:val="en-US"/>
        </w:rPr>
        <w:t>rad</w:t>
      </w:r>
      <w:r w:rsidRPr="007132D0">
        <w:t>/</w:t>
      </w:r>
      <w:r w:rsidRPr="007132D0">
        <w:rPr>
          <w:lang w:val="en-US"/>
        </w:rPr>
        <w:t>s</w:t>
      </w:r>
      <w:r w:rsidRPr="007132D0">
        <w:t xml:space="preserve"> η ένδειξη του αμπερομέτρου γίνεται μέγιστη.</w:t>
      </w:r>
    </w:p>
    <w:p w:rsidR="001947E2" w:rsidRPr="007132D0" w:rsidRDefault="001947E2" w:rsidP="001947E2">
      <w:pPr>
        <w:pStyle w:val="1"/>
        <w:widowControl w:val="0"/>
      </w:pPr>
      <w:r w:rsidRPr="007132D0">
        <w:t xml:space="preserve">Σε μια στιγμή που το φορτίο του πυκνωτή είναι μέγιστο, έστω t=0, </w:t>
      </w:r>
      <w:r>
        <w:t>κλείνουμε</w:t>
      </w:r>
      <w:r w:rsidRPr="007132D0">
        <w:t xml:space="preserve"> το διακόπτη δ.</w:t>
      </w:r>
    </w:p>
    <w:p w:rsidR="001947E2" w:rsidRPr="007132D0" w:rsidRDefault="001947E2" w:rsidP="001947E2">
      <w:pPr>
        <w:ind w:left="720"/>
      </w:pPr>
      <w:r w:rsidRPr="007132D0">
        <w:t>α)  Να κάνετε τα διαγράμματα q=f(t) και i=f(t) (ποιοτικά διαγράμματα)</w:t>
      </w:r>
      <w:r>
        <w:t>, όπου i η ένταση του ρεύμ</w:t>
      </w:r>
      <w:r>
        <w:t>α</w:t>
      </w:r>
      <w:r>
        <w:t>τος που διαρρέει το αμπερόμετρο</w:t>
      </w:r>
      <w:r w:rsidRPr="007132D0">
        <w:t>.</w:t>
      </w:r>
    </w:p>
    <w:p w:rsidR="001947E2" w:rsidRPr="007132D0" w:rsidRDefault="001947E2" w:rsidP="001947E2">
      <w:pPr>
        <w:ind w:left="720"/>
      </w:pPr>
      <w:r w:rsidRPr="007132D0">
        <w:t>β)</w:t>
      </w:r>
      <w:r w:rsidRPr="007132D0">
        <w:tab/>
        <w:t>Η γωνιακή συχνότητα ταλάντωσης θα είναι ίση, μεγαλύτερη ή μικρότερη από  5000rαd/s;</w:t>
      </w:r>
    </w:p>
    <w:p w:rsidR="001947E2" w:rsidRDefault="001947E2" w:rsidP="001947E2">
      <w:pPr>
        <w:pStyle w:val="1"/>
        <w:widowControl w:val="0"/>
      </w:pPr>
      <w:r w:rsidRPr="007132D0">
        <w:t>Η κυκλική συχνότητα μιας</w:t>
      </w:r>
      <w:r>
        <w:t xml:space="preserve"> φθίνουσας</w:t>
      </w:r>
      <w:r w:rsidRPr="007132D0">
        <w:t xml:space="preserve"> ηλεκτρικής ταλάντωσης σε κύκλωμα </w:t>
      </w:r>
      <w:r w:rsidRPr="007132D0">
        <w:rPr>
          <w:lang w:val="en-US"/>
        </w:rPr>
        <w:t>RLC</w:t>
      </w:r>
      <w:r w:rsidRPr="007132D0">
        <w:t xml:space="preserve"> δίνεται από τη σχέση</w:t>
      </w:r>
      <w:r>
        <w:t>:</w:t>
      </w:r>
    </w:p>
    <w:p w:rsidR="001947E2" w:rsidRDefault="001947E2" w:rsidP="001947E2">
      <w:pPr>
        <w:ind w:left="113"/>
        <w:jc w:val="center"/>
      </w:pPr>
      <w:r w:rsidRPr="007132D0">
        <w:t xml:space="preserve">ω = </w:t>
      </w:r>
      <w:r w:rsidRPr="007132D0">
        <w:rPr>
          <w:position w:val="-26"/>
        </w:rPr>
        <w:object w:dxaOrig="1219" w:dyaOrig="720">
          <v:shape id="_x0000_i1034" type="#_x0000_t75" style="width:61.05pt;height:36.3pt" o:ole="" fillcolor="window">
            <v:imagedata r:id="rId43" o:title=""/>
          </v:shape>
          <o:OLEObject Type="Embed" ProgID="Equation.3" ShapeID="_x0000_i1034" DrawAspect="Content" ObjectID="_1434693230" r:id="rId44"/>
        </w:object>
      </w:r>
    </w:p>
    <w:p w:rsidR="001947E2" w:rsidRPr="007132D0" w:rsidRDefault="001947E2" w:rsidP="001947E2">
      <w:pPr>
        <w:ind w:left="340"/>
      </w:pPr>
      <w:r w:rsidRPr="007132D0">
        <w:t>Για ποια τιμή της αντίστασης το κύκλωμα σταματά να εκτελεί  ηλεκτρομαγνητικές ταλαντώσεις;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Υπολογίσατε τη δύναμη στην εξαναγκασμένη ταλάντωση.</w:t>
      </w:r>
    </w:p>
    <w:p w:rsidR="001947E2" w:rsidRDefault="001947E2" w:rsidP="001947E2">
      <w:r>
        <w:t>Το σώμα του σχήματος βρίσκεται πάνω σε λεία σανίδα</w:t>
      </w:r>
      <w:r>
        <w:rPr>
          <w:noProof/>
        </w:rPr>
        <w:drawing>
          <wp:anchor distT="0" distB="0" distL="36195" distR="0" simplePos="0" relativeHeight="25165465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247900" cy="927100"/>
            <wp:effectExtent l="19050" t="0" r="0" b="0"/>
            <wp:wrapSquare wrapText="bothSides"/>
            <wp:docPr id="17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27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συνδεδεμ</w:t>
      </w:r>
      <w:r>
        <w:t>έ</w:t>
      </w:r>
      <w:r>
        <w:t>νο με ιδανικό ελατήριο. Κινούμενο συν</w:t>
      </w:r>
      <w:r>
        <w:t>α</w:t>
      </w:r>
      <w:r>
        <w:t xml:space="preserve">ντά αντίσταση </w:t>
      </w:r>
      <w:r w:rsidRPr="003E39D6">
        <w:rPr>
          <w:position w:val="-12"/>
        </w:rPr>
        <w:object w:dxaOrig="1140" w:dyaOrig="360">
          <v:shape id="_x0000_i1035" type="#_x0000_t75" style="width:57pt;height:17.85pt" o:ole="">
            <v:imagedata r:id="rId46" o:title=""/>
          </v:shape>
          <o:OLEObject Type="Embed" ProgID="Equation.DSMT4" ShapeID="_x0000_i1035" DrawAspect="Content" ObjectID="_1434693231" r:id="rId47"/>
        </w:object>
      </w:r>
      <w:r>
        <w:t xml:space="preserve">, όπου υ η ταχύτητά του και </w:t>
      </w:r>
      <w:r w:rsidRPr="003E39D6">
        <w:rPr>
          <w:position w:val="-24"/>
        </w:rPr>
        <w:object w:dxaOrig="1060" w:dyaOrig="620">
          <v:shape id="_x0000_i1036" type="#_x0000_t75" style="width:53pt;height:31.1pt" o:ole="">
            <v:imagedata r:id="rId48" o:title=""/>
          </v:shape>
          <o:OLEObject Type="Embed" ProgID="Equation.DSMT4" ShapeID="_x0000_i1036" DrawAspect="Content" ObjectID="_1434693232" r:id="rId49"/>
        </w:object>
      </w:r>
      <w:r>
        <w:t xml:space="preserve">. Δεχόμενο περιοδική δύναμη </w:t>
      </w:r>
      <w:r>
        <w:rPr>
          <w:lang w:val="en-US"/>
        </w:rPr>
        <w:t>F</w:t>
      </w:r>
      <w:r w:rsidRPr="00EF75F1">
        <w:t xml:space="preserve"> </w:t>
      </w:r>
      <w:r>
        <w:t>εκτελεί εξαναγκασμένη ταλάντωση με εξίσ</w:t>
      </w:r>
      <w:r>
        <w:t>ω</w:t>
      </w:r>
      <w:r>
        <w:t xml:space="preserve">ση </w:t>
      </w:r>
      <w:r w:rsidRPr="00686A5B">
        <w:rPr>
          <w:position w:val="-10"/>
        </w:rPr>
        <w:object w:dxaOrig="1900" w:dyaOrig="320">
          <v:shape id="_x0000_i1037" type="#_x0000_t75" style="width:95.05pt;height:16.15pt" o:ole="">
            <v:imagedata r:id="rId50" o:title=""/>
          </v:shape>
          <o:OLEObject Type="Embed" ProgID="Equation.DSMT4" ShapeID="_x0000_i1037" DrawAspect="Content" ObjectID="_1434693233" r:id="rId51"/>
        </w:object>
      </w:r>
      <w:r>
        <w:t>.</w:t>
      </w:r>
    </w:p>
    <w:p w:rsidR="001947E2" w:rsidRDefault="001947E2" w:rsidP="001947E2">
      <w:pPr>
        <w:pStyle w:val="1"/>
        <w:widowControl w:val="0"/>
        <w:numPr>
          <w:ilvl w:val="0"/>
          <w:numId w:val="45"/>
        </w:numPr>
      </w:pPr>
      <w:r>
        <w:t>Να γραφούν οι εξισώσεις της ταχύτητας, της αντίστασης, της δύναμης του ελατηρίου και της δύν</w:t>
      </w:r>
      <w:r>
        <w:t>α</w:t>
      </w:r>
      <w:r>
        <w:t>μης του διεγέρτη.</w:t>
      </w:r>
    </w:p>
    <w:p w:rsidR="001947E2" w:rsidRDefault="001947E2" w:rsidP="001947E2">
      <w:pPr>
        <w:pStyle w:val="1"/>
        <w:widowControl w:val="0"/>
      </w:pPr>
      <w:r>
        <w:t>Υπολογίσατε και παραστήσατε γραφικά τον ρυθμό με τον οποίο το σύστημα ,λόγω αντίστασης, χ</w:t>
      </w:r>
      <w:r>
        <w:t>ά</w:t>
      </w:r>
      <w:r>
        <w:t>νει ενέργεια για μια περίοδο.</w:t>
      </w:r>
    </w:p>
    <w:p w:rsidR="001947E2" w:rsidRDefault="001947E2" w:rsidP="001947E2">
      <w:pPr>
        <w:pStyle w:val="1"/>
        <w:widowControl w:val="0"/>
      </w:pPr>
      <w:r>
        <w:t>Τι παριστάνει το εμβαδόν της;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Ηλεκτρική ταλάντωση αρχικά εξαναγκασμένη, κατόπιν ελεύθερη.</w:t>
      </w:r>
    </w:p>
    <w:p w:rsidR="001947E2" w:rsidRPr="00821FBC" w:rsidRDefault="001947E2" w:rsidP="001947E2">
      <w:r>
        <w:t>Αρχικά ο διακόπτης δ είναι ανοικτός και το κύκλωμα εκτελεί εξαναγκασμένη ηλεκτρική ταλάντωση με κ</w:t>
      </w:r>
      <w:r>
        <w:t>υ</w:t>
      </w:r>
      <w:r>
        <w:t>κλική συχνότητα ω.</w:t>
      </w:r>
      <w:r w:rsidRPr="00821FBC">
        <w:t xml:space="preserve"> </w:t>
      </w:r>
      <w:r>
        <w:t>Το μέγιστο φορτίο στον πυκνωτή είναι 200 μ</w:t>
      </w:r>
      <w:r>
        <w:rPr>
          <w:lang w:val="en-US"/>
        </w:rPr>
        <w:t>C</w:t>
      </w:r>
      <w:r w:rsidRPr="00F10440">
        <w:t>.</w:t>
      </w:r>
    </w:p>
    <w:p w:rsidR="001947E2" w:rsidRPr="00D94C98" w:rsidRDefault="001947E2" w:rsidP="001947E2">
      <w:pPr>
        <w:jc w:val="center"/>
        <w:rPr>
          <w:lang w:val="en-US"/>
        </w:rPr>
      </w:pPr>
      <w:r w:rsidRPr="00A12164">
        <w:rPr>
          <w:lang w:val="en-US"/>
        </w:rPr>
      </w:r>
      <w:r>
        <w:rPr>
          <w:lang w:val="en-US"/>
        </w:rPr>
        <w:pict>
          <v:group id="_x0000_s1135" editas="canvas" style="width:332.7pt;height:174.7pt;mso-position-horizontal-relative:char;mso-position-vertical-relative:line" coordorigin="5028,2634" coordsize="6654,3494">
            <o:lock v:ext="edit" aspectratio="t"/>
            <v:shape id="_x0000_s1136" type="#_x0000_t75" style="position:absolute;left:5028;top:2634;width:6654;height:3494" o:preferrelative="f">
              <v:fill o:detectmouseclick="t"/>
              <v:path o:extrusionok="t" o:connecttype="none"/>
              <o:lock v:ext="edit" text="t"/>
            </v:shape>
            <v:shape id="_x0000_s1137" type="#_x0000_t75" style="position:absolute;left:10378;top:3975;width:1921;height:686;rotation:90" strokeweight="1pt">
              <v:imagedata r:id="rId52" o:title=""/>
            </v:shape>
            <v:shape id="_x0000_s1138" type="#_x0000_t75" style="position:absolute;left:5030;top:4020;width:2244;height:518">
              <v:imagedata r:id="rId53" o:title=""/>
            </v:shape>
            <v:shape id="_x0000_s1139" type="#_x0000_t75" style="position:absolute;left:9023;top:3880;width:440;height:560">
              <v:imagedata r:id="rId54" o:title=""/>
            </v:shape>
            <v:shape id="_x0000_s1140" type="#_x0000_t75" style="position:absolute;left:9376;top:3570;width:1645;height:435">
              <v:imagedata r:id="rId55" o:title=""/>
            </v:shape>
            <v:shape id="_x0000_s1141" type="#_x0000_t75" style="position:absolute;left:9058;top:5579;width:1737;height:481">
              <v:imagedata r:id="rId56" o:title=""/>
            </v:shape>
            <v:shape id="_x0000_s1142" type="#_x0000_t75" style="position:absolute;left:7668;top:2634;width:1453;height:452">
              <v:imagedata r:id="rId57" o:title=""/>
            </v:shape>
            <v:group id="_x0000_s1143" style="position:absolute;left:7584;top:3244;width:1237;height:345" coordorigin="4674,5064" coordsize="1597,555">
              <v:shape id="_x0000_s1144" style="position:absolute;left:4938;top:5064;width:1333;height:555" coordsize="1333,555" path="m,306l116,18r90,510l369,12,510,555,648,,780,552,906,18r112,510l1107,198r226,e" filled="f" strokeweight="2.25pt">
                <v:stroke startarrowwidth="narrow" startarrowlength="short" endarrow="oval" endarrowwidth="narrow" endarrowlength="short"/>
                <v:path arrowok="t"/>
              </v:shape>
              <v:line id="_x0000_s1145" style="position:absolute;flip:y" from="4674,5361" to="4962,5362" strokeweight="2.25pt">
                <v:stroke startarrow="oval" startarrowwidth="narrow" startarrowlength="short"/>
              </v:line>
            </v:group>
            <v:shape id="_x0000_s1146" style="position:absolute;left:6927;top:3497;width:8;height:30" coordsize="8,30" path="m,30hdc3,20,8,,8,,8,,3,20,,30xe">
              <v:path arrowok="t"/>
            </v:shape>
            <v:shape id="_x0000_s1147" type="#_x0000_t75" style="position:absolute;left:8413;top:5239;width:481;height:523">
              <v:imagedata r:id="rId58" o:title=""/>
            </v:shape>
            <v:line id="_x0000_s1148" style="position:absolute;flip:x" from="10284,5224" to="11314,5225" strokeweight="1pt">
              <v:stroke startarrow="oval"/>
            </v:line>
            <v:line id="_x0000_s1149" style="position:absolute;rotation:-180;flip:x" from="8854,5214" to="9884,5215" strokeweight="1pt">
              <v:stroke startarrow="oval"/>
            </v:line>
            <v:rect id="_x0000_s1150" style="position:absolute;left:9935;top:5137;width:607;height:143;rotation:270"/>
            <v:rect id="_x0000_s1151" style="position:absolute;left:9611;top:5155;width:607;height:143;rotation:270"/>
            <v:line id="_x0000_s1152" style="position:absolute;flip:x" from="8844,3374" to="11314,3375" strokeweight="1pt">
              <v:stroke startarrow="oval" endarrow="oval"/>
            </v:line>
            <v:line id="_x0000_s1153" style="position:absolute" from="8837,3364" to="8838,4194" strokeweight="1pt">
              <v:stroke endarrow="oval" endarrowwidth="narrow" endarrowlength="short"/>
            </v:line>
            <v:line id="_x0000_s1154" style="position:absolute;rotation:180" from="8827,4574" to="8848,5204" strokeweight="1pt">
              <v:stroke endarrow="oval" endarrowwidth="narrow" endarrowlength="short"/>
            </v:line>
            <v:line id="_x0000_s1155" style="position:absolute" from="8847,4194" to="9027,4534" strokeweight="2.25pt"/>
            <v:line id="_x0000_s1156" style="position:absolute" from="7567,3404" to="7598,5224" strokeweight="1pt">
              <v:stroke endarrow="oval" endarrowwidth="narrow" endarrowlength="short"/>
            </v:line>
            <v:line id="_x0000_s1157" style="position:absolute;flip:y" from="7587,5227" to="8857,5237" strokeweight="1pt"/>
            <v:group id="_x0000_s1158" style="position:absolute;left:7327;top:4014;width:460;height:470" coordorigin="7157,4494" coordsize="460,470">
              <v:oval id="_x0000_s1159" style="position:absolute;left:7157;top:4494;width:460;height:470"/>
              <v:shape id="_x0000_s1160" style="position:absolute;left:7237;top:4629;width:260;height:218" coordsize="350,258" path="m,155c39,77,78,,120,15v42,15,92,217,130,230c288,258,319,176,350,95e" filled="f" strokeweight="1pt">
                <v:path arrowok="t"/>
              </v:shape>
            </v:group>
            <v:shape id="_x0000_s1161" type="#_x0000_t75" style="position:absolute;left:5200;top:4620;width:1780;height:907">
              <v:imagedata r:id="rId59" o:title=""/>
            </v:shape>
            <v:shape id="_x0000_s1162" type="#_x0000_t75" style="position:absolute;left:9393;top:4770;width:360;height:362">
              <v:imagedata r:id="rId60" o:title=""/>
            </v:shape>
            <v:shape id="_x0000_s1163" type="#_x0000_t75" style="position:absolute;left:10373;top:4810;width:327;height:263">
              <v:imagedata r:id="rId61" o:title=""/>
            </v:shape>
            <v:line id="_x0000_s1164" style="position:absolute" from="10878,4097" to="10878,4627">
              <v:stroke endarrow="block"/>
            </v:line>
            <v:shape id="_x0000_s1165" type="#_x0000_t75" style="position:absolute;left:10463;top:4050;width:278;height:522">
              <v:imagedata r:id="rId62" o:title=""/>
            </v:shape>
            <w10:wrap type="none"/>
            <w10:anchorlock/>
          </v:group>
          <o:OLEObject Type="Embed" ProgID="Equation.DSMT4" ShapeID="_x0000_s1138" DrawAspect="Content" ObjectID="_1434693258" r:id="rId63"/>
          <o:OLEObject Type="Embed" ProgID="Equation.DSMT4" ShapeID="_x0000_s1139" DrawAspect="Content" ObjectID="_1434693257" r:id="rId64"/>
          <o:OLEObject Type="Embed" ProgID="Equation.DSMT4" ShapeID="_x0000_s1140" DrawAspect="Content" ObjectID="_1434693256" r:id="rId65"/>
          <o:OLEObject Type="Embed" ProgID="Equation.DSMT4" ShapeID="_x0000_s1141" DrawAspect="Content" ObjectID="_1434693255" r:id="rId66"/>
          <o:OLEObject Type="Embed" ProgID="Equation.DSMT4" ShapeID="_x0000_s1142" DrawAspect="Content" ObjectID="_1434693254" r:id="rId67"/>
          <o:OLEObject Type="Embed" ProgID="Equation.DSMT4" ShapeID="_x0000_s1147" DrawAspect="Content" ObjectID="_1434693253" r:id="rId68"/>
          <o:OLEObject Type="Embed" ProgID="Equation.DSMT4" ShapeID="_x0000_s1161" DrawAspect="Content" ObjectID="_1434693252" r:id="rId69"/>
          <o:OLEObject Type="Embed" ProgID="Equation.DSMT4" ShapeID="_x0000_s1162" DrawAspect="Content" ObjectID="_1434693251" r:id="rId70"/>
          <o:OLEObject Type="Embed" ProgID="Equation.DSMT4" ShapeID="_x0000_s1163" DrawAspect="Content" ObjectID="_1434693250" r:id="rId71"/>
          <o:OLEObject Type="Embed" ProgID="Equation.DSMT4" ShapeID="_x0000_s1165" DrawAspect="Content" ObjectID="_1434693245" r:id="rId72"/>
        </w:pict>
      </w:r>
    </w:p>
    <w:p w:rsidR="001947E2" w:rsidRDefault="001947E2" w:rsidP="001947E2">
      <w:r>
        <w:t>Κάποια στιγμή όπου το φορτίο και το ρεύμα είναι όπως στο σχήμα κλείνει ο διακόπτης.</w:t>
      </w:r>
    </w:p>
    <w:p w:rsidR="001947E2" w:rsidRDefault="001947E2" w:rsidP="001947E2">
      <w:r>
        <w:t>Το φορτίο στον πυκνωτή είναι την στιγμή αυτήν 100 μ</w:t>
      </w:r>
      <w:r>
        <w:rPr>
          <w:lang w:val="en-US"/>
        </w:rPr>
        <w:t>C</w:t>
      </w:r>
      <w:r w:rsidRPr="003C47D3">
        <w:t xml:space="preserve">. </w:t>
      </w:r>
      <w:r>
        <w:t>Η χρονική στιγμή αυτή θα εκληφθεί στη συνέχεια ως μηδέν και ως οπλισμός αναφοράς ο Α. (Το φορτίο θα χαρακτηρίζεται θετικό αν ο Α έχει θετικό φορτίο και το ρεύμα θετικό αν η συμβατική φορά κατευθύνεται προς τον Α).</w:t>
      </w:r>
    </w:p>
    <w:p w:rsidR="001947E2" w:rsidRDefault="001947E2" w:rsidP="001947E2">
      <w:pPr>
        <w:pStyle w:val="a"/>
      </w:pPr>
      <w:r>
        <w:t>Βρείτε την αλγεβρική τιμή του ρεύματος τη στιγμή μηδέν.</w:t>
      </w:r>
    </w:p>
    <w:p w:rsidR="001947E2" w:rsidRDefault="001947E2" w:rsidP="001947E2">
      <w:pPr>
        <w:pStyle w:val="a"/>
      </w:pPr>
      <w:r>
        <w:t>Βρείτε την ίδια στιγμή τους ρυθμούς μεταβολής της ηλεκτρικής ενέργειας στον πυκνωτή και τον ρυθμό παραγωγής θερμότητας στον αντιστάτη.</w:t>
      </w:r>
    </w:p>
    <w:p w:rsidR="001947E2" w:rsidRDefault="001947E2" w:rsidP="001947E2">
      <w:pPr>
        <w:pStyle w:val="a"/>
      </w:pPr>
      <w:r>
        <w:t>Μετά το κλείσιμο του διακόπτη γράψτε τις εξισώσεις του φορτίου και του ρεύματος.</w:t>
      </w:r>
    </w:p>
    <w:p w:rsidR="001947E2" w:rsidRDefault="001947E2" w:rsidP="001947E2">
      <w:pPr>
        <w:pStyle w:val="a"/>
      </w:pPr>
      <w:r>
        <w:t xml:space="preserve">Τη στιγμή του κλεισίματος του διακόπτη βρείτε τους ρυθμούς μεταβολής της ηλεκτρικής ενέργειας στον πυκνωτή και της ενέργειας του μαγνητικού πεδίου του πηνίου. </w:t>
      </w:r>
    </w:p>
    <w:p w:rsidR="001947E2" w:rsidRDefault="001947E2" w:rsidP="001947E2">
      <w:pPr>
        <w:pStyle w:val="a"/>
      </w:pPr>
      <w:r>
        <w:t>Να παρασταθεί γραφικά το φορτίο συναρτήσει του χρόνου. Να απεικονίζεται και το παρελθόν.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Μια φθίνουσα και μια εξαναγκασμένη με τριβή ολίσθησης</w:t>
      </w:r>
    </w:p>
    <w:p w:rsidR="001947E2" w:rsidRDefault="001947E2" w:rsidP="001947E2">
      <w:pPr>
        <w:jc w:val="left"/>
        <w:rPr>
          <w:u w:val="single"/>
        </w:rPr>
      </w:pPr>
      <w:r>
        <w:t xml:space="preserve">Στο παρακάτω σχήμα το σώμα ηρεμεί στην θέση ισορροπίας (Θ.Ι) που </w:t>
      </w:r>
      <w:r w:rsidRPr="00A823A6">
        <w:t>αντιστοιχεί</w:t>
      </w:r>
      <w:r>
        <w:t xml:space="preserve"> στο φυσικό μήκος του ελατηρίου.</w:t>
      </w:r>
      <w:r>
        <w:rPr>
          <w:u w:val="single"/>
        </w:rPr>
        <w:t xml:space="preserve">                             </w:t>
      </w:r>
    </w:p>
    <w:p w:rsidR="001947E2" w:rsidRDefault="001947E2" w:rsidP="001947E2">
      <w:pPr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  <w:pict>
          <v:group id="_x0000_s1166" editas="canvas" style="width:167.3pt;height:76.45pt;mso-position-horizontal-relative:char;mso-position-vertical-relative:line" coordorigin="5129,2095" coordsize="2900,1326">
            <o:lock v:ext="edit" aspectratio="t"/>
            <v:shape id="_x0000_s1167" type="#_x0000_t75" style="position:absolute;left:5129;top:2095;width:2900;height:1326" o:preferrelative="f" filled="t" fillcolor="#a5a5a5">
              <v:fill opacity="64881f" o:detectmouseclick="t"/>
              <v:path o:extrusionok="t" o:connecttype="none"/>
              <o:lock v:ext="edit" text="t"/>
            </v:shape>
            <v:shape id="PubL" o:spid="_x0000_s1168" style="position:absolute;left:5129;top:2373;width:2900;height:605;rotation:42578fd;flip:x" coordsize="21600,21600" o:spt="100" adj="1295,15458,5400" path="m,l,21600r21600,l21600@3@2@3@2,xe" fillcolor="#938953">
              <v:stroke joinstyle="miter"/>
              <v:shadow offset="6pt,6pt"/>
              <v:formulas>
                <v:f eqn="val 0"/>
                <v:f eqn="prod #0 1 2"/>
                <v:f eqn="val #0"/>
                <v:f eqn="val #1"/>
                <v:f eqn="prod #1 1 2"/>
                <v:f eqn="sum 10800 @4 0"/>
              </v:formulas>
              <v:path o:connecttype="custom" o:connectlocs="@1,0;0,10800;10800,21600;21600,@5" o:connectangles="270,180,90,0" textboxrect="0,@3,21600,21600;0,0,@2,21600"/>
              <v:handles>
                <v:h position="#0,topLeft" xrange="135,21600" yrange="@0,2147483647"/>
                <v:h position="bottomRight,#1" xrange="@0,2147483647" yrange="0,21465"/>
              </v:handles>
              <o:lock v:ext="edit" verticies="t"/>
            </v:shape>
            <v:shape id="_x0000_s1169" style="position:absolute;left:6176;top:2507;width:1709;height:219" coordsize="1191,198" path="m,96r228,l280,6,389,195,486,,595,195,690,6r96,192l891,6r57,93l1191,99e" filled="f" strokecolor="red" strokeweight="1pt">
              <v:path arrowok="t"/>
            </v:shape>
            <v:rect id="_x0000_s1170" style="position:absolute;left:5901;top:2436;width:275;height:370" fillcolor="#f7d2a1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71" type="#_x0000_t32" style="position:absolute;left:6176;top:2373;width:1;height:861" o:connectortype="straight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left:6042;top:2147;width:435;height:226" fillcolor="#a5a5a5" stroked="f">
              <v:fill opacity="64881f"/>
              <v:textbox inset="0,0,0,0">
                <w:txbxContent>
                  <w:p w:rsidR="001947E2" w:rsidRPr="00710518" w:rsidRDefault="001947E2" w:rsidP="001947E2">
                    <w:pPr>
                      <w:pStyle w:val="ab"/>
                      <w:rPr>
                        <w:rFonts w:ascii="Times New Roman" w:hAnsi="Times New Roman"/>
                        <w:noProof/>
                        <w:color w:val="FF0000"/>
                      </w:rPr>
                    </w:pPr>
                    <w:r w:rsidRPr="00710518">
                      <w:rPr>
                        <w:rFonts w:ascii="Times New Roman" w:hAnsi="Times New Roman"/>
                        <w:color w:val="FF0000"/>
                      </w:rPr>
                      <w:t xml:space="preserve">Θ.Ι </w:t>
                    </w:r>
                  </w:p>
                </w:txbxContent>
              </v:textbox>
            </v:shape>
            <v:line id="_x0000_s1173" style="position:absolute;flip:x" from="5359,3232" to="5650,3234" strokecolor="red" strokeweight="1pt">
              <v:stroke endarrow="block" endarrowwidth="narrow" endarrowlength="short"/>
            </v:line>
            <v:shape id="_x0000_s1174" type="#_x0000_t202" style="position:absolute;left:5451;top:3056;width:171;height:178" fillcolor="#a5a5a5" stroked="f">
              <v:textbox inset="0,0,0,0">
                <w:txbxContent>
                  <w:p w:rsidR="001947E2" w:rsidRPr="00FE7AFC" w:rsidRDefault="001947E2" w:rsidP="001947E2">
                    <w:pPr>
                      <w:pStyle w:val="ab"/>
                      <w:rPr>
                        <w:rFonts w:ascii="Times New Roman" w:hAnsi="Times New Roman"/>
                        <w:color w:val="FF0000"/>
                        <w:lang w:val="en-US"/>
                      </w:rPr>
                    </w:pPr>
                    <w:r w:rsidRPr="00FE7AFC">
                      <w:rPr>
                        <w:color w:val="FF0000"/>
                        <w:lang w:val="en-US"/>
                      </w:rPr>
                      <w:t>+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47E2" w:rsidRDefault="001947E2" w:rsidP="001947E2">
      <w:pPr>
        <w:jc w:val="left"/>
      </w:pPr>
      <w:r>
        <w:t>Απομακρύνω το σώμα από την (Θ.Ι) κατά (Α</w:t>
      </w:r>
      <w:r>
        <w:rPr>
          <w:vertAlign w:val="subscript"/>
        </w:rPr>
        <w:t>0</w:t>
      </w:r>
      <w:r>
        <w:t xml:space="preserve">) και το αφήνω ελεύθερο να κινηθεί.                             </w:t>
      </w:r>
    </w:p>
    <w:p w:rsidR="001947E2" w:rsidRDefault="001947E2" w:rsidP="001947E2">
      <w:pPr>
        <w:pStyle w:val="1"/>
        <w:widowControl w:val="0"/>
        <w:numPr>
          <w:ilvl w:val="0"/>
          <w:numId w:val="46"/>
        </w:numPr>
      </w:pPr>
      <w:r>
        <w:t xml:space="preserve">Ποιες είναι οι προϋποθέσεις για να κινηθεί το σώμα.                                                               </w:t>
      </w:r>
    </w:p>
    <w:p w:rsidR="001947E2" w:rsidRDefault="001947E2" w:rsidP="001947E2">
      <w:pPr>
        <w:pStyle w:val="1"/>
        <w:widowControl w:val="0"/>
      </w:pPr>
      <w:r>
        <w:t>Αν το σώμα κινηθεί και την στιγμή που περνά από την (Θ.Ι) έχει ταχύτητα</w:t>
      </w:r>
      <w:r w:rsidRPr="009F548C">
        <w:t xml:space="preserve"> </w:t>
      </w:r>
      <w:r>
        <w:t>ίση με το 80</w:t>
      </w:r>
      <w:r>
        <w:rPr>
          <w:vertAlign w:val="superscript"/>
        </w:rPr>
        <w:t>0</w:t>
      </w:r>
      <w:r>
        <w:t>/</w:t>
      </w:r>
      <w:r>
        <w:rPr>
          <w:vertAlign w:val="subscript"/>
        </w:rPr>
        <w:t>0</w:t>
      </w:r>
      <w:r>
        <w:t xml:space="preserve"> της ταχ</w:t>
      </w:r>
      <w:r>
        <w:t>ύ</w:t>
      </w:r>
      <w:r>
        <w:t xml:space="preserve">τητας που θα είχε αν η ταλάντωση ήταν Γ.Α.Τ. </w:t>
      </w:r>
      <w:r w:rsidRPr="00167638">
        <w:t xml:space="preserve"> </w:t>
      </w:r>
      <w:r>
        <w:t xml:space="preserve">να υπολογίσετε τον συντελεστή τριβής ολίσθησης μεταξύ σώματος και επίπεδου.                                                                                                               </w:t>
      </w:r>
    </w:p>
    <w:p w:rsidR="001947E2" w:rsidRDefault="001947E2" w:rsidP="001947E2">
      <w:pPr>
        <w:pStyle w:val="1"/>
        <w:widowControl w:val="0"/>
      </w:pPr>
      <w:r>
        <w:t>Να βρείτε την ενέργεια που πρέπει να απορροφά σε κάθε περίοδο το σύστημα για να συντηρείται η Γ.Α.Τ. με πλάτος Α</w:t>
      </w:r>
      <w:r>
        <w:rPr>
          <w:vertAlign w:val="subscript"/>
        </w:rPr>
        <w:t>0</w:t>
      </w:r>
      <w:r w:rsidRPr="001052F1">
        <w:t xml:space="preserve"> </w:t>
      </w:r>
      <w:r>
        <w:t>και συχνότητα ταλάντωσης ίση με την ιδιοσυχνότητα(ω</w:t>
      </w:r>
      <w:r>
        <w:rPr>
          <w:vertAlign w:val="subscript"/>
        </w:rPr>
        <w:t>0</w:t>
      </w:r>
      <w:r>
        <w:t xml:space="preserve">).                                                                                                    </w:t>
      </w:r>
    </w:p>
    <w:p w:rsidR="001947E2" w:rsidRDefault="001947E2" w:rsidP="001947E2">
      <w:pPr>
        <w:pStyle w:val="1"/>
        <w:widowControl w:val="0"/>
      </w:pPr>
      <w:r w:rsidRPr="00381212">
        <w:t xml:space="preserve"> </w:t>
      </w:r>
      <w:r>
        <w:t>Το σώμα εκτελεί εξαναγκασμένη  Γ.Α.Τ. με πλάτος  (Α</w:t>
      </w:r>
      <w:r>
        <w:rPr>
          <w:vertAlign w:val="subscript"/>
        </w:rPr>
        <w:t>0</w:t>
      </w:r>
      <w:r>
        <w:t xml:space="preserve">).  </w:t>
      </w:r>
      <w:r>
        <w:rPr>
          <w:lang w:val="en-US"/>
        </w:rPr>
        <w:t>N</w:t>
      </w:r>
      <w:r>
        <w:t xml:space="preserve">α βρεθεί η σχέση του χρονικού ρυθμού μετατροπής της ενέργειας ταλάντωσης σε  θερμότητα  με τον χρόνο.  </w:t>
      </w:r>
      <w:r>
        <w:rPr>
          <w:lang w:val="en-US"/>
        </w:rPr>
        <w:t>N</w:t>
      </w:r>
      <w:r>
        <w:t xml:space="preserve">α γίνει γραφική η παράσταση της .                                                                                                    </w:t>
      </w:r>
    </w:p>
    <w:p w:rsidR="001947E2" w:rsidRDefault="001947E2" w:rsidP="001947E2">
      <w:pPr>
        <w:ind w:left="720"/>
      </w:pPr>
      <w:r>
        <w:t xml:space="preserve"> Για τους υπολογισμούς  γνωστά θεωρούνται : </w:t>
      </w:r>
      <w:r>
        <w:rPr>
          <w:lang w:val="en-US"/>
        </w:rPr>
        <w:t>k</w:t>
      </w:r>
      <w:r w:rsidRPr="00095253">
        <w:t xml:space="preserve"> , </w:t>
      </w:r>
      <w:r>
        <w:rPr>
          <w:lang w:val="en-US"/>
        </w:rPr>
        <w:t>m</w:t>
      </w:r>
      <w:r w:rsidRPr="00095253">
        <w:t xml:space="preserve"> , </w:t>
      </w:r>
      <w:r>
        <w:rPr>
          <w:lang w:val="en-US"/>
        </w:rPr>
        <w:t>g</w:t>
      </w:r>
      <w:r w:rsidRPr="00095253">
        <w:t xml:space="preserve"> , </w:t>
      </w:r>
      <w:r>
        <w:rPr>
          <w:lang w:val="en-US"/>
        </w:rPr>
        <w:t>A</w:t>
      </w:r>
      <w:r w:rsidRPr="00095253">
        <w:rPr>
          <w:vertAlign w:val="subscript"/>
        </w:rPr>
        <w:t>0</w:t>
      </w:r>
      <w:r w:rsidRPr="00095253">
        <w:t xml:space="preserve"> .</w:t>
      </w:r>
      <w:r>
        <w:t xml:space="preserve">                                                                       </w:t>
      </w:r>
    </w:p>
    <w:p w:rsidR="001947E2" w:rsidRDefault="001947E2" w:rsidP="001947E2">
      <w:pPr>
        <w:ind w:left="720"/>
        <w:jc w:val="left"/>
      </w:pPr>
      <w:r>
        <w:t>Επίσης σ’ αυτές τις ταχύτητες ο</w:t>
      </w:r>
      <w:r w:rsidRPr="00095253">
        <w:t xml:space="preserve"> </w:t>
      </w:r>
      <w:r>
        <w:t>συντελεστής τριβής ολίσθησης είναι σταθερός.</w:t>
      </w:r>
    </w:p>
    <w:p w:rsidR="00FE60A3" w:rsidRPr="00FE60A3" w:rsidRDefault="00FE60A3" w:rsidP="00FE60A3">
      <w:pPr>
        <w:pStyle w:val="a0"/>
      </w:pPr>
      <w:r>
        <w:rPr>
          <w:lang w:val="el-GR"/>
        </w:rPr>
        <w:t>Εξαναγκασμένη Ταλάντωση</w:t>
      </w:r>
    </w:p>
    <w:p w:rsidR="00FE60A3" w:rsidRPr="00ED7792" w:rsidRDefault="00FE60A3" w:rsidP="00FE60A3"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342265</wp:posOffset>
            </wp:positionV>
            <wp:extent cx="2019300" cy="1895475"/>
            <wp:effectExtent l="19050" t="0" r="0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</w:t>
      </w:r>
      <w:r w:rsidRPr="00FF74E6">
        <w:t xml:space="preserve"> </w:t>
      </w:r>
      <w:r>
        <w:t xml:space="preserve">Σ μάζας </w:t>
      </w:r>
      <w:r w:rsidRPr="00F2798C">
        <w:rPr>
          <w:b/>
          <w:i/>
          <w:lang w:val="en-US"/>
        </w:rPr>
        <w:t>m</w:t>
      </w:r>
      <w:r w:rsidRPr="00F2798C">
        <w:rPr>
          <w:b/>
          <w:i/>
        </w:rPr>
        <w:t>=1</w:t>
      </w:r>
      <w:r w:rsidRPr="00F2798C">
        <w:rPr>
          <w:b/>
          <w:i/>
          <w:lang w:val="en-US"/>
        </w:rPr>
        <w:t>kg</w:t>
      </w:r>
      <w:r>
        <w:t>, σχήματος ορθογωνίου παραλληλεπιπέδου,</w:t>
      </w:r>
      <w:r w:rsidRPr="00ED7792">
        <w:t xml:space="preserve"> </w:t>
      </w:r>
      <w:r>
        <w:t xml:space="preserve">είναι δεμένο στο άκρο ελατηρίου σταθεράς </w:t>
      </w:r>
      <w:r w:rsidRPr="00F2798C">
        <w:rPr>
          <w:b/>
          <w:i/>
          <w:lang w:val="en-US"/>
        </w:rPr>
        <w:t>k</w:t>
      </w:r>
      <w:r w:rsidRPr="00F2798C">
        <w:rPr>
          <w:b/>
          <w:i/>
        </w:rPr>
        <w:t xml:space="preserve"> </w:t>
      </w:r>
      <w:r>
        <w:t>και εκτελεί εξαναγκασμένη ταλάντωση σταθεράς απόσβ</w:t>
      </w:r>
      <w:r>
        <w:t>ε</w:t>
      </w:r>
      <w:r>
        <w:t xml:space="preserve">σης </w:t>
      </w:r>
      <w:r w:rsidRPr="00364336">
        <w:rPr>
          <w:b/>
          <w:i/>
          <w:lang w:val="en-US"/>
        </w:rPr>
        <w:t>b</w:t>
      </w:r>
      <w:r>
        <w:t xml:space="preserve"> με τη βοήθεια της διπλανής δι</w:t>
      </w:r>
      <w:r>
        <w:t>ά</w:t>
      </w:r>
      <w:r>
        <w:t xml:space="preserve">ταξης. Ο τροχός περιστρέφεται με συχνότητα </w:t>
      </w:r>
      <w:r w:rsidRPr="00F2798C">
        <w:rPr>
          <w:b/>
          <w:i/>
          <w:lang w:val="en-US"/>
        </w:rPr>
        <w:t>f</w:t>
      </w:r>
      <w:r w:rsidRPr="00F2798C">
        <w:rPr>
          <w:b/>
          <w:i/>
          <w:vertAlign w:val="subscript"/>
        </w:rPr>
        <w:t>1</w:t>
      </w:r>
      <w:r>
        <w:t xml:space="preserve"> τέτοια ώστε να ολοκληρώνει </w:t>
      </w:r>
      <w:r w:rsidRPr="00F2798C">
        <w:rPr>
          <w:b/>
          <w:i/>
        </w:rPr>
        <w:t>200</w:t>
      </w:r>
      <w:r>
        <w:t xml:space="preserve"> περιστροφές σε χρονική διάρκεια </w:t>
      </w:r>
      <w:r w:rsidRPr="00F2798C">
        <w:rPr>
          <w:b/>
          <w:i/>
        </w:rPr>
        <w:t xml:space="preserve">20π </w:t>
      </w:r>
      <w:r w:rsidRPr="00F2798C">
        <w:rPr>
          <w:b/>
          <w:i/>
          <w:lang w:val="en-US"/>
        </w:rPr>
        <w:t>s</w:t>
      </w:r>
      <w:r w:rsidRPr="00ED7792">
        <w:t xml:space="preserve">, </w:t>
      </w:r>
      <w:r>
        <w:t>με αποτέλεσμα το σώμα στη μόνιμη κατάσταση να τ</w:t>
      </w:r>
      <w:r>
        <w:t>α</w:t>
      </w:r>
      <w:r>
        <w:t xml:space="preserve">λαντώνεται με εξίσωση απομάκρυνσης </w:t>
      </w:r>
      <w:r>
        <w:rPr>
          <w:lang w:val="en-US"/>
        </w:rPr>
        <w:t>x</w:t>
      </w:r>
      <w:r w:rsidRPr="00ED7792">
        <w:t>=0,05</w:t>
      </w:r>
      <w:r>
        <w:t>ημω</w:t>
      </w:r>
      <w:r>
        <w:rPr>
          <w:lang w:val="en-US"/>
        </w:rPr>
        <w:t>t</w:t>
      </w:r>
      <w:r w:rsidRPr="00ED7792">
        <w:t xml:space="preserve"> (</w:t>
      </w:r>
      <w:r>
        <w:rPr>
          <w:lang w:val="en-US"/>
        </w:rPr>
        <w:t>S</w:t>
      </w:r>
      <w:r w:rsidRPr="00ED7792">
        <w:t>.</w:t>
      </w:r>
      <w:r>
        <w:rPr>
          <w:lang w:val="en-US"/>
        </w:rPr>
        <w:t>I</w:t>
      </w:r>
      <w:r w:rsidRPr="00ED7792">
        <w:t>.).</w:t>
      </w:r>
    </w:p>
    <w:p w:rsidR="00FE60A3" w:rsidRPr="005D19C4" w:rsidRDefault="00FE60A3" w:rsidP="00FE60A3">
      <w:r>
        <w:t xml:space="preserve">Μειώνοντας την συχνότητα περιστροφής του τροχού κατά </w:t>
      </w:r>
      <w:r w:rsidRPr="00F2798C">
        <w:rPr>
          <w:b/>
          <w:i/>
        </w:rPr>
        <w:t>55%</w:t>
      </w:r>
      <w:r>
        <w:t xml:space="preserve">, το πλάτος μεταβάλλεται κατά </w:t>
      </w:r>
      <w:r w:rsidRPr="00F2798C">
        <w:rPr>
          <w:b/>
          <w:i/>
        </w:rPr>
        <w:t>3</w:t>
      </w:r>
      <w:r w:rsidRPr="00F2798C">
        <w:rPr>
          <w:b/>
          <w:i/>
          <w:lang w:val="en-US"/>
        </w:rPr>
        <w:t>cm</w:t>
      </w:r>
      <w:r w:rsidRPr="005D19C4">
        <w:t xml:space="preserve"> </w:t>
      </w:r>
      <w:r>
        <w:t>και γίν</w:t>
      </w:r>
      <w:r>
        <w:t>ε</w:t>
      </w:r>
      <w:r>
        <w:t>ται το μέγιστο δυνατό.</w:t>
      </w:r>
    </w:p>
    <w:p w:rsidR="00FE60A3" w:rsidRDefault="00FE60A3" w:rsidP="00FE60A3">
      <w:pPr>
        <w:ind w:left="426" w:hanging="284"/>
      </w:pPr>
      <w:r>
        <w:rPr>
          <w:noProof/>
        </w:rPr>
        <w:pict>
          <v:rect id="_x0000_s1175" style="position:absolute;left:0;text-align:left;margin-left:355.85pt;margin-top:5.3pt;width:18.15pt;height:15.4pt;z-index:251664896" fillcolor="blue"/>
        </w:pict>
      </w:r>
      <w:r w:rsidRPr="005338AD">
        <w:rPr>
          <w:b/>
          <w:i/>
        </w:rPr>
        <w:t xml:space="preserve">α) </w:t>
      </w:r>
      <w:r>
        <w:t>Να σχεδιάσετε το διάγραμμα του πλάτους σε συνάρτηση με την συχνότητα περιστροφής του τροχού σε βαθμολογημένους άξονες.</w:t>
      </w:r>
    </w:p>
    <w:p w:rsidR="00FE60A3" w:rsidRDefault="00FE60A3" w:rsidP="00FE60A3">
      <w:pPr>
        <w:ind w:left="426" w:hanging="284"/>
      </w:pPr>
      <w:r w:rsidRPr="005338AD">
        <w:rPr>
          <w:b/>
          <w:i/>
        </w:rPr>
        <w:t>β)</w:t>
      </w:r>
      <w:r>
        <w:t xml:space="preserve"> Η ιδιοσυχνότητα ταλάντωσης του συστήματος μπορεί να είναι:</w:t>
      </w:r>
    </w:p>
    <w:p w:rsidR="00FE60A3" w:rsidRPr="005D19C4" w:rsidRDefault="00FE60A3" w:rsidP="00FE60A3">
      <w:pPr>
        <w:ind w:left="426" w:hanging="284"/>
        <w:jc w:val="center"/>
      </w:pPr>
      <w:r>
        <w:rPr>
          <w:lang w:val="en-US"/>
        </w:rPr>
        <w:t>i</w:t>
      </w:r>
      <w:r w:rsidRPr="005D19C4">
        <w:t xml:space="preserve">) </w:t>
      </w:r>
      <w:r w:rsidRPr="005338AD">
        <w:rPr>
          <w:position w:val="-24"/>
          <w:lang w:val="en-US"/>
        </w:rPr>
        <w:object w:dxaOrig="560" w:dyaOrig="620">
          <v:shape id="_x0000_i1038" type="#_x0000_t75" style="width:28.2pt;height:31.1pt" o:ole="">
            <v:imagedata r:id="rId74" o:title=""/>
          </v:shape>
          <o:OLEObject Type="Embed" ProgID="Equation.3" ShapeID="_x0000_i1038" DrawAspect="Content" ObjectID="_1434693234" r:id="rId75"/>
        </w:object>
      </w:r>
      <w:r w:rsidRPr="005D19C4">
        <w:tab/>
      </w:r>
      <w:r w:rsidRPr="005D19C4">
        <w:tab/>
      </w:r>
      <w:r>
        <w:rPr>
          <w:lang w:val="en-US"/>
        </w:rPr>
        <w:t>ii</w:t>
      </w:r>
      <w:r w:rsidRPr="005D19C4">
        <w:t xml:space="preserve">) </w:t>
      </w:r>
      <w:r w:rsidRPr="005338AD">
        <w:rPr>
          <w:position w:val="-24"/>
          <w:lang w:val="en-US"/>
        </w:rPr>
        <w:object w:dxaOrig="560" w:dyaOrig="620">
          <v:shape id="_x0000_i1039" type="#_x0000_t75" style="width:28.2pt;height:31.1pt" o:ole="">
            <v:imagedata r:id="rId76" o:title=""/>
          </v:shape>
          <o:OLEObject Type="Embed" ProgID="Equation.3" ShapeID="_x0000_i1039" DrawAspect="Content" ObjectID="_1434693235" r:id="rId77"/>
        </w:object>
      </w:r>
      <w:r w:rsidRPr="005D19C4">
        <w:tab/>
      </w:r>
      <w:r w:rsidRPr="005D19C4">
        <w:tab/>
      </w:r>
      <w:r>
        <w:rPr>
          <w:lang w:val="en-US"/>
        </w:rPr>
        <w:t>iii</w:t>
      </w:r>
      <w:r w:rsidRPr="005D19C4">
        <w:t xml:space="preserve">) </w:t>
      </w:r>
      <w:r w:rsidRPr="005338AD">
        <w:rPr>
          <w:position w:val="-24"/>
          <w:lang w:val="en-US"/>
        </w:rPr>
        <w:object w:dxaOrig="560" w:dyaOrig="620">
          <v:shape id="_x0000_i1040" type="#_x0000_t75" style="width:28.2pt;height:31.1pt" o:ole="">
            <v:imagedata r:id="rId78" o:title=""/>
          </v:shape>
          <o:OLEObject Type="Embed" ProgID="Equation.3" ShapeID="_x0000_i1040" DrawAspect="Content" ObjectID="_1434693236" r:id="rId79"/>
        </w:object>
      </w:r>
    </w:p>
    <w:p w:rsidR="00FE60A3" w:rsidRDefault="00FE60A3" w:rsidP="00FE60A3">
      <w:pPr>
        <w:ind w:left="426" w:hanging="284"/>
      </w:pPr>
      <w:r w:rsidRPr="005338AD">
        <w:rPr>
          <w:b/>
          <w:i/>
        </w:rPr>
        <w:t xml:space="preserve">γ) </w:t>
      </w:r>
      <w:r>
        <w:t>Για την τιμή ιδιοσυχνότητας που υπολογίσατε στο (β) ερώτημα να υπολογίσετε την σταθερά του ελατ</w:t>
      </w:r>
      <w:r>
        <w:t>η</w:t>
      </w:r>
      <w:r>
        <w:t>ρίου και το πλάτος στην κατάσταση συντονισμού.</w:t>
      </w:r>
    </w:p>
    <w:p w:rsidR="00FE60A3" w:rsidRPr="005338AD" w:rsidRDefault="00FE60A3" w:rsidP="00FE60A3">
      <w:pPr>
        <w:ind w:left="426" w:hanging="284"/>
      </w:pPr>
      <w:r w:rsidRPr="005338AD">
        <w:rPr>
          <w:b/>
          <w:i/>
        </w:rPr>
        <w:t xml:space="preserve">δ) </w:t>
      </w:r>
      <w:r>
        <w:t xml:space="preserve">Κάποια στιγμή </w:t>
      </w:r>
      <w:r>
        <w:rPr>
          <w:lang w:val="en-US"/>
        </w:rPr>
        <w:t>t</w:t>
      </w:r>
      <w:r w:rsidRPr="005338AD">
        <w:rPr>
          <w:vertAlign w:val="subscript"/>
        </w:rPr>
        <w:t>1</w:t>
      </w:r>
      <w:r w:rsidRPr="005338AD">
        <w:t xml:space="preserve"> </w:t>
      </w:r>
      <w:r>
        <w:t xml:space="preserve">το σώμα βρίσκεται σε απομάκρυνση </w:t>
      </w:r>
      <w:r w:rsidRPr="00364336">
        <w:rPr>
          <w:b/>
          <w:i/>
          <w:lang w:val="en-US"/>
        </w:rPr>
        <w:t>x</w:t>
      </w:r>
      <w:r w:rsidRPr="00364336">
        <w:rPr>
          <w:b/>
          <w:i/>
          <w:vertAlign w:val="subscript"/>
        </w:rPr>
        <w:t>1</w:t>
      </w:r>
      <w:r w:rsidRPr="00364336">
        <w:rPr>
          <w:b/>
          <w:i/>
        </w:rPr>
        <w:t>=+4</w:t>
      </w:r>
      <w:r w:rsidRPr="00364336">
        <w:rPr>
          <w:b/>
          <w:i/>
          <w:lang w:val="en-US"/>
        </w:rPr>
        <w:t>cm</w:t>
      </w:r>
      <w:r w:rsidRPr="005338AD">
        <w:t xml:space="preserve"> </w:t>
      </w:r>
      <w:r>
        <w:t>πλησιάζοντας προς τη θέση ισορρ</w:t>
      </w:r>
      <w:r>
        <w:t>ο</w:t>
      </w:r>
      <w:r>
        <w:t xml:space="preserve">πίας του και η διεγείρουσα δύναμη έχει τιμή </w:t>
      </w:r>
      <w:r w:rsidRPr="00364336">
        <w:rPr>
          <w:b/>
          <w:i/>
          <w:lang w:val="en-US"/>
        </w:rPr>
        <w:t>F</w:t>
      </w:r>
      <w:r w:rsidRPr="00364336">
        <w:rPr>
          <w:b/>
          <w:i/>
          <w:vertAlign w:val="subscript"/>
        </w:rPr>
        <w:t>δ</w:t>
      </w:r>
      <w:r>
        <w:rPr>
          <w:b/>
          <w:i/>
        </w:rPr>
        <w:t>=-12</w:t>
      </w:r>
      <w:r w:rsidRPr="00364336">
        <w:rPr>
          <w:b/>
          <w:i/>
        </w:rPr>
        <w:t>,</w:t>
      </w:r>
      <w:r>
        <w:rPr>
          <w:b/>
          <w:i/>
        </w:rPr>
        <w:t>1</w:t>
      </w:r>
      <w:r w:rsidRPr="00364336">
        <w:rPr>
          <w:b/>
          <w:i/>
        </w:rPr>
        <w:t>2Ν</w:t>
      </w:r>
      <w:r>
        <w:t xml:space="preserve">. Να υπολογιστεί η σταθερά απόσβεσης </w:t>
      </w:r>
      <w:r>
        <w:rPr>
          <w:lang w:val="en-US"/>
        </w:rPr>
        <w:t>b</w:t>
      </w:r>
      <w:r w:rsidRPr="005338AD">
        <w:t>.</w:t>
      </w:r>
    </w:p>
    <w:p w:rsidR="00FE60A3" w:rsidRDefault="00FE60A3" w:rsidP="00FE60A3">
      <w:pPr>
        <w:pStyle w:val="a0"/>
      </w:pPr>
      <w:r w:rsidRPr="00C53C46">
        <w:t>Υπολογίσατε το πλάτος στην εξαναγκασμένη ταλάντωση.</w:t>
      </w:r>
    </w:p>
    <w:p w:rsidR="00FE60A3" w:rsidRDefault="00FE60A3" w:rsidP="00FE60A3">
      <w:r>
        <w:rPr>
          <w:noProof/>
        </w:rPr>
        <w:pict>
          <v:group id="_x0000_s1176" editas="canvas" style="position:absolute;left:0;text-align:left;margin-left:1.8pt;margin-top:10.3pt;width:239.45pt;height:94pt;z-index:251665920" coordorigin="1936,4642" coordsize="4789,1880">
            <o:lock v:ext="edit" aspectratio="t"/>
            <v:shape id="_x0000_s1177" type="#_x0000_t75" style="position:absolute;left:1936;top:4642;width:4789;height:1880" o:preferrelative="f">
              <v:fill o:detectmouseclick="t"/>
              <v:path o:extrusionok="t" o:connecttype="none"/>
              <o:lock v:ext="edit" text="t"/>
            </v:shape>
            <v:rect id="_x0000_s1178" style="position:absolute;left:1936;top:6146;width:4552;height:376" fillcolor="yellow">
              <v:fill r:id="rId80" o:title="Πλατειά διαγώνιος προς τα επάνω" color2="silver" type="pattern"/>
            </v:rect>
            <v:group id="_x0000_s1179" style="position:absolute;left:2216;top:5348;width:2965;height:729" coordorigin="992,2210" coordsize="5457,1034">
              <v:shape id="_x0000_s1180" style="position:absolute;left:992;top:2770;width:706;height:68" coordsize="706,68" path="m706,34l674,,,,,68r674,l706,34,674,68,696,51,706,34,696,17,674,r32,34xe" fillcolor="#1f1a17" stroked="f">
                <v:path arrowok="t"/>
              </v:shape>
              <v:shape id="_x0000_s1181" style="position:absolute;left:1644;top:2805;width:259;height:439" coordsize="259,439" path="m259,374r,l216,374,189,358,146,325,124,293,92,244,70,187,59,90,54,,,,10,106r22,97l54,276r27,49l124,374r43,32l205,423r54,16l259,374xe" fillcolor="#1f1a17" stroked="f">
                <v:path arrowok="t"/>
              </v:shape>
              <v:shape id="_x0000_s1182" style="position:absolute;left:1903;top:2471;width:322;height:773" coordsize="322,773" path="m279,17r,l269,163,258,285,226,407r-33,98l156,594r-54,65l54,692,,708r,65l70,757r64,-49l193,627r43,-90l279,423,301,301,322,163r,-146l322,,301,,290,,279,17xe" fillcolor="#1f1a17" stroked="f">
                <v:path arrowok="t"/>
              </v:shape>
              <v:shape id="_x0000_s1183" style="position:absolute;left:2095;top:2210;width:130;height:276" coordsize="130,276" path="m,40r,l22,57,44,73,55,89r10,33l87,203r,73l130,276r,-73l119,105,98,57,76,24,44,,,,,40xe" fillcolor="#1f1a17" stroked="f">
                <v:path arrowok="t"/>
              </v:shape>
              <v:shape id="_x0000_s1184" style="position:absolute;left:1973;top:2210;width:122;height:309" coordsize="122,309" path="m43,276r,l53,203,64,122,75,89,85,73,106,57,122,40,122,,85,,53,24,32,57,21,105,,203r,73l11,309r10,l43,309r,-33xe" fillcolor="#1f1a17" stroked="f">
                <v:path arrowok="t"/>
              </v:shape>
              <v:shape id="_x0000_s1185" style="position:absolute;left:1973;top:2486;width:335;height:758" coordsize="335,758" path="m335,693r,l270,676,221,644,167,579,124,489,97,391,65,269,54,147,43,,,,,147,22,285,43,408,86,522r38,89l189,693r65,49l335,758r,-65xe" fillcolor="#1f1a17" stroked="f">
                <v:path arrowok="t"/>
              </v:shape>
              <v:shape id="_x0000_s1186" style="position:absolute;left:2308;top:2471;width:317;height:773" coordsize="317,773" path="m279,17r,l268,163,258,285,236,407r-43,98l155,594r-43,65l48,692,,708r,65l69,757r65,-49l193,627r43,-90l279,423,300,301,317,163r,-146l317,,300,,290,,279,17xe" fillcolor="#1f1a17" stroked="f">
                <v:path arrowok="t"/>
              </v:shape>
              <v:shape id="_x0000_s1187" style="position:absolute;left:2500;top:2210;width:125;height:276" coordsize="125,276" path="m,40r,l22,57,43,73,54,89r11,33l87,203r,73l125,276r,-73l119,106,98,57,76,24,43,,,,,40xe" fillcolor="#1f1a17" stroked="f">
                <v:path arrowok="t"/>
              </v:shape>
              <v:shape id="_x0000_s1188" style="position:absolute;left:2377;top:2210;width:123;height:309" coordsize="123,309" path="m43,276r,l54,203,64,122,75,89,86,73,107,56,123,40,123,,86,,54,24,33,56,11,106,,203r,73l11,309r11,l43,309r,-33xe" fillcolor="#1f1a17" stroked="f">
                <v:path arrowok="t"/>
              </v:shape>
              <v:shape id="_x0000_s1189" style="position:absolute;left:2377;top:2486;width:332;height:758" coordsize="332,758" path="m332,693r,l268,676,220,644,166,579,124,489,97,391,65,269,54,147,43,,,,,147,22,286,43,408,86,522r38,89l188,693r59,49l332,758r,-65xe" fillcolor="#1f1a17" stroked="f">
                <v:path arrowok="t"/>
              </v:shape>
              <v:shape id="_x0000_s1190" style="position:absolute;left:2709;top:2471;width:320;height:773" coordsize="320,773" path="m282,17r,l271,163,260,285,228,407r-33,98l158,594r-44,65l49,692,,708r,65l71,757r65,-49l195,627r44,-90l282,423,298,301,320,163r,-146l320,,298,r-5,l282,17xe" fillcolor="#1f1a17" stroked="f">
                <v:path arrowok="t"/>
              </v:shape>
              <v:shape id="_x0000_s1191" style="position:absolute;left:2904;top:2210;width:125;height:276" coordsize="125,276" path="m,40r,l22,57,44,73,55,89r10,33l87,203r,73l125,276r,-73l114,106,98,57,76,24,44,,,,,40xe" fillcolor="#1f1a17" stroked="f">
                <v:path arrowok="t"/>
              </v:shape>
              <v:shape id="_x0000_s1192" style="position:absolute;left:2779;top:2210;width:125;height:309" coordsize="125,309" path="m44,276r,l55,203,65,122,76,89,87,73,104,56,125,40,125,,87,,55,24,33,56,11,106,,203r,73l11,309r11,l44,309r,-33xe" fillcolor="#1f1a17" stroked="f">
                <v:path arrowok="t"/>
              </v:shape>
              <v:shape id="_x0000_s1193" style="position:absolute;left:2779;top:2486;width:335;height:758" coordsize="335,758" path="m335,693r,l270,676,222,644,168,579,124,489,98,391,65,269,54,147,44,,,,,147,22,286,44,408,87,522r37,89l189,693r59,49l335,758r,-65xe" fillcolor="#1f1a17" stroked="f">
                <v:path arrowok="t"/>
              </v:shape>
              <v:shape id="_x0000_s1194" style="position:absolute;left:3114;top:2471;width:319;height:773" coordsize="319,773" path="m282,17r,l271,163,260,285,227,407r-32,98l157,594r-43,65l49,692,,708r,65l70,757r65,-49l195,627r43,-90l282,423,298,301,319,163r,-146l319,,298,,287,r-5,17xe" fillcolor="#1f1a17" stroked="f">
                <v:path arrowok="t"/>
              </v:shape>
              <v:shape id="_x0000_s1195" style="position:absolute;left:3308;top:2210;width:125;height:276" coordsize="125,276" path="m,40r,l22,57,44,73,55,89r11,33l87,203r,73l125,276r,-73l115,106,93,57,77,24,44,,,,,40xe" fillcolor="#1f1a17" stroked="f">
                <v:path arrowok="t"/>
              </v:shape>
              <v:shape id="_x0000_s1196" style="position:absolute;left:3184;top:2210;width:124;height:309" coordsize="124,309" path="m43,276r,l54,203,65,122,76,89,87,73,103,56,124,40,124,,87,,54,24,32,56,11,106,,203r,73l,309r21,l43,309r,-33xe" fillcolor="#1f1a17" stroked="f">
                <v:path arrowok="t"/>
              </v:shape>
              <v:shape id="_x0000_s1197" style="position:absolute;left:3184;top:2486;width:334;height:758" coordsize="334,758" path="m334,693r,l269,676,216,644,167,579,124,489,92,391,65,269,54,147,43,,,,,147,21,286,43,408,86,522r38,89l189,693r59,49l334,758r,-65xe" fillcolor="#1f1a17" stroked="f">
                <v:path arrowok="t"/>
              </v:shape>
              <v:shape id="_x0000_s1198" style="position:absolute;left:3518;top:2471;width:317;height:773" coordsize="317,773" path="m274,17r,l269,163,258,285,226,407r-32,98l151,594r-38,65l49,692,,708r,65l70,757r65,-49l194,627r43,-90l274,423,296,301,317,163r,-146l317,,296,,274,r,17xe" fillcolor="#1f1a17" stroked="f">
                <v:path arrowok="t"/>
              </v:shape>
              <v:shape id="_x0000_s1199" style="position:absolute;left:3713;top:2210;width:122;height:276" coordsize="122,276" path="m,40r,l21,57,42,73,53,89r11,33l80,203r,73l122,276r,-73l112,106,90,57,74,24,42,,,,,40xe" fillcolor="#1f1a17" stroked="f">
                <v:path arrowok="t"/>
              </v:shape>
              <v:shape id="_x0000_s1200" style="position:absolute;left:3588;top:2210;width:125;height:309" coordsize="125,309" path="m44,276r,l44,203,65,122,76,89,82,73,103,56,125,40,125,,82,,54,24,33,56,11,106,,203r,73l,309r22,l44,309r,-33xe" fillcolor="#1f1a17" stroked="f">
                <v:path arrowok="t"/>
              </v:shape>
              <v:shape id="_x0000_s1201" style="position:absolute;left:3588;top:2486;width:325;height:758" coordsize="325,758" path="m325,693r,l271,676,206,644,168,579,125,489,92,391,65,269,54,147,43,,,,,147,22,286,43,408,81,522r44,89l190,693r59,49l325,758r,-65xe" fillcolor="#1f1a17" stroked="f">
                <v:path arrowok="t"/>
              </v:shape>
              <v:shape id="_x0000_s1202" style="position:absolute;left:3913;top:2471;width:327;height:773" coordsize="327,773" path="m284,17r,l273,163r-5,122l236,407r-33,98l161,594r-49,65l59,692,,708r,65l80,757r59,-49l203,627r43,-90l284,423,305,301,327,163r,-146l327,,305,,284,r,17xe" fillcolor="#1f1a17" stroked="f">
                <v:path arrowok="t"/>
              </v:shape>
              <v:shape id="_x0000_s1203" style="position:absolute;left:4117;top:2210;width:123;height:276" coordsize="123,276" path="m,40r,l22,57,43,73,54,89r10,33l69,203r11,73l123,276r,-73l112,106,91,57,69,24,43,,,,,40xe" fillcolor="#1f1a17" stroked="f">
                <v:path arrowok="t"/>
              </v:shape>
              <v:shape id="_x0000_s1204" style="position:absolute;left:3993;top:2210;width:124;height:309" coordsize="124,309" path="m43,276r,l43,203,59,122,70,89,81,73,103,56,124,40,124,,81,,54,24,32,56,10,106,,203r,73l,309r21,l32,309,43,276xe" fillcolor="#1f1a17" stroked="f">
                <v:path arrowok="t"/>
              </v:shape>
              <v:shape id="_x0000_s1205" style="position:absolute;left:3993;top:2486;width:322;height:758" coordsize="322,758" path="m322,693r,l268,676,204,644,166,579,123,489,91,391,59,269,53,147,42,,,,,147,21,286,42,408,80,522r43,89l187,693r59,49l322,758r,-65xe" fillcolor="#1f1a17" stroked="f">
                <v:path arrowok="t"/>
              </v:shape>
              <v:shape id="_x0000_s1206" style="position:absolute;left:4315;top:2471;width:329;height:773" coordsize="329,773" path="m286,17r,l275,163,264,285,237,407r-32,98l162,594r-49,65l59,692,,708r,65l81,757r59,-49l205,627r43,-90l286,423,308,301,329,163r,-146l318,,308,,286,r,17xe" fillcolor="#1f1a17" stroked="f">
                <v:path arrowok="t"/>
              </v:shape>
              <v:shape id="_x0000_s1207" style="position:absolute;left:4519;top:2210;width:125;height:276" coordsize="125,276" path="m,40r,l22,57,44,73,54,89r6,33l71,203r11,73l125,276r,-73l114,106,93,57,71,24,44,,,,,40xe" fillcolor="#1f1a17" stroked="f">
                <v:path arrowok="t"/>
              </v:shape>
              <v:shape id="_x0000_s1208" style="position:absolute;left:4397;top:2210;width:122;height:309" coordsize="122,309" path="m43,276r,l43,203,58,122,69,89,80,73,101,56,122,40,122,,80,,48,24,32,56,11,106,,203r,73l,309r21,l32,309,43,276xe" fillcolor="#1f1a17" stroked="f">
                <v:path arrowok="t"/>
              </v:shape>
              <v:shape id="_x0000_s1209" style="position:absolute;left:4397;top:2486;width:317;height:758" coordsize="317,758" path="m317,693r,l269,676,204,644,167,579,123,489,91,391,59,269,48,147,43,,,,,147,22,286,43,408,81,522r42,89l183,693r64,49l317,758r,-65xe" fillcolor="#1f1a17" stroked="f">
                <v:path arrowok="t"/>
              </v:shape>
              <v:shape id="_x0000_s1210" style="position:absolute;left:4714;top:2471;width:335;height:773" coordsize="335,773" path="m291,17r,l281,163,270,285,243,407r-32,98l167,594r-48,65l65,692,,708r,65l86,757r60,-49l211,627r43,-90l291,423,313,301,335,163r,-146l324,,313,,291,r,17xe" fillcolor="#1f1a17" stroked="f">
                <v:path arrowok="t"/>
              </v:shape>
              <v:shape id="_x0000_s1211" style="position:absolute;left:4924;top:2210;width:125;height:276" coordsize="125,276" path="m,40r,l22,57,43,73r5,16l59,122r11,81l81,276r44,l125,203,114,106,92,57,70,24,43,,,,,40xe" fillcolor="#1f1a17" stroked="f">
                <v:path arrowok="t"/>
              </v:shape>
              <v:shape id="_x0000_s1212" style="position:absolute;left:4801;top:2210;width:123;height:309" coordsize="123,309" path="m38,276r,l38,203,59,122,70,89,80,73,101,56,123,40,123,,80,,48,24,32,56,11,106,,203r,73l,309r22,l32,309r6,-33xe" fillcolor="#1f1a17" stroked="f">
                <v:path arrowok="t"/>
              </v:shape>
              <v:shape id="_x0000_s1213" style="position:absolute;left:4801;top:2486;width:317;height:758" coordsize="317,758" path="m317,693r,l269,676,204,644,167,579,124,489,81,391,59,269,49,147,38,,,,,147,22,286,38,408,81,522r43,89l183,693r65,49l317,758r,-65xe" fillcolor="#1f1a17" stroked="f">
                <v:path arrowok="t"/>
              </v:shape>
              <v:shape id="_x0000_s1214" style="position:absolute;left:5118;top:2471;width:335;height:773" coordsize="335,773" path="m292,17r,l281,163,270,285,238,407r-27,98l167,594r-53,65l65,692,,708r,65l87,757r59,-49l211,627r38,-90l292,423,313,301,335,163r,-146l324,,313,,292,r,17xe" fillcolor="#1f1a17" stroked="f">
                <v:path arrowok="t"/>
              </v:shape>
              <v:shape id="_x0000_s1215" style="position:absolute;left:5328;top:2210;width:125;height:276" coordsize="125,276" path="m,40r,l22,57,38,73,49,89r11,33l71,203r11,73l125,276r,-73l103,106,92,57,71,24,38,,,,,40xe" fillcolor="#1f1a17" stroked="f">
                <v:path arrowok="t"/>
              </v:shape>
              <v:shape id="_x0000_s1216" style="position:absolute;left:5206;top:2210;width:122;height:309" coordsize="122,309" path="m37,276r,l37,203,58,122,69,89,79,73,101,56,122,40,122,,79,,48,24,26,56,10,106,,203r,73l,309r21,l26,309,37,276xe" fillcolor="#1f1a17" stroked="f">
                <v:path arrowok="t"/>
              </v:shape>
              <v:shape id="_x0000_s1217" style="position:absolute;left:5206;top:2486;width:317;height:758" coordsize="317,758" path="m317,693r,l269,676,215,644,161,579,123,489,91,391,59,269,48,147,37,,,,,147,21,286,37,408,80,522r43,89l183,693r64,49l317,758r,-65xe" fillcolor="#1f1a17" stroked="f">
                <v:path arrowok="t"/>
              </v:shape>
              <v:shape id="_x0000_s1218" style="position:absolute;left:5523;top:2770;width:247;height:474" coordsize="247,474" path="m220,l199,33,188,139r-11,82l156,278r-22,49l113,360,86,392,43,409,,409r,65l53,458r49,-17l145,409r32,-49l199,294r21,-57l236,139,247,33,220,66,247,33,236,17,220,,209,17,199,33,220,xe" fillcolor="#1f1a17" stroked="f">
                <v:path arrowok="t"/>
              </v:shape>
              <v:rect id="_x0000_s1219" style="position:absolute;left:5742;top:2770;width:707;height:68" fillcolor="#1f1a17" stroked="f"/>
              <v:shape id="_x0000_s1220" style="position:absolute;left:992;top:2770;width:706;height:68" coordsize="706,68" path="m706,34l674,,,,,68r674,l706,34,674,68,696,51,706,34,696,17,674,r32,34xe" fillcolor="#1f1a17" stroked="f">
                <v:path arrowok="t"/>
              </v:shape>
              <v:shape id="_x0000_s1221" style="position:absolute;left:1644;top:2805;width:259;height:439" coordsize="259,439" path="m259,374r,l216,374,189,358,146,325,124,293,92,244,70,187,59,90,54,,,,10,106r22,97l54,276r27,49l124,374r43,32l205,423r54,16l259,374xe" fillcolor="#1f1a17" stroked="f">
                <v:path arrowok="t"/>
              </v:shape>
              <v:shape id="_x0000_s1222" style="position:absolute;left:1903;top:2471;width:322;height:773" coordsize="322,773" path="m279,17r,l269,163,258,285,226,407r-33,98l156,594r-54,65l54,692,,708r,65l70,757r64,-49l193,627r43,-90l279,423,301,301,322,163r,-146l322,,301,,290,,279,17xe" fillcolor="#1f1a17" stroked="f">
                <v:path arrowok="t"/>
              </v:shape>
              <v:shape id="_x0000_s1223" style="position:absolute;left:2095;top:2210;width:130;height:276" coordsize="130,276" path="m,40r,l22,57,44,73,55,89r10,33l87,203r,73l130,276r,-73l119,105,98,57,76,24,44,,,,,40xe" fillcolor="#1f1a17" stroked="f">
                <v:path arrowok="t"/>
              </v:shape>
              <v:shape id="_x0000_s1224" style="position:absolute;left:1973;top:2210;width:122;height:309" coordsize="122,309" path="m43,276r,l53,203,64,122,75,89,85,73,106,57,122,40,122,,85,,53,24,32,57,21,105,,203r,73l11,309r10,l43,309r,-33xe" fillcolor="#1f1a17" stroked="f">
                <v:path arrowok="t"/>
              </v:shape>
              <v:shape id="_x0000_s1225" style="position:absolute;left:1973;top:2486;width:335;height:758" coordsize="335,758" path="m335,693r,l270,676,221,644,167,579,124,489,97,391,65,269,54,147,43,,,,,147,22,285,43,408,86,522r38,89l189,693r65,49l335,758r,-65xe" fillcolor="#1f1a17" stroked="f">
                <v:path arrowok="t"/>
              </v:shape>
              <v:shape id="_x0000_s1226" style="position:absolute;left:2308;top:2471;width:317;height:773" coordsize="317,773" path="m279,17r,l268,163,258,285,236,407r-43,98l155,594r-43,65l48,692,,708r,65l69,757r65,-49l193,627r43,-90l279,423,300,301,317,163r,-146l317,,300,,290,,279,17xe" fillcolor="#1f1a17" stroked="f">
                <v:path arrowok="t"/>
              </v:shape>
              <v:shape id="_x0000_s1227" style="position:absolute;left:2500;top:2210;width:125;height:276" coordsize="125,276" path="m,40r,l22,57,43,73,54,89r11,33l87,203r,73l125,276r,-73l119,106,98,57,76,24,43,,,,,40xe" fillcolor="#1f1a17" stroked="f">
                <v:path arrowok="t"/>
              </v:shape>
              <v:shape id="_x0000_s1228" style="position:absolute;left:2377;top:2210;width:123;height:309" coordsize="123,309" path="m43,276r,l54,203,64,122,75,89,86,73,107,56,123,40,123,,86,,54,24,33,56,11,106,,203r,73l11,309r11,l43,309r,-33xe" fillcolor="#1f1a17" stroked="f">
                <v:path arrowok="t"/>
              </v:shape>
              <v:shape id="_x0000_s1229" style="position:absolute;left:2377;top:2486;width:332;height:758" coordsize="332,758" path="m332,693r,l268,676,220,644,166,579,124,489,97,391,65,269,54,147,43,,,,,147,22,286,43,408,86,522r38,89l188,693r59,49l332,758r,-65xe" fillcolor="#1f1a17" stroked="f">
                <v:path arrowok="t"/>
              </v:shape>
              <v:shape id="_x0000_s1230" style="position:absolute;left:2709;top:2471;width:320;height:773" coordsize="320,773" path="m282,17r,l271,163,260,285,228,407r-33,98l158,594r-44,65l49,692,,708r,65l71,757r65,-49l195,627r44,-90l282,423,298,301,320,163r,-146l320,,298,r-5,l282,17xe" fillcolor="#1f1a17" stroked="f">
                <v:path arrowok="t"/>
              </v:shape>
              <v:shape id="_x0000_s1231" style="position:absolute;left:2904;top:2210;width:125;height:276" coordsize="125,276" path="m,40r,l22,57,44,73,55,89r10,33l87,203r,73l125,276r,-73l114,106,98,57,76,24,44,,,,,40xe" fillcolor="#1f1a17" stroked="f">
                <v:path arrowok="t"/>
              </v:shape>
              <v:shape id="_x0000_s1232" style="position:absolute;left:2779;top:2210;width:125;height:309" coordsize="125,309" path="m44,276r,l55,203,65,122,76,89,87,73,104,56,125,40,125,,87,,55,24,33,56,11,106,,203r,73l11,309r11,l44,309r,-33xe" fillcolor="#1f1a17" stroked="f">
                <v:path arrowok="t"/>
              </v:shape>
              <v:shape id="_x0000_s1233" style="position:absolute;left:2779;top:2486;width:335;height:758" coordsize="335,758" path="m335,693r,l270,676,222,644,168,579,124,489,98,391,65,269,54,147,44,,,,,147,22,286,44,408,87,522r37,89l189,693r59,49l335,758r,-65xe" fillcolor="#1f1a17" stroked="f">
                <v:path arrowok="t"/>
              </v:shape>
              <v:shape id="_x0000_s1234" style="position:absolute;left:3114;top:2471;width:319;height:773" coordsize="319,773" path="m282,17r,l271,163,260,285,227,407r-32,98l157,594r-43,65l49,692,,708r,65l70,757r65,-49l195,627r43,-90l282,423,298,301,319,163r,-146l319,,298,,287,r-5,17xe" fillcolor="#1f1a17" stroked="f">
                <v:path arrowok="t"/>
              </v:shape>
              <v:shape id="_x0000_s1235" style="position:absolute;left:3308;top:2210;width:125;height:276" coordsize="125,276" path="m,40r,l22,57,44,73,55,89r11,33l87,203r,73l125,276r,-73l115,106,93,57,77,24,44,,,,,40xe" fillcolor="#1f1a17" stroked="f">
                <v:path arrowok="t"/>
              </v:shape>
              <v:shape id="_x0000_s1236" style="position:absolute;left:3184;top:2210;width:124;height:309" coordsize="124,309" path="m43,276r,l54,203,65,122,76,89,87,73,103,56,124,40,124,,87,,54,24,32,56,11,106,,203r,73l,309r21,l43,309r,-33xe" fillcolor="#1f1a17" stroked="f">
                <v:path arrowok="t"/>
              </v:shape>
              <v:shape id="_x0000_s1237" style="position:absolute;left:3184;top:2486;width:334;height:758" coordsize="334,758" path="m334,693r,l269,676,216,644,167,579,124,489,92,391,65,269,54,147,43,,,,,147,21,286,43,408,86,522r38,89l189,693r59,49l334,758r,-65xe" fillcolor="#1f1a17" stroked="f">
                <v:path arrowok="t"/>
              </v:shape>
              <v:shape id="_x0000_s1238" style="position:absolute;left:3518;top:2471;width:317;height:773" coordsize="317,773" path="m274,17r,l269,163,258,285,226,407r-32,98l151,594r-38,65l49,692,,708r,65l70,757r65,-49l194,627r43,-90l274,423,296,301,317,163r,-146l317,,296,,274,r,17xe" fillcolor="#1f1a17" stroked="f">
                <v:path arrowok="t"/>
              </v:shape>
              <v:shape id="_x0000_s1239" style="position:absolute;left:3713;top:2210;width:122;height:276" coordsize="122,276" path="m,40r,l21,57,42,73,53,89r11,33l80,203r,73l122,276r,-73l112,106,90,57,74,24,42,,,,,40xe" fillcolor="#1f1a17" stroked="f">
                <v:path arrowok="t"/>
              </v:shape>
              <v:shape id="_x0000_s1240" style="position:absolute;left:3588;top:2210;width:125;height:309" coordsize="125,309" path="m44,276r,l44,203,65,122,76,89,82,73,103,56,125,40,125,,82,,54,24,33,56,11,106,,203r,73l,309r22,l44,309r,-33xe" fillcolor="#1f1a17" stroked="f">
                <v:path arrowok="t"/>
              </v:shape>
              <v:shape id="_x0000_s1241" style="position:absolute;left:3588;top:2486;width:325;height:758" coordsize="325,758" path="m325,693r,l271,676,206,644,168,579,125,489,92,391,65,269,54,147,43,,,,,147,22,286,43,408,81,522r44,89l190,693r59,49l325,758r,-65xe" fillcolor="#1f1a17" stroked="f">
                <v:path arrowok="t"/>
              </v:shape>
              <v:shape id="_x0000_s1242" style="position:absolute;left:3913;top:2471;width:327;height:773" coordsize="327,773" path="m284,17r,l273,163r-5,122l236,407r-33,98l161,594r-49,65l59,692,,708r,65l80,757r59,-49l203,627r43,-90l284,423,305,301,327,163r,-146l327,,305,,284,r,17xe" fillcolor="#1f1a17" stroked="f">
                <v:path arrowok="t"/>
              </v:shape>
              <v:shape id="_x0000_s1243" style="position:absolute;left:4117;top:2210;width:123;height:276" coordsize="123,276" path="m,40r,l22,57,43,73,54,89r10,33l69,203r11,73l123,276r,-73l112,106,91,57,69,24,43,,,,,40xe" fillcolor="#1f1a17" stroked="f">
                <v:path arrowok="t"/>
              </v:shape>
              <v:shape id="_x0000_s1244" style="position:absolute;left:3993;top:2210;width:124;height:309" coordsize="124,309" path="m43,276r,l43,203,59,122,70,89,81,73,103,56,124,40,124,,81,,54,24,32,56,10,106,,203r,73l,309r21,l32,309,43,276xe" fillcolor="#1f1a17" stroked="f">
                <v:path arrowok="t"/>
              </v:shape>
              <v:shape id="_x0000_s1245" style="position:absolute;left:3993;top:2486;width:322;height:758" coordsize="322,758" path="m322,693r,l268,676,204,644,166,579,123,489,91,391,59,269,53,147,42,,,,,147,21,286,42,408,80,522r43,89l187,693r59,49l322,758r,-65xe" fillcolor="#1f1a17" stroked="f">
                <v:path arrowok="t"/>
              </v:shape>
              <v:shape id="_x0000_s1246" style="position:absolute;left:4315;top:2471;width:329;height:773" coordsize="329,773" path="m286,17r,l275,163,264,285,237,407r-32,98l162,594r-49,65l59,692,,708r,65l81,757r59,-49l205,627r43,-90l286,423,308,301,329,163r,-146l318,,308,,286,r,17xe" fillcolor="#1f1a17" stroked="f">
                <v:path arrowok="t"/>
              </v:shape>
              <v:shape id="_x0000_s1247" style="position:absolute;left:4519;top:2210;width:125;height:276" coordsize="125,276" path="m,40r,l22,57,44,73,54,89r6,33l71,203r11,73l125,276r,-73l114,106,93,57,71,24,44,,,,,40xe" fillcolor="#1f1a17" stroked="f">
                <v:path arrowok="t"/>
              </v:shape>
              <v:shape id="_x0000_s1248" style="position:absolute;left:4397;top:2210;width:122;height:309" coordsize="122,309" path="m43,276r,l43,203,58,122,69,89,80,73,101,56,122,40,122,,80,,48,24,32,56,11,106,,203r,73l,309r21,l32,309,43,276xe" fillcolor="#1f1a17" stroked="f">
                <v:path arrowok="t"/>
              </v:shape>
              <v:shape id="_x0000_s1249" style="position:absolute;left:4397;top:2486;width:317;height:758" coordsize="317,758" path="m317,693r,l269,676,204,644,167,579,123,489,91,391,59,269,48,147,43,,,,,147,22,286,43,408,81,522r42,89l183,693r64,49l317,758r,-65xe" fillcolor="#1f1a17" stroked="f">
                <v:path arrowok="t"/>
              </v:shape>
              <v:shape id="_x0000_s1250" style="position:absolute;left:4714;top:2471;width:335;height:773" coordsize="335,773" path="m291,17r,l281,163,270,285,243,407r-32,98l167,594r-48,65l65,692,,708r,65l86,757r60,-49l211,627r43,-90l291,423,313,301,335,163r,-146l324,,313,,291,r,17xe" fillcolor="#1f1a17" stroked="f">
                <v:path arrowok="t"/>
              </v:shape>
              <v:shape id="_x0000_s1251" style="position:absolute;left:4924;top:2210;width:125;height:276" coordsize="125,276" path="m,40r,l22,57,43,73r5,16l59,122r11,81l81,276r44,l125,203,114,106,92,57,70,24,43,,,,,40xe" fillcolor="#1f1a17" stroked="f">
                <v:path arrowok="t"/>
              </v:shape>
              <v:shape id="_x0000_s1252" style="position:absolute;left:4801;top:2210;width:123;height:309" coordsize="123,309" path="m38,276r,l38,203,59,122,70,89,80,73,101,56,123,40,123,,80,,48,24,32,56,11,106,,203r,73l,309r22,l32,309r6,-33xe" fillcolor="#1f1a17" stroked="f">
                <v:path arrowok="t"/>
              </v:shape>
              <v:shape id="_x0000_s1253" style="position:absolute;left:4801;top:2486;width:317;height:758" coordsize="317,758" path="m317,693r,l269,676,204,644,167,579,124,489,81,391,59,269,49,147,38,,,,,147,22,286,38,408,81,522r43,89l183,693r65,49l317,758r,-65xe" fillcolor="#1f1a17" stroked="f">
                <v:path arrowok="t"/>
              </v:shape>
              <v:shape id="_x0000_s1254" style="position:absolute;left:5118;top:2471;width:335;height:773" coordsize="335,773" path="m292,17r,l281,163,270,285,238,407r-27,98l167,594r-53,65l65,692,,708r,65l87,757r59,-49l211,627r38,-90l292,423,313,301,335,163r,-146l324,,313,,292,r,17xe" fillcolor="#1f1a17" stroked="f">
                <v:path arrowok="t"/>
              </v:shape>
              <v:shape id="_x0000_s1255" style="position:absolute;left:5328;top:2210;width:125;height:276" coordsize="125,276" path="m,40r,l22,57,38,73,49,89r11,33l71,203r11,73l125,276r,-73l103,106,92,57,71,24,38,,,,,40xe" fillcolor="#1f1a17" stroked="f">
                <v:path arrowok="t"/>
              </v:shape>
              <v:shape id="_x0000_s1256" style="position:absolute;left:5206;top:2210;width:122;height:309" coordsize="122,309" path="m37,276r,l37,203,58,122,69,89,79,73,101,56,122,40,122,,79,,48,24,26,56,10,106,,203r,73l,309r21,l26,309,37,276xe" fillcolor="#1f1a17" stroked="f">
                <v:path arrowok="t"/>
              </v:shape>
              <v:shape id="_x0000_s1257" style="position:absolute;left:5206;top:2486;width:317;height:758" coordsize="317,758" path="m317,693r,l269,676,215,644,161,579,123,489,91,391,59,269,48,147,37,,,,,147,21,286,37,408,80,522r43,89l183,693r64,49l317,758r,-65xe" fillcolor="#1f1a17" stroked="f">
                <v:path arrowok="t"/>
              </v:shape>
              <v:shape id="_x0000_s1258" style="position:absolute;left:5523;top:2770;width:247;height:474" coordsize="247,474" path="m220,l199,33,188,139r-11,82l156,278r-22,49l113,360,86,392,43,409,,409r,65l53,458r49,-17l145,409r32,-49l199,294r21,-57l236,139,247,33,220,66,247,33,236,17,220,,209,17,199,33,220,xe" fillcolor="#1f1a17" stroked="f">
                <v:path arrowok="t"/>
              </v:shape>
              <v:rect id="_x0000_s1259" style="position:absolute;left:5742;top:2770;width:707;height:68" fillcolor="#1f1a17" stroked="f"/>
            </v:group>
            <v:rect id="_x0000_s1260" style="position:absolute;left:4950;top:5376;width:832;height:760" fillcolor="#3cc"/>
            <v:shape id="_x0000_s1261" type="#_x0000_t75" style="position:absolute;left:2103;top:4697;width:1474;height:629">
              <v:imagedata r:id="rId81" o:title=""/>
            </v:shape>
            <v:shape id="_x0000_s1262" type="#_x0000_t75" style="position:absolute;left:4707;top:4877;width:1105;height:419">
              <v:imagedata r:id="rId82" o:title=""/>
            </v:shape>
            <v:rect id="_x0000_s1263" style="position:absolute;left:1937;top:5323;width:315;height:831" fillcolor="yellow">
              <v:fill r:id="rId80" o:title="Πλατειά διαγώνιος προς τα επάνω" color2="silver" type="pattern"/>
            </v:rect>
            <v:line id="_x0000_s1264" style="position:absolute;flip:y" from="5385,5774" to="6034,5784" strokeweight="1.5pt">
              <v:stroke startarrow="oval" startarrowwidth="narrow" startarrowlength="short" endarrow="block"/>
            </v:line>
            <v:shape id="_x0000_s1265" type="#_x0000_t75" style="position:absolute;left:5903;top:5202;width:463;height:462">
              <v:imagedata r:id="rId83" o:title=""/>
            </v:shape>
            <w10:wrap type="square"/>
          </v:group>
          <o:OLEObject Type="Embed" ProgID="Equation.DSMT4" ShapeID="_x0000_s1261" DrawAspect="Content" ObjectID="_1434693260" r:id="rId84"/>
          <o:OLEObject Type="Embed" ProgID="Equation.DSMT4" ShapeID="_x0000_s1262" DrawAspect="Content" ObjectID="_1434693261" r:id="rId85"/>
          <o:OLEObject Type="Embed" ProgID="Equation.DSMT4" ShapeID="_x0000_s1265" DrawAspect="Content" ObjectID="_1434693262" r:id="rId86"/>
        </w:pict>
      </w:r>
      <w:r>
        <w:t>Το σώμα του σχήματος βρίσκεται πάνω σε λεία σ</w:t>
      </w:r>
      <w:r>
        <w:t>α</w:t>
      </w:r>
      <w:r>
        <w:t xml:space="preserve">νίδα συνδεδεμένο με ιδανικό ελατήριο. Κινούμενο συναντά αντίσταση </w:t>
      </w:r>
      <w:r w:rsidRPr="003E39D6">
        <w:rPr>
          <w:position w:val="-12"/>
        </w:rPr>
        <w:object w:dxaOrig="1140" w:dyaOrig="360">
          <v:shape id="_x0000_i1041" type="#_x0000_t75" style="width:57pt;height:17.85pt" o:ole="">
            <v:imagedata r:id="rId46" o:title=""/>
          </v:shape>
          <o:OLEObject Type="Embed" ProgID="Equation.DSMT4" ShapeID="_x0000_i1041" DrawAspect="Content" ObjectID="_1434693237" r:id="rId87"/>
        </w:object>
      </w:r>
      <w:r>
        <w:t xml:space="preserve"> , όπου υ η ταχύτ</w:t>
      </w:r>
      <w:r>
        <w:t>η</w:t>
      </w:r>
      <w:r>
        <w:t xml:space="preserve">τά του και </w:t>
      </w:r>
      <w:r w:rsidRPr="003E39D6">
        <w:rPr>
          <w:position w:val="-24"/>
        </w:rPr>
        <w:object w:dxaOrig="1060" w:dyaOrig="620">
          <v:shape id="_x0000_i1042" type="#_x0000_t75" style="width:53pt;height:31.1pt" o:ole="">
            <v:imagedata r:id="rId88" o:title=""/>
          </v:shape>
          <o:OLEObject Type="Embed" ProgID="Equation.DSMT4" ShapeID="_x0000_i1042" DrawAspect="Content" ObjectID="_1434693238" r:id="rId89"/>
        </w:object>
      </w:r>
      <w:r>
        <w:t xml:space="preserve">. Δεχόμενο την περιοδική δύναμη </w:t>
      </w:r>
      <w:r w:rsidRPr="007941CD">
        <w:rPr>
          <w:position w:val="-10"/>
        </w:rPr>
        <w:object w:dxaOrig="2180" w:dyaOrig="380">
          <v:shape id="_x0000_i1043" type="#_x0000_t75" style="width:108.85pt;height:19pt" o:ole="">
            <v:imagedata r:id="rId90" o:title=""/>
          </v:shape>
          <o:OLEObject Type="Embed" ProgID="Equation.DSMT4" ShapeID="_x0000_i1043" DrawAspect="Content" ObjectID="_1434693239" r:id="rId91"/>
        </w:object>
      </w:r>
      <w:r w:rsidRPr="00EF75F1">
        <w:t xml:space="preserve"> </w:t>
      </w:r>
      <w:r>
        <w:t>εκτελεί εξαναγκ</w:t>
      </w:r>
      <w:r>
        <w:t>α</w:t>
      </w:r>
      <w:r>
        <w:t>σμένη ταλάντωση.</w:t>
      </w:r>
    </w:p>
    <w:p w:rsidR="00FE60A3" w:rsidRDefault="00FE60A3" w:rsidP="00FE60A3">
      <w:r>
        <w:t>Να υπολογίσετε το πλάτος της ταλάντωσης μετά τα μεταβατικά φαινόμενα.</w:t>
      </w:r>
    </w:p>
    <w:p w:rsidR="00FE60A3" w:rsidRPr="00801B21" w:rsidRDefault="00FE60A3" w:rsidP="00FE60A3">
      <w:pPr>
        <w:pStyle w:val="a0"/>
      </w:pPr>
      <w:r>
        <w:t xml:space="preserve">Μια </w:t>
      </w:r>
      <w:r w:rsidRPr="00C60479">
        <w:t>Φθίνουσα Ηλεκτρική Ταλάντωση.</w:t>
      </w:r>
    </w:p>
    <w:p w:rsidR="00FE60A3" w:rsidRPr="00801B21" w:rsidRDefault="00FE60A3" w:rsidP="00FE60A3">
      <w:r w:rsidRPr="00801B21">
        <w:t>Δίνεται το κύκλωμα, όπου το αμπερόμετρο δείχνει</w:t>
      </w:r>
      <w:r w:rsidRPr="00801B21">
        <w:rPr>
          <w:rStyle w:val="apple-converted-space"/>
          <w:rFonts w:ascii="Book Antiqua" w:hAnsi="Book Antiqua"/>
          <w:color w:val="000000"/>
        </w:rPr>
        <w:t> </w:t>
      </w:r>
      <w:r>
        <w:t>σταθερή ένδειξη Ι=10</w:t>
      </w:r>
      <w:r w:rsidRPr="00801B21">
        <w:t>Α, ενώ ο αντιστάτης  έχει αντίστ</w:t>
      </w:r>
      <w:r w:rsidRPr="00801B21">
        <w:t>α</w:t>
      </w:r>
      <w:r w:rsidRPr="00801B21">
        <w:t>ση R=</w:t>
      </w:r>
      <w:r w:rsidRPr="008A2F2C">
        <w:t>5</w:t>
      </w:r>
      <w:r w:rsidRPr="00801B21">
        <w:t>Ω. Το πηνίο είναι ιδανικό</w:t>
      </w:r>
      <w:r>
        <w:t xml:space="preserve"> με αυτεπαγωγή L=2mΗ, ενώ ο πυκνωτής έχει χωρητικότητα C=</w:t>
      </w:r>
      <w:r w:rsidRPr="00C955F6">
        <w:t>2</w:t>
      </w:r>
      <w:r>
        <w:t>0μF</w:t>
      </w:r>
      <w:r w:rsidRPr="00801B21">
        <w:t>.</w:t>
      </w:r>
      <w:r w:rsidRPr="006B1A7D">
        <w:t xml:space="preserve"> </w:t>
      </w:r>
      <w:r w:rsidRPr="00801B21">
        <w:t>Σε μια στιγμή την οποία θεωρούμε t=0, ανοίγουμε το διακόπτη δ.</w:t>
      </w:r>
    </w:p>
    <w:p w:rsidR="00FE60A3" w:rsidRDefault="00FE60A3" w:rsidP="00FE60A3">
      <w:pPr>
        <w:spacing w:line="240" w:lineRule="atLeast"/>
        <w:jc w:val="center"/>
        <w:rPr>
          <w:rFonts w:ascii="Book Antiqua" w:hAnsi="Book Antiqua"/>
          <w:color w:val="000000"/>
        </w:rPr>
      </w:pPr>
      <w:r w:rsidRPr="006B1A7D">
        <w:rPr>
          <w:noProof/>
          <w:lang w:eastAsia="el-GR"/>
        </w:rPr>
        <w:drawing>
          <wp:inline distT="0" distB="0" distL="0" distR="0">
            <wp:extent cx="1252855" cy="1294765"/>
            <wp:effectExtent l="19050" t="0" r="4445" b="0"/>
            <wp:docPr id="18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947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A3" w:rsidRDefault="00FE60A3" w:rsidP="00FE60A3">
      <w:r>
        <w:t>Α) Για αμέσως μετά το άνοιγμα του διακόπτη, να βρεθούν:</w:t>
      </w:r>
    </w:p>
    <w:p w:rsidR="00FE60A3" w:rsidRDefault="00FE60A3" w:rsidP="00FE60A3">
      <w:pPr>
        <w:ind w:left="567" w:hanging="425"/>
      </w:pPr>
      <w:r>
        <w:t>i)  Η ενέργεια ταλάντωσης.</w:t>
      </w:r>
    </w:p>
    <w:p w:rsidR="00FE60A3" w:rsidRDefault="00FE60A3" w:rsidP="00FE60A3">
      <w:pPr>
        <w:ind w:left="567" w:hanging="425"/>
      </w:pPr>
      <w:r>
        <w:t>ii) Η ΗΕΔ από αυτεπαγωγή που αναπτύσσεται στο πηνίο.</w:t>
      </w:r>
    </w:p>
    <w:p w:rsidR="00FE60A3" w:rsidRPr="00B07BCA" w:rsidRDefault="00FE60A3" w:rsidP="00FE60A3">
      <w:pPr>
        <w:ind w:left="284" w:hanging="284"/>
      </w:pPr>
      <w:r>
        <w:t>Β) Μετά από λίγο, τη χρονική στιγμή t</w:t>
      </w:r>
      <w:r>
        <w:rPr>
          <w:vertAlign w:val="subscript"/>
        </w:rPr>
        <w:t>1</w:t>
      </w:r>
      <w:r>
        <w:t xml:space="preserve"> το φορτίο του πυκνωτή (του οπλισμού αναφοράς μας Α) είναι q</w:t>
      </w:r>
      <w:r>
        <w:rPr>
          <w:vertAlign w:val="subscript"/>
        </w:rPr>
        <w:t>1</w:t>
      </w:r>
      <w:r>
        <w:t>=</w:t>
      </w:r>
      <w:r w:rsidRPr="008A2F2C">
        <w:t>0,5</w:t>
      </w:r>
      <w:r>
        <w:t>mC, ενώ η ένταση του ρεύματος που διαρρέει το κύκλωμα i</w:t>
      </w:r>
      <w:r>
        <w:rPr>
          <w:vertAlign w:val="subscript"/>
        </w:rPr>
        <w:t>1</w:t>
      </w:r>
      <w:r>
        <w:t>=-</w:t>
      </w:r>
      <w:r w:rsidRPr="00815DC3">
        <w:t>2</w:t>
      </w:r>
      <w:r>
        <w:t>Α.  Για τη στιγμή αυτή ζητούνται:</w:t>
      </w:r>
    </w:p>
    <w:p w:rsidR="00FE60A3" w:rsidRDefault="00FE60A3" w:rsidP="00FE60A3">
      <w:pPr>
        <w:ind w:left="709" w:hanging="425"/>
      </w:pPr>
      <w:r>
        <w:t>iii) Ο ρυθμός μεταβολής της έντασης του ρεύματος που διαρρέει το κύκλωμα.</w:t>
      </w:r>
    </w:p>
    <w:p w:rsidR="00FE60A3" w:rsidRDefault="00FE60A3" w:rsidP="00FE60A3">
      <w:pPr>
        <w:ind w:left="709" w:hanging="425"/>
      </w:pPr>
      <w:r>
        <w:t>iv) Οι ρυθμοί μεταβολής της ηλεκτρικής ενέργειας του πυκνωτή και της ενέργειας μαγνητικού πεδίου του πηνίου.</w:t>
      </w:r>
    </w:p>
    <w:p w:rsidR="00FE60A3" w:rsidRPr="00B07BCA" w:rsidRDefault="00FE60A3" w:rsidP="00FE60A3">
      <w:pPr>
        <w:ind w:left="284" w:hanging="284"/>
      </w:pPr>
      <w:r>
        <w:t>Γ) Μια άλλη χρονική στιγμή t</w:t>
      </w:r>
      <w:r>
        <w:rPr>
          <w:vertAlign w:val="subscript"/>
        </w:rPr>
        <w:t>2</w:t>
      </w:r>
      <w:r>
        <w:t xml:space="preserve"> το φορτίο του πυκνωτή είναι μηδενικό, ενώ η ένταση του ρεύματος που δ</w:t>
      </w:r>
      <w:r>
        <w:t>ι</w:t>
      </w:r>
      <w:r>
        <w:t>αρρέει το κύκλωμα έχει αντίθετη φορά και τιμή |i</w:t>
      </w:r>
      <w:r>
        <w:rPr>
          <w:vertAlign w:val="subscript"/>
        </w:rPr>
        <w:t>2</w:t>
      </w:r>
      <w:r>
        <w:t>|=4,6 Α . Να βρεθούν για τη στιγμή αυτή:</w:t>
      </w:r>
    </w:p>
    <w:p w:rsidR="00FE60A3" w:rsidRDefault="00FE60A3" w:rsidP="00FE60A3">
      <w:pPr>
        <w:ind w:left="567" w:hanging="283"/>
      </w:pPr>
      <w:r>
        <w:t>v) Ο ρυθμός μεταβολής της έντασης του ρεύματος που διαρρέει το κύκλωμα.</w:t>
      </w:r>
    </w:p>
    <w:p w:rsidR="00FE60A3" w:rsidRDefault="00FE60A3" w:rsidP="00FE60A3">
      <w:pPr>
        <w:ind w:left="567" w:hanging="283"/>
      </w:pPr>
      <w:r>
        <w:t>vi) Οι ρυθμοί μεταβολής της ηλεκτρικής ενέργειας του πυκνωτή και της ενέργειας μαγνητικού πεδίου του πηνίου.</w:t>
      </w:r>
    </w:p>
    <w:p w:rsidR="00FE60A3" w:rsidRDefault="00FE60A3" w:rsidP="00FE60A3">
      <w:pPr>
        <w:ind w:left="567" w:hanging="425"/>
      </w:pPr>
      <w:r>
        <w:t>Δ) Κάποια στιγμή t</w:t>
      </w:r>
      <w:r>
        <w:rPr>
          <w:vertAlign w:val="subscript"/>
        </w:rPr>
        <w:t>3</w:t>
      </w:r>
      <w:r>
        <w:t xml:space="preserve"> ο πυκνωτής έχει φορτίο q</w:t>
      </w:r>
      <w:r>
        <w:rPr>
          <w:vertAlign w:val="subscript"/>
        </w:rPr>
        <w:t>3</w:t>
      </w:r>
      <w:r>
        <w:t>=-0,4mC ενώ η ένταση του ρεύματος είναι i</w:t>
      </w:r>
      <w:r>
        <w:rPr>
          <w:vertAlign w:val="subscript"/>
        </w:rPr>
        <w:t>3</w:t>
      </w:r>
      <w:r>
        <w:t>=-</w:t>
      </w:r>
      <w:r w:rsidRPr="00AC72A5">
        <w:t>2</w:t>
      </w:r>
      <w:r>
        <w:t xml:space="preserve"> Α. </w:t>
      </w:r>
    </w:p>
    <w:p w:rsidR="00FE60A3" w:rsidRDefault="00FE60A3" w:rsidP="00FE60A3">
      <w:pPr>
        <w:ind w:left="567" w:hanging="283"/>
      </w:pPr>
      <w:r>
        <w:t>vii) Ποιος ο ρυθμός μεταβολής της έντασης του ρεύματος που διαρρέει το κύκλωμα.</w:t>
      </w:r>
    </w:p>
    <w:p w:rsidR="00FE60A3" w:rsidRDefault="00FE60A3" w:rsidP="00FE60A3">
      <w:pPr>
        <w:ind w:left="567" w:hanging="283"/>
      </w:pPr>
      <w:r>
        <w:t>viii) Να βρεθούν οι ρυθμοί μεταβολής της ηλεκτρικής ενέργειας του πυκνωτή και της ενέργειας μαγνητ</w:t>
      </w:r>
      <w:r>
        <w:t>ι</w:t>
      </w:r>
      <w:r>
        <w:t>κού πεδίου του πηνίου.</w:t>
      </w:r>
    </w:p>
    <w:p w:rsidR="00FE60A3" w:rsidRDefault="00FE60A3" w:rsidP="00FE60A3">
      <w:pPr>
        <w:pStyle w:val="a0"/>
      </w:pPr>
      <w:r>
        <w:t>Ας δούμε και μια εξαναγκασμένη…</w:t>
      </w:r>
    </w:p>
    <w:p w:rsidR="00FE60A3" w:rsidRDefault="00FE60A3" w:rsidP="00FE60A3">
      <w:pPr>
        <w:rPr>
          <w:lang w:eastAsia="el-GR"/>
        </w:rPr>
      </w:pPr>
      <w:r w:rsidRPr="00194076">
        <w:rPr>
          <w:noProof/>
          <w:lang w:eastAsia="el-GR"/>
        </w:rPr>
        <w:drawing>
          <wp:anchor distT="0" distB="0" distL="114300" distR="114300" simplePos="0" relativeHeight="251656704" behindDoc="0" locked="0" layoutInCell="1" allowOverlap="1">
            <wp:simplePos x="737885" y="1363672"/>
            <wp:positionH relativeFrom="column">
              <wp:align>right</wp:align>
            </wp:positionH>
            <wp:positionV relativeFrom="paragraph">
              <wp:posOffset>0</wp:posOffset>
            </wp:positionV>
            <wp:extent cx="1635532" cy="586696"/>
            <wp:effectExtent l="19050" t="0" r="2768" b="0"/>
            <wp:wrapSquare wrapText="bothSides"/>
            <wp:docPr id="71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32" cy="5866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Ένα σώμα μάζας</w:t>
      </w:r>
      <w:r w:rsidRPr="005B1F22">
        <w:rPr>
          <w:lang w:eastAsia="el-GR"/>
        </w:rPr>
        <w:t xml:space="preserve"> 2</w:t>
      </w:r>
      <w:r>
        <w:rPr>
          <w:lang w:eastAsia="el-GR"/>
        </w:rPr>
        <w:t>kg ηρεμεί σε λείο οριζόντιο επίπεδο, δεμένο στο άκρο ελατηρίου, σταθεράς k=</w:t>
      </w:r>
      <w:r w:rsidRPr="005B1F22">
        <w:rPr>
          <w:lang w:eastAsia="el-GR"/>
        </w:rPr>
        <w:t>180</w:t>
      </w:r>
      <w:r>
        <w:rPr>
          <w:lang w:eastAsia="el-GR"/>
        </w:rPr>
        <w:t>Ν/m. Ασκούμε πάνω του μια περιοδική οριζόντια δύναμη, υποχρεώνοντάς το να εκτελέσει εξαναγκασμένη ταλ</w:t>
      </w:r>
      <w:r>
        <w:rPr>
          <w:lang w:eastAsia="el-GR"/>
        </w:rPr>
        <w:t>ά</w:t>
      </w:r>
      <w:r>
        <w:rPr>
          <w:lang w:eastAsia="el-GR"/>
        </w:rPr>
        <w:t>ντωση, όπου η δύναμη απόσβεσης είναι της μορφής F</w:t>
      </w:r>
      <w:r>
        <w:rPr>
          <w:vertAlign w:val="subscript"/>
          <w:lang w:eastAsia="el-GR"/>
        </w:rPr>
        <w:t>απ</w:t>
      </w:r>
      <w:r>
        <w:rPr>
          <w:lang w:eastAsia="el-GR"/>
        </w:rPr>
        <w:t>=-bυ. Μόλις σταματήσουν τα μεταβατικά φαινόμενα, το σώμα τ</w:t>
      </w:r>
      <w:r>
        <w:rPr>
          <w:lang w:eastAsia="el-GR"/>
        </w:rPr>
        <w:t>α</w:t>
      </w:r>
      <w:r>
        <w:rPr>
          <w:lang w:eastAsia="el-GR"/>
        </w:rPr>
        <w:t>λαντώνεται με σταθερό πλάτος Α=0,2m. Θεωρώντας  t=0 κάποια στιγμή, που το σώμα περνά από τη θέση ισορροπίας του κινούμενο προς τη θετική κατεύθυνση, βρίσκουμε ότι η εξωτερική δύναμη π</w:t>
      </w:r>
      <w:r>
        <w:rPr>
          <w:lang w:eastAsia="el-GR"/>
        </w:rPr>
        <w:t>α</w:t>
      </w:r>
      <w:r>
        <w:rPr>
          <w:lang w:eastAsia="el-GR"/>
        </w:rPr>
        <w:t>ρέχεται από την εξίσωση:</w:t>
      </w:r>
    </w:p>
    <w:p w:rsidR="00FE60A3" w:rsidRDefault="00FE60A3" w:rsidP="00FE60A3">
      <w:pPr>
        <w:jc w:val="center"/>
        <w:rPr>
          <w:lang w:eastAsia="el-GR"/>
        </w:rPr>
      </w:pPr>
      <w:r w:rsidRPr="00851C0D">
        <w:rPr>
          <w:position w:val="-28"/>
          <w:lang w:eastAsia="el-GR"/>
        </w:rPr>
        <w:object w:dxaOrig="3120" w:dyaOrig="680">
          <v:shape id="_x0000_i1044" type="#_x0000_t75" style="width:156.1pt;height:34pt" o:ole="">
            <v:imagedata r:id="rId94" o:title=""/>
          </v:shape>
          <o:OLEObject Type="Embed" ProgID="Equation.3" ShapeID="_x0000_i1044" DrawAspect="Content" ObjectID="_1434693240" r:id="rId95"/>
        </w:object>
      </w:r>
    </w:p>
    <w:p w:rsidR="00FE60A3" w:rsidRDefault="00FE60A3" w:rsidP="00FE60A3">
      <w:pPr>
        <w:ind w:left="426" w:hanging="284"/>
        <w:rPr>
          <w:lang w:eastAsia="el-GR"/>
        </w:rPr>
      </w:pPr>
      <w:r>
        <w:rPr>
          <w:lang w:eastAsia="el-GR"/>
        </w:rPr>
        <w:t>i) Να βρεθούν οι εξισώσεις της απομάκρυνσης, της ταχύτητας και της επιτάχυνσης του σώματος, σε σ</w:t>
      </w:r>
      <w:r>
        <w:rPr>
          <w:lang w:eastAsia="el-GR"/>
        </w:rPr>
        <w:t>υ</w:t>
      </w:r>
      <w:r>
        <w:rPr>
          <w:lang w:eastAsia="el-GR"/>
        </w:rPr>
        <w:t>νάρτηση με το χρόνο.</w:t>
      </w:r>
    </w:p>
    <w:p w:rsidR="00FE60A3" w:rsidRDefault="00FE60A3" w:rsidP="00FE60A3">
      <w:pPr>
        <w:ind w:left="426" w:hanging="284"/>
        <w:rPr>
          <w:lang w:eastAsia="el-GR"/>
        </w:rPr>
      </w:pPr>
      <w:r>
        <w:rPr>
          <w:lang w:eastAsia="el-GR"/>
        </w:rPr>
        <w:t>ii) Να βρεθεί η δύναμη απόσβεσης τη στιγμή t=0, καθώς και η σταθερά απόσβεσης b.</w:t>
      </w:r>
    </w:p>
    <w:p w:rsidR="00FE60A3" w:rsidRDefault="00FE60A3" w:rsidP="00FE60A3">
      <w:pPr>
        <w:ind w:left="426" w:hanging="284"/>
        <w:rPr>
          <w:lang w:eastAsia="el-GR"/>
        </w:rPr>
      </w:pPr>
      <w:r>
        <w:rPr>
          <w:lang w:eastAsia="el-GR"/>
        </w:rPr>
        <w:t xml:space="preserve">iii) Τη χρονική στιγμή </w:t>
      </w:r>
      <w:r w:rsidRPr="00851C0D">
        <w:rPr>
          <w:position w:val="-24"/>
        </w:rPr>
        <w:object w:dxaOrig="940" w:dyaOrig="620">
          <v:shape id="_x0000_i1045" type="#_x0000_t75" style="width:47.25pt;height:30.55pt" o:ole="">
            <v:imagedata r:id="rId96" o:title=""/>
          </v:shape>
          <o:OLEObject Type="Embed" ProgID="Equation.3" ShapeID="_x0000_i1045" DrawAspect="Content" ObjectID="_1434693241" r:id="rId97"/>
        </w:object>
      </w:r>
      <w:r w:rsidRPr="009471AE">
        <w:rPr>
          <w:position w:val="-24"/>
          <w:lang w:eastAsia="el-GR"/>
        </w:rPr>
        <w:t xml:space="preserve"> </w:t>
      </w:r>
      <w:r>
        <w:rPr>
          <w:lang w:eastAsia="el-GR"/>
        </w:rPr>
        <w:t>να βρεθούν:</w:t>
      </w:r>
    </w:p>
    <w:p w:rsidR="00FE60A3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α) Ο ρυθμός μεταβολής της δυναμικής ενέργειας.</w:t>
      </w:r>
    </w:p>
    <w:p w:rsidR="00FE60A3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β) Ο ρυθμός μεταβολής της κινητικής ενέργειας.</w:t>
      </w:r>
    </w:p>
    <w:p w:rsidR="00FE60A3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γ) Ο ρυθμός με τον οποίο αφαιρείται ενέργεια από το σώμα μέσω της δύναμης απόσβεσης.</w:t>
      </w:r>
    </w:p>
    <w:p w:rsidR="00FE60A3" w:rsidRPr="00D374CA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δ) Ο ρυθμός με τον οποίο μεταφέρεται ενέργεια στο σώμα, μέσω του έργου της εξωτερικής δύναμης.</w:t>
      </w:r>
    </w:p>
    <w:p w:rsidR="00FE60A3" w:rsidRPr="00581449" w:rsidRDefault="00FE60A3" w:rsidP="00FE60A3">
      <w:pPr>
        <w:ind w:left="426" w:hanging="284"/>
      </w:pPr>
      <w:r>
        <w:rPr>
          <w:lang w:val="en-US"/>
        </w:rPr>
        <w:t>iv</w:t>
      </w:r>
      <w:r w:rsidRPr="00581449">
        <w:t xml:space="preserve">) </w:t>
      </w:r>
      <w:r>
        <w:t xml:space="preserve">Ποιες οι αντίστοιχες απαντήσεις στα παραπάνω ερωτήματα, τη χρονική στιγμή  </w:t>
      </w:r>
      <w:r w:rsidRPr="00851C0D">
        <w:rPr>
          <w:position w:val="-24"/>
        </w:rPr>
        <w:object w:dxaOrig="920" w:dyaOrig="620">
          <v:shape id="_x0000_i1046" type="#_x0000_t75" style="width:46.1pt;height:30.55pt" o:ole="">
            <v:imagedata r:id="rId98" o:title=""/>
          </v:shape>
          <o:OLEObject Type="Embed" ProgID="Equation.3" ShapeID="_x0000_i1046" DrawAspect="Content" ObjectID="_1434693242" r:id="rId99"/>
        </w:object>
      </w:r>
      <w:r>
        <w:t xml:space="preserve">; </w:t>
      </w:r>
    </w:p>
    <w:p w:rsidR="00FE60A3" w:rsidRDefault="00FE60A3" w:rsidP="00FE60A3">
      <w:pPr>
        <w:ind w:left="426" w:hanging="284"/>
      </w:pPr>
      <w:r>
        <w:t xml:space="preserve">v) Αν μεταβάλουμε τη συχνότητα της εξωτερικής δύναμης στην τιμή </w:t>
      </w:r>
      <w:r w:rsidRPr="005B0507">
        <w:rPr>
          <w:i/>
        </w:rPr>
        <w:t>f</w:t>
      </w:r>
      <w:r>
        <w:rPr>
          <w:i/>
          <w:vertAlign w:val="subscript"/>
        </w:rPr>
        <w:t>2</w:t>
      </w:r>
      <w:r w:rsidRPr="005B0507">
        <w:rPr>
          <w:i/>
        </w:rPr>
        <w:t>=2Ηz</w:t>
      </w:r>
      <w:r>
        <w:t>, τι θα συμβεί με το πλάτος της ταλάντωσης (μετά το τέλος των μεταβατικών φαινομένων και την αποκατάσταση σταθερής κατ</w:t>
      </w:r>
      <w:r>
        <w:t>ά</w:t>
      </w:r>
      <w:r>
        <w:t xml:space="preserve">στασης);  </w:t>
      </w:r>
    </w:p>
    <w:p w:rsidR="00FE60A3" w:rsidRPr="00680A1E" w:rsidRDefault="00FE60A3" w:rsidP="00FE60A3">
      <w:pPr>
        <w:ind w:left="426" w:hanging="284"/>
      </w:pPr>
      <w:r>
        <w:t xml:space="preserve">Δίνεται </w:t>
      </w:r>
      <w:r w:rsidRPr="00CE3D51">
        <w:rPr>
          <w:position w:val="-28"/>
          <w:lang w:eastAsia="el-GR"/>
        </w:rPr>
        <w:object w:dxaOrig="1500" w:dyaOrig="680">
          <v:shape id="_x0000_i1047" type="#_x0000_t75" style="width:74.9pt;height:34pt" o:ole="">
            <v:imagedata r:id="rId100" o:title=""/>
          </v:shape>
          <o:OLEObject Type="Embed" ProgID="Equation.3" ShapeID="_x0000_i1047" DrawAspect="Content" ObjectID="_1434693243" r:id="rId101"/>
        </w:object>
      </w:r>
    </w:p>
    <w:p w:rsidR="007E16E5" w:rsidRDefault="007E16E5" w:rsidP="007E16E5">
      <w:pPr>
        <w:pStyle w:val="a0"/>
      </w:pPr>
      <w:r>
        <w:t>Ας δούμε κάτι ακόμη σε μια εξαναγκασμένη…</w:t>
      </w:r>
    </w:p>
    <w:p w:rsidR="007E16E5" w:rsidRDefault="007E16E5" w:rsidP="007E16E5">
      <w:pPr>
        <w:rPr>
          <w:lang w:eastAsia="el-GR"/>
        </w:rPr>
      </w:pPr>
      <w:r w:rsidRPr="00194076">
        <w:rPr>
          <w:noProof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737885" y="1363672"/>
            <wp:positionH relativeFrom="column">
              <wp:align>right</wp:align>
            </wp:positionH>
            <wp:positionV relativeFrom="paragraph">
              <wp:posOffset>0</wp:posOffset>
            </wp:positionV>
            <wp:extent cx="1635532" cy="586696"/>
            <wp:effectExtent l="19050" t="0" r="2768" b="0"/>
            <wp:wrapSquare wrapText="bothSides"/>
            <wp:docPr id="19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32" cy="5866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Ένα σώμα μάζας</w:t>
      </w:r>
      <w:r w:rsidRPr="005B1F22">
        <w:rPr>
          <w:lang w:eastAsia="el-GR"/>
        </w:rPr>
        <w:t xml:space="preserve"> 2</w:t>
      </w:r>
      <w:r>
        <w:rPr>
          <w:lang w:eastAsia="el-GR"/>
        </w:rPr>
        <w:t>kg ηρεμεί σε λείο οριζόντιο επίπεδο, δεμένο στο άκρο ελατηρίου, σταθεράς k=</w:t>
      </w:r>
      <w:r w:rsidRPr="005B1F22">
        <w:rPr>
          <w:lang w:eastAsia="el-GR"/>
        </w:rPr>
        <w:t>180</w:t>
      </w:r>
      <w:r>
        <w:rPr>
          <w:lang w:eastAsia="el-GR"/>
        </w:rPr>
        <w:t>Ν/m. Ασκούμε πάνω του μια περιοδική οριζόντια δύναμη, υποχρεώνοντάς το να εκτελέσει εξαναγκασμένη ταλ</w:t>
      </w:r>
      <w:r>
        <w:rPr>
          <w:lang w:eastAsia="el-GR"/>
        </w:rPr>
        <w:t>ά</w:t>
      </w:r>
      <w:r>
        <w:rPr>
          <w:lang w:eastAsia="el-GR"/>
        </w:rPr>
        <w:t>ντωση, όπου η δύναμη απόσβεσης είναι της μορφής F</w:t>
      </w:r>
      <w:r>
        <w:rPr>
          <w:vertAlign w:val="subscript"/>
          <w:lang w:eastAsia="el-GR"/>
        </w:rPr>
        <w:t>απ</w:t>
      </w:r>
      <w:r>
        <w:rPr>
          <w:lang w:eastAsia="el-GR"/>
        </w:rPr>
        <w:t>=-bυ. Μόλις σταματήσουν τα μεταβατικά φαινόμενα, το σώμα τ</w:t>
      </w:r>
      <w:r>
        <w:rPr>
          <w:lang w:eastAsia="el-GR"/>
        </w:rPr>
        <w:t>α</w:t>
      </w:r>
      <w:r>
        <w:rPr>
          <w:lang w:eastAsia="el-GR"/>
        </w:rPr>
        <w:t>λαντώνεται με σταθερό πλάτος Α=0,2m. Θεωρώντας  t=0 κάποια στιγμή, που το σώμα περνά από τη θέση ισορροπίας του κινούμενο προς τη θετική κατεύθυνση, βρίσκουμε ότι η εξωτερική δύναμη π</w:t>
      </w:r>
      <w:r>
        <w:rPr>
          <w:lang w:eastAsia="el-GR"/>
        </w:rPr>
        <w:t>α</w:t>
      </w:r>
      <w:r>
        <w:rPr>
          <w:lang w:eastAsia="el-GR"/>
        </w:rPr>
        <w:t>ρέχεται από την εξίσωση:</w:t>
      </w:r>
    </w:p>
    <w:p w:rsidR="007E16E5" w:rsidRDefault="007E16E5" w:rsidP="007E16E5">
      <w:pPr>
        <w:jc w:val="center"/>
        <w:rPr>
          <w:lang w:eastAsia="el-GR"/>
        </w:rPr>
      </w:pPr>
      <w:r w:rsidRPr="00851C0D">
        <w:rPr>
          <w:position w:val="-28"/>
          <w:lang w:eastAsia="el-GR"/>
        </w:rPr>
        <w:object w:dxaOrig="3120" w:dyaOrig="680">
          <v:shape id="_x0000_i1048" type="#_x0000_t75" style="width:156.1pt;height:34pt" o:ole="">
            <v:imagedata r:id="rId102" o:title=""/>
          </v:shape>
          <o:OLEObject Type="Embed" ProgID="Equation.3" ShapeID="_x0000_i1048" DrawAspect="Content" ObjectID="_1434693244" r:id="rId103"/>
        </w:object>
      </w:r>
    </w:p>
    <w:p w:rsidR="007E16E5" w:rsidRDefault="007E16E5" w:rsidP="007E16E5">
      <w:pPr>
        <w:ind w:left="426" w:hanging="142"/>
        <w:rPr>
          <w:lang w:eastAsia="el-GR"/>
        </w:rPr>
      </w:pPr>
      <w:r>
        <w:rPr>
          <w:lang w:eastAsia="el-GR"/>
        </w:rPr>
        <w:t>Να βρεθούν:</w:t>
      </w:r>
    </w:p>
    <w:p w:rsidR="007E16E5" w:rsidRDefault="007E16E5" w:rsidP="007E16E5">
      <w:pPr>
        <w:ind w:left="426" w:hanging="142"/>
        <w:rPr>
          <w:lang w:eastAsia="el-GR"/>
        </w:rPr>
      </w:pPr>
      <w:r>
        <w:rPr>
          <w:lang w:eastAsia="el-GR"/>
        </w:rPr>
        <w:t xml:space="preserve">i)  </w:t>
      </w:r>
      <w:r>
        <w:t>το πλάτος της εξωτερικής δύναμης F</w:t>
      </w:r>
      <w:r>
        <w:rPr>
          <w:vertAlign w:val="subscript"/>
        </w:rPr>
        <w:t>mαx</w:t>
      </w:r>
    </w:p>
    <w:p w:rsidR="007E16E5" w:rsidRDefault="007E16E5" w:rsidP="007E16E5">
      <w:pPr>
        <w:ind w:left="426" w:hanging="142"/>
      </w:pPr>
      <w:r>
        <w:t>ii) η σταθερά απόσβεσης b.</w:t>
      </w:r>
    </w:p>
    <w:p w:rsidR="00935DB9" w:rsidRPr="009A6CC0" w:rsidRDefault="00935DB9" w:rsidP="00935DB9">
      <w:pPr>
        <w:pStyle w:val="a0"/>
        <w:widowControl w:val="0"/>
        <w:numPr>
          <w:ilvl w:val="0"/>
          <w:numId w:val="1"/>
        </w:numPr>
        <w:ind w:left="414" w:hanging="357"/>
      </w:pPr>
      <w:r w:rsidRPr="009A6CC0">
        <w:t>Φθίνουσα και εξαναγκασμένη ταλάντωση.</w:t>
      </w:r>
    </w:p>
    <w:p w:rsidR="00935DB9" w:rsidRPr="001B7B5A" w:rsidRDefault="00935DB9" w:rsidP="00935DB9">
      <w:pPr>
        <w:rPr>
          <w:color w:val="000000"/>
          <w:spacing w:val="-1"/>
        </w:rPr>
      </w:pPr>
      <w:r w:rsidRPr="001B7B5A">
        <w:rPr>
          <w:w w:val="104"/>
        </w:rPr>
        <w:t xml:space="preserve">Ένα  σώµα </w:t>
      </w:r>
      <w:r w:rsidRPr="001B7B5A">
        <w:rPr>
          <w:w w:val="102"/>
        </w:rPr>
        <w:t>µάζας 2</w:t>
      </w:r>
      <w:r w:rsidRPr="001B7B5A">
        <w:rPr>
          <w:spacing w:val="-3"/>
        </w:rPr>
        <w:t xml:space="preserve">kg </w:t>
      </w:r>
      <w:r w:rsidRPr="001B7B5A">
        <w:rPr>
          <w:w w:val="109"/>
        </w:rPr>
        <w:t xml:space="preserve">δένεται από το ένα άκρο </w:t>
      </w:r>
      <w:r w:rsidRPr="001B7B5A">
        <w:t xml:space="preserve">κατακόρυφου ελατηρίου σταθεράς </w:t>
      </w:r>
      <w:r w:rsidRPr="001B7B5A">
        <w:rPr>
          <w:w w:val="106"/>
        </w:rPr>
        <w:t xml:space="preserve">200N/m το πάνω </w:t>
      </w:r>
      <w:r w:rsidRPr="001B7B5A">
        <w:rPr>
          <w:w w:val="106"/>
        </w:rPr>
        <w:t>ά</w:t>
      </w:r>
      <w:r w:rsidRPr="001B7B5A">
        <w:rPr>
          <w:w w:val="106"/>
        </w:rPr>
        <w:t xml:space="preserve">κρο του </w:t>
      </w:r>
      <w:r w:rsidRPr="001B7B5A">
        <w:rPr>
          <w:w w:val="103"/>
        </w:rPr>
        <w:t xml:space="preserve">οποίου είναι στερεωµένο σε </w:t>
      </w:r>
      <w:r w:rsidRPr="001B7B5A">
        <w:rPr>
          <w:spacing w:val="-1"/>
        </w:rPr>
        <w:t xml:space="preserve">ακλόνητο σηµείο. </w:t>
      </w:r>
      <w:r w:rsidRPr="001B7B5A">
        <w:rPr>
          <w:color w:val="000000"/>
          <w:spacing w:val="-1"/>
        </w:rPr>
        <w:t xml:space="preserve">Μετακινούµε το σώµα </w:t>
      </w:r>
      <w:r w:rsidRPr="001B7B5A">
        <w:rPr>
          <w:color w:val="000000"/>
          <w:w w:val="102"/>
        </w:rPr>
        <w:t>προς τα πάνω και το φέρνουµε</w:t>
      </w:r>
      <w:r w:rsidRPr="001B7B5A">
        <w:rPr>
          <w:color w:val="000000"/>
          <w:spacing w:val="-1"/>
        </w:rPr>
        <w:t xml:space="preserve"> στην θέση φυσικού µήκους του ελατηρίου.</w:t>
      </w:r>
    </w:p>
    <w:p w:rsidR="00935DB9" w:rsidRPr="001B7B5A" w:rsidRDefault="00935DB9" w:rsidP="00935DB9">
      <w:r w:rsidRPr="001B7B5A">
        <w:rPr>
          <w:spacing w:val="-1"/>
        </w:rPr>
        <w:t xml:space="preserve">Την χρονική στιγµή t = 0 αφήνουµε το σώµα ελεύθερο από την θέση αυτή </w:t>
      </w:r>
      <w:r w:rsidRPr="001B7B5A">
        <w:t xml:space="preserve">και εκτελεί ταλάντωση. Πάνω στο σώµα εκτός από την δύναµη επαναφοράς </w:t>
      </w:r>
      <w:r w:rsidRPr="001B7B5A">
        <w:rPr>
          <w:spacing w:val="-2"/>
        </w:rPr>
        <w:t>ασκείται και εξωτερική δύναµη αντίστασης της μορφής F΄= -bυ,</w:t>
      </w:r>
      <w:r w:rsidRPr="001B7B5A">
        <w:t xml:space="preserve"> όπου </w:t>
      </w:r>
      <w:r w:rsidRPr="001B7B5A">
        <w:rPr>
          <w:lang w:val="en-US"/>
        </w:rPr>
        <w:t>b</w:t>
      </w:r>
      <w:r w:rsidRPr="001B7B5A">
        <w:t xml:space="preserve"> η σταθερά απόσβεσης και υ η αλγεβρική τιμή της ταχύτητας του σώματος</w:t>
      </w:r>
      <w:r w:rsidRPr="001B7B5A">
        <w:rPr>
          <w:spacing w:val="-2"/>
        </w:rPr>
        <w:t xml:space="preserve">. Παρατηρούμε ότι μετά από </w:t>
      </w:r>
      <w:r w:rsidRPr="001B7B5A">
        <w:t>2s το πλάτος της ταλάντωσης έχει υποτετραπλασιαστεί.</w:t>
      </w:r>
      <w:r w:rsidRPr="001B7B5A">
        <w:rPr>
          <w:spacing w:val="-2"/>
        </w:rPr>
        <w:t xml:space="preserve"> </w:t>
      </w:r>
      <w:r w:rsidRPr="001B7B5A">
        <w:t xml:space="preserve">Να βρείτε: </w:t>
      </w:r>
    </w:p>
    <w:p w:rsidR="00935DB9" w:rsidRPr="000E48BB" w:rsidRDefault="00935DB9" w:rsidP="00935DB9">
      <w:pPr>
        <w:pStyle w:val="1"/>
        <w:numPr>
          <w:ilvl w:val="0"/>
          <w:numId w:val="37"/>
        </w:numPr>
      </w:pPr>
      <w:r w:rsidRPr="001B7B5A">
        <w:t xml:space="preserve">την ενέργεια που προσφέρθηκε αρχικά στο σύστημα για να εκτελέσει ταλάντωση και την αρχική </w:t>
      </w:r>
      <w:r w:rsidRPr="001B7B5A">
        <w:t>ε</w:t>
      </w:r>
      <w:r w:rsidRPr="001B7B5A">
        <w:t xml:space="preserve">πιτάχυνση του σώματος. </w:t>
      </w:r>
    </w:p>
    <w:p w:rsidR="00935DB9" w:rsidRPr="000E48BB" w:rsidRDefault="00935DB9" w:rsidP="00935DB9">
      <w:pPr>
        <w:pStyle w:val="1"/>
        <w:widowControl w:val="0"/>
      </w:pPr>
      <w:r>
        <w:t xml:space="preserve"> </w:t>
      </w:r>
      <w:r w:rsidRPr="001B7B5A">
        <w:t xml:space="preserve">την σταθερά Λ της ταλάντωσης και το έργο της δύναμης αντίστασης από την </w:t>
      </w:r>
      <w:r w:rsidRPr="001B7B5A">
        <w:rPr>
          <w:spacing w:val="-1"/>
        </w:rPr>
        <w:t xml:space="preserve">t = 0 </w:t>
      </w:r>
      <w:r w:rsidRPr="001B7B5A">
        <w:t>ως την 2</w:t>
      </w:r>
      <w:r w:rsidRPr="001B7B5A">
        <w:rPr>
          <w:lang w:val="en-US"/>
        </w:rPr>
        <w:t>s</w:t>
      </w:r>
      <w:r w:rsidRPr="001B7B5A">
        <w:t>.</w:t>
      </w:r>
    </w:p>
    <w:p w:rsidR="00935DB9" w:rsidRPr="001B7B5A" w:rsidRDefault="00935DB9" w:rsidP="00935DB9">
      <w:pPr>
        <w:pStyle w:val="1"/>
        <w:widowControl w:val="0"/>
      </w:pPr>
      <w:r w:rsidRPr="001B7B5A">
        <w:t>την απομάκρυνση του σώματος από την θέση ισορροπίας συναρτήσει του χρόνου.</w:t>
      </w:r>
    </w:p>
    <w:p w:rsidR="00935DB9" w:rsidRPr="001B7B5A" w:rsidRDefault="00935DB9" w:rsidP="00935DB9">
      <w:r w:rsidRPr="001B7B5A">
        <w:t xml:space="preserve">Μετά την 2s εξαναγκάζουμε το σύστημα σε αμείωτη ταλάντωση, οπότε ασκούμε μια κατάλληλη εξωτερική περιοδική δύναμη. </w:t>
      </w:r>
    </w:p>
    <w:p w:rsidR="00935DB9" w:rsidRPr="001B7B5A" w:rsidRDefault="00935DB9" w:rsidP="00935DB9">
      <w:pPr>
        <w:pStyle w:val="1"/>
      </w:pPr>
      <w:r w:rsidRPr="001B7B5A">
        <w:t>Ποια πρέπει να είναι η τιμή της συχνότητας της εξωτερικής δύναμης ώστε το σύστημα να ταλαντ</w:t>
      </w:r>
      <w:r w:rsidRPr="001B7B5A">
        <w:t>ώ</w:t>
      </w:r>
      <w:r w:rsidRPr="001B7B5A">
        <w:t>νεται με μέγιστο πλάτος αυτό που είχε τη στιγμή t=2s;</w:t>
      </w:r>
    </w:p>
    <w:p w:rsidR="00935DB9" w:rsidRPr="001B7B5A" w:rsidRDefault="00935DB9" w:rsidP="00935DB9">
      <w:pPr>
        <w:pStyle w:val="1"/>
      </w:pPr>
      <w:r w:rsidRPr="001B7B5A">
        <w:t>Ποιος είναι ο ρυθμός προσφερόμενης ενέργειας της εξωτερικής δύναμης όταν το σώμα διέρχεται από την θέση ισορροπίας του;</w:t>
      </w:r>
    </w:p>
    <w:p w:rsidR="00935DB9" w:rsidRPr="00935DB9" w:rsidRDefault="00935DB9" w:rsidP="00935DB9">
      <w:r w:rsidRPr="001B7B5A">
        <w:rPr>
          <w:spacing w:val="-1"/>
        </w:rPr>
        <w:t xml:space="preserve">∆ίνεται: </w:t>
      </w:r>
      <w:r w:rsidRPr="001B7B5A">
        <w:rPr>
          <w:spacing w:val="-1"/>
          <w:lang w:val="en-US"/>
        </w:rPr>
        <w:t>g</w:t>
      </w:r>
      <w:r w:rsidRPr="001B7B5A">
        <w:rPr>
          <w:spacing w:val="-1"/>
        </w:rPr>
        <w:t xml:space="preserve">=10 </w:t>
      </w:r>
      <w:r w:rsidRPr="001B7B5A">
        <w:rPr>
          <w:spacing w:val="-1"/>
          <w:lang w:val="en-US"/>
        </w:rPr>
        <w:t>m</w:t>
      </w:r>
      <w:r w:rsidRPr="001B7B5A">
        <w:rPr>
          <w:spacing w:val="-1"/>
        </w:rPr>
        <w:t>/</w:t>
      </w:r>
      <w:r w:rsidRPr="001B7B5A">
        <w:rPr>
          <w:spacing w:val="-1"/>
          <w:lang w:val="en-US"/>
        </w:rPr>
        <w:t>s</w:t>
      </w:r>
      <w:r w:rsidRPr="001B7B5A">
        <w:rPr>
          <w:spacing w:val="-1"/>
        </w:rPr>
        <w:t xml:space="preserve">², ln2=0,7 και ότι η σταθερά απόσβεσης είναι αρκετά μικρή ώστε να </w:t>
      </w:r>
      <w:r w:rsidRPr="001B7B5A">
        <w:t>θεωρήσουµε την περ</w:t>
      </w:r>
      <w:r w:rsidRPr="001B7B5A">
        <w:t>ί</w:t>
      </w:r>
      <w:r w:rsidRPr="001B7B5A">
        <w:t>οδο ίση µε την περίοδο της αµείωτης ταλάντωσης του σώµατος.</w:t>
      </w:r>
    </w:p>
    <w:p w:rsidR="00BE25A6" w:rsidRDefault="00BE25A6" w:rsidP="00716456">
      <w:pPr>
        <w:pStyle w:val="1"/>
        <w:numPr>
          <w:ilvl w:val="0"/>
          <w:numId w:val="0"/>
        </w:numPr>
        <w:ind w:left="510" w:hanging="340"/>
      </w:pPr>
    </w:p>
    <w:p w:rsidR="00BE25A6" w:rsidRDefault="00BE25A6" w:rsidP="00716456">
      <w:pPr>
        <w:jc w:val="right"/>
        <w:rPr>
          <w:lang w:val="en-US"/>
        </w:rPr>
      </w:pPr>
      <w:r>
        <w:rPr>
          <w:noProof/>
        </w:rPr>
        <w:drawing>
          <wp:inline distT="0" distB="0" distL="0" distR="0">
            <wp:extent cx="2289810" cy="299720"/>
            <wp:effectExtent l="1905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A6" w:rsidRPr="007E6008" w:rsidRDefault="00BE25A6" w:rsidP="007E6008"/>
    <w:p w:rsidR="00FA1991" w:rsidRPr="00BE25A6" w:rsidRDefault="00FA1991" w:rsidP="00BE25A6"/>
    <w:sectPr w:rsidR="00FA1991" w:rsidRPr="00BE25A6" w:rsidSect="00716456">
      <w:headerReference w:type="default" r:id="rId105"/>
      <w:footerReference w:type="even" r:id="rId106"/>
      <w:footerReference w:type="default" r:id="rId107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3F2" w:rsidRDefault="000303F2" w:rsidP="003F328B">
      <w:pPr>
        <w:spacing w:line="240" w:lineRule="auto"/>
      </w:pPr>
      <w:r>
        <w:separator/>
      </w:r>
    </w:p>
  </w:endnote>
  <w:endnote w:type="continuationSeparator" w:id="0">
    <w:p w:rsidR="000303F2" w:rsidRDefault="000303F2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56" w:rsidRDefault="00DA4915" w:rsidP="0071645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6456" w:rsidRDefault="00716456" w:rsidP="0071645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56" w:rsidRDefault="00DA4915" w:rsidP="0071645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03F2">
      <w:rPr>
        <w:rStyle w:val="a8"/>
        <w:noProof/>
      </w:rPr>
      <w:t>1</w:t>
    </w:r>
    <w:r>
      <w:rPr>
        <w:rStyle w:val="a8"/>
      </w:rPr>
      <w:fldChar w:fldCharType="end"/>
    </w:r>
  </w:p>
  <w:p w:rsidR="00716456" w:rsidRPr="00967602" w:rsidRDefault="00BA4FD2" w:rsidP="00716456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3F2" w:rsidRDefault="000303F2" w:rsidP="003F328B">
      <w:pPr>
        <w:spacing w:line="240" w:lineRule="auto"/>
      </w:pPr>
      <w:r>
        <w:separator/>
      </w:r>
    </w:p>
  </w:footnote>
  <w:footnote w:type="continuationSeparator" w:id="0">
    <w:p w:rsidR="000303F2" w:rsidRDefault="000303F2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16456" w:rsidTr="00716456">
      <w:trPr>
        <w:jc w:val="center"/>
      </w:trPr>
      <w:tc>
        <w:tcPr>
          <w:tcW w:w="4791" w:type="dxa"/>
        </w:tcPr>
        <w:p w:rsidR="00716456" w:rsidRDefault="00BA4FD2" w:rsidP="00716456">
          <w:r>
            <w:t>Υλικό Φυσικής – Χημείας</w:t>
          </w:r>
        </w:p>
      </w:tc>
      <w:tc>
        <w:tcPr>
          <w:tcW w:w="4874" w:type="dxa"/>
        </w:tcPr>
        <w:p w:rsidR="00716456" w:rsidRDefault="00BA4FD2" w:rsidP="00716456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716456" w:rsidRPr="007222B1" w:rsidRDefault="00716456" w:rsidP="00716456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B236BFE"/>
    <w:multiLevelType w:val="hybridMultilevel"/>
    <w:tmpl w:val="BF7A5692"/>
    <w:lvl w:ilvl="0" w:tplc="DB8404F6">
      <w:start w:val="1"/>
      <w:numFmt w:val="decimal"/>
      <w:pStyle w:val="a0"/>
      <w:lvlText w:val="1.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2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0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1"/>
    <w:lvlOverride w:ilvl="0">
      <w:startOverride w:val="1"/>
    </w:lvlOverride>
  </w:num>
  <w:num w:numId="40">
    <w:abstractNumId w:val="1"/>
    <w:lvlOverride w:ilvl="0">
      <w:startOverride w:val="1"/>
    </w:lvlOverride>
  </w:num>
  <w:num w:numId="41">
    <w:abstractNumId w:val="1"/>
    <w:lvlOverride w:ilvl="0">
      <w:startOverride w:val="1"/>
    </w:lvlOverride>
  </w:num>
  <w:num w:numId="42">
    <w:abstractNumId w:val="1"/>
    <w:lvlOverride w:ilvl="0">
      <w:startOverride w:val="1"/>
    </w:lvlOverride>
  </w:num>
  <w:num w:numId="43">
    <w:abstractNumId w:val="1"/>
    <w:lvlOverride w:ilvl="0">
      <w:startOverride w:val="1"/>
    </w:lvlOverride>
  </w:num>
  <w:num w:numId="44">
    <w:abstractNumId w:val="1"/>
    <w:lvlOverride w:ilvl="0">
      <w:startOverride w:val="1"/>
    </w:lvlOverride>
  </w:num>
  <w:num w:numId="45">
    <w:abstractNumId w:val="1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80469"/>
    <w:rsid w:val="000303F2"/>
    <w:rsid w:val="0004648A"/>
    <w:rsid w:val="00082437"/>
    <w:rsid w:val="00181976"/>
    <w:rsid w:val="001947E2"/>
    <w:rsid w:val="001F53E1"/>
    <w:rsid w:val="0020330A"/>
    <w:rsid w:val="00272900"/>
    <w:rsid w:val="002A0C5C"/>
    <w:rsid w:val="002C6076"/>
    <w:rsid w:val="002F6F95"/>
    <w:rsid w:val="00322AF2"/>
    <w:rsid w:val="00361CE7"/>
    <w:rsid w:val="003F328B"/>
    <w:rsid w:val="004E7E17"/>
    <w:rsid w:val="00536A96"/>
    <w:rsid w:val="0058184A"/>
    <w:rsid w:val="00585929"/>
    <w:rsid w:val="005E3443"/>
    <w:rsid w:val="0066672B"/>
    <w:rsid w:val="006C513A"/>
    <w:rsid w:val="006F49B5"/>
    <w:rsid w:val="00716456"/>
    <w:rsid w:val="007B16CB"/>
    <w:rsid w:val="007E16E5"/>
    <w:rsid w:val="007E6008"/>
    <w:rsid w:val="00905721"/>
    <w:rsid w:val="00935DB9"/>
    <w:rsid w:val="009B021D"/>
    <w:rsid w:val="009B1F43"/>
    <w:rsid w:val="009B2466"/>
    <w:rsid w:val="00A055B1"/>
    <w:rsid w:val="00A16F20"/>
    <w:rsid w:val="00A8397F"/>
    <w:rsid w:val="00B25A29"/>
    <w:rsid w:val="00B829D6"/>
    <w:rsid w:val="00BA4FD2"/>
    <w:rsid w:val="00BE25A6"/>
    <w:rsid w:val="00BF46F3"/>
    <w:rsid w:val="00C855FA"/>
    <w:rsid w:val="00C856FD"/>
    <w:rsid w:val="00CC3DB0"/>
    <w:rsid w:val="00D32738"/>
    <w:rsid w:val="00DA4915"/>
    <w:rsid w:val="00DC5B50"/>
    <w:rsid w:val="00E17DF0"/>
    <w:rsid w:val="00E6062B"/>
    <w:rsid w:val="00E7382E"/>
    <w:rsid w:val="00F80469"/>
    <w:rsid w:val="00FA1991"/>
    <w:rsid w:val="00FC64A2"/>
    <w:rsid w:val="00FE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2" type="connector" idref="#_x0000_s11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CC3DB0"/>
    <w:pPr>
      <w:numPr>
        <w:numId w:val="3"/>
      </w:numPr>
      <w:spacing w:before="120"/>
    </w:pPr>
    <w:rPr>
      <w:b/>
      <w:lang w:val="en-US"/>
    </w:rPr>
  </w:style>
  <w:style w:type="paragraph" w:customStyle="1" w:styleId="1">
    <w:name w:val="Αριθμός 1"/>
    <w:basedOn w:val="a1"/>
    <w:link w:val="1Char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styleId="-">
    <w:name w:val="Hyperlink"/>
    <w:basedOn w:val="a2"/>
    <w:rsid w:val="00181976"/>
    <w:rPr>
      <w:color w:val="0000FF"/>
      <w:u w:val="single"/>
    </w:rPr>
  </w:style>
  <w:style w:type="character" w:customStyle="1" w:styleId="apple-converted-space">
    <w:name w:val="apple-converted-space"/>
    <w:basedOn w:val="a2"/>
    <w:rsid w:val="00181976"/>
  </w:style>
  <w:style w:type="paragraph" w:customStyle="1" w:styleId="a9">
    <w:name w:val="εσοχή"/>
    <w:basedOn w:val="a1"/>
    <w:rsid w:val="00181976"/>
    <w:pPr>
      <w:widowControl w:val="0"/>
      <w:ind w:left="425"/>
    </w:pPr>
    <w:rPr>
      <w:rFonts w:eastAsia="Times New Roman" w:cs="Times New Roman"/>
      <w:lang w:eastAsia="el-GR"/>
    </w:rPr>
  </w:style>
  <w:style w:type="paragraph" w:customStyle="1" w:styleId="a">
    <w:name w:val="ερώτημα"/>
    <w:basedOn w:val="a1"/>
    <w:rsid w:val="00F80469"/>
    <w:pPr>
      <w:widowControl w:val="0"/>
      <w:numPr>
        <w:numId w:val="31"/>
      </w:numPr>
    </w:pPr>
    <w:rPr>
      <w:rFonts w:eastAsia="Times New Roman" w:cs="Times New Roman"/>
      <w:lang w:eastAsia="el-GR"/>
    </w:rPr>
  </w:style>
  <w:style w:type="paragraph" w:styleId="aa">
    <w:name w:val="Balloon Text"/>
    <w:basedOn w:val="a1"/>
    <w:link w:val="Char2"/>
    <w:uiPriority w:val="99"/>
    <w:semiHidden/>
    <w:unhideWhenUsed/>
    <w:rsid w:val="00E73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E7382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2"/>
    <w:rsid w:val="00BE25A6"/>
  </w:style>
  <w:style w:type="character" w:customStyle="1" w:styleId="Char">
    <w:name w:val="Αριθμός Char"/>
    <w:basedOn w:val="a2"/>
    <w:link w:val="a0"/>
    <w:rsid w:val="00CC3DB0"/>
    <w:rPr>
      <w:rFonts w:ascii="Times New Roman" w:hAnsi="Times New Roman"/>
      <w:b/>
      <w:lang w:val="en-US"/>
    </w:rPr>
  </w:style>
  <w:style w:type="character" w:customStyle="1" w:styleId="1Char1">
    <w:name w:val="Αριθμός 1 Char1"/>
    <w:basedOn w:val="Char"/>
    <w:link w:val="1"/>
    <w:rsid w:val="00BE25A6"/>
  </w:style>
  <w:style w:type="paragraph" w:styleId="ab">
    <w:name w:val="caption"/>
    <w:basedOn w:val="a1"/>
    <w:next w:val="a1"/>
    <w:qFormat/>
    <w:rsid w:val="00BE25A6"/>
    <w:pPr>
      <w:spacing w:after="200" w:line="240" w:lineRule="auto"/>
      <w:jc w:val="left"/>
    </w:pPr>
    <w:rPr>
      <w:rFonts w:ascii="Calibri" w:eastAsia="Calibri" w:hAnsi="Calibri" w:cs="Times New Roman"/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2.bin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17.bin"/><Relationship Id="rId68" Type="http://schemas.openxmlformats.org/officeDocument/2006/relationships/oleObject" Target="embeddings/oleObject22.bin"/><Relationship Id="rId84" Type="http://schemas.openxmlformats.org/officeDocument/2006/relationships/oleObject" Target="embeddings/oleObject30.bin"/><Relationship Id="rId89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9" Type="http://schemas.openxmlformats.org/officeDocument/2006/relationships/image" Target="media/image14.wmf"/><Relationship Id="rId107" Type="http://schemas.openxmlformats.org/officeDocument/2006/relationships/footer" Target="footer2.xml"/><Relationship Id="rId11" Type="http://schemas.openxmlformats.org/officeDocument/2006/relationships/hyperlink" Target="http://1.bp.blogspot.com/_BdRE94s86zo/SNK2S4cBxLI/AAAAAAAADA0/9-9XVlGnsaY/s1600-h/image004.gif" TargetMode="External"/><Relationship Id="rId24" Type="http://schemas.openxmlformats.org/officeDocument/2006/relationships/oleObject" Target="embeddings/oleObject5.bin"/><Relationship Id="rId32" Type="http://schemas.openxmlformats.org/officeDocument/2006/relationships/image" Target="media/image16.emf"/><Relationship Id="rId37" Type="http://schemas.openxmlformats.org/officeDocument/2006/relationships/image" Target="http://4.bp.blogspot.com/_BdRE94s86zo/SPxZElgPoPI/AAAAAAAADeI/0b7I1sJiq-s/s400/image001.png" TargetMode="External"/><Relationship Id="rId40" Type="http://schemas.openxmlformats.org/officeDocument/2006/relationships/oleObject" Target="embeddings/oleObject11.bin"/><Relationship Id="rId45" Type="http://schemas.openxmlformats.org/officeDocument/2006/relationships/image" Target="media/image23.png"/><Relationship Id="rId53" Type="http://schemas.openxmlformats.org/officeDocument/2006/relationships/image" Target="media/image28.wmf"/><Relationship Id="rId58" Type="http://schemas.openxmlformats.org/officeDocument/2006/relationships/image" Target="media/image33.wmf"/><Relationship Id="rId66" Type="http://schemas.openxmlformats.org/officeDocument/2006/relationships/oleObject" Target="embeddings/oleObject20.bin"/><Relationship Id="rId74" Type="http://schemas.openxmlformats.org/officeDocument/2006/relationships/image" Target="media/image39.wmf"/><Relationship Id="rId79" Type="http://schemas.openxmlformats.org/officeDocument/2006/relationships/oleObject" Target="embeddings/oleObject29.bin"/><Relationship Id="rId87" Type="http://schemas.openxmlformats.org/officeDocument/2006/relationships/oleObject" Target="embeddings/oleObject33.bin"/><Relationship Id="rId102" Type="http://schemas.openxmlformats.org/officeDocument/2006/relationships/image" Target="media/image54.wmf"/><Relationship Id="rId5" Type="http://schemas.openxmlformats.org/officeDocument/2006/relationships/footnotes" Target="footnotes.xml"/><Relationship Id="rId61" Type="http://schemas.openxmlformats.org/officeDocument/2006/relationships/image" Target="media/image36.wmf"/><Relationship Id="rId82" Type="http://schemas.openxmlformats.org/officeDocument/2006/relationships/image" Target="media/image44.wmf"/><Relationship Id="rId90" Type="http://schemas.openxmlformats.org/officeDocument/2006/relationships/image" Target="media/image47.wmf"/><Relationship Id="rId95" Type="http://schemas.openxmlformats.org/officeDocument/2006/relationships/oleObject" Target="embeddings/oleObject36.bin"/><Relationship Id="rId19" Type="http://schemas.openxmlformats.org/officeDocument/2006/relationships/oleObject" Target="embeddings/oleObject3.bin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e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image" Target="media/image22.wmf"/><Relationship Id="rId48" Type="http://schemas.openxmlformats.org/officeDocument/2006/relationships/image" Target="media/image25.wmf"/><Relationship Id="rId56" Type="http://schemas.openxmlformats.org/officeDocument/2006/relationships/image" Target="media/image31.wmf"/><Relationship Id="rId64" Type="http://schemas.openxmlformats.org/officeDocument/2006/relationships/oleObject" Target="embeddings/oleObject18.bin"/><Relationship Id="rId69" Type="http://schemas.openxmlformats.org/officeDocument/2006/relationships/oleObject" Target="embeddings/oleObject23.bin"/><Relationship Id="rId77" Type="http://schemas.openxmlformats.org/officeDocument/2006/relationships/oleObject" Target="embeddings/oleObject28.bin"/><Relationship Id="rId100" Type="http://schemas.openxmlformats.org/officeDocument/2006/relationships/image" Target="media/image53.wmf"/><Relationship Id="rId105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6.bin"/><Relationship Id="rId80" Type="http://schemas.openxmlformats.org/officeDocument/2006/relationships/image" Target="media/image42.gif"/><Relationship Id="rId85" Type="http://schemas.openxmlformats.org/officeDocument/2006/relationships/oleObject" Target="embeddings/oleObject31.bin"/><Relationship Id="rId93" Type="http://schemas.openxmlformats.org/officeDocument/2006/relationships/image" Target="media/image49.emf"/><Relationship Id="rId98" Type="http://schemas.openxmlformats.org/officeDocument/2006/relationships/image" Target="media/image52.w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image" Target="media/image12.wmf"/><Relationship Id="rId33" Type="http://schemas.openxmlformats.org/officeDocument/2006/relationships/oleObject" Target="embeddings/oleObject9.bin"/><Relationship Id="rId38" Type="http://schemas.openxmlformats.org/officeDocument/2006/relationships/image" Target="media/image19.png"/><Relationship Id="rId46" Type="http://schemas.openxmlformats.org/officeDocument/2006/relationships/image" Target="media/image24.wmf"/><Relationship Id="rId59" Type="http://schemas.openxmlformats.org/officeDocument/2006/relationships/image" Target="media/image34.wmf"/><Relationship Id="rId67" Type="http://schemas.openxmlformats.org/officeDocument/2006/relationships/oleObject" Target="embeddings/oleObject21.bin"/><Relationship Id="rId103" Type="http://schemas.openxmlformats.org/officeDocument/2006/relationships/oleObject" Target="embeddings/oleObject40.bin"/><Relationship Id="rId108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1.emf"/><Relationship Id="rId54" Type="http://schemas.openxmlformats.org/officeDocument/2006/relationships/image" Target="media/image29.wmf"/><Relationship Id="rId62" Type="http://schemas.openxmlformats.org/officeDocument/2006/relationships/image" Target="media/image37.wmf"/><Relationship Id="rId70" Type="http://schemas.openxmlformats.org/officeDocument/2006/relationships/oleObject" Target="embeddings/oleObject24.bin"/><Relationship Id="rId75" Type="http://schemas.openxmlformats.org/officeDocument/2006/relationships/oleObject" Target="embeddings/oleObject27.bin"/><Relationship Id="rId83" Type="http://schemas.openxmlformats.org/officeDocument/2006/relationships/image" Target="media/image45.wmf"/><Relationship Id="rId88" Type="http://schemas.openxmlformats.org/officeDocument/2006/relationships/image" Target="media/image46.wmf"/><Relationship Id="rId91" Type="http://schemas.openxmlformats.org/officeDocument/2006/relationships/oleObject" Target="embeddings/oleObject35.bin"/><Relationship Id="rId96" Type="http://schemas.openxmlformats.org/officeDocument/2006/relationships/image" Target="media/image5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1.wmf"/><Relationship Id="rId28" Type="http://schemas.openxmlformats.org/officeDocument/2006/relationships/oleObject" Target="embeddings/oleObject7.bin"/><Relationship Id="rId36" Type="http://schemas.openxmlformats.org/officeDocument/2006/relationships/image" Target="media/image18.png"/><Relationship Id="rId49" Type="http://schemas.openxmlformats.org/officeDocument/2006/relationships/oleObject" Target="embeddings/oleObject15.bin"/><Relationship Id="rId57" Type="http://schemas.openxmlformats.org/officeDocument/2006/relationships/image" Target="media/image32.wmf"/><Relationship Id="rId106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oleObject" Target="embeddings/oleObject13.bin"/><Relationship Id="rId52" Type="http://schemas.openxmlformats.org/officeDocument/2006/relationships/image" Target="media/image27.emf"/><Relationship Id="rId60" Type="http://schemas.openxmlformats.org/officeDocument/2006/relationships/image" Target="media/image35.wmf"/><Relationship Id="rId65" Type="http://schemas.openxmlformats.org/officeDocument/2006/relationships/oleObject" Target="embeddings/oleObject19.bin"/><Relationship Id="rId73" Type="http://schemas.openxmlformats.org/officeDocument/2006/relationships/image" Target="media/image38.png"/><Relationship Id="rId78" Type="http://schemas.openxmlformats.org/officeDocument/2006/relationships/image" Target="media/image41.wmf"/><Relationship Id="rId81" Type="http://schemas.openxmlformats.org/officeDocument/2006/relationships/image" Target="media/image43.wmf"/><Relationship Id="rId86" Type="http://schemas.openxmlformats.org/officeDocument/2006/relationships/oleObject" Target="embeddings/oleObject32.bin"/><Relationship Id="rId94" Type="http://schemas.openxmlformats.org/officeDocument/2006/relationships/image" Target="media/image50.wmf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hyperlink" Target="http://3.bp.blogspot.com/_BdRE94s86zo/SNK2Wr3AMII/AAAAAAAADA8/bxw-3ShCPbk/s1600-h/image006.gif" TargetMode="External"/><Relationship Id="rId18" Type="http://schemas.openxmlformats.org/officeDocument/2006/relationships/image" Target="media/image8.emf"/><Relationship Id="rId39" Type="http://schemas.openxmlformats.org/officeDocument/2006/relationships/image" Target="media/image20.wmf"/><Relationship Id="rId109" Type="http://schemas.openxmlformats.org/officeDocument/2006/relationships/theme" Target="theme/theme1.xml"/><Relationship Id="rId34" Type="http://schemas.openxmlformats.org/officeDocument/2006/relationships/image" Target="media/image17.emf"/><Relationship Id="rId50" Type="http://schemas.openxmlformats.org/officeDocument/2006/relationships/image" Target="media/image26.wmf"/><Relationship Id="rId55" Type="http://schemas.openxmlformats.org/officeDocument/2006/relationships/image" Target="media/image30.wmf"/><Relationship Id="rId76" Type="http://schemas.openxmlformats.org/officeDocument/2006/relationships/image" Target="media/image40.wmf"/><Relationship Id="rId97" Type="http://schemas.openxmlformats.org/officeDocument/2006/relationships/oleObject" Target="embeddings/oleObject37.bin"/><Relationship Id="rId104" Type="http://schemas.openxmlformats.org/officeDocument/2006/relationships/image" Target="media/image55.png"/><Relationship Id="rId7" Type="http://schemas.openxmlformats.org/officeDocument/2006/relationships/image" Target="media/image1.emf"/><Relationship Id="rId71" Type="http://schemas.openxmlformats.org/officeDocument/2006/relationships/oleObject" Target="embeddings/oleObject25.bin"/><Relationship Id="rId92" Type="http://schemas.openxmlformats.org/officeDocument/2006/relationships/image" Target="media/image4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23</TotalTime>
  <Pages>11</Pages>
  <Words>3501</Words>
  <Characters>18911</Characters>
  <Application>Microsoft Office Word</Application>
  <DocSecurity>0</DocSecurity>
  <Lines>157</Lines>
  <Paragraphs>44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1.3 Φθίνουσες – Εξαναγκασμένες Ταλαντώσεις. </vt:lpstr>
    </vt:vector>
  </TitlesOfParts>
  <Company/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3</cp:revision>
  <cp:lastPrinted>2013-07-07T06:04:00Z</cp:lastPrinted>
  <dcterms:created xsi:type="dcterms:W3CDTF">2013-07-07T05:38:00Z</dcterms:created>
  <dcterms:modified xsi:type="dcterms:W3CDTF">2013-07-07T06:06:00Z</dcterms:modified>
</cp:coreProperties>
</file>