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FDA" w:rsidRDefault="00380FDA" w:rsidP="00380FDA">
      <w:pPr>
        <w:pStyle w:val="10"/>
        <w:numPr>
          <w:ilvl w:val="6"/>
          <w:numId w:val="8"/>
        </w:numPr>
      </w:pPr>
      <w:r>
        <w:t>Στατικός Ηλεκτρισμός</w:t>
      </w:r>
    </w:p>
    <w:p w:rsidR="00380FDA" w:rsidRPr="0041255D" w:rsidRDefault="00380FDA" w:rsidP="00380FDA">
      <w:pPr>
        <w:pStyle w:val="a"/>
        <w:numPr>
          <w:ilvl w:val="0"/>
          <w:numId w:val="10"/>
        </w:numPr>
      </w:pPr>
      <w:r w:rsidRPr="0041255D">
        <w:t>Τα πρώτα πειράματα της χρονιάς.</w:t>
      </w:r>
    </w:p>
    <w:p w:rsidR="00380FDA" w:rsidRPr="0041255D" w:rsidRDefault="00380FDA" w:rsidP="00380FDA">
      <w:r w:rsidRPr="0041255D">
        <w:t>Μπορείτε να ερμηνεύσετε τις παρακάτω πειραματικές παρατηρήσεις;</w:t>
      </w:r>
    </w:p>
    <w:p w:rsidR="00380FDA" w:rsidRDefault="00DC4E61" w:rsidP="00A12E55">
      <w:pPr>
        <w:jc w:val="center"/>
      </w:pPr>
      <w:hyperlink r:id="rId7" w:history="1">
        <w:r w:rsidR="00380FDA" w:rsidRPr="005934EC">
          <w:rPr>
            <w:noProof/>
          </w:rPr>
          <w:drawing>
            <wp:inline distT="0" distB="0" distL="0" distR="0">
              <wp:extent cx="2479675" cy="1486535"/>
              <wp:effectExtent l="19050" t="0" r="0" b="0"/>
              <wp:docPr id="24" name="Εικόνα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4"/>
                      <pic:cNvPicPr>
                        <a:picLocks noChangeAspect="1" noChangeArrowheads="1"/>
                      </pic:cNvPicPr>
                    </pic:nvPicPr>
                    <pic:blipFill>
                      <a:blip r:embed="rId8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479675" cy="148653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16200000" scaled="1"/>
                        <a:tileRect/>
                      </a:gradFill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380FDA">
          <w:br w:type="textWrapping" w:clear="all"/>
        </w:r>
      </w:hyperlink>
    </w:p>
    <w:p w:rsidR="00380FDA" w:rsidRPr="0041255D" w:rsidRDefault="00380FDA" w:rsidP="00380FDA">
      <w:pPr>
        <w:pStyle w:val="1"/>
      </w:pPr>
      <w:r w:rsidRPr="0041255D">
        <w:t>Μια αφόρτιστη μεταλλική ράβδος κρέμεται όπως στο σχήμα από μονωτικό νήμα και ηρεμεί. Όταν πλησιάσουμε μια γυάλινη ράβδο την όποια έχουμε τρίψει σε μεταξωτό ύφασμα, η μεταλλική ράβδος έλκεται.</w:t>
      </w:r>
    </w:p>
    <w:p w:rsidR="00380FDA" w:rsidRPr="0041255D" w:rsidRDefault="00380FDA" w:rsidP="0041255D">
      <w:pPr>
        <w:jc w:val="center"/>
        <w:rPr>
          <w:color w:val="000000"/>
          <w:sz w:val="24"/>
          <w:szCs w:val="24"/>
        </w:rPr>
      </w:pPr>
      <w:r w:rsidRPr="005934EC">
        <w:rPr>
          <w:noProof/>
          <w:szCs w:val="24"/>
        </w:rPr>
        <w:drawing>
          <wp:inline distT="0" distB="0" distL="0" distR="0">
            <wp:extent cx="2507615" cy="1486535"/>
            <wp:effectExtent l="19050" t="0" r="6985" b="0"/>
            <wp:docPr id="25" name="Εικόνα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615" cy="148653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FDA" w:rsidRPr="0041255D" w:rsidRDefault="00380FDA" w:rsidP="00380FDA">
      <w:pPr>
        <w:pStyle w:val="1"/>
      </w:pPr>
      <w:r w:rsidRPr="0041255D">
        <w:t>Ακουμπάμε στιγμιαία με το χέρι μας το άκρο Β της ράβδου και στη συνέχεια απομακρύνουμε την γυάλινη ράβδο. Πλησιάζουμε στο άκρο Α μια δεύτερη μεταλλική ράβδο και παρατηρούμε ότι η ράβδος ΑΒ έλκεται.</w:t>
      </w:r>
    </w:p>
    <w:p w:rsidR="00380FDA" w:rsidRPr="0041255D" w:rsidRDefault="00380FDA" w:rsidP="0041255D">
      <w:pPr>
        <w:jc w:val="center"/>
        <w:rPr>
          <w:color w:val="000000"/>
          <w:sz w:val="24"/>
          <w:szCs w:val="24"/>
        </w:rPr>
      </w:pPr>
      <w:r w:rsidRPr="00383725">
        <w:rPr>
          <w:noProof/>
          <w:szCs w:val="24"/>
        </w:rPr>
        <w:drawing>
          <wp:inline distT="0" distB="0" distL="0" distR="0">
            <wp:extent cx="1772920" cy="796290"/>
            <wp:effectExtent l="19050" t="0" r="0" b="0"/>
            <wp:docPr id="26" name="Εικόνα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79629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FDA" w:rsidRPr="0041255D" w:rsidRDefault="00380FDA" w:rsidP="00380FDA">
      <w:pPr>
        <w:pStyle w:val="1"/>
      </w:pPr>
      <w:r w:rsidRPr="0041255D">
        <w:t>Πλησιάζουμε σε μικρά κομμένα χαρτάκια μια ράβδο από εβονίτη την οποία έχουμε τρίψει σε μάλλινο ύφασμα και τα χαρτάκια έλκονται. </w:t>
      </w:r>
    </w:p>
    <w:p w:rsidR="00380FDA" w:rsidRPr="00986618" w:rsidRDefault="00380FDA" w:rsidP="00380FDA">
      <w:pPr>
        <w:pStyle w:val="a"/>
      </w:pPr>
      <w:r w:rsidRPr="0041255D">
        <w:rPr>
          <w:color w:val="FFFFFF"/>
          <w:szCs w:val="24"/>
        </w:rPr>
        <w:t>.</w:t>
      </w:r>
      <w:r w:rsidRPr="00986618">
        <w:t xml:space="preserve">Ένταση στο πεδίο </w:t>
      </w:r>
      <w:proofErr w:type="spellStart"/>
      <w:r w:rsidRPr="00986618">
        <w:t>Coulomb</w:t>
      </w:r>
      <w:proofErr w:type="spellEnd"/>
      <w:r w:rsidRPr="00986618">
        <w:t>.</w:t>
      </w:r>
    </w:p>
    <w:p w:rsidR="00380FDA" w:rsidRPr="00986618" w:rsidRDefault="00380FDA" w:rsidP="00986618">
      <w:r>
        <w:t>Στο σημείο Ο</w:t>
      </w:r>
      <w:r w:rsidRPr="00986618">
        <w:t xml:space="preserve"> </w:t>
      </w:r>
      <w:r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1897380" cy="1294765"/>
            <wp:effectExtent l="19050" t="0" r="762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129476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86618">
        <w:t xml:space="preserve"> υπάρχει ένα ακίνητο σημειακό φορτίο Q, το οποίο δημιουργεί στο σημείο Α ηλεκτρικό πεδίο η ένταση του οποίου φαίνεται στο σχήμα. Δίνονται επίσης δύο άλλα σημεία Β και Γ, όπου (ΟΒ) = (ΟΓ) = 2(ΟΑ).</w:t>
      </w:r>
    </w:p>
    <w:p w:rsidR="00380FDA" w:rsidRPr="00986618" w:rsidRDefault="00380FDA" w:rsidP="00986618">
      <w:pPr>
        <w:pStyle w:val="1"/>
      </w:pPr>
      <w:r w:rsidRPr="00986618">
        <w:t>Ποιο είναι το πρόσημο του φορτίου Q;</w:t>
      </w:r>
    </w:p>
    <w:p w:rsidR="00380FDA" w:rsidRPr="00986618" w:rsidRDefault="00380FDA" w:rsidP="00986618">
      <w:pPr>
        <w:pStyle w:val="1"/>
      </w:pPr>
      <w:r w:rsidRPr="00986618">
        <w:lastRenderedPageBreak/>
        <w:t>Να σχεδιάστε τις εντάσεις του πεδίου στα σημεία Β και Γ.</w:t>
      </w:r>
    </w:p>
    <w:p w:rsidR="00380FDA" w:rsidRPr="00986618" w:rsidRDefault="00380FDA" w:rsidP="00986618">
      <w:pPr>
        <w:pStyle w:val="1"/>
      </w:pPr>
      <w:r w:rsidRPr="00986618">
        <w:t>Αν η ένταση στο σημείο Α έχει μέτρο Ε</w:t>
      </w:r>
      <w:r w:rsidRPr="00986618">
        <w:rPr>
          <w:vertAlign w:val="subscript"/>
        </w:rPr>
        <w:t>Α</w:t>
      </w:r>
      <w:r w:rsidRPr="00986618">
        <w:t>= 8Ν/C, να βρείτε το μέτρο της έντασης στα σημεία Β και Γ.</w:t>
      </w:r>
    </w:p>
    <w:p w:rsidR="00D56ED7" w:rsidRPr="00893BAF" w:rsidRDefault="00380FDA" w:rsidP="00D56ED7">
      <w:pPr>
        <w:pStyle w:val="a"/>
      </w:pPr>
      <w:r w:rsidRPr="00986618">
        <w:rPr>
          <w:color w:val="FFFFFF"/>
          <w:szCs w:val="24"/>
        </w:rPr>
        <w:t>.</w:t>
      </w:r>
      <w:r>
        <w:t xml:space="preserve"> </w:t>
      </w:r>
      <w:r w:rsidR="00D56ED7">
        <w:t xml:space="preserve">Νόμος </w:t>
      </w:r>
      <w:r w:rsidR="00D56ED7">
        <w:rPr>
          <w:lang w:val="en-US"/>
        </w:rPr>
        <w:t>Coulomb</w:t>
      </w:r>
      <w:r w:rsidR="00D56ED7" w:rsidRPr="00893BAF">
        <w:t>.</w:t>
      </w:r>
    </w:p>
    <w:p w:rsidR="00D56ED7" w:rsidRPr="00D56ED7" w:rsidRDefault="00D56ED7" w:rsidP="00D56ED7">
      <w:r w:rsidRPr="00D063AD">
        <w:t xml:space="preserve">Δύο σφαίρες με </w:t>
      </w:r>
      <w:r>
        <w:t xml:space="preserve">θετικά φορτία </w:t>
      </w:r>
      <w:r>
        <w:rPr>
          <w:lang w:val="en-US"/>
        </w:rPr>
        <w:t>q</w:t>
      </w:r>
      <w:r w:rsidRPr="007F56D6">
        <w:t xml:space="preserve"> </w:t>
      </w:r>
      <w:r>
        <w:t>και 4</w:t>
      </w:r>
      <w:r>
        <w:rPr>
          <w:lang w:val="en-US"/>
        </w:rPr>
        <w:t>q</w:t>
      </w:r>
      <w:r w:rsidRPr="00D063AD">
        <w:t xml:space="preserve"> απωθούνται με δύναμη </w:t>
      </w:r>
      <w:r w:rsidRPr="00D56ED7">
        <w:t>F</w:t>
      </w:r>
      <w:r w:rsidRPr="00D56ED7">
        <w:rPr>
          <w:vertAlign w:val="subscript"/>
        </w:rPr>
        <w:t>1</w:t>
      </w:r>
      <w:r w:rsidRPr="00D56ED7">
        <w:t>=9</w:t>
      </w:r>
      <w:r w:rsidRPr="00D56ED7">
        <w:sym w:font="Symbol" w:char="F0D7"/>
      </w:r>
      <w:r w:rsidRPr="00D56ED7">
        <w:t>10</w:t>
      </w:r>
      <w:r w:rsidRPr="00D56ED7">
        <w:rPr>
          <w:vertAlign w:val="superscript"/>
        </w:rPr>
        <w:noBreakHyphen/>
        <w:t>3</w:t>
      </w:r>
      <w:r w:rsidRPr="00D56ED7">
        <w:t>N, όταν τα κέντρα τους απέχουν απόσταση d. Αν κάθε φορτίο μετακινηθεί προς το άλλο κατά 5</w:t>
      </w:r>
      <w:r w:rsidRPr="00D56ED7">
        <w:rPr>
          <w:lang w:val="en-US"/>
        </w:rPr>
        <w:t>cm</w:t>
      </w:r>
      <w:r w:rsidRPr="00D56ED7">
        <w:t>, τότε απωθούνται με δύναμη μέτρου F</w:t>
      </w:r>
      <w:r w:rsidRPr="00D56ED7">
        <w:rPr>
          <w:vertAlign w:val="subscript"/>
        </w:rPr>
        <w:t>2</w:t>
      </w:r>
      <w:r w:rsidRPr="00D56ED7">
        <w:t>=16</w:t>
      </w:r>
      <w:r w:rsidRPr="00D56ED7">
        <w:sym w:font="Symbol" w:char="F0D7"/>
      </w:r>
      <w:r w:rsidRPr="00D56ED7">
        <w:t>10</w:t>
      </w:r>
      <w:r w:rsidRPr="00D56ED7">
        <w:rPr>
          <w:vertAlign w:val="superscript"/>
        </w:rPr>
        <w:t>-3</w:t>
      </w:r>
      <w:r w:rsidRPr="00D56ED7">
        <w:t xml:space="preserve">N. </w:t>
      </w:r>
    </w:p>
    <w:p w:rsidR="00D56ED7" w:rsidRPr="00D063AD" w:rsidRDefault="00D56ED7" w:rsidP="009B0834">
      <w:pPr>
        <w:pStyle w:val="1"/>
      </w:pPr>
      <w:r w:rsidRPr="00D063AD">
        <w:t xml:space="preserve">Να βρεθεί </w:t>
      </w:r>
      <w:r>
        <w:t xml:space="preserve">η απόλυτη τιμή </w:t>
      </w:r>
      <w:r w:rsidRPr="00D063AD">
        <w:t>το</w:t>
      </w:r>
      <w:r>
        <w:t>υ</w:t>
      </w:r>
      <w:r w:rsidRPr="00D063AD">
        <w:t xml:space="preserve"> φορτίο</w:t>
      </w:r>
      <w:r>
        <w:t>υ</w:t>
      </w:r>
      <w:r w:rsidRPr="00D063AD">
        <w:t xml:space="preserve"> κάθε σφαίρας και η απόσταση d. </w:t>
      </w:r>
    </w:p>
    <w:p w:rsidR="00D56ED7" w:rsidRDefault="00D56ED7" w:rsidP="009B0834">
      <w:pPr>
        <w:pStyle w:val="1"/>
      </w:pPr>
      <w:r>
        <w:t>Πόσο θα μεταβληθεί το μέτρο της έντασης του ηλεκτρικού πεδίου των δύο φορτίων στο μέσο της απόστασής τους;</w:t>
      </w:r>
    </w:p>
    <w:p w:rsidR="00D56ED7" w:rsidRPr="00152165" w:rsidRDefault="00D56ED7" w:rsidP="00D56ED7">
      <w:r>
        <w:t xml:space="preserve">Δίνεται </w:t>
      </w:r>
      <w:r>
        <w:rPr>
          <w:lang w:val="en-US"/>
        </w:rPr>
        <w:t>k</w:t>
      </w:r>
      <w:r w:rsidRPr="00152165">
        <w:t>=9</w:t>
      </w:r>
      <w:r>
        <w:rPr>
          <w:lang w:val="en-US"/>
        </w:rPr>
        <w:sym w:font="Symbol" w:char="F0D7"/>
      </w:r>
      <w:r w:rsidRPr="00152165">
        <w:t>10</w:t>
      </w:r>
      <w:r w:rsidRPr="00152165">
        <w:rPr>
          <w:vertAlign w:val="superscript"/>
        </w:rPr>
        <w:t>9</w:t>
      </w:r>
      <w:r>
        <w:rPr>
          <w:lang w:val="en-US"/>
        </w:rPr>
        <w:t>N</w:t>
      </w:r>
      <w:r>
        <w:rPr>
          <w:lang w:val="en-US"/>
        </w:rPr>
        <w:sym w:font="Symbol" w:char="F0D7"/>
      </w:r>
      <w:r>
        <w:rPr>
          <w:lang w:val="en-US"/>
        </w:rPr>
        <w:t>m</w:t>
      </w:r>
      <w:r w:rsidRPr="00152165">
        <w:rPr>
          <w:vertAlign w:val="superscript"/>
        </w:rPr>
        <w:t>2</w:t>
      </w:r>
      <w:r w:rsidRPr="00152165">
        <w:t>/</w:t>
      </w:r>
      <w:r>
        <w:rPr>
          <w:lang w:val="en-US"/>
        </w:rPr>
        <w:t>C</w:t>
      </w:r>
      <w:r w:rsidRPr="00152165">
        <w:t>.</w:t>
      </w:r>
    </w:p>
    <w:p w:rsidR="00026777" w:rsidRPr="00B87524" w:rsidRDefault="00026777" w:rsidP="00026777">
      <w:pPr>
        <w:pStyle w:val="a"/>
      </w:pPr>
      <w:r w:rsidRPr="00B87524">
        <w:t>Ηλεκτρικό πεδίο και δυναμικές γραμμές.</w:t>
      </w:r>
    </w:p>
    <w:p w:rsidR="00026777" w:rsidRPr="00B87524" w:rsidRDefault="00026777" w:rsidP="00026777">
      <w:pPr>
        <w:rPr>
          <w:sz w:val="24"/>
          <w:szCs w:val="24"/>
        </w:rPr>
      </w:pPr>
      <w:r w:rsidRPr="00B87524">
        <w:rPr>
          <w:sz w:val="24"/>
          <w:szCs w:val="24"/>
        </w:rPr>
        <w:t>Στα άκρα ενός ευθυγράμμου τμήματος ΑΒ βρίσκονται ακίνητα δύο αντίθετα φορτία +</w:t>
      </w:r>
      <w:proofErr w:type="spellStart"/>
      <w:r w:rsidRPr="00B87524">
        <w:rPr>
          <w:sz w:val="24"/>
          <w:szCs w:val="24"/>
        </w:rPr>
        <w:t>q</w:t>
      </w:r>
      <w:r w:rsidRPr="00B87524">
        <w:rPr>
          <w:sz w:val="24"/>
          <w:szCs w:val="24"/>
          <w:vertAlign w:val="subscript"/>
        </w:rPr>
        <w:t>1</w:t>
      </w:r>
      <w:proofErr w:type="spellEnd"/>
      <w:r w:rsidRPr="00B87524">
        <w:rPr>
          <w:sz w:val="24"/>
          <w:szCs w:val="24"/>
        </w:rPr>
        <w:t> και q</w:t>
      </w:r>
      <w:r w:rsidRPr="00B87524">
        <w:rPr>
          <w:sz w:val="24"/>
          <w:szCs w:val="24"/>
          <w:vertAlign w:val="subscript"/>
        </w:rPr>
        <w:t>2</w:t>
      </w:r>
      <w:r w:rsidRPr="00B87524">
        <w:rPr>
          <w:sz w:val="24"/>
          <w:szCs w:val="24"/>
        </w:rPr>
        <w:t>= - q</w:t>
      </w:r>
      <w:r w:rsidRPr="00B87524">
        <w:rPr>
          <w:sz w:val="24"/>
          <w:szCs w:val="24"/>
          <w:vertAlign w:val="subscript"/>
        </w:rPr>
        <w:t>1</w:t>
      </w:r>
      <w:r w:rsidRPr="00B87524">
        <w:rPr>
          <w:sz w:val="24"/>
          <w:szCs w:val="24"/>
        </w:rPr>
        <w:t> αντίστοιχα.</w:t>
      </w:r>
    </w:p>
    <w:p w:rsidR="00026777" w:rsidRPr="00B87524" w:rsidRDefault="00026777" w:rsidP="00026777">
      <w:pPr>
        <w:jc w:val="center"/>
        <w:rPr>
          <w:color w:val="000000"/>
          <w:sz w:val="24"/>
          <w:szCs w:val="24"/>
        </w:rPr>
      </w:pPr>
      <w:r>
        <w:rPr>
          <w:noProof/>
          <w:color w:val="0000FF"/>
          <w:sz w:val="24"/>
          <w:szCs w:val="24"/>
        </w:rPr>
        <w:drawing>
          <wp:inline distT="0" distB="0" distL="0" distR="0">
            <wp:extent cx="3007360" cy="1247140"/>
            <wp:effectExtent l="19050" t="0" r="2540" b="0"/>
            <wp:docPr id="1" name="BLOGGER_PHOTO_ID_5255843214076651010" descr="image001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255843214076651010" descr="image00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360" cy="1247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777" w:rsidRPr="00B87524" w:rsidRDefault="00026777" w:rsidP="00026777">
      <w:pPr>
        <w:ind w:left="360" w:hanging="360"/>
        <w:rPr>
          <w:sz w:val="24"/>
          <w:szCs w:val="24"/>
        </w:rPr>
      </w:pPr>
      <w:r>
        <w:rPr>
          <w:sz w:val="24"/>
          <w:szCs w:val="24"/>
        </w:rPr>
        <w:t>Α</w:t>
      </w:r>
      <w:r w:rsidRPr="00B87524">
        <w:rPr>
          <w:sz w:val="24"/>
          <w:szCs w:val="24"/>
        </w:rPr>
        <w:t>)  Ποιες προτάσεις είναι σωστές και ποιες λάθος:</w:t>
      </w:r>
    </w:p>
    <w:p w:rsidR="00026777" w:rsidRPr="00B87524" w:rsidRDefault="00026777" w:rsidP="00026777">
      <w:pPr>
        <w:ind w:left="681" w:hanging="284"/>
        <w:rPr>
          <w:sz w:val="24"/>
          <w:szCs w:val="24"/>
        </w:rPr>
      </w:pPr>
      <w:r w:rsidRPr="00B87524">
        <w:rPr>
          <w:sz w:val="24"/>
          <w:szCs w:val="24"/>
        </w:rPr>
        <w:t>i)   Η ένταση του πεδίου στο μέσο Μ του ΑΒ είναι μηδέν.</w:t>
      </w:r>
    </w:p>
    <w:p w:rsidR="00026777" w:rsidRPr="00B87524" w:rsidRDefault="00026777" w:rsidP="00026777">
      <w:pPr>
        <w:ind w:left="681" w:hanging="284"/>
        <w:rPr>
          <w:sz w:val="24"/>
          <w:szCs w:val="24"/>
        </w:rPr>
      </w:pPr>
      <w:r w:rsidRPr="00B87524">
        <w:rPr>
          <w:sz w:val="24"/>
          <w:szCs w:val="24"/>
        </w:rPr>
        <w:t>ii) Στο σημείο Γ υπάρχουν δύο πεδία, ένα εξαιτίας του q</w:t>
      </w:r>
      <w:r w:rsidRPr="00B87524">
        <w:rPr>
          <w:sz w:val="24"/>
          <w:szCs w:val="24"/>
          <w:vertAlign w:val="subscript"/>
        </w:rPr>
        <w:t>1</w:t>
      </w:r>
      <w:r w:rsidRPr="00B87524">
        <w:rPr>
          <w:sz w:val="24"/>
          <w:szCs w:val="24"/>
        </w:rPr>
        <w:t> και ένα εξαιτίας του q</w:t>
      </w:r>
      <w:r w:rsidRPr="00B87524">
        <w:rPr>
          <w:sz w:val="24"/>
          <w:szCs w:val="24"/>
          <w:vertAlign w:val="subscript"/>
        </w:rPr>
        <w:t>2</w:t>
      </w:r>
      <w:r w:rsidRPr="00B87524">
        <w:rPr>
          <w:sz w:val="24"/>
          <w:szCs w:val="24"/>
        </w:rPr>
        <w:t>. Άρα έχουμε και δύο εντάσεις και δύο δυναμικές γραμμές που περνάνε από το Γ.</w:t>
      </w:r>
    </w:p>
    <w:p w:rsidR="00026777" w:rsidRPr="00B87524" w:rsidRDefault="00026777" w:rsidP="00026777">
      <w:pPr>
        <w:ind w:left="681" w:hanging="284"/>
        <w:rPr>
          <w:sz w:val="24"/>
          <w:szCs w:val="24"/>
        </w:rPr>
      </w:pPr>
      <w:r w:rsidRPr="00B87524">
        <w:rPr>
          <w:sz w:val="24"/>
          <w:szCs w:val="24"/>
        </w:rPr>
        <w:t>iii) Αν στο σημείο Γ η ένταση εξαιτίας του q</w:t>
      </w:r>
      <w:r w:rsidRPr="00B87524">
        <w:rPr>
          <w:sz w:val="24"/>
          <w:szCs w:val="24"/>
          <w:vertAlign w:val="subscript"/>
        </w:rPr>
        <w:t>1</w:t>
      </w:r>
      <w:r w:rsidRPr="00B87524">
        <w:rPr>
          <w:sz w:val="24"/>
          <w:szCs w:val="24"/>
        </w:rPr>
        <w:t> είναι 5Ν/C και εξαιτίας του q</w:t>
      </w:r>
      <w:r w:rsidRPr="00B87524">
        <w:rPr>
          <w:sz w:val="24"/>
          <w:szCs w:val="24"/>
          <w:vertAlign w:val="subscript"/>
        </w:rPr>
        <w:t>2</w:t>
      </w:r>
      <w:r w:rsidRPr="00B87524">
        <w:rPr>
          <w:sz w:val="24"/>
          <w:szCs w:val="24"/>
        </w:rPr>
        <w:t> 4Ν/C, τότε η ολική ένταση του ηλεκτρικού πεδίου στο Γ είναι ίση με 9Ν/C.</w:t>
      </w:r>
    </w:p>
    <w:p w:rsidR="00AF3461" w:rsidRPr="002368C6" w:rsidRDefault="00026777" w:rsidP="002368C6">
      <w:pPr>
        <w:ind w:left="360" w:hanging="360"/>
        <w:rPr>
          <w:sz w:val="24"/>
          <w:szCs w:val="24"/>
        </w:rPr>
      </w:pPr>
      <w:r>
        <w:rPr>
          <w:sz w:val="24"/>
          <w:szCs w:val="24"/>
        </w:rPr>
        <w:t>Β</w:t>
      </w:r>
      <w:r w:rsidRPr="00B87524">
        <w:rPr>
          <w:sz w:val="24"/>
          <w:szCs w:val="24"/>
        </w:rPr>
        <w:t>)  Αφού σχεδιάστε μια δυναμική γραμμή που να περνά από το σημείο Γ, σημειώστε την ένταση του πεδίου στο σημείο αυτό.</w:t>
      </w:r>
    </w:p>
    <w:p w:rsidR="00723451" w:rsidRDefault="00723451" w:rsidP="00723451">
      <w:pPr>
        <w:pStyle w:val="a"/>
      </w:pPr>
      <w:r>
        <w:t>Ένταση Ηλεκτρικού πεδίου</w:t>
      </w:r>
    </w:p>
    <w:p w:rsidR="00723451" w:rsidRDefault="00723451" w:rsidP="00723451">
      <w:r>
        <w:t>Στο σχήμα έχει σχεδιαστεί η ένταση του ηλεκτρικού πεδίου, στο σημείο Ο, που  οφείλεται στο σημειακό ηλεκτρικό φορτίο q</w:t>
      </w:r>
      <w:r>
        <w:rPr>
          <w:vertAlign w:val="subscript"/>
        </w:rPr>
        <w:t>1</w:t>
      </w:r>
      <w:r>
        <w:t xml:space="preserve"> που βρίσκεται στο σημείο Α, η οποία έχει μέτρο Ε=100Ν/C.</w:t>
      </w:r>
    </w:p>
    <w:p w:rsidR="00723451" w:rsidRPr="009D3252" w:rsidRDefault="00723451" w:rsidP="00723451">
      <w:pPr>
        <w:jc w:val="center"/>
      </w:pPr>
      <w:r>
        <w:rPr>
          <w:noProof/>
        </w:rPr>
        <w:lastRenderedPageBreak/>
        <w:drawing>
          <wp:inline distT="0" distB="0" distL="0" distR="0">
            <wp:extent cx="1617345" cy="1305560"/>
            <wp:effectExtent l="19050" t="0" r="1905" b="0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45" cy="13055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451" w:rsidRDefault="00723451" w:rsidP="00723451">
      <w:pPr>
        <w:ind w:left="540" w:hanging="360"/>
      </w:pPr>
      <w:r>
        <w:t>i)   Τι πρόσημο έχει το φορτίο  q</w:t>
      </w:r>
      <w:r>
        <w:rPr>
          <w:vertAlign w:val="subscript"/>
        </w:rPr>
        <w:t>1</w:t>
      </w:r>
      <w:r>
        <w:t>;</w:t>
      </w:r>
    </w:p>
    <w:p w:rsidR="00723451" w:rsidRDefault="00723451" w:rsidP="00723451">
      <w:pPr>
        <w:ind w:left="540" w:hanging="360"/>
      </w:pPr>
      <w:r>
        <w:t>ii)  Στο σημείο Β φέρνουμε ένα σημειακό φορτίο q</w:t>
      </w:r>
      <w:r>
        <w:rPr>
          <w:vertAlign w:val="subscript"/>
        </w:rPr>
        <w:t>2</w:t>
      </w:r>
      <w:r>
        <w:t>=+1μC. Βρείτε το φορτίο που πρέπει να φέρουμε στο σημείο Γ, αν (ΟΒ)=(ΟΓ), ώστε να μη μεταβληθεί η ένταση του πεδίου στην αρχή Ο των αξόνων.</w:t>
      </w:r>
    </w:p>
    <w:p w:rsidR="00723451" w:rsidRDefault="00723451" w:rsidP="00723451">
      <w:pPr>
        <w:ind w:left="540" w:hanging="360"/>
      </w:pPr>
      <w:r>
        <w:t>iii)  Τοποθετούμε στο σημείο Δ ένα φορτίο q</w:t>
      </w:r>
      <w:r>
        <w:rPr>
          <w:vertAlign w:val="subscript"/>
        </w:rPr>
        <w:t>4</w:t>
      </w:r>
      <w:r>
        <w:t>, με αποτέλεσμα η ένταση στο Ο να έχει και πάλι κατεύθυνση προς τα δεξιά και μέτρο Ε</w:t>
      </w:r>
      <w:r>
        <w:rPr>
          <w:vertAlign w:val="subscript"/>
        </w:rPr>
        <w:t>ολ</w:t>
      </w:r>
      <w:r>
        <w:t>=140Ν/C. Ποιο το πρόσημο του φορτίου q</w:t>
      </w:r>
      <w:r>
        <w:rPr>
          <w:vertAlign w:val="subscript"/>
        </w:rPr>
        <w:t>4</w:t>
      </w:r>
      <w:r>
        <w:t>;</w:t>
      </w:r>
    </w:p>
    <w:p w:rsidR="00E76C62" w:rsidRPr="00910FFA" w:rsidRDefault="00DC4E61" w:rsidP="00E76C62">
      <w:pPr>
        <w:pStyle w:val="a"/>
      </w:pPr>
      <w:hyperlink r:id="rId15" w:history="1">
        <w:r w:rsidR="00E76C62" w:rsidRPr="00910FFA">
          <w:t>Ένταση Ηλεκτρικού πεδίου και φορτίο πηγή.</w:t>
        </w:r>
      </w:hyperlink>
    </w:p>
    <w:p w:rsidR="00E76C62" w:rsidRPr="00E76C62" w:rsidRDefault="00E76C62" w:rsidP="00E76C62">
      <w:pPr>
        <w:rPr>
          <w:color w:val="000000"/>
        </w:rPr>
      </w:pPr>
      <w:r w:rsidRPr="00910FFA">
        <w:rPr>
          <w:color w:val="000000"/>
        </w:rPr>
        <w:t>Ένα σημειακό φορτίο q βρίσκεται</w:t>
      </w:r>
      <w:r>
        <w:rPr>
          <w:rFonts w:ascii="Times" w:hAnsi="Times"/>
          <w:noProof/>
          <w:color w:val="0000FF"/>
          <w:sz w:val="15"/>
          <w:szCs w:val="15"/>
        </w:rPr>
        <w:drawing>
          <wp:anchor distT="0" distB="0" distL="114300" distR="114300" simplePos="0" relativeHeight="251655680" behindDoc="0" locked="0" layoutInCell="1" allowOverlap="1">
            <wp:simplePos x="2645968" y="2600490"/>
            <wp:positionH relativeFrom="column">
              <wp:align>right</wp:align>
            </wp:positionH>
            <wp:positionV relativeFrom="paragraph">
              <wp:posOffset>0</wp:posOffset>
            </wp:positionV>
            <wp:extent cx="1956681" cy="1590950"/>
            <wp:effectExtent l="19050" t="0" r="5469" b="0"/>
            <wp:wrapSquare wrapText="bothSides"/>
            <wp:docPr id="3" name="BLOGGER_PHOTO_ID_5252522236356216690" descr="image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252522236356216690" descr="image00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681" cy="15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10FFA">
        <w:rPr>
          <w:color w:val="000000"/>
        </w:rPr>
        <w:t xml:space="preserve"> σε μια από τις κορυφές Α, Γ, Δ ενός τετραγώνου ΑΒΓΔ πλευράς α. Η ένταση του πεδίου, που δημιουργεί το φορτίο, στην κορυφή Β φαίνεται στο σχήμα και έχει μέτρο Ε</w:t>
      </w:r>
      <w:r w:rsidRPr="00910FFA">
        <w:rPr>
          <w:color w:val="000000"/>
          <w:vertAlign w:val="subscript"/>
        </w:rPr>
        <w:t>Β</w:t>
      </w:r>
      <w:r w:rsidRPr="00910FFA">
        <w:rPr>
          <w:color w:val="000000"/>
        </w:rPr>
        <w:t>=100Ν/m.</w:t>
      </w:r>
    </w:p>
    <w:p w:rsidR="00E76C62" w:rsidRPr="00910FFA" w:rsidRDefault="00E76C62" w:rsidP="00E76C62">
      <w:pPr>
        <w:pStyle w:val="1"/>
        <w:widowControl w:val="0"/>
        <w:numPr>
          <w:ilvl w:val="3"/>
          <w:numId w:val="12"/>
        </w:numPr>
        <w:ind w:left="680"/>
        <w:jc w:val="both"/>
      </w:pPr>
      <w:r w:rsidRPr="00910FFA">
        <w:t>Σε ποια κορυφή βρίσκεται το φορτίο q;</w:t>
      </w:r>
    </w:p>
    <w:p w:rsidR="00E76C62" w:rsidRPr="00910FFA" w:rsidRDefault="00E76C62" w:rsidP="00E76C62">
      <w:pPr>
        <w:pStyle w:val="1"/>
        <w:widowControl w:val="0"/>
        <w:numPr>
          <w:ilvl w:val="3"/>
          <w:numId w:val="12"/>
        </w:numPr>
        <w:ind w:left="680"/>
        <w:jc w:val="both"/>
      </w:pPr>
      <w:r w:rsidRPr="00910FFA">
        <w:t>Ποιο το πρόσημο του φορτίου;</w:t>
      </w:r>
    </w:p>
    <w:p w:rsidR="00E76C62" w:rsidRPr="00910FFA" w:rsidRDefault="00E76C62" w:rsidP="00E76C62">
      <w:pPr>
        <w:pStyle w:val="1"/>
        <w:widowControl w:val="0"/>
        <w:numPr>
          <w:ilvl w:val="3"/>
          <w:numId w:val="12"/>
        </w:numPr>
        <w:ind w:left="680"/>
        <w:jc w:val="both"/>
      </w:pPr>
      <w:r w:rsidRPr="00910FFA">
        <w:t>Να σχεδιάστε την ένταση του πεδίου στο κέντρο Ο του τετραγώνου και να υπολογίστε το μέτρο της.</w:t>
      </w:r>
    </w:p>
    <w:p w:rsidR="00814E43" w:rsidRPr="0063130E" w:rsidRDefault="00814E43" w:rsidP="00814E43">
      <w:pPr>
        <w:pStyle w:val="a"/>
        <w:rPr>
          <w:color w:val="333333"/>
          <w:szCs w:val="13"/>
        </w:rPr>
      </w:pPr>
      <w:r w:rsidRPr="0063130E">
        <w:t>Πόσο είναι τα φορτία;</w:t>
      </w:r>
    </w:p>
    <w:p w:rsidR="00814E43" w:rsidRPr="0063130E" w:rsidRDefault="00814E43" w:rsidP="00814E43">
      <w:pPr>
        <w:shd w:val="clear" w:color="auto" w:fill="FFFFFF"/>
        <w:spacing w:line="240" w:lineRule="auto"/>
        <w:jc w:val="center"/>
        <w:rPr>
          <w:rFonts w:ascii="Verdana" w:hAnsi="Verdana"/>
          <w:color w:val="333333"/>
          <w:sz w:val="12"/>
          <w:szCs w:val="12"/>
        </w:rPr>
      </w:pPr>
    </w:p>
    <w:p w:rsidR="00814E43" w:rsidRPr="0063130E" w:rsidRDefault="00814E43" w:rsidP="00814E43">
      <w:r w:rsidRPr="0063130E">
        <w:t xml:space="preserve">Στις κορυφές Β και Γ ενός ισοσκελούς </w:t>
      </w: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1760220" cy="172339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1723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3130E">
        <w:t>τριγώνου ΑΒΓ βρίσκονται δύο σημειακά φορτία q</w:t>
      </w:r>
      <w:r w:rsidRPr="0063130E">
        <w:rPr>
          <w:vertAlign w:val="subscript"/>
        </w:rPr>
        <w:t>1</w:t>
      </w:r>
      <w:r w:rsidRPr="0063130E">
        <w:t> και q</w:t>
      </w:r>
      <w:r w:rsidRPr="0063130E">
        <w:rPr>
          <w:vertAlign w:val="subscript"/>
        </w:rPr>
        <w:t>2</w:t>
      </w:r>
      <w:r w:rsidRPr="0063130E">
        <w:t> αντίστοιχα. Φέρνουμε ένα τρίτο σημειακό αρνητικό φορτίο –q στην κορυφή Α και παρατηρούμε ότι δέχεται δύναμη F παράλληλη προς την βάση ΒΓ, όπως στο σχήμα.</w:t>
      </w:r>
    </w:p>
    <w:p w:rsidR="00814E43" w:rsidRPr="0063130E" w:rsidRDefault="00814E43" w:rsidP="00814E43">
      <w:pPr>
        <w:pStyle w:val="1"/>
      </w:pPr>
      <w:r w:rsidRPr="0063130E">
        <w:t>Να σχεδιάστε την ένταση του πεδίου στην κορυφή Α.</w:t>
      </w:r>
    </w:p>
    <w:p w:rsidR="00814E43" w:rsidRPr="0063130E" w:rsidRDefault="00814E43" w:rsidP="00814E43">
      <w:pPr>
        <w:pStyle w:val="1"/>
      </w:pPr>
      <w:r w:rsidRPr="0063130E">
        <w:t>Ποια είναι τα πρόσημα των φορτίων q</w:t>
      </w:r>
      <w:r w:rsidRPr="0063130E">
        <w:rPr>
          <w:vertAlign w:val="subscript"/>
        </w:rPr>
        <w:t>1</w:t>
      </w:r>
      <w:r w:rsidRPr="0063130E">
        <w:t> και q</w:t>
      </w:r>
      <w:r w:rsidRPr="0063130E">
        <w:rPr>
          <w:vertAlign w:val="subscript"/>
        </w:rPr>
        <w:t>2</w:t>
      </w:r>
      <w:r w:rsidRPr="0063130E">
        <w:t>;</w:t>
      </w:r>
    </w:p>
    <w:p w:rsidR="00814E43" w:rsidRPr="008F734E" w:rsidRDefault="00814E43" w:rsidP="00814E43">
      <w:pPr>
        <w:pStyle w:val="1"/>
      </w:pPr>
      <w:r w:rsidRPr="0063130E">
        <w:t>Αν |</w:t>
      </w:r>
      <w:proofErr w:type="spellStart"/>
      <w:r w:rsidRPr="0063130E">
        <w:t>q</w:t>
      </w:r>
      <w:r w:rsidRPr="0063130E">
        <w:rPr>
          <w:vertAlign w:val="subscript"/>
        </w:rPr>
        <w:t>1</w:t>
      </w:r>
      <w:proofErr w:type="spellEnd"/>
      <w:r w:rsidRPr="0063130E">
        <w:t>|= 1μC, πόσο είναι το φορτίο q</w:t>
      </w:r>
      <w:r w:rsidRPr="0063130E">
        <w:rPr>
          <w:vertAlign w:val="subscript"/>
        </w:rPr>
        <w:t>2</w:t>
      </w:r>
      <w:r w:rsidRPr="0063130E">
        <w:t>;</w:t>
      </w:r>
    </w:p>
    <w:p w:rsidR="008F734E" w:rsidRDefault="008F734E" w:rsidP="008F734E">
      <w:pPr>
        <w:pStyle w:val="a"/>
      </w:pPr>
      <w:r>
        <w:t>Η δύναμη και η ένταση στο ηλεκτρικό πεδίο.</w:t>
      </w:r>
    </w:p>
    <w:tbl>
      <w:tblPr>
        <w:tblpPr w:leftFromText="180" w:rightFromText="180" w:vertAnchor="text" w:tblpX="6019" w:tblpY="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58"/>
      </w:tblGrid>
      <w:tr w:rsidR="008F734E" w:rsidTr="00E737B7">
        <w:trPr>
          <w:trHeight w:val="977"/>
        </w:trPr>
        <w:tc>
          <w:tcPr>
            <w:tcW w:w="3858" w:type="dxa"/>
            <w:tcBorders>
              <w:top w:val="nil"/>
              <w:left w:val="nil"/>
              <w:bottom w:val="nil"/>
              <w:right w:val="nil"/>
            </w:tcBorders>
          </w:tcPr>
          <w:p w:rsidR="008F734E" w:rsidRDefault="008F734E" w:rsidP="00E737B7">
            <w:r>
              <w:object w:dxaOrig="3641" w:dyaOrig="217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2.05pt;height:108.85pt" o:ole="" filled="t" fillcolor="yellow">
                  <v:fill color2="fill lighten(86)" rotate="t" method="linear sigma" focus="50%" type="gradient"/>
                  <v:imagedata r:id="rId18" o:title=""/>
                </v:shape>
                <o:OLEObject Type="Embed" ProgID="Visio.Drawing.11" ShapeID="_x0000_i1025" DrawAspect="Content" ObjectID="_1451574115" r:id="rId19"/>
              </w:object>
            </w:r>
          </w:p>
        </w:tc>
      </w:tr>
    </w:tbl>
    <w:p w:rsidR="008F734E" w:rsidRDefault="008F734E" w:rsidP="008F734E">
      <w:r>
        <w:t>Σε ένα σημείο Α βρίσκεται ακλόνητο ένα σημειακό ηλεκτρικό φορτίο q</w:t>
      </w:r>
      <w:r>
        <w:rPr>
          <w:vertAlign w:val="subscript"/>
        </w:rPr>
        <w:t>1</w:t>
      </w:r>
      <w:r>
        <w:t>. Σε άλλο σημείο Β, σε απόσταση (ΑΒ)=r=3cm, φέρνουμε ένα δεύτερο ηλεκτρικό φορτίο q</w:t>
      </w:r>
      <w:r>
        <w:rPr>
          <w:vertAlign w:val="subscript"/>
        </w:rPr>
        <w:t>2</w:t>
      </w:r>
      <w:r>
        <w:t>=+2μC, το οποίο για να συγκρατηθεί ακίνητο, πρέπει να του ασκήσουμε μια δύναμη μέτρου F</w:t>
      </w:r>
      <w:r>
        <w:rPr>
          <w:vertAlign w:val="subscript"/>
        </w:rPr>
        <w:t>1</w:t>
      </w:r>
      <w:r>
        <w:t>=40Ν, όπως στο σχήμα.</w:t>
      </w:r>
    </w:p>
    <w:p w:rsidR="008F734E" w:rsidRDefault="008F734E" w:rsidP="008F734E">
      <w:pPr>
        <w:ind w:left="567" w:hanging="340"/>
      </w:pPr>
      <w:r>
        <w:t>i)  Να υπολογίστε την ένταση του ηλεκτρικού πεδίου στο σημείο Β και να την σχεδιάστε στο σχήμα.</w:t>
      </w:r>
    </w:p>
    <w:p w:rsidR="008F734E" w:rsidRDefault="008F734E" w:rsidP="008F734E">
      <w:pPr>
        <w:ind w:left="567" w:hanging="340"/>
      </w:pPr>
      <w:r>
        <w:lastRenderedPageBreak/>
        <w:t>ii)  Να βρεθεί η ένταση του ηλεκτρικού πεδίου (μέτρο και κατεύθυνση), που οφείλεται και στα δύο φορτία, στο μέσον Μ της ΑΒ.</w:t>
      </w:r>
    </w:p>
    <w:p w:rsidR="008F734E" w:rsidRDefault="008F734E" w:rsidP="008F734E">
      <w:pPr>
        <w:ind w:left="567" w:hanging="340"/>
      </w:pPr>
      <w:r>
        <w:t xml:space="preserve">iii) Να υπολογίσετε τη δύναμη που θα δεχτεί ένα σωματίδιο μάζας 0,4g που φέρει ηλεκτρικό φορτίο </w:t>
      </w:r>
      <w:r>
        <w:br/>
        <w:t>q=-0,1μC, όταν το τοποθετήσουμε στο σημείο Μ.</w:t>
      </w:r>
    </w:p>
    <w:p w:rsidR="008F734E" w:rsidRDefault="008F734E" w:rsidP="008F734E">
      <w:pPr>
        <w:ind w:left="567" w:hanging="340"/>
      </w:pPr>
      <w:r>
        <w:t xml:space="preserve">iv) Μεταφέρουμε το σωματίδιο κατά μήκος της </w:t>
      </w:r>
      <w:proofErr w:type="spellStart"/>
      <w:r>
        <w:t>μεσοκαθέτου</w:t>
      </w:r>
      <w:proofErr w:type="spellEnd"/>
      <w:r>
        <w:t xml:space="preserve"> της ΑΒ, φέρνοντάς το στο σημείο Γ σε απόσταση (ΜΓ)=d=1,5cm. Αφού βρείτε πρώτα την ένταση του ηλεκτρικού πεδίου στο σημείο Γ, να υπολογίστε την επιτάχυνση που θα αποκτήσει το σωματίδιο, αν αφεθεί ελεύθερο στο σημείο Γ.</w:t>
      </w:r>
    </w:p>
    <w:p w:rsidR="008F734E" w:rsidRDefault="008F734E" w:rsidP="008F734E">
      <w:r>
        <w:t>Δίνεται Κ</w:t>
      </w:r>
      <w:r>
        <w:rPr>
          <w:vertAlign w:val="subscript"/>
        </w:rPr>
        <w:t>c</w:t>
      </w:r>
      <w:r>
        <w:t>=9∙10</w:t>
      </w:r>
      <w:r>
        <w:rPr>
          <w:vertAlign w:val="superscript"/>
        </w:rPr>
        <w:t>9</w:t>
      </w:r>
      <w:r>
        <w:t>Ν∙m</w:t>
      </w:r>
      <w:r>
        <w:rPr>
          <w:vertAlign w:val="superscript"/>
        </w:rPr>
        <w:t>2</w:t>
      </w:r>
      <w:r>
        <w:t>/C</w:t>
      </w:r>
      <w:r>
        <w:rPr>
          <w:vertAlign w:val="superscript"/>
        </w:rPr>
        <w:t>2</w:t>
      </w:r>
      <w:r>
        <w:t>.</w:t>
      </w:r>
    </w:p>
    <w:p w:rsidR="006C69AA" w:rsidRDefault="006C69AA" w:rsidP="006C69AA">
      <w:pPr>
        <w:pStyle w:val="a"/>
      </w:pPr>
      <w:r>
        <w:t>Αύξηση της δυναμικής ενέργειας.</w:t>
      </w:r>
    </w:p>
    <w:p w:rsidR="00A60F33" w:rsidRDefault="00A60F33" w:rsidP="00A60F33">
      <w:r>
        <w:t>Σε σημείο Ο βρίσκεται ακίνητο φορτισμένο</w:t>
      </w:r>
      <w:r w:rsidRPr="008B3002">
        <w:t xml:space="preserve"> </w:t>
      </w:r>
      <w:r>
        <w:t>σωματίδιο με ηλεκτρικό φορτίο Q=+2μC. Ένα δεύτερο σωματίδιο με φορτίο q</w:t>
      </w:r>
      <w:r>
        <w:rPr>
          <w:sz w:val="14"/>
          <w:szCs w:val="14"/>
        </w:rPr>
        <w:t>1</w:t>
      </w:r>
      <w:r>
        <w:t>=+1μC βρίσκεται σε σημείο Α όπου ΟΑ= 18cm. Ασκώντας πάνω στο q</w:t>
      </w:r>
      <w:r>
        <w:rPr>
          <w:sz w:val="14"/>
          <w:szCs w:val="14"/>
        </w:rPr>
        <w:t xml:space="preserve">1 </w:t>
      </w:r>
      <w:r>
        <w:t xml:space="preserve">μεταβλητή δύναμη </w:t>
      </w:r>
      <w:proofErr w:type="spellStart"/>
      <w:r>
        <w:t>F</w:t>
      </w:r>
      <w:r>
        <w:rPr>
          <w:sz w:val="14"/>
          <w:szCs w:val="14"/>
        </w:rPr>
        <w:t>εξ</w:t>
      </w:r>
      <w:proofErr w:type="spellEnd"/>
      <w:r>
        <w:t>, το μετακινούμε και το φέρνουμε σε σημείο Β, που απέχει 9cm από το Ο.</w:t>
      </w:r>
    </w:p>
    <w:p w:rsidR="00A60F33" w:rsidRDefault="00A60F33" w:rsidP="00A60F33">
      <w:pPr>
        <w:jc w:val="center"/>
      </w:pPr>
      <w:r>
        <w:rPr>
          <w:noProof/>
        </w:rPr>
        <w:drawing>
          <wp:inline distT="0" distB="0" distL="0" distR="0">
            <wp:extent cx="2201636" cy="435367"/>
            <wp:effectExtent l="19050" t="0" r="8164" b="0"/>
            <wp:docPr id="5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207" cy="43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F33" w:rsidRDefault="00A60F33" w:rsidP="00A60F33">
      <w:pPr>
        <w:pStyle w:val="1"/>
      </w:pPr>
      <w:r>
        <w:t xml:space="preserve"> Πόσο είναι το έργο της δύναμης του πεδίου κατά την παραπάνω μετακίνηση;</w:t>
      </w:r>
    </w:p>
    <w:p w:rsidR="00A60F33" w:rsidRDefault="00A60F33" w:rsidP="00A60F33">
      <w:pPr>
        <w:pStyle w:val="1"/>
      </w:pPr>
      <w:r>
        <w:t xml:space="preserve">Πόσο είναι αντίστοιχα το έργο της </w:t>
      </w:r>
      <w:proofErr w:type="spellStart"/>
      <w:r>
        <w:t>F</w:t>
      </w:r>
      <w:r>
        <w:rPr>
          <w:sz w:val="14"/>
          <w:szCs w:val="14"/>
        </w:rPr>
        <w:t>εξ</w:t>
      </w:r>
      <w:proofErr w:type="spellEnd"/>
      <w:r>
        <w:rPr>
          <w:sz w:val="14"/>
          <w:szCs w:val="14"/>
        </w:rPr>
        <w:t xml:space="preserve"> </w:t>
      </w:r>
      <w:r>
        <w:t>και τι εκφράζει, αν η ταχύτητα του σωματιδίου στο σημείο Β είναι μηδέν;</w:t>
      </w:r>
    </w:p>
    <w:p w:rsidR="00A60F33" w:rsidRDefault="00A60F33" w:rsidP="00A60F33">
      <w:pPr>
        <w:pStyle w:val="1"/>
      </w:pPr>
      <w:r>
        <w:t>Πόση είναι η δυναμική ενέργεια του φορτίου q</w:t>
      </w:r>
      <w:r>
        <w:rPr>
          <w:sz w:val="14"/>
          <w:szCs w:val="14"/>
        </w:rPr>
        <w:t xml:space="preserve">1 </w:t>
      </w:r>
      <w:r>
        <w:t>στην θέση Α και πόση στην θέση Β; Πόση είναι η μεταβολή της δυναμικής ενέργειας;</w:t>
      </w:r>
    </w:p>
    <w:p w:rsidR="009B0834" w:rsidRPr="000C18FB" w:rsidRDefault="009B0834" w:rsidP="009B0834">
      <w:pPr>
        <w:pStyle w:val="a"/>
      </w:pPr>
      <w:r w:rsidRPr="000C18FB">
        <w:t>Δυναμικό και ενέργεια.</w:t>
      </w:r>
    </w:p>
    <w:p w:rsidR="009B0834" w:rsidRPr="000C18FB" w:rsidRDefault="009B0834" w:rsidP="009B0834">
      <w:pPr>
        <w:shd w:val="clear" w:color="auto" w:fill="FFFFFF"/>
        <w:spacing w:after="240" w:line="240" w:lineRule="auto"/>
        <w:jc w:val="center"/>
        <w:rPr>
          <w:rFonts w:ascii="Verdana" w:hAnsi="Verdana"/>
          <w:color w:val="333333"/>
          <w:sz w:val="12"/>
          <w:szCs w:val="12"/>
        </w:rPr>
      </w:pPr>
      <w:r>
        <w:rPr>
          <w:noProof/>
          <w:szCs w:val="12"/>
        </w:rPr>
        <w:drawing>
          <wp:inline distT="0" distB="0" distL="0" distR="0">
            <wp:extent cx="2352040" cy="259080"/>
            <wp:effectExtent l="19050" t="0" r="0" b="0"/>
            <wp:docPr id="18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04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834" w:rsidRPr="000C18FB" w:rsidRDefault="009B0834" w:rsidP="009B0834">
      <w:r w:rsidRPr="000C18FB">
        <w:t>Για να μεταφέρουμε από μεγάλη απόσταση ένα σωματίδιο μάζας 4mg και φορτίου q=-1μC στο σημείο Α μιας δυναμικής γραμμής, πρέπει να του δώσουμε ενέργεια 9·10</w:t>
      </w:r>
      <w:r w:rsidRPr="000C18FB">
        <w:rPr>
          <w:vertAlign w:val="superscript"/>
        </w:rPr>
        <w:t>-4</w:t>
      </w:r>
      <w:r w:rsidRPr="000C18FB">
        <w:t>J. Στη συνέχεια το αφήνουμε ελεύθερο, οπότε μετά από λίγο περνά από το σημείο Β με ταχύτητα υ</w:t>
      </w:r>
      <w:r w:rsidRPr="000C18FB">
        <w:rPr>
          <w:vertAlign w:val="subscript"/>
        </w:rPr>
        <w:t>1</w:t>
      </w:r>
      <w:r w:rsidRPr="000C18FB">
        <w:t>=10m/s.</w:t>
      </w:r>
    </w:p>
    <w:p w:rsidR="009B0834" w:rsidRPr="000C18FB" w:rsidRDefault="009B0834" w:rsidP="009B0834">
      <w:pPr>
        <w:pStyle w:val="1"/>
      </w:pPr>
      <w:r w:rsidRPr="000C18FB">
        <w:t>Να βρεθεί το δυναμικό του ηλεκτρικού πεδίου στο σημείο Α.</w:t>
      </w:r>
    </w:p>
    <w:p w:rsidR="009B0834" w:rsidRPr="000C18FB" w:rsidRDefault="009B0834" w:rsidP="009B0834">
      <w:pPr>
        <w:pStyle w:val="1"/>
      </w:pPr>
      <w:r w:rsidRPr="000C18FB">
        <w:t>Σχεδιάστε την ένταση του πεδίου στο σημείο Α.</w:t>
      </w:r>
    </w:p>
    <w:p w:rsidR="009B0834" w:rsidRPr="000C18FB" w:rsidRDefault="009B0834" w:rsidP="009B0834">
      <w:pPr>
        <w:pStyle w:val="1"/>
      </w:pPr>
      <w:r w:rsidRPr="000C18FB">
        <w:t>Πόσο είναι το έργο της δύναμης που δέχτηκε το σωματίδιο από το πεδίο, κατά την μετακίνησή του από το Α στο Β;</w:t>
      </w:r>
    </w:p>
    <w:p w:rsidR="009B0834" w:rsidRPr="000C18FB" w:rsidRDefault="009B0834" w:rsidP="009B0834">
      <w:pPr>
        <w:pStyle w:val="1"/>
      </w:pPr>
      <w:r w:rsidRPr="000C18FB">
        <w:t>Υπολογίστε το δυναμικό στο σημείο Β.</w:t>
      </w:r>
    </w:p>
    <w:p w:rsidR="009B0834" w:rsidRPr="00A91865" w:rsidRDefault="009B0834" w:rsidP="009B0834">
      <w:pPr>
        <w:pStyle w:val="1"/>
      </w:pPr>
      <w:r w:rsidRPr="000C18FB">
        <w:t>Πόση είναι η μέγιστη κινητική ενέργεια που θα αποκτήσει το σωματίδιο κατά την κίνησή του;</w:t>
      </w:r>
    </w:p>
    <w:p w:rsidR="00102092" w:rsidRDefault="00102092" w:rsidP="00102092">
      <w:pPr>
        <w:pStyle w:val="a"/>
      </w:pPr>
      <w:r>
        <w:t>Δυναμικά στο ΟΗΠ και ένα αρνητικό φορτίο.</w:t>
      </w:r>
    </w:p>
    <w:p w:rsidR="00102092" w:rsidRDefault="00102092" w:rsidP="00102092">
      <w:r>
        <w:t xml:space="preserve">Στο σημείο Α ενός ομογενούς ηλεκτρικού πεδίου </w:t>
      </w:r>
      <w:r w:rsidR="00DC4E61">
        <w:rPr>
          <w:noProof/>
        </w:rPr>
        <w:pict>
          <v:shape id="_x0000_s1026" type="#_x0000_t75" style="position:absolute;margin-left:637.6pt;margin-top:5.65pt;width:71.55pt;height:66.25pt;z-index:-251655680;mso-wrap-distance-left:2.85pt;mso-wrap-distance-right:0;mso-position-horizontal:right;mso-position-horizontal-relative:margin;mso-position-vertical-relative:text" filled="t">
            <v:imagedata r:id="rId22" o:title=""/>
            <w10:wrap type="square" anchorx="margin"/>
            <w10:anchorlock/>
          </v:shape>
          <o:OLEObject Type="Embed" ProgID="Visio.Drawing.11" ShapeID="_x0000_s1026" DrawAspect="Content" ObjectID="_1451574122" r:id="rId23"/>
        </w:pict>
      </w:r>
      <w:r>
        <w:t>έντασης 2∙10</w:t>
      </w:r>
      <w:r>
        <w:rPr>
          <w:vertAlign w:val="superscript"/>
        </w:rPr>
        <w:t>5</w:t>
      </w:r>
      <w:r>
        <w:t>Ν/C, όπου το δυναμικό έχει τιμή V</w:t>
      </w:r>
      <w:r>
        <w:rPr>
          <w:vertAlign w:val="subscript"/>
        </w:rPr>
        <w:t>Α</w:t>
      </w:r>
      <w:r>
        <w:t>=1.000V, αφήνεται ένα μικρό σωματίδιο με φορτίο q= -1nC, το οποίο μετά από λίγο φτάνει στο σημείο Β, όπου (ΑΒ)=</w:t>
      </w:r>
      <w:proofErr w:type="spellStart"/>
      <w:r>
        <w:t>d=1</w:t>
      </w:r>
      <w:proofErr w:type="spellEnd"/>
      <w:r>
        <w:rPr>
          <w:lang w:val="en-US"/>
        </w:rPr>
        <w:t>cm</w:t>
      </w:r>
      <w:r>
        <w:t xml:space="preserve">. </w:t>
      </w:r>
    </w:p>
    <w:p w:rsidR="00102092" w:rsidRDefault="00102092" w:rsidP="00102092">
      <w:pPr>
        <w:ind w:left="540" w:hanging="360"/>
      </w:pPr>
      <w:r>
        <w:t xml:space="preserve">i)   Να σχεδιάσετε τις δυναμικές γραμμές του ηλεκτρικού πεδίου και να υπολογίσετε τη </w:t>
      </w:r>
      <w:r>
        <w:lastRenderedPageBreak/>
        <w:t>δυναμική ενέργεια του φορτίου στη θέση Α.</w:t>
      </w:r>
    </w:p>
    <w:p w:rsidR="00102092" w:rsidRDefault="00102092" w:rsidP="00102092">
      <w:pPr>
        <w:ind w:left="540" w:hanging="360"/>
      </w:pPr>
      <w:r>
        <w:t>ii)  Να υπολογίσετε το έργο της δύναμης που δέχτηκε από το πεδίο, από το Α μέχρι το Β.</w:t>
      </w:r>
    </w:p>
    <w:p w:rsidR="00102092" w:rsidRDefault="00102092" w:rsidP="00102092">
      <w:pPr>
        <w:ind w:left="540" w:hanging="360"/>
      </w:pPr>
      <w:r>
        <w:t>iii) Να υπολογιστεί το δυναμικό στο σημείο Β.</w:t>
      </w:r>
    </w:p>
    <w:p w:rsidR="00102092" w:rsidRDefault="00102092" w:rsidP="00102092">
      <w:pPr>
        <w:ind w:left="540" w:hanging="360"/>
      </w:pPr>
      <w:r>
        <w:t>iv) Να υπολογίσετε τη δυναμική και κινητική ενέργεια του σωματιδίου στο σημείο Β.</w:t>
      </w:r>
    </w:p>
    <w:p w:rsidR="00383A14" w:rsidRPr="00BF3C54" w:rsidRDefault="00383A14" w:rsidP="00383A14">
      <w:pPr>
        <w:pStyle w:val="a"/>
      </w:pPr>
      <w:r>
        <w:t>Ισορροπία και δυναμικό στο ομογενές Ηλεκτρικό πεδίο</w:t>
      </w:r>
      <w:r w:rsidRPr="00BF3C54">
        <w:t>.</w:t>
      </w:r>
    </w:p>
    <w:p w:rsidR="00383A14" w:rsidRDefault="00383A14" w:rsidP="00383A14">
      <w:pPr>
        <w:jc w:val="center"/>
      </w:pPr>
      <w:r>
        <w:rPr>
          <w:noProof/>
        </w:rPr>
        <w:drawing>
          <wp:inline distT="0" distB="0" distL="0" distR="0">
            <wp:extent cx="1822450" cy="965200"/>
            <wp:effectExtent l="19050" t="0" r="0" b="0"/>
            <wp:docPr id="8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0" cy="96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A14" w:rsidRDefault="00383A14" w:rsidP="00383A14">
      <w:r>
        <w:t>Δύο παράλληλες οριζόντιες μεταλλικές πλάκες απέχουν 3</w:t>
      </w:r>
      <w:r>
        <w:rPr>
          <w:lang w:val="en-US"/>
        </w:rPr>
        <w:t>cm</w:t>
      </w:r>
      <w:r>
        <w:t xml:space="preserve"> και συνδέονται στους πόλους μιας ηλεκτρικής πηγής τάσης V=60V, όπως στο σχήμα. Στο σημείο Α, που απέχει 1</w:t>
      </w:r>
      <w:r>
        <w:rPr>
          <w:lang w:val="en-US"/>
        </w:rPr>
        <w:t>cm</w:t>
      </w:r>
      <w:r>
        <w:t xml:space="preserve"> από την πάνω πλάκα φέρνουμε ένα φορτισμένο σωματίδιο μάζας 1mg και αφήνοντάς το παρατηρούμε ότι ισορροπεί.</w:t>
      </w:r>
    </w:p>
    <w:p w:rsidR="00383A14" w:rsidRDefault="00383A14" w:rsidP="00383A14">
      <w:pPr>
        <w:pStyle w:val="1"/>
      </w:pPr>
      <w:r>
        <w:t>Πόσο φορτίο έχει το σωματίδιο;</w:t>
      </w:r>
    </w:p>
    <w:p w:rsidR="00383A14" w:rsidRDefault="00383A14" w:rsidP="00383A14">
      <w:pPr>
        <w:pStyle w:val="1"/>
      </w:pPr>
      <w:r>
        <w:t>Να υπολογιστεί η δυναμική ηλεκτρική ενέργεια του σωματιδίου.</w:t>
      </w:r>
    </w:p>
    <w:p w:rsidR="00383A14" w:rsidRDefault="00383A14" w:rsidP="00383A14">
      <w:pPr>
        <w:ind w:left="340"/>
      </w:pPr>
      <w:r>
        <w:t>Δίνεται g=10m/s</w:t>
      </w:r>
      <w:r>
        <w:rPr>
          <w:vertAlign w:val="superscript"/>
        </w:rPr>
        <w:t>2</w:t>
      </w:r>
      <w:r>
        <w:t>.</w:t>
      </w:r>
    </w:p>
    <w:p w:rsidR="009B0834" w:rsidRPr="006D196B" w:rsidRDefault="009B0834" w:rsidP="009B0834">
      <w:pPr>
        <w:pStyle w:val="a"/>
        <w:rPr>
          <w:color w:val="333333"/>
          <w:szCs w:val="13"/>
        </w:rPr>
      </w:pPr>
      <w:r w:rsidRPr="006D196B">
        <w:t>Δίπολο μέσα σε ομογενές Ηλεκτρικό πεδίο.</w:t>
      </w:r>
    </w:p>
    <w:p w:rsidR="009B0834" w:rsidRDefault="00DC4E61" w:rsidP="009B0834">
      <w:pPr>
        <w:shd w:val="clear" w:color="auto" w:fill="FFFFFF"/>
        <w:spacing w:line="240" w:lineRule="auto"/>
        <w:jc w:val="center"/>
        <w:rPr>
          <w:rFonts w:ascii="Verdana" w:hAnsi="Verdana"/>
          <w:color w:val="333333"/>
          <w:sz w:val="12"/>
          <w:szCs w:val="12"/>
        </w:rPr>
      </w:pPr>
      <w:r w:rsidRPr="00DC4E61">
        <w:rPr>
          <w:noProof/>
        </w:rPr>
        <w:pict>
          <v:shape id="_x0000_s1028" type="#_x0000_t75" style="position:absolute;left:0;text-align:left;margin-left:422.6pt;margin-top:0;width:145.65pt;height:118.35pt;z-index:251662848;mso-position-horizontal:right" filled="t" fillcolor="yellow">
            <v:fill opacity="52429f" color2="fill lighten(86)" o:opacity2="52429f" rotate="t" method="linear sigma" focus="50%" type="gradient"/>
            <v:imagedata r:id="rId25" o:title=""/>
            <w10:wrap type="square"/>
          </v:shape>
          <o:OLEObject Type="Embed" ProgID="Visio.Drawing.11" ShapeID="_x0000_s1028" DrawAspect="Content" ObjectID="_1451574123" r:id="rId26"/>
        </w:pict>
      </w:r>
    </w:p>
    <w:p w:rsidR="009B0834" w:rsidRPr="006D196B" w:rsidRDefault="009B0834" w:rsidP="009B0834">
      <w:r w:rsidRPr="006D196B">
        <w:t xml:space="preserve">Μέσα σε ένα ομογενές ηλεκτρικό πεδίο φέρεται ένα ηλεκτρικό δίπολο ΑΒ, με φορτία </w:t>
      </w:r>
      <w:proofErr w:type="spellStart"/>
      <w:r w:rsidRPr="006D196B">
        <w:t>q</w:t>
      </w:r>
      <w:r w:rsidRPr="006D196B">
        <w:rPr>
          <w:vertAlign w:val="subscript"/>
        </w:rPr>
        <w:t>Α</w:t>
      </w:r>
      <w:r w:rsidRPr="006D196B">
        <w:t>=+q</w:t>
      </w:r>
      <w:proofErr w:type="spellEnd"/>
      <w:r w:rsidRPr="006D196B">
        <w:t xml:space="preserve"> και </w:t>
      </w:r>
      <w:proofErr w:type="spellStart"/>
      <w:r w:rsidRPr="006D196B">
        <w:t>q</w:t>
      </w:r>
      <w:r w:rsidRPr="006D196B">
        <w:rPr>
          <w:vertAlign w:val="subscript"/>
        </w:rPr>
        <w:t>Β</w:t>
      </w:r>
      <w:proofErr w:type="spellEnd"/>
      <w:r w:rsidRPr="006D196B">
        <w:t>= -q, (σκεφτείτε ένα πολωμένο μόριο) όπως στο σχήμα. Βαρύτητα δεν υπάρχει.</w:t>
      </w:r>
    </w:p>
    <w:p w:rsidR="009B0834" w:rsidRPr="006D196B" w:rsidRDefault="009B0834" w:rsidP="009B0834">
      <w:pPr>
        <w:pStyle w:val="1"/>
        <w:numPr>
          <w:ilvl w:val="1"/>
          <w:numId w:val="15"/>
        </w:numPr>
      </w:pPr>
      <w:r w:rsidRPr="006D196B">
        <w:t>Να σχεδιάστε τις δυνάμεις που ασκούνται στο δίπολο.</w:t>
      </w:r>
    </w:p>
    <w:p w:rsidR="009B0834" w:rsidRPr="006D196B" w:rsidRDefault="009B0834" w:rsidP="009B0834">
      <w:pPr>
        <w:pStyle w:val="1"/>
      </w:pPr>
      <w:r w:rsidRPr="006D196B">
        <w:t>Το δίπολο θα κινηθεί; Αν ναι προς τα πού;</w:t>
      </w:r>
    </w:p>
    <w:p w:rsidR="009B0834" w:rsidRPr="006D196B" w:rsidRDefault="009B0834" w:rsidP="009B0834">
      <w:pPr>
        <w:pStyle w:val="1"/>
      </w:pPr>
      <w:r w:rsidRPr="006D196B">
        <w:t xml:space="preserve">Η δυναμική ενέργεια του </w:t>
      </w:r>
      <w:proofErr w:type="spellStart"/>
      <w:r w:rsidRPr="006D196B">
        <w:t>διπόλου</w:t>
      </w:r>
      <w:proofErr w:type="spellEnd"/>
      <w:r w:rsidRPr="006D196B">
        <w:t>, εξαιτίας της εισαγωγής του μέσα στο πεδίο (όχι εξαιτίας της αλληλεπίδρασης μεταξύ των φορτίων) είναι: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701"/>
        <w:gridCol w:w="1701"/>
        <w:gridCol w:w="1701"/>
      </w:tblGrid>
      <w:tr w:rsidR="009B0834" w:rsidRPr="006D196B" w:rsidTr="0024178F">
        <w:trPr>
          <w:jc w:val="center"/>
        </w:trPr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834" w:rsidRPr="006D196B" w:rsidRDefault="009B0834" w:rsidP="0024178F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6D196B">
              <w:rPr>
                <w:sz w:val="24"/>
                <w:szCs w:val="24"/>
              </w:rPr>
              <w:t>α) θετική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834" w:rsidRPr="006D196B" w:rsidRDefault="009B0834" w:rsidP="0024178F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6D196B">
              <w:rPr>
                <w:sz w:val="24"/>
                <w:szCs w:val="24"/>
              </w:rPr>
              <w:t>β) αρνητική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834" w:rsidRPr="006D196B" w:rsidRDefault="009B0834" w:rsidP="0024178F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6D196B">
              <w:rPr>
                <w:sz w:val="24"/>
                <w:szCs w:val="24"/>
              </w:rPr>
              <w:t>γ) μηδέν.</w:t>
            </w:r>
          </w:p>
        </w:tc>
      </w:tr>
    </w:tbl>
    <w:p w:rsidR="009B0834" w:rsidRPr="006D196B" w:rsidRDefault="009B0834" w:rsidP="009B0834">
      <w:pPr>
        <w:shd w:val="clear" w:color="auto" w:fill="FFFFFF"/>
        <w:spacing w:before="100" w:beforeAutospacing="1" w:after="100" w:afterAutospacing="1" w:line="240" w:lineRule="auto"/>
        <w:rPr>
          <w:color w:val="333333"/>
          <w:sz w:val="24"/>
          <w:szCs w:val="24"/>
        </w:rPr>
      </w:pPr>
      <w:r w:rsidRPr="006D196B">
        <w:rPr>
          <w:color w:val="333333"/>
          <w:sz w:val="24"/>
          <w:szCs w:val="24"/>
        </w:rPr>
        <w:t>Να δικαιολογήσετε τις απαντήσεις σας.</w:t>
      </w:r>
    </w:p>
    <w:p w:rsidR="00383A14" w:rsidRDefault="00383A14" w:rsidP="00383A14">
      <w:pPr>
        <w:pStyle w:val="a"/>
      </w:pPr>
      <w:r w:rsidRPr="002159F6">
        <w:t>Επιτάχυνση φορτισμένου σωματιδίου από Ηλεκτρικό πεδίο.</w:t>
      </w:r>
    </w:p>
    <w:p w:rsidR="00383A14" w:rsidRDefault="00383A14" w:rsidP="00383A14">
      <w:r>
        <w:t>Ένα σωματίδιο μάζας m=0,01mg και φορτίου q</w:t>
      </w:r>
      <w:r>
        <w:rPr>
          <w:vertAlign w:val="subscript"/>
        </w:rPr>
        <w:t>1</w:t>
      </w:r>
      <w:r>
        <w:t>=1nC, αφήνεται στο σημείο Α, ενός ομογενούς ηλεκτρικού πεδίου έντασης Ε=3∙10</w:t>
      </w:r>
      <w:r>
        <w:rPr>
          <w:vertAlign w:val="superscript"/>
        </w:rPr>
        <w:t>7</w:t>
      </w:r>
      <w:r>
        <w:t>Ν/C, οπότε μετά από λίγο κτυπά στην αρνητική πλάκα αφού διανύσει απόσταση d=1,5</w:t>
      </w:r>
      <w:r>
        <w:rPr>
          <w:lang w:val="en-US"/>
        </w:rPr>
        <w:t>cm</w:t>
      </w:r>
      <w:r>
        <w:t>.</w:t>
      </w:r>
    </w:p>
    <w:p w:rsidR="00383A14" w:rsidRPr="003B7065" w:rsidRDefault="00383A14" w:rsidP="00383A14">
      <w:pPr>
        <w:jc w:val="center"/>
      </w:pPr>
      <w:r>
        <w:rPr>
          <w:noProof/>
        </w:rPr>
        <w:drawing>
          <wp:inline distT="0" distB="0" distL="0" distR="0">
            <wp:extent cx="1480820" cy="819150"/>
            <wp:effectExtent l="19050" t="0" r="5080" b="0"/>
            <wp:docPr id="9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820" cy="819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A14" w:rsidRDefault="00383A14" w:rsidP="00383A14">
      <w:pPr>
        <w:ind w:left="540" w:hanging="360"/>
      </w:pPr>
      <w:r>
        <w:t>i) Σε πόσο χρόνο και με ποια ταχύτητα το σωματίδιο φτάνει στην αρνητική πλάκα;</w:t>
      </w:r>
    </w:p>
    <w:p w:rsidR="00383A14" w:rsidRDefault="00383A14" w:rsidP="00383A14">
      <w:pPr>
        <w:ind w:left="540" w:hanging="360"/>
      </w:pPr>
      <w:r>
        <w:t>ii)  Να παραστήσετε γραφικά την ταχύτητα του σωματιδίου σε συνάρτηση με το χρόνο.</w:t>
      </w:r>
    </w:p>
    <w:p w:rsidR="00383A14" w:rsidRDefault="00383A14" w:rsidP="00383A14">
      <w:r>
        <w:lastRenderedPageBreak/>
        <w:t>Το ίδιο σωματίδιο αφήνεται στο σημείο Α,</w:t>
      </w:r>
      <w:r w:rsidRPr="003B7065">
        <w:t xml:space="preserve"> </w:t>
      </w:r>
      <w:r>
        <w:rPr>
          <w:noProof/>
        </w:rPr>
        <w:drawing>
          <wp:anchor distT="0" distB="0" distL="36195" distR="0" simplePos="0" relativeHeight="251657728" behindDoc="1" locked="1" layoutInCell="1" allowOverlap="1">
            <wp:simplePos x="0" y="0"/>
            <wp:positionH relativeFrom="margin">
              <wp:align>right</wp:align>
            </wp:positionH>
            <wp:positionV relativeFrom="paragraph">
              <wp:posOffset>75565</wp:posOffset>
            </wp:positionV>
            <wp:extent cx="1008380" cy="421640"/>
            <wp:effectExtent l="19050" t="0" r="1270" b="0"/>
            <wp:wrapSquare wrapText="bothSides"/>
            <wp:docPr id="10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380" cy="421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σε απόσταση </w:t>
      </w:r>
      <w:r>
        <w:rPr>
          <w:lang w:val="en-US"/>
        </w:rPr>
        <w:t>r</w:t>
      </w:r>
      <w:r>
        <w:t>=4</w:t>
      </w:r>
      <w:r>
        <w:rPr>
          <w:lang w:val="en-US"/>
        </w:rPr>
        <w:t>cm</w:t>
      </w:r>
      <w:r>
        <w:t xml:space="preserve"> από ένα σταθερό σημειακό φορτίο Q=2μC.</w:t>
      </w:r>
    </w:p>
    <w:p w:rsidR="00383A14" w:rsidRDefault="00383A14" w:rsidP="00383A14">
      <w:pPr>
        <w:ind w:left="540" w:hanging="360"/>
      </w:pPr>
      <w:r>
        <w:t>iii) Ποια είναι η μέγιστη ταχύτητα που αποκτά το σωματίδιο;</w:t>
      </w:r>
    </w:p>
    <w:p w:rsidR="00383A14" w:rsidRDefault="00383A14" w:rsidP="00383A14">
      <w:pPr>
        <w:ind w:left="540" w:hanging="360"/>
      </w:pPr>
      <w:r>
        <w:t>iv) Κάνετε επίσης ένα ποιοτικό διάγραμμα της ταχύτητας του σωματιδίου σε συνάρτηση με το χρόνο.</w:t>
      </w:r>
    </w:p>
    <w:p w:rsidR="00383A14" w:rsidRPr="00BF0E4D" w:rsidRDefault="00383A14" w:rsidP="00383A14">
      <w:r>
        <w:t xml:space="preserve">Οι </w:t>
      </w:r>
      <w:proofErr w:type="spellStart"/>
      <w:r>
        <w:t>βαρυτικές</w:t>
      </w:r>
      <w:proofErr w:type="spellEnd"/>
      <w:r>
        <w:t xml:space="preserve"> δυνάμεις θεωρούνται αμελητέες και k=9∙10</w:t>
      </w:r>
      <w:r>
        <w:rPr>
          <w:vertAlign w:val="superscript"/>
        </w:rPr>
        <w:t>9</w:t>
      </w:r>
      <w:r>
        <w:t>Ν∙m</w:t>
      </w:r>
      <w:r>
        <w:rPr>
          <w:vertAlign w:val="superscript"/>
        </w:rPr>
        <w:t>2</w:t>
      </w:r>
      <w:r>
        <w:t>/C</w:t>
      </w:r>
      <w:r>
        <w:rPr>
          <w:vertAlign w:val="superscript"/>
        </w:rPr>
        <w:t>2</w:t>
      </w:r>
      <w:r>
        <w:t>.</w:t>
      </w:r>
    </w:p>
    <w:p w:rsidR="00E800FC" w:rsidRPr="00D979AC" w:rsidRDefault="00E800FC" w:rsidP="00E800FC">
      <w:pPr>
        <w:pStyle w:val="a"/>
      </w:pPr>
      <w:r w:rsidRPr="00D979AC">
        <w:t>Κίνηση φορτισμένου σωματιδίου παράλληλα στις δυναμικές γραμμές ΟΗΠ.</w:t>
      </w:r>
    </w:p>
    <w:p w:rsidR="00E800FC" w:rsidRPr="00D979AC" w:rsidRDefault="00E800FC" w:rsidP="00E800FC">
      <w:pPr>
        <w:jc w:val="center"/>
        <w:rPr>
          <w:color w:val="000000"/>
        </w:rPr>
      </w:pPr>
      <w:r w:rsidRPr="00D979AC">
        <w:rPr>
          <w:color w:val="FFFFFF"/>
        </w:rPr>
        <w:t>.</w:t>
      </w:r>
      <w:r w:rsidR="006A29EB" w:rsidRPr="006A29EB">
        <w:t xml:space="preserve"> </w:t>
      </w:r>
      <w:r w:rsidR="006A29EB">
        <w:object w:dxaOrig="2569" w:dyaOrig="1883">
          <v:shape id="_x0000_i1026" type="#_x0000_t75" style="width:128.3pt;height:94.35pt" o:ole="" filled="t" fillcolor="yellow">
            <v:imagedata r:id="rId29" o:title=""/>
          </v:shape>
          <o:OLEObject Type="Embed" ProgID="Visio.Drawing.11" ShapeID="_x0000_i1026" DrawAspect="Content" ObjectID="_1451574116" r:id="rId30"/>
        </w:object>
      </w:r>
    </w:p>
    <w:p w:rsidR="00E800FC" w:rsidRPr="00D979AC" w:rsidRDefault="00E800FC" w:rsidP="00E800FC">
      <w:pPr>
        <w:rPr>
          <w:color w:val="000000"/>
        </w:rPr>
      </w:pPr>
      <w:r w:rsidRPr="00D979AC">
        <w:rPr>
          <w:color w:val="000000"/>
        </w:rPr>
        <w:t>Ένα φορτισμένο σωματίδιο μάζας 2mg με φορτίο q= - 0,01μC, εκτοξεύεται από το σημείο Α, ενός ομογενούς πεδίου, όπως στο σχήμα, με αρχική ταχύτητα υ</w:t>
      </w:r>
      <w:r w:rsidRPr="00D979AC">
        <w:rPr>
          <w:color w:val="000000"/>
          <w:vertAlign w:val="subscript"/>
        </w:rPr>
        <w:t>0</w:t>
      </w:r>
      <w:r w:rsidRPr="00D979AC">
        <w:rPr>
          <w:color w:val="000000"/>
        </w:rPr>
        <w:t>=100m/s. Το σωματίδιο σταματά στιγμιαία στο σημείο Β, πριν κινηθεί ξανά προς τα αριστερά.</w:t>
      </w:r>
    </w:p>
    <w:p w:rsidR="00E800FC" w:rsidRPr="00D979AC" w:rsidRDefault="00E800FC" w:rsidP="00E800FC">
      <w:pPr>
        <w:ind w:left="540" w:hanging="360"/>
      </w:pPr>
      <w:r>
        <w:t>i)</w:t>
      </w:r>
      <w:r>
        <w:tab/>
      </w:r>
      <w:r w:rsidRPr="00D979AC">
        <w:t>Να βρεθεί η διαφορά δυναμικού V</w:t>
      </w:r>
      <w:r w:rsidRPr="00D979AC">
        <w:rPr>
          <w:vertAlign w:val="subscript"/>
        </w:rPr>
        <w:t>ΑΒ</w:t>
      </w:r>
      <w:r w:rsidRPr="00D979AC">
        <w:t>.</w:t>
      </w:r>
    </w:p>
    <w:p w:rsidR="00E800FC" w:rsidRPr="00D979AC" w:rsidRDefault="00E800FC" w:rsidP="00E800FC">
      <w:pPr>
        <w:ind w:left="540" w:hanging="360"/>
      </w:pPr>
      <w:r>
        <w:t>ii)</w:t>
      </w:r>
      <w:r>
        <w:tab/>
      </w:r>
      <w:r w:rsidRPr="00D979AC">
        <w:t>Αν η απόσταση (ΑΒ)=2</w:t>
      </w:r>
      <w:r w:rsidRPr="00D979AC">
        <w:rPr>
          <w:lang w:val="en-US"/>
        </w:rPr>
        <w:t>cm</w:t>
      </w:r>
      <w:r w:rsidRPr="00D979AC">
        <w:t>, πόση είναι η ένταση του ηλεκτρικού πεδίου;</w:t>
      </w:r>
    </w:p>
    <w:p w:rsidR="00E800FC" w:rsidRPr="00D979AC" w:rsidRDefault="00E800FC" w:rsidP="00E800FC">
      <w:pPr>
        <w:ind w:left="540" w:hanging="360"/>
      </w:pPr>
      <w:r>
        <w:t>iii)</w:t>
      </w:r>
      <w:r>
        <w:tab/>
      </w:r>
      <w:r w:rsidRPr="00D979AC">
        <w:t>Ποιος ο ρυθμός μεταβολής της ταχύτητας του σωματιδίου στη θέση Β.</w:t>
      </w:r>
    </w:p>
    <w:p w:rsidR="00E800FC" w:rsidRPr="00D979AC" w:rsidRDefault="00E800FC" w:rsidP="00E800FC">
      <w:pPr>
        <w:ind w:left="540" w:hanging="360"/>
      </w:pPr>
      <w:r>
        <w:t>iv)</w:t>
      </w:r>
      <w:r>
        <w:tab/>
      </w:r>
      <w:r w:rsidRPr="00D979AC">
        <w:t>Με ποια ταχύτητα το σωματίδιο ξαναπερνά από το σημείο Α.</w:t>
      </w:r>
    </w:p>
    <w:p w:rsidR="00E83810" w:rsidRPr="00E83810" w:rsidRDefault="00E800FC" w:rsidP="00E83810">
      <w:r w:rsidRPr="00D979AC">
        <w:t>Το βάρος του σωματιδίου θεωρείται αμελητέο.</w:t>
      </w:r>
      <w:r w:rsidR="00E83810" w:rsidRPr="00E83810">
        <w:t xml:space="preserve"> </w:t>
      </w:r>
    </w:p>
    <w:p w:rsidR="00E83810" w:rsidRPr="00C81CC4" w:rsidRDefault="00E83810" w:rsidP="00E83810">
      <w:pPr>
        <w:pStyle w:val="a"/>
      </w:pPr>
      <w:r w:rsidRPr="00E83810">
        <w:t>Κίνηση φορτίου σε Ομογενές ηλεκτρικό πεδίο.</w:t>
      </w:r>
    </w:p>
    <w:p w:rsidR="008F734E" w:rsidRPr="000E1D29" w:rsidRDefault="00E83810" w:rsidP="00E83810">
      <w:r w:rsidRPr="00AF5EA0">
        <w:t xml:space="preserve">Στο εσωτερικό επίπεδου πυκνωτή δημιουργείται ομογενές ηλεκτρικό πεδίο με ένταση Ε κατακόρυφη με φορά προς τα πάνω. Η χωρητικότητα του πυκνωτή είναι </w:t>
      </w:r>
      <w:r w:rsidRPr="00AF5EA0">
        <w:rPr>
          <w:lang w:val="en-US"/>
        </w:rPr>
        <w:t>C</w:t>
      </w:r>
      <w:r w:rsidRPr="00AF5EA0">
        <w:t>=10</w:t>
      </w:r>
      <w:r w:rsidRPr="00AF5EA0">
        <w:rPr>
          <w:vertAlign w:val="superscript"/>
        </w:rPr>
        <w:t>-2</w:t>
      </w:r>
      <w:r w:rsidRPr="00AF5EA0">
        <w:t>μ</w:t>
      </w:r>
      <w:r w:rsidRPr="00AF5EA0">
        <w:rPr>
          <w:lang w:val="en-US"/>
        </w:rPr>
        <w:t>F</w:t>
      </w:r>
      <w:r w:rsidRPr="00AF5EA0">
        <w:t xml:space="preserve"> και το φορτίο του </w:t>
      </w:r>
      <w:r w:rsidRPr="00AF5EA0">
        <w:rPr>
          <w:lang w:val="en-US"/>
        </w:rPr>
        <w:t>Q</w:t>
      </w:r>
      <w:r w:rsidRPr="00AF5EA0">
        <w:t>=1μ</w:t>
      </w:r>
      <w:r w:rsidRPr="00AF5EA0">
        <w:rPr>
          <w:lang w:val="en-US"/>
        </w:rPr>
        <w:t>C</w:t>
      </w:r>
      <w:r w:rsidRPr="00AF5EA0">
        <w:t>.</w:t>
      </w:r>
      <w:r>
        <w:t xml:space="preserve"> </w:t>
      </w:r>
      <w:r w:rsidRPr="00AF5EA0">
        <w:t>Από σημείο Α του αρνητικού οπλισμού βάλλεται με αρχική ταχύτητα υ</w:t>
      </w:r>
      <w:r w:rsidRPr="00AF5EA0">
        <w:rPr>
          <w:vertAlign w:val="subscript"/>
        </w:rPr>
        <w:t>ο</w:t>
      </w:r>
      <w:r w:rsidRPr="00AF5EA0">
        <w:t>=10</w:t>
      </w:r>
      <w:r w:rsidRPr="00AF5EA0">
        <w:rPr>
          <w:vertAlign w:val="superscript"/>
        </w:rPr>
        <w:t>-1</w:t>
      </w:r>
      <w:r w:rsidRPr="00AF5EA0">
        <w:rPr>
          <w:lang w:val="en-US"/>
        </w:rPr>
        <w:t>m</w:t>
      </w:r>
      <w:r w:rsidRPr="00AF5EA0">
        <w:t>/</w:t>
      </w:r>
      <w:r w:rsidRPr="00AF5EA0">
        <w:rPr>
          <w:lang w:val="en-US"/>
        </w:rPr>
        <w:t>s</w:t>
      </w:r>
      <w:r w:rsidRPr="00AF5EA0">
        <w:t xml:space="preserve"> κατακόρυφα προς τα κάτω ένα σωμάτιο με μάζα </w:t>
      </w:r>
      <w:r w:rsidRPr="00AF5EA0">
        <w:rPr>
          <w:lang w:val="en-US"/>
        </w:rPr>
        <w:t>m</w:t>
      </w:r>
      <w:r w:rsidRPr="00AF5EA0">
        <w:t>=1</w:t>
      </w:r>
      <w:r w:rsidRPr="00AF5EA0">
        <w:rPr>
          <w:lang w:val="en-US"/>
        </w:rPr>
        <w:t>g</w:t>
      </w:r>
      <w:r w:rsidRPr="00AF5EA0">
        <w:t xml:space="preserve"> και φορτίο +</w:t>
      </w:r>
      <w:r w:rsidRPr="00AF5EA0">
        <w:rPr>
          <w:lang w:val="en-US"/>
        </w:rPr>
        <w:t>q</w:t>
      </w:r>
      <w:r w:rsidRPr="005246E7">
        <w:t xml:space="preserve">, </w:t>
      </w:r>
      <w:r>
        <w:t>το οποίο</w:t>
      </w:r>
      <w:r w:rsidRPr="00AF5EA0">
        <w:t xml:space="preserve"> φτάνει στο θετικό οπλισμό με μηδενική ταχύτητα σε χρόνο </w:t>
      </w:r>
      <w:r w:rsidRPr="00AF5EA0">
        <w:rPr>
          <w:lang w:val="en-US"/>
        </w:rPr>
        <w:t>t</w:t>
      </w:r>
      <w:r w:rsidRPr="00AF5EA0">
        <w:t>=2</w:t>
      </w:r>
      <w:r w:rsidRPr="00AF5EA0">
        <w:rPr>
          <w:lang w:val="en-US"/>
        </w:rPr>
        <w:sym w:font="Symbol" w:char="F0D7"/>
      </w:r>
      <w:r w:rsidRPr="00AF5EA0">
        <w:t>10</w:t>
      </w:r>
      <w:r w:rsidRPr="00AF5EA0">
        <w:rPr>
          <w:vertAlign w:val="superscript"/>
        </w:rPr>
        <w:t>-2</w:t>
      </w:r>
      <w:r w:rsidRPr="00AF5EA0">
        <w:rPr>
          <w:lang w:val="en-US"/>
        </w:rPr>
        <w:t>s</w:t>
      </w:r>
      <w:r w:rsidRPr="00AF5EA0">
        <w:t xml:space="preserve">. </w:t>
      </w:r>
    </w:p>
    <w:p w:rsidR="008F734E" w:rsidRDefault="008F734E" w:rsidP="008F734E">
      <w:pPr>
        <w:jc w:val="center"/>
        <w:rPr>
          <w:lang w:val="en-US"/>
        </w:rPr>
      </w:pPr>
      <w:r w:rsidRPr="008F734E">
        <w:rPr>
          <w:noProof/>
        </w:rPr>
        <w:drawing>
          <wp:inline distT="0" distB="0" distL="0" distR="0">
            <wp:extent cx="2785241" cy="2072615"/>
            <wp:effectExtent l="19050" t="0" r="0" b="0"/>
            <wp:docPr id="1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010" cy="2072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810" w:rsidRPr="00AF5EA0" w:rsidRDefault="00E83810" w:rsidP="00E83810">
      <w:r w:rsidRPr="00AF5EA0">
        <w:t xml:space="preserve">Να βρείτε </w:t>
      </w:r>
    </w:p>
    <w:p w:rsidR="00E83810" w:rsidRPr="00AF5EA0" w:rsidRDefault="00E83810" w:rsidP="00E83810">
      <w:pPr>
        <w:pStyle w:val="1"/>
      </w:pPr>
      <w:r w:rsidRPr="00AF5EA0">
        <w:t>την απόσταση των οπλισμών και την ένταση του ομογενούς πεδίου.</w:t>
      </w:r>
    </w:p>
    <w:p w:rsidR="00E83810" w:rsidRPr="00AF5EA0" w:rsidRDefault="00E83810" w:rsidP="00E83810">
      <w:pPr>
        <w:pStyle w:val="1"/>
      </w:pPr>
      <w:r w:rsidRPr="00AF5EA0">
        <w:t xml:space="preserve">το φορτίο </w:t>
      </w:r>
      <w:r w:rsidRPr="00AF5EA0">
        <w:rPr>
          <w:lang w:val="en-US"/>
        </w:rPr>
        <w:t>q</w:t>
      </w:r>
      <w:r w:rsidRPr="00AF5EA0">
        <w:t xml:space="preserve"> του σωματίου.</w:t>
      </w:r>
    </w:p>
    <w:p w:rsidR="00E83810" w:rsidRDefault="00E83810" w:rsidP="00E83810">
      <w:pPr>
        <w:pStyle w:val="1"/>
      </w:pPr>
      <w:r w:rsidRPr="00AF5EA0">
        <w:lastRenderedPageBreak/>
        <w:t>το έργο της δύναμης του ηλεκτρικού πεδίου στην παραπάνω διαδρομή.</w:t>
      </w:r>
    </w:p>
    <w:p w:rsidR="00E83810" w:rsidRPr="00921F9C" w:rsidRDefault="00E83810" w:rsidP="00E83810">
      <w:r>
        <w:t xml:space="preserve">Δίνεται </w:t>
      </w:r>
      <w:r>
        <w:rPr>
          <w:lang w:val="en-US"/>
        </w:rPr>
        <w:t>g</w:t>
      </w:r>
      <w:r w:rsidRPr="00921F9C">
        <w:t>=10</w:t>
      </w:r>
      <w:r>
        <w:rPr>
          <w:lang w:val="en-US"/>
        </w:rPr>
        <w:t>m</w:t>
      </w:r>
      <w:r w:rsidRPr="00921F9C">
        <w:t>/</w:t>
      </w:r>
      <w:r>
        <w:rPr>
          <w:lang w:val="en-US"/>
        </w:rPr>
        <w:t>s</w:t>
      </w:r>
      <w:r w:rsidRPr="00921F9C">
        <w:rPr>
          <w:vertAlign w:val="superscript"/>
        </w:rPr>
        <w:t>2</w:t>
      </w:r>
      <w:r w:rsidRPr="00921F9C">
        <w:t>.</w:t>
      </w:r>
    </w:p>
    <w:p w:rsidR="00E83810" w:rsidRPr="001E76DA" w:rsidRDefault="00E83810" w:rsidP="00E83810">
      <w:pPr>
        <w:pStyle w:val="a"/>
        <w:rPr>
          <w:color w:val="333333"/>
          <w:szCs w:val="13"/>
        </w:rPr>
      </w:pPr>
      <w:r w:rsidRPr="001E76DA">
        <w:t>Πού η μέγιστη ταχύτητα και πού σταματά;</w:t>
      </w:r>
    </w:p>
    <w:p w:rsidR="00E83810" w:rsidRDefault="00E83810" w:rsidP="00E83810">
      <w:pPr>
        <w:shd w:val="clear" w:color="auto" w:fill="FFFFFF"/>
        <w:spacing w:line="240" w:lineRule="auto"/>
        <w:jc w:val="both"/>
        <w:rPr>
          <w:rFonts w:ascii="Verdana" w:hAnsi="Verdana"/>
          <w:color w:val="333333"/>
          <w:sz w:val="12"/>
          <w:szCs w:val="12"/>
        </w:rPr>
      </w:pPr>
    </w:p>
    <w:p w:rsidR="004C0FA5" w:rsidRDefault="004C0FA5" w:rsidP="004C0FA5">
      <w:pPr>
        <w:jc w:val="center"/>
      </w:pPr>
      <w:r>
        <w:object w:dxaOrig="3844" w:dyaOrig="698">
          <v:shape id="_x0000_i1027" type="#_x0000_t75" style="width:192pt;height:34.75pt" o:ole="" filled="t" fillcolor="yellow">
            <v:imagedata r:id="rId32" o:title=""/>
          </v:shape>
          <o:OLEObject Type="Embed" ProgID="Visio.Drawing.11" ShapeID="_x0000_i1027" DrawAspect="Content" ObjectID="_1451574117" r:id="rId33"/>
        </w:object>
      </w:r>
    </w:p>
    <w:p w:rsidR="00E83810" w:rsidRPr="001E76DA" w:rsidRDefault="00E83810" w:rsidP="00E83810">
      <w:r w:rsidRPr="001E76DA">
        <w:t>Σε δύο σημεία Α και Β μιας ευθείας ε που απέχουν κατά 4x βρίσκονται ακλόνητα δύο φορτία q</w:t>
      </w:r>
      <w:r w:rsidRPr="001E76DA">
        <w:rPr>
          <w:vertAlign w:val="subscript"/>
        </w:rPr>
        <w:t>1</w:t>
      </w:r>
      <w:r w:rsidRPr="001E76DA">
        <w:t>=q</w:t>
      </w:r>
      <w:r w:rsidRPr="001E76DA">
        <w:rPr>
          <w:vertAlign w:val="subscript"/>
        </w:rPr>
        <w:t>2</w:t>
      </w:r>
      <w:r w:rsidRPr="001E76DA">
        <w:t>=+2q. Σε ένα σημείο Γ που απέχει κατά x από το Α αφήνεται ελεύθερο ένα σωματίδιο μάζας m και φορτίου +q.</w:t>
      </w:r>
    </w:p>
    <w:p w:rsidR="00E83810" w:rsidRPr="001E76DA" w:rsidRDefault="00E83810" w:rsidP="00E83810">
      <w:r w:rsidRPr="001E76DA">
        <w:t>Α) Προς τα πού θα κινηθεί;</w:t>
      </w:r>
    </w:p>
    <w:p w:rsidR="00E83810" w:rsidRPr="001E76DA" w:rsidRDefault="00E83810" w:rsidP="00E83810">
      <w:r w:rsidRPr="001E76DA">
        <w:t>Β) Ποιες προτάσεις είναι σωστές και ποιες λάθος:</w:t>
      </w:r>
    </w:p>
    <w:p w:rsidR="00E83810" w:rsidRPr="001E76DA" w:rsidRDefault="00E83810" w:rsidP="00E83810">
      <w:pPr>
        <w:pStyle w:val="1"/>
        <w:numPr>
          <w:ilvl w:val="1"/>
          <w:numId w:val="14"/>
        </w:numPr>
      </w:pPr>
      <w:r w:rsidRPr="001E76DA">
        <w:t>Το σωματίδιο θα κινηθεί προς τα δεξιά με σταθερή επιτάχυνση.</w:t>
      </w:r>
    </w:p>
    <w:p w:rsidR="00E83810" w:rsidRPr="001E76DA" w:rsidRDefault="00E83810" w:rsidP="00E83810">
      <w:pPr>
        <w:pStyle w:val="1"/>
      </w:pPr>
      <w:r w:rsidRPr="001E76DA">
        <w:t>Το σωματίδιο θα μετακινηθεί κατά x φτάνοντας στο μέσο του ΑΒ όπου και σταματά αφού στη θέση αυτή ΣF=0.</w:t>
      </w:r>
    </w:p>
    <w:p w:rsidR="00E83810" w:rsidRPr="001E76DA" w:rsidRDefault="00E83810" w:rsidP="00E83810">
      <w:pPr>
        <w:pStyle w:val="1"/>
      </w:pPr>
      <w:r w:rsidRPr="001E76DA">
        <w:t>Το σωματίδιο θα μετακινηθεί κατά 2x φτάνοντας στο σημείο Δ, δεξιά του Κ, όπου θα σταματήσει στιγμιαία.</w:t>
      </w:r>
    </w:p>
    <w:p w:rsidR="00E83810" w:rsidRPr="001E76DA" w:rsidRDefault="00E83810" w:rsidP="00E83810">
      <w:pPr>
        <w:pStyle w:val="1"/>
      </w:pPr>
      <w:r w:rsidRPr="001E76DA">
        <w:t>Μέγιστη ταχύτητα θα έχει το σωματίδιο τη στιγμή που περνά από το Κ.</w:t>
      </w:r>
    </w:p>
    <w:p w:rsidR="00E83810" w:rsidRPr="008F734E" w:rsidRDefault="00E83810" w:rsidP="00E83810">
      <w:pPr>
        <w:pStyle w:val="1"/>
      </w:pPr>
      <w:r w:rsidRPr="001E76DA">
        <w:t>Η μέγιστη κινητική ενέργεια που αποκτά το σωματίδιο είναι Κ</w:t>
      </w:r>
      <w:r w:rsidRPr="001E76DA">
        <w:rPr>
          <w:vertAlign w:val="subscript"/>
        </w:rPr>
        <w:t>mαx</w:t>
      </w:r>
      <w:r w:rsidRPr="001E76DA">
        <w:t>=2/3 Κq</w:t>
      </w:r>
      <w:r w:rsidRPr="001E76DA">
        <w:rPr>
          <w:vertAlign w:val="superscript"/>
        </w:rPr>
        <w:t>2</w:t>
      </w:r>
      <w:r w:rsidRPr="001E76DA">
        <w:t>/x.</w:t>
      </w:r>
    </w:p>
    <w:p w:rsidR="008F734E" w:rsidRDefault="008F734E" w:rsidP="008F734E">
      <w:pPr>
        <w:pStyle w:val="a"/>
      </w:pPr>
      <w:r>
        <w:t>Ένα φορτισμένο σωματίδιο πηγαινοέρχεται…</w:t>
      </w:r>
    </w:p>
    <w:tbl>
      <w:tblPr>
        <w:tblpPr w:leftFromText="180" w:rightFromText="180" w:vertAnchor="text" w:tblpXSpec="right" w:tblpY="15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04"/>
      </w:tblGrid>
      <w:tr w:rsidR="008F734E" w:rsidRPr="00B52278" w:rsidTr="00E737B7">
        <w:trPr>
          <w:trHeight w:val="429"/>
          <w:jc w:val="right"/>
        </w:trPr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</w:tcPr>
          <w:p w:rsidR="008F734E" w:rsidRPr="00B52278" w:rsidRDefault="008F734E" w:rsidP="00E737B7">
            <w:r w:rsidRPr="00B52278">
              <w:object w:dxaOrig="2648" w:dyaOrig="760">
                <v:shape id="_x0000_i1028" type="#_x0000_t75" style="width:132.4pt;height:38.05pt" o:ole="" o:bordertopcolor="this" o:borderleftcolor="this" o:borderbottomcolor="this" o:borderrightcolor="this" filled="t" fillcolor="yellow">
                  <v:fill color2="fill lighten(51)" rotate="t" angle="-45" focusposition=".5,.5" focussize="" method="linear sigma" type="gradient"/>
                  <v:imagedata r:id="rId34" o:title=""/>
                  <w10:bordertop type="single" width="8"/>
                  <w10:borderleft type="single" width="8"/>
                  <w10:borderbottom type="single" width="8"/>
                  <w10:borderright type="single" width="8"/>
                </v:shape>
                <o:OLEObject Type="Embed" ProgID="Visio.Drawing.11" ShapeID="_x0000_i1028" DrawAspect="Content" ObjectID="_1451574118" r:id="rId35"/>
              </w:object>
            </w:r>
          </w:p>
        </w:tc>
      </w:tr>
    </w:tbl>
    <w:p w:rsidR="008F734E" w:rsidRDefault="008F734E" w:rsidP="008F734E">
      <w:r>
        <w:t>Σε έ</w:t>
      </w:r>
      <w:r>
        <w:softHyphen/>
        <w:t>να ι</w:t>
      </w:r>
      <w:r>
        <w:softHyphen/>
        <w:t>διό</w:t>
      </w:r>
      <w:r>
        <w:softHyphen/>
        <w:t>μορ</w:t>
      </w:r>
      <w:r>
        <w:softHyphen/>
        <w:t>φο η</w:t>
      </w:r>
      <w:r>
        <w:softHyphen/>
        <w:t>λε</w:t>
      </w:r>
      <w:r>
        <w:softHyphen/>
        <w:t>κτρι</w:t>
      </w:r>
      <w:r>
        <w:softHyphen/>
        <w:t>κό πε</w:t>
      </w:r>
      <w:r>
        <w:softHyphen/>
        <w:t>δί</w:t>
      </w:r>
      <w:r>
        <w:softHyphen/>
        <w:t>ο, η έ</w:t>
      </w:r>
      <w:r>
        <w:softHyphen/>
        <w:t>ντα</w:t>
      </w:r>
      <w:r>
        <w:softHyphen/>
        <w:t>ση έ</w:t>
      </w:r>
      <w:r>
        <w:softHyphen/>
        <w:t>χει την διε</w:t>
      </w:r>
      <w:r>
        <w:softHyphen/>
        <w:t>ύ</w:t>
      </w:r>
      <w:r>
        <w:softHyphen/>
        <w:t>θυν</w:t>
      </w:r>
      <w:r>
        <w:softHyphen/>
        <w:t>ση του ά</w:t>
      </w:r>
      <w:r>
        <w:softHyphen/>
        <w:t>ξο</w:t>
      </w:r>
      <w:r>
        <w:softHyphen/>
        <w:t>να x και το μέ</w:t>
      </w:r>
      <w:r>
        <w:softHyphen/>
        <w:t>τρο της με</w:t>
      </w:r>
      <w:r>
        <w:softHyphen/>
        <w:t>τα</w:t>
      </w:r>
      <w:r>
        <w:softHyphen/>
        <w:t>βάλ</w:t>
      </w:r>
      <w:r>
        <w:softHyphen/>
        <w:t>λε</w:t>
      </w:r>
      <w:r>
        <w:softHyphen/>
        <w:t>ται σύμ</w:t>
      </w:r>
      <w:r>
        <w:softHyphen/>
        <w:t>φω</w:t>
      </w:r>
      <w:r>
        <w:softHyphen/>
        <w:t>να με την σχέ</w:t>
      </w:r>
      <w:r>
        <w:softHyphen/>
        <w:t xml:space="preserve">ση: </w:t>
      </w:r>
      <w:r>
        <w:tab/>
      </w:r>
      <w:r>
        <w:br/>
      </w:r>
      <w:r>
        <w:tab/>
      </w:r>
      <w:r>
        <w:tab/>
      </w:r>
      <w:r>
        <w:tab/>
      </w:r>
      <w:r>
        <w:tab/>
        <w:t xml:space="preserve">Ε=200-100x  ( V/m)   για  0 ≤ x ≤ 4m </w:t>
      </w:r>
      <w:r>
        <w:tab/>
      </w:r>
    </w:p>
    <w:p w:rsidR="008F734E" w:rsidRDefault="008F734E" w:rsidP="008F734E">
      <w:r>
        <w:t>Έ</w:t>
      </w:r>
      <w:r>
        <w:softHyphen/>
        <w:t>να σω</w:t>
      </w:r>
      <w:r>
        <w:softHyphen/>
        <w:t>μα</w:t>
      </w:r>
      <w:r>
        <w:softHyphen/>
        <w:t>τί</w:t>
      </w:r>
      <w:r>
        <w:softHyphen/>
        <w:t>διο με μά</w:t>
      </w:r>
      <w:r>
        <w:softHyphen/>
        <w:t>ζα 2mg και φορ</w:t>
      </w:r>
      <w:r>
        <w:softHyphen/>
        <w:t>τί</w:t>
      </w:r>
      <w:r>
        <w:softHyphen/>
        <w:t xml:space="preserve">ο 0,5 </w:t>
      </w:r>
      <w:proofErr w:type="spellStart"/>
      <w:r>
        <w:t>μC</w:t>
      </w:r>
      <w:proofErr w:type="spellEnd"/>
      <w:r>
        <w:t xml:space="preserve"> α</w:t>
      </w:r>
      <w:r>
        <w:softHyphen/>
        <w:t>φή</w:t>
      </w:r>
      <w:r>
        <w:softHyphen/>
        <w:t>νε</w:t>
      </w:r>
      <w:r>
        <w:softHyphen/>
        <w:t>ται στο ση</w:t>
      </w:r>
      <w:r>
        <w:softHyphen/>
        <w:t>μεί</w:t>
      </w:r>
      <w:r>
        <w:softHyphen/>
        <w:t>ο Ο, στη θέση x=0. Αν η μό</w:t>
      </w:r>
      <w:r>
        <w:softHyphen/>
        <w:t>νη δύ</w:t>
      </w:r>
      <w:r>
        <w:softHyphen/>
        <w:t>να</w:t>
      </w:r>
      <w:r>
        <w:softHyphen/>
        <w:t>μη που δέ</w:t>
      </w:r>
      <w:r>
        <w:softHyphen/>
        <w:t>χε</w:t>
      </w:r>
      <w:r>
        <w:softHyphen/>
        <w:t>ται εί</w:t>
      </w:r>
      <w:r>
        <w:softHyphen/>
        <w:t>ναι αυ</w:t>
      </w:r>
      <w:r>
        <w:softHyphen/>
        <w:t>τή του η</w:t>
      </w:r>
      <w:r>
        <w:softHyphen/>
        <w:t>λε</w:t>
      </w:r>
      <w:r>
        <w:softHyphen/>
        <w:t>κτρι</w:t>
      </w:r>
      <w:r>
        <w:softHyphen/>
        <w:t>κού πε</w:t>
      </w:r>
      <w:r>
        <w:softHyphen/>
        <w:t>δί</w:t>
      </w:r>
      <w:r>
        <w:softHyphen/>
        <w:t>ου, να βρε</w:t>
      </w:r>
      <w:r>
        <w:softHyphen/>
        <w:t xml:space="preserve">θούν:  </w:t>
      </w:r>
      <w:r>
        <w:tab/>
      </w:r>
    </w:p>
    <w:p w:rsidR="008F734E" w:rsidRDefault="008F734E" w:rsidP="008F734E">
      <w:pPr>
        <w:ind w:left="567" w:hanging="340"/>
      </w:pPr>
      <w:r>
        <w:t>i)   Με ποια τα</w:t>
      </w:r>
      <w:r>
        <w:softHyphen/>
        <w:t>χύ</w:t>
      </w:r>
      <w:r>
        <w:softHyphen/>
        <w:t>τη</w:t>
      </w:r>
      <w:r>
        <w:softHyphen/>
        <w:t>τα περ</w:t>
      </w:r>
      <w:r>
        <w:softHyphen/>
        <w:t>νά</w:t>
      </w:r>
      <w:r>
        <w:softHyphen/>
        <w:t>ει α</w:t>
      </w:r>
      <w:r>
        <w:softHyphen/>
        <w:t>πό έ</w:t>
      </w:r>
      <w:r>
        <w:softHyphen/>
        <w:t>να ση</w:t>
      </w:r>
      <w:r>
        <w:softHyphen/>
        <w:t>μεί</w:t>
      </w:r>
      <w:r>
        <w:softHyphen/>
        <w:t>ο Α, στο ο</w:t>
      </w:r>
      <w:r>
        <w:softHyphen/>
        <w:t>ποί</w:t>
      </w:r>
      <w:r>
        <w:softHyphen/>
        <w:t>ο η έ</w:t>
      </w:r>
      <w:r>
        <w:softHyphen/>
        <w:t>ντα</w:t>
      </w:r>
      <w:r>
        <w:softHyphen/>
        <w:t>ση του πε</w:t>
      </w:r>
      <w:r>
        <w:softHyphen/>
        <w:t>δί</w:t>
      </w:r>
      <w:r>
        <w:softHyphen/>
        <w:t>ου εί</w:t>
      </w:r>
      <w:r>
        <w:softHyphen/>
        <w:t>ναι μη</w:t>
      </w:r>
      <w:r>
        <w:softHyphen/>
        <w:t>δέν.</w:t>
      </w:r>
    </w:p>
    <w:p w:rsidR="008F734E" w:rsidRDefault="008F734E" w:rsidP="008F734E">
      <w:pPr>
        <w:ind w:left="567" w:hanging="340"/>
      </w:pPr>
      <w:r>
        <w:t>ii)  Η δια</w:t>
      </w:r>
      <w:r>
        <w:softHyphen/>
        <w:t>φο</w:t>
      </w:r>
      <w:r>
        <w:softHyphen/>
        <w:t>ρά δυ</w:t>
      </w:r>
      <w:r>
        <w:softHyphen/>
        <w:t>να</w:t>
      </w:r>
      <w:r>
        <w:softHyphen/>
        <w:t>μι</w:t>
      </w:r>
      <w:r>
        <w:softHyphen/>
        <w:t>κού με</w:t>
      </w:r>
      <w:r>
        <w:softHyphen/>
        <w:t>τα</w:t>
      </w:r>
      <w:r>
        <w:softHyphen/>
        <w:t>ξύ των ση</w:t>
      </w:r>
      <w:r>
        <w:softHyphen/>
        <w:t>μεί</w:t>
      </w:r>
      <w:r>
        <w:softHyphen/>
        <w:t>ων Ο και Α.</w:t>
      </w:r>
    </w:p>
    <w:p w:rsidR="008F734E" w:rsidRDefault="008F734E" w:rsidP="008F734E">
      <w:pPr>
        <w:ind w:left="567" w:hanging="340"/>
      </w:pPr>
      <w:r>
        <w:t>iii) Η ταχύτητα του σωματιδίου στο σημείο Γ, στη θέση x</w:t>
      </w:r>
      <w:r>
        <w:rPr>
          <w:vertAlign w:val="subscript"/>
        </w:rPr>
        <w:t>Γ</w:t>
      </w:r>
      <w:r>
        <w:t xml:space="preserve">=4m. </w:t>
      </w:r>
    </w:p>
    <w:p w:rsidR="008F734E" w:rsidRPr="00A21060" w:rsidRDefault="008F734E" w:rsidP="008F734E">
      <w:pPr>
        <w:ind w:left="567" w:hanging="340"/>
      </w:pPr>
      <w:r>
        <w:t>iv) Η επιτάχυνση του σωματιδίου στις θέσεις Ο, Α και Γ.</w:t>
      </w:r>
    </w:p>
    <w:p w:rsidR="00A21060" w:rsidRDefault="00A21060" w:rsidP="00A21060">
      <w:pPr>
        <w:pStyle w:val="a"/>
      </w:pPr>
      <w:r>
        <w:t>Ένταση και δυναμικά σε μια ευθύγραμμη δυναμική γραμμή.</w:t>
      </w:r>
    </w:p>
    <w:tbl>
      <w:tblPr>
        <w:tblpPr w:leftFromText="180" w:rightFromText="180" w:vertAnchor="text" w:tblpXSpec="right" w:tblpY="9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05"/>
      </w:tblGrid>
      <w:tr w:rsidR="00A21060" w:rsidTr="00240A55">
        <w:trPr>
          <w:trHeight w:val="753"/>
          <w:jc w:val="right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</w:tcPr>
          <w:p w:rsidR="00A21060" w:rsidRDefault="00A21060" w:rsidP="00240A55">
            <w:r>
              <w:object w:dxaOrig="2991" w:dyaOrig="734">
                <v:shape id="_x0000_i1031" type="#_x0000_t75" style="width:149.4pt;height:36.85pt" o:ole="" filled="t" fillcolor="#c6d9f1 [671]">
                  <v:fill color2="fill lighten(51)" angle="-135" focusposition=".5,.5" focussize="" method="linear sigma" type="gradient"/>
                  <v:imagedata r:id="rId36" o:title=""/>
                </v:shape>
                <o:OLEObject Type="Embed" ProgID="Visio.Drawing.11" ShapeID="_x0000_i1031" DrawAspect="Content" ObjectID="_1451574119" r:id="rId37"/>
              </w:object>
            </w:r>
          </w:p>
        </w:tc>
      </w:tr>
    </w:tbl>
    <w:p w:rsidR="00A21060" w:rsidRDefault="00A21060" w:rsidP="00A21060">
      <w:r>
        <w:t>Εκτός πεδίου βαρύτητας, σε ένα σημείο Α μιας ευθύγραμμης δυναμικής γραμμής, ηρεμεί ένα σφαιρίδιο μάζας m=6g και φορτίου |q|=1μC, με την επίδραση μιας εξωτερικής δύναμης F=1Ν, όπως στο σχήμα.</w:t>
      </w:r>
    </w:p>
    <w:p w:rsidR="00A21060" w:rsidRDefault="00A21060" w:rsidP="00A21060">
      <w:pPr>
        <w:ind w:left="567" w:hanging="340"/>
      </w:pPr>
      <w:r>
        <w:t>i) Να υπολογίσετε την ένταση του πεδίου στο σημείο Α.</w:t>
      </w:r>
    </w:p>
    <w:p w:rsidR="00A21060" w:rsidRDefault="00A21060" w:rsidP="00A21060">
      <w:r>
        <w:t>Σε μια στιγμή αυξάνουμε το μέτρο της ασκούμενης δύναμης στην τιμή F΄=1,2Ν, με αποτέλεσμα το σωματίδιο να επιταχυνθεί και αφού διανύσει απόσταση (ΑΒ)=40cm, να περάσει από το σημείο Β έχοντας ταχύτητα 10m/s.</w:t>
      </w:r>
    </w:p>
    <w:p w:rsidR="00A21060" w:rsidRDefault="00A21060" w:rsidP="00A21060">
      <w:pPr>
        <w:ind w:left="567" w:hanging="340"/>
      </w:pPr>
      <w:r>
        <w:t>ii) Πόση ενέργεια μεταφέρεται στο σωματίδιο μέσω του έργου της ασκούμενης δύναμης;</w:t>
      </w:r>
    </w:p>
    <w:p w:rsidR="00A21060" w:rsidRDefault="00A21060" w:rsidP="00A21060">
      <w:pPr>
        <w:ind w:left="567" w:hanging="340"/>
      </w:pPr>
      <w:r>
        <w:lastRenderedPageBreak/>
        <w:t>iii) Πόσο αυξάνεται ή μειώνεται η δυναμική ενέργεια του σωματιδίου κατά την κίνηση από το Α  στο Β;</w:t>
      </w:r>
    </w:p>
    <w:p w:rsidR="00A21060" w:rsidRDefault="00A21060" w:rsidP="00A21060">
      <w:pPr>
        <w:ind w:left="567" w:hanging="340"/>
      </w:pPr>
      <w:r>
        <w:t>iv) Να βρεθεί η διαφορά δυναμικού μεταξύ των σημείων Α και Β.</w:t>
      </w:r>
    </w:p>
    <w:p w:rsidR="00A21060" w:rsidRDefault="00A21060" w:rsidP="00A21060">
      <w:pPr>
        <w:ind w:left="567" w:hanging="340"/>
      </w:pPr>
      <w:r>
        <w:t>v) Ποιο από τα παρακάτω σχήματα μπορεί να περιγράφει το ηλεκτρικό πεδίο εντός του οποίου κινήθηκε το σωματίδιο; Να δικαιολογήστε την επιλογή σας.</w:t>
      </w:r>
    </w:p>
    <w:p w:rsidR="00A21060" w:rsidRDefault="00A21060" w:rsidP="00A21060">
      <w:pPr>
        <w:ind w:left="567" w:hanging="340"/>
      </w:pPr>
      <w:r>
        <w:object w:dxaOrig="9284" w:dyaOrig="1774">
          <v:shape id="_x0000_i1032" type="#_x0000_t75" style="width:464.3pt;height:88.55pt" o:ole="" filled="t" fillcolor="#c6d9f1 [671]">
            <v:fill color2="fill lighten(51)" angle="-135" focusposition=".5,.5" focussize="" method="linear sigma" type="gradient"/>
            <v:imagedata r:id="rId38" o:title=""/>
          </v:shape>
          <o:OLEObject Type="Embed" ProgID="Visio.Drawing.11" ShapeID="_x0000_i1032" DrawAspect="Content" ObjectID="_1451574120" r:id="rId39"/>
        </w:object>
      </w:r>
    </w:p>
    <w:p w:rsidR="00E83810" w:rsidRPr="00D650C6" w:rsidRDefault="00E83810" w:rsidP="00E83810">
      <w:pPr>
        <w:pStyle w:val="a"/>
      </w:pPr>
      <w:r>
        <w:t>Προς τα πού θα κινηθεί το φορτισμένο σωματίδιο;</w:t>
      </w:r>
    </w:p>
    <w:p w:rsidR="00E83810" w:rsidRDefault="00E83810" w:rsidP="00E83810">
      <w:r w:rsidRPr="00D650C6">
        <w:t xml:space="preserve">Κατά μήκος του άξονα x το δυναμικό ενός ηλεκτρικού πεδίου μεταβάλλεται όπως στο διάγραμμα. </w:t>
      </w:r>
    </w:p>
    <w:p w:rsidR="00E83810" w:rsidRDefault="00E83810" w:rsidP="00E83810">
      <w:pPr>
        <w:jc w:val="center"/>
      </w:pPr>
      <w:r>
        <w:rPr>
          <w:noProof/>
        </w:rPr>
        <w:drawing>
          <wp:inline distT="0" distB="0" distL="0" distR="0">
            <wp:extent cx="1965325" cy="1376680"/>
            <wp:effectExtent l="19050" t="0" r="0" b="0"/>
            <wp:docPr id="7" name="BLOGGER_PHOTO_ID_5259293569446794770" descr="http://4.bp.blogspot.com/_BdRE94s86zo/SPzDovBfVhI/AAAAAAAADew/J87kJSUBZxc/s400/image005.png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259293569446794770" descr="http://4.bp.blogspot.com/_BdRE94s86zo/SPzDovBfVhI/AAAAAAAADew/J87kJSUBZxc/s400/image005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325" cy="137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810" w:rsidRPr="00D650C6" w:rsidRDefault="00E83810" w:rsidP="00E83810">
      <w:r w:rsidRPr="00D650C6">
        <w:t>Ένα θετικό φορτίο +q αφήνεται στο σημείο Α.</w:t>
      </w:r>
    </w:p>
    <w:p w:rsidR="00E83810" w:rsidRPr="00D650C6" w:rsidRDefault="00E83810" w:rsidP="00E83810">
      <w:pPr>
        <w:ind w:left="360"/>
      </w:pPr>
      <w:r>
        <w:t xml:space="preserve">i)  </w:t>
      </w:r>
      <w:r w:rsidRPr="00D650C6">
        <w:t>Το φορτίο θα κινηθεί προς το σημείο Β ή προς το σημείο Γ;</w:t>
      </w:r>
    </w:p>
    <w:p w:rsidR="00E83810" w:rsidRPr="00D650C6" w:rsidRDefault="00E83810" w:rsidP="00E83810">
      <w:pPr>
        <w:ind w:left="360"/>
      </w:pPr>
      <w:r>
        <w:t xml:space="preserve">ii) </w:t>
      </w:r>
      <w:r w:rsidRPr="00D650C6">
        <w:t>Το φορτίο +q αφήνεται στο σημείο Β. Τότε:</w:t>
      </w:r>
    </w:p>
    <w:p w:rsidR="00E83810" w:rsidRDefault="00E83810" w:rsidP="00E83810">
      <w:pPr>
        <w:pStyle w:val="a7"/>
        <w:ind w:hanging="113"/>
      </w:pPr>
      <w:r>
        <w:t xml:space="preserve">α) </w:t>
      </w:r>
      <w:r w:rsidRPr="00D650C6">
        <w:t> Θα κινηθεί προς το Α.</w:t>
      </w:r>
    </w:p>
    <w:p w:rsidR="00E83810" w:rsidRDefault="00E83810" w:rsidP="00E83810">
      <w:pPr>
        <w:pStyle w:val="a7"/>
        <w:ind w:hanging="113"/>
      </w:pPr>
      <w:r>
        <w:t xml:space="preserve">β) </w:t>
      </w:r>
      <w:r w:rsidRPr="00D650C6">
        <w:t>Θα κινηθεί προς το Δ.</w:t>
      </w:r>
    </w:p>
    <w:p w:rsidR="00E83810" w:rsidRDefault="00E83810" w:rsidP="00E83810">
      <w:pPr>
        <w:pStyle w:val="a7"/>
        <w:ind w:hanging="113"/>
      </w:pPr>
      <w:r>
        <w:t xml:space="preserve">γ) </w:t>
      </w:r>
      <w:r w:rsidRPr="00D650C6">
        <w:t> Θα παραμείνει ακίνητο.</w:t>
      </w:r>
    </w:p>
    <w:p w:rsidR="00E83810" w:rsidRDefault="00E83810" w:rsidP="00E83810">
      <w:pPr>
        <w:pStyle w:val="a7"/>
      </w:pPr>
      <w:r>
        <w:t>iii) Έ</w:t>
      </w:r>
      <w:r w:rsidRPr="00D650C6">
        <w:t>να αρνητικό φορτίο –</w:t>
      </w:r>
      <w:proofErr w:type="spellStart"/>
      <w:r w:rsidRPr="00D650C6">
        <w:t>q</w:t>
      </w:r>
      <w:r w:rsidRPr="00D650C6">
        <w:rPr>
          <w:vertAlign w:val="subscript"/>
        </w:rPr>
        <w:t>1</w:t>
      </w:r>
      <w:proofErr w:type="spellEnd"/>
      <w:r w:rsidRPr="00D650C6">
        <w:t> αφήνεται στο σ</w:t>
      </w:r>
      <w:r>
        <w:t>ημείο Δ. Προς τα πού θα κινηθεί;</w:t>
      </w:r>
    </w:p>
    <w:p w:rsidR="00E83810" w:rsidRDefault="00E83810" w:rsidP="00E83810">
      <w:pPr>
        <w:pStyle w:val="a7"/>
      </w:pPr>
      <w:r>
        <w:t>iv) Πόση είναι η ένταση του πεδίου στο σημείο Β;</w:t>
      </w:r>
    </w:p>
    <w:p w:rsidR="00E83810" w:rsidRPr="00274F58" w:rsidRDefault="00E83810" w:rsidP="00E83810">
      <w:pPr>
        <w:pStyle w:val="a"/>
      </w:pPr>
      <w:r w:rsidRPr="00274F58">
        <w:t>Συντηρητικές δυνάμεις.</w:t>
      </w:r>
    </w:p>
    <w:p w:rsidR="00E83810" w:rsidRPr="00274F58" w:rsidRDefault="004C0FA5" w:rsidP="00E83810">
      <w:pPr>
        <w:jc w:val="center"/>
        <w:rPr>
          <w:color w:val="000000"/>
          <w:sz w:val="24"/>
          <w:szCs w:val="24"/>
          <w:lang w:val="en-US"/>
        </w:rPr>
      </w:pPr>
      <w:r>
        <w:object w:dxaOrig="2459" w:dyaOrig="2458">
          <v:shape id="_x0000_i1029" type="#_x0000_t75" style="width:122.9pt;height:122.9pt" o:ole="" filled="t" fillcolor="#fbd4b4 [1305]">
            <v:fill color2="fill lighten(86)" rotate="t" method="linear sigma" focus="50%" type="gradient"/>
            <v:imagedata r:id="rId42" o:title=""/>
          </v:shape>
          <o:OLEObject Type="Embed" ProgID="Visio.Drawing.11" ShapeID="_x0000_i1029" DrawAspect="Content" ObjectID="_1451574121" r:id="rId43"/>
        </w:object>
      </w:r>
    </w:p>
    <w:p w:rsidR="00E83810" w:rsidRPr="00274F58" w:rsidRDefault="00E83810" w:rsidP="00E83810">
      <w:pPr>
        <w:rPr>
          <w:color w:val="000000"/>
          <w:sz w:val="24"/>
          <w:szCs w:val="24"/>
        </w:rPr>
      </w:pPr>
      <w:r w:rsidRPr="00274F58">
        <w:rPr>
          <w:color w:val="000000"/>
          <w:sz w:val="24"/>
          <w:szCs w:val="24"/>
        </w:rPr>
        <w:t>Στο κέντρο του κύκλου Ο υπάρχει ακίνητο ένα σημειακό φορτίο +Q, ενώ στο σημείο Α ένα άλλο σημειακό φορτίο +</w:t>
      </w:r>
      <w:proofErr w:type="spellStart"/>
      <w:r w:rsidRPr="00274F58">
        <w:rPr>
          <w:color w:val="000000"/>
          <w:sz w:val="24"/>
          <w:szCs w:val="24"/>
        </w:rPr>
        <w:t>q</w:t>
      </w:r>
      <w:r w:rsidRPr="00274F58">
        <w:rPr>
          <w:color w:val="000000"/>
          <w:sz w:val="24"/>
          <w:szCs w:val="24"/>
          <w:vertAlign w:val="subscript"/>
        </w:rPr>
        <w:t>1</w:t>
      </w:r>
      <w:proofErr w:type="spellEnd"/>
      <w:r w:rsidRPr="00274F58">
        <w:rPr>
          <w:color w:val="000000"/>
          <w:sz w:val="24"/>
          <w:szCs w:val="24"/>
        </w:rPr>
        <w:t>.</w:t>
      </w:r>
    </w:p>
    <w:p w:rsidR="00E83810" w:rsidRPr="00274F58" w:rsidRDefault="00E83810" w:rsidP="00E83810">
      <w:pPr>
        <w:pStyle w:val="1"/>
      </w:pPr>
      <w:r w:rsidRPr="0022505E">
        <w:t xml:space="preserve">Να σχεδιάστε τη δύναμη </w:t>
      </w:r>
      <w:r w:rsidRPr="00274F58">
        <w:t>F</w:t>
      </w:r>
      <w:r w:rsidRPr="0022505E">
        <w:t xml:space="preserve"> που δέχεται το φορτίο </w:t>
      </w:r>
      <w:r w:rsidRPr="00274F58">
        <w:t>q</w:t>
      </w:r>
      <w:r w:rsidRPr="0022505E">
        <w:rPr>
          <w:vertAlign w:val="subscript"/>
        </w:rPr>
        <w:t>1</w:t>
      </w:r>
      <w:r w:rsidRPr="0022505E">
        <w:t xml:space="preserve">. </w:t>
      </w:r>
      <w:r w:rsidRPr="00274F58">
        <w:t>Από ποια εξίσωση υπολογίζουμε το μέτρο της;</w:t>
      </w:r>
    </w:p>
    <w:p w:rsidR="00E83810" w:rsidRPr="0022505E" w:rsidRDefault="00E83810" w:rsidP="00E83810">
      <w:pPr>
        <w:pStyle w:val="1"/>
      </w:pPr>
      <w:r w:rsidRPr="0022505E">
        <w:lastRenderedPageBreak/>
        <w:t xml:space="preserve">Το φορτίο μεταφέρεται κατά μήκος του τόξου ΑΒ, μέχρι τη θέση Β. Να υπολογιστεί το έργο της δύναμης </w:t>
      </w:r>
      <w:r w:rsidRPr="00274F58">
        <w:t>F</w:t>
      </w:r>
      <w:r w:rsidRPr="0022505E">
        <w:t>.</w:t>
      </w:r>
    </w:p>
    <w:p w:rsidR="00E83810" w:rsidRPr="0022505E" w:rsidRDefault="00E83810" w:rsidP="00E83810">
      <w:pPr>
        <w:pStyle w:val="1"/>
      </w:pPr>
      <w:r>
        <w:t>Αν τ</w:t>
      </w:r>
      <w:r w:rsidRPr="0022505E">
        <w:t>ο φορτίο πήγαινε από το Α στο Β μέσα από την διαδρομή ΑΓΔΒ, τότε:</w:t>
      </w:r>
    </w:p>
    <w:p w:rsidR="00E83810" w:rsidRPr="00274F58" w:rsidRDefault="00E83810" w:rsidP="00E83810">
      <w:pPr>
        <w:ind w:left="709" w:hanging="142"/>
        <w:rPr>
          <w:sz w:val="24"/>
          <w:szCs w:val="24"/>
        </w:rPr>
      </w:pPr>
      <w:r>
        <w:rPr>
          <w:sz w:val="24"/>
          <w:szCs w:val="24"/>
        </w:rPr>
        <w:t xml:space="preserve">α)  </w:t>
      </w:r>
      <w:r w:rsidRPr="00274F58">
        <w:rPr>
          <w:sz w:val="24"/>
          <w:szCs w:val="24"/>
        </w:rPr>
        <w:t>Το έργο από το Α στο Γ υπολογίζεται από τη σχέση W</w:t>
      </w:r>
      <w:r w:rsidRPr="00274F58">
        <w:rPr>
          <w:sz w:val="24"/>
          <w:szCs w:val="24"/>
          <w:vertAlign w:val="subscript"/>
        </w:rPr>
        <w:t>ΑΓ</w:t>
      </w:r>
      <w:r w:rsidRPr="00274F58">
        <w:rPr>
          <w:sz w:val="24"/>
          <w:szCs w:val="24"/>
        </w:rPr>
        <w:t>= - F·(ΑΓ)</w:t>
      </w:r>
    </w:p>
    <w:p w:rsidR="00E83810" w:rsidRPr="00274F58" w:rsidRDefault="00E83810" w:rsidP="00E83810">
      <w:pPr>
        <w:ind w:left="709" w:hanging="142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Pr="00274F58">
        <w:rPr>
          <w:sz w:val="24"/>
          <w:szCs w:val="24"/>
        </w:rPr>
        <w:t>Το έργο από το Α στο Γ είναι αρνητικό.</w:t>
      </w:r>
    </w:p>
    <w:p w:rsidR="00E83810" w:rsidRPr="00274F58" w:rsidRDefault="00E83810" w:rsidP="00E83810">
      <w:pPr>
        <w:ind w:left="709" w:hanging="142"/>
        <w:rPr>
          <w:sz w:val="24"/>
          <w:szCs w:val="24"/>
        </w:rPr>
      </w:pPr>
      <w:r>
        <w:rPr>
          <w:sz w:val="24"/>
          <w:szCs w:val="24"/>
        </w:rPr>
        <w:t xml:space="preserve">γ) </w:t>
      </w:r>
      <w:r w:rsidRPr="00274F58">
        <w:rPr>
          <w:sz w:val="24"/>
          <w:szCs w:val="24"/>
        </w:rPr>
        <w:t>Ισχύει W</w:t>
      </w:r>
      <w:r w:rsidRPr="00274F58">
        <w:rPr>
          <w:sz w:val="24"/>
          <w:szCs w:val="24"/>
          <w:vertAlign w:val="subscript"/>
        </w:rPr>
        <w:t>ΑΓ</w:t>
      </w:r>
      <w:r w:rsidRPr="00274F58">
        <w:rPr>
          <w:sz w:val="24"/>
          <w:szCs w:val="24"/>
        </w:rPr>
        <w:t>= - W</w:t>
      </w:r>
      <w:r w:rsidRPr="00274F58">
        <w:rPr>
          <w:sz w:val="24"/>
          <w:szCs w:val="24"/>
          <w:vertAlign w:val="subscript"/>
        </w:rPr>
        <w:t>ΔΒ</w:t>
      </w:r>
      <w:r w:rsidRPr="00274F58">
        <w:rPr>
          <w:sz w:val="24"/>
          <w:szCs w:val="24"/>
        </w:rPr>
        <w:t>.</w:t>
      </w:r>
    </w:p>
    <w:p w:rsidR="00E83810" w:rsidRPr="00274F58" w:rsidRDefault="00E83810" w:rsidP="00E83810">
      <w:pPr>
        <w:ind w:left="709" w:hanging="142"/>
        <w:rPr>
          <w:sz w:val="24"/>
          <w:szCs w:val="24"/>
        </w:rPr>
      </w:pPr>
      <w:r>
        <w:rPr>
          <w:sz w:val="24"/>
          <w:szCs w:val="24"/>
        </w:rPr>
        <w:t xml:space="preserve">δ) </w:t>
      </w:r>
      <w:r w:rsidRPr="00274F58">
        <w:rPr>
          <w:sz w:val="24"/>
          <w:szCs w:val="24"/>
        </w:rPr>
        <w:t>W</w:t>
      </w:r>
      <w:r w:rsidRPr="00274F58">
        <w:rPr>
          <w:sz w:val="24"/>
          <w:szCs w:val="24"/>
          <w:vertAlign w:val="subscript"/>
        </w:rPr>
        <w:t>ΑΓΔΒ</w:t>
      </w:r>
      <w:r w:rsidRPr="00274F58">
        <w:rPr>
          <w:sz w:val="24"/>
          <w:szCs w:val="24"/>
        </w:rPr>
        <w:t>= 0</w:t>
      </w:r>
    </w:p>
    <w:p w:rsidR="00E83810" w:rsidRPr="00274F58" w:rsidRDefault="00E83810" w:rsidP="00E83810">
      <w:pPr>
        <w:pStyle w:val="1"/>
      </w:pPr>
      <w:r w:rsidRPr="00274F58">
        <w:t>Χαρακτηρίστε τις παραπάνω προτάσεις σαν σωστές ή λαθεμένες.</w:t>
      </w:r>
    </w:p>
    <w:p w:rsidR="00E83810" w:rsidRPr="0022505E" w:rsidRDefault="00E83810" w:rsidP="00E83810">
      <w:pPr>
        <w:ind w:left="993" w:hanging="284"/>
      </w:pPr>
      <w:r>
        <w:t xml:space="preserve">α)   </w:t>
      </w:r>
      <w:r w:rsidRPr="0022505E">
        <w:t xml:space="preserve">Αν το φορτίο πήγαινε από το Α στο Β μέσω της διαδρομής ΑΜΒ πόσο θα ήταν το έργο της δύναμης </w:t>
      </w:r>
      <w:r w:rsidRPr="00274F58">
        <w:t>F</w:t>
      </w:r>
      <w:r w:rsidRPr="0022505E">
        <w:t>;</w:t>
      </w:r>
    </w:p>
    <w:p w:rsidR="00E83810" w:rsidRDefault="00E83810" w:rsidP="00E83810">
      <w:pPr>
        <w:ind w:left="993" w:hanging="284"/>
      </w:pPr>
      <w:r>
        <w:t xml:space="preserve">β) </w:t>
      </w:r>
      <w:r w:rsidRPr="0022505E">
        <w:t>Πώς ονομάζεται μια δύναμη με την παραπάνω συμπεριφορά;</w:t>
      </w:r>
    </w:p>
    <w:p w:rsidR="00E83810" w:rsidRPr="00BF3C54" w:rsidRDefault="00E83810" w:rsidP="00E83810">
      <w:pPr>
        <w:pStyle w:val="a"/>
      </w:pPr>
      <w:r>
        <w:t>Φόρτιση πυκνωτή.</w:t>
      </w:r>
    </w:p>
    <w:p w:rsidR="00E83810" w:rsidRPr="008F734E" w:rsidRDefault="008F734E" w:rsidP="008F734E">
      <w:r w:rsidRPr="008F734E">
        <w:rPr>
          <w:noProof/>
        </w:rPr>
        <w:drawing>
          <wp:anchor distT="0" distB="0" distL="114300" distR="114300" simplePos="0" relativeHeight="251663872" behindDoc="0" locked="0" layoutInCell="1" allowOverlap="1">
            <wp:simplePos x="739009" y="8040414"/>
            <wp:positionH relativeFrom="column">
              <wp:align>right</wp:align>
            </wp:positionH>
            <wp:positionV relativeFrom="paragraph">
              <wp:posOffset>0</wp:posOffset>
            </wp:positionV>
            <wp:extent cx="1322004" cy="1408386"/>
            <wp:effectExtent l="19050" t="0" r="0" b="0"/>
            <wp:wrapSquare wrapText="bothSides"/>
            <wp:docPr id="13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04" cy="1408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3810" w:rsidRPr="000C3922">
        <w:t>Στο κύ</w:t>
      </w:r>
      <w:r w:rsidR="00E83810" w:rsidRPr="000C3922">
        <w:softHyphen/>
        <w:t>κλω</w:t>
      </w:r>
      <w:r w:rsidR="00E83810" w:rsidRPr="000C3922">
        <w:softHyphen/>
        <w:t>μα του σχή</w:t>
      </w:r>
      <w:r w:rsidR="00E83810" w:rsidRPr="000C3922">
        <w:softHyphen/>
        <w:t>μα</w:t>
      </w:r>
      <w:r w:rsidR="00E83810" w:rsidRPr="000C3922">
        <w:softHyphen/>
        <w:t>τος</w:t>
      </w:r>
      <w:r w:rsidR="00E83810">
        <w:t>,</w:t>
      </w:r>
      <w:r w:rsidR="00E83810" w:rsidRPr="000C3922">
        <w:t xml:space="preserve"> </w:t>
      </w:r>
      <w:r w:rsidR="00E83810">
        <w:t>ο πυκνωτής έχει χωρητικότητα</w:t>
      </w:r>
      <w:r w:rsidR="00E83810" w:rsidRPr="000C3922">
        <w:t xml:space="preserve"> C=2μF ό</w:t>
      </w:r>
      <w:r w:rsidR="00E83810" w:rsidRPr="000C3922">
        <w:softHyphen/>
        <w:t>ταν οι ο</w:t>
      </w:r>
      <w:r w:rsidR="00E83810" w:rsidRPr="000C3922">
        <w:softHyphen/>
        <w:t>πλι</w:t>
      </w:r>
      <w:r w:rsidR="00E83810" w:rsidRPr="000C3922">
        <w:softHyphen/>
        <w:t>σμοί του α</w:t>
      </w:r>
      <w:r w:rsidR="00E83810" w:rsidRPr="000C3922">
        <w:softHyphen/>
        <w:t>πέ</w:t>
      </w:r>
      <w:r w:rsidR="00E83810" w:rsidRPr="000C3922">
        <w:softHyphen/>
        <w:t>χουν 0,8cm</w:t>
      </w:r>
      <w:r w:rsidR="00E83810">
        <w:t xml:space="preserve">, ενώ </w:t>
      </w:r>
      <w:r w:rsidR="00E83810" w:rsidRPr="000C3922">
        <w:t xml:space="preserve"> V=100V. </w:t>
      </w:r>
    </w:p>
    <w:p w:rsidR="00E83810" w:rsidRPr="00990999" w:rsidRDefault="00E83810" w:rsidP="00E83810">
      <w:pPr>
        <w:pStyle w:val="1"/>
      </w:pPr>
      <w:r>
        <w:t>Όταν κλεί</w:t>
      </w:r>
      <w:r>
        <w:softHyphen/>
        <w:t>σου</w:t>
      </w:r>
      <w:r>
        <w:softHyphen/>
        <w:t>με τον δια</w:t>
      </w:r>
      <w:r>
        <w:softHyphen/>
        <w:t>κό</w:t>
      </w:r>
      <w:r>
        <w:softHyphen/>
        <w:t>πτη Δ, πό</w:t>
      </w:r>
      <w:r>
        <w:softHyphen/>
        <w:t>σο φορ</w:t>
      </w:r>
      <w:r>
        <w:softHyphen/>
        <w:t>τί</w:t>
      </w:r>
      <w:r>
        <w:softHyphen/>
        <w:t>ο και με ποι</w:t>
      </w:r>
      <w:r>
        <w:softHyphen/>
        <w:t>α φο</w:t>
      </w:r>
      <w:r>
        <w:softHyphen/>
        <w:t>ρά θα πε</w:t>
      </w:r>
      <w:r>
        <w:softHyphen/>
        <w:t>ρά</w:t>
      </w:r>
      <w:r>
        <w:softHyphen/>
        <w:t>σει α</w:t>
      </w:r>
      <w:r>
        <w:softHyphen/>
        <w:t>πό τα ση</w:t>
      </w:r>
      <w:r>
        <w:softHyphen/>
        <w:t>μεί</w:t>
      </w:r>
      <w:r>
        <w:softHyphen/>
        <w:t>α Α και Β και ποι</w:t>
      </w:r>
      <w:r>
        <w:softHyphen/>
        <w:t>ο το φορ</w:t>
      </w:r>
      <w:r>
        <w:softHyphen/>
        <w:t>τί</w:t>
      </w:r>
      <w:r>
        <w:softHyphen/>
        <w:t>ο του πυ</w:t>
      </w:r>
      <w:r>
        <w:softHyphen/>
        <w:t>κνω</w:t>
      </w:r>
      <w:r>
        <w:softHyphen/>
        <w:t xml:space="preserve">τή; </w:t>
      </w:r>
    </w:p>
    <w:p w:rsidR="00E83810" w:rsidRDefault="00E83810" w:rsidP="00E83810">
      <w:pPr>
        <w:pStyle w:val="1"/>
      </w:pPr>
      <w:r>
        <w:t>Με κλει</w:t>
      </w:r>
      <w:r>
        <w:softHyphen/>
        <w:t>στό το δια</w:t>
      </w:r>
      <w:r>
        <w:softHyphen/>
        <w:t>κό</w:t>
      </w:r>
      <w:r>
        <w:softHyphen/>
        <w:t>πτη Δ α</w:t>
      </w:r>
      <w:r>
        <w:softHyphen/>
        <w:t>πο</w:t>
      </w:r>
      <w:r>
        <w:softHyphen/>
        <w:t>μα</w:t>
      </w:r>
      <w:r>
        <w:softHyphen/>
        <w:t>κρύ</w:t>
      </w:r>
      <w:r>
        <w:softHyphen/>
        <w:t>νου</w:t>
      </w:r>
      <w:r>
        <w:softHyphen/>
        <w:t>με τους ο</w:t>
      </w:r>
      <w:r>
        <w:softHyphen/>
        <w:t>πλι</w:t>
      </w:r>
      <w:r>
        <w:softHyphen/>
        <w:t>σμούς του πυκνωτή σε α</w:t>
      </w:r>
      <w:r>
        <w:softHyphen/>
        <w:t>πό</w:t>
      </w:r>
      <w:r>
        <w:softHyphen/>
        <w:t>στα</w:t>
      </w:r>
      <w:r>
        <w:softHyphen/>
        <w:t>ση 1,6cm. Πό</w:t>
      </w:r>
      <w:r>
        <w:softHyphen/>
        <w:t>σο φορ</w:t>
      </w:r>
      <w:r>
        <w:softHyphen/>
        <w:t>τί</w:t>
      </w:r>
      <w:r>
        <w:softHyphen/>
        <w:t>ο θα έ</w:t>
      </w:r>
      <w:r>
        <w:softHyphen/>
        <w:t>χει τώ</w:t>
      </w:r>
      <w:r>
        <w:softHyphen/>
        <w:t>ρα ο πυ</w:t>
      </w:r>
      <w:r>
        <w:softHyphen/>
        <w:t>κνω</w:t>
      </w:r>
      <w:r>
        <w:softHyphen/>
        <w:t>τής και πόσο φορτίο θα περάσει από το σημείο Α;</w:t>
      </w:r>
      <w:r>
        <w:tab/>
      </w:r>
    </w:p>
    <w:p w:rsidR="00E83810" w:rsidRPr="0022505E" w:rsidRDefault="00E83810" w:rsidP="00E83810">
      <w:pPr>
        <w:pStyle w:val="1"/>
      </w:pPr>
      <w:r>
        <w:t>Α</w:t>
      </w:r>
      <w:r>
        <w:softHyphen/>
        <w:t>νοί</w:t>
      </w:r>
      <w:r>
        <w:softHyphen/>
        <w:t>γου</w:t>
      </w:r>
      <w:r>
        <w:softHyphen/>
        <w:t>με πρώ</w:t>
      </w:r>
      <w:r>
        <w:softHyphen/>
        <w:t>τα το δια</w:t>
      </w:r>
      <w:r>
        <w:softHyphen/>
        <w:t>κό</w:t>
      </w:r>
      <w:r>
        <w:softHyphen/>
        <w:t>πτη Δ και με</w:t>
      </w:r>
      <w:r>
        <w:softHyphen/>
        <w:t>τά κά</w:t>
      </w:r>
      <w:r>
        <w:softHyphen/>
        <w:t>νου</w:t>
      </w:r>
      <w:r>
        <w:softHyphen/>
        <w:t>με την με</w:t>
      </w:r>
      <w:r>
        <w:softHyphen/>
        <w:t>τα</w:t>
      </w:r>
      <w:r>
        <w:softHyphen/>
        <w:t>κί</w:t>
      </w:r>
      <w:r>
        <w:softHyphen/>
        <w:t>νη</w:t>
      </w:r>
      <w:r>
        <w:softHyphen/>
        <w:t>ση των ο</w:t>
      </w:r>
      <w:r>
        <w:softHyphen/>
        <w:t>πλι</w:t>
      </w:r>
      <w:r>
        <w:softHyphen/>
        <w:t>σμών α</w:t>
      </w:r>
      <w:r>
        <w:softHyphen/>
        <w:t>πό 0,8cm  σε 1,6cm. Ποι</w:t>
      </w:r>
      <w:r>
        <w:softHyphen/>
        <w:t>ο θα εί</w:t>
      </w:r>
      <w:r>
        <w:softHyphen/>
        <w:t>ναι τώ</w:t>
      </w:r>
      <w:r>
        <w:softHyphen/>
        <w:t>ρα το φορ</w:t>
      </w:r>
      <w:r>
        <w:softHyphen/>
        <w:t>τί</w:t>
      </w:r>
      <w:r>
        <w:softHyphen/>
        <w:t>ο του πυ</w:t>
      </w:r>
      <w:r>
        <w:softHyphen/>
        <w:t>κνω</w:t>
      </w:r>
      <w:r>
        <w:softHyphen/>
        <w:t>τή και ποι</w:t>
      </w:r>
      <w:r>
        <w:softHyphen/>
        <w:t>α η τά</w:t>
      </w:r>
      <w:r>
        <w:softHyphen/>
        <w:t>ση με</w:t>
      </w:r>
      <w:r>
        <w:softHyphen/>
        <w:t>τα</w:t>
      </w:r>
      <w:r>
        <w:softHyphen/>
        <w:t>ξύ των ο</w:t>
      </w:r>
      <w:r>
        <w:softHyphen/>
        <w:t>πλι</w:t>
      </w:r>
      <w:r>
        <w:softHyphen/>
        <w:t>σμών του;</w:t>
      </w:r>
    </w:p>
    <w:p w:rsidR="009B0834" w:rsidRPr="00BF3C54" w:rsidRDefault="009B0834" w:rsidP="009B0834">
      <w:pPr>
        <w:pStyle w:val="a"/>
      </w:pPr>
      <w:r>
        <w:t>Πυκνωτής και γείωση.</w:t>
      </w:r>
    </w:p>
    <w:p w:rsidR="009B0834" w:rsidRPr="000A77CF" w:rsidRDefault="009B0834" w:rsidP="009B0834">
      <w:pPr>
        <w:jc w:val="center"/>
      </w:pPr>
      <w:r>
        <w:rPr>
          <w:noProof/>
        </w:rPr>
        <w:drawing>
          <wp:inline distT="0" distB="0" distL="0" distR="0">
            <wp:extent cx="1699895" cy="998855"/>
            <wp:effectExtent l="19050" t="0" r="0" b="0"/>
            <wp:docPr id="2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5" cy="998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834" w:rsidRPr="005A2460" w:rsidRDefault="009B0834" w:rsidP="009B0834">
      <w:r>
        <w:t>Ένας πυκνωτ</w:t>
      </w:r>
      <w:r w:rsidRPr="000A77CF">
        <w:t xml:space="preserve">ής </w:t>
      </w:r>
      <w:r>
        <w:t>φορτίζεται από πηγή και κατόπιν ανοίγουμε το διακόπτη δ</w:t>
      </w:r>
      <w:r>
        <w:rPr>
          <w:vertAlign w:val="subscript"/>
        </w:rPr>
        <w:t>1</w:t>
      </w:r>
      <w:r>
        <w:t xml:space="preserve"> </w:t>
      </w:r>
      <w:r w:rsidRPr="000A77CF">
        <w:t>. Οι οπλισμοί του Α και Β, έχουν δυναμικά</w:t>
      </w:r>
      <w:r>
        <w:t xml:space="preserve"> V</w:t>
      </w:r>
      <w:r>
        <w:rPr>
          <w:vertAlign w:val="subscript"/>
        </w:rPr>
        <w:t>A</w:t>
      </w:r>
      <w:r w:rsidRPr="005A2460">
        <w:t>=50</w:t>
      </w:r>
      <w:r>
        <w:t>V</w:t>
      </w:r>
      <w:r w:rsidRPr="005A2460">
        <w:t xml:space="preserve"> </w:t>
      </w:r>
      <w:r>
        <w:t>και V</w:t>
      </w:r>
      <w:r>
        <w:rPr>
          <w:vertAlign w:val="subscript"/>
        </w:rPr>
        <w:t xml:space="preserve">B </w:t>
      </w:r>
      <w:r w:rsidRPr="005A2460">
        <w:t>=</w:t>
      </w:r>
      <w:r>
        <w:t xml:space="preserve"> </w:t>
      </w:r>
      <w:r w:rsidRPr="005A2460">
        <w:t>-50</w:t>
      </w:r>
      <w:r>
        <w:t>V</w:t>
      </w:r>
      <w:r w:rsidRPr="005A2460">
        <w:t xml:space="preserve">, </w:t>
      </w:r>
      <w:r>
        <w:t>αντίστοιχα</w:t>
      </w:r>
      <w:r w:rsidRPr="005A2460">
        <w:t>.</w:t>
      </w:r>
    </w:p>
    <w:p w:rsidR="009B0834" w:rsidRPr="006751F9" w:rsidRDefault="009B0834" w:rsidP="009B0834">
      <w:pPr>
        <w:pStyle w:val="1"/>
        <w:numPr>
          <w:ilvl w:val="1"/>
          <w:numId w:val="16"/>
        </w:numPr>
      </w:pPr>
      <w:r>
        <w:t>Ποια είναι η τάση του πυκνωτή</w:t>
      </w:r>
      <w:r w:rsidRPr="005A2460">
        <w:t>;</w:t>
      </w:r>
    </w:p>
    <w:p w:rsidR="009B0834" w:rsidRPr="006751F9" w:rsidRDefault="009B0834" w:rsidP="009B0834">
      <w:pPr>
        <w:pStyle w:val="1"/>
      </w:pPr>
      <w:r>
        <w:t>Αν στη συνέχεια κλείσουμε το διακόπτη δ</w:t>
      </w:r>
      <w:r>
        <w:rPr>
          <w:vertAlign w:val="subscript"/>
        </w:rPr>
        <w:t>2</w:t>
      </w:r>
      <w:r>
        <w:t xml:space="preserve"> και γειώσουμε έτσι τον οπλισμό Β</w:t>
      </w:r>
      <w:r w:rsidRPr="005A2460">
        <w:t xml:space="preserve">, </w:t>
      </w:r>
      <w:r>
        <w:t>θα αλλάξει το φορτίο του πυκνωτή</w:t>
      </w:r>
      <w:r w:rsidRPr="005A2460">
        <w:t>;</w:t>
      </w:r>
    </w:p>
    <w:p w:rsidR="009B0834" w:rsidRDefault="009B0834" w:rsidP="009B0834">
      <w:pPr>
        <w:pStyle w:val="1"/>
      </w:pPr>
      <w:r>
        <w:t>Ποιο θα είναι το δυναμικό κάθε οπλισμού</w:t>
      </w:r>
      <w:r w:rsidRPr="005A2460">
        <w:t xml:space="preserve">, </w:t>
      </w:r>
      <w:r>
        <w:t>μετά τη γείωση του οπλισμού Β</w:t>
      </w:r>
      <w:r w:rsidRPr="005A2460">
        <w:t>;</w:t>
      </w:r>
    </w:p>
    <w:p w:rsidR="00E83810" w:rsidRPr="00E83810" w:rsidRDefault="00E83810" w:rsidP="00E83810">
      <w:pPr>
        <w:pStyle w:val="a"/>
      </w:pPr>
      <w:r w:rsidRPr="00995FA7">
        <w:t>Φόρτιση ενός πυκνωτή και δυναμικά.</w:t>
      </w:r>
      <w:r w:rsidRPr="00E83810">
        <w:rPr>
          <w:rFonts w:ascii="Times" w:hAnsi="Times" w:cs="Times"/>
          <w:color w:val="FFFFFF"/>
          <w:sz w:val="15"/>
          <w:szCs w:val="15"/>
        </w:rPr>
        <w:t>.</w:t>
      </w:r>
    </w:p>
    <w:p w:rsidR="00E83810" w:rsidRPr="00995FA7" w:rsidRDefault="00E83810" w:rsidP="00E83810">
      <w:r w:rsidRPr="00995FA7">
        <w:t>Ο πυκνωτής του παρακάτω κυκλώματος είναι αφόρτιστος και έχει χωρητικότητα C=2μF και η ηλεκτρική πηγή τάση V=10V.</w:t>
      </w:r>
    </w:p>
    <w:p w:rsidR="00E83810" w:rsidRPr="00995FA7" w:rsidRDefault="00E83810" w:rsidP="00E83810">
      <w:pPr>
        <w:spacing w:line="280" w:lineRule="atLeast"/>
        <w:jc w:val="center"/>
        <w:rPr>
          <w:color w:val="000000"/>
        </w:rPr>
      </w:pPr>
      <w:r>
        <w:rPr>
          <w:noProof/>
        </w:rPr>
        <w:lastRenderedPageBreak/>
        <w:drawing>
          <wp:inline distT="0" distB="0" distL="0" distR="0">
            <wp:extent cx="2066925" cy="1141730"/>
            <wp:effectExtent l="19050" t="0" r="9525" b="0"/>
            <wp:docPr id="15" name="Εικόνα 4" descr="http://3.bp.blogspot.com/_BdRE94s86zo/SvxZcV5jl5I/AAAAAAAAH-U/sE36FrtXNx0/s320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3.bp.blogspot.com/_BdRE94s86zo/SvxZcV5jl5I/AAAAAAAAH-U/sE36FrtXNx0/s320/image001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14173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810" w:rsidRPr="00995FA7" w:rsidRDefault="00E83810" w:rsidP="00E83810">
      <w:pPr>
        <w:spacing w:line="280" w:lineRule="atLeast"/>
        <w:jc w:val="both"/>
        <w:rPr>
          <w:color w:val="000000"/>
        </w:rPr>
      </w:pPr>
      <w:r w:rsidRPr="00995FA7">
        <w:rPr>
          <w:color w:val="000000"/>
        </w:rPr>
        <w:t>Κλείνουμε το διακόπτη δ</w:t>
      </w:r>
      <w:r w:rsidRPr="00995FA7">
        <w:rPr>
          <w:color w:val="000000"/>
          <w:vertAlign w:val="subscript"/>
        </w:rPr>
        <w:t>1</w:t>
      </w:r>
      <w:r w:rsidRPr="00995FA7">
        <w:rPr>
          <w:color w:val="000000"/>
        </w:rPr>
        <w:t>. </w:t>
      </w:r>
    </w:p>
    <w:p w:rsidR="00E83810" w:rsidRPr="00995FA7" w:rsidRDefault="00E83810" w:rsidP="00E83810">
      <w:pPr>
        <w:ind w:left="426" w:hanging="284"/>
      </w:pPr>
      <w:r w:rsidRPr="00995FA7">
        <w:t>i)  Ποιο το δυναμικό κάθε οπλισμού του πυκνωτή και ποιο το φορτίο του;</w:t>
      </w:r>
    </w:p>
    <w:p w:rsidR="00E83810" w:rsidRDefault="00E83810" w:rsidP="00E83810">
      <w:pPr>
        <w:ind w:left="426" w:hanging="284"/>
      </w:pPr>
      <w:r w:rsidRPr="00995FA7">
        <w:t>ii)  Κλείνουμε το διακόπτη δ. Να βρεθούν τώρα τα δυναμικά των οπλισμών Α και Β καθώς και το φορτίο του πυκνωτή.</w:t>
      </w:r>
    </w:p>
    <w:p w:rsidR="009B0834" w:rsidRPr="00BF3C54" w:rsidRDefault="009B0834" w:rsidP="009B0834">
      <w:pPr>
        <w:pStyle w:val="a"/>
      </w:pPr>
      <w:proofErr w:type="spellStart"/>
      <w:r>
        <w:t>Εκφόρτιση</w:t>
      </w:r>
      <w:proofErr w:type="spellEnd"/>
      <w:r>
        <w:t xml:space="preserve"> πυκνωτή.</w:t>
      </w:r>
    </w:p>
    <w:p w:rsidR="009B0834" w:rsidRPr="004F5504" w:rsidRDefault="009B0834" w:rsidP="009B0834">
      <w:pPr>
        <w:jc w:val="center"/>
      </w:pPr>
      <w:r>
        <w:rPr>
          <w:noProof/>
        </w:rPr>
        <w:drawing>
          <wp:inline distT="0" distB="0" distL="0" distR="0">
            <wp:extent cx="3164205" cy="970280"/>
            <wp:effectExtent l="19050" t="0" r="0" b="0"/>
            <wp:docPr id="19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205" cy="97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834" w:rsidRDefault="009B0834" w:rsidP="009B0834"/>
    <w:p w:rsidR="009B0834" w:rsidRPr="00E865C9" w:rsidRDefault="009B0834" w:rsidP="009B0834">
      <w:pPr>
        <w:rPr>
          <w:i/>
        </w:rPr>
      </w:pPr>
      <w:r w:rsidRPr="00E865C9">
        <w:rPr>
          <w:i/>
        </w:rPr>
        <w:t>Με αφορμή την απάντηση του σχολικού βιβλίου στην άσκηση 31 της σελίδας 54.</w:t>
      </w:r>
    </w:p>
    <w:p w:rsidR="009B0834" w:rsidRDefault="009B0834" w:rsidP="009B0834"/>
    <w:p w:rsidR="009B0834" w:rsidRDefault="009B0834" w:rsidP="009B0834">
      <w:r>
        <w:t>Κατά τη διάρκεια μιας καταιγίδας, ένα νέφος στην επιφάνειά του προς τη Γη εμφανίζει φορτίο  -25C. Στην επιφάνεια της Γης, δημιουργείται από επαγωγή, θετικό φορτίο. Όταν η διαφορά δυναμικού μεταξύ νέφους  - Γης φθάσει τα 5·10</w:t>
      </w:r>
      <w:r>
        <w:rPr>
          <w:vertAlign w:val="superscript"/>
        </w:rPr>
        <w:t>7</w:t>
      </w:r>
      <w:r>
        <w:t>V, ο ατμοσφαιρικός αέρας παύει να λειτουργεί ως μονωτής και ξεσπά ηλεκτρική εκκένωση, κατά την οποία ηλεκτρόνια του νέφους κατευθύνονται προς τη Γη (κεραυνός).</w:t>
      </w:r>
    </w:p>
    <w:p w:rsidR="009B0834" w:rsidRDefault="009B0834" w:rsidP="009B0834">
      <w:pPr>
        <w:pStyle w:val="1"/>
      </w:pPr>
      <w:r>
        <w:t>Πόσο έργο παράγεται κατά την μεταφορά του πρώτου φορτίου q</w:t>
      </w:r>
      <w:r>
        <w:rPr>
          <w:vertAlign w:val="subscript"/>
        </w:rPr>
        <w:t>1</w:t>
      </w:r>
      <w:r>
        <w:t>= -0,01μC από το νέφος στη Γη.</w:t>
      </w:r>
    </w:p>
    <w:p w:rsidR="009B0834" w:rsidRDefault="009B0834" w:rsidP="009B0834">
      <w:pPr>
        <w:pStyle w:val="1"/>
      </w:pPr>
      <w:r>
        <w:t>Πόση συνολικά ενέργεια απελευθερώθηκε;</w:t>
      </w:r>
    </w:p>
    <w:p w:rsidR="009B0834" w:rsidRDefault="009B0834" w:rsidP="009B0834"/>
    <w:p w:rsidR="009B0834" w:rsidRPr="00995FA7" w:rsidRDefault="009B0834" w:rsidP="00E83810">
      <w:pPr>
        <w:ind w:left="426" w:hanging="284"/>
      </w:pPr>
    </w:p>
    <w:p w:rsidR="00D87420" w:rsidRDefault="00A21060">
      <w:pPr>
        <w:jc w:val="right"/>
      </w:pPr>
      <w:r>
        <w:pict>
          <v:shape id="_x0000_i1030" type="#_x0000_t75" style="width:180.85pt;height:24pt">
            <v:imagedata r:id="rId48" o:title=""/>
          </v:shape>
        </w:pict>
      </w:r>
    </w:p>
    <w:p w:rsidR="008E227E" w:rsidRDefault="008E227E" w:rsidP="00E800FC"/>
    <w:sectPr w:rsidR="008E227E" w:rsidSect="002D03C0">
      <w:headerReference w:type="default" r:id="rId49"/>
      <w:footerReference w:type="even" r:id="rId50"/>
      <w:footerReference w:type="default" r:id="rId51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7335" w:rsidRDefault="00FB7335">
      <w:pPr>
        <w:spacing w:line="240" w:lineRule="auto"/>
      </w:pPr>
      <w:r>
        <w:separator/>
      </w:r>
    </w:p>
  </w:endnote>
  <w:endnote w:type="continuationSeparator" w:id="0">
    <w:p w:rsidR="00FB7335" w:rsidRDefault="00FB733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705" w:rsidRDefault="00DC4E61" w:rsidP="00D5670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5670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56705" w:rsidRDefault="00D56705" w:rsidP="00D56705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705" w:rsidRDefault="00DC4E61" w:rsidP="00D5670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5670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21060">
      <w:rPr>
        <w:rStyle w:val="a5"/>
        <w:noProof/>
      </w:rPr>
      <w:t>7</w:t>
    </w:r>
    <w:r>
      <w:rPr>
        <w:rStyle w:val="a5"/>
      </w:rPr>
      <w:fldChar w:fldCharType="end"/>
    </w:r>
  </w:p>
  <w:p w:rsidR="00D56705" w:rsidRPr="00D56705" w:rsidRDefault="00D56705" w:rsidP="00D56705">
    <w:pPr>
      <w:pStyle w:val="a4"/>
      <w:pBdr>
        <w:top w:val="single" w:sz="4" w:space="1" w:color="auto"/>
      </w:pBdr>
      <w:tabs>
        <w:tab w:val="clear" w:pos="4153"/>
        <w:tab w:val="center" w:pos="4862"/>
      </w:tabs>
      <w:rPr>
        <w:i/>
        <w:color w:val="0000FF"/>
        <w:lang w:val="en-US"/>
      </w:rPr>
    </w:pPr>
    <w:r>
      <w:rPr>
        <w:lang w:val="en-US"/>
      </w:rPr>
      <w:tab/>
    </w:r>
    <w:r w:rsidRPr="00D56705">
      <w:rPr>
        <w:i/>
        <w:color w:val="0000FF"/>
        <w:lang w:val="en-US"/>
      </w:rPr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7335" w:rsidRDefault="00FB7335">
      <w:pPr>
        <w:spacing w:line="240" w:lineRule="auto"/>
      </w:pPr>
      <w:r>
        <w:separator/>
      </w:r>
    </w:p>
  </w:footnote>
  <w:footnote w:type="continuationSeparator" w:id="0">
    <w:p w:rsidR="00FB7335" w:rsidRDefault="00FB733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705" w:rsidRPr="00D56705" w:rsidRDefault="00D56705" w:rsidP="00D56705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lang w:val="en-US"/>
      </w:rPr>
    </w:pPr>
    <w:r>
      <w:t>Υλικό Φυσικής-Χημείας</w:t>
    </w:r>
    <w:r>
      <w:tab/>
      <w:t xml:space="preserve">   </w:t>
    </w:r>
    <w:r w:rsidR="00380FDA">
      <w:t>Στατικός Ηλεκτρισμός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9180D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23E654A2"/>
    <w:multiLevelType w:val="hybridMultilevel"/>
    <w:tmpl w:val="F022F53C"/>
    <w:lvl w:ilvl="0" w:tplc="866A34B8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29A59D7"/>
    <w:multiLevelType w:val="hybridMultilevel"/>
    <w:tmpl w:val="9410C4B0"/>
    <w:lvl w:ilvl="0" w:tplc="C7AEED5C">
      <w:start w:val="1"/>
      <w:numFmt w:val="lowerRoman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95C24B4"/>
    <w:multiLevelType w:val="multilevel"/>
    <w:tmpl w:val="FC8ACF6A"/>
    <w:styleLink w:val="1i"/>
    <w:lvl w:ilvl="0">
      <w:start w:val="1"/>
      <w:numFmt w:val="decimal"/>
      <w:pStyle w:val="a"/>
      <w:lvlText w:val="3.%1."/>
      <w:lvlJc w:val="left"/>
      <w:pPr>
        <w:ind w:left="360" w:hanging="360"/>
      </w:pPr>
      <w:rPr>
        <w:rFonts w:ascii="Times New Roman" w:hAnsi="Times New Roman" w:hint="default"/>
        <w:b/>
        <w:i/>
        <w:sz w:val="24"/>
        <w:szCs w:val="24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4DD65D7D"/>
    <w:multiLevelType w:val="hybridMultilevel"/>
    <w:tmpl w:val="A7BE9E4A"/>
    <w:lvl w:ilvl="0" w:tplc="0C4C0936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1A13BA7"/>
    <w:multiLevelType w:val="multilevel"/>
    <w:tmpl w:val="073242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5"/>
  </w:num>
  <w:num w:numId="2">
    <w:abstractNumId w:val="5"/>
  </w:num>
  <w:num w:numId="3">
    <w:abstractNumId w:val="3"/>
  </w:num>
  <w:num w:numId="4">
    <w:abstractNumId w:val="3"/>
  </w:num>
  <w:num w:numId="5">
    <w:abstractNumId w:val="6"/>
  </w:num>
  <w:num w:numId="6">
    <w:abstractNumId w:val="6"/>
  </w:num>
  <w:num w:numId="7">
    <w:abstractNumId w:val="0"/>
  </w:num>
  <w:num w:numId="8">
    <w:abstractNumId w:val="4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attachedTemplate r:id="rId1"/>
  <w:stylePaneFormatFilter w:val="3F01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3545"/>
    <w:rsid w:val="00015BAB"/>
    <w:rsid w:val="00026777"/>
    <w:rsid w:val="000E1D29"/>
    <w:rsid w:val="00102092"/>
    <w:rsid w:val="00110FF6"/>
    <w:rsid w:val="00147C3B"/>
    <w:rsid w:val="00153545"/>
    <w:rsid w:val="00197DE4"/>
    <w:rsid w:val="001A7593"/>
    <w:rsid w:val="00213813"/>
    <w:rsid w:val="00215CD5"/>
    <w:rsid w:val="002368C6"/>
    <w:rsid w:val="002D03C0"/>
    <w:rsid w:val="003169B6"/>
    <w:rsid w:val="00326497"/>
    <w:rsid w:val="0034334C"/>
    <w:rsid w:val="00380FDA"/>
    <w:rsid w:val="00383A14"/>
    <w:rsid w:val="003A4747"/>
    <w:rsid w:val="003F4911"/>
    <w:rsid w:val="003F6F81"/>
    <w:rsid w:val="00413ED3"/>
    <w:rsid w:val="00436EB2"/>
    <w:rsid w:val="004C0FA5"/>
    <w:rsid w:val="004D25F9"/>
    <w:rsid w:val="004D4D2F"/>
    <w:rsid w:val="005049F2"/>
    <w:rsid w:val="00531B8E"/>
    <w:rsid w:val="00532B5C"/>
    <w:rsid w:val="00596C26"/>
    <w:rsid w:val="0069093F"/>
    <w:rsid w:val="006A29EB"/>
    <w:rsid w:val="006C69AA"/>
    <w:rsid w:val="00723451"/>
    <w:rsid w:val="007B156A"/>
    <w:rsid w:val="00814E43"/>
    <w:rsid w:val="008E227E"/>
    <w:rsid w:val="008F734E"/>
    <w:rsid w:val="009060AA"/>
    <w:rsid w:val="009901C0"/>
    <w:rsid w:val="009B0834"/>
    <w:rsid w:val="009D7E05"/>
    <w:rsid w:val="009F6443"/>
    <w:rsid w:val="00A21060"/>
    <w:rsid w:val="00A30F55"/>
    <w:rsid w:val="00A60F33"/>
    <w:rsid w:val="00AC0D58"/>
    <w:rsid w:val="00AF3461"/>
    <w:rsid w:val="00B13CFE"/>
    <w:rsid w:val="00B14074"/>
    <w:rsid w:val="00B35BAC"/>
    <w:rsid w:val="00BC63BF"/>
    <w:rsid w:val="00BC761A"/>
    <w:rsid w:val="00CE2049"/>
    <w:rsid w:val="00D56705"/>
    <w:rsid w:val="00D56ED7"/>
    <w:rsid w:val="00D67550"/>
    <w:rsid w:val="00D87420"/>
    <w:rsid w:val="00D90620"/>
    <w:rsid w:val="00DB257F"/>
    <w:rsid w:val="00DC4E61"/>
    <w:rsid w:val="00DE5916"/>
    <w:rsid w:val="00DE61D7"/>
    <w:rsid w:val="00DE6A8A"/>
    <w:rsid w:val="00E05CCD"/>
    <w:rsid w:val="00E45975"/>
    <w:rsid w:val="00E76C62"/>
    <w:rsid w:val="00E800FC"/>
    <w:rsid w:val="00E83810"/>
    <w:rsid w:val="00EA440E"/>
    <w:rsid w:val="00F47CE3"/>
    <w:rsid w:val="00FB7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9F2"/>
    <w:pPr>
      <w:spacing w:line="360" w:lineRule="auto"/>
    </w:pPr>
    <w:rPr>
      <w:sz w:val="22"/>
      <w:szCs w:val="22"/>
    </w:rPr>
  </w:style>
  <w:style w:type="paragraph" w:styleId="10">
    <w:name w:val="heading 1"/>
    <w:basedOn w:val="a0"/>
    <w:next w:val="a0"/>
    <w:link w:val="1Char"/>
    <w:qFormat/>
    <w:rsid w:val="00110FF6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cs="Arial"/>
      <w:b/>
      <w:bCs/>
      <w:i/>
      <w:kern w:val="32"/>
      <w:sz w:val="28"/>
      <w:szCs w:val="28"/>
    </w:rPr>
  </w:style>
  <w:style w:type="paragraph" w:styleId="3">
    <w:name w:val="heading 3"/>
    <w:basedOn w:val="a0"/>
    <w:next w:val="a0"/>
    <w:link w:val="3Char"/>
    <w:uiPriority w:val="9"/>
    <w:semiHidden/>
    <w:unhideWhenUsed/>
    <w:qFormat/>
    <w:rsid w:val="0002677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Αριθμός"/>
    <w:basedOn w:val="a0"/>
    <w:qFormat/>
    <w:rsid w:val="00AF3461"/>
    <w:pPr>
      <w:numPr>
        <w:numId w:val="8"/>
      </w:numPr>
    </w:pPr>
    <w:rPr>
      <w:b/>
      <w:i/>
      <w:sz w:val="24"/>
      <w:shd w:val="clear" w:color="auto" w:fill="FFFFFF"/>
    </w:rPr>
  </w:style>
  <w:style w:type="paragraph" w:customStyle="1" w:styleId="1">
    <w:name w:val="Αριθμός 1"/>
    <w:basedOn w:val="a0"/>
    <w:rsid w:val="00DE61D7"/>
    <w:pPr>
      <w:numPr>
        <w:ilvl w:val="1"/>
        <w:numId w:val="8"/>
      </w:numPr>
    </w:pPr>
  </w:style>
  <w:style w:type="numbering" w:styleId="1i">
    <w:name w:val="Outline List 1"/>
    <w:aliases w:val="1 / α /i"/>
    <w:basedOn w:val="a3"/>
    <w:rsid w:val="00DE61D7"/>
    <w:pPr>
      <w:numPr>
        <w:numId w:val="8"/>
      </w:numPr>
    </w:pPr>
  </w:style>
  <w:style w:type="paragraph" w:styleId="a4">
    <w:name w:val="footer"/>
    <w:basedOn w:val="a0"/>
    <w:rsid w:val="00D56705"/>
    <w:pPr>
      <w:tabs>
        <w:tab w:val="center" w:pos="4153"/>
        <w:tab w:val="right" w:pos="8306"/>
      </w:tabs>
    </w:pPr>
  </w:style>
  <w:style w:type="character" w:styleId="a5">
    <w:name w:val="page number"/>
    <w:basedOn w:val="a1"/>
    <w:rsid w:val="00D56705"/>
  </w:style>
  <w:style w:type="paragraph" w:styleId="a6">
    <w:name w:val="header"/>
    <w:basedOn w:val="a0"/>
    <w:link w:val="Char"/>
    <w:rsid w:val="00D56705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6"/>
    <w:rsid w:val="00D56705"/>
    <w:rPr>
      <w:sz w:val="22"/>
      <w:szCs w:val="22"/>
      <w:lang w:val="el-GR" w:eastAsia="el-GR" w:bidi="ar-SA"/>
    </w:rPr>
  </w:style>
  <w:style w:type="paragraph" w:customStyle="1" w:styleId="a7">
    <w:name w:val="αβγ"/>
    <w:basedOn w:val="a0"/>
    <w:rsid w:val="00F47CE3"/>
    <w:pPr>
      <w:ind w:left="680" w:hanging="340"/>
    </w:pPr>
    <w:rPr>
      <w:rFonts w:eastAsia="MS Mincho"/>
      <w:lang w:eastAsia="ja-JP"/>
    </w:rPr>
  </w:style>
  <w:style w:type="paragraph" w:styleId="a8">
    <w:name w:val="Balloon Text"/>
    <w:basedOn w:val="a0"/>
    <w:link w:val="Char0"/>
    <w:uiPriority w:val="99"/>
    <w:semiHidden/>
    <w:unhideWhenUsed/>
    <w:rsid w:val="00380F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8"/>
    <w:uiPriority w:val="99"/>
    <w:semiHidden/>
    <w:rsid w:val="00380FDA"/>
    <w:rPr>
      <w:rFonts w:ascii="Tahoma" w:hAnsi="Tahoma" w:cs="Tahoma"/>
      <w:sz w:val="16"/>
      <w:szCs w:val="16"/>
    </w:rPr>
  </w:style>
  <w:style w:type="character" w:customStyle="1" w:styleId="3Char">
    <w:name w:val="Επικεφαλίδα 3 Char"/>
    <w:basedOn w:val="a1"/>
    <w:link w:val="3"/>
    <w:uiPriority w:val="9"/>
    <w:semiHidden/>
    <w:rsid w:val="00026777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numbering" w:customStyle="1" w:styleId="1ia">
    <w:name w:val="1.i.a."/>
    <w:basedOn w:val="a3"/>
    <w:rsid w:val="00E76C62"/>
    <w:pPr>
      <w:numPr>
        <w:numId w:val="12"/>
      </w:numPr>
    </w:pPr>
  </w:style>
  <w:style w:type="character" w:customStyle="1" w:styleId="apple-style-span">
    <w:name w:val="apple-style-span"/>
    <w:basedOn w:val="a1"/>
    <w:rsid w:val="00E76C62"/>
  </w:style>
  <w:style w:type="character" w:customStyle="1" w:styleId="1Char">
    <w:name w:val="Επικεφαλίδα 1 Char"/>
    <w:basedOn w:val="a1"/>
    <w:link w:val="10"/>
    <w:rsid w:val="00814E43"/>
    <w:rPr>
      <w:rFonts w:cs="Arial"/>
      <w:b/>
      <w:bCs/>
      <w:i/>
      <w:kern w:val="32"/>
      <w:sz w:val="28"/>
      <w:szCs w:val="28"/>
      <w:shd w:val="clear" w:color="auto" w:fill="FFFF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9.emf"/><Relationship Id="rId26" Type="http://schemas.openxmlformats.org/officeDocument/2006/relationships/oleObject" Target="embeddings/oleObject3.bin"/><Relationship Id="rId39" Type="http://schemas.openxmlformats.org/officeDocument/2006/relationships/oleObject" Target="embeddings/oleObject8.bin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image" Target="media/image20.emf"/><Relationship Id="rId42" Type="http://schemas.openxmlformats.org/officeDocument/2006/relationships/image" Target="media/image24.emf"/><Relationship Id="rId47" Type="http://schemas.openxmlformats.org/officeDocument/2006/relationships/image" Target="media/image28.emf"/><Relationship Id="rId50" Type="http://schemas.openxmlformats.org/officeDocument/2006/relationships/footer" Target="footer1.xml"/><Relationship Id="rId7" Type="http://schemas.openxmlformats.org/officeDocument/2006/relationships/hyperlink" Target="http://2.bp.blogspot.com/_BdRE94s86zo/SMumEXk7J3I/AAAAAAAAC58/Z7xMLxfFNaE/s1600-h/image006.jpg" TargetMode="External"/><Relationship Id="rId12" Type="http://schemas.openxmlformats.org/officeDocument/2006/relationships/hyperlink" Target="http://4.bp.blogspot.com/_BdRE94s86zo/SPCBjnovpgI/AAAAAAAADWw/CkJVyzuk6Ew/s1600-h/image001.png" TargetMode="External"/><Relationship Id="rId17" Type="http://schemas.openxmlformats.org/officeDocument/2006/relationships/image" Target="media/image8.png"/><Relationship Id="rId25" Type="http://schemas.openxmlformats.org/officeDocument/2006/relationships/image" Target="media/image14.wmf"/><Relationship Id="rId33" Type="http://schemas.openxmlformats.org/officeDocument/2006/relationships/oleObject" Target="embeddings/oleObject5.bin"/><Relationship Id="rId38" Type="http://schemas.openxmlformats.org/officeDocument/2006/relationships/image" Target="media/image22.emf"/><Relationship Id="rId46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29" Type="http://schemas.openxmlformats.org/officeDocument/2006/relationships/image" Target="media/image17.emf"/><Relationship Id="rId41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3.emf"/><Relationship Id="rId32" Type="http://schemas.openxmlformats.org/officeDocument/2006/relationships/image" Target="media/image19.emf"/><Relationship Id="rId37" Type="http://schemas.openxmlformats.org/officeDocument/2006/relationships/oleObject" Target="embeddings/oleObject7.bin"/><Relationship Id="rId40" Type="http://schemas.openxmlformats.org/officeDocument/2006/relationships/hyperlink" Target="http://4.bp.blogspot.com/_BdRE94s86zo/SPzDovBfVhI/AAAAAAAADew/J87kJSUBZxc/s1600-h/image005.png" TargetMode="External"/><Relationship Id="rId45" Type="http://schemas.openxmlformats.org/officeDocument/2006/relationships/image" Target="media/image26.emf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dmargarisb.blogspot.com/2008/10/blog-post.html" TargetMode="External"/><Relationship Id="rId23" Type="http://schemas.openxmlformats.org/officeDocument/2006/relationships/oleObject" Target="embeddings/oleObject2.bin"/><Relationship Id="rId28" Type="http://schemas.openxmlformats.org/officeDocument/2006/relationships/image" Target="media/image16.emf"/><Relationship Id="rId36" Type="http://schemas.openxmlformats.org/officeDocument/2006/relationships/image" Target="media/image21.emf"/><Relationship Id="rId49" Type="http://schemas.openxmlformats.org/officeDocument/2006/relationships/header" Target="header1.xml"/><Relationship Id="rId10" Type="http://schemas.openxmlformats.org/officeDocument/2006/relationships/image" Target="media/image3.emf"/><Relationship Id="rId19" Type="http://schemas.openxmlformats.org/officeDocument/2006/relationships/oleObject" Target="embeddings/oleObject1.bin"/><Relationship Id="rId31" Type="http://schemas.openxmlformats.org/officeDocument/2006/relationships/image" Target="media/image18.emf"/><Relationship Id="rId44" Type="http://schemas.openxmlformats.org/officeDocument/2006/relationships/image" Target="media/image25.pn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6.emf"/><Relationship Id="rId22" Type="http://schemas.openxmlformats.org/officeDocument/2006/relationships/image" Target="media/image12.emf"/><Relationship Id="rId27" Type="http://schemas.openxmlformats.org/officeDocument/2006/relationships/image" Target="media/image15.emf"/><Relationship Id="rId30" Type="http://schemas.openxmlformats.org/officeDocument/2006/relationships/oleObject" Target="embeddings/oleObject4.bin"/><Relationship Id="rId35" Type="http://schemas.openxmlformats.org/officeDocument/2006/relationships/oleObject" Target="embeddings/oleObject6.bin"/><Relationship Id="rId43" Type="http://schemas.openxmlformats.org/officeDocument/2006/relationships/oleObject" Target="embeddings/oleObject9.bin"/><Relationship Id="rId48" Type="http://schemas.openxmlformats.org/officeDocument/2006/relationships/image" Target="media/image29.png"/><Relationship Id="rId8" Type="http://schemas.openxmlformats.org/officeDocument/2006/relationships/image" Target="media/image1.emf"/><Relationship Id="rId51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916;&#953;&#959;&#957;&#973;&#963;&#951;&#962;\Application%20Data\Microsoft\&#928;&#961;&#972;&#964;&#965;&#960;&#945;\&#913;&#961;&#943;&#952;&#956;&#951;&#963;&#951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Αρίθμηση</Template>
  <TotalTime>68</TotalTime>
  <Pages>10</Pages>
  <Words>2390</Words>
  <Characters>12907</Characters>
  <Application>Microsoft Office Word</Application>
  <DocSecurity>0</DocSecurity>
  <Lines>107</Lines>
  <Paragraphs>30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Διονύσης Laptop</dc:creator>
  <cp:keywords/>
  <dc:description/>
  <cp:lastModifiedBy>pc-Laptop</cp:lastModifiedBy>
  <cp:revision>23</cp:revision>
  <cp:lastPrinted>2014-01-04T06:58:00Z</cp:lastPrinted>
  <dcterms:created xsi:type="dcterms:W3CDTF">2012-07-12T06:39:00Z</dcterms:created>
  <dcterms:modified xsi:type="dcterms:W3CDTF">2014-01-18T16:14:00Z</dcterms:modified>
</cp:coreProperties>
</file>