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22" w:rsidRPr="006D196B" w:rsidRDefault="006D6F22" w:rsidP="006D6F22">
      <w:pPr>
        <w:pStyle w:val="10"/>
        <w:rPr>
          <w:color w:val="333333"/>
          <w:szCs w:val="13"/>
        </w:rPr>
      </w:pPr>
      <w:r w:rsidRPr="006D196B">
        <w:t>Δίπολο μέσα σε ομογενές Ηλεκτρικό πεδίο.</w:t>
      </w:r>
    </w:p>
    <w:p w:rsidR="006D6F22" w:rsidRDefault="00997662" w:rsidP="006D6F22">
      <w:pPr>
        <w:shd w:val="clear" w:color="auto" w:fill="FFFFFF"/>
        <w:spacing w:line="240" w:lineRule="auto"/>
        <w:jc w:val="center"/>
        <w:rPr>
          <w:rFonts w:ascii="Verdana" w:hAnsi="Verdana"/>
          <w:color w:val="333333"/>
          <w:sz w:val="12"/>
          <w:szCs w:val="12"/>
        </w:rPr>
      </w:pPr>
      <w:r>
        <w:object w:dxaOrig="3882" w:dyaOrig="31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45.65pt;height:118.35pt;mso-position-horizontal:absolute" o:ole="" o:allowoverlap="f" filled="t" fillcolor="yellow">
            <v:fill opacity="52429f" color2="fill lighten(86)" o:opacity2="52429f" rotate="t" method="linear sigma" focus="50%" type="gradient"/>
            <v:imagedata r:id="rId7" o:title=""/>
          </v:shape>
          <o:OLEObject Type="Embed" ProgID="Visio.Drawing.11" ShapeID="_x0000_i1026" DrawAspect="Content" ObjectID="_1450331382" r:id="rId8"/>
        </w:object>
      </w:r>
    </w:p>
    <w:p w:rsidR="006D6F22" w:rsidRPr="006D196B" w:rsidRDefault="006D6F22" w:rsidP="006D6F22">
      <w:r w:rsidRPr="006D196B">
        <w:t xml:space="preserve">Μέσα σε ένα ομογενές ηλεκτρικό πεδίο φέρεται ένα ηλεκτρικό δίπολο ΑΒ, με φορτία </w:t>
      </w:r>
      <w:proofErr w:type="spellStart"/>
      <w:r w:rsidRPr="006D196B">
        <w:t>q</w:t>
      </w:r>
      <w:r w:rsidRPr="006D196B">
        <w:rPr>
          <w:vertAlign w:val="subscript"/>
        </w:rPr>
        <w:t>Α</w:t>
      </w:r>
      <w:r w:rsidRPr="006D196B">
        <w:t>=+q</w:t>
      </w:r>
      <w:proofErr w:type="spellEnd"/>
      <w:r w:rsidRPr="006D196B">
        <w:t xml:space="preserve"> και </w:t>
      </w:r>
      <w:proofErr w:type="spellStart"/>
      <w:r w:rsidRPr="006D196B">
        <w:t>q</w:t>
      </w:r>
      <w:r w:rsidRPr="006D196B">
        <w:rPr>
          <w:vertAlign w:val="subscript"/>
        </w:rPr>
        <w:t>Β</w:t>
      </w:r>
      <w:proofErr w:type="spellEnd"/>
      <w:r w:rsidRPr="006D196B">
        <w:t>= -q, (σκεφτείτε ένα πολωμένο μόριο) όπως στο σχήμα. Βαρύτητα δεν υπάρχει.</w:t>
      </w:r>
    </w:p>
    <w:p w:rsidR="006D6F22" w:rsidRPr="006D196B" w:rsidRDefault="006D6F22" w:rsidP="006D6F22">
      <w:pPr>
        <w:pStyle w:val="1"/>
      </w:pPr>
      <w:r w:rsidRPr="006D196B">
        <w:t>Να σχεδιάστε τις δυνάμεις που ασκούνται στο δίπολο.</w:t>
      </w:r>
    </w:p>
    <w:p w:rsidR="006D6F22" w:rsidRPr="006D196B" w:rsidRDefault="006D6F22" w:rsidP="006D6F22">
      <w:pPr>
        <w:pStyle w:val="1"/>
      </w:pPr>
      <w:r w:rsidRPr="006D196B">
        <w:t>Το δίπολο θα κινηθεί; Αν ναι προς τα πού;</w:t>
      </w:r>
    </w:p>
    <w:p w:rsidR="006D6F22" w:rsidRPr="006D196B" w:rsidRDefault="006D6F22" w:rsidP="006D6F22">
      <w:pPr>
        <w:pStyle w:val="1"/>
      </w:pPr>
      <w:r w:rsidRPr="006D196B">
        <w:t xml:space="preserve">Η δυναμική ενέργεια του </w:t>
      </w:r>
      <w:proofErr w:type="spellStart"/>
      <w:r w:rsidRPr="006D196B">
        <w:t>διπόλου</w:t>
      </w:r>
      <w:proofErr w:type="spellEnd"/>
      <w:r w:rsidRPr="006D196B">
        <w:t>, εξαιτίας της εισαγωγής του μέσα στο πεδίο (όχι εξαιτίας της αλληλεπίδρασης μεταξύ των φορτίων) είναι: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701"/>
        <w:gridCol w:w="1701"/>
        <w:gridCol w:w="1701"/>
      </w:tblGrid>
      <w:tr w:rsidR="006D6F22" w:rsidRPr="006D196B" w:rsidTr="002333E1">
        <w:trPr>
          <w:jc w:val="center"/>
        </w:trPr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22" w:rsidRPr="006D196B" w:rsidRDefault="006D6F22" w:rsidP="002333E1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6D196B">
              <w:rPr>
                <w:sz w:val="24"/>
                <w:szCs w:val="24"/>
              </w:rPr>
              <w:t>α) θετική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22" w:rsidRPr="006D196B" w:rsidRDefault="006D6F22" w:rsidP="002333E1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6D196B">
              <w:rPr>
                <w:sz w:val="24"/>
                <w:szCs w:val="24"/>
              </w:rPr>
              <w:t>β) αρνητική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F22" w:rsidRPr="006D196B" w:rsidRDefault="006D6F22" w:rsidP="002333E1">
            <w:p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6D196B">
              <w:rPr>
                <w:sz w:val="24"/>
                <w:szCs w:val="24"/>
              </w:rPr>
              <w:t>γ) μηδέν.</w:t>
            </w:r>
          </w:p>
        </w:tc>
      </w:tr>
    </w:tbl>
    <w:p w:rsidR="006D6F22" w:rsidRPr="006D196B" w:rsidRDefault="006D6F22" w:rsidP="006D6F22">
      <w:pPr>
        <w:shd w:val="clear" w:color="auto" w:fill="FFFFFF"/>
        <w:spacing w:before="100" w:beforeAutospacing="1" w:after="100" w:afterAutospacing="1" w:line="240" w:lineRule="auto"/>
        <w:rPr>
          <w:color w:val="333333"/>
          <w:sz w:val="24"/>
          <w:szCs w:val="24"/>
        </w:rPr>
      </w:pPr>
      <w:r w:rsidRPr="006D196B">
        <w:rPr>
          <w:color w:val="333333"/>
          <w:sz w:val="24"/>
          <w:szCs w:val="24"/>
        </w:rPr>
        <w:t>Να δικαιολογήσετε τις απαντήσεις σας.</w:t>
      </w:r>
    </w:p>
    <w:p w:rsidR="006D6F22" w:rsidRDefault="006D6F22" w:rsidP="006D6F22">
      <w:pPr>
        <w:shd w:val="clear" w:color="auto" w:fill="FFFFFF"/>
        <w:spacing w:before="100" w:beforeAutospacing="1" w:after="100" w:afterAutospacing="1" w:line="240" w:lineRule="auto"/>
        <w:rPr>
          <w:color w:val="6699CC"/>
          <w:sz w:val="24"/>
          <w:szCs w:val="24"/>
        </w:rPr>
      </w:pPr>
      <w:r w:rsidRPr="006D196B">
        <w:rPr>
          <w:color w:val="6699CC"/>
          <w:sz w:val="24"/>
          <w:szCs w:val="24"/>
        </w:rPr>
        <w:t>Απάντηση:</w:t>
      </w:r>
    </w:p>
    <w:p w:rsidR="006D6F22" w:rsidRPr="006D196B" w:rsidRDefault="006D6F22" w:rsidP="006D6F22">
      <w:pPr>
        <w:pStyle w:val="1"/>
        <w:numPr>
          <w:ilvl w:val="1"/>
          <w:numId w:val="10"/>
        </w:numPr>
        <w:rPr>
          <w:sz w:val="24"/>
          <w:szCs w:val="24"/>
        </w:rPr>
      </w:pPr>
      <w:r w:rsidRPr="006D196B">
        <w:rPr>
          <w:shd w:val="clear" w:color="auto" w:fill="FFFFFF"/>
        </w:rPr>
        <w:t>Οι δυνάμεις έχουν σχεδιαστούν στο παρακάτω σχήμα.</w:t>
      </w:r>
    </w:p>
    <w:p w:rsidR="006D6F22" w:rsidRPr="00997662" w:rsidRDefault="00997662" w:rsidP="006D6F22">
      <w:pPr>
        <w:shd w:val="clear" w:color="auto" w:fill="FFFFFF"/>
        <w:spacing w:line="280" w:lineRule="atLeast"/>
        <w:jc w:val="center"/>
        <w:rPr>
          <w:color w:val="000000"/>
          <w:lang w:val="en-US"/>
        </w:rPr>
      </w:pPr>
      <w:r>
        <w:object w:dxaOrig="2909" w:dyaOrig="2367">
          <v:shape id="_x0000_i1027" type="#_x0000_t75" style="width:145.65pt;height:118.35pt" o:ole="" filled="t" fillcolor="yellow">
            <v:imagedata r:id="rId9" o:title=""/>
          </v:shape>
          <o:OLEObject Type="Embed" ProgID="Visio.Drawing.11" ShapeID="_x0000_i1027" DrawAspect="Content" ObjectID="_1450331383" r:id="rId10"/>
        </w:object>
      </w:r>
    </w:p>
    <w:p w:rsidR="006D6F22" w:rsidRPr="006D196B" w:rsidRDefault="006D6F22" w:rsidP="00997662">
      <w:pPr>
        <w:pStyle w:val="1"/>
      </w:pPr>
      <w:r w:rsidRPr="006D196B">
        <w:t xml:space="preserve">Οι δύο δυνάμεις έχουν ίσα μέτρα </w:t>
      </w:r>
      <w:proofErr w:type="spellStart"/>
      <w:r w:rsidRPr="006D196B">
        <w:t>F=|q|·Ε</w:t>
      </w:r>
      <w:proofErr w:type="spellEnd"/>
      <w:r w:rsidRPr="006D196B">
        <w:t>, οπότε ΣF=0 και το δίπολο ισορροπεί.</w:t>
      </w:r>
    </w:p>
    <w:p w:rsidR="006D6F22" w:rsidRPr="006D196B" w:rsidRDefault="006D6F22" w:rsidP="00997662">
      <w:pPr>
        <w:pStyle w:val="1"/>
      </w:pPr>
      <w:r w:rsidRPr="006D196B">
        <w:t>Κατά μήκος μιας δυναμικής γραμμής τα δυναμικά μειώνονται, οπότε:</w:t>
      </w:r>
    </w:p>
    <w:p w:rsidR="006D6F22" w:rsidRPr="006D196B" w:rsidRDefault="006D6F22" w:rsidP="00997662">
      <w:pPr>
        <w:shd w:val="clear" w:color="auto" w:fill="FFFFFF"/>
        <w:jc w:val="center"/>
        <w:rPr>
          <w:color w:val="000000"/>
        </w:rPr>
      </w:pPr>
      <w:r w:rsidRPr="006D196B">
        <w:rPr>
          <w:color w:val="000000"/>
        </w:rPr>
        <w:t>V</w:t>
      </w:r>
      <w:r w:rsidRPr="006D196B">
        <w:rPr>
          <w:color w:val="000000"/>
          <w:vertAlign w:val="subscript"/>
        </w:rPr>
        <w:t>Α</w:t>
      </w:r>
      <w:r w:rsidRPr="006D196B">
        <w:rPr>
          <w:color w:val="000000"/>
        </w:rPr>
        <w:t>&gt; V</w:t>
      </w:r>
      <w:r w:rsidRPr="006D196B">
        <w:rPr>
          <w:color w:val="000000"/>
          <w:vertAlign w:val="subscript"/>
        </w:rPr>
        <w:t>Β</w:t>
      </w:r>
      <w:r w:rsidRPr="006D196B">
        <w:rPr>
          <w:color w:val="000000"/>
        </w:rPr>
        <w:t> →</w:t>
      </w:r>
    </w:p>
    <w:p w:rsidR="006D6F22" w:rsidRPr="006D196B" w:rsidRDefault="006D6F22" w:rsidP="00997662">
      <w:pPr>
        <w:shd w:val="clear" w:color="auto" w:fill="FFFFFF"/>
        <w:jc w:val="center"/>
        <w:rPr>
          <w:color w:val="000000"/>
        </w:rPr>
      </w:pPr>
      <w:r w:rsidRPr="006D196B">
        <w:rPr>
          <w:color w:val="000000"/>
        </w:rPr>
        <w:t>|</w:t>
      </w:r>
      <w:proofErr w:type="spellStart"/>
      <w:r w:rsidRPr="006D196B">
        <w:rPr>
          <w:color w:val="000000"/>
        </w:rPr>
        <w:t>q|V</w:t>
      </w:r>
      <w:r w:rsidRPr="006D196B">
        <w:rPr>
          <w:color w:val="000000"/>
          <w:vertAlign w:val="subscript"/>
        </w:rPr>
        <w:t>Α</w:t>
      </w:r>
      <w:proofErr w:type="spellEnd"/>
      <w:r w:rsidRPr="006D196B">
        <w:rPr>
          <w:color w:val="000000"/>
        </w:rPr>
        <w:t>&gt; |</w:t>
      </w:r>
      <w:proofErr w:type="spellStart"/>
      <w:r w:rsidRPr="006D196B">
        <w:rPr>
          <w:color w:val="000000"/>
        </w:rPr>
        <w:t>q|V</w:t>
      </w:r>
      <w:r w:rsidRPr="006D196B">
        <w:rPr>
          <w:color w:val="000000"/>
          <w:vertAlign w:val="subscript"/>
        </w:rPr>
        <w:t>Β</w:t>
      </w:r>
      <w:proofErr w:type="spellEnd"/>
      <w:r w:rsidRPr="006D196B">
        <w:rPr>
          <w:color w:val="000000"/>
        </w:rPr>
        <w:t> </w:t>
      </w:r>
    </w:p>
    <w:p w:rsidR="006D6F22" w:rsidRPr="006D196B" w:rsidRDefault="006D6F22" w:rsidP="00997662">
      <w:pPr>
        <w:shd w:val="clear" w:color="auto" w:fill="FFFFFF"/>
        <w:ind w:left="567"/>
        <w:jc w:val="both"/>
        <w:rPr>
          <w:color w:val="000000"/>
        </w:rPr>
      </w:pPr>
      <w:r w:rsidRPr="006D196B">
        <w:rPr>
          <w:color w:val="000000"/>
        </w:rPr>
        <w:t>Αλλά η δυναμική ενέργεια του φορτίου Α είναι θετική U</w:t>
      </w:r>
      <w:r w:rsidRPr="006D196B">
        <w:rPr>
          <w:color w:val="000000"/>
          <w:vertAlign w:val="subscript"/>
        </w:rPr>
        <w:t>1</w:t>
      </w:r>
      <w:r w:rsidRPr="006D196B">
        <w:rPr>
          <w:color w:val="000000"/>
        </w:rPr>
        <w:t xml:space="preserve">= </w:t>
      </w:r>
      <w:proofErr w:type="spellStart"/>
      <w:r w:rsidRPr="006D196B">
        <w:rPr>
          <w:color w:val="000000"/>
        </w:rPr>
        <w:t>q·V</w:t>
      </w:r>
      <w:r w:rsidRPr="006D196B">
        <w:rPr>
          <w:color w:val="000000"/>
          <w:vertAlign w:val="subscript"/>
        </w:rPr>
        <w:t>Α</w:t>
      </w:r>
      <w:proofErr w:type="spellEnd"/>
      <w:r w:rsidRPr="006D196B">
        <w:rPr>
          <w:color w:val="000000"/>
        </w:rPr>
        <w:t>, ενώ του φορτίου Β είναι αρνητική με τιμή U</w:t>
      </w:r>
      <w:r w:rsidRPr="006D196B">
        <w:rPr>
          <w:color w:val="000000"/>
          <w:vertAlign w:val="subscript"/>
        </w:rPr>
        <w:t>2</w:t>
      </w:r>
      <w:r w:rsidRPr="006D196B">
        <w:rPr>
          <w:color w:val="000000"/>
        </w:rPr>
        <w:t xml:space="preserve">= - </w:t>
      </w:r>
      <w:proofErr w:type="spellStart"/>
      <w:r w:rsidRPr="006D196B">
        <w:rPr>
          <w:color w:val="000000"/>
        </w:rPr>
        <w:t>q·V</w:t>
      </w:r>
      <w:r w:rsidRPr="006D196B">
        <w:rPr>
          <w:color w:val="000000"/>
          <w:vertAlign w:val="subscript"/>
        </w:rPr>
        <w:t>Β</w:t>
      </w:r>
      <w:proofErr w:type="spellEnd"/>
      <w:r w:rsidRPr="006D196B">
        <w:rPr>
          <w:color w:val="000000"/>
        </w:rPr>
        <w:t>. Έτσι η συνολική δυναμική ενέργεια είναι:</w:t>
      </w:r>
    </w:p>
    <w:p w:rsidR="006D6F22" w:rsidRPr="006D196B" w:rsidRDefault="006D6F22" w:rsidP="006D6F22">
      <w:pPr>
        <w:shd w:val="clear" w:color="auto" w:fill="FFFFFF"/>
        <w:spacing w:line="280" w:lineRule="atLeast"/>
        <w:jc w:val="center"/>
        <w:rPr>
          <w:color w:val="000000"/>
        </w:rPr>
      </w:pPr>
      <w:proofErr w:type="spellStart"/>
      <w:r w:rsidRPr="006D196B">
        <w:rPr>
          <w:color w:val="000000"/>
        </w:rPr>
        <w:t>U=qV</w:t>
      </w:r>
      <w:r w:rsidRPr="006D196B">
        <w:rPr>
          <w:color w:val="000000"/>
          <w:vertAlign w:val="subscript"/>
        </w:rPr>
        <w:t>Α</w:t>
      </w:r>
      <w:proofErr w:type="spellEnd"/>
      <w:r w:rsidRPr="006D196B">
        <w:rPr>
          <w:color w:val="000000"/>
        </w:rPr>
        <w:t>-</w:t>
      </w:r>
      <w:proofErr w:type="spellStart"/>
      <w:r w:rsidRPr="006D196B">
        <w:rPr>
          <w:color w:val="000000"/>
        </w:rPr>
        <w:t>qV</w:t>
      </w:r>
      <w:r w:rsidRPr="006D196B">
        <w:rPr>
          <w:color w:val="000000"/>
          <w:vertAlign w:val="subscript"/>
        </w:rPr>
        <w:t>Β</w:t>
      </w:r>
      <w:proofErr w:type="spellEnd"/>
      <w:r w:rsidRPr="006D196B">
        <w:rPr>
          <w:color w:val="000000"/>
        </w:rPr>
        <w:t> &gt; 0</w:t>
      </w:r>
    </w:p>
    <w:p w:rsidR="006D6F22" w:rsidRDefault="00997662">
      <w:pPr>
        <w:jc w:val="right"/>
      </w:pPr>
      <w:r>
        <w:pict>
          <v:shape id="_x0000_i1025" type="#_x0000_t75" style="width:180.85pt;height:24pt">
            <v:imagedata r:id="rId11" o:title=""/>
          </v:shape>
        </w:pict>
      </w:r>
    </w:p>
    <w:p w:rsidR="006D6F22" w:rsidRPr="00BC20A3" w:rsidRDefault="006D6F22" w:rsidP="00E775D6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6D6F22" w:rsidRPr="00F65D61" w:rsidRDefault="006D6F22" w:rsidP="00E775D6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8E227E" w:rsidRPr="00C93E08" w:rsidRDefault="008E227E" w:rsidP="00C93E08"/>
    <w:sectPr w:rsidR="008E227E" w:rsidRPr="00C93E08" w:rsidSect="002D03C0">
      <w:headerReference w:type="default" r:id="rId12"/>
      <w:footerReference w:type="even" r:id="rId13"/>
      <w:footerReference w:type="default" r:id="rId14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87B" w:rsidRDefault="00D7587B">
      <w:pPr>
        <w:spacing w:line="240" w:lineRule="auto"/>
      </w:pPr>
      <w:r>
        <w:separator/>
      </w:r>
    </w:p>
  </w:endnote>
  <w:endnote w:type="continuationSeparator" w:id="0">
    <w:p w:rsidR="00D7587B" w:rsidRDefault="00D75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254B79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6705" w:rsidRDefault="00D56705" w:rsidP="00D5670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254B79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7662">
      <w:rPr>
        <w:rStyle w:val="a5"/>
        <w:noProof/>
      </w:rPr>
      <w:t>1</w:t>
    </w:r>
    <w:r>
      <w:rPr>
        <w:rStyle w:val="a5"/>
      </w:rPr>
      <w:fldChar w:fldCharType="end"/>
    </w:r>
  </w:p>
  <w:p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87B" w:rsidRDefault="00D7587B">
      <w:pPr>
        <w:spacing w:line="240" w:lineRule="auto"/>
      </w:pPr>
      <w:r>
        <w:separator/>
      </w:r>
    </w:p>
  </w:footnote>
  <w:footnote w:type="continuationSeparator" w:id="0">
    <w:p w:rsidR="00D7587B" w:rsidRDefault="00D7587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Pr="00D56705" w:rsidRDefault="00D56705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</w:t>
    </w:r>
    <w:r w:rsidR="005559CD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C24B4"/>
    <w:multiLevelType w:val="multilevel"/>
    <w:tmpl w:val="BD748562"/>
    <w:styleLink w:val="1i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5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EC"/>
    <w:rsid w:val="00110FF6"/>
    <w:rsid w:val="00197DE4"/>
    <w:rsid w:val="00254B79"/>
    <w:rsid w:val="002D03C0"/>
    <w:rsid w:val="003169B6"/>
    <w:rsid w:val="00383725"/>
    <w:rsid w:val="005049F2"/>
    <w:rsid w:val="00531B8E"/>
    <w:rsid w:val="005559CD"/>
    <w:rsid w:val="005934EC"/>
    <w:rsid w:val="00602330"/>
    <w:rsid w:val="006B4441"/>
    <w:rsid w:val="006D6F22"/>
    <w:rsid w:val="0075159D"/>
    <w:rsid w:val="007B156A"/>
    <w:rsid w:val="008E227E"/>
    <w:rsid w:val="009901C0"/>
    <w:rsid w:val="00997662"/>
    <w:rsid w:val="00A12E55"/>
    <w:rsid w:val="00B13CFE"/>
    <w:rsid w:val="00B657B5"/>
    <w:rsid w:val="00C93E08"/>
    <w:rsid w:val="00D56705"/>
    <w:rsid w:val="00D7587B"/>
    <w:rsid w:val="00DE61D7"/>
    <w:rsid w:val="00DE6A8A"/>
    <w:rsid w:val="00EA440E"/>
    <w:rsid w:val="00F47CE3"/>
    <w:rsid w:val="00F9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9F2"/>
    <w:pPr>
      <w:spacing w:line="360" w:lineRule="auto"/>
    </w:pPr>
    <w:rPr>
      <w:sz w:val="22"/>
      <w:szCs w:val="22"/>
    </w:rPr>
  </w:style>
  <w:style w:type="paragraph" w:styleId="10">
    <w:name w:val="heading 1"/>
    <w:basedOn w:val="a0"/>
    <w:next w:val="a0"/>
    <w:link w:val="1Char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559CD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5559CD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851" w:right="2835" w:firstLine="567"/>
      <w:jc w:val="both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DE61D7"/>
    <w:pPr>
      <w:numPr>
        <w:numId w:val="8"/>
      </w:numPr>
    </w:pPr>
    <w:rPr>
      <w:shd w:val="clear" w:color="auto" w:fill="FFFFFF"/>
    </w:rPr>
  </w:style>
  <w:style w:type="paragraph" w:customStyle="1" w:styleId="1">
    <w:name w:val="Αριθμός 1"/>
    <w:basedOn w:val="a0"/>
    <w:rsid w:val="00DE61D7"/>
    <w:pPr>
      <w:numPr>
        <w:ilvl w:val="1"/>
        <w:numId w:val="8"/>
      </w:numPr>
    </w:pPr>
  </w:style>
  <w:style w:type="numbering" w:styleId="1i">
    <w:name w:val="Outline List 1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character" w:customStyle="1" w:styleId="2Char">
    <w:name w:val="Επικεφαλίδα 2 Char"/>
    <w:basedOn w:val="a1"/>
    <w:link w:val="2"/>
    <w:rsid w:val="005559CD"/>
    <w:rPr>
      <w:b/>
      <w:i/>
      <w:spacing w:val="20"/>
      <w:sz w:val="28"/>
      <w:szCs w:val="28"/>
      <w:shd w:val="pct35" w:color="FFFF00" w:fill="00FF00"/>
    </w:rPr>
  </w:style>
  <w:style w:type="character" w:customStyle="1" w:styleId="3Char">
    <w:name w:val="Επικεφαλίδα 3 Char"/>
    <w:basedOn w:val="a1"/>
    <w:link w:val="3"/>
    <w:rsid w:val="005559CD"/>
    <w:rPr>
      <w:rFonts w:cs="Arial"/>
      <w:b/>
      <w:bCs/>
      <w:i/>
      <w:spacing w:val="20"/>
      <w:sz w:val="28"/>
      <w:szCs w:val="28"/>
      <w:shd w:val="clear" w:color="auto" w:fill="FFFF00"/>
    </w:rPr>
  </w:style>
  <w:style w:type="paragraph" w:customStyle="1" w:styleId="abc">
    <w:name w:val="abc"/>
    <w:basedOn w:val="a0"/>
    <w:rsid w:val="005559CD"/>
    <w:pPr>
      <w:widowControl w:val="0"/>
      <w:tabs>
        <w:tab w:val="num" w:pos="1021"/>
      </w:tabs>
      <w:spacing w:line="280" w:lineRule="atLeast"/>
      <w:ind w:left="1021" w:hanging="341"/>
      <w:jc w:val="both"/>
    </w:pPr>
    <w:rPr>
      <w:szCs w:val="20"/>
    </w:rPr>
  </w:style>
  <w:style w:type="numbering" w:customStyle="1" w:styleId="1ia">
    <w:name w:val="1.i.a."/>
    <w:basedOn w:val="a3"/>
    <w:rsid w:val="005559CD"/>
    <w:pPr>
      <w:numPr>
        <w:numId w:val="9"/>
      </w:numPr>
    </w:pPr>
  </w:style>
  <w:style w:type="paragraph" w:styleId="a8">
    <w:name w:val="Balloon Text"/>
    <w:basedOn w:val="a0"/>
    <w:link w:val="Char0"/>
    <w:uiPriority w:val="99"/>
    <w:semiHidden/>
    <w:unhideWhenUsed/>
    <w:rsid w:val="005934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5934EC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1"/>
    <w:link w:val="10"/>
    <w:rsid w:val="006D6F22"/>
    <w:rPr>
      <w:rFonts w:cs="Arial"/>
      <w:b/>
      <w:bCs/>
      <w:i/>
      <w:kern w:val="32"/>
      <w:sz w:val="28"/>
      <w:szCs w:val="28"/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3;&#957;&#940;&#961;&#964;&#951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Ανάρτηση</Template>
  <TotalTime>1</TotalTime>
  <Pages>2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3</cp:revision>
  <cp:lastPrinted>2012-07-11T17:27:00Z</cp:lastPrinted>
  <dcterms:created xsi:type="dcterms:W3CDTF">2012-07-22T07:40:00Z</dcterms:created>
  <dcterms:modified xsi:type="dcterms:W3CDTF">2014-01-04T07:02:00Z</dcterms:modified>
</cp:coreProperties>
</file>