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80A" w:rsidRDefault="003A480A" w:rsidP="003A480A">
      <w:pPr>
        <w:pStyle w:val="10"/>
      </w:pPr>
      <w:r>
        <w:t>Πόσο έχουμε</w:t>
      </w:r>
      <w:r w:rsidRPr="00F86B71">
        <w:t xml:space="preserve"> </w:t>
      </w:r>
      <w:r>
        <w:t>μάθει να δουλεύουμε τα κύματα;</w:t>
      </w:r>
    </w:p>
    <w:p w:rsidR="003A480A" w:rsidRPr="006F5C63" w:rsidRDefault="003A480A" w:rsidP="003A480A">
      <w:pPr>
        <w:jc w:val="center"/>
        <w:rPr>
          <w:rFonts w:ascii="Garamond" w:hAnsi="Garamond"/>
          <w:b/>
          <w:i/>
          <w:sz w:val="24"/>
          <w:szCs w:val="24"/>
        </w:rPr>
      </w:pPr>
      <w:r w:rsidRPr="006F5C63">
        <w:rPr>
          <w:rFonts w:ascii="Garamond" w:hAnsi="Garamond"/>
          <w:b/>
          <w:i/>
          <w:sz w:val="24"/>
          <w:szCs w:val="24"/>
        </w:rPr>
        <w:t xml:space="preserve">Μια άσκηση από παλιότερο </w:t>
      </w:r>
      <w:r w:rsidRPr="006F5C63">
        <w:rPr>
          <w:rFonts w:ascii="Garamond" w:hAnsi="Garamond"/>
          <w:b/>
          <w:i/>
          <w:sz w:val="24"/>
          <w:szCs w:val="24"/>
          <w:lang w:val="en-US"/>
        </w:rPr>
        <w:t>test</w:t>
      </w:r>
      <w:r w:rsidRPr="006F5C63">
        <w:rPr>
          <w:rFonts w:ascii="Garamond" w:hAnsi="Garamond"/>
          <w:b/>
          <w:i/>
          <w:sz w:val="24"/>
          <w:szCs w:val="24"/>
        </w:rPr>
        <w:t>.</w:t>
      </w:r>
    </w:p>
    <w:p w:rsidR="003A480A" w:rsidRPr="007601C7" w:rsidRDefault="003A480A" w:rsidP="003A480A">
      <w:pPr>
        <w:rPr>
          <w:sz w:val="9"/>
          <w:szCs w:val="9"/>
        </w:rPr>
      </w:pPr>
      <w:r w:rsidRPr="008527B4">
        <w:t xml:space="preserve">Έστω δυο σημεία </w:t>
      </w:r>
      <w:r>
        <w:t>Β και Γ</w:t>
      </w:r>
      <w:r w:rsidRPr="008527B4">
        <w:t xml:space="preserve"> </w:t>
      </w:r>
      <w:r w:rsidR="006F5C63">
        <w:t>ενός</w:t>
      </w:r>
      <w:r>
        <w:t xml:space="preserve"> γραμμικ</w:t>
      </w:r>
      <w:r w:rsidR="006F5C63">
        <w:t>ού</w:t>
      </w:r>
      <w:r>
        <w:t xml:space="preserve"> ελαστικ</w:t>
      </w:r>
      <w:r w:rsidR="006F5C63">
        <w:t xml:space="preserve">ού </w:t>
      </w:r>
      <w:r>
        <w:t xml:space="preserve"> μέσο</w:t>
      </w:r>
      <w:r w:rsidR="006F5C63">
        <w:t>υ</w:t>
      </w:r>
      <w:r>
        <w:t xml:space="preserve">, (ας θεωρήσουμε του άξονα </w:t>
      </w:r>
      <w:proofErr w:type="spellStart"/>
      <w:r>
        <w:t>x΄x</w:t>
      </w:r>
      <w:proofErr w:type="spellEnd"/>
      <w:r>
        <w:t>) κατά μήκος του οποίου διαδίδεται ένα εγκάρσιο</w:t>
      </w:r>
      <w:r w:rsidRPr="008527B4">
        <w:t xml:space="preserve"> αρμονικό κύμα της μορ</w:t>
      </w:r>
      <w:r>
        <w:t>φής:</w:t>
      </w:r>
    </w:p>
    <w:p w:rsidR="003A480A" w:rsidRDefault="00B866AB" w:rsidP="003A480A">
      <w:pPr>
        <w:jc w:val="center"/>
      </w:pPr>
      <w:r w:rsidRPr="00806152">
        <w:rPr>
          <w:position w:val="-28"/>
        </w:rPr>
        <w:object w:dxaOrig="21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.1pt;height:33.95pt" o:ole="">
            <v:imagedata r:id="rId7" o:title=""/>
          </v:shape>
          <o:OLEObject Type="Embed" ProgID="Equation.3" ShapeID="_x0000_i1025" DrawAspect="Content" ObjectID="_1451065083" r:id="rId8"/>
        </w:object>
      </w:r>
      <w:r>
        <w:t xml:space="preserve"> </w:t>
      </w:r>
      <w:r w:rsidR="0054077D">
        <w:t xml:space="preserve"> με</w:t>
      </w:r>
      <w:r w:rsidR="00241246">
        <w:t xml:space="preserve"> t ≥  0 και</w:t>
      </w:r>
      <w:r w:rsidR="0054077D">
        <w:t xml:space="preserve"> x ≤ </w:t>
      </w:r>
      <w:r w:rsidRPr="00B866AB">
        <w:rPr>
          <w:position w:val="-24"/>
        </w:rPr>
        <w:object w:dxaOrig="380" w:dyaOrig="620">
          <v:shape id="_x0000_i1026" type="#_x0000_t75" style="width:19.05pt;height:31.05pt" o:ole="">
            <v:imagedata r:id="rId9" o:title=""/>
          </v:shape>
          <o:OLEObject Type="Embed" ProgID="Equation.3" ShapeID="_x0000_i1026" DrawAspect="Content" ObjectID="_1451065084" r:id="rId10"/>
        </w:object>
      </w:r>
      <w:r>
        <w:t xml:space="preserve"> </w:t>
      </w:r>
    </w:p>
    <w:p w:rsidR="003A480A" w:rsidRDefault="003A480A" w:rsidP="00AB49EF">
      <w:r w:rsidRPr="008527B4">
        <w:t xml:space="preserve">Η </w:t>
      </w:r>
      <w:r w:rsidR="00241246">
        <w:t xml:space="preserve">οριζόντια </w:t>
      </w:r>
      <w:r w:rsidRPr="008527B4">
        <w:t xml:space="preserve">απόσταση </w:t>
      </w:r>
      <w:r>
        <w:t>ΒΓ</w:t>
      </w:r>
      <w:r w:rsidRPr="008527B4">
        <w:t xml:space="preserve"> είναι</w:t>
      </w:r>
      <w:r>
        <w:t xml:space="preserve"> ίση με </w:t>
      </w:r>
      <w:r w:rsidRPr="008527B4">
        <w:t xml:space="preserve"> d = </w:t>
      </w:r>
      <w:r>
        <w:t>5</w:t>
      </w:r>
      <w:r w:rsidRPr="008527B4">
        <w:t>λ/</w:t>
      </w:r>
      <w:r>
        <w:t>4</w:t>
      </w:r>
      <w:r w:rsidRPr="008527B4">
        <w:t>,</w:t>
      </w:r>
      <w:r w:rsidR="006F5C63">
        <w:t xml:space="preserve"> όπου λ το μήκος</w:t>
      </w:r>
      <w:r w:rsidR="00321AE5">
        <w:t xml:space="preserve"> του</w:t>
      </w:r>
      <w:r w:rsidR="006F5C63">
        <w:t xml:space="preserve"> κύματος, ενώ</w:t>
      </w:r>
      <w:r w:rsidRPr="008527B4">
        <w:t xml:space="preserve"> το κύμα</w:t>
      </w:r>
      <w:r>
        <w:t xml:space="preserve"> διαδίδεται από το Β</w:t>
      </w:r>
      <w:r w:rsidRPr="008527B4">
        <w:t xml:space="preserve"> προς το </w:t>
      </w:r>
      <w:r>
        <w:t>Γ</w:t>
      </w:r>
      <w:r w:rsidRPr="008527B4">
        <w:t>.</w:t>
      </w:r>
      <w:r w:rsidR="006F5C63">
        <w:t xml:space="preserve"> </w:t>
      </w:r>
      <w:r>
        <w:t>Κάποια χρονική στιγμή t</w:t>
      </w:r>
      <w:r>
        <w:rPr>
          <w:vertAlign w:val="subscript"/>
        </w:rPr>
        <w:t>0</w:t>
      </w:r>
      <w:r w:rsidRPr="008527B4">
        <w:t xml:space="preserve"> </w:t>
      </w:r>
      <w:r>
        <w:t>το κύμα φτάνει στο σημείο Γ</w:t>
      </w:r>
      <w:r w:rsidRPr="008527B4">
        <w:t>,</w:t>
      </w:r>
      <w:r>
        <w:t xml:space="preserve"> ενώ το σημείο Β βρίσκεται στη μ</w:t>
      </w:r>
      <w:r>
        <w:t>έ</w:t>
      </w:r>
      <w:r>
        <w:t>γιστη θετική απομάκρυνσή του</w:t>
      </w:r>
      <w:r w:rsidRPr="008527B4">
        <w:t>.</w:t>
      </w:r>
    </w:p>
    <w:p w:rsidR="003A480A" w:rsidRDefault="006F5C63" w:rsidP="00AB49EF">
      <w:pPr>
        <w:ind w:left="567" w:hanging="340"/>
      </w:pPr>
      <w:r>
        <w:t xml:space="preserve">i) </w:t>
      </w:r>
      <w:r w:rsidR="003A480A" w:rsidRPr="008527B4">
        <w:t>Να σχεδιάσετε τμήμα του στιγμιότυπου του κύματος από το</w:t>
      </w:r>
      <w:r w:rsidR="003A480A">
        <w:t xml:space="preserve"> Β</w:t>
      </w:r>
      <w:r w:rsidR="003A480A" w:rsidRPr="008527B4">
        <w:t xml:space="preserve"> </w:t>
      </w:r>
      <w:r w:rsidR="003A480A">
        <w:t xml:space="preserve"> μέχρι το Γ</w:t>
      </w:r>
      <w:r w:rsidR="003A480A" w:rsidRPr="008527B4">
        <w:t xml:space="preserve"> τη χρονική στιγμή</w:t>
      </w:r>
      <w:r w:rsidR="003A480A">
        <w:t xml:space="preserve"> </w:t>
      </w:r>
      <w:r w:rsidR="003A480A" w:rsidRPr="008527B4">
        <w:t>t</w:t>
      </w:r>
      <w:r w:rsidR="003A480A">
        <w:rPr>
          <w:vertAlign w:val="subscript"/>
        </w:rPr>
        <w:t>0</w:t>
      </w:r>
      <w:r w:rsidR="003A480A" w:rsidRPr="008527B4">
        <w:t>.</w:t>
      </w:r>
    </w:p>
    <w:p w:rsidR="003A480A" w:rsidRPr="008527B4" w:rsidRDefault="003A480A" w:rsidP="00AB49EF">
      <w:r>
        <w:t>Η εξίσωση ταλάντωσης του σημείου Β είναι:</w:t>
      </w:r>
    </w:p>
    <w:p w:rsidR="003A480A" w:rsidRDefault="003A480A" w:rsidP="00AB49EF">
      <w:pPr>
        <w:ind w:left="567" w:hanging="340"/>
        <w:jc w:val="center"/>
      </w:pPr>
      <w:proofErr w:type="gramStart"/>
      <w:r w:rsidRPr="00BB12B4">
        <w:rPr>
          <w:i/>
          <w:sz w:val="24"/>
          <w:szCs w:val="24"/>
          <w:lang w:val="en-US"/>
        </w:rPr>
        <w:t>y</w:t>
      </w:r>
      <w:r w:rsidRPr="00BB12B4">
        <w:rPr>
          <w:i/>
          <w:sz w:val="24"/>
          <w:szCs w:val="24"/>
          <w:vertAlign w:val="subscript"/>
        </w:rPr>
        <w:t>Β</w:t>
      </w:r>
      <w:proofErr w:type="gramEnd"/>
      <w:r w:rsidRPr="00BB12B4">
        <w:rPr>
          <w:i/>
          <w:sz w:val="24"/>
          <w:szCs w:val="24"/>
        </w:rPr>
        <w:t xml:space="preserve"> = 0,1ημ(5πt -π)</w:t>
      </w:r>
      <w:r w:rsidRPr="008527B4">
        <w:t xml:space="preserve"> </w:t>
      </w:r>
      <w:r w:rsidR="00366636">
        <w:t xml:space="preserve"> (μονάδες στο </w:t>
      </w:r>
      <w:r w:rsidRPr="008527B4">
        <w:t>S</w:t>
      </w:r>
      <w:r w:rsidR="00366636">
        <w:t>.</w:t>
      </w:r>
      <w:r w:rsidRPr="008527B4">
        <w:t>I.</w:t>
      </w:r>
      <w:r w:rsidR="00366636">
        <w:t>)</w:t>
      </w:r>
    </w:p>
    <w:p w:rsidR="003A480A" w:rsidRPr="008527B4" w:rsidRDefault="006D5BFD" w:rsidP="00AB49EF">
      <w:pPr>
        <w:ind w:left="567" w:hanging="340"/>
      </w:pPr>
      <w:r>
        <w:t xml:space="preserve">ii) </w:t>
      </w:r>
      <w:r w:rsidR="003A480A">
        <w:t>Να βρεθεί το πλάτος, η συχνότητα του κύματος, όπως επίσης και το χρονικό διάστημα που απαιτείται για να διαδοθεί το κύμα από το Β στο Γ.</w:t>
      </w:r>
    </w:p>
    <w:p w:rsidR="003A480A" w:rsidRDefault="006D5BFD" w:rsidP="00AB49EF">
      <w:pPr>
        <w:ind w:left="567" w:hanging="340"/>
      </w:pPr>
      <w:r>
        <w:t xml:space="preserve">iii) </w:t>
      </w:r>
      <w:r w:rsidR="003A480A" w:rsidRPr="008527B4">
        <w:t>Να βρείτε τ</w:t>
      </w:r>
      <w:r w:rsidR="003A480A">
        <w:t>ην εξίσωση της απομάκρυνσης – χρόνου για το</w:t>
      </w:r>
      <w:r w:rsidR="003A480A" w:rsidRPr="008527B4">
        <w:t xml:space="preserve"> σημεί</w:t>
      </w:r>
      <w:r w:rsidR="003A480A">
        <w:t>ο Γ.</w:t>
      </w:r>
    </w:p>
    <w:p w:rsidR="003A480A" w:rsidRDefault="00AB49EF" w:rsidP="00AB49EF">
      <w:pPr>
        <w:ind w:left="567" w:hanging="340"/>
      </w:pPr>
      <w:r>
        <w:t xml:space="preserve">iv) </w:t>
      </w:r>
      <w:r w:rsidR="003A480A">
        <w:t>Αν τη χρονική στιγμή t</w:t>
      </w:r>
      <w:r w:rsidR="003A480A">
        <w:rPr>
          <w:vertAlign w:val="subscript"/>
        </w:rPr>
        <w:t>1</w:t>
      </w:r>
      <w:r w:rsidR="003A480A">
        <w:t>=t</w:t>
      </w:r>
      <w:r w:rsidR="003A480A">
        <w:rPr>
          <w:vertAlign w:val="subscript"/>
        </w:rPr>
        <w:t>0</w:t>
      </w:r>
      <w:r w:rsidR="003A480A">
        <w:t>+0,1s το κύμα έχει φτάσει σε ένα σημείο Δ το οποίο απέχει κατά 1m από το Γ (στη διεύθυνση του άξονα) να βρείτε την εξίσωση του κύματος και να κάνετε το στιγμιότυπο του κύματος τη στιγμή t</w:t>
      </w:r>
      <w:r w:rsidR="003A480A">
        <w:rPr>
          <w:vertAlign w:val="subscript"/>
        </w:rPr>
        <w:t>1</w:t>
      </w:r>
      <w:r w:rsidR="003A480A">
        <w:t xml:space="preserve"> κατά μήκος του θετικού </w:t>
      </w:r>
      <w:proofErr w:type="spellStart"/>
      <w:r w:rsidR="003A480A">
        <w:t>ημιάξονα</w:t>
      </w:r>
      <w:proofErr w:type="spellEnd"/>
      <w:r w:rsidR="003A480A">
        <w:t xml:space="preserve"> x.</w:t>
      </w:r>
    </w:p>
    <w:p w:rsidR="000423A6" w:rsidRPr="008F586F" w:rsidRDefault="00AB49EF" w:rsidP="003A480A">
      <w:pPr>
        <w:rPr>
          <w:b/>
          <w:i/>
          <w:color w:val="548DD4" w:themeColor="text2" w:themeTint="99"/>
        </w:rPr>
      </w:pPr>
      <w:r w:rsidRPr="008F586F">
        <w:rPr>
          <w:b/>
          <w:i/>
          <w:color w:val="548DD4" w:themeColor="text2" w:themeTint="99"/>
        </w:rPr>
        <w:t>Απάντηση:</w:t>
      </w:r>
    </w:p>
    <w:p w:rsidR="00AB49EF" w:rsidRDefault="00806152" w:rsidP="00806152">
      <w:pPr>
        <w:pStyle w:val="1"/>
      </w:pPr>
      <w:r>
        <w:t>Η εξίσωση του κύματος που μας δόθηκε:</w:t>
      </w:r>
    </w:p>
    <w:p w:rsidR="00806152" w:rsidRDefault="00806152" w:rsidP="00982A77">
      <w:pPr>
        <w:jc w:val="center"/>
      </w:pPr>
      <w:r w:rsidRPr="00806152">
        <w:rPr>
          <w:position w:val="-28"/>
        </w:rPr>
        <w:object w:dxaOrig="2100" w:dyaOrig="680">
          <v:shape id="_x0000_i1027" type="#_x0000_t75" style="width:105.1pt;height:33.95pt" o:ole="">
            <v:imagedata r:id="rId7" o:title=""/>
          </v:shape>
          <o:OLEObject Type="Embed" ProgID="Equation.3" ShapeID="_x0000_i1027" DrawAspect="Content" ObjectID="_1451065085" r:id="rId11"/>
        </w:object>
      </w:r>
      <w:r w:rsidR="00B6576D">
        <w:t xml:space="preserve"> με t ≥  0 και x ≤ </w:t>
      </w:r>
      <w:proofErr w:type="spellStart"/>
      <w:r w:rsidR="00B6576D">
        <w:t>λt</w:t>
      </w:r>
      <w:proofErr w:type="spellEnd"/>
      <w:r w:rsidR="00B6576D">
        <w:t>/Τ</w:t>
      </w:r>
    </w:p>
    <w:p w:rsidR="00806152" w:rsidRDefault="004F72B3" w:rsidP="00982A77">
      <w:pPr>
        <w:ind w:left="567"/>
      </w:pPr>
      <w:r>
        <w:t>α</w:t>
      </w:r>
      <w:r w:rsidR="00806152">
        <w:t>ντιστοιχεί με κύμα που διαδίδεται προς τα δεξιά</w:t>
      </w:r>
      <w:r w:rsidR="00B03BC1">
        <w:t xml:space="preserve"> και τη στιγμή t=0, φτάνει στη θέση x=0, ενώ </w:t>
      </w:r>
      <w:r w:rsidR="00806152">
        <w:t>το σ</w:t>
      </w:r>
      <w:r w:rsidR="00806152">
        <w:t>η</w:t>
      </w:r>
      <w:r w:rsidR="00806152">
        <w:t>μείο που φτάνει το κύμα, ξεκινά την ταλάντωσή του από τη θέση ισορροπίας του, κινούμενο προς τη θετική κατεύθυνση (εδώ προς τα πάνω). Επομένως τη στιγμή t</w:t>
      </w:r>
      <w:r w:rsidR="00806152">
        <w:rPr>
          <w:vertAlign w:val="subscript"/>
        </w:rPr>
        <w:t>0</w:t>
      </w:r>
      <w:r w:rsidR="00806152">
        <w:t xml:space="preserve"> που το κύμα φτάνει στο Γ η μορφή του μέσου από το Β μέχρι το Γ είναι όπως στο παρακάτω διάγραμμα.</w:t>
      </w:r>
    </w:p>
    <w:p w:rsidR="002242B6" w:rsidRDefault="000E4E75" w:rsidP="000E4E75">
      <w:pPr>
        <w:ind w:left="567"/>
        <w:jc w:val="center"/>
      </w:pPr>
      <w:r>
        <w:object w:dxaOrig="2397" w:dyaOrig="1088">
          <v:shape id="_x0000_i1028" type="#_x0000_t75" style="width:120pt;height:54.2pt" o:ole="" filled="t" fillcolor="yellow">
            <v:fill color2="fill lighten(51)" angle="-45" focusposition=".5,.5" focussize="" method="linear sigma" focus="100%" type="gradient"/>
            <v:imagedata r:id="rId12" o:title=""/>
          </v:shape>
          <o:OLEObject Type="Embed" ProgID="Visio.Drawing.11" ShapeID="_x0000_i1028" DrawAspect="Content" ObjectID="_1451065086" r:id="rId13"/>
        </w:object>
      </w:r>
    </w:p>
    <w:p w:rsidR="002A65AF" w:rsidRDefault="00366636" w:rsidP="00366636">
      <w:pPr>
        <w:pStyle w:val="1"/>
      </w:pPr>
      <w:r>
        <w:t>Από την εξίσωση</w:t>
      </w:r>
      <w:r w:rsidR="004B2B83">
        <w:t xml:space="preserve"> ταλάντωσης του σημείου Β:</w:t>
      </w:r>
      <w:r>
        <w:t xml:space="preserve"> </w:t>
      </w:r>
      <w:r w:rsidRPr="004B2B83">
        <w:rPr>
          <w:i/>
          <w:sz w:val="24"/>
          <w:szCs w:val="24"/>
          <w:lang w:val="en-US"/>
        </w:rPr>
        <w:t>y</w:t>
      </w:r>
      <w:r w:rsidRPr="004B2B83">
        <w:rPr>
          <w:i/>
          <w:sz w:val="24"/>
          <w:szCs w:val="24"/>
          <w:vertAlign w:val="subscript"/>
        </w:rPr>
        <w:t>Β</w:t>
      </w:r>
      <w:r w:rsidRPr="004B2B83">
        <w:rPr>
          <w:i/>
          <w:sz w:val="24"/>
          <w:szCs w:val="24"/>
        </w:rPr>
        <w:t xml:space="preserve"> = 0,1ημ(5πt -π)</w:t>
      </w:r>
      <w:r w:rsidR="004B2B83">
        <w:t xml:space="preserve"> </w:t>
      </w:r>
      <w:r>
        <w:t>προκύπτει ότι το πλάτος του κύμ</w:t>
      </w:r>
      <w:r>
        <w:t>α</w:t>
      </w:r>
      <w:r>
        <w:t xml:space="preserve">τος είναι </w:t>
      </w:r>
      <w:r w:rsidRPr="004B2B83">
        <w:rPr>
          <w:i/>
          <w:sz w:val="24"/>
          <w:szCs w:val="24"/>
        </w:rPr>
        <w:t>Α=0,1m</w:t>
      </w:r>
      <w:r>
        <w:t>, ενώ</w:t>
      </w:r>
      <w:r w:rsidR="004B2B83">
        <w:t xml:space="preserve"> </w:t>
      </w:r>
      <w:r w:rsidR="004B2B83" w:rsidRPr="004B2B83">
        <w:rPr>
          <w:i/>
          <w:sz w:val="24"/>
          <w:szCs w:val="24"/>
        </w:rPr>
        <w:t>2πft=5πt</w:t>
      </w:r>
      <w:r w:rsidR="004B2B83">
        <w:t xml:space="preserve">, από όπου  </w:t>
      </w:r>
      <w:r w:rsidR="004B2B83" w:rsidRPr="004B2B83">
        <w:rPr>
          <w:i/>
          <w:sz w:val="24"/>
          <w:szCs w:val="24"/>
        </w:rPr>
        <w:t>f=2,5Ηz</w:t>
      </w:r>
      <w:r w:rsidR="004B2B83">
        <w:t>.</w:t>
      </w:r>
      <w:r w:rsidR="002A65AF">
        <w:t xml:space="preserve"> Εξάλλου από την εξίσωση ορισμού της ταχύτ</w:t>
      </w:r>
      <w:r w:rsidR="002A65AF">
        <w:t>η</w:t>
      </w:r>
      <w:r w:rsidR="002A65AF">
        <w:t>τα του κύματος παίρνουμε:</w:t>
      </w:r>
    </w:p>
    <w:p w:rsidR="000E4E75" w:rsidRDefault="002A65AF" w:rsidP="002A65AF">
      <w:pPr>
        <w:jc w:val="center"/>
      </w:pPr>
      <w:r w:rsidRPr="002A65AF">
        <w:rPr>
          <w:position w:val="-30"/>
        </w:rPr>
        <w:object w:dxaOrig="5120" w:dyaOrig="960">
          <v:shape id="_x0000_i1029" type="#_x0000_t75" style="width:256.15pt;height:48pt" o:ole="">
            <v:imagedata r:id="rId14" o:title=""/>
          </v:shape>
          <o:OLEObject Type="Embed" ProgID="Equation.3" ShapeID="_x0000_i1029" DrawAspect="Content" ObjectID="_1451065087" r:id="rId15"/>
        </w:object>
      </w:r>
    </w:p>
    <w:p w:rsidR="002A65AF" w:rsidRDefault="002A65AF" w:rsidP="002A65AF">
      <w:pPr>
        <w:pStyle w:val="1"/>
      </w:pPr>
      <w:r>
        <w:lastRenderedPageBreak/>
        <w:t>Το σημείο Γ, καθυστερεί να αρχίσει την ταλάντωσή του, σε σχέση με το σημείο Β κατά χρονικό δι</w:t>
      </w:r>
      <w:r>
        <w:t>ά</w:t>
      </w:r>
      <w:r>
        <w:t xml:space="preserve">στημα </w:t>
      </w:r>
      <w:r w:rsidR="008876FD">
        <w:t>t</w:t>
      </w:r>
      <w:r w:rsidR="008876FD">
        <w:rPr>
          <w:vertAlign w:val="subscript"/>
        </w:rPr>
        <w:t>1</w:t>
      </w:r>
      <w:r w:rsidR="008876FD">
        <w:t>=0,5s, οπότε η εξίσωση της απομάκρυνσής του θα έχει τη μορφή:</w:t>
      </w:r>
    </w:p>
    <w:p w:rsidR="008876FD" w:rsidRDefault="008876FD" w:rsidP="00791211">
      <w:pPr>
        <w:jc w:val="center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y</w:t>
      </w:r>
      <w:r>
        <w:rPr>
          <w:i/>
          <w:sz w:val="24"/>
          <w:szCs w:val="24"/>
          <w:vertAlign w:val="subscript"/>
        </w:rPr>
        <w:t>Γ</w:t>
      </w:r>
      <w:proofErr w:type="spellEnd"/>
      <w:r w:rsidRPr="004B2B83">
        <w:rPr>
          <w:i/>
          <w:sz w:val="24"/>
          <w:szCs w:val="24"/>
        </w:rPr>
        <w:t xml:space="preserve"> = 0,1ημ(5π</w:t>
      </w:r>
      <w:r>
        <w:rPr>
          <w:i/>
          <w:sz w:val="24"/>
          <w:szCs w:val="24"/>
        </w:rPr>
        <w:t>(</w:t>
      </w:r>
      <w:r w:rsidRPr="004B2B83">
        <w:rPr>
          <w:i/>
          <w:sz w:val="24"/>
          <w:szCs w:val="24"/>
        </w:rPr>
        <w:t>t</w:t>
      </w:r>
      <w:r>
        <w:rPr>
          <w:i/>
          <w:sz w:val="24"/>
          <w:szCs w:val="24"/>
        </w:rPr>
        <w:t>-t</w:t>
      </w:r>
      <w:r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>)</w:t>
      </w:r>
      <w:r w:rsidRPr="004B2B83">
        <w:rPr>
          <w:i/>
          <w:sz w:val="24"/>
          <w:szCs w:val="24"/>
        </w:rPr>
        <w:t xml:space="preserve"> -π)</w:t>
      </w:r>
      <w:r>
        <w:rPr>
          <w:i/>
          <w:sz w:val="24"/>
          <w:szCs w:val="24"/>
        </w:rPr>
        <w:t xml:space="preserve"> =</w:t>
      </w:r>
      <w:r w:rsidR="00791211" w:rsidRPr="008876FD">
        <w:rPr>
          <w:i/>
          <w:position w:val="-10"/>
          <w:sz w:val="24"/>
          <w:szCs w:val="24"/>
        </w:rPr>
        <w:object w:dxaOrig="4320" w:dyaOrig="340">
          <v:shape id="_x0000_i1030" type="#_x0000_t75" style="width:3in;height:16.95pt" o:ole="">
            <v:imagedata r:id="rId16" o:title=""/>
          </v:shape>
          <o:OLEObject Type="Embed" ProgID="Equation.3" ShapeID="_x0000_i1030" DrawAspect="Content" ObjectID="_1451065088" r:id="rId17"/>
        </w:object>
      </w:r>
      <w:r w:rsidR="00791211">
        <w:rPr>
          <w:sz w:val="24"/>
          <w:szCs w:val="24"/>
        </w:rPr>
        <w:t xml:space="preserve">  (S.Ι.)</w:t>
      </w:r>
    </w:p>
    <w:p w:rsidR="00791211" w:rsidRDefault="00791211" w:rsidP="00791211">
      <w:pPr>
        <w:pStyle w:val="1"/>
      </w:pPr>
      <w:r>
        <w:t>Σε χρονικό διάστημα t</w:t>
      </w:r>
      <w:r>
        <w:rPr>
          <w:vertAlign w:val="subscript"/>
        </w:rPr>
        <w:t>1</w:t>
      </w:r>
      <w:r>
        <w:t>-t</w:t>
      </w:r>
      <w:r>
        <w:rPr>
          <w:vertAlign w:val="subscript"/>
        </w:rPr>
        <w:t>0</w:t>
      </w:r>
      <w:r>
        <w:t>=0,1s το κύμα διαδίδεται κατά απόσταση 1m (η απόσταση μεταξύ Γ και Δ), συνεπώς η ταχύτητα του κύματος είναι ίση με:</w:t>
      </w:r>
    </w:p>
    <w:p w:rsidR="00791211" w:rsidRDefault="00893ACE" w:rsidP="00893ACE">
      <w:pPr>
        <w:jc w:val="center"/>
      </w:pPr>
      <w:r w:rsidRPr="00791211">
        <w:rPr>
          <w:position w:val="-26"/>
        </w:rPr>
        <w:object w:dxaOrig="2400" w:dyaOrig="639">
          <v:shape id="_x0000_i1031" type="#_x0000_t75" style="width:120pt;height:31.85pt" o:ole="">
            <v:imagedata r:id="rId18" o:title=""/>
          </v:shape>
          <o:OLEObject Type="Embed" ProgID="Equation.3" ShapeID="_x0000_i1031" DrawAspect="Content" ObjectID="_1451065089" r:id="rId19"/>
        </w:object>
      </w:r>
    </w:p>
    <w:p w:rsidR="00893ACE" w:rsidRDefault="00893ACE" w:rsidP="00893ACE">
      <w:pPr>
        <w:ind w:left="567"/>
      </w:pPr>
      <w:r>
        <w:t xml:space="preserve">Οπότε </w:t>
      </w:r>
      <w:r w:rsidRPr="00893ACE">
        <w:rPr>
          <w:position w:val="-30"/>
        </w:rPr>
        <w:object w:dxaOrig="2000" w:dyaOrig="680">
          <v:shape id="_x0000_i1032" type="#_x0000_t75" style="width:100.15pt;height:33.95pt" o:ole="">
            <v:imagedata r:id="rId20" o:title=""/>
          </v:shape>
          <o:OLEObject Type="Embed" ProgID="Equation.3" ShapeID="_x0000_i1032" DrawAspect="Content" ObjectID="_1451065090" r:id="rId21"/>
        </w:object>
      </w:r>
      <w:r>
        <w:t xml:space="preserve"> και η εξίσωση του κύματος παίρνει τη μορφή:</w:t>
      </w:r>
    </w:p>
    <w:p w:rsidR="00893ACE" w:rsidRPr="00341C10" w:rsidRDefault="00341C10" w:rsidP="001F625E">
      <w:pPr>
        <w:jc w:val="center"/>
      </w:pPr>
      <w:r w:rsidRPr="001F625E">
        <w:rPr>
          <w:position w:val="-28"/>
        </w:rPr>
        <w:object w:dxaOrig="4220" w:dyaOrig="680">
          <v:shape id="_x0000_i1033" type="#_x0000_t75" style="width:211.05pt;height:33.95pt" o:ole="">
            <v:imagedata r:id="rId22" o:title=""/>
          </v:shape>
          <o:OLEObject Type="Embed" ProgID="Equation.3" ShapeID="_x0000_i1033" DrawAspect="Content" ObjectID="_1451065091" r:id="rId23"/>
        </w:object>
      </w:r>
      <w:r w:rsidR="001F625E" w:rsidRPr="00341C10">
        <w:t xml:space="preserve">  (</w:t>
      </w:r>
      <w:r w:rsidR="001F625E">
        <w:rPr>
          <w:lang w:val="en-US"/>
        </w:rPr>
        <w:t>S</w:t>
      </w:r>
      <w:r w:rsidR="001F625E" w:rsidRPr="00341C10">
        <w:t>.</w:t>
      </w:r>
      <w:r w:rsidR="001F625E">
        <w:rPr>
          <w:lang w:val="en-US"/>
        </w:rPr>
        <w:t>I</w:t>
      </w:r>
      <w:r w:rsidR="001F625E" w:rsidRPr="00341C10">
        <w:t>.)</w:t>
      </w:r>
      <w:r w:rsidR="00B6576D">
        <w:t xml:space="preserve"> με t ≥  0 και x ≤ 10t</w:t>
      </w:r>
    </w:p>
    <w:p w:rsidR="003359A7" w:rsidRDefault="003359A7" w:rsidP="003359A7">
      <w:pPr>
        <w:ind w:left="567"/>
      </w:pPr>
      <w:r>
        <w:t>Η</w:t>
      </w:r>
      <w:r w:rsidR="00AE7144">
        <w:t xml:space="preserve"> διαφορά φάσης μεταξύ των σημείων Β και Γ είναι</w:t>
      </w:r>
      <w:r>
        <w:t>:</w:t>
      </w:r>
    </w:p>
    <w:p w:rsidR="003359A7" w:rsidRDefault="00AE7144" w:rsidP="003359A7">
      <w:pPr>
        <w:jc w:val="center"/>
      </w:pPr>
      <w:proofErr w:type="spellStart"/>
      <w:r w:rsidRPr="00873546">
        <w:rPr>
          <w:i/>
          <w:sz w:val="24"/>
          <w:szCs w:val="24"/>
        </w:rPr>
        <w:t>Δφ=φ</w:t>
      </w:r>
      <w:r w:rsidRPr="00873546">
        <w:rPr>
          <w:i/>
          <w:sz w:val="24"/>
          <w:szCs w:val="24"/>
          <w:vertAlign w:val="subscript"/>
        </w:rPr>
        <w:t>Β</w:t>
      </w:r>
      <w:proofErr w:type="spellEnd"/>
      <w:r w:rsidRPr="00873546">
        <w:rPr>
          <w:i/>
          <w:sz w:val="24"/>
          <w:szCs w:val="24"/>
        </w:rPr>
        <w:t>-φ</w:t>
      </w:r>
      <w:r w:rsidRPr="00873546">
        <w:rPr>
          <w:i/>
          <w:sz w:val="24"/>
          <w:szCs w:val="24"/>
          <w:vertAlign w:val="subscript"/>
        </w:rPr>
        <w:t>Γ</w:t>
      </w:r>
      <w:r w:rsidR="00873546">
        <w:rPr>
          <w:i/>
          <w:sz w:val="24"/>
          <w:szCs w:val="24"/>
          <w:vertAlign w:val="subscript"/>
        </w:rPr>
        <w:t xml:space="preserve"> </w:t>
      </w:r>
      <w:r>
        <w:t>=</w:t>
      </w:r>
      <w:r w:rsidR="003359A7" w:rsidRPr="001F625E">
        <w:rPr>
          <w:position w:val="-28"/>
        </w:rPr>
        <w:object w:dxaOrig="3800" w:dyaOrig="680">
          <v:shape id="_x0000_i1034" type="#_x0000_t75" style="width:190.35pt;height:33.95pt" o:ole="">
            <v:imagedata r:id="rId24" o:title=""/>
          </v:shape>
          <o:OLEObject Type="Embed" ProgID="Equation.3" ShapeID="_x0000_i1034" DrawAspect="Content" ObjectID="_1451065092" r:id="rId25"/>
        </w:object>
      </w:r>
      <w:r>
        <w:t>.</w:t>
      </w:r>
    </w:p>
    <w:p w:rsidR="003359A7" w:rsidRDefault="00AE7144" w:rsidP="0063135C">
      <w:pPr>
        <w:ind w:left="567"/>
      </w:pPr>
      <w:r>
        <w:t>Αλλά</w:t>
      </w:r>
      <w:r w:rsidR="003359A7">
        <w:t xml:space="preserve"> τη στιγμή t</w:t>
      </w:r>
      <w:r w:rsidR="003359A7">
        <w:rPr>
          <w:vertAlign w:val="subscript"/>
        </w:rPr>
        <w:t>0</w:t>
      </w:r>
      <w:r w:rsidR="003359A7">
        <w:t>,</w:t>
      </w:r>
      <w:r>
        <w:t xml:space="preserve"> η φάση του σημείου Γ</w:t>
      </w:r>
      <w:r w:rsidR="009C530D">
        <w:t>, το οποίο ξεκινά την ταλάντωσή του,</w:t>
      </w:r>
      <w:r>
        <w:t xml:space="preserve"> είναι μηδενική, οπότε η φάση του σημείου Β είναι</w:t>
      </w:r>
      <w:r w:rsidR="003359A7">
        <w:t>:</w:t>
      </w:r>
    </w:p>
    <w:p w:rsidR="00AE7144" w:rsidRDefault="00AE7144" w:rsidP="0063135C">
      <w:pPr>
        <w:jc w:val="center"/>
      </w:pPr>
      <w:r>
        <w:t>φ</w:t>
      </w:r>
      <w:r>
        <w:rPr>
          <w:vertAlign w:val="subscript"/>
        </w:rPr>
        <w:t>Β</w:t>
      </w:r>
      <w:r>
        <w:t>=</w:t>
      </w:r>
      <w:r w:rsidR="003359A7" w:rsidRPr="003359A7">
        <w:rPr>
          <w:position w:val="-24"/>
        </w:rPr>
        <w:object w:dxaOrig="2280" w:dyaOrig="900">
          <v:shape id="_x0000_i1035" type="#_x0000_t75" style="width:114.2pt;height:45.1pt" o:ole="">
            <v:imagedata r:id="rId26" o:title=""/>
          </v:shape>
          <o:OLEObject Type="Embed" ProgID="Equation.3" ShapeID="_x0000_i1035" DrawAspect="Content" ObjectID="_1451065093" r:id="rId27"/>
        </w:object>
      </w:r>
      <w:r w:rsidR="003359A7">
        <w:t xml:space="preserve"> (</w:t>
      </w:r>
      <w:proofErr w:type="spellStart"/>
      <w:r w:rsidR="003359A7">
        <w:t>rαd</w:t>
      </w:r>
      <w:proofErr w:type="spellEnd"/>
      <w:r w:rsidR="003359A7">
        <w:t>).</w:t>
      </w:r>
    </w:p>
    <w:p w:rsidR="008D5FB8" w:rsidRDefault="00A0407A" w:rsidP="008D5FB8">
      <w:pPr>
        <w:ind w:left="567"/>
      </w:pPr>
      <w:r>
        <w:t>Οπότε με αντικατάσταση στην εξίσωση για την απομάκρυνση του Β, που μας δόθηκε</w:t>
      </w:r>
      <w:r w:rsidR="008D5FB8">
        <w:t>:</w:t>
      </w:r>
    </w:p>
    <w:p w:rsidR="008D5FB8" w:rsidRDefault="00A0407A" w:rsidP="008D5FB8">
      <w:pPr>
        <w:ind w:left="567"/>
      </w:pPr>
      <w:r>
        <w:t xml:space="preserve"> </w:t>
      </w:r>
      <w:proofErr w:type="gramStart"/>
      <w:r>
        <w:rPr>
          <w:lang w:val="en-US"/>
        </w:rPr>
        <w:t>y</w:t>
      </w:r>
      <w:r>
        <w:rPr>
          <w:vertAlign w:val="subscript"/>
        </w:rPr>
        <w:t>Β</w:t>
      </w:r>
      <w:proofErr w:type="gramEnd"/>
      <w:r w:rsidRPr="008527B4">
        <w:t xml:space="preserve"> = 0,</w:t>
      </w:r>
      <w:r>
        <w:t xml:space="preserve">1ημ(5πt </w:t>
      </w:r>
      <w:r w:rsidRPr="00CC4FED">
        <w:t>-</w:t>
      </w:r>
      <w:r>
        <w:t>π</w:t>
      </w:r>
      <w:r w:rsidRPr="008527B4">
        <w:t xml:space="preserve">) </w:t>
      </w:r>
      <w:r>
        <w:t xml:space="preserve"> παίρνουμε </w:t>
      </w:r>
      <w:r w:rsidRPr="0022295D">
        <w:rPr>
          <w:i/>
          <w:sz w:val="24"/>
          <w:szCs w:val="24"/>
        </w:rPr>
        <w:t>φ</w:t>
      </w:r>
      <w:r w:rsidRPr="0022295D">
        <w:rPr>
          <w:i/>
          <w:sz w:val="24"/>
          <w:szCs w:val="24"/>
          <w:vertAlign w:val="subscript"/>
        </w:rPr>
        <w:t>Β</w:t>
      </w:r>
      <w:r w:rsidRPr="0022295D">
        <w:rPr>
          <w:i/>
          <w:sz w:val="24"/>
          <w:szCs w:val="24"/>
        </w:rPr>
        <w:t>=</w:t>
      </w:r>
      <w:r w:rsidR="008D5FB8" w:rsidRPr="0022295D">
        <w:rPr>
          <w:i/>
          <w:sz w:val="24"/>
          <w:szCs w:val="24"/>
        </w:rPr>
        <w:t>5πt</w:t>
      </w:r>
      <w:r w:rsidR="008D5FB8" w:rsidRPr="0022295D">
        <w:rPr>
          <w:i/>
          <w:sz w:val="24"/>
          <w:szCs w:val="24"/>
          <w:vertAlign w:val="subscript"/>
        </w:rPr>
        <w:t>0</w:t>
      </w:r>
      <w:r w:rsidR="008D5FB8" w:rsidRPr="0022295D">
        <w:rPr>
          <w:i/>
          <w:sz w:val="24"/>
          <w:szCs w:val="24"/>
        </w:rPr>
        <w:t>-π=2,5π ή t</w:t>
      </w:r>
      <w:r w:rsidR="008D5FB8" w:rsidRPr="0022295D">
        <w:rPr>
          <w:i/>
          <w:sz w:val="24"/>
          <w:szCs w:val="24"/>
          <w:vertAlign w:val="subscript"/>
        </w:rPr>
        <w:t>0</w:t>
      </w:r>
      <w:r w:rsidR="008D5FB8" w:rsidRPr="0022295D">
        <w:rPr>
          <w:i/>
          <w:sz w:val="24"/>
          <w:szCs w:val="24"/>
        </w:rPr>
        <w:t>=0,7s</w:t>
      </w:r>
      <w:r w:rsidR="008D5FB8">
        <w:t xml:space="preserve">, άρα </w:t>
      </w:r>
      <w:r w:rsidR="008D5FB8" w:rsidRPr="0022295D">
        <w:rPr>
          <w:i/>
          <w:sz w:val="24"/>
          <w:szCs w:val="24"/>
        </w:rPr>
        <w:t>t</w:t>
      </w:r>
      <w:r w:rsidR="008D5FB8" w:rsidRPr="0022295D">
        <w:rPr>
          <w:i/>
          <w:sz w:val="24"/>
          <w:szCs w:val="24"/>
          <w:vertAlign w:val="subscript"/>
        </w:rPr>
        <w:t>1</w:t>
      </w:r>
      <w:r w:rsidR="008D5FB8" w:rsidRPr="0022295D">
        <w:rPr>
          <w:i/>
          <w:sz w:val="24"/>
          <w:szCs w:val="24"/>
        </w:rPr>
        <w:t>=t</w:t>
      </w:r>
      <w:r w:rsidR="008D5FB8" w:rsidRPr="0022295D">
        <w:rPr>
          <w:i/>
          <w:sz w:val="24"/>
          <w:szCs w:val="24"/>
          <w:vertAlign w:val="subscript"/>
        </w:rPr>
        <w:t>0</w:t>
      </w:r>
      <w:r w:rsidR="008D5FB8" w:rsidRPr="0022295D">
        <w:rPr>
          <w:i/>
          <w:sz w:val="24"/>
          <w:szCs w:val="24"/>
        </w:rPr>
        <w:t>+0,1s=0,8s</w:t>
      </w:r>
      <w:r w:rsidR="008D5FB8">
        <w:t>.</w:t>
      </w:r>
    </w:p>
    <w:p w:rsidR="001F625E" w:rsidRDefault="008B6BEC" w:rsidP="00E46C9E">
      <w:pPr>
        <w:ind w:left="567"/>
      </w:pPr>
      <w:r>
        <w:t xml:space="preserve"> </w:t>
      </w:r>
      <w:r w:rsidR="00E46C9E">
        <w:t>Με αντικατάσταση τώρα στην εξίσωση του κύματος t=t</w:t>
      </w:r>
      <w:r w:rsidR="00E46C9E">
        <w:rPr>
          <w:vertAlign w:val="subscript"/>
        </w:rPr>
        <w:t>1</w:t>
      </w:r>
      <w:r w:rsidR="00E46C9E">
        <w:t>=0,8s παίρνουμε:</w:t>
      </w:r>
    </w:p>
    <w:p w:rsidR="00E46C9E" w:rsidRDefault="0022295D" w:rsidP="0022295D">
      <w:pPr>
        <w:jc w:val="center"/>
      </w:pPr>
      <w:r w:rsidRPr="001F625E">
        <w:rPr>
          <w:position w:val="-28"/>
        </w:rPr>
        <w:object w:dxaOrig="6740" w:dyaOrig="680">
          <v:shape id="_x0000_i1036" type="#_x0000_t75" style="width:337.25pt;height:33.95pt" o:ole="">
            <v:imagedata r:id="rId28" o:title=""/>
          </v:shape>
          <o:OLEObject Type="Embed" ProgID="Equation.3" ShapeID="_x0000_i1036" DrawAspect="Content" ObjectID="_1451065094" r:id="rId29"/>
        </w:object>
      </w:r>
      <w:r w:rsidR="00B93E44">
        <w:t xml:space="preserve"> ή</w:t>
      </w:r>
    </w:p>
    <w:p w:rsidR="00B93E44" w:rsidRDefault="0022295D" w:rsidP="0022295D">
      <w:pPr>
        <w:jc w:val="center"/>
      </w:pPr>
      <w:r w:rsidRPr="001F625E">
        <w:rPr>
          <w:position w:val="-28"/>
        </w:rPr>
        <w:object w:dxaOrig="1800" w:dyaOrig="680">
          <v:shape id="_x0000_i1037" type="#_x0000_t75" style="width:90.2pt;height:33.95pt" o:ole="">
            <v:imagedata r:id="rId30" o:title=""/>
          </v:shape>
          <o:OLEObject Type="Embed" ProgID="Equation.3" ShapeID="_x0000_i1037" DrawAspect="Content" ObjectID="_1451065095" r:id="rId31"/>
        </w:object>
      </w:r>
      <w:r>
        <w:t xml:space="preserve"> με </w:t>
      </w:r>
      <w:r w:rsidRPr="0022295D">
        <w:rPr>
          <w:i/>
          <w:sz w:val="24"/>
          <w:szCs w:val="24"/>
        </w:rPr>
        <w:t xml:space="preserve">x ≤ </w:t>
      </w:r>
      <w:proofErr w:type="spellStart"/>
      <w:r w:rsidRPr="0022295D">
        <w:rPr>
          <w:i/>
          <w:sz w:val="24"/>
          <w:szCs w:val="24"/>
        </w:rPr>
        <w:t>υt</w:t>
      </w:r>
      <w:proofErr w:type="spellEnd"/>
      <w:r w:rsidRPr="0022295D">
        <w:rPr>
          <w:i/>
          <w:sz w:val="24"/>
          <w:szCs w:val="24"/>
        </w:rPr>
        <w:t xml:space="preserve"> ή x ≤ 8m</w:t>
      </w:r>
      <w:r>
        <w:t>.</w:t>
      </w:r>
    </w:p>
    <w:p w:rsidR="009D1E92" w:rsidRDefault="009D1E92" w:rsidP="009D1E92">
      <w:pPr>
        <w:ind w:left="567"/>
      </w:pPr>
      <w:r>
        <w:t xml:space="preserve">Με βάση αυτά το ζητούμενο στιγμιότυπο είναι </w:t>
      </w:r>
      <w:r w:rsidR="00B6576D">
        <w:t>όπως στο σχήμα</w:t>
      </w:r>
      <w:r>
        <w:t>:</w:t>
      </w:r>
    </w:p>
    <w:p w:rsidR="009D1E92" w:rsidRDefault="00972A8C" w:rsidP="00972A8C">
      <w:pPr>
        <w:jc w:val="center"/>
      </w:pPr>
      <w:r>
        <w:object w:dxaOrig="3666" w:dyaOrig="1458">
          <v:shape id="_x0000_i1038" type="#_x0000_t75" style="width:183.3pt;height:72.85pt" o:ole="" filled="t" fillcolor="#8db3e2 [1311]">
            <v:fill color2="fill lighten(51)" angle="-45" focusposition=".5,.5" focussize="" method="linear sigma" focus="100%" type="gradient"/>
            <v:imagedata r:id="rId32" o:title=""/>
          </v:shape>
          <o:OLEObject Type="Embed" ProgID="Visio.Drawing.11" ShapeID="_x0000_i1038" DrawAspect="Content" ObjectID="_1451065096" r:id="rId33"/>
        </w:object>
      </w:r>
    </w:p>
    <w:p w:rsidR="00841B0B" w:rsidRDefault="00841B0B">
      <w:pPr>
        <w:jc w:val="right"/>
      </w:pPr>
      <w:r w:rsidRPr="00AB75FF">
        <w:rPr>
          <w:szCs w:val="22"/>
        </w:rPr>
        <w:pict>
          <v:shape id="_x0000_i1039" type="#_x0000_t75" style="width:180.85pt;height:23.6pt">
            <v:imagedata r:id="rId34" o:title=""/>
          </v:shape>
        </w:pict>
      </w:r>
    </w:p>
    <w:p w:rsidR="00841B0B" w:rsidRPr="00BC20A3" w:rsidRDefault="00841B0B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841B0B" w:rsidRPr="00F65D61" w:rsidRDefault="00841B0B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972A8C" w:rsidRDefault="00972A8C" w:rsidP="00972A8C">
      <w:pPr>
        <w:jc w:val="center"/>
      </w:pPr>
    </w:p>
    <w:p w:rsidR="0022295D" w:rsidRPr="00E46C9E" w:rsidRDefault="0022295D" w:rsidP="0022295D"/>
    <w:sectPr w:rsidR="0022295D" w:rsidRPr="00E46C9E" w:rsidSect="00A4188F">
      <w:headerReference w:type="default" r:id="rId35"/>
      <w:footerReference w:type="default" r:id="rId3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D2F" w:rsidRDefault="00C93D2F" w:rsidP="004D5E27">
      <w:pPr>
        <w:spacing w:line="240" w:lineRule="auto"/>
      </w:pPr>
      <w:r>
        <w:separator/>
      </w:r>
    </w:p>
  </w:endnote>
  <w:endnote w:type="continuationSeparator" w:id="0">
    <w:p w:rsidR="00C93D2F" w:rsidRDefault="00C93D2F" w:rsidP="004D5E2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6D2CC1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41B0B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D2F" w:rsidRDefault="00C93D2F" w:rsidP="004D5E27">
      <w:pPr>
        <w:spacing w:line="240" w:lineRule="auto"/>
      </w:pPr>
      <w:r>
        <w:separator/>
      </w:r>
    </w:p>
  </w:footnote>
  <w:footnote w:type="continuationSeparator" w:id="0">
    <w:p w:rsidR="00C93D2F" w:rsidRDefault="00C93D2F" w:rsidP="004D5E2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480A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41A1"/>
    <w:rsid w:val="000A1987"/>
    <w:rsid w:val="000A316D"/>
    <w:rsid w:val="000A3C78"/>
    <w:rsid w:val="000A64CA"/>
    <w:rsid w:val="000A79DE"/>
    <w:rsid w:val="000B1080"/>
    <w:rsid w:val="000B5EB0"/>
    <w:rsid w:val="000C1147"/>
    <w:rsid w:val="000C556C"/>
    <w:rsid w:val="000C7953"/>
    <w:rsid w:val="000D2556"/>
    <w:rsid w:val="000D2D3E"/>
    <w:rsid w:val="000D69CD"/>
    <w:rsid w:val="000D71E3"/>
    <w:rsid w:val="000E1B12"/>
    <w:rsid w:val="000E305A"/>
    <w:rsid w:val="000E4E75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625E"/>
    <w:rsid w:val="001F72A4"/>
    <w:rsid w:val="00201442"/>
    <w:rsid w:val="002016B3"/>
    <w:rsid w:val="00202442"/>
    <w:rsid w:val="002039F7"/>
    <w:rsid w:val="00205875"/>
    <w:rsid w:val="00205CEE"/>
    <w:rsid w:val="00210BF4"/>
    <w:rsid w:val="002154C4"/>
    <w:rsid w:val="00217045"/>
    <w:rsid w:val="002203A7"/>
    <w:rsid w:val="0022295D"/>
    <w:rsid w:val="002242B6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1246"/>
    <w:rsid w:val="00245C55"/>
    <w:rsid w:val="00246CD5"/>
    <w:rsid w:val="002520CF"/>
    <w:rsid w:val="002530A1"/>
    <w:rsid w:val="00253A8D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A65AF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563A"/>
    <w:rsid w:val="002E6A60"/>
    <w:rsid w:val="002E72C1"/>
    <w:rsid w:val="002F5620"/>
    <w:rsid w:val="00302FA7"/>
    <w:rsid w:val="00303DA1"/>
    <w:rsid w:val="003052BF"/>
    <w:rsid w:val="00310DC2"/>
    <w:rsid w:val="00316126"/>
    <w:rsid w:val="003206AA"/>
    <w:rsid w:val="00321AE5"/>
    <w:rsid w:val="0032476C"/>
    <w:rsid w:val="00324995"/>
    <w:rsid w:val="00324FB3"/>
    <w:rsid w:val="00330432"/>
    <w:rsid w:val="0033058C"/>
    <w:rsid w:val="00331A5B"/>
    <w:rsid w:val="003359A7"/>
    <w:rsid w:val="003400A3"/>
    <w:rsid w:val="00341C10"/>
    <w:rsid w:val="00342E30"/>
    <w:rsid w:val="00347911"/>
    <w:rsid w:val="0035006B"/>
    <w:rsid w:val="003523E8"/>
    <w:rsid w:val="003532CD"/>
    <w:rsid w:val="003545AA"/>
    <w:rsid w:val="00354BEF"/>
    <w:rsid w:val="0036008B"/>
    <w:rsid w:val="00366636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0A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5689"/>
    <w:rsid w:val="003F7451"/>
    <w:rsid w:val="0040036D"/>
    <w:rsid w:val="00400DEB"/>
    <w:rsid w:val="00404999"/>
    <w:rsid w:val="00410A85"/>
    <w:rsid w:val="0041772F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66AE"/>
    <w:rsid w:val="004A69D7"/>
    <w:rsid w:val="004B0A55"/>
    <w:rsid w:val="004B2076"/>
    <w:rsid w:val="004B253B"/>
    <w:rsid w:val="004B2B83"/>
    <w:rsid w:val="004B55E5"/>
    <w:rsid w:val="004B5F97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4F72B3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1A5"/>
    <w:rsid w:val="00525549"/>
    <w:rsid w:val="00526F45"/>
    <w:rsid w:val="00535D2C"/>
    <w:rsid w:val="005366AC"/>
    <w:rsid w:val="00537E42"/>
    <w:rsid w:val="005403CE"/>
    <w:rsid w:val="0054077D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35FF"/>
    <w:rsid w:val="00617287"/>
    <w:rsid w:val="0062224D"/>
    <w:rsid w:val="006226F3"/>
    <w:rsid w:val="0062413F"/>
    <w:rsid w:val="0062581F"/>
    <w:rsid w:val="00627D66"/>
    <w:rsid w:val="00627EC3"/>
    <w:rsid w:val="0063135C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CC1"/>
    <w:rsid w:val="006D2E8B"/>
    <w:rsid w:val="006D3989"/>
    <w:rsid w:val="006D441D"/>
    <w:rsid w:val="006D461A"/>
    <w:rsid w:val="006D5BFD"/>
    <w:rsid w:val="006E1215"/>
    <w:rsid w:val="006E3C2E"/>
    <w:rsid w:val="006E5235"/>
    <w:rsid w:val="006E58A7"/>
    <w:rsid w:val="006E64A7"/>
    <w:rsid w:val="006F2395"/>
    <w:rsid w:val="006F5C63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CC1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211"/>
    <w:rsid w:val="00791F41"/>
    <w:rsid w:val="00797409"/>
    <w:rsid w:val="007A3BBD"/>
    <w:rsid w:val="007A5684"/>
    <w:rsid w:val="007A6690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152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72E5"/>
    <w:rsid w:val="00841B0B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546"/>
    <w:rsid w:val="00873649"/>
    <w:rsid w:val="00874BC4"/>
    <w:rsid w:val="008767B8"/>
    <w:rsid w:val="00881517"/>
    <w:rsid w:val="00881AA2"/>
    <w:rsid w:val="008824FE"/>
    <w:rsid w:val="008844C0"/>
    <w:rsid w:val="00885917"/>
    <w:rsid w:val="008876FD"/>
    <w:rsid w:val="008931E6"/>
    <w:rsid w:val="00893ACE"/>
    <w:rsid w:val="008A0F6D"/>
    <w:rsid w:val="008A1B3F"/>
    <w:rsid w:val="008A20FC"/>
    <w:rsid w:val="008A2EBA"/>
    <w:rsid w:val="008B0D42"/>
    <w:rsid w:val="008B246F"/>
    <w:rsid w:val="008B2E51"/>
    <w:rsid w:val="008B5E12"/>
    <w:rsid w:val="008B6BEC"/>
    <w:rsid w:val="008B7910"/>
    <w:rsid w:val="008C100C"/>
    <w:rsid w:val="008C3D5C"/>
    <w:rsid w:val="008C5988"/>
    <w:rsid w:val="008D1472"/>
    <w:rsid w:val="008D3A5D"/>
    <w:rsid w:val="008D5779"/>
    <w:rsid w:val="008D5FB8"/>
    <w:rsid w:val="008D5FC6"/>
    <w:rsid w:val="008D6576"/>
    <w:rsid w:val="008E00A4"/>
    <w:rsid w:val="008E2C20"/>
    <w:rsid w:val="008E785A"/>
    <w:rsid w:val="008E7B3C"/>
    <w:rsid w:val="008F05B5"/>
    <w:rsid w:val="008F2E2A"/>
    <w:rsid w:val="008F586F"/>
    <w:rsid w:val="008F598F"/>
    <w:rsid w:val="008F7D12"/>
    <w:rsid w:val="00902BC0"/>
    <w:rsid w:val="00903920"/>
    <w:rsid w:val="00904EA2"/>
    <w:rsid w:val="00907033"/>
    <w:rsid w:val="00907934"/>
    <w:rsid w:val="009121FF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2A8C"/>
    <w:rsid w:val="0097315E"/>
    <w:rsid w:val="00976147"/>
    <w:rsid w:val="00982A7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30D"/>
    <w:rsid w:val="009C58F4"/>
    <w:rsid w:val="009C637A"/>
    <w:rsid w:val="009C6723"/>
    <w:rsid w:val="009D1E92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0407A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0D16"/>
    <w:rsid w:val="00A4188F"/>
    <w:rsid w:val="00A47BDD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3A45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B49EF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497B"/>
    <w:rsid w:val="00AE52AE"/>
    <w:rsid w:val="00AE6B28"/>
    <w:rsid w:val="00AE7144"/>
    <w:rsid w:val="00AF08D5"/>
    <w:rsid w:val="00AF0A7A"/>
    <w:rsid w:val="00AF21ED"/>
    <w:rsid w:val="00AF414F"/>
    <w:rsid w:val="00AF7132"/>
    <w:rsid w:val="00B00744"/>
    <w:rsid w:val="00B01731"/>
    <w:rsid w:val="00B021F2"/>
    <w:rsid w:val="00B03BC1"/>
    <w:rsid w:val="00B070D2"/>
    <w:rsid w:val="00B07D7C"/>
    <w:rsid w:val="00B12FC6"/>
    <w:rsid w:val="00B1381D"/>
    <w:rsid w:val="00B14FA5"/>
    <w:rsid w:val="00B16B30"/>
    <w:rsid w:val="00B20B9B"/>
    <w:rsid w:val="00B20CA7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6576D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866AB"/>
    <w:rsid w:val="00B91A65"/>
    <w:rsid w:val="00B93E44"/>
    <w:rsid w:val="00BA1789"/>
    <w:rsid w:val="00BA21F5"/>
    <w:rsid w:val="00BA23AF"/>
    <w:rsid w:val="00BA5D8A"/>
    <w:rsid w:val="00BA6345"/>
    <w:rsid w:val="00BB01E0"/>
    <w:rsid w:val="00BB12B4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1ACF"/>
    <w:rsid w:val="00C821CB"/>
    <w:rsid w:val="00C841AE"/>
    <w:rsid w:val="00C91134"/>
    <w:rsid w:val="00C926A1"/>
    <w:rsid w:val="00C93D2F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10A8B"/>
    <w:rsid w:val="00E2425A"/>
    <w:rsid w:val="00E2523B"/>
    <w:rsid w:val="00E32051"/>
    <w:rsid w:val="00E33BC2"/>
    <w:rsid w:val="00E34826"/>
    <w:rsid w:val="00E45E3F"/>
    <w:rsid w:val="00E46C9E"/>
    <w:rsid w:val="00E50D19"/>
    <w:rsid w:val="00E52161"/>
    <w:rsid w:val="00E52A07"/>
    <w:rsid w:val="00E53AC7"/>
    <w:rsid w:val="00E57AF6"/>
    <w:rsid w:val="00E60ABF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86B71"/>
    <w:rsid w:val="00F923D4"/>
    <w:rsid w:val="00F93392"/>
    <w:rsid w:val="00F9748E"/>
    <w:rsid w:val="00FB04C8"/>
    <w:rsid w:val="00FB3152"/>
    <w:rsid w:val="00FB3E90"/>
    <w:rsid w:val="00FB6787"/>
    <w:rsid w:val="00FB7863"/>
    <w:rsid w:val="00FC6E9B"/>
    <w:rsid w:val="00FD6011"/>
    <w:rsid w:val="00FE05E3"/>
    <w:rsid w:val="00FE2F84"/>
    <w:rsid w:val="00FE52B5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82A77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6B7B00"/>
    <w:pPr>
      <w:keepNext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numPr>
        <w:ilvl w:val="1"/>
        <w:numId w:val="9"/>
      </w:numPr>
      <w:ind w:left="488" w:hanging="318"/>
    </w:p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/>
      <w:jc w:val="left"/>
    </w:pPr>
    <w:rPr>
      <w:szCs w:val="24"/>
      <w:shd w:val="clear" w:color="auto" w:fill="FFFFFF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B7863"/>
    <w:pPr>
      <w:spacing w:before="240"/>
      <w:ind w:left="680" w:hanging="340"/>
    </w:p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tabs>
        <w:tab w:val="num" w:pos="1021"/>
      </w:tabs>
      <w:spacing w:line="280" w:lineRule="atLeast"/>
      <w:ind w:left="1021" w:hanging="341"/>
    </w:p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B7863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customStyle="1" w:styleId="ad">
    <w:name w:val="Δεξιά"/>
    <w:basedOn w:val="a0"/>
    <w:next w:val="a"/>
    <w:rsid w:val="00A93A45"/>
    <w:pPr>
      <w:widowControl/>
      <w:spacing w:line="240" w:lineRule="auto"/>
      <w:ind w:right="284"/>
      <w:jc w:val="right"/>
    </w:pPr>
    <w:rPr>
      <w:i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4.png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54;&#973;&#956;&#945;&#964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κύματα</Template>
  <TotalTime>0</TotalTime>
  <Pages>2</Pages>
  <Words>477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2013-11-28T08:44:00Z</cp:lastPrinted>
  <dcterms:created xsi:type="dcterms:W3CDTF">2014-01-12T18:51:00Z</dcterms:created>
  <dcterms:modified xsi:type="dcterms:W3CDTF">2014-01-12T18:51:00Z</dcterms:modified>
</cp:coreProperties>
</file>