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0D" w:rsidRDefault="00A4600D" w:rsidP="00A4600D">
      <w:pPr>
        <w:pStyle w:val="10"/>
      </w:pPr>
      <w:r>
        <w:t>Δύο τρέχοντα και ένα στάσιμο κύμα.</w:t>
      </w:r>
    </w:p>
    <w:p w:rsidR="00A4600D" w:rsidRDefault="00A4600D" w:rsidP="00A4600D">
      <w:r>
        <w:t>Κατά μήκος ενός γραμμικού ελαστικού μέσου</w:t>
      </w:r>
      <w:r w:rsidR="00F80A78">
        <w:t>,</w:t>
      </w:r>
      <w:r>
        <w:t xml:space="preserve"> που θεωρούμε ότι ταυτίζεται με τον άξονα x, διαδίδονται δύο όμοια κύματα πλάτους Α=0,1m, τα οποία διαδίδονται αντίθετα με συχνότητα 1Ηz. Τη στιγμή t=0 το πρώτο κύμα φτάνει στο σημείο Ο, στη θέση x=0, ενώ το δεύτερο απέχει κατά 2m από το Ο, όπως στο σχήμα.</w:t>
      </w:r>
    </w:p>
    <w:p w:rsidR="00A4600D" w:rsidRDefault="006F44AB" w:rsidP="00A4600D">
      <w:pPr>
        <w:spacing w:line="276" w:lineRule="auto"/>
        <w:jc w:val="center"/>
        <w:rPr>
          <w:lang w:eastAsia="el-GR"/>
        </w:rPr>
      </w:pPr>
      <w:r>
        <w:object w:dxaOrig="5498" w:dyaOrig="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75pt;height:31.85pt" o:ole="" filled="t" fillcolor="#c6d9f1 [671]">
            <v:fill color2="#f4f8fd"/>
            <v:imagedata r:id="rId7" o:title=""/>
          </v:shape>
          <o:OLEObject Type="Embed" ProgID="Visio.Drawing.11" ShapeID="_x0000_i1025" DrawAspect="Content" ObjectID="_1450545145" r:id="rId8"/>
        </w:object>
      </w:r>
    </w:p>
    <w:p w:rsidR="00A4600D" w:rsidRDefault="00A4600D" w:rsidP="00F80A78">
      <w:pPr>
        <w:ind w:left="567" w:hanging="340"/>
      </w:pPr>
      <w:r>
        <w:t>i) Να γράψετε τις εξισώσεις των δύο τρεχόντων κυμάτων.</w:t>
      </w:r>
    </w:p>
    <w:p w:rsidR="00A4600D" w:rsidRDefault="00A4600D" w:rsidP="00F80A78">
      <w:pPr>
        <w:ind w:left="567" w:hanging="340"/>
      </w:pPr>
      <w:r>
        <w:t>ii) Να γράψετε την εξίσωση του στάσιμου κύματος που θα προκύψει μετά την συμβολή των δύο παραπ</w:t>
      </w:r>
      <w:r>
        <w:t>ά</w:t>
      </w:r>
      <w:r>
        <w:t>νω κυμάτων.</w:t>
      </w:r>
    </w:p>
    <w:p w:rsidR="00A4600D" w:rsidRDefault="00A4600D" w:rsidP="00F80A78">
      <w:pPr>
        <w:ind w:left="567" w:hanging="340"/>
      </w:pPr>
      <w:r>
        <w:t>iii) Να κάνετε το στιγμιότυπο του στάσιμου κύματος και για την περιοχή που έχει</w:t>
      </w:r>
      <w:r w:rsidRPr="009A7896">
        <w:t xml:space="preserve"> </w:t>
      </w:r>
      <w:r>
        <w:t>αυτό σχηματισθεί, τη στιγμή t</w:t>
      </w:r>
      <w:r>
        <w:rPr>
          <w:vertAlign w:val="subscript"/>
        </w:rPr>
        <w:t>1</w:t>
      </w:r>
      <w:r>
        <w:t>=1,75s.</w:t>
      </w:r>
    </w:p>
    <w:p w:rsidR="00A4600D" w:rsidRDefault="00A4600D" w:rsidP="00F80A78">
      <w:pPr>
        <w:ind w:left="567" w:hanging="340"/>
      </w:pPr>
      <w:r>
        <w:t>iv) Ένα σημείο Σ βρίσκεται στη θέση x=0,5m. Να κάνετε τη γραφική παράσταση της απομάκρυνσης της ταλάντωσης του σημείου Σ σε συνάρτηση με το χρόνο, από t=0, έως και t=4s.</w:t>
      </w:r>
    </w:p>
    <w:p w:rsidR="00F80A78" w:rsidRPr="001112F6" w:rsidRDefault="00F80A78" w:rsidP="00A4600D">
      <w:pPr>
        <w:rPr>
          <w:b/>
          <w:color w:val="548DD4" w:themeColor="text2" w:themeTint="99"/>
        </w:rPr>
      </w:pPr>
      <w:r w:rsidRPr="001112F6">
        <w:rPr>
          <w:b/>
          <w:color w:val="548DD4" w:themeColor="text2" w:themeTint="99"/>
        </w:rPr>
        <w:t>Απάντηση:</w:t>
      </w:r>
    </w:p>
    <w:p w:rsidR="00A4600D" w:rsidRPr="00E60BED" w:rsidRDefault="00A4600D" w:rsidP="00A4600D">
      <w:pPr>
        <w:pStyle w:val="1"/>
        <w:numPr>
          <w:ilvl w:val="1"/>
          <w:numId w:val="1"/>
        </w:numPr>
        <w:ind w:left="488" w:hanging="318"/>
      </w:pPr>
      <w:r>
        <w:t xml:space="preserve">Από το σχήμα </w:t>
      </w:r>
      <w:r w:rsidRPr="0077583F">
        <w:rPr>
          <w:i/>
          <w:sz w:val="24"/>
          <w:szCs w:val="24"/>
        </w:rPr>
        <w:t>λ=2m → υ=λf=2m/s</w:t>
      </w:r>
      <w:r w:rsidR="0077583F">
        <w:rPr>
          <w:i/>
          <w:sz w:val="24"/>
          <w:szCs w:val="24"/>
        </w:rPr>
        <w:t>.</w:t>
      </w:r>
    </w:p>
    <w:p w:rsidR="00A4600D" w:rsidRDefault="00F80A78" w:rsidP="0077583F">
      <w:pPr>
        <w:ind w:left="488"/>
      </w:pPr>
      <w:r>
        <w:t>Οπότε η εξίσωση του πρώτου κύματος που διαδίδεται προς τα δεξιά θα είναι:</w:t>
      </w:r>
    </w:p>
    <w:p w:rsidR="00A4600D" w:rsidRDefault="00F75BCD" w:rsidP="00A4600D">
      <w:pPr>
        <w:jc w:val="center"/>
      </w:pPr>
      <w:r w:rsidRPr="00F80A78">
        <w:rPr>
          <w:position w:val="-28"/>
        </w:rPr>
        <w:object w:dxaOrig="4000" w:dyaOrig="680">
          <v:shape id="_x0000_i1026" type="#_x0000_t75" style="width:199.85pt;height:33.95pt" o:ole="">
            <v:imagedata r:id="rId9" o:title=""/>
          </v:shape>
          <o:OLEObject Type="Embed" ProgID="Equation.3" ShapeID="_x0000_i1026" DrawAspect="Content" ObjectID="_1450545146" r:id="rId10"/>
        </w:object>
      </w:r>
      <w:r w:rsidR="00F80A78">
        <w:t xml:space="preserve"> (S.Ι.)</w:t>
      </w:r>
      <w:r w:rsidR="00A4600D">
        <w:t xml:space="preserve"> </w:t>
      </w:r>
      <w:r w:rsidR="00F80A78">
        <w:t xml:space="preserve"> με t </w:t>
      </w:r>
      <w:r w:rsidR="00F80A78">
        <w:rPr>
          <w:rFonts w:cs="Times New Roman"/>
        </w:rPr>
        <w:t xml:space="preserve">≥ </w:t>
      </w:r>
      <w:r w:rsidR="00F80A78">
        <w:t>0.</w:t>
      </w:r>
    </w:p>
    <w:p w:rsidR="00F80A78" w:rsidRDefault="00F75BCD" w:rsidP="0077583F">
      <w:pPr>
        <w:ind w:left="567"/>
      </w:pPr>
      <w:r>
        <w:t>Το σημείο εξάλλου που φτάνει το 2</w:t>
      </w:r>
      <w:r w:rsidRPr="00F75BCD">
        <w:rPr>
          <w:vertAlign w:val="superscript"/>
        </w:rPr>
        <w:t>ο</w:t>
      </w:r>
      <w:r>
        <w:t xml:space="preserve"> κύμα ξεκινά την ταλάντωσή του προς τα πάνω (θετική φορά), οπότε η εξίσωση της απομάκρυνσής του είναι:</w:t>
      </w:r>
    </w:p>
    <w:p w:rsidR="00F75BCD" w:rsidRPr="0077583F" w:rsidRDefault="00F75BCD" w:rsidP="0077583F">
      <w:pPr>
        <w:jc w:val="center"/>
        <w:rPr>
          <w:i/>
          <w:sz w:val="24"/>
          <w:szCs w:val="24"/>
        </w:rPr>
      </w:pPr>
      <w:proofErr w:type="spellStart"/>
      <w:r w:rsidRPr="0077583F">
        <w:rPr>
          <w:i/>
          <w:sz w:val="24"/>
          <w:szCs w:val="24"/>
        </w:rPr>
        <w:t>y=Α∙ημωt</w:t>
      </w:r>
      <w:proofErr w:type="spellEnd"/>
    </w:p>
    <w:p w:rsidR="00F75BCD" w:rsidRDefault="00F75BCD" w:rsidP="0077583F">
      <w:pPr>
        <w:ind w:left="567"/>
      </w:pPr>
      <w:r>
        <w:t xml:space="preserve">Αλλά τότε το τυχαίο σημείο </w:t>
      </w:r>
      <w:r w:rsidR="006F44AB">
        <w:t>Τ, στη θέση x, θα καθυστερήσει να αρχίσει να ταλαντώνεται κατά χρον</w:t>
      </w:r>
      <w:r w:rsidR="006F44AB">
        <w:t>ι</w:t>
      </w:r>
      <w:r w:rsidR="006F44AB">
        <w:t xml:space="preserve">κό διάστημα </w:t>
      </w:r>
      <w:r w:rsidR="006F44AB" w:rsidRPr="006F44AB">
        <w:rPr>
          <w:position w:val="-24"/>
        </w:rPr>
        <w:object w:dxaOrig="1520" w:dyaOrig="620">
          <v:shape id="_x0000_i1027" type="#_x0000_t75" style="width:76.15pt;height:31.05pt" o:ole="">
            <v:imagedata r:id="rId11" o:title=""/>
          </v:shape>
          <o:OLEObject Type="Embed" ProgID="Equation.3" ShapeID="_x0000_i1027" DrawAspect="Content" ObjectID="_1450545147" r:id="rId12"/>
        </w:object>
      </w:r>
      <w:r w:rsidR="00111E2B">
        <w:t xml:space="preserve"> και η εξίσωση της απομάκρυνσής του (η εξίσωση του 2</w:t>
      </w:r>
      <w:r w:rsidR="00111E2B" w:rsidRPr="00111E2B">
        <w:rPr>
          <w:vertAlign w:val="superscript"/>
        </w:rPr>
        <w:t>ου</w:t>
      </w:r>
      <w:r w:rsidR="00111E2B">
        <w:t xml:space="preserve"> κύματος), θα είναι:</w:t>
      </w:r>
    </w:p>
    <w:p w:rsidR="007F35DA" w:rsidRDefault="00F90EAA" w:rsidP="007F35DA">
      <w:pPr>
        <w:ind w:left="567"/>
        <w:jc w:val="center"/>
      </w:pPr>
      <w:r w:rsidRPr="00F90EAA">
        <w:rPr>
          <w:position w:val="-28"/>
        </w:rPr>
        <w:object w:dxaOrig="4140" w:dyaOrig="680">
          <v:shape id="_x0000_i1028" type="#_x0000_t75" style="width:206.9pt;height:33.95pt" o:ole="">
            <v:imagedata r:id="rId13" o:title=""/>
          </v:shape>
          <o:OLEObject Type="Embed" ProgID="Equation.3" ShapeID="_x0000_i1028" DrawAspect="Content" ObjectID="_1450545148" r:id="rId14"/>
        </w:object>
      </w:r>
      <w:r>
        <w:t xml:space="preserve"> ή</w:t>
      </w:r>
    </w:p>
    <w:p w:rsidR="00111E2B" w:rsidRPr="00F75BCD" w:rsidRDefault="00F90EAA" w:rsidP="007F35DA">
      <w:pPr>
        <w:jc w:val="center"/>
      </w:pPr>
      <w:r w:rsidRPr="00F80A78">
        <w:rPr>
          <w:position w:val="-28"/>
        </w:rPr>
        <w:object w:dxaOrig="2480" w:dyaOrig="680">
          <v:shape id="_x0000_i1029" type="#_x0000_t75" style="width:124.15pt;height:33.95pt" o:ole="">
            <v:imagedata r:id="rId15" o:title=""/>
          </v:shape>
          <o:OLEObject Type="Embed" ProgID="Equation.3" ShapeID="_x0000_i1029" DrawAspect="Content" ObjectID="_1450545149" r:id="rId16"/>
        </w:object>
      </w:r>
      <w:r w:rsidR="00111E2B">
        <w:t xml:space="preserve"> </w:t>
      </w:r>
      <w:r>
        <w:t xml:space="preserve"> με</w:t>
      </w:r>
      <w:r w:rsidR="00111E2B">
        <w:t xml:space="preserve"> t </w:t>
      </w:r>
      <w:r w:rsidR="00111E2B">
        <w:rPr>
          <w:rFonts w:cs="Times New Roman"/>
        </w:rPr>
        <w:t xml:space="preserve">≥ </w:t>
      </w:r>
      <w:r w:rsidR="00111E2B">
        <w:t>0 και</w:t>
      </w:r>
      <w:r w:rsidR="0077583F">
        <w:t xml:space="preserve"> x </w:t>
      </w:r>
      <w:r w:rsidR="0077583F">
        <w:rPr>
          <w:rFonts w:cs="Times New Roman"/>
        </w:rPr>
        <w:t xml:space="preserve">≥ -2t+2    </w:t>
      </w:r>
      <w:r w:rsidR="0077583F">
        <w:t>(S.Ι.)</w:t>
      </w:r>
    </w:p>
    <w:p w:rsidR="000931D4" w:rsidRDefault="00A4600D" w:rsidP="00A4600D">
      <w:pPr>
        <w:pStyle w:val="1"/>
        <w:numPr>
          <w:ilvl w:val="1"/>
          <w:numId w:val="1"/>
        </w:numPr>
        <w:ind w:left="488" w:hanging="318"/>
      </w:pPr>
      <w:r>
        <w:t xml:space="preserve">Από </w:t>
      </w:r>
      <w:r w:rsidR="00F90EAA">
        <w:t xml:space="preserve">την </w:t>
      </w:r>
      <w:r>
        <w:t>αρχή</w:t>
      </w:r>
      <w:r w:rsidR="00F90EAA">
        <w:t xml:space="preserve"> της</w:t>
      </w:r>
      <w:r>
        <w:t xml:space="preserve"> επαλληλίας</w:t>
      </w:r>
      <w:r w:rsidR="000931D4">
        <w:t xml:space="preserve"> παίρνουμε</w:t>
      </w:r>
      <w:r>
        <w:t xml:space="preserve"> </w:t>
      </w:r>
      <w:r>
        <w:rPr>
          <w:lang w:val="en-US"/>
        </w:rPr>
        <w:t>y</w:t>
      </w:r>
      <w:r w:rsidRPr="00D8364A">
        <w:t>=</w:t>
      </w:r>
      <w:r>
        <w:rPr>
          <w:lang w:val="en-US"/>
        </w:rPr>
        <w:t>y</w:t>
      </w:r>
      <w:r w:rsidRPr="00D8364A">
        <w:rPr>
          <w:vertAlign w:val="subscript"/>
        </w:rPr>
        <w:t>1</w:t>
      </w:r>
      <w:r w:rsidRPr="00D8364A">
        <w:t>+</w:t>
      </w:r>
      <w:r>
        <w:rPr>
          <w:lang w:val="en-US"/>
        </w:rPr>
        <w:t>y</w:t>
      </w:r>
      <w:r w:rsidRPr="00D8364A">
        <w:rPr>
          <w:vertAlign w:val="subscript"/>
        </w:rPr>
        <w:t>2</w:t>
      </w:r>
      <w:r w:rsidR="000931D4">
        <w:t xml:space="preserve">  ή</w:t>
      </w:r>
    </w:p>
    <w:p w:rsidR="000931D4" w:rsidRDefault="000931D4" w:rsidP="000931D4">
      <w:pPr>
        <w:jc w:val="center"/>
      </w:pPr>
      <w:r w:rsidRPr="000931D4">
        <w:rPr>
          <w:position w:val="-24"/>
        </w:rPr>
        <w:object w:dxaOrig="5220" w:dyaOrig="900">
          <v:shape id="_x0000_i1030" type="#_x0000_t75" style="width:261.1pt;height:45.1pt" o:ole="">
            <v:imagedata r:id="rId17" o:title=""/>
          </v:shape>
          <o:OLEObject Type="Embed" ProgID="Equation.3" ShapeID="_x0000_i1030" DrawAspect="Content" ObjectID="_1450545150" r:id="rId18"/>
        </w:object>
      </w:r>
    </w:p>
    <w:p w:rsidR="000931D4" w:rsidRDefault="00281040" w:rsidP="000931D4">
      <w:pPr>
        <w:jc w:val="center"/>
      </w:pPr>
      <w:r w:rsidRPr="00281040">
        <w:rPr>
          <w:position w:val="-10"/>
        </w:rPr>
        <w:object w:dxaOrig="3340" w:dyaOrig="320">
          <v:shape id="_x0000_i1031" type="#_x0000_t75" style="width:167.15pt;height:16.15pt" o:ole="">
            <v:imagedata r:id="rId19" o:title=""/>
          </v:shape>
          <o:OLEObject Type="Embed" ProgID="Equation.3" ShapeID="_x0000_i1031" DrawAspect="Content" ObjectID="_1450545151" r:id="rId20"/>
        </w:object>
      </w:r>
      <w:r>
        <w:t xml:space="preserve"> ή</w:t>
      </w:r>
    </w:p>
    <w:p w:rsidR="00281040" w:rsidRDefault="00281040" w:rsidP="000931D4">
      <w:pPr>
        <w:jc w:val="center"/>
      </w:pPr>
      <w:r w:rsidRPr="00281040">
        <w:rPr>
          <w:position w:val="-10"/>
        </w:rPr>
        <w:object w:dxaOrig="2620" w:dyaOrig="320">
          <v:shape id="_x0000_i1032" type="#_x0000_t75" style="width:131.15pt;height:16.15pt" o:ole="">
            <v:imagedata r:id="rId21" o:title=""/>
          </v:shape>
          <o:OLEObject Type="Embed" ProgID="Equation.3" ShapeID="_x0000_i1032" DrawAspect="Content" ObjectID="_1450545152" r:id="rId22"/>
        </w:object>
      </w:r>
      <w:r>
        <w:t xml:space="preserve"> (S.Ι.) με t </w:t>
      </w:r>
      <w:r>
        <w:rPr>
          <w:rFonts w:cs="Times New Roman"/>
        </w:rPr>
        <w:t>≥</w:t>
      </w:r>
      <w:r>
        <w:t xml:space="preserve"> 0,5s και </w:t>
      </w:r>
      <w:r w:rsidR="00794170">
        <w:t xml:space="preserve">2-2t </w:t>
      </w:r>
      <w:r w:rsidR="00794170">
        <w:rPr>
          <w:rFonts w:cs="Times New Roman"/>
        </w:rPr>
        <w:t>≤</w:t>
      </w:r>
      <w:r w:rsidR="00794170">
        <w:t xml:space="preserve"> x </w:t>
      </w:r>
      <w:r w:rsidR="00794170">
        <w:rPr>
          <w:rFonts w:cs="Times New Roman"/>
        </w:rPr>
        <w:t xml:space="preserve">≤ </w:t>
      </w:r>
      <w:r w:rsidR="00794170">
        <w:t xml:space="preserve">2t  </w:t>
      </w:r>
    </w:p>
    <w:p w:rsidR="00A4600D" w:rsidRDefault="00A4600D" w:rsidP="00A4600D">
      <w:pPr>
        <w:pStyle w:val="1"/>
        <w:numPr>
          <w:ilvl w:val="1"/>
          <w:numId w:val="1"/>
        </w:numPr>
        <w:ind w:left="488" w:hanging="318"/>
      </w:pPr>
      <w:r>
        <w:t>Με αντικατάσταση</w:t>
      </w:r>
      <w:r w:rsidR="00A307A4">
        <w:t xml:space="preserve"> στην παραπάνω εξίσωση t</w:t>
      </w:r>
      <w:r w:rsidR="00A307A4">
        <w:rPr>
          <w:vertAlign w:val="subscript"/>
        </w:rPr>
        <w:t>1</w:t>
      </w:r>
      <w:r w:rsidR="00A307A4">
        <w:t>=1,75s</w:t>
      </w:r>
      <w:r>
        <w:t xml:space="preserve"> παίρνουμε:</w:t>
      </w:r>
    </w:p>
    <w:p w:rsidR="00A307A4" w:rsidRDefault="00A307A4" w:rsidP="00A4600D">
      <w:pPr>
        <w:jc w:val="center"/>
      </w:pPr>
      <w:r w:rsidRPr="00281040">
        <w:rPr>
          <w:position w:val="-10"/>
        </w:rPr>
        <w:object w:dxaOrig="5480" w:dyaOrig="320">
          <v:shape id="_x0000_i1033" type="#_x0000_t75" style="width:273.95pt;height:16.15pt" o:ole="">
            <v:imagedata r:id="rId23" o:title=""/>
          </v:shape>
          <o:OLEObject Type="Embed" ProgID="Equation.3" ShapeID="_x0000_i1033" DrawAspect="Content" ObjectID="_1450545153" r:id="rId24"/>
        </w:object>
      </w:r>
      <w:r>
        <w:t xml:space="preserve"> ή</w:t>
      </w:r>
    </w:p>
    <w:p w:rsidR="00A307A4" w:rsidRDefault="00A307A4" w:rsidP="00A4600D">
      <w:pPr>
        <w:jc w:val="center"/>
      </w:pPr>
      <w:r w:rsidRPr="00281040">
        <w:rPr>
          <w:position w:val="-10"/>
        </w:rPr>
        <w:object w:dxaOrig="5480" w:dyaOrig="320">
          <v:shape id="_x0000_i1034" type="#_x0000_t75" style="width:273.95pt;height:16.15pt" o:ole="">
            <v:imagedata r:id="rId23" o:title=""/>
          </v:shape>
          <o:OLEObject Type="Embed" ProgID="Equation.3" ShapeID="_x0000_i1034" DrawAspect="Content" ObjectID="_1450545154" r:id="rId25"/>
        </w:object>
      </w:r>
    </w:p>
    <w:p w:rsidR="00A307A4" w:rsidRDefault="00726409" w:rsidP="00A4600D">
      <w:pPr>
        <w:jc w:val="center"/>
      </w:pPr>
      <w:r w:rsidRPr="00281040">
        <w:rPr>
          <w:position w:val="-10"/>
        </w:rPr>
        <w:object w:dxaOrig="1840" w:dyaOrig="320">
          <v:shape id="_x0000_i1035" type="#_x0000_t75" style="width:91.85pt;height:16.15pt" o:ole="">
            <v:imagedata r:id="rId26" o:title=""/>
          </v:shape>
          <o:OLEObject Type="Embed" ProgID="Equation.3" ShapeID="_x0000_i1035" DrawAspect="Content" ObjectID="_1450545155" r:id="rId27"/>
        </w:object>
      </w:r>
    </w:p>
    <w:p w:rsidR="00726409" w:rsidRDefault="00726409" w:rsidP="00726409">
      <w:pPr>
        <w:ind w:left="567"/>
      </w:pPr>
      <w:r>
        <w:t xml:space="preserve">Ενώ με βάση το πεδίο ορισμού που δόθηκε παραπάνω -1,5m </w:t>
      </w:r>
      <w:r>
        <w:rPr>
          <w:rFonts w:cs="Times New Roman"/>
        </w:rPr>
        <w:t>≤</w:t>
      </w:r>
      <w:r>
        <w:t xml:space="preserve"> x </w:t>
      </w:r>
      <w:r>
        <w:rPr>
          <w:rFonts w:cs="Times New Roman"/>
        </w:rPr>
        <w:t>≤</w:t>
      </w:r>
      <w:r>
        <w:t xml:space="preserve"> 3,5m ή εναλλακτικά</w:t>
      </w:r>
      <w:r w:rsidR="003F39C4">
        <w:t>,</w:t>
      </w:r>
      <w:r>
        <w:t xml:space="preserve"> το πρώτο </w:t>
      </w:r>
      <w:r w:rsidR="00A4600D">
        <w:t>κ</w:t>
      </w:r>
      <w:r w:rsidR="00A4600D">
        <w:t>ύ</w:t>
      </w:r>
      <w:r w:rsidR="00A4600D">
        <w:t>μα έχει φτάσει μέχρι τη θέση x=υ·t=3,5m και αντίστοιχα το κύμα προς τα αριστερά</w:t>
      </w:r>
      <w:r w:rsidR="003F39C4">
        <w:t>,</w:t>
      </w:r>
      <w:r w:rsidR="00A4600D">
        <w:t xml:space="preserve"> έχει διαδοθεί κ</w:t>
      </w:r>
      <w:r w:rsidR="00A4600D">
        <w:t>α</w:t>
      </w:r>
      <w:r w:rsidR="00A4600D">
        <w:t xml:space="preserve">τά 3,5m έχοντας φτάσει στη θέση x=-1,5m. </w:t>
      </w:r>
      <w:r>
        <w:t xml:space="preserve"> </w:t>
      </w:r>
    </w:p>
    <w:p w:rsidR="00A4600D" w:rsidRDefault="00726409" w:rsidP="00726409">
      <w:pPr>
        <w:ind w:left="567"/>
      </w:pPr>
      <w:r>
        <w:t>Με βάση αυτ</w:t>
      </w:r>
      <w:r w:rsidR="005C639B">
        <w:t>ά το</w:t>
      </w:r>
      <w:r>
        <w:t xml:space="preserve"> ζητούμεν</w:t>
      </w:r>
      <w:r w:rsidR="005C639B">
        <w:t>ο στιγμιότυπο έχει τη</w:t>
      </w:r>
      <w:r>
        <w:t xml:space="preserve"> </w:t>
      </w:r>
      <w:r w:rsidR="00A4600D">
        <w:t xml:space="preserve"> μορφή:</w:t>
      </w:r>
    </w:p>
    <w:p w:rsidR="00A4600D" w:rsidRDefault="00BD4FE7" w:rsidP="00A4600D">
      <w:pPr>
        <w:jc w:val="center"/>
      </w:pPr>
      <w:r>
        <w:object w:dxaOrig="3955" w:dyaOrig="1543">
          <v:shape id="_x0000_i1036" type="#_x0000_t75" style="width:197.8pt;height:76.95pt" o:ole="" filled="t" fillcolor="#8db3e2 [1311]">
            <v:fill color2="fill lighten(51)" focusposition="1" focussize="" method="linear sigma" type="gradient"/>
            <v:imagedata r:id="rId28" o:title=""/>
          </v:shape>
          <o:OLEObject Type="Embed" ProgID="Visio.Drawing.11" ShapeID="_x0000_i1036" DrawAspect="Content" ObjectID="_1450545156" r:id="rId29"/>
        </w:object>
      </w:r>
    </w:p>
    <w:p w:rsidR="005F17F0" w:rsidRDefault="00A4600D" w:rsidP="00575A86">
      <w:pPr>
        <w:pStyle w:val="1"/>
      </w:pPr>
      <w:r>
        <w:t xml:space="preserve">Το πρώτο κύμα </w:t>
      </w:r>
      <w:r w:rsidR="005F17F0">
        <w:t xml:space="preserve">φτάνει </w:t>
      </w:r>
      <w:r>
        <w:t>στο σημείο Σ</w:t>
      </w:r>
      <w:r w:rsidR="00AB48F4">
        <w:t>,</w:t>
      </w:r>
      <w:r>
        <w:t xml:space="preserve"> τη στιγμή t=</w:t>
      </w:r>
      <w:r w:rsidR="008C6BBD" w:rsidRPr="008C6BBD">
        <w:rPr>
          <w:position w:val="-24"/>
        </w:rPr>
        <w:object w:dxaOrig="1020" w:dyaOrig="620">
          <v:shape id="_x0000_i1037" type="#_x0000_t75" style="width:50.9pt;height:31.05pt" o:ole="">
            <v:imagedata r:id="rId30" o:title=""/>
          </v:shape>
          <o:OLEObject Type="Embed" ProgID="Equation.3" ShapeID="_x0000_i1037" DrawAspect="Content" ObjectID="_1450545157" r:id="rId31"/>
        </w:object>
      </w:r>
      <w:r w:rsidR="005F17F0">
        <w:t xml:space="preserve"> ενώ </w:t>
      </w:r>
      <w:r>
        <w:t xml:space="preserve">το δεύτερο τη στιγμή </w:t>
      </w:r>
    </w:p>
    <w:p w:rsidR="008C6BBD" w:rsidRDefault="00A4600D" w:rsidP="005F17F0">
      <w:pPr>
        <w:ind w:left="488"/>
      </w:pPr>
      <w:proofErr w:type="spellStart"/>
      <w:r>
        <w:t>t΄</w:t>
      </w:r>
      <w:proofErr w:type="spellEnd"/>
      <w:r>
        <w:t>=</w:t>
      </w:r>
      <w:r w:rsidR="008C6BBD" w:rsidRPr="008C6BBD">
        <w:rPr>
          <w:position w:val="-24"/>
        </w:rPr>
        <w:object w:dxaOrig="1320" w:dyaOrig="620">
          <v:shape id="_x0000_i1038" type="#_x0000_t75" style="width:66.2pt;height:31.05pt" o:ole="">
            <v:imagedata r:id="rId32" o:title=""/>
          </v:shape>
          <o:OLEObject Type="Embed" ProgID="Equation.3" ShapeID="_x0000_i1038" DrawAspect="Content" ObjectID="_1450545158" r:id="rId33"/>
        </w:object>
      </w:r>
      <w:r>
        <w:t>. Μετά τη συμβολή το Σ είναι δεσμός</w:t>
      </w:r>
      <w:r w:rsidR="005F17F0">
        <w:t xml:space="preserve"> και δεν ταλαντώνεται</w:t>
      </w:r>
      <w:r w:rsidR="008C6BBD">
        <w:t>, αφού το πλάτος ταλ</w:t>
      </w:r>
      <w:r w:rsidR="008C6BBD">
        <w:t>ά</w:t>
      </w:r>
      <w:r w:rsidR="008C6BBD">
        <w:t>ντωσής του είναι:</w:t>
      </w:r>
    </w:p>
    <w:p w:rsidR="00A4600D" w:rsidRDefault="008C6BBD" w:rsidP="005F17F0">
      <w:pPr>
        <w:jc w:val="center"/>
      </w:pPr>
      <w:r w:rsidRPr="008C6BBD">
        <w:rPr>
          <w:position w:val="-10"/>
        </w:rPr>
        <w:object w:dxaOrig="560" w:dyaOrig="340">
          <v:shape id="_x0000_i1039" type="#_x0000_t75" style="width:28.15pt;height:16.95pt" o:ole="">
            <v:imagedata r:id="rId34" o:title=""/>
          </v:shape>
          <o:OLEObject Type="Embed" ProgID="Equation.3" ShapeID="_x0000_i1039" DrawAspect="Content" ObjectID="_1450545159" r:id="rId35"/>
        </w:object>
      </w:r>
      <w:r w:rsidRPr="008C6BBD">
        <w:rPr>
          <w:position w:val="-14"/>
        </w:rPr>
        <w:object w:dxaOrig="3680" w:dyaOrig="400">
          <v:shape id="_x0000_i1040" type="#_x0000_t75" style="width:184.15pt;height:19.85pt" o:ole="">
            <v:imagedata r:id="rId36" o:title=""/>
          </v:shape>
          <o:OLEObject Type="Embed" ProgID="Equation.3" ShapeID="_x0000_i1040" DrawAspect="Content" ObjectID="_1450545160" r:id="rId37"/>
        </w:object>
      </w:r>
    </w:p>
    <w:p w:rsidR="00A4600D" w:rsidRDefault="00A4600D" w:rsidP="00575A86">
      <w:pPr>
        <w:ind w:left="567"/>
        <w:rPr>
          <w:rFonts w:cs="Times New Roman"/>
        </w:rPr>
      </w:pPr>
      <w:r>
        <w:t>Στο</w:t>
      </w:r>
      <w:r w:rsidR="00575A86">
        <w:t xml:space="preserve"> χρονικό</w:t>
      </w:r>
      <w:r>
        <w:t xml:space="preserve"> διάστημα 0,</w:t>
      </w:r>
      <w:r w:rsidR="003F39C4">
        <w:t>2</w:t>
      </w:r>
      <w:r>
        <w:t xml:space="preserve">5s </w:t>
      </w:r>
      <w:r>
        <w:rPr>
          <w:rFonts w:cs="Times New Roman"/>
        </w:rPr>
        <w:t>≤ t ≤ 0,75s ταλαντώνεται εξαιτίας του πρώτου</w:t>
      </w:r>
      <w:r w:rsidR="008E4265">
        <w:rPr>
          <w:rFonts w:cs="Times New Roman"/>
        </w:rPr>
        <w:t xml:space="preserve"> κύματος</w:t>
      </w:r>
      <w:r>
        <w:rPr>
          <w:rFonts w:cs="Times New Roman"/>
        </w:rPr>
        <w:t>, οπότε:</w:t>
      </w:r>
    </w:p>
    <w:p w:rsidR="008E4265" w:rsidRDefault="008E4265" w:rsidP="00A4600D">
      <w:pPr>
        <w:jc w:val="center"/>
      </w:pPr>
      <w:r w:rsidRPr="00F80A78">
        <w:rPr>
          <w:position w:val="-28"/>
        </w:rPr>
        <w:object w:dxaOrig="4080" w:dyaOrig="680">
          <v:shape id="_x0000_i1041" type="#_x0000_t75" style="width:204pt;height:33.95pt" o:ole="">
            <v:imagedata r:id="rId38" o:title=""/>
          </v:shape>
          <o:OLEObject Type="Embed" ProgID="Equation.3" ShapeID="_x0000_i1041" DrawAspect="Content" ObjectID="_1450545161" r:id="rId39"/>
        </w:object>
      </w:r>
    </w:p>
    <w:p w:rsidR="008E4265" w:rsidRDefault="008E4265" w:rsidP="00A4600D">
      <w:pPr>
        <w:jc w:val="center"/>
      </w:pPr>
      <w:r w:rsidRPr="008E4265">
        <w:rPr>
          <w:position w:val="-28"/>
        </w:rPr>
        <w:object w:dxaOrig="2079" w:dyaOrig="680">
          <v:shape id="_x0000_i1042" type="#_x0000_t75" style="width:103.85pt;height:33.95pt" o:ole="">
            <v:imagedata r:id="rId40" o:title=""/>
          </v:shape>
          <o:OLEObject Type="Embed" ProgID="Equation.3" ShapeID="_x0000_i1042" DrawAspect="Content" ObjectID="_1450545162" r:id="rId41"/>
        </w:object>
      </w:r>
    </w:p>
    <w:p w:rsidR="00A4600D" w:rsidRDefault="00A4600D" w:rsidP="00575A86">
      <w:pPr>
        <w:ind w:left="567"/>
      </w:pPr>
      <w:r>
        <w:t>και η</w:t>
      </w:r>
      <w:r w:rsidR="00575A86">
        <w:t xml:space="preserve"> ζητούμενη</w:t>
      </w:r>
      <w:r>
        <w:t xml:space="preserve"> γραφική παράσταση</w:t>
      </w:r>
      <w:r w:rsidR="00575A86">
        <w:t xml:space="preserve"> έχει τη μορφή</w:t>
      </w:r>
      <w:r>
        <w:t>:</w:t>
      </w:r>
    </w:p>
    <w:p w:rsidR="00A4600D" w:rsidRDefault="003A70D0" w:rsidP="00A4600D">
      <w:pPr>
        <w:jc w:val="center"/>
      </w:pPr>
      <w:r>
        <w:object w:dxaOrig="2831" w:dyaOrig="1427">
          <v:shape id="_x0000_i1043" type="#_x0000_t75" style="width:141.5pt;height:71.15pt" o:ole="" filled="t" fillcolor="#b8cce4 [1300]">
            <v:fill color2="fill lighten(51)" angle="-45" focusposition=".5,.5" focussize="" method="linear sigma" type="gradient"/>
            <v:imagedata r:id="rId42" o:title=""/>
          </v:shape>
          <o:OLEObject Type="Embed" ProgID="Visio.Drawing.11" ShapeID="_x0000_i1043" DrawAspect="Content" ObjectID="_1450545163" r:id="rId43"/>
        </w:object>
      </w:r>
    </w:p>
    <w:p w:rsidR="006214B9" w:rsidRDefault="006214B9">
      <w:pPr>
        <w:jc w:val="right"/>
      </w:pPr>
      <w:r w:rsidRPr="009F371A">
        <w:pict>
          <v:shape id="_x0000_i1044" type="#_x0000_t75" style="width:180.85pt;height:23.6pt">
            <v:imagedata r:id="rId44" o:title=""/>
          </v:shape>
        </w:pict>
      </w:r>
    </w:p>
    <w:p w:rsidR="000423A6" w:rsidRPr="00FB7863" w:rsidRDefault="006214B9" w:rsidP="006214B9">
      <w:pPr>
        <w:ind w:left="6096" w:right="-1"/>
        <w:jc w:val="center"/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</w:t>
      </w:r>
      <w:r w:rsidRPr="00F65D61">
        <w:rPr>
          <w:b/>
          <w:i/>
          <w:color w:val="0000FF"/>
        </w:rPr>
        <w:t>Διονύσης Μάργαρης</w:t>
      </w:r>
    </w:p>
    <w:sectPr w:rsidR="000423A6" w:rsidRPr="00FB7863" w:rsidSect="00A4188F">
      <w:headerReference w:type="default" r:id="rId45"/>
      <w:footerReference w:type="default" r:id="rId4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FAD" w:rsidRDefault="00DD6FAD" w:rsidP="004D5E27">
      <w:pPr>
        <w:spacing w:after="0" w:line="240" w:lineRule="auto"/>
      </w:pPr>
      <w:r>
        <w:separator/>
      </w:r>
    </w:p>
  </w:endnote>
  <w:endnote w:type="continuationSeparator" w:id="0">
    <w:p w:rsidR="00DD6FAD" w:rsidRDefault="00DD6FA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C05D6C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214B9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FAD" w:rsidRDefault="00DD6FAD" w:rsidP="004D5E27">
      <w:pPr>
        <w:spacing w:after="0" w:line="240" w:lineRule="auto"/>
      </w:pPr>
      <w:r>
        <w:separator/>
      </w:r>
    </w:p>
  </w:footnote>
  <w:footnote w:type="continuationSeparator" w:id="0">
    <w:p w:rsidR="00DD6FAD" w:rsidRDefault="00DD6FA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A78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31D4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12F6"/>
    <w:rsid w:val="00111E2B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2159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040"/>
    <w:rsid w:val="00281B3A"/>
    <w:rsid w:val="00282124"/>
    <w:rsid w:val="002838AF"/>
    <w:rsid w:val="00287A02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0D0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39C4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5B09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75A86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39B"/>
    <w:rsid w:val="005C6595"/>
    <w:rsid w:val="005C7345"/>
    <w:rsid w:val="005D0C50"/>
    <w:rsid w:val="005D1B7A"/>
    <w:rsid w:val="005E0231"/>
    <w:rsid w:val="005E3708"/>
    <w:rsid w:val="005E618D"/>
    <w:rsid w:val="005E7E33"/>
    <w:rsid w:val="005F17F0"/>
    <w:rsid w:val="00600836"/>
    <w:rsid w:val="006010E9"/>
    <w:rsid w:val="00601210"/>
    <w:rsid w:val="00617287"/>
    <w:rsid w:val="006214B9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44AB"/>
    <w:rsid w:val="006F7924"/>
    <w:rsid w:val="00700BF8"/>
    <w:rsid w:val="007021C5"/>
    <w:rsid w:val="00703314"/>
    <w:rsid w:val="00704304"/>
    <w:rsid w:val="00706A59"/>
    <w:rsid w:val="00707B8D"/>
    <w:rsid w:val="00726409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7583F"/>
    <w:rsid w:val="007806E4"/>
    <w:rsid w:val="00787B9D"/>
    <w:rsid w:val="0079098F"/>
    <w:rsid w:val="00791F41"/>
    <w:rsid w:val="00794170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35DA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2485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C6BBD"/>
    <w:rsid w:val="008D1472"/>
    <w:rsid w:val="008D3A5D"/>
    <w:rsid w:val="008D5779"/>
    <w:rsid w:val="008D5FC6"/>
    <w:rsid w:val="008D6576"/>
    <w:rsid w:val="008E00A4"/>
    <w:rsid w:val="008E2C20"/>
    <w:rsid w:val="008E4265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07A4"/>
    <w:rsid w:val="00A3135D"/>
    <w:rsid w:val="00A34F87"/>
    <w:rsid w:val="00A35957"/>
    <w:rsid w:val="00A37D23"/>
    <w:rsid w:val="00A4188F"/>
    <w:rsid w:val="00A4600D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B48F4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4FE7"/>
    <w:rsid w:val="00BD7D16"/>
    <w:rsid w:val="00BE6928"/>
    <w:rsid w:val="00C00B61"/>
    <w:rsid w:val="00C02AFF"/>
    <w:rsid w:val="00C053F9"/>
    <w:rsid w:val="00C05D6C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D6FAD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5BCD"/>
    <w:rsid w:val="00F76347"/>
    <w:rsid w:val="00F806C7"/>
    <w:rsid w:val="00F80A78"/>
    <w:rsid w:val="00F8400C"/>
    <w:rsid w:val="00F90EAA"/>
    <w:rsid w:val="00F923D4"/>
    <w:rsid w:val="00F93392"/>
    <w:rsid w:val="00F9748E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77583F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1Char0">
    <w:name w:val="Αριθμός 1 Char"/>
    <w:basedOn w:val="a1"/>
    <w:link w:val="1"/>
    <w:rsid w:val="00A4600D"/>
    <w:rPr>
      <w:rFonts w:ascii="Times New Roman" w:eastAsia="Times New Roman" w:hAnsi="Times New Roman" w:cs="Times New Roman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emf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1</TotalTime>
  <Pages>2</Pages>
  <Words>392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2013-11-28T08:44:00Z</cp:lastPrinted>
  <dcterms:created xsi:type="dcterms:W3CDTF">2014-01-06T18:20:00Z</dcterms:created>
  <dcterms:modified xsi:type="dcterms:W3CDTF">2014-01-06T18:20:00Z</dcterms:modified>
</cp:coreProperties>
</file>