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5B" w:rsidRPr="0066725B" w:rsidRDefault="00477230" w:rsidP="002E4567">
      <w:pPr>
        <w:pStyle w:val="10"/>
      </w:pPr>
      <w:r>
        <w:t>Δυο σώματα και μαζί και χώρια…</w:t>
      </w:r>
    </w:p>
    <w:tbl>
      <w:tblPr>
        <w:tblpPr w:leftFromText="180" w:rightFromText="180" w:vertAnchor="text" w:tblpX="851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8"/>
      </w:tblGrid>
      <w:tr w:rsidR="002E4567" w:rsidTr="00523ADC">
        <w:trPr>
          <w:trHeight w:val="1084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2E4567" w:rsidRDefault="00523ADC" w:rsidP="00523ADC">
            <w:pPr>
              <w:rPr>
                <w:lang w:eastAsia="el-GR"/>
              </w:rPr>
            </w:pPr>
            <w:r>
              <w:object w:dxaOrig="1095" w:dyaOrig="1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6pt;height:93.95pt" o:ole="" filled="t" fillcolor="#c6d9f1 [671]">
                  <v:fill color2="fill lighten(86)" rotate="t" method="linear sigma" type="gradient"/>
                  <v:imagedata r:id="rId7" o:title=""/>
                </v:shape>
                <o:OLEObject Type="Embed" ProgID="Visio.Drawing.11" ShapeID="_x0000_i1025" DrawAspect="Content" ObjectID="_1449938593" r:id="rId8"/>
              </w:object>
            </w:r>
          </w:p>
        </w:tc>
      </w:tr>
    </w:tbl>
    <w:p w:rsidR="0066725B" w:rsidRPr="0066725B" w:rsidRDefault="0066725B" w:rsidP="00477230">
      <w:pPr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Τα σώματα Α και Β με μάζες m</w:t>
      </w:r>
      <w:r w:rsidRPr="0066725B">
        <w:rPr>
          <w:vertAlign w:val="subscript"/>
          <w:lang w:eastAsia="el-GR"/>
        </w:rPr>
        <w:t>1</w:t>
      </w:r>
      <w:r w:rsidRPr="0066725B">
        <w:rPr>
          <w:lang w:eastAsia="el-GR"/>
        </w:rPr>
        <w:t>=2kg και m</w:t>
      </w:r>
      <w:r w:rsidRPr="0066725B">
        <w:rPr>
          <w:vertAlign w:val="subscript"/>
          <w:lang w:eastAsia="el-GR"/>
        </w:rPr>
        <w:t>2</w:t>
      </w:r>
      <w:r w:rsidRPr="0066725B">
        <w:rPr>
          <w:lang w:eastAsia="el-GR"/>
        </w:rPr>
        <w:t>=1kg αντίστοιχα, είναι κολλημένα στο έδαφος. Για t=0 ασκο</w:t>
      </w:r>
      <w:r w:rsidRPr="0066725B">
        <w:rPr>
          <w:lang w:eastAsia="el-GR"/>
        </w:rPr>
        <w:t>ύ</w:t>
      </w:r>
      <w:r w:rsidRPr="0066725B">
        <w:rPr>
          <w:lang w:eastAsia="el-GR"/>
        </w:rPr>
        <w:t>με στο σώμα Α μια κατακόρυφη δύναμη F=36Ν. Τη χρονική στιγμή t</w:t>
      </w:r>
      <w:r w:rsidRPr="0066725B">
        <w:rPr>
          <w:vertAlign w:val="subscript"/>
          <w:lang w:eastAsia="el-GR"/>
        </w:rPr>
        <w:t>1</w:t>
      </w:r>
      <w:r w:rsidRPr="0066725B">
        <w:rPr>
          <w:lang w:eastAsia="el-GR"/>
        </w:rPr>
        <w:t>=5s το σώμα Β αποσπάται και τα δύο σώματα κινούνται ανεξάρτητα.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i) Από 0-5s: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α) Τα σώματα κινούνται προς τα πάνω με επιτάχυνση α=12m/s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β) Τα σώματα κινούνται προς τα πάνω με επιτάχυνση α=10m/s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γ) Τα σώματα κινούνται προς τα πάνω με επιτάχυνση α= 2m/s</w:t>
      </w:r>
      <w:r w:rsidRPr="0066725B">
        <w:rPr>
          <w:vertAlign w:val="superscript"/>
          <w:lang w:eastAsia="el-GR"/>
        </w:rPr>
        <w:t>2</w:t>
      </w:r>
      <w:r w:rsidRPr="0066725B">
        <w:rPr>
          <w:lang w:eastAsia="el-GR"/>
        </w:rPr>
        <w:t>.</w:t>
      </w:r>
    </w:p>
    <w:p w:rsidR="0066725B" w:rsidRPr="0066725B" w:rsidRDefault="0066725B" w:rsidP="00477230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δ) Τα σώματα κινούνται προς τα πάνω με σταθερή ταχύτητα.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ii) Ποια η ταχύτητα των σωμάτων τη στιγμή που αποσπάται το σώμα Β και σε ποιο ύψος βρίσκονται</w:t>
      </w:r>
      <w:r w:rsidR="00C01794">
        <w:rPr>
          <w:lang w:eastAsia="el-GR"/>
        </w:rPr>
        <w:t xml:space="preserve"> τα σώματα</w:t>
      </w:r>
      <w:r w:rsidRPr="0066725B">
        <w:rPr>
          <w:lang w:eastAsia="el-GR"/>
        </w:rPr>
        <w:t>;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iii) Το σώμα Β μετά την αποκόλλησή του: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α) θα κινηθεί προς τα κάτω με επιτάχυνση g.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β) θα κινηθεί προς τα κάτω εκτελώντας ευθύγραμμη ομαλά επιταχυνόμενη κίνηση.</w:t>
      </w:r>
    </w:p>
    <w:p w:rsidR="0066725B" w:rsidRPr="0066725B" w:rsidRDefault="0066725B" w:rsidP="00003193">
      <w:pPr>
        <w:ind w:left="794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γ) το σώμα Β θα συνεχίσει να κινείται προς τα πάνω για 1s</w:t>
      </w:r>
      <w:proofErr w:type="spellStart"/>
      <w:r w:rsidRPr="0066725B">
        <w:rPr>
          <w:lang w:val="en-US" w:eastAsia="el-GR"/>
        </w:rPr>
        <w:t>ec</w:t>
      </w:r>
      <w:proofErr w:type="spellEnd"/>
      <w:r w:rsidRPr="0066725B">
        <w:rPr>
          <w:lang w:eastAsia="el-GR"/>
        </w:rPr>
        <w:t> ακόμη.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iv) Πόσο απέχουν τα δύο σώματα μεταξύ τους τη χρονική στιγμή t</w:t>
      </w:r>
      <w:r w:rsidRPr="0066725B">
        <w:rPr>
          <w:vertAlign w:val="subscript"/>
          <w:lang w:eastAsia="el-GR"/>
        </w:rPr>
        <w:t>2</w:t>
      </w:r>
      <w:r w:rsidRPr="0066725B">
        <w:rPr>
          <w:lang w:eastAsia="el-GR"/>
        </w:rPr>
        <w:t>=8s;</w:t>
      </w:r>
    </w:p>
    <w:p w:rsidR="0066725B" w:rsidRPr="0066725B" w:rsidRDefault="0066725B" w:rsidP="00477230">
      <w:pPr>
        <w:ind w:left="567" w:hanging="340"/>
        <w:rPr>
          <w:rFonts w:ascii="Arial" w:hAnsi="Arial"/>
          <w:sz w:val="12"/>
          <w:szCs w:val="12"/>
          <w:lang w:eastAsia="el-GR"/>
        </w:rPr>
      </w:pPr>
      <w:r w:rsidRPr="0066725B">
        <w:rPr>
          <w:lang w:eastAsia="el-GR"/>
        </w:rPr>
        <w:t>v)  Ποιο από τα παρακάτω διαγράμματα δίνει το ύψος από το έδαφος του σώματος Β;</w:t>
      </w:r>
    </w:p>
    <w:p w:rsidR="0066725B" w:rsidRPr="0066725B" w:rsidRDefault="00542129" w:rsidP="00542129">
      <w:pPr>
        <w:jc w:val="center"/>
        <w:rPr>
          <w:lang w:eastAsia="el-GR"/>
        </w:rPr>
      </w:pPr>
      <w:r>
        <w:object w:dxaOrig="6479" w:dyaOrig="1826">
          <v:shape id="_x0000_i1026" type="#_x0000_t75" style="width:324pt;height:91.45pt" o:ole="" filled="t" fillcolor="yellow">
            <v:imagedata r:id="rId9" o:title=""/>
          </v:shape>
          <o:OLEObject Type="Embed" ProgID="Visio.Drawing.11" ShapeID="_x0000_i1026" DrawAspect="Content" ObjectID="_1449938594" r:id="rId10"/>
        </w:object>
      </w:r>
    </w:p>
    <w:p w:rsidR="00E90488" w:rsidRDefault="005F791B" w:rsidP="00E90488">
      <w:pPr>
        <w:rPr>
          <w:rFonts w:eastAsia="Times New Roman" w:cs="Times New Roman"/>
          <w:sz w:val="24"/>
          <w:szCs w:val="24"/>
          <w:lang w:eastAsia="el-GR"/>
        </w:rPr>
      </w:pPr>
      <w:hyperlink r:id="rId11" w:history="1">
        <w:r w:rsidR="0066725B" w:rsidRPr="0066725B">
          <w:rPr>
            <w:color w:val="3D85C6"/>
            <w:lang w:eastAsia="el-GR"/>
          </w:rPr>
          <w:t>Απάντηση</w:t>
        </w:r>
      </w:hyperlink>
      <w:r w:rsidR="004A7E60">
        <w:rPr>
          <w:lang w:eastAsia="el-GR"/>
        </w:rPr>
        <w:t>: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6"/>
      </w:tblGrid>
      <w:tr w:rsidR="00E90488" w:rsidTr="009F3086">
        <w:trPr>
          <w:trHeight w:val="1506"/>
          <w:jc w:val="right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E90488" w:rsidRDefault="00E90488" w:rsidP="00E90488">
            <w:pPr>
              <w:pStyle w:val="1"/>
              <w:numPr>
                <w:ilvl w:val="0"/>
                <w:numId w:val="0"/>
              </w:numPr>
            </w:pPr>
            <w:r>
              <w:object w:dxaOrig="1492" w:dyaOrig="3323">
                <v:shape id="_x0000_i1027" type="#_x0000_t75" style="width:74.5pt;height:166.35pt" o:ole="" filled="t" fillcolor="#c6d9f1 [671]">
                  <v:imagedata r:id="rId12" o:title=""/>
                </v:shape>
                <o:OLEObject Type="Embed" ProgID="Visio.Drawing.11" ShapeID="_x0000_i1027" DrawAspect="Content" ObjectID="_1449938595" r:id="rId13"/>
              </w:object>
            </w:r>
          </w:p>
        </w:tc>
      </w:tr>
    </w:tbl>
    <w:p w:rsidR="004A7E60" w:rsidRPr="004A7E60" w:rsidRDefault="00E90488" w:rsidP="00E90488">
      <w:pPr>
        <w:pStyle w:val="1"/>
      </w:pPr>
      <w:r w:rsidRPr="004A7E60">
        <w:t xml:space="preserve"> </w:t>
      </w:r>
      <w:r w:rsidR="004A7E60" w:rsidRPr="004A7E60">
        <w:t>Στο χρονικό διάστημα 0-5s τα δύο σώματα είναι προσκολλημένα, έτσι τα αντιμ</w:t>
      </w:r>
      <w:r w:rsidR="004A7E60" w:rsidRPr="004A7E60">
        <w:t>ε</w:t>
      </w:r>
      <w:r w:rsidR="004A7E60" w:rsidRPr="004A7E60">
        <w:t>τωπίζουμε σαν ένα σώμα για το οποίο έχουμε:</w:t>
      </w:r>
    </w:p>
    <w:p w:rsidR="004A7E60" w:rsidRPr="004A7E60" w:rsidRDefault="004A7E60" w:rsidP="009F3086">
      <w:pPr>
        <w:shd w:val="clear" w:color="auto" w:fill="FFFFFF"/>
        <w:tabs>
          <w:tab w:val="clear" w:pos="567"/>
        </w:tabs>
        <w:spacing w:after="0"/>
        <w:ind w:left="36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ολ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2D1F0D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ή</w:t>
      </w:r>
    </w:p>
    <w:p w:rsidR="004A7E60" w:rsidRPr="009F3086" w:rsidRDefault="004A7E60" w:rsidP="009F3086">
      <w:pPr>
        <w:shd w:val="clear" w:color="auto" w:fill="FFFFFF"/>
        <w:tabs>
          <w:tab w:val="clear" w:pos="567"/>
        </w:tabs>
        <w:spacing w:after="0"/>
        <w:ind w:left="36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F-(m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+m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)g = (m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+m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)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</w:p>
    <w:p w:rsidR="009F3086" w:rsidRDefault="009F3086" w:rsidP="004A7E60">
      <w:pPr>
        <w:shd w:val="clear" w:color="auto" w:fill="FFFFFF"/>
        <w:tabs>
          <w:tab w:val="clear" w:pos="567"/>
        </w:tabs>
        <w:spacing w:after="0" w:line="280" w:lineRule="atLeast"/>
        <w:ind w:left="360"/>
        <w:jc w:val="center"/>
        <w:rPr>
          <w:rFonts w:eastAsia="Times New Roman" w:cs="Times New Roman"/>
          <w:color w:val="000000"/>
          <w:lang w:eastAsia="el-GR"/>
        </w:rPr>
      </w:pPr>
      <w:r w:rsidRPr="009F3086">
        <w:rPr>
          <w:rFonts w:eastAsia="Times New Roman" w:cs="Times New Roman"/>
          <w:color w:val="000000"/>
          <w:position w:val="-30"/>
          <w:lang w:eastAsia="el-GR"/>
        </w:rPr>
        <w:object w:dxaOrig="5360" w:dyaOrig="680">
          <v:shape id="_x0000_i1028" type="#_x0000_t75" style="width:268.15pt;height:33.95pt" o:ole="">
            <v:imagedata r:id="rId14" o:title=""/>
          </v:shape>
          <o:OLEObject Type="Embed" ProgID="Equation.3" ShapeID="_x0000_i1028" DrawAspect="Content" ObjectID="_1449938596" r:id="rId15"/>
        </w:object>
      </w:r>
    </w:p>
    <w:p w:rsidR="004A7E60" w:rsidRPr="004A7E60" w:rsidRDefault="004A7E60" w:rsidP="009F3086">
      <w:pPr>
        <w:ind w:left="567"/>
        <w:rPr>
          <w:lang w:eastAsia="el-GR"/>
        </w:rPr>
      </w:pPr>
      <w:r w:rsidRPr="004A7E60">
        <w:rPr>
          <w:lang w:eastAsia="el-GR"/>
        </w:rPr>
        <w:t>Σωστή πρόταση είναι η γ.</w:t>
      </w:r>
    </w:p>
    <w:p w:rsidR="004A7E60" w:rsidRPr="004A7E60" w:rsidRDefault="004A7E60" w:rsidP="009F3086">
      <w:pPr>
        <w:pStyle w:val="1"/>
      </w:pPr>
      <w:r w:rsidRPr="004A7E60">
        <w:t>Η κίνηση των σωμάτων είναι ευθύγραμμη ομαλά επιταχυνόμενη και ισχύουν:</w:t>
      </w:r>
    </w:p>
    <w:p w:rsidR="004A7E60" w:rsidRPr="004A7E60" w:rsidRDefault="004A7E60" w:rsidP="002C391C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=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α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∙t = 2m/s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val="en-GB"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∙5s=10m/s</w:t>
      </w:r>
      <w:r w:rsidRPr="002C391C">
        <w:rPr>
          <w:rFonts w:eastAsia="Times New Roman" w:cs="Times New Roman"/>
          <w:i/>
          <w:color w:val="000000"/>
          <w:sz w:val="24"/>
          <w:szCs w:val="24"/>
          <w:lang w:val="en-GB" w:eastAsia="el-GR"/>
        </w:rPr>
        <w:t> 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και</w:t>
      </w:r>
    </w:p>
    <w:p w:rsidR="004A7E60" w:rsidRPr="004A7E60" w:rsidRDefault="004A7E60" w:rsidP="002C391C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½ α t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½ 2m/s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∙25s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=25m.</w:t>
      </w:r>
    </w:p>
    <w:p w:rsidR="004A7E60" w:rsidRPr="004A7E60" w:rsidRDefault="004A7E60" w:rsidP="00704DEC">
      <w:pPr>
        <w:pStyle w:val="1"/>
      </w:pPr>
      <w:r w:rsidRPr="004A7E60">
        <w:lastRenderedPageBreak/>
        <w:t>Μόλις αποκολληθεί το σώμα Β, θα συνεχίσει να κινείται προς τα πάνω</w:t>
      </w:r>
      <w:r w:rsidR="00704DEC">
        <w:t xml:space="preserve"> και θεωρώντας την προς τα π</w:t>
      </w:r>
      <w:r w:rsidR="00704DEC">
        <w:t>ά</w:t>
      </w:r>
      <w:r w:rsidR="00704DEC">
        <w:t>νω κατεύθυνση ως θετική, θα έχουμε</w:t>
      </w:r>
      <w:r w:rsidRPr="004A7E60">
        <w:t>:</w:t>
      </w:r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ΣF=m∙α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–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Β=mα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proofErr w:type="spellEnd"/>
    </w:p>
    <w:p w:rsidR="004A7E60" w:rsidRPr="004A7E60" w:rsidRDefault="004A7E60" w:rsidP="004A7E60">
      <w:pPr>
        <w:shd w:val="clear" w:color="auto" w:fill="FFFFFF"/>
        <w:tabs>
          <w:tab w:val="clear" w:pos="567"/>
        </w:tabs>
        <w:spacing w:after="0" w:line="280" w:lineRule="atLeast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α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-g</w:t>
      </w:r>
    </w:p>
    <w:p w:rsidR="004A7E60" w:rsidRPr="004A7E60" w:rsidRDefault="004A7E60" w:rsidP="00341A87">
      <w:pPr>
        <w:ind w:left="567"/>
        <w:rPr>
          <w:lang w:eastAsia="el-GR"/>
        </w:rPr>
      </w:pPr>
      <w:r w:rsidRPr="004A7E60">
        <w:rPr>
          <w:lang w:eastAsia="el-GR"/>
        </w:rPr>
        <w:t>Δηλαδή κινείται προς τα πάνω έχοντας σταθερή επιβράδυνση ίση με την επιτάχυνση της βαρύτητας. Έτσι</w:t>
      </w:r>
      <w:r w:rsidR="00341A87">
        <w:rPr>
          <w:lang w:eastAsia="el-GR"/>
        </w:rPr>
        <w:t>,</w:t>
      </w:r>
      <w:r w:rsidRPr="004A7E60">
        <w:rPr>
          <w:lang w:eastAsia="el-GR"/>
        </w:rPr>
        <w:t xml:space="preserve"> η κίνησή του είναι ευθύγραμμη ομαλά</w:t>
      </w:r>
      <w:r w:rsidR="00704DEC">
        <w:rPr>
          <w:lang w:eastAsia="el-GR"/>
        </w:rPr>
        <w:t xml:space="preserve"> μεταβαλλόμενη (</w:t>
      </w:r>
      <w:r w:rsidRPr="004A7E60">
        <w:rPr>
          <w:lang w:eastAsia="el-GR"/>
        </w:rPr>
        <w:t>επιβραδυνόμενη</w:t>
      </w:r>
      <w:r w:rsidR="00704DEC">
        <w:rPr>
          <w:lang w:eastAsia="el-GR"/>
        </w:rPr>
        <w:t>)</w:t>
      </w:r>
      <w:r w:rsidR="00341A87">
        <w:rPr>
          <w:lang w:eastAsia="el-GR"/>
        </w:rPr>
        <w:t>,</w:t>
      </w:r>
      <w:r w:rsidRPr="004A7E60">
        <w:rPr>
          <w:lang w:eastAsia="el-GR"/>
        </w:rPr>
        <w:t xml:space="preserve"> για την οποία ισχ</w:t>
      </w:r>
      <w:r w:rsidRPr="004A7E60">
        <w:rPr>
          <w:lang w:eastAsia="el-GR"/>
        </w:rPr>
        <w:t>ύ</w:t>
      </w:r>
      <w:r w:rsidRPr="004A7E60">
        <w:rPr>
          <w:lang w:eastAsia="el-GR"/>
        </w:rPr>
        <w:t>ουν οι εξισώσεις: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υ=υ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+αt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=υ</w:t>
      </w:r>
      <w:r w:rsidR="00341A87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704DEC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 xml:space="preserve">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-</w:t>
      </w:r>
      <w:proofErr w:type="spellStart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gt</w:t>
      </w:r>
      <w:proofErr w:type="spellEnd"/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   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(1)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4A7E6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= υ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+ ½ αt</w:t>
      </w:r>
      <w:r w:rsidR="00341A87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>=</w:t>
      </w:r>
      <w:r w:rsidR="00341A87" w:rsidRPr="00341A87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υ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="00341A87"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 xml:space="preserve"> – ½ gt</w:t>
      </w:r>
      <w:r w:rsidRPr="004A7E6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704DEC">
        <w:rPr>
          <w:rFonts w:eastAsia="Times New Roman" w:cs="Times New Roman"/>
          <w:i/>
          <w:color w:val="000000"/>
          <w:sz w:val="24"/>
          <w:szCs w:val="24"/>
          <w:lang w:eastAsia="el-GR"/>
        </w:rPr>
        <w:t> </w:t>
      </w:r>
      <w:r w:rsidRPr="004A7E60">
        <w:rPr>
          <w:rFonts w:eastAsia="Times New Roman" w:cs="Times New Roman"/>
          <w:i/>
          <w:color w:val="000000"/>
          <w:sz w:val="24"/>
          <w:szCs w:val="24"/>
          <w:lang w:eastAsia="el-GR"/>
        </w:rPr>
        <w:t>(2) .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Αντικαθιστώντας στη σχέση (1) υ=0 βρίσκουμε ότι το σώμα Β σταματά την προς τα πάνω κίνησή του μετά από χρ</w:t>
      </w:r>
      <w:r w:rsidR="00341A87">
        <w:rPr>
          <w:rFonts w:eastAsia="Times New Roman" w:cs="Times New Roman"/>
          <w:color w:val="000000"/>
          <w:lang w:eastAsia="el-GR"/>
        </w:rPr>
        <w:t>ονικό διάστημα</w:t>
      </w:r>
      <w:r w:rsidRPr="004A7E60">
        <w:rPr>
          <w:rFonts w:eastAsia="Times New Roman" w:cs="Times New Roman"/>
          <w:color w:val="000000"/>
          <w:lang w:eastAsia="el-GR"/>
        </w:rPr>
        <w:t>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0=10-10t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t=1s.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3"/>
      </w:tblGrid>
      <w:tr w:rsidR="000B7B6B" w:rsidTr="00DA7F3B">
        <w:trPr>
          <w:trHeight w:val="3153"/>
          <w:jc w:val="right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:rsidR="000B7B6B" w:rsidRDefault="00DA7F3B" w:rsidP="000B7B6B">
            <w:pPr>
              <w:tabs>
                <w:tab w:val="clear" w:pos="567"/>
              </w:tabs>
              <w:spacing w:after="0"/>
              <w:rPr>
                <w:rFonts w:eastAsia="Times New Roman" w:cs="Times New Roman"/>
                <w:color w:val="000000"/>
                <w:lang w:eastAsia="el-GR"/>
              </w:rPr>
            </w:pPr>
            <w:r>
              <w:object w:dxaOrig="2245" w:dyaOrig="3362">
                <v:shape id="_x0000_i1029" type="#_x0000_t75" style="width:101.8pt;height:152.3pt" o:ole="" filled="t" fillcolor="#c6d9f1 [671]">
                  <v:imagedata r:id="rId16" o:title=""/>
                </v:shape>
                <o:OLEObject Type="Embed" ProgID="Visio.Drawing.11" ShapeID="_x0000_i1029" DrawAspect="Content" ObjectID="_1449938597" r:id="rId17"/>
              </w:object>
            </w:r>
          </w:p>
        </w:tc>
      </w:tr>
    </w:tbl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Άρα η ταχύτητα του Β σώματος μηδενίζεται τη χρονική στιγμή t</w:t>
      </w:r>
      <w:r w:rsidRPr="004A7E60">
        <w:rPr>
          <w:rFonts w:eastAsia="Times New Roman" w:cs="Times New Roman"/>
          <w:color w:val="000000"/>
          <w:vertAlign w:val="subscript"/>
          <w:lang w:eastAsia="el-GR"/>
        </w:rPr>
        <w:t>1</w:t>
      </w:r>
      <w:r w:rsidRPr="004A7E60">
        <w:rPr>
          <w:rFonts w:eastAsia="Times New Roman" w:cs="Times New Roman"/>
          <w:color w:val="000000"/>
          <w:lang w:eastAsia="el-GR"/>
        </w:rPr>
        <w:t>=6s.</w:t>
      </w:r>
    </w:p>
    <w:p w:rsidR="004A7E60" w:rsidRPr="004A7E60" w:rsidRDefault="004A7E60" w:rsidP="00341A87">
      <w:pPr>
        <w:pStyle w:val="1"/>
      </w:pPr>
      <w:r w:rsidRPr="004A7E60">
        <w:t>Μόλις αποσπασθεί το Β σώμα, για το σώμα Α έχουμε: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ΣF= 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</w:p>
    <w:p w:rsidR="004A7E60" w:rsidRPr="004A7E6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color w:val="000000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F-m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g = m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∙α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4A7E60">
        <w:rPr>
          <w:rFonts w:eastAsia="Times New Roman" w:cs="Times New Roman"/>
          <w:color w:val="000000"/>
          <w:lang w:eastAsia="el-GR"/>
        </w:rPr>
        <w:t> από όπου</w:t>
      </w:r>
    </w:p>
    <w:p w:rsidR="005B379D" w:rsidRDefault="005B379D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color w:val="000000"/>
          <w:lang w:eastAsia="el-GR"/>
        </w:rPr>
      </w:pPr>
      <w:r w:rsidRPr="009F3086">
        <w:rPr>
          <w:rFonts w:eastAsia="Times New Roman" w:cs="Times New Roman"/>
          <w:color w:val="000000"/>
          <w:position w:val="-30"/>
          <w:lang w:eastAsia="el-GR"/>
        </w:rPr>
        <w:object w:dxaOrig="4080" w:dyaOrig="680">
          <v:shape id="_x0000_i1030" type="#_x0000_t75" style="width:204pt;height:33.95pt" o:ole="">
            <v:imagedata r:id="rId18" o:title=""/>
          </v:shape>
          <o:OLEObject Type="Embed" ProgID="Equation.3" ShapeID="_x0000_i1030" DrawAspect="Content" ObjectID="_1449938598" r:id="rId19"/>
        </w:object>
      </w:r>
      <w:r>
        <w:rPr>
          <w:rFonts w:eastAsia="Times New Roman" w:cs="Times New Roman"/>
          <w:color w:val="000000"/>
          <w:lang w:eastAsia="el-GR"/>
        </w:rPr>
        <w:t>.</w:t>
      </w:r>
    </w:p>
    <w:p w:rsidR="004A7E60" w:rsidRPr="004A7E60" w:rsidRDefault="004A7E60" w:rsidP="005B379D">
      <w:pPr>
        <w:ind w:left="720"/>
        <w:rPr>
          <w:lang w:eastAsia="el-GR"/>
        </w:rPr>
      </w:pPr>
      <w:r w:rsidRPr="004A7E60">
        <w:rPr>
          <w:lang w:eastAsia="el-GR"/>
        </w:rPr>
        <w:t>Έτσι από 5s-8s το σώμα Α θα έχει μετατοπισθεί κατά: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=υ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t+ ½ α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1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t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 (10∙3+ ½ 8∙9)m= 66m</w:t>
      </w:r>
    </w:p>
    <w:p w:rsidR="004A7E60" w:rsidRPr="004A7E60" w:rsidRDefault="004A7E60" w:rsidP="00427DBB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Ενώ το σώμα Β μετατοπίζεται κατά:</w:t>
      </w:r>
    </w:p>
    <w:p w:rsidR="004A7E60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Δ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y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=υ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bscript"/>
          <w:lang w:eastAsia="el-GR"/>
        </w:rPr>
        <w:t>0</w:t>
      </w:r>
      <w:r w:rsidRPr="00162800">
        <w:rPr>
          <w:rFonts w:eastAsia="Times New Roman" w:cs="Times New Roman"/>
          <w:i/>
          <w:color w:val="000000"/>
          <w:sz w:val="24"/>
          <w:szCs w:val="24"/>
          <w:lang w:val="en-US" w:eastAsia="el-GR"/>
        </w:rPr>
        <w:t>t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- ½ gt</w:t>
      </w:r>
      <w:r w:rsidRPr="00162800">
        <w:rPr>
          <w:rFonts w:eastAsia="Times New Roman" w:cs="Times New Roman"/>
          <w:i/>
          <w:color w:val="000000"/>
          <w:sz w:val="24"/>
          <w:szCs w:val="24"/>
          <w:vertAlign w:val="superscript"/>
          <w:lang w:eastAsia="el-GR"/>
        </w:rPr>
        <w:t>2</w:t>
      </w: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 = (10∙3- ½ 10∙9)m = - 15m.</w:t>
      </w:r>
    </w:p>
    <w:p w:rsidR="004A7E60" w:rsidRPr="004A7E60" w:rsidRDefault="004A7E60" w:rsidP="00427DBB">
      <w:pPr>
        <w:shd w:val="clear" w:color="auto" w:fill="FFFFFF"/>
        <w:tabs>
          <w:tab w:val="clear" w:pos="567"/>
        </w:tabs>
        <w:spacing w:after="0"/>
        <w:ind w:left="720"/>
        <w:rPr>
          <w:rFonts w:eastAsia="Times New Roman" w:cs="Times New Roman"/>
          <w:color w:val="000000"/>
          <w:lang w:eastAsia="el-GR"/>
        </w:rPr>
      </w:pPr>
      <w:r w:rsidRPr="004A7E60">
        <w:rPr>
          <w:rFonts w:eastAsia="Times New Roman" w:cs="Times New Roman"/>
          <w:color w:val="000000"/>
          <w:lang w:eastAsia="el-GR"/>
        </w:rPr>
        <w:t>Πράγμα που σημαίνει ότι το σώμα Β βρίσκεται 15m πιο χαμηλά από το σημείο που έγινε η αποκό</w:t>
      </w:r>
      <w:r w:rsidRPr="004A7E60">
        <w:rPr>
          <w:rFonts w:eastAsia="Times New Roman" w:cs="Times New Roman"/>
          <w:color w:val="000000"/>
          <w:lang w:eastAsia="el-GR"/>
        </w:rPr>
        <w:t>λ</w:t>
      </w:r>
      <w:r w:rsidRPr="004A7E60">
        <w:rPr>
          <w:rFonts w:eastAsia="Times New Roman" w:cs="Times New Roman"/>
          <w:color w:val="000000"/>
          <w:lang w:eastAsia="el-GR"/>
        </w:rPr>
        <w:t>λησή του από το Α σώμα. Συνεπώς η απόσταση των δύο σωμάτων</w:t>
      </w:r>
      <w:r w:rsidR="00DA3A77">
        <w:rPr>
          <w:rFonts w:eastAsia="Times New Roman" w:cs="Times New Roman"/>
          <w:color w:val="000000"/>
          <w:lang w:eastAsia="el-GR"/>
        </w:rPr>
        <w:t>, με βάση και το παραπάνω σχ</w:t>
      </w:r>
      <w:r w:rsidR="00DA3A77">
        <w:rPr>
          <w:rFonts w:eastAsia="Times New Roman" w:cs="Times New Roman"/>
          <w:color w:val="000000"/>
          <w:lang w:eastAsia="el-GR"/>
        </w:rPr>
        <w:t>ή</w:t>
      </w:r>
      <w:r w:rsidR="00DA3A77">
        <w:rPr>
          <w:rFonts w:eastAsia="Times New Roman" w:cs="Times New Roman"/>
          <w:color w:val="000000"/>
          <w:lang w:eastAsia="el-GR"/>
        </w:rPr>
        <w:t>μα,</w:t>
      </w:r>
      <w:r w:rsidRPr="004A7E60">
        <w:rPr>
          <w:rFonts w:eastAsia="Times New Roman" w:cs="Times New Roman"/>
          <w:color w:val="000000"/>
          <w:lang w:eastAsia="el-GR"/>
        </w:rPr>
        <w:t xml:space="preserve"> είναι:</w:t>
      </w:r>
    </w:p>
    <w:p w:rsidR="00A86A03" w:rsidRPr="00162800" w:rsidRDefault="004A7E60" w:rsidP="00341A87">
      <w:pPr>
        <w:shd w:val="clear" w:color="auto" w:fill="FFFFFF"/>
        <w:tabs>
          <w:tab w:val="clear" w:pos="567"/>
        </w:tabs>
        <w:spacing w:after="0"/>
        <w:jc w:val="center"/>
        <w:rPr>
          <w:rFonts w:eastAsia="Times New Roman" w:cs="Times New Roman"/>
          <w:i/>
          <w:color w:val="000000"/>
          <w:sz w:val="24"/>
          <w:szCs w:val="24"/>
          <w:lang w:eastAsia="el-GR"/>
        </w:rPr>
      </w:pPr>
      <w:r w:rsidRPr="00162800">
        <w:rPr>
          <w:rFonts w:eastAsia="Times New Roman" w:cs="Times New Roman"/>
          <w:i/>
          <w:color w:val="000000"/>
          <w:sz w:val="24"/>
          <w:szCs w:val="24"/>
          <w:lang w:eastAsia="el-GR"/>
        </w:rPr>
        <w:t>D= 66m + 15m =81m.</w:t>
      </w:r>
    </w:p>
    <w:tbl>
      <w:tblPr>
        <w:tblpPr w:leftFromText="57" w:rightFromText="57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9"/>
      </w:tblGrid>
      <w:tr w:rsidR="00A86A03" w:rsidTr="00A86A03">
        <w:trPr>
          <w:trHeight w:val="960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A86A03" w:rsidRDefault="00A86A03" w:rsidP="00A86A03">
            <w:pPr>
              <w:pStyle w:val="1"/>
              <w:numPr>
                <w:ilvl w:val="0"/>
                <w:numId w:val="0"/>
              </w:numPr>
            </w:pPr>
            <w:r>
              <w:object w:dxaOrig="1999" w:dyaOrig="1667">
                <v:shape id="_x0000_i1032" type="#_x0000_t75" style="width:100.15pt;height:83.15pt" o:ole="" filled="t" fillcolor="yellow">
                  <v:imagedata r:id="rId20" o:title=""/>
                </v:shape>
                <o:OLEObject Type="Embed" ProgID="Visio.Drawing.11" ShapeID="_x0000_i1032" DrawAspect="Content" ObjectID="_1449938599" r:id="rId21"/>
              </w:object>
            </w:r>
          </w:p>
        </w:tc>
      </w:tr>
    </w:tbl>
    <w:p w:rsidR="00A86A03" w:rsidRDefault="004A7E60" w:rsidP="00A86A03">
      <w:pPr>
        <w:pStyle w:val="1"/>
      </w:pPr>
      <w:r w:rsidRPr="004A7E60">
        <w:t>Με βάση τα προηγούμενα σωστό διάγραμμα είναι το γ.</w:t>
      </w:r>
      <w:r w:rsidR="00DA7F3B">
        <w:t xml:space="preserve"> Στα πρώτα 5s επιτ</w:t>
      </w:r>
      <w:r w:rsidR="00DA7F3B">
        <w:t>α</w:t>
      </w:r>
      <w:r w:rsidR="00DA7F3B">
        <w:t>χύνεται προς τα πάνω με αποτέλεσμα η γραφική παράσταση να είναι τμήμα μιας παραβολής με τα κοίλα άνω (</w:t>
      </w:r>
      <w:proofErr w:type="spellStart"/>
      <w:r w:rsidR="00DA7F3B">
        <w:t>α&gt;0</w:t>
      </w:r>
      <w:proofErr w:type="spellEnd"/>
      <w:r w:rsidR="00DA7F3B">
        <w:t xml:space="preserve">), ενώ στη συνέχεια </w:t>
      </w:r>
      <w:r w:rsidR="001B6327">
        <w:t>επιβραδύνεται (</w:t>
      </w:r>
      <w:proofErr w:type="spellStart"/>
      <w:r w:rsidR="001B6327">
        <w:t>α&lt;0</w:t>
      </w:r>
      <w:proofErr w:type="spellEnd"/>
      <w:r w:rsidR="001B6327">
        <w:t>), με αποτέλεσμα η παραβολή να έχει στραμμένα τα κοίλα προς τα κ</w:t>
      </w:r>
      <w:r w:rsidR="001B6327">
        <w:t>ά</w:t>
      </w:r>
      <w:r w:rsidR="001B6327">
        <w:t>τω.</w:t>
      </w:r>
    </w:p>
    <w:p w:rsidR="00A86A03" w:rsidRDefault="00A86A03" w:rsidP="00A86A03">
      <w:pPr>
        <w:jc w:val="right"/>
      </w:pPr>
    </w:p>
    <w:p w:rsidR="00A86A03" w:rsidRDefault="00A86A03" w:rsidP="00A86A03">
      <w:pPr>
        <w:jc w:val="right"/>
      </w:pPr>
      <w:r w:rsidRPr="0029604F">
        <w:pict>
          <v:shape id="_x0000_i1031" type="#_x0000_t75" style="width:180.85pt;height:23.6pt">
            <v:imagedata r:id="rId22" o:title=""/>
          </v:shape>
        </w:pict>
      </w:r>
    </w:p>
    <w:p w:rsidR="004521FA" w:rsidRPr="00A86A03" w:rsidRDefault="00A86A03" w:rsidP="00A86A03">
      <w:pPr>
        <w:ind w:right="566"/>
        <w:jc w:val="right"/>
        <w:rPr>
          <w:b/>
          <w:i/>
          <w:color w:val="0000FF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</w:t>
      </w:r>
      <w:r w:rsidRPr="00F65D61">
        <w:rPr>
          <w:b/>
          <w:i/>
          <w:color w:val="0000FF"/>
        </w:rPr>
        <w:t>Διονύσης Μάργαρης</w:t>
      </w:r>
    </w:p>
    <w:sectPr w:rsidR="004521FA" w:rsidRPr="00A86A03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DDD" w:rsidRDefault="00515DDD" w:rsidP="004D5E27">
      <w:pPr>
        <w:spacing w:after="0" w:line="240" w:lineRule="auto"/>
      </w:pPr>
      <w:r>
        <w:separator/>
      </w:r>
    </w:p>
  </w:endnote>
  <w:endnote w:type="continuationSeparator" w:id="0">
    <w:p w:rsidR="00515DDD" w:rsidRDefault="00515DD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5F791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D1F0D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DDD" w:rsidRDefault="00515DDD" w:rsidP="004D5E27">
      <w:pPr>
        <w:spacing w:after="0" w:line="240" w:lineRule="auto"/>
      </w:pPr>
      <w:r>
        <w:separator/>
      </w:r>
    </w:p>
  </w:footnote>
  <w:footnote w:type="continuationSeparator" w:id="0">
    <w:p w:rsidR="00515DDD" w:rsidRDefault="00515DD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230"/>
    <w:rsid w:val="00002546"/>
    <w:rsid w:val="00003193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31D7"/>
    <w:rsid w:val="000231E3"/>
    <w:rsid w:val="00024333"/>
    <w:rsid w:val="0003319F"/>
    <w:rsid w:val="00034183"/>
    <w:rsid w:val="00034FB0"/>
    <w:rsid w:val="00037D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67B72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B7B6B"/>
    <w:rsid w:val="000C0F56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5E06"/>
    <w:rsid w:val="0011740B"/>
    <w:rsid w:val="00121987"/>
    <w:rsid w:val="001274E5"/>
    <w:rsid w:val="00133CF9"/>
    <w:rsid w:val="001341D9"/>
    <w:rsid w:val="00134931"/>
    <w:rsid w:val="0013562C"/>
    <w:rsid w:val="00140B89"/>
    <w:rsid w:val="0015319C"/>
    <w:rsid w:val="00157978"/>
    <w:rsid w:val="00162800"/>
    <w:rsid w:val="00164C55"/>
    <w:rsid w:val="0016556C"/>
    <w:rsid w:val="00165B69"/>
    <w:rsid w:val="00165E98"/>
    <w:rsid w:val="00167C85"/>
    <w:rsid w:val="001715B1"/>
    <w:rsid w:val="0017212C"/>
    <w:rsid w:val="001757FD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27"/>
    <w:rsid w:val="001B63D6"/>
    <w:rsid w:val="001B7C86"/>
    <w:rsid w:val="001C4C17"/>
    <w:rsid w:val="001C54D6"/>
    <w:rsid w:val="001D121B"/>
    <w:rsid w:val="001D7CC4"/>
    <w:rsid w:val="001E0895"/>
    <w:rsid w:val="001E55C6"/>
    <w:rsid w:val="001E626B"/>
    <w:rsid w:val="001E6F52"/>
    <w:rsid w:val="001E73A7"/>
    <w:rsid w:val="001F2862"/>
    <w:rsid w:val="001F29F0"/>
    <w:rsid w:val="001F511E"/>
    <w:rsid w:val="001F523B"/>
    <w:rsid w:val="001F72A4"/>
    <w:rsid w:val="002016B3"/>
    <w:rsid w:val="00202442"/>
    <w:rsid w:val="002036FE"/>
    <w:rsid w:val="0020558B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090F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391C"/>
    <w:rsid w:val="002C6F71"/>
    <w:rsid w:val="002D054F"/>
    <w:rsid w:val="002D0D41"/>
    <w:rsid w:val="002D0EAF"/>
    <w:rsid w:val="002D1F0D"/>
    <w:rsid w:val="002E019D"/>
    <w:rsid w:val="002E0EE0"/>
    <w:rsid w:val="002E2B48"/>
    <w:rsid w:val="002E4567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1A87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4912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137AF"/>
    <w:rsid w:val="00421C4D"/>
    <w:rsid w:val="00424591"/>
    <w:rsid w:val="00425CD5"/>
    <w:rsid w:val="00425D02"/>
    <w:rsid w:val="00427DBB"/>
    <w:rsid w:val="00434153"/>
    <w:rsid w:val="004403F9"/>
    <w:rsid w:val="00440446"/>
    <w:rsid w:val="0044755D"/>
    <w:rsid w:val="004521FA"/>
    <w:rsid w:val="00460DD0"/>
    <w:rsid w:val="0046101F"/>
    <w:rsid w:val="00462EF5"/>
    <w:rsid w:val="00466970"/>
    <w:rsid w:val="004705B7"/>
    <w:rsid w:val="0047103F"/>
    <w:rsid w:val="00476233"/>
    <w:rsid w:val="00476409"/>
    <w:rsid w:val="00477230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A7E60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AB5"/>
    <w:rsid w:val="00515BC1"/>
    <w:rsid w:val="00515DDD"/>
    <w:rsid w:val="0051601B"/>
    <w:rsid w:val="00516649"/>
    <w:rsid w:val="00516F4E"/>
    <w:rsid w:val="00517295"/>
    <w:rsid w:val="00517884"/>
    <w:rsid w:val="00520851"/>
    <w:rsid w:val="00523ADC"/>
    <w:rsid w:val="00525549"/>
    <w:rsid w:val="00526F45"/>
    <w:rsid w:val="00530601"/>
    <w:rsid w:val="0053121E"/>
    <w:rsid w:val="00535D2C"/>
    <w:rsid w:val="005366AC"/>
    <w:rsid w:val="00537E42"/>
    <w:rsid w:val="005403CE"/>
    <w:rsid w:val="00542129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B379D"/>
    <w:rsid w:val="005C14AF"/>
    <w:rsid w:val="005C1A49"/>
    <w:rsid w:val="005C4471"/>
    <w:rsid w:val="005C47F1"/>
    <w:rsid w:val="005C4AE9"/>
    <w:rsid w:val="005C6595"/>
    <w:rsid w:val="005C7345"/>
    <w:rsid w:val="005D0C50"/>
    <w:rsid w:val="005D1B7A"/>
    <w:rsid w:val="005E0231"/>
    <w:rsid w:val="005E3708"/>
    <w:rsid w:val="005E7E33"/>
    <w:rsid w:val="005F791B"/>
    <w:rsid w:val="00600836"/>
    <w:rsid w:val="006010E9"/>
    <w:rsid w:val="00601210"/>
    <w:rsid w:val="00610DA1"/>
    <w:rsid w:val="00612F0D"/>
    <w:rsid w:val="00614274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5048"/>
    <w:rsid w:val="00646213"/>
    <w:rsid w:val="00647B32"/>
    <w:rsid w:val="0065510B"/>
    <w:rsid w:val="00656CB7"/>
    <w:rsid w:val="00661B7F"/>
    <w:rsid w:val="0066725B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D5F13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4DEC"/>
    <w:rsid w:val="00706A59"/>
    <w:rsid w:val="00707B8D"/>
    <w:rsid w:val="007301C4"/>
    <w:rsid w:val="0073198A"/>
    <w:rsid w:val="00732DF4"/>
    <w:rsid w:val="00733215"/>
    <w:rsid w:val="007336A5"/>
    <w:rsid w:val="00741896"/>
    <w:rsid w:val="0074360B"/>
    <w:rsid w:val="00745320"/>
    <w:rsid w:val="007463D0"/>
    <w:rsid w:val="00746B8B"/>
    <w:rsid w:val="00747F96"/>
    <w:rsid w:val="007505BD"/>
    <w:rsid w:val="0076480F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C72F3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53EAB"/>
    <w:rsid w:val="00860781"/>
    <w:rsid w:val="00871796"/>
    <w:rsid w:val="00872C38"/>
    <w:rsid w:val="00873649"/>
    <w:rsid w:val="00874BC4"/>
    <w:rsid w:val="008767B8"/>
    <w:rsid w:val="00881AA2"/>
    <w:rsid w:val="0088345A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086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86A03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3698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1794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765D2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03F8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514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3A77"/>
    <w:rsid w:val="00DA4E51"/>
    <w:rsid w:val="00DA5CDE"/>
    <w:rsid w:val="00DA66B6"/>
    <w:rsid w:val="00DA6BC6"/>
    <w:rsid w:val="00DA7F3B"/>
    <w:rsid w:val="00DB1898"/>
    <w:rsid w:val="00DB3D3C"/>
    <w:rsid w:val="00DB43F2"/>
    <w:rsid w:val="00DB6F39"/>
    <w:rsid w:val="00DB756C"/>
    <w:rsid w:val="00DC02FA"/>
    <w:rsid w:val="00DC4CD3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1774E"/>
    <w:rsid w:val="00E210E6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2811"/>
    <w:rsid w:val="00E750E5"/>
    <w:rsid w:val="00E752B5"/>
    <w:rsid w:val="00E77CCD"/>
    <w:rsid w:val="00E856F8"/>
    <w:rsid w:val="00E86DEE"/>
    <w:rsid w:val="00E90488"/>
    <w:rsid w:val="00E9086A"/>
    <w:rsid w:val="00E928BE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EF5029"/>
    <w:rsid w:val="00F00076"/>
    <w:rsid w:val="00F0070C"/>
    <w:rsid w:val="00F0084F"/>
    <w:rsid w:val="00F011AC"/>
    <w:rsid w:val="00F04581"/>
    <w:rsid w:val="00F066EC"/>
    <w:rsid w:val="00F15265"/>
    <w:rsid w:val="00F20DDA"/>
    <w:rsid w:val="00F2361C"/>
    <w:rsid w:val="00F31DB9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17C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uiPriority w:val="9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  <w:style w:type="paragraph" w:styleId="Web">
    <w:name w:val="Normal (Web)"/>
    <w:basedOn w:val="a0"/>
    <w:uiPriority w:val="99"/>
    <w:semiHidden/>
    <w:unhideWhenUsed/>
    <w:rsid w:val="00F011A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30437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7141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9091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4860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9175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58956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1918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49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4702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1574">
              <w:marLeft w:val="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79170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80135">
              <w:marLeft w:val="4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margaris21.blogspot.com/2008/01/2os-nn-2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wmf"/><Relationship Id="rId22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0;&#959;&#952;&#942;&#954;&#951;\&#928;&#961;&#972;&#967;&#949;&#953;&#961;&#945;\&#928;&#961;&#972;&#964;&#965;&#960;&#945;\&#948;&#965;&#957;&#945;&#956;&#953;&#954;&#94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δυναμική</Template>
  <TotalTime>66</TotalTime>
  <Pages>2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13</cp:revision>
  <cp:lastPrinted>2013-12-30T17:51:00Z</cp:lastPrinted>
  <dcterms:created xsi:type="dcterms:W3CDTF">2013-12-30T16:42:00Z</dcterms:created>
  <dcterms:modified xsi:type="dcterms:W3CDTF">2013-12-30T17:55:00Z</dcterms:modified>
</cp:coreProperties>
</file>