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vsdx" ContentType="application/vnd.ms-visio.drawi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A2CAB" w14:textId="566A3C5F" w:rsidR="00B820C2" w:rsidRDefault="00923F98" w:rsidP="00923F98">
      <w:pPr>
        <w:pStyle w:val="Heading1"/>
      </w:pPr>
      <w:r>
        <w:t>Η περιφορά και η περιστροφή ενός δίσκου</w:t>
      </w:r>
    </w:p>
    <w:p w14:paraId="449AEE7D" w14:textId="139C4058" w:rsidR="00923F98" w:rsidRDefault="00B655BD" w:rsidP="00923F98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 w14:anchorId="1CF13D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74.15pt;margin-top:4.15pt;width:207.65pt;height:101.45pt;z-index:251659264;mso-position-horizontal-relative:text;mso-position-vertical-relative:text" filled="t" fillcolor="#bdd6ee [1300]">
            <v:fill color2="fill lighten(51)" angle="-90" focusposition="1" focussize="" method="linear sigma" focus="100%" type="gradient"/>
            <v:imagedata r:id="rId8" o:title=""/>
            <w10:wrap type="square"/>
          </v:shape>
          <o:OLEObject Type="Embed" ProgID="Visio.Drawing.15" ShapeID="_x0000_s1028" DrawAspect="Content" ObjectID="_1655527443" r:id="rId9"/>
        </w:object>
      </w:r>
      <w:r w:rsidR="00923F98">
        <w:t>Στο σχήμα βλέπετε μια αβα</w:t>
      </w:r>
      <w:r w:rsidR="00A92930">
        <w:t>ρή ράβδο</w:t>
      </w:r>
      <w:r w:rsidR="00A34BAD">
        <w:t xml:space="preserve"> ΓΔ</w:t>
      </w:r>
      <w:r w:rsidR="00FD2842">
        <w:t xml:space="preserve"> μήκους l=2m</w:t>
      </w:r>
      <w:r w:rsidR="00A92930">
        <w:t>, στα άκρα της οποίας έχουν συνδεθεί δύο ομογενείς δίσκοι</w:t>
      </w:r>
      <w:r w:rsidR="00F601E8">
        <w:t xml:space="preserve"> Α και Β με ακτίνες</w:t>
      </w:r>
      <w:r w:rsidR="00A92930">
        <w:t xml:space="preserve"> </w:t>
      </w:r>
      <w:r w:rsidR="003039C6">
        <w:t>r</w:t>
      </w:r>
      <w:r w:rsidR="00A92930">
        <w:t>=0,5m. Ο δίσκος</w:t>
      </w:r>
      <w:r w:rsidR="00FD2842">
        <w:t xml:space="preserve"> Α </w:t>
      </w:r>
      <w:r w:rsidR="00A92930">
        <w:t xml:space="preserve">μπορεί να στρέφεται χωρίς τριβές </w:t>
      </w:r>
      <w:r w:rsidR="00FD2842">
        <w:t>γύρω από</w:t>
      </w:r>
      <w:r w:rsidR="00A92930">
        <w:t xml:space="preserve"> άρθρωση στο άκρο</w:t>
      </w:r>
      <w:r w:rsidR="00FD2842">
        <w:t xml:space="preserve"> </w:t>
      </w:r>
      <w:r w:rsidR="00F601E8">
        <w:t xml:space="preserve">Γ </w:t>
      </w:r>
      <w:r w:rsidR="00FD2842">
        <w:t xml:space="preserve">της ράβδου, </w:t>
      </w:r>
      <w:r w:rsidR="00A92930">
        <w:t xml:space="preserve">ενώ αντίθετα ο δίσκος Β </w:t>
      </w:r>
      <w:r w:rsidR="00FD2842">
        <w:t>έχει καρφωθεί</w:t>
      </w:r>
      <w:r w:rsidR="002A5FDB">
        <w:t>, με το κέντρο του να ταυτίζεται με τ</w:t>
      </w:r>
      <w:r w:rsidR="00FD2842">
        <w:t>ο δεξιό άκρο</w:t>
      </w:r>
      <w:r w:rsidR="00F601E8">
        <w:t xml:space="preserve"> Δ</w:t>
      </w:r>
      <w:r w:rsidR="00FD2842">
        <w:t>, χωρίς δυνατότητα περιστροφής, παρά μόνο μαζί με την ράβδο. Ο Α έχει μάζα Μ=12,25kg και στρέφεται ωρολογιακά με γωνιακή ταχύτητα ω</w:t>
      </w:r>
      <w:r w:rsidR="00FD2842">
        <w:rPr>
          <w:vertAlign w:val="subscript"/>
        </w:rPr>
        <w:t>0</w:t>
      </w:r>
      <w:r w:rsidR="00FD2842">
        <w:t xml:space="preserve">=4rad/s, </w:t>
      </w:r>
      <w:r w:rsidR="00F601E8">
        <w:t xml:space="preserve">ο Β έχει μάζα m=8kg, </w:t>
      </w:r>
      <w:r w:rsidR="00FD2842">
        <w:t>ενώ η ράβδος συγκρατείται σε οριζόντια θέση</w:t>
      </w:r>
      <w:r w:rsidR="002A5FDB">
        <w:t>. Σε μια στιγμή t</w:t>
      </w:r>
      <w:r w:rsidR="002A5FDB">
        <w:rPr>
          <w:vertAlign w:val="subscript"/>
        </w:rPr>
        <w:t>0</w:t>
      </w:r>
      <w:r w:rsidR="002A5FDB">
        <w:t>=0 αφήνουμε το σύστημα να περιστραφεί, χωρίς τριβές, γύρω από</w:t>
      </w:r>
      <w:r w:rsidR="00E510EE">
        <w:t xml:space="preserve"> σταθερό </w:t>
      </w:r>
      <w:r w:rsidR="002A5FDB">
        <w:t xml:space="preserve">οριζόντιο άξονα ο οποίος περνά από το μέσον Κ της ράβδου. </w:t>
      </w:r>
    </w:p>
    <w:p w14:paraId="459C4DE5" w14:textId="148CAE10" w:rsidR="002A5FDB" w:rsidRDefault="002A5FDB" w:rsidP="00DC4C42">
      <w:pPr>
        <w:ind w:left="453" w:hanging="340"/>
      </w:pPr>
      <w:r>
        <w:t xml:space="preserve">i) </w:t>
      </w:r>
      <w:r w:rsidR="00DC4C42">
        <w:t xml:space="preserve"> </w:t>
      </w:r>
      <w:r>
        <w:t>Να υπολογιστεί η κινητική ενέργεια  του  δίσκου Β τη χρονική στιγμή t</w:t>
      </w:r>
      <w:r>
        <w:rPr>
          <w:vertAlign w:val="subscript"/>
        </w:rPr>
        <w:t>1</w:t>
      </w:r>
      <w:r>
        <w:t>=1,3s, όπου η ράβδος γίνεται κατακόρυφη, για πρώτη φορά.</w:t>
      </w:r>
    </w:p>
    <w:p w14:paraId="00D0EFCB" w14:textId="5377A121" w:rsidR="002A5FDB" w:rsidRDefault="002A5FDB" w:rsidP="00DC4C42">
      <w:pPr>
        <w:ind w:left="453" w:hanging="340"/>
      </w:pPr>
      <w:proofErr w:type="spellStart"/>
      <w:r>
        <w:t>ii</w:t>
      </w:r>
      <w:proofErr w:type="spellEnd"/>
      <w:r>
        <w:t>) Πόσες περιστροφές έχει εκτελέσει κάθε δίσκος</w:t>
      </w:r>
      <w:r w:rsidR="00F601E8">
        <w:t>,</w:t>
      </w:r>
      <w:r>
        <w:t xml:space="preserve"> μέχρι τη στιγμή t</w:t>
      </w:r>
      <w:r>
        <w:rPr>
          <w:vertAlign w:val="subscript"/>
        </w:rPr>
        <w:t>1</w:t>
      </w:r>
      <w:r>
        <w:t>;</w:t>
      </w:r>
    </w:p>
    <w:p w14:paraId="7E2FB2DE" w14:textId="44F4DD1D" w:rsidR="002A5FDB" w:rsidRDefault="002A5FDB" w:rsidP="00DC4C42">
      <w:pPr>
        <w:ind w:left="453" w:hanging="340"/>
      </w:pPr>
      <w:proofErr w:type="spellStart"/>
      <w:r>
        <w:t>iii</w:t>
      </w:r>
      <w:proofErr w:type="spellEnd"/>
      <w:r>
        <w:t>) Ποιες οι αντίστοιχες απαντήσεις αν αρχικά ο δίσκος Α ηρεμούσε;</w:t>
      </w:r>
    </w:p>
    <w:p w14:paraId="00D37982" w14:textId="1514AB65" w:rsidR="002A5FDB" w:rsidRDefault="002A5FDB" w:rsidP="00923F98">
      <w:r>
        <w:t xml:space="preserve">Δίνεται η ροπή αδράνειας ενός δίσκου ως προς κάθετο άξονα ο οποίος διέρχεται από το κέντρο του </w:t>
      </w:r>
      <w:proofErr w:type="spellStart"/>
      <w:r>
        <w:t>Ι</w:t>
      </w:r>
      <w:r>
        <w:rPr>
          <w:vertAlign w:val="subscript"/>
        </w:rPr>
        <w:t>cm</w:t>
      </w:r>
      <w:proofErr w:type="spellEnd"/>
      <w:r>
        <w:t>= ½ mR</w:t>
      </w:r>
      <w:r>
        <w:rPr>
          <w:vertAlign w:val="superscript"/>
        </w:rPr>
        <w:t>2</w:t>
      </w:r>
      <w:r>
        <w:t xml:space="preserve"> και g=10m/s</w:t>
      </w:r>
      <w:r>
        <w:rPr>
          <w:vertAlign w:val="superscript"/>
        </w:rPr>
        <w:t>2</w:t>
      </w:r>
      <w:r>
        <w:t>.</w:t>
      </w:r>
    </w:p>
    <w:p w14:paraId="5500043B" w14:textId="177646F4" w:rsidR="002A5FDB" w:rsidRPr="00587B34" w:rsidRDefault="002A5FDB" w:rsidP="00923F98">
      <w:pPr>
        <w:rPr>
          <w:b/>
          <w:bCs/>
          <w:i/>
          <w:iCs/>
          <w:color w:val="0070C0"/>
          <w:sz w:val="24"/>
          <w:szCs w:val="24"/>
        </w:rPr>
      </w:pPr>
      <w:r w:rsidRPr="00587B34">
        <w:rPr>
          <w:b/>
          <w:bCs/>
          <w:i/>
          <w:iCs/>
          <w:color w:val="0070C0"/>
          <w:sz w:val="24"/>
          <w:szCs w:val="24"/>
        </w:rPr>
        <w:t>Απάντηση:</w:t>
      </w:r>
    </w:p>
    <w:p w14:paraId="5F82BD0F" w14:textId="74B79495" w:rsidR="00463600" w:rsidRDefault="00B655BD" w:rsidP="00463600">
      <w:r>
        <w:rPr>
          <w:noProof/>
        </w:rPr>
        <w:object w:dxaOrig="1440" w:dyaOrig="1440" w14:anchorId="303CA625">
          <v:shape id="_x0000_s1030" type="#_x0000_t75" style="position:absolute;left:0;text-align:left;margin-left:295.15pt;margin-top:7.8pt;width:186.65pt;height:172.25pt;z-index:251660288;mso-position-horizontal-relative:text;mso-position-vertical-relative:text" filled="t" fillcolor="#bdd6ee [1300]">
            <v:fill color2="fill lighten(51)" angle="-90" focusposition="1" focussize="" method="linear sigma" focus="100%" type="gradient"/>
            <v:imagedata r:id="rId10" o:title=""/>
            <w10:wrap type="square"/>
          </v:shape>
          <o:OLEObject Type="Embed" ProgID="Visio.Drawing.15" ShapeID="_x0000_s1030" DrawAspect="Content" ObjectID="_1655527444" r:id="rId11"/>
        </w:object>
      </w:r>
      <w:r w:rsidR="004E2AD9">
        <w:t>Ο δίσκος Α δέχεται δύο δυνάμεις. Το βάρος και μια δύναμη από τον άξονα. Και οι δύο περνούν από το κέντρο μάζας του Γ, οπότε η συνολική ροπή, ως προς το κέντρο μάζας του, είναι μηδενική. Αυτό σημαίνει ότι δεν πρόκειται να αποκτήσει κάποια γωνιακή επιτάχυνση και θα συνεχίσει να στρέφεται με σταθερή γωνιακή ταχύτητα ω</w:t>
      </w:r>
      <w:r w:rsidR="004E2AD9">
        <w:rPr>
          <w:vertAlign w:val="subscript"/>
        </w:rPr>
        <w:t>0</w:t>
      </w:r>
      <w:r w:rsidR="004E2AD9">
        <w:t>.</w:t>
      </w:r>
      <w:r w:rsidR="00463600">
        <w:t xml:space="preserve"> Το σύστημα πρόκειται να περιστραφεί αριστερόστροφα και έστω ω η γωνιακή ταχύτητα της ράβδου (άρα και του δίσκου Β τη στιγμή t</w:t>
      </w:r>
      <w:r w:rsidR="00463600">
        <w:rPr>
          <w:vertAlign w:val="subscript"/>
        </w:rPr>
        <w:t>1</w:t>
      </w:r>
      <w:r w:rsidR="00463600">
        <w:t>. Εξάλλου η ράβδος και ο δίσκος Β αποτελούν ένα ενιαίο στερεό, η ροπή αδράνειας του οποίου ως προς τον άξονα περιστροφής στο Κ, είναι ίση:</w:t>
      </w:r>
    </w:p>
    <w:p w14:paraId="4FB288BB" w14:textId="1545EAFC" w:rsidR="00463600" w:rsidRDefault="00463600" w:rsidP="00463600">
      <w:pPr>
        <w:pStyle w:val="MTDisplayEquation"/>
      </w:pPr>
      <w:r>
        <w:tab/>
      </w:r>
      <w:r w:rsidRPr="00463600">
        <w:rPr>
          <w:position w:val="-28"/>
        </w:rPr>
        <w:object w:dxaOrig="6640" w:dyaOrig="680" w14:anchorId="7FAC8267">
          <v:shape id="_x0000_i1027" type="#_x0000_t75" style="width:332pt;height:34pt" o:ole="">
            <v:imagedata r:id="rId12" o:title=""/>
          </v:shape>
          <o:OLEObject Type="Embed" ProgID="Equation.DSMT4" ShapeID="_x0000_i1027" DrawAspect="Content" ObjectID="_1655527436" r:id="rId13"/>
        </w:object>
      </w:r>
      <w:r>
        <w:t xml:space="preserve"> </w:t>
      </w:r>
    </w:p>
    <w:p w14:paraId="36546F5C" w14:textId="49EAA025" w:rsidR="003039C6" w:rsidRPr="003039C6" w:rsidRDefault="003039C6" w:rsidP="003039C6">
      <w:r>
        <w:t>Όπου R= ½ l η ακτίνα της κυκλικής τροχιάς που θα διαγράψουν τα κέντρα των δύο δίσκων.</w:t>
      </w:r>
    </w:p>
    <w:p w14:paraId="10975997" w14:textId="29793F32" w:rsidR="004E2AD9" w:rsidRDefault="004E2AD9" w:rsidP="004E2AD9">
      <w:pPr>
        <w:pStyle w:val="1"/>
      </w:pPr>
      <w:r>
        <w:t>Εφαρμόζουμε την διατήρηση της μηχανικής ενέργειας για το σύστημα, μεταξύ της αρχικής θέσης και τη στιγμή t</w:t>
      </w:r>
      <w:r>
        <w:rPr>
          <w:vertAlign w:val="subscript"/>
        </w:rPr>
        <w:t>1</w:t>
      </w:r>
      <w:r>
        <w:t>, όπου η ράβδος γίνεται κατακόρυφη, όπως στο σχήμα, θεωρώντας ως U=0 το οριζόντιο επίπεδο που περνά από την κατώτερη θέση του άκρου Γ της ράβδου.</w:t>
      </w:r>
    </w:p>
    <w:p w14:paraId="2B7A3CBA" w14:textId="5D30FBF7" w:rsidR="00C718D7" w:rsidRDefault="00C718D7" w:rsidP="00C718D7">
      <w:pPr>
        <w:jc w:val="center"/>
      </w:pPr>
      <w:proofErr w:type="spellStart"/>
      <w:r w:rsidRPr="00587B34">
        <w:rPr>
          <w:i/>
          <w:iCs/>
          <w:sz w:val="24"/>
          <w:szCs w:val="24"/>
        </w:rPr>
        <w:lastRenderedPageBreak/>
        <w:t>Κ</w:t>
      </w:r>
      <w:r w:rsidRPr="00587B34">
        <w:rPr>
          <w:i/>
          <w:iCs/>
          <w:sz w:val="24"/>
          <w:szCs w:val="24"/>
          <w:vertAlign w:val="subscript"/>
        </w:rPr>
        <w:t>αρχ</w:t>
      </w:r>
      <w:r w:rsidRPr="00587B34">
        <w:rPr>
          <w:i/>
          <w:iCs/>
          <w:sz w:val="24"/>
          <w:szCs w:val="24"/>
        </w:rPr>
        <w:t>+U</w:t>
      </w:r>
      <w:r w:rsidRPr="00587B34">
        <w:rPr>
          <w:i/>
          <w:iCs/>
          <w:sz w:val="24"/>
          <w:szCs w:val="24"/>
          <w:vertAlign w:val="subscript"/>
        </w:rPr>
        <w:t>αρχ</w:t>
      </w:r>
      <w:proofErr w:type="spellEnd"/>
      <w:r w:rsidRPr="00587B34">
        <w:rPr>
          <w:i/>
          <w:iCs/>
          <w:sz w:val="24"/>
          <w:szCs w:val="24"/>
        </w:rPr>
        <w:t>=</w:t>
      </w:r>
      <w:proofErr w:type="spellStart"/>
      <w:r w:rsidRPr="00587B34">
        <w:rPr>
          <w:i/>
          <w:iCs/>
          <w:sz w:val="24"/>
          <w:szCs w:val="24"/>
        </w:rPr>
        <w:t>Κ</w:t>
      </w:r>
      <w:r w:rsidR="00587B34" w:rsidRPr="00587B34">
        <w:rPr>
          <w:i/>
          <w:iCs/>
          <w:sz w:val="24"/>
          <w:szCs w:val="24"/>
          <w:vertAlign w:val="subscript"/>
        </w:rPr>
        <w:t>τ</w:t>
      </w:r>
      <w:r w:rsidRPr="00587B34">
        <w:rPr>
          <w:i/>
          <w:iCs/>
          <w:sz w:val="24"/>
          <w:szCs w:val="24"/>
          <w:vertAlign w:val="subscript"/>
        </w:rPr>
        <w:t>ελ</w:t>
      </w:r>
      <w:r w:rsidRPr="00587B34">
        <w:rPr>
          <w:i/>
          <w:iCs/>
          <w:sz w:val="24"/>
          <w:szCs w:val="24"/>
        </w:rPr>
        <w:t>+U</w:t>
      </w:r>
      <w:r w:rsidRPr="00587B34">
        <w:rPr>
          <w:i/>
          <w:iCs/>
          <w:sz w:val="24"/>
          <w:szCs w:val="24"/>
          <w:vertAlign w:val="subscript"/>
        </w:rPr>
        <w:t>τελ</w:t>
      </w:r>
      <w:proofErr w:type="spellEnd"/>
      <w:r>
        <w:t xml:space="preserve"> →</w:t>
      </w:r>
    </w:p>
    <w:p w14:paraId="009A13EE" w14:textId="58348D19" w:rsidR="00C718D7" w:rsidRDefault="003039C6" w:rsidP="003039C6">
      <w:pPr>
        <w:pStyle w:val="MTDisplayEquation"/>
      </w:pPr>
      <w:r>
        <w:tab/>
      </w:r>
      <w:r w:rsidR="00915E22" w:rsidRPr="00AA446B">
        <w:rPr>
          <w:position w:val="-28"/>
        </w:rPr>
        <w:object w:dxaOrig="6600" w:dyaOrig="680" w14:anchorId="7AFE19BB">
          <v:shape id="_x0000_i1057" type="#_x0000_t75" style="width:330pt;height:34pt" o:ole="">
            <v:imagedata r:id="rId14" o:title=""/>
          </v:shape>
          <o:OLEObject Type="Embed" ProgID="Equation.DSMT4" ShapeID="_x0000_i1057" DrawAspect="Content" ObjectID="_1655527437" r:id="rId15"/>
        </w:object>
      </w:r>
      <w:r>
        <w:t xml:space="preserve"> </w:t>
      </w:r>
      <w:r w:rsidR="004C124F">
        <w:t>(1)</w:t>
      </w:r>
    </w:p>
    <w:p w14:paraId="5CCC32CC" w14:textId="177CB21A" w:rsidR="00AA446B" w:rsidRPr="00AA446B" w:rsidRDefault="00AA446B" w:rsidP="00AA446B">
      <w:pPr>
        <w:ind w:left="340"/>
      </w:pPr>
      <w:r>
        <w:t xml:space="preserve">Αλλά αν ω η γωνιακή ταχύτητα περιστροφής του στερεού s, το άκρο της ράβδου Γ και κέντρο μάζας του Α δίσκου, εκτελεί κυκλική κίνηση με ταχύτητα μέτρου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>=</w:t>
      </w:r>
      <w:proofErr w:type="spellStart"/>
      <w:r>
        <w:t>ωR</w:t>
      </w:r>
      <w:proofErr w:type="spellEnd"/>
      <w:r>
        <w:t>, οπότε:</w:t>
      </w:r>
    </w:p>
    <w:p w14:paraId="5CA18F77" w14:textId="5158995E" w:rsidR="00AA446B" w:rsidRPr="00AA446B" w:rsidRDefault="00915E22" w:rsidP="00AA446B">
      <w:pPr>
        <w:jc w:val="center"/>
      </w:pPr>
      <w:r w:rsidRPr="00915E22">
        <w:rPr>
          <w:position w:val="-24"/>
        </w:rPr>
        <w:object w:dxaOrig="4400" w:dyaOrig="620" w14:anchorId="3D09BE78">
          <v:shape id="_x0000_i1059" type="#_x0000_t75" style="width:220pt;height:31pt" o:ole="">
            <v:imagedata r:id="rId16" o:title=""/>
          </v:shape>
          <o:OLEObject Type="Embed" ProgID="Equation.DSMT4" ShapeID="_x0000_i1059" DrawAspect="Content" ObjectID="_1655527438" r:id="rId17"/>
        </w:object>
      </w:r>
    </w:p>
    <w:p w14:paraId="4B16841B" w14:textId="5B99E9D5" w:rsidR="003039C6" w:rsidRDefault="003039C6" w:rsidP="003039C6">
      <w:pPr>
        <w:ind w:left="340"/>
      </w:pPr>
      <w:r>
        <w:t xml:space="preserve">Και με αντικατάσταση βρίσκουμε ω=2 </w:t>
      </w:r>
      <w:proofErr w:type="spellStart"/>
      <w:r>
        <w:t>rad</w:t>
      </w:r>
      <w:proofErr w:type="spellEnd"/>
      <w:r>
        <w:t>/s.</w:t>
      </w:r>
      <w:r w:rsidR="00AA446B">
        <w:t xml:space="preserve"> Οπότε για την κινητική ενέργεια του Β δίσκου έχουμε:</w:t>
      </w:r>
    </w:p>
    <w:p w14:paraId="3AAC723C" w14:textId="173CE259" w:rsidR="00AA446B" w:rsidRDefault="00AA446B" w:rsidP="00AA446B">
      <w:pPr>
        <w:ind w:left="340"/>
        <w:jc w:val="center"/>
      </w:pPr>
      <w:r w:rsidRPr="00AA446B">
        <w:rPr>
          <w:position w:val="-24"/>
        </w:rPr>
        <w:object w:dxaOrig="3940" w:dyaOrig="620" w14:anchorId="04A74A2F">
          <v:shape id="_x0000_i1040" type="#_x0000_t75" style="width:197pt;height:31pt" o:ole="">
            <v:imagedata r:id="rId18" o:title=""/>
          </v:shape>
          <o:OLEObject Type="Embed" ProgID="Equation.DSMT4" ShapeID="_x0000_i1040" DrawAspect="Content" ObjectID="_1655527439" r:id="rId19"/>
        </w:object>
      </w:r>
    </w:p>
    <w:p w14:paraId="15C42E9A" w14:textId="7323F500" w:rsidR="00915E22" w:rsidRDefault="00915E22" w:rsidP="00915E22">
      <w:pPr>
        <w:pStyle w:val="1"/>
      </w:pPr>
      <w:r>
        <w:t xml:space="preserve">Ο Α δίσκος έχει περιστραφεί κατά γωνία </w:t>
      </w:r>
      <w:proofErr w:type="spellStart"/>
      <w:r>
        <w:t>Δφ</w:t>
      </w:r>
      <w:r>
        <w:rPr>
          <w:vertAlign w:val="subscript"/>
        </w:rPr>
        <w:t>Α</w:t>
      </w:r>
      <w:proofErr w:type="spellEnd"/>
      <w:r>
        <w:t>=ω</w:t>
      </w:r>
      <w:r>
        <w:rPr>
          <w:vertAlign w:val="subscript"/>
        </w:rPr>
        <w:t>ο</w:t>
      </w:r>
      <w:r>
        <w:t>∙t</w:t>
      </w:r>
      <w:r>
        <w:rPr>
          <w:vertAlign w:val="subscript"/>
        </w:rPr>
        <w:t>1</w:t>
      </w:r>
      <w:r>
        <w:t>=4∙1,3rad=5,2rad, οπότε έχει κάνει:</w:t>
      </w:r>
    </w:p>
    <w:p w14:paraId="67723BC7" w14:textId="0AC77484" w:rsidR="00915E22" w:rsidRDefault="00915E22" w:rsidP="00915E22">
      <w:pPr>
        <w:pStyle w:val="MTDisplayEquation"/>
      </w:pPr>
      <w:r>
        <w:tab/>
      </w:r>
      <w:r w:rsidRPr="00915E22">
        <w:rPr>
          <w:position w:val="-24"/>
        </w:rPr>
        <w:object w:dxaOrig="4040" w:dyaOrig="620" w14:anchorId="0D912B55">
          <v:shape id="_x0000_i1046" type="#_x0000_t75" style="width:202pt;height:31pt" o:ole="">
            <v:imagedata r:id="rId20" o:title=""/>
          </v:shape>
          <o:OLEObject Type="Embed" ProgID="Equation.DSMT4" ShapeID="_x0000_i1046" DrawAspect="Content" ObjectID="_1655527440" r:id="rId21"/>
        </w:object>
      </w:r>
      <w:r>
        <w:t xml:space="preserve"> </w:t>
      </w:r>
    </w:p>
    <w:p w14:paraId="6747A03F" w14:textId="4184FEF2" w:rsidR="00915E22" w:rsidRDefault="00915E22" w:rsidP="00915E22">
      <w:pPr>
        <w:ind w:left="340"/>
      </w:pPr>
      <w:r>
        <w:t xml:space="preserve">Ο δεύτερος δίσκος έχει περιστραφεί, όσο και έχει περιστραφεί και το στερεό </w:t>
      </w:r>
      <w:proofErr w:type="spellStart"/>
      <w:r>
        <w:t>s</w:t>
      </w:r>
      <w:r>
        <w:rPr>
          <w:vertAlign w:val="subscript"/>
        </w:rPr>
        <w:t>Κ</w:t>
      </w:r>
      <w:proofErr w:type="spellEnd"/>
      <w:r>
        <w:t>, δηλαδή κατά Δφ</w:t>
      </w:r>
      <w:r>
        <w:rPr>
          <w:vertAlign w:val="subscript"/>
        </w:rPr>
        <w:t>2</w:t>
      </w:r>
      <w:r>
        <w:t xml:space="preserve">= π/2 </w:t>
      </w:r>
      <w:proofErr w:type="spellStart"/>
      <w:r>
        <w:t>rad</w:t>
      </w:r>
      <w:proofErr w:type="spellEnd"/>
      <w:r>
        <w:t>, έχοντας εκτελέσει:</w:t>
      </w:r>
    </w:p>
    <w:p w14:paraId="26355811" w14:textId="5DC0DC27" w:rsidR="00915E22" w:rsidRDefault="00915E22" w:rsidP="00915E22">
      <w:pPr>
        <w:jc w:val="center"/>
      </w:pPr>
      <w:r w:rsidRPr="00915E22">
        <w:rPr>
          <w:position w:val="-24"/>
        </w:rPr>
        <w:object w:dxaOrig="4040" w:dyaOrig="760" w14:anchorId="21E84547">
          <v:shape id="_x0000_i1049" type="#_x0000_t75" style="width:202pt;height:38pt" o:ole="">
            <v:imagedata r:id="rId22" o:title=""/>
          </v:shape>
          <o:OLEObject Type="Embed" ProgID="Equation.DSMT4" ShapeID="_x0000_i1049" DrawAspect="Content" ObjectID="_1655527441" r:id="rId23"/>
        </w:object>
      </w:r>
    </w:p>
    <w:p w14:paraId="4ACAACFE" w14:textId="144EBFFE" w:rsidR="004C124F" w:rsidRDefault="004C124F" w:rsidP="004C124F">
      <w:pPr>
        <w:pStyle w:val="1"/>
      </w:pPr>
      <w:r>
        <w:t>Αν αρχικά ο Α δίσκος ηρεμεί, τότε δεν πρόκειται να αποκτήσει κάποια γωνιακή ταχύτητα περιστροφής, αφού δεν πρόκειται να δεχτεί κάποια ροπή και η εξίσωση (1) θα γραφτεί:</w:t>
      </w:r>
    </w:p>
    <w:p w14:paraId="2C283C1B" w14:textId="7F8EB11D" w:rsidR="004C124F" w:rsidRDefault="004C124F" w:rsidP="004C124F">
      <w:pPr>
        <w:jc w:val="center"/>
      </w:pPr>
      <w:r w:rsidRPr="004C124F">
        <w:rPr>
          <w:position w:val="-24"/>
        </w:rPr>
        <w:object w:dxaOrig="4780" w:dyaOrig="620" w14:anchorId="1E96A091">
          <v:shape id="_x0000_i1063" type="#_x0000_t75" style="width:239pt;height:31pt" o:ole="">
            <v:imagedata r:id="rId24" o:title=""/>
          </v:shape>
          <o:OLEObject Type="Embed" ProgID="Equation.DSMT4" ShapeID="_x0000_i1063" DrawAspect="Content" ObjectID="_1655527442" r:id="rId25"/>
        </w:object>
      </w:r>
    </w:p>
    <w:p w14:paraId="7CEE8ECB" w14:textId="76888507" w:rsidR="004C124F" w:rsidRDefault="004C124F" w:rsidP="004C124F">
      <w:pPr>
        <w:ind w:left="340"/>
      </w:pPr>
      <w:r>
        <w:t>Η οποία οδηγεί ξανά σε ω=2rad/s  και στην ίδια κινητική ενέργεια του Β  δίσκου Κ</w:t>
      </w:r>
      <w:r>
        <w:rPr>
          <w:vertAlign w:val="subscript"/>
        </w:rPr>
        <w:t>Β</w:t>
      </w:r>
      <w:r>
        <w:t>=18J.</w:t>
      </w:r>
    </w:p>
    <w:p w14:paraId="6E645101" w14:textId="1DFCD876" w:rsidR="004C124F" w:rsidRDefault="004C124F" w:rsidP="004C124F">
      <w:pPr>
        <w:ind w:left="340"/>
      </w:pPr>
      <w:r>
        <w:t xml:space="preserve">Όσον αφορά τις περιστροφές, θα έχουμε τον Α δίσκο να </w:t>
      </w:r>
      <w:r w:rsidRPr="00303995">
        <w:rPr>
          <w:b/>
          <w:bCs/>
        </w:rPr>
        <w:t>μην περιστρέφεται</w:t>
      </w:r>
      <w:r>
        <w:t>, οπότε Ν</w:t>
      </w:r>
      <w:r>
        <w:rPr>
          <w:vertAlign w:val="subscript"/>
        </w:rPr>
        <w:t>Α</w:t>
      </w:r>
      <w:r>
        <w:t>=0, ενώ ο Β δίσκος θα εκτελέσει μέχρι τη στιγμή t</w:t>
      </w:r>
      <w:r>
        <w:rPr>
          <w:vertAlign w:val="subscript"/>
        </w:rPr>
        <w:t>1</w:t>
      </w:r>
      <w:r>
        <w:t xml:space="preserve"> </w:t>
      </w:r>
      <w:r w:rsidR="00303995">
        <w:t>ξανά 0,25 περιστροφές, όπως και προηγουμένως.</w:t>
      </w:r>
    </w:p>
    <w:p w14:paraId="0808F8B1" w14:textId="42904045" w:rsidR="00303995" w:rsidRDefault="00303995" w:rsidP="004C124F">
      <w:pPr>
        <w:ind w:left="340"/>
      </w:pPr>
    </w:p>
    <w:p w14:paraId="430879B0" w14:textId="32FE6D3C" w:rsidR="00303995" w:rsidRPr="00303995" w:rsidRDefault="00303995" w:rsidP="004C124F">
      <w:pPr>
        <w:ind w:left="340"/>
        <w:rPr>
          <w:b/>
          <w:bCs/>
          <w:color w:val="FF0000"/>
        </w:rPr>
      </w:pPr>
      <w:r w:rsidRPr="00303995">
        <w:rPr>
          <w:rFonts w:asciiTheme="minorHAnsi" w:eastAsiaTheme="minorEastAsia" w:hAnsiTheme="minorHAnsi" w:cstheme="minorBidi"/>
          <w:b/>
          <w:bCs/>
          <w:noProof/>
          <w:color w:val="FF0000"/>
          <w:lang w:eastAsia="el-GR"/>
        </w:rPr>
        <w:object w:dxaOrig="225" w:dyaOrig="225" w14:anchorId="1D28455A">
          <v:shape id="_x0000_s1033" type="#_x0000_t75" style="position:absolute;left:0;text-align:left;margin-left:336pt;margin-top:7.45pt;width:145.4pt;height:140.6pt;z-index:251662336;mso-position-horizontal-relative:text;mso-position-vertical-relative:text">
            <v:imagedata r:id="rId26" o:title=""/>
            <w10:wrap type="square"/>
          </v:shape>
          <o:OLEObject Type="Embed" ProgID="Visio.Drawing.15" ShapeID="_x0000_s1033" DrawAspect="Content" ObjectID="_1655527445" r:id="rId27"/>
        </w:object>
      </w:r>
      <w:r w:rsidRPr="00303995">
        <w:rPr>
          <w:b/>
          <w:bCs/>
          <w:color w:val="FF0000"/>
        </w:rPr>
        <w:t>Σχόλιο:</w:t>
      </w:r>
    </w:p>
    <w:p w14:paraId="5E0CF29D" w14:textId="65B16C4A" w:rsidR="00303995" w:rsidRDefault="00303995" w:rsidP="004C124F">
      <w:pPr>
        <w:ind w:left="340"/>
      </w:pPr>
      <w:r>
        <w:t>Θα μπορούσε κάποιος να υποστηρίξει ότι το άκρο Γ της ράβδου έχει εκτελέσει 0,25 περιστροφές, αλλά τότε και ο Α δίσκος έχει εκτελέσει τον ίδιο αριθμό. Και όμως ο δίσκος Α, δεν έχει περιστραφεί. Το κέντρο του Γ εκτέλεσε κυκλική κίνηση έχοντας διαγράψει γωνία π/2, έχουμε δηλαδή περιφορά του κέντρου Γ, αλλά όχι περιστροφή του. Αν κάποιος θέλει να «δει» την διαφορά, ας εστιάσει το τι κάνουν οι κόκκινες ακτίνες των δύο δίσκων.</w:t>
      </w:r>
    </w:p>
    <w:p w14:paraId="62943663" w14:textId="1143CAC7" w:rsidR="00303995" w:rsidRPr="00303995" w:rsidRDefault="00303995" w:rsidP="00303995">
      <w:pPr>
        <w:jc w:val="right"/>
        <w:rPr>
          <w:lang w:val="en-US"/>
        </w:rPr>
      </w:pPr>
      <w:r w:rsidRPr="005E3658">
        <w:rPr>
          <w:b/>
          <w:i/>
          <w:color w:val="0070C0"/>
          <w:sz w:val="24"/>
          <w:szCs w:val="24"/>
          <w:lang w:val="en-US"/>
        </w:rPr>
        <w:t>dmargaris@gmail.com</w:t>
      </w:r>
      <w:r w:rsidRPr="005E3658">
        <w:rPr>
          <w:lang w:val="en-US"/>
        </w:rPr>
        <w:t xml:space="preserve"> </w:t>
      </w:r>
      <w:bookmarkStart w:id="0" w:name="_GoBack"/>
      <w:bookmarkEnd w:id="0"/>
    </w:p>
    <w:sectPr w:rsidR="00303995" w:rsidRPr="00303995" w:rsidSect="00465D8E">
      <w:headerReference w:type="default" r:id="rId28"/>
      <w:footerReference w:type="default" r:id="rId2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F1327" w14:textId="77777777" w:rsidR="00B655BD" w:rsidRDefault="00B655BD">
      <w:pPr>
        <w:spacing w:after="0" w:line="240" w:lineRule="auto"/>
      </w:pPr>
      <w:r>
        <w:separator/>
      </w:r>
    </w:p>
  </w:endnote>
  <w:endnote w:type="continuationSeparator" w:id="0">
    <w:p w14:paraId="6031E211" w14:textId="77777777" w:rsidR="00B655BD" w:rsidRDefault="00B65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5C9F0" w14:textId="77777777" w:rsidR="00CA7A43" w:rsidRDefault="00CA7A43" w:rsidP="00465D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320C2C5" w14:textId="77777777" w:rsidR="00CA7A43" w:rsidRPr="00D56705" w:rsidRDefault="00CA7A43" w:rsidP="00465D8E">
    <w:pPr>
      <w:pStyle w:val="Footer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14:paraId="4ADCEBD6" w14:textId="77777777" w:rsidR="00CA7A43" w:rsidRDefault="00CA7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5DF4B" w14:textId="77777777" w:rsidR="00B655BD" w:rsidRDefault="00B655BD">
      <w:pPr>
        <w:spacing w:after="0" w:line="240" w:lineRule="auto"/>
      </w:pPr>
      <w:r>
        <w:separator/>
      </w:r>
    </w:p>
  </w:footnote>
  <w:footnote w:type="continuationSeparator" w:id="0">
    <w:p w14:paraId="2E9B9E09" w14:textId="77777777" w:rsidR="00B655BD" w:rsidRDefault="00B65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63F73" w14:textId="60591401" w:rsidR="00CA7A43" w:rsidRPr="00AE239F" w:rsidRDefault="00CA7A43" w:rsidP="00465D8E">
    <w:pPr>
      <w:pStyle w:val="Header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923F98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EEC6D3E6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defaultTabStop w:val="72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F98"/>
    <w:rsid w:val="00091E43"/>
    <w:rsid w:val="000A2AA7"/>
    <w:rsid w:val="000A5A2D"/>
    <w:rsid w:val="000C397A"/>
    <w:rsid w:val="00112327"/>
    <w:rsid w:val="001764F7"/>
    <w:rsid w:val="002A5FDB"/>
    <w:rsid w:val="00303995"/>
    <w:rsid w:val="003039C6"/>
    <w:rsid w:val="00334BD8"/>
    <w:rsid w:val="00342B66"/>
    <w:rsid w:val="003B4900"/>
    <w:rsid w:val="003D2058"/>
    <w:rsid w:val="0041752B"/>
    <w:rsid w:val="0044454D"/>
    <w:rsid w:val="00463600"/>
    <w:rsid w:val="00465544"/>
    <w:rsid w:val="00465D8E"/>
    <w:rsid w:val="00470A0F"/>
    <w:rsid w:val="004C124F"/>
    <w:rsid w:val="004E2AD9"/>
    <w:rsid w:val="004F7518"/>
    <w:rsid w:val="00503A3E"/>
    <w:rsid w:val="00572886"/>
    <w:rsid w:val="00587B34"/>
    <w:rsid w:val="005C059F"/>
    <w:rsid w:val="00667E23"/>
    <w:rsid w:val="006F5F92"/>
    <w:rsid w:val="00717932"/>
    <w:rsid w:val="00744C3F"/>
    <w:rsid w:val="00757BF7"/>
    <w:rsid w:val="007D7637"/>
    <w:rsid w:val="007E115B"/>
    <w:rsid w:val="00814FD8"/>
    <w:rsid w:val="0081576D"/>
    <w:rsid w:val="008945AD"/>
    <w:rsid w:val="008F3C3C"/>
    <w:rsid w:val="00915E22"/>
    <w:rsid w:val="00923F98"/>
    <w:rsid w:val="009A1C4D"/>
    <w:rsid w:val="00A34BAD"/>
    <w:rsid w:val="00A92930"/>
    <w:rsid w:val="00AA446B"/>
    <w:rsid w:val="00AC5AC3"/>
    <w:rsid w:val="00B10586"/>
    <w:rsid w:val="00B11C3D"/>
    <w:rsid w:val="00B344E9"/>
    <w:rsid w:val="00B655BD"/>
    <w:rsid w:val="00B820C2"/>
    <w:rsid w:val="00BB3001"/>
    <w:rsid w:val="00C718D7"/>
    <w:rsid w:val="00CA7A43"/>
    <w:rsid w:val="00D045EF"/>
    <w:rsid w:val="00D82210"/>
    <w:rsid w:val="00DC4C42"/>
    <w:rsid w:val="00DE1D3D"/>
    <w:rsid w:val="00DE49E1"/>
    <w:rsid w:val="00E210D0"/>
    <w:rsid w:val="00E510EE"/>
    <w:rsid w:val="00EA64C4"/>
    <w:rsid w:val="00EB2362"/>
    <w:rsid w:val="00EB6640"/>
    <w:rsid w:val="00EC647B"/>
    <w:rsid w:val="00EE1786"/>
    <w:rsid w:val="00EE7957"/>
    <w:rsid w:val="00F601E8"/>
    <w:rsid w:val="00F6515A"/>
    <w:rsid w:val="00FD2842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F5E995"/>
  <w15:chartTrackingRefBased/>
  <w15:docId w15:val="{6D804883-F648-486D-93E5-A14377EA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7D7637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7D7637"/>
    <w:pPr>
      <w:keepNext/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Αριθμός 1"/>
    <w:basedOn w:val="Normal"/>
    <w:qFormat/>
    <w:rsid w:val="00465544"/>
    <w:pPr>
      <w:numPr>
        <w:ilvl w:val="1"/>
        <w:numId w:val="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Heading1Char">
    <w:name w:val="Heading 1 Char"/>
    <w:basedOn w:val="DefaultParagraphFont"/>
    <w:link w:val="Heading1"/>
    <w:rsid w:val="007D7637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Header">
    <w:name w:val="header"/>
    <w:basedOn w:val="Normal"/>
    <w:link w:val="Header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5A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945AD"/>
    <w:rPr>
      <w:rFonts w:ascii="Times New Roman" w:hAnsi="Times New Roman" w:cs="Times New Roman"/>
    </w:rPr>
  </w:style>
  <w:style w:type="character" w:styleId="PageNumber">
    <w:name w:val="page number"/>
    <w:basedOn w:val="DefaultParagraphFont"/>
    <w:rsid w:val="008945AD"/>
  </w:style>
  <w:style w:type="paragraph" w:customStyle="1" w:styleId="a">
    <w:name w:val="Αριθμός"/>
    <w:basedOn w:val="Normal"/>
    <w:rsid w:val="007D7637"/>
    <w:pPr>
      <w:numPr>
        <w:numId w:val="9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Normal"/>
    <w:qFormat/>
    <w:rsid w:val="004F7518"/>
    <w:pPr>
      <w:ind w:left="568" w:hanging="284"/>
    </w:pPr>
  </w:style>
  <w:style w:type="paragraph" w:customStyle="1" w:styleId="i">
    <w:name w:val="Αριθμός i"/>
    <w:basedOn w:val="Normal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customStyle="1" w:styleId="MTDisplayEquation">
    <w:name w:val="MTDisplayEquation"/>
    <w:basedOn w:val="Normal"/>
    <w:next w:val="Normal"/>
    <w:link w:val="MTDisplayEquationChar"/>
    <w:rsid w:val="00463600"/>
    <w:pPr>
      <w:tabs>
        <w:tab w:val="clear" w:pos="340"/>
        <w:tab w:val="center" w:pos="4820"/>
        <w:tab w:val="right" w:pos="964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46360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package" Target="embeddings/Microsoft_Visio_Drawing2.vsdx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Custom%20Office%20Templates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AF99D-4CED-4D9F-8EA4-1625964C3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261</TotalTime>
  <Pages>2</Pages>
  <Words>562</Words>
  <Characters>3038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>Η περιφορά και η περιστροφή ενός δίσκου</vt:lpstr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Dionisis Margaris</cp:lastModifiedBy>
  <cp:revision>14</cp:revision>
  <dcterms:created xsi:type="dcterms:W3CDTF">2020-07-05T14:26:00Z</dcterms:created>
  <dcterms:modified xsi:type="dcterms:W3CDTF">2020-07-06T04:57:00Z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