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094" w:rsidRPr="0047377A" w:rsidRDefault="00DD2094" w:rsidP="00DD2094">
      <w:pPr>
        <w:pStyle w:val="3"/>
      </w:pPr>
      <w:r>
        <w:t>Έργο και ισχύς κατά την περιστροφή</w:t>
      </w:r>
      <w:r w:rsidR="0047377A" w:rsidRPr="0047377A">
        <w:t>.</w:t>
      </w:r>
    </w:p>
    <w:tbl>
      <w:tblPr>
        <w:tblpPr w:leftFromText="180" w:rightFromText="180" w:vertAnchor="text" w:tblpXSpec="right" w:tblpY="8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27"/>
      </w:tblGrid>
      <w:tr w:rsidR="006E4E9A" w:rsidTr="009B143E">
        <w:trPr>
          <w:trHeight w:val="980"/>
          <w:jc w:val="right"/>
        </w:trPr>
        <w:tc>
          <w:tcPr>
            <w:tcW w:w="2553" w:type="dxa"/>
            <w:tcBorders>
              <w:top w:val="nil"/>
              <w:left w:val="nil"/>
              <w:bottom w:val="nil"/>
              <w:right w:val="nil"/>
            </w:tcBorders>
          </w:tcPr>
          <w:p w:rsidR="006E4E9A" w:rsidRDefault="006E4E9A" w:rsidP="009B143E">
            <w:r>
              <w:object w:dxaOrig="2408" w:dyaOrig="12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5pt;height:63.5pt" o:ole="" filled="t" fillcolor="yellow">
                  <v:fill color2="fill lighten(61)" rotate="t" method="linear sigma" focus="-50%" type="gradient"/>
                  <v:imagedata r:id="rId8" o:title=""/>
                </v:shape>
                <o:OLEObject Type="Embed" ProgID="Visio.Drawing.11" ShapeID="_x0000_i1025" DrawAspect="Content" ObjectID="_1458409830" r:id="rId9"/>
              </w:object>
            </w:r>
          </w:p>
        </w:tc>
      </w:tr>
    </w:tbl>
    <w:p w:rsidR="00DD2094" w:rsidRDefault="00DD2094" w:rsidP="00DD2094">
      <w:r>
        <w:t xml:space="preserve">Η ομογενής οριζόντια ράβδος ΑΒ μήκους </w:t>
      </w:r>
      <w:r w:rsidR="006E4E9A" w:rsidRPr="006E4E9A">
        <w:t>ℓ</w:t>
      </w:r>
      <w:r>
        <w:t>=2m και μάζας 6kg, μπορεί να στρέφεται γύρω από κατακόρυφο άξονα που διέρχεται από το άκρο της Α. Στο άκρο της Β ασκείται οριζόντια δύναμη σταθερού μέτρου F=10Ν, που ε</w:t>
      </w:r>
      <w:r>
        <w:t>ί</w:t>
      </w:r>
      <w:r>
        <w:t xml:space="preserve">ναι διαρκώς κάθετη στη ράβδο. Η ράβδος είναι αρχικά ακίνητη και η ροπή αδράνειας της ράβδου ως προς το άκρο Α, </w:t>
      </w:r>
      <w:r w:rsidRPr="00DD5D4C">
        <w:rPr>
          <w:b/>
          <w:i/>
        </w:rPr>
        <w:t>Ι</w:t>
      </w:r>
      <w:r>
        <w:t xml:space="preserve">= </w:t>
      </w:r>
      <w:r w:rsidRPr="00C63D6E">
        <w:rPr>
          <w:position w:val="-22"/>
        </w:rPr>
        <w:object w:dxaOrig="220" w:dyaOrig="580">
          <v:shape id="_x0000_i1026" type="#_x0000_t75" style="width:11pt;height:29pt" o:ole="">
            <v:imagedata r:id="rId10" o:title=""/>
          </v:shape>
          <o:OLEObject Type="Embed" ProgID="Equation.DSMT4" ShapeID="_x0000_i1026" DrawAspect="Content" ObjectID="_1458409831" r:id="rId11"/>
        </w:object>
      </w:r>
      <w:r>
        <w:t>m</w:t>
      </w:r>
      <w:r w:rsidR="006E4E9A" w:rsidRPr="006E4E9A">
        <w:t>ℓ</w:t>
      </w:r>
      <w:r>
        <w:rPr>
          <w:vertAlign w:val="superscript"/>
        </w:rPr>
        <w:t>2</w:t>
      </w:r>
      <w:r>
        <w:t>.</w:t>
      </w:r>
    </w:p>
    <w:p w:rsidR="00DD2094" w:rsidRDefault="00DD2094" w:rsidP="00DD2094">
      <w:pPr>
        <w:pStyle w:val="af3"/>
      </w:pPr>
      <w:r>
        <w:t>Πόσο είναι το έργο της δύναμης στη διάρκεια της πρώτης και στη διάρκεια της δεύτερης περιστροφής.</w:t>
      </w:r>
    </w:p>
    <w:p w:rsidR="00DD2094" w:rsidRDefault="00DD2094" w:rsidP="00DD2094">
      <w:pPr>
        <w:pStyle w:val="af3"/>
      </w:pPr>
      <w:r>
        <w:t>Για το τέλος της πρώτης και δεύτερης περιστροφής, να βρεθούν:</w:t>
      </w:r>
    </w:p>
    <w:p w:rsidR="00DD2094" w:rsidRDefault="00DD2094" w:rsidP="00DD2094">
      <w:pPr>
        <w:pStyle w:val="a9"/>
      </w:pPr>
      <w:r>
        <w:t>α) η γωνιακή ταχύτητα της ράβδου,</w:t>
      </w:r>
    </w:p>
    <w:p w:rsidR="00DD2094" w:rsidRDefault="00DD2094" w:rsidP="00DD2094">
      <w:pPr>
        <w:pStyle w:val="a9"/>
      </w:pPr>
      <w:r>
        <w:t>β) ο ρυθμός μεταβολής της στροφορμής,</w:t>
      </w:r>
    </w:p>
    <w:p w:rsidR="00DD2094" w:rsidRDefault="00DD2094" w:rsidP="00DD2094">
      <w:pPr>
        <w:pStyle w:val="a9"/>
      </w:pPr>
      <w:r>
        <w:t>γ) η ισχύς της δύναμης F</w:t>
      </w:r>
    </w:p>
    <w:p w:rsidR="00DD2094" w:rsidRPr="00C9480C" w:rsidRDefault="00DD2094" w:rsidP="00DD2094">
      <w:pPr>
        <w:rPr>
          <w:color w:val="0000FF"/>
        </w:rPr>
      </w:pPr>
      <w:r w:rsidRPr="00C9480C">
        <w:rPr>
          <w:color w:val="0000FF"/>
        </w:rPr>
        <w:t>Απάντηση:</w:t>
      </w:r>
    </w:p>
    <w:p w:rsidR="00DD2094" w:rsidRDefault="00DD2094" w:rsidP="00E25A2E">
      <w:pPr>
        <w:pStyle w:val="af3"/>
        <w:numPr>
          <w:ilvl w:val="0"/>
          <w:numId w:val="8"/>
        </w:numPr>
      </w:pPr>
      <w:r>
        <w:t>Το έργο της δύναμης, για κάθε περιστροφή, μπορεί να υπολογιστεί είτε σαν έργο δύναμης:</w:t>
      </w:r>
    </w:p>
    <w:p w:rsidR="00DD2094" w:rsidRPr="00BC649A" w:rsidRDefault="00DD2094" w:rsidP="00DD2094">
      <w:pPr>
        <w:jc w:val="center"/>
        <w:rPr>
          <w:lang w:val="en-US"/>
        </w:rPr>
      </w:pPr>
      <w:r w:rsidRPr="00BC649A">
        <w:rPr>
          <w:lang w:val="en-US"/>
        </w:rPr>
        <w:t>W=F·s = F·2</w:t>
      </w:r>
      <w:r>
        <w:t>π</w:t>
      </w:r>
      <w:r w:rsidRPr="00BC649A">
        <w:rPr>
          <w:lang w:val="en-US"/>
        </w:rPr>
        <w:t>R = 10</w:t>
      </w:r>
      <w:r>
        <w:t>Ν</w:t>
      </w:r>
      <w:r w:rsidRPr="00BC649A">
        <w:rPr>
          <w:lang w:val="en-US"/>
        </w:rPr>
        <w:t>·2</w:t>
      </w:r>
      <w:r>
        <w:t>π</w:t>
      </w:r>
      <w:r w:rsidRPr="00BC649A">
        <w:rPr>
          <w:lang w:val="en-US"/>
        </w:rPr>
        <w:t>·2m =40</w:t>
      </w:r>
      <w:r>
        <w:t>π</w:t>
      </w:r>
      <w:r w:rsidRPr="00BC649A">
        <w:rPr>
          <w:lang w:val="en-US"/>
        </w:rPr>
        <w:t xml:space="preserve"> J</w:t>
      </w:r>
    </w:p>
    <w:p w:rsidR="00DD2094" w:rsidRDefault="00DD2094" w:rsidP="00DD2094">
      <w:pPr>
        <w:pStyle w:val="CharChar"/>
      </w:pPr>
      <w:r>
        <w:t>Είτε σαν έργο ροπής:</w:t>
      </w:r>
    </w:p>
    <w:p w:rsidR="00DD2094" w:rsidRDefault="00DD2094" w:rsidP="00DD2094">
      <w:pPr>
        <w:jc w:val="center"/>
      </w:pPr>
      <w:r>
        <w:t>W=τ·θ=(FR)·2π = 40π J.</w:t>
      </w:r>
    </w:p>
    <w:p w:rsidR="00DD2094" w:rsidRDefault="00DD2094" w:rsidP="00DD2094">
      <w:pPr>
        <w:pStyle w:val="af3"/>
      </w:pPr>
      <w:r>
        <w:t>Για το τέλος της πρώτης περιστροφής:</w:t>
      </w:r>
    </w:p>
    <w:p w:rsidR="00DD2094" w:rsidRDefault="00DD2094" w:rsidP="00DD2094">
      <w:pPr>
        <w:pStyle w:val="a9"/>
      </w:pPr>
      <w:r>
        <w:t>α) Παίρνοντας το ΘΜΚΕ έχουμε:</w:t>
      </w:r>
    </w:p>
    <w:p w:rsidR="00DD2094" w:rsidRDefault="00DD2094" w:rsidP="00DD2094">
      <w:pPr>
        <w:jc w:val="center"/>
      </w:pPr>
      <w:r>
        <w:t>Κ</w:t>
      </w:r>
      <w:r>
        <w:rPr>
          <w:vertAlign w:val="subscript"/>
        </w:rPr>
        <w:t>τελ</w:t>
      </w:r>
      <w:r>
        <w:t>-Κ</w:t>
      </w:r>
      <w:r>
        <w:rPr>
          <w:vertAlign w:val="subscript"/>
        </w:rPr>
        <w:t>αρχ</w:t>
      </w:r>
      <w:r>
        <w:t>=W → ½ Ιω</w:t>
      </w:r>
      <w:r>
        <w:rPr>
          <w:vertAlign w:val="superscript"/>
        </w:rPr>
        <w:t>2</w:t>
      </w:r>
      <w:r>
        <w:t xml:space="preserve"> – 0 = W → </w:t>
      </w:r>
      <w:r w:rsidRPr="0082291E">
        <w:rPr>
          <w:position w:val="-22"/>
        </w:rPr>
        <w:object w:dxaOrig="660" w:dyaOrig="580">
          <v:shape id="_x0000_i1027" type="#_x0000_t75" style="width:33pt;height:29pt" o:ole="">
            <v:imagedata r:id="rId12" o:title=""/>
          </v:shape>
          <o:OLEObject Type="Embed" ProgID="Equation.DSMT4" ShapeID="_x0000_i1027" DrawAspect="Content" ObjectID="_1458409832" r:id="rId13"/>
        </w:object>
      </w:r>
      <w:r w:rsidR="006E4E9A" w:rsidRPr="006E4E9A">
        <w:t>ℓ</w:t>
      </w:r>
      <w:r>
        <w:rPr>
          <w:vertAlign w:val="superscript"/>
        </w:rPr>
        <w:t>2</w:t>
      </w:r>
      <w:r>
        <w:t>·ω</w:t>
      </w:r>
      <w:r>
        <w:rPr>
          <w:vertAlign w:val="superscript"/>
        </w:rPr>
        <w:t>2</w:t>
      </w:r>
      <w:r>
        <w:t>=W →</w:t>
      </w:r>
    </w:p>
    <w:p w:rsidR="00DD2094" w:rsidRDefault="00DD2094" w:rsidP="00DD2094">
      <w:pPr>
        <w:jc w:val="center"/>
      </w:pPr>
      <w:r w:rsidRPr="0082291E">
        <w:rPr>
          <w:position w:val="-24"/>
        </w:rPr>
        <w:object w:dxaOrig="2840" w:dyaOrig="639">
          <v:shape id="_x0000_i1028" type="#_x0000_t75" style="width:142pt;height:32pt" o:ole="">
            <v:imagedata r:id="rId14" o:title=""/>
          </v:shape>
          <o:OLEObject Type="Embed" ProgID="Equation.DSMT4" ShapeID="_x0000_i1028" DrawAspect="Content" ObjectID="_1458409833" r:id="rId15"/>
        </w:object>
      </w:r>
    </w:p>
    <w:p w:rsidR="00DD2094" w:rsidRDefault="00DD2094" w:rsidP="00DD2094">
      <w:pPr>
        <w:pStyle w:val="a9"/>
      </w:pPr>
      <w:r>
        <w:t xml:space="preserve">β)  Ο ρυθμός μεταβολής της στροφορμής είναι ίσος με </w:t>
      </w:r>
      <w:r w:rsidRPr="0082291E">
        <w:rPr>
          <w:position w:val="-22"/>
        </w:rPr>
        <w:object w:dxaOrig="680" w:dyaOrig="580">
          <v:shape id="_x0000_i1029" type="#_x0000_t75" style="width:34pt;height:29pt" o:ole="">
            <v:imagedata r:id="rId16" o:title=""/>
          </v:shape>
          <o:OLEObject Type="Embed" ProgID="Equation.DSMT4" ShapeID="_x0000_i1029" DrawAspect="Content" ObjectID="_1458409834" r:id="rId17"/>
        </w:object>
      </w:r>
      <w:r>
        <w:t>=20 kg·m</w:t>
      </w:r>
      <w:r>
        <w:rPr>
          <w:vertAlign w:val="superscript"/>
        </w:rPr>
        <w:t>2</w:t>
      </w:r>
      <w:r>
        <w:t>/s</w:t>
      </w:r>
      <w:r>
        <w:rPr>
          <w:vertAlign w:val="superscript"/>
        </w:rPr>
        <w:t>2</w:t>
      </w:r>
      <w:r>
        <w:t xml:space="preserve"> με διεύθυνση του άξονα και φορά προς τα πάνω.</w:t>
      </w:r>
    </w:p>
    <w:p w:rsidR="00DD2094" w:rsidRDefault="00DD2094" w:rsidP="00DD2094">
      <w:pPr>
        <w:pStyle w:val="a9"/>
      </w:pPr>
      <w:r>
        <w:t xml:space="preserve">γ) Ενώ για την ισχύ:  </w:t>
      </w:r>
    </w:p>
    <w:p w:rsidR="00DD2094" w:rsidRDefault="00DD2094" w:rsidP="00DD2094">
      <w:pPr>
        <w:jc w:val="center"/>
      </w:pPr>
      <w:r>
        <w:t>Ρ=τ·ω =20·5,6</w:t>
      </w:r>
      <w:r w:rsidRPr="00895EB0">
        <w:rPr>
          <w:i/>
        </w:rPr>
        <w:t>W</w:t>
      </w:r>
      <w:r>
        <w:t>=112</w:t>
      </w:r>
      <w:r w:rsidRPr="00895EB0">
        <w:rPr>
          <w:i/>
        </w:rPr>
        <w:t>W</w:t>
      </w:r>
      <w:r>
        <w:t>.</w:t>
      </w:r>
    </w:p>
    <w:p w:rsidR="00DD2094" w:rsidRDefault="00DD2094" w:rsidP="00DD2094">
      <w:pPr>
        <w:ind w:left="680"/>
      </w:pPr>
      <w:r>
        <w:t>Αντίστοιχα για το τέλος της 2</w:t>
      </w:r>
      <w:r w:rsidRPr="00895EB0">
        <w:rPr>
          <w:vertAlign w:val="superscript"/>
        </w:rPr>
        <w:t>ης</w:t>
      </w:r>
      <w:r>
        <w:t xml:space="preserve"> περιστροφής έχουμε:</w:t>
      </w:r>
    </w:p>
    <w:p w:rsidR="00DD2094" w:rsidRDefault="00DD2094" w:rsidP="00DD2094">
      <w:pPr>
        <w:pStyle w:val="a9"/>
      </w:pPr>
      <w:r>
        <w:t>α)  Παίρνοντας το ΘΜΚΕ από την αρχική κατάσταση μέχρι το τέλος της 2</w:t>
      </w:r>
      <w:r w:rsidRPr="00895EB0">
        <w:rPr>
          <w:vertAlign w:val="superscript"/>
        </w:rPr>
        <w:t>ης</w:t>
      </w:r>
      <w:r>
        <w:t xml:space="preserve"> περιστροφής, έχουμε:</w:t>
      </w:r>
    </w:p>
    <w:p w:rsidR="00DD2094" w:rsidRDefault="00DD2094" w:rsidP="00DD2094">
      <w:pPr>
        <w:jc w:val="center"/>
      </w:pPr>
      <w:r>
        <w:t>Κ</w:t>
      </w:r>
      <w:r>
        <w:rPr>
          <w:vertAlign w:val="subscript"/>
        </w:rPr>
        <w:t>τελ</w:t>
      </w:r>
      <w:r>
        <w:t>-Κ</w:t>
      </w:r>
      <w:r>
        <w:rPr>
          <w:vertAlign w:val="subscript"/>
        </w:rPr>
        <w:t>αρχ</w:t>
      </w:r>
      <w:r>
        <w:t>=W → ½ Ιω</w:t>
      </w:r>
      <w:r>
        <w:rPr>
          <w:vertAlign w:val="superscript"/>
        </w:rPr>
        <w:t>2</w:t>
      </w:r>
      <w:r>
        <w:t xml:space="preserve"> – 0 = </w:t>
      </w:r>
      <w:proofErr w:type="spellStart"/>
      <w:r>
        <w:t>W</w:t>
      </w:r>
      <w:r>
        <w:rPr>
          <w:vertAlign w:val="subscript"/>
        </w:rPr>
        <w:t>ολ</w:t>
      </w:r>
      <w:proofErr w:type="spellEnd"/>
      <w:r>
        <w:t xml:space="preserve"> → </w:t>
      </w:r>
      <w:r w:rsidRPr="0082291E">
        <w:rPr>
          <w:position w:val="-22"/>
        </w:rPr>
        <w:object w:dxaOrig="660" w:dyaOrig="580">
          <v:shape id="_x0000_i1030" type="#_x0000_t75" style="width:33pt;height:29pt" o:ole="">
            <v:imagedata r:id="rId12" o:title=""/>
          </v:shape>
          <o:OLEObject Type="Embed" ProgID="Equation.DSMT4" ShapeID="_x0000_i1030" DrawAspect="Content" ObjectID="_1458409835" r:id="rId18"/>
        </w:object>
      </w:r>
      <w:r w:rsidR="006E4E9A" w:rsidRPr="006E4E9A">
        <w:t>ℓ</w:t>
      </w:r>
      <w:r>
        <w:rPr>
          <w:vertAlign w:val="superscript"/>
        </w:rPr>
        <w:t>2</w:t>
      </w:r>
      <w:r>
        <w:t>·ω</w:t>
      </w:r>
      <w:r>
        <w:rPr>
          <w:vertAlign w:val="superscript"/>
        </w:rPr>
        <w:t>2</w:t>
      </w:r>
      <w:r>
        <w:t>=2W →</w:t>
      </w:r>
    </w:p>
    <w:p w:rsidR="00DD2094" w:rsidRDefault="00DD2094" w:rsidP="00DD2094">
      <w:pPr>
        <w:jc w:val="center"/>
      </w:pPr>
      <w:r w:rsidRPr="0082291E">
        <w:rPr>
          <w:position w:val="-24"/>
        </w:rPr>
        <w:object w:dxaOrig="3000" w:dyaOrig="639">
          <v:shape id="_x0000_i1031" type="#_x0000_t75" style="width:150pt;height:32pt" o:ole="">
            <v:imagedata r:id="rId19" o:title=""/>
          </v:shape>
          <o:OLEObject Type="Embed" ProgID="Equation.DSMT4" ShapeID="_x0000_i1031" DrawAspect="Content" ObjectID="_1458409836" r:id="rId20"/>
        </w:object>
      </w:r>
    </w:p>
    <w:p w:rsidR="00DD2094" w:rsidRDefault="00DD2094" w:rsidP="00DD2094">
      <w:pPr>
        <w:pStyle w:val="a9"/>
      </w:pPr>
      <w:r>
        <w:t xml:space="preserve">β) Ο ρυθμός μεταβολής της στροφορμής είναι ξανά ίσος </w:t>
      </w:r>
      <w:r w:rsidRPr="0082291E">
        <w:rPr>
          <w:position w:val="-22"/>
        </w:rPr>
        <w:object w:dxaOrig="680" w:dyaOrig="580">
          <v:shape id="_x0000_i1032" type="#_x0000_t75" style="width:34pt;height:29pt" o:ole="">
            <v:imagedata r:id="rId16" o:title=""/>
          </v:shape>
          <o:OLEObject Type="Embed" ProgID="Equation.DSMT4" ShapeID="_x0000_i1032" DrawAspect="Content" ObjectID="_1458409837" r:id="rId21"/>
        </w:object>
      </w:r>
      <w:r>
        <w:t>=20 kg·m</w:t>
      </w:r>
      <w:r>
        <w:rPr>
          <w:vertAlign w:val="superscript"/>
        </w:rPr>
        <w:t>2</w:t>
      </w:r>
      <w:r>
        <w:t>/s</w:t>
      </w:r>
      <w:r>
        <w:rPr>
          <w:vertAlign w:val="superscript"/>
        </w:rPr>
        <w:t>2</w:t>
      </w:r>
      <w:r>
        <w:t xml:space="preserve"> με διεύθυνση του άξονα και φορά προς τα πάνω.</w:t>
      </w:r>
    </w:p>
    <w:p w:rsidR="00DD2094" w:rsidRDefault="00DD2094" w:rsidP="00DD2094">
      <w:pPr>
        <w:pStyle w:val="a9"/>
      </w:pPr>
      <w:r>
        <w:lastRenderedPageBreak/>
        <w:t xml:space="preserve">γ) Ενώ για την ισχύ:  </w:t>
      </w:r>
    </w:p>
    <w:p w:rsidR="00DD2094" w:rsidRDefault="00DD2094" w:rsidP="00DD2094">
      <w:pPr>
        <w:jc w:val="center"/>
      </w:pPr>
      <w:r>
        <w:t>Ρ=τ·ω =20·7,9</w:t>
      </w:r>
      <w:r w:rsidRPr="00895EB0">
        <w:rPr>
          <w:i/>
        </w:rPr>
        <w:t>W</w:t>
      </w:r>
      <w:r>
        <w:t>≈158,5</w:t>
      </w:r>
      <w:r w:rsidRPr="00895EB0">
        <w:rPr>
          <w:i/>
        </w:rPr>
        <w:t>W</w:t>
      </w:r>
      <w:r>
        <w:t>.</w:t>
      </w:r>
    </w:p>
    <w:p w:rsidR="00DD2094" w:rsidRPr="00895EB0" w:rsidRDefault="00DD2094" w:rsidP="00DD2094"/>
    <w:p w:rsidR="00A70B86" w:rsidRDefault="006E4E9A">
      <w:pPr>
        <w:jc w:val="right"/>
        <w:rPr>
          <w:lang w:val="en-US"/>
        </w:rPr>
      </w:pPr>
      <w:r>
        <w:rPr>
          <w:noProof/>
          <w:szCs w:val="22"/>
        </w:rPr>
        <w:drawing>
          <wp:inline distT="0" distB="0" distL="0" distR="0">
            <wp:extent cx="2292350" cy="304800"/>
            <wp:effectExtent l="1905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0B86" w:rsidRPr="00BC20A3" w:rsidRDefault="00A70B86" w:rsidP="00A70B86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A70B86" w:rsidRPr="00F65D61" w:rsidRDefault="00A70B86" w:rsidP="00A70B86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D86A8F" w:rsidRPr="00DD2094" w:rsidRDefault="00D86A8F" w:rsidP="00DD2094"/>
    <w:sectPr w:rsidR="00D86A8F" w:rsidRPr="00DD2094" w:rsidSect="00967602">
      <w:headerReference w:type="default" r:id="rId23"/>
      <w:footerReference w:type="even" r:id="rId24"/>
      <w:footerReference w:type="default" r:id="rId25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IABDAGgAYQByACAAQwBoAGEAcgA=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13B7" w:rsidRDefault="008313B7" w:rsidP="009C5B0B">
      <w:pPr>
        <w:spacing w:line="240" w:lineRule="auto"/>
      </w:pPr>
      <w:r>
        <w:separator/>
      </w:r>
    </w:p>
  </w:endnote>
  <w:endnote w:type="continuationSeparator" w:id="0">
    <w:p w:rsidR="008313B7" w:rsidRDefault="008313B7" w:rsidP="009C5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B54E05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82FCC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82FCC" w:rsidRDefault="00282FCC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B54E05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82FC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7377A">
      <w:rPr>
        <w:rStyle w:val="af2"/>
        <w:noProof/>
      </w:rPr>
      <w:t>1</w:t>
    </w:r>
    <w:r>
      <w:rPr>
        <w:rStyle w:val="af2"/>
      </w:rPr>
      <w:fldChar w:fldCharType="end"/>
    </w:r>
  </w:p>
  <w:p w:rsidR="00282FCC" w:rsidRPr="00967602" w:rsidRDefault="00282FCC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13B7" w:rsidRDefault="008313B7" w:rsidP="009C5B0B">
      <w:pPr>
        <w:spacing w:line="240" w:lineRule="auto"/>
      </w:pPr>
      <w:r>
        <w:separator/>
      </w:r>
    </w:p>
  </w:footnote>
  <w:footnote w:type="continuationSeparator" w:id="0">
    <w:p w:rsidR="008313B7" w:rsidRDefault="008313B7" w:rsidP="009C5B0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Pr="0034380D" w:rsidRDefault="0034380D" w:rsidP="007222B1">
          <w:pPr>
            <w:pStyle w:val="a8"/>
            <w:pBdr>
              <w:bottom w:val="none" w:sz="0" w:space="0" w:color="auto"/>
            </w:pBdr>
            <w:jc w:val="right"/>
          </w:pPr>
          <w:r>
            <w:t>Μηχανική στερεού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 w:tplc="E0D84654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8108B8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8025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D235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0A1A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80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28094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1E09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1C4E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 w:tplc="955A0D08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5BAEB25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9568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D4C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FC51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30E43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6C24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070E9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E22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1328"/>
    <w:rsid w:val="00033CB8"/>
    <w:rsid w:val="00035A7C"/>
    <w:rsid w:val="00043B57"/>
    <w:rsid w:val="00044022"/>
    <w:rsid w:val="000641B3"/>
    <w:rsid w:val="0006561D"/>
    <w:rsid w:val="0008185D"/>
    <w:rsid w:val="000874E7"/>
    <w:rsid w:val="00093221"/>
    <w:rsid w:val="000A1485"/>
    <w:rsid w:val="000A20AC"/>
    <w:rsid w:val="000A3C53"/>
    <w:rsid w:val="000A5612"/>
    <w:rsid w:val="000D19A0"/>
    <w:rsid w:val="000D6AA2"/>
    <w:rsid w:val="000E35D5"/>
    <w:rsid w:val="000E4EA8"/>
    <w:rsid w:val="000F69F7"/>
    <w:rsid w:val="000F7256"/>
    <w:rsid w:val="00115D0A"/>
    <w:rsid w:val="00121E6A"/>
    <w:rsid w:val="001333DA"/>
    <w:rsid w:val="00136005"/>
    <w:rsid w:val="00142AE5"/>
    <w:rsid w:val="001606C1"/>
    <w:rsid w:val="001932DE"/>
    <w:rsid w:val="001C320A"/>
    <w:rsid w:val="001C78C1"/>
    <w:rsid w:val="001E3DCD"/>
    <w:rsid w:val="001F4810"/>
    <w:rsid w:val="001F670C"/>
    <w:rsid w:val="00204413"/>
    <w:rsid w:val="00215A72"/>
    <w:rsid w:val="0022192C"/>
    <w:rsid w:val="00227732"/>
    <w:rsid w:val="002509F4"/>
    <w:rsid w:val="00252855"/>
    <w:rsid w:val="00256CBE"/>
    <w:rsid w:val="0025728A"/>
    <w:rsid w:val="00257CBA"/>
    <w:rsid w:val="00257EC8"/>
    <w:rsid w:val="00264B97"/>
    <w:rsid w:val="002661BC"/>
    <w:rsid w:val="002743EB"/>
    <w:rsid w:val="00282929"/>
    <w:rsid w:val="00282FCC"/>
    <w:rsid w:val="002835EF"/>
    <w:rsid w:val="0028455F"/>
    <w:rsid w:val="00287593"/>
    <w:rsid w:val="002A1B79"/>
    <w:rsid w:val="002A2F28"/>
    <w:rsid w:val="002A47E5"/>
    <w:rsid w:val="002C0C57"/>
    <w:rsid w:val="002C13E4"/>
    <w:rsid w:val="002C324C"/>
    <w:rsid w:val="002C61FA"/>
    <w:rsid w:val="002E0873"/>
    <w:rsid w:val="002E306D"/>
    <w:rsid w:val="002F1576"/>
    <w:rsid w:val="002F19BA"/>
    <w:rsid w:val="002F3C6C"/>
    <w:rsid w:val="002F5AA8"/>
    <w:rsid w:val="002F73B5"/>
    <w:rsid w:val="003131D9"/>
    <w:rsid w:val="00330F80"/>
    <w:rsid w:val="0034380D"/>
    <w:rsid w:val="00374FFE"/>
    <w:rsid w:val="00382262"/>
    <w:rsid w:val="003921EA"/>
    <w:rsid w:val="003A121A"/>
    <w:rsid w:val="003B210B"/>
    <w:rsid w:val="003C42F0"/>
    <w:rsid w:val="003C5CC0"/>
    <w:rsid w:val="003D2A68"/>
    <w:rsid w:val="003D7211"/>
    <w:rsid w:val="003E32A1"/>
    <w:rsid w:val="003E4E2A"/>
    <w:rsid w:val="003E53F0"/>
    <w:rsid w:val="003F06AB"/>
    <w:rsid w:val="003F3327"/>
    <w:rsid w:val="00415EFA"/>
    <w:rsid w:val="0044428C"/>
    <w:rsid w:val="004444F0"/>
    <w:rsid w:val="004650FB"/>
    <w:rsid w:val="0046668F"/>
    <w:rsid w:val="004703F9"/>
    <w:rsid w:val="0047377A"/>
    <w:rsid w:val="00481E02"/>
    <w:rsid w:val="00486BB4"/>
    <w:rsid w:val="004A07D1"/>
    <w:rsid w:val="004B5CD2"/>
    <w:rsid w:val="004C0558"/>
    <w:rsid w:val="004D5A43"/>
    <w:rsid w:val="004E3749"/>
    <w:rsid w:val="00506B43"/>
    <w:rsid w:val="0051389B"/>
    <w:rsid w:val="005148B3"/>
    <w:rsid w:val="0052050B"/>
    <w:rsid w:val="005217D7"/>
    <w:rsid w:val="00537E69"/>
    <w:rsid w:val="00537F83"/>
    <w:rsid w:val="0054249B"/>
    <w:rsid w:val="00545456"/>
    <w:rsid w:val="00552FC0"/>
    <w:rsid w:val="00554CF9"/>
    <w:rsid w:val="00586E36"/>
    <w:rsid w:val="005955B8"/>
    <w:rsid w:val="005961D0"/>
    <w:rsid w:val="005A03E8"/>
    <w:rsid w:val="005A1E92"/>
    <w:rsid w:val="005A4D16"/>
    <w:rsid w:val="005B4EAB"/>
    <w:rsid w:val="005B67C9"/>
    <w:rsid w:val="005C04FF"/>
    <w:rsid w:val="005C0A08"/>
    <w:rsid w:val="005D0C26"/>
    <w:rsid w:val="005D24E1"/>
    <w:rsid w:val="005D2AAD"/>
    <w:rsid w:val="005D7918"/>
    <w:rsid w:val="005E3DDB"/>
    <w:rsid w:val="005F2EFE"/>
    <w:rsid w:val="005F3579"/>
    <w:rsid w:val="00614ABA"/>
    <w:rsid w:val="00614F7D"/>
    <w:rsid w:val="00634165"/>
    <w:rsid w:val="006401F3"/>
    <w:rsid w:val="00643255"/>
    <w:rsid w:val="006503A6"/>
    <w:rsid w:val="006534D6"/>
    <w:rsid w:val="00653C41"/>
    <w:rsid w:val="006607BE"/>
    <w:rsid w:val="00666927"/>
    <w:rsid w:val="0067232C"/>
    <w:rsid w:val="0068367B"/>
    <w:rsid w:val="006863E6"/>
    <w:rsid w:val="00691D3E"/>
    <w:rsid w:val="006946E0"/>
    <w:rsid w:val="006967FE"/>
    <w:rsid w:val="00697FC1"/>
    <w:rsid w:val="006D5547"/>
    <w:rsid w:val="006E1996"/>
    <w:rsid w:val="006E1C60"/>
    <w:rsid w:val="006E250D"/>
    <w:rsid w:val="006E4E9A"/>
    <w:rsid w:val="006F44C3"/>
    <w:rsid w:val="006F66C2"/>
    <w:rsid w:val="007059EA"/>
    <w:rsid w:val="00720220"/>
    <w:rsid w:val="007222B1"/>
    <w:rsid w:val="007279DE"/>
    <w:rsid w:val="007346C9"/>
    <w:rsid w:val="00734FEC"/>
    <w:rsid w:val="00746872"/>
    <w:rsid w:val="00746BD6"/>
    <w:rsid w:val="007550E0"/>
    <w:rsid w:val="00767F7F"/>
    <w:rsid w:val="007768A8"/>
    <w:rsid w:val="007813FD"/>
    <w:rsid w:val="00784B76"/>
    <w:rsid w:val="007940E9"/>
    <w:rsid w:val="007A07D3"/>
    <w:rsid w:val="007A5747"/>
    <w:rsid w:val="007B4BD1"/>
    <w:rsid w:val="007B77EA"/>
    <w:rsid w:val="007C35A2"/>
    <w:rsid w:val="007D1851"/>
    <w:rsid w:val="007D28CD"/>
    <w:rsid w:val="007D3D57"/>
    <w:rsid w:val="007E0CE2"/>
    <w:rsid w:val="007F2854"/>
    <w:rsid w:val="007F4FE1"/>
    <w:rsid w:val="00803767"/>
    <w:rsid w:val="0080631E"/>
    <w:rsid w:val="0080705C"/>
    <w:rsid w:val="0081097F"/>
    <w:rsid w:val="008130A0"/>
    <w:rsid w:val="00815526"/>
    <w:rsid w:val="00816E32"/>
    <w:rsid w:val="00817A86"/>
    <w:rsid w:val="00826694"/>
    <w:rsid w:val="008313B7"/>
    <w:rsid w:val="00832417"/>
    <w:rsid w:val="00845670"/>
    <w:rsid w:val="00852F16"/>
    <w:rsid w:val="0085538F"/>
    <w:rsid w:val="008620E5"/>
    <w:rsid w:val="00871C69"/>
    <w:rsid w:val="00873E23"/>
    <w:rsid w:val="00880436"/>
    <w:rsid w:val="008822BF"/>
    <w:rsid w:val="00882C25"/>
    <w:rsid w:val="00885654"/>
    <w:rsid w:val="008874CD"/>
    <w:rsid w:val="0089584C"/>
    <w:rsid w:val="008A73D6"/>
    <w:rsid w:val="008B1DFA"/>
    <w:rsid w:val="008B1F8F"/>
    <w:rsid w:val="008C410A"/>
    <w:rsid w:val="008C5BD9"/>
    <w:rsid w:val="008D6447"/>
    <w:rsid w:val="008E37D4"/>
    <w:rsid w:val="008E7955"/>
    <w:rsid w:val="00906D52"/>
    <w:rsid w:val="00917D0C"/>
    <w:rsid w:val="00940F5D"/>
    <w:rsid w:val="00964069"/>
    <w:rsid w:val="00967602"/>
    <w:rsid w:val="0097786D"/>
    <w:rsid w:val="00984633"/>
    <w:rsid w:val="00984BBF"/>
    <w:rsid w:val="0098562C"/>
    <w:rsid w:val="0098613A"/>
    <w:rsid w:val="009A061F"/>
    <w:rsid w:val="009A0865"/>
    <w:rsid w:val="009A4E6F"/>
    <w:rsid w:val="009B09F5"/>
    <w:rsid w:val="009B327D"/>
    <w:rsid w:val="009B7ED8"/>
    <w:rsid w:val="009C4735"/>
    <w:rsid w:val="009D4130"/>
    <w:rsid w:val="009D6174"/>
    <w:rsid w:val="009E23F8"/>
    <w:rsid w:val="009E4824"/>
    <w:rsid w:val="009E7319"/>
    <w:rsid w:val="009E74AA"/>
    <w:rsid w:val="00A01D8A"/>
    <w:rsid w:val="00A14B08"/>
    <w:rsid w:val="00A1612F"/>
    <w:rsid w:val="00A178D9"/>
    <w:rsid w:val="00A2017E"/>
    <w:rsid w:val="00A41CD2"/>
    <w:rsid w:val="00A46247"/>
    <w:rsid w:val="00A531B6"/>
    <w:rsid w:val="00A55E6A"/>
    <w:rsid w:val="00A66B6D"/>
    <w:rsid w:val="00A66C78"/>
    <w:rsid w:val="00A70B86"/>
    <w:rsid w:val="00A72F12"/>
    <w:rsid w:val="00A82122"/>
    <w:rsid w:val="00A96491"/>
    <w:rsid w:val="00AA6A1C"/>
    <w:rsid w:val="00AB682D"/>
    <w:rsid w:val="00AC2A3B"/>
    <w:rsid w:val="00AD45A4"/>
    <w:rsid w:val="00B056FE"/>
    <w:rsid w:val="00B10FD0"/>
    <w:rsid w:val="00B22771"/>
    <w:rsid w:val="00B23DD9"/>
    <w:rsid w:val="00B311FF"/>
    <w:rsid w:val="00B54E05"/>
    <w:rsid w:val="00B6134E"/>
    <w:rsid w:val="00B62190"/>
    <w:rsid w:val="00B626AD"/>
    <w:rsid w:val="00B652B4"/>
    <w:rsid w:val="00B67A44"/>
    <w:rsid w:val="00B8175C"/>
    <w:rsid w:val="00B86F32"/>
    <w:rsid w:val="00B90611"/>
    <w:rsid w:val="00B94D22"/>
    <w:rsid w:val="00B96761"/>
    <w:rsid w:val="00BA24B8"/>
    <w:rsid w:val="00BA3C2A"/>
    <w:rsid w:val="00BA44E3"/>
    <w:rsid w:val="00BB0DDF"/>
    <w:rsid w:val="00BB0FD7"/>
    <w:rsid w:val="00BB3D6A"/>
    <w:rsid w:val="00BD4C46"/>
    <w:rsid w:val="00BF7935"/>
    <w:rsid w:val="00C032D4"/>
    <w:rsid w:val="00C05B54"/>
    <w:rsid w:val="00C07A89"/>
    <w:rsid w:val="00C13FE8"/>
    <w:rsid w:val="00C3173B"/>
    <w:rsid w:val="00C338D6"/>
    <w:rsid w:val="00C357EC"/>
    <w:rsid w:val="00C43A60"/>
    <w:rsid w:val="00C4440B"/>
    <w:rsid w:val="00C6714C"/>
    <w:rsid w:val="00C77EE6"/>
    <w:rsid w:val="00C9224E"/>
    <w:rsid w:val="00CA2431"/>
    <w:rsid w:val="00CA75E6"/>
    <w:rsid w:val="00CB4D33"/>
    <w:rsid w:val="00CB6A5D"/>
    <w:rsid w:val="00CC1AA8"/>
    <w:rsid w:val="00CC38EF"/>
    <w:rsid w:val="00CD253E"/>
    <w:rsid w:val="00CD5FB9"/>
    <w:rsid w:val="00CE07D8"/>
    <w:rsid w:val="00CF5DCF"/>
    <w:rsid w:val="00D07574"/>
    <w:rsid w:val="00D17BAB"/>
    <w:rsid w:val="00D17D66"/>
    <w:rsid w:val="00D235DF"/>
    <w:rsid w:val="00D31279"/>
    <w:rsid w:val="00D345E5"/>
    <w:rsid w:val="00D41C65"/>
    <w:rsid w:val="00D6097A"/>
    <w:rsid w:val="00D70C72"/>
    <w:rsid w:val="00D74767"/>
    <w:rsid w:val="00D82934"/>
    <w:rsid w:val="00D83647"/>
    <w:rsid w:val="00D858DD"/>
    <w:rsid w:val="00D86A8F"/>
    <w:rsid w:val="00D87996"/>
    <w:rsid w:val="00DA34AA"/>
    <w:rsid w:val="00DB3027"/>
    <w:rsid w:val="00DD2094"/>
    <w:rsid w:val="00DD7ACD"/>
    <w:rsid w:val="00DE0047"/>
    <w:rsid w:val="00DE0D64"/>
    <w:rsid w:val="00E147F3"/>
    <w:rsid w:val="00E230B8"/>
    <w:rsid w:val="00E25A2E"/>
    <w:rsid w:val="00E444D4"/>
    <w:rsid w:val="00E45EB2"/>
    <w:rsid w:val="00E46BFE"/>
    <w:rsid w:val="00E52A8B"/>
    <w:rsid w:val="00E54442"/>
    <w:rsid w:val="00E546EB"/>
    <w:rsid w:val="00E57DE8"/>
    <w:rsid w:val="00E63021"/>
    <w:rsid w:val="00E67246"/>
    <w:rsid w:val="00E7185F"/>
    <w:rsid w:val="00E772B1"/>
    <w:rsid w:val="00E97BBC"/>
    <w:rsid w:val="00EA2C5E"/>
    <w:rsid w:val="00EB082B"/>
    <w:rsid w:val="00EB4AEE"/>
    <w:rsid w:val="00EC6C42"/>
    <w:rsid w:val="00EC7CD0"/>
    <w:rsid w:val="00ED1DBA"/>
    <w:rsid w:val="00ED209A"/>
    <w:rsid w:val="00EE3EB2"/>
    <w:rsid w:val="00EF0E59"/>
    <w:rsid w:val="00EF7612"/>
    <w:rsid w:val="00F02D21"/>
    <w:rsid w:val="00F24D97"/>
    <w:rsid w:val="00F27475"/>
    <w:rsid w:val="00F34600"/>
    <w:rsid w:val="00F42470"/>
    <w:rsid w:val="00F43061"/>
    <w:rsid w:val="00F44FBA"/>
    <w:rsid w:val="00F61385"/>
    <w:rsid w:val="00F614AB"/>
    <w:rsid w:val="00F62480"/>
    <w:rsid w:val="00F632A7"/>
    <w:rsid w:val="00F7745C"/>
    <w:rsid w:val="00F829BD"/>
    <w:rsid w:val="00F8359B"/>
    <w:rsid w:val="00F860C2"/>
    <w:rsid w:val="00F87834"/>
    <w:rsid w:val="00F974E9"/>
    <w:rsid w:val="00FB29C1"/>
    <w:rsid w:val="00FB60A2"/>
    <w:rsid w:val="00FB71D8"/>
    <w:rsid w:val="00FB72FB"/>
    <w:rsid w:val="00FC5C06"/>
    <w:rsid w:val="00FD55BD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31328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CB4D33"/>
    <w:pPr>
      <w:numPr>
        <w:ilvl w:val="4"/>
        <w:numId w:val="6"/>
      </w:numPr>
      <w:ind w:left="284"/>
    </w:pPr>
  </w:style>
  <w:style w:type="paragraph" w:customStyle="1" w:styleId="a9">
    <w:name w:val="αβγ"/>
    <w:basedOn w:val="a4"/>
    <w:rsid w:val="00815526"/>
    <w:pPr>
      <w:ind w:left="680" w:hanging="340"/>
    </w:pPr>
  </w:style>
  <w:style w:type="paragraph" w:customStyle="1" w:styleId="a0">
    <w:name w:val="Αριθμός"/>
    <w:basedOn w:val="a4"/>
    <w:rsid w:val="00B94D22"/>
    <w:pPr>
      <w:numPr>
        <w:ilvl w:val="2"/>
        <w:numId w:val="6"/>
      </w:numPr>
      <w:spacing w:before="120"/>
    </w:pPr>
  </w:style>
  <w:style w:type="paragraph" w:customStyle="1" w:styleId="1Char">
    <w:name w:val="Αριθμός 1 Char"/>
    <w:basedOn w:val="a0"/>
    <w:link w:val="1Char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Char">
    <w:name w:val="Αριθμός 1 Char Char"/>
    <w:basedOn w:val="a5"/>
    <w:link w:val="1Char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f3">
    <w:name w:val="ερώτημα"/>
    <w:basedOn w:val="1Char"/>
    <w:rsid w:val="00031328"/>
    <w:pPr>
      <w:numPr>
        <w:numId w:val="6"/>
      </w:numPr>
    </w:pPr>
    <w:rPr>
      <w:szCs w:val="22"/>
    </w:rPr>
  </w:style>
  <w:style w:type="paragraph" w:customStyle="1" w:styleId="CharChar">
    <w:name w:val="εσοχή Char Char"/>
    <w:basedOn w:val="a4"/>
    <w:link w:val="CharCharChar"/>
    <w:rsid w:val="00031328"/>
    <w:pPr>
      <w:ind w:left="425"/>
    </w:pPr>
    <w:rPr>
      <w:szCs w:val="22"/>
    </w:rPr>
  </w:style>
  <w:style w:type="character" w:customStyle="1" w:styleId="1CharChar0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CharChar">
    <w:name w:val="εσοχή Char Char Char"/>
    <w:basedOn w:val="a5"/>
    <w:link w:val="CharChar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character" w:customStyle="1" w:styleId="apple-style-span">
    <w:name w:val="apple-style-span"/>
    <w:basedOn w:val="a5"/>
    <w:rsid w:val="00C9224E"/>
  </w:style>
  <w:style w:type="paragraph" w:customStyle="1" w:styleId="10">
    <w:name w:val="Αριθμός 1"/>
    <w:basedOn w:val="a0"/>
    <w:rsid w:val="00A66B6D"/>
    <w:pPr>
      <w:numPr>
        <w:ilvl w:val="0"/>
        <w:numId w:val="0"/>
      </w:numPr>
      <w:tabs>
        <w:tab w:val="num" w:pos="737"/>
      </w:tabs>
      <w:spacing w:before="0"/>
      <w:ind w:left="737" w:hanging="340"/>
    </w:pPr>
    <w:rPr>
      <w:szCs w:val="22"/>
    </w:rPr>
  </w:style>
  <w:style w:type="paragraph" w:customStyle="1" w:styleId="af4">
    <w:name w:val="α. Ορισμός"/>
    <w:rsid w:val="0089584C"/>
    <w:pPr>
      <w:pBdr>
        <w:left w:val="double" w:sz="4" w:space="4" w:color="auto"/>
        <w:right w:val="double" w:sz="4" w:space="4" w:color="auto"/>
      </w:pBdr>
      <w:spacing w:line="300" w:lineRule="atLeast"/>
      <w:ind w:left="113" w:right="113"/>
      <w:jc w:val="both"/>
    </w:pPr>
    <w:rPr>
      <w:b/>
      <w:sz w:val="24"/>
    </w:rPr>
  </w:style>
  <w:style w:type="paragraph" w:styleId="af5">
    <w:name w:val="Body Text Indent"/>
    <w:basedOn w:val="a4"/>
    <w:rsid w:val="003E32A1"/>
    <w:pPr>
      <w:widowControl/>
      <w:spacing w:after="120" w:line="240" w:lineRule="auto"/>
      <w:ind w:left="283"/>
      <w:jc w:val="left"/>
    </w:pPr>
    <w:rPr>
      <w:sz w:val="24"/>
      <w:szCs w:val="24"/>
    </w:rPr>
  </w:style>
  <w:style w:type="paragraph" w:styleId="21">
    <w:name w:val="List 2"/>
    <w:basedOn w:val="a4"/>
    <w:rsid w:val="00DD7ACD"/>
    <w:pPr>
      <w:spacing w:line="300" w:lineRule="atLeast"/>
      <w:ind w:left="680" w:hanging="283"/>
    </w:pPr>
  </w:style>
  <w:style w:type="paragraph" w:customStyle="1" w:styleId="11">
    <w:name w:val="αβγ1"/>
    <w:basedOn w:val="a4"/>
    <w:rsid w:val="00F7745C"/>
    <w:pPr>
      <w:spacing w:before="160" w:line="300" w:lineRule="atLeast"/>
      <w:ind w:left="397" w:hanging="397"/>
    </w:pPr>
  </w:style>
  <w:style w:type="paragraph" w:styleId="af6">
    <w:name w:val="footnote text"/>
    <w:basedOn w:val="a4"/>
    <w:semiHidden/>
    <w:rsid w:val="00815526"/>
    <w:pPr>
      <w:spacing w:line="300" w:lineRule="atLeast"/>
    </w:pPr>
    <w:rPr>
      <w:sz w:val="20"/>
    </w:rPr>
  </w:style>
  <w:style w:type="character" w:styleId="af7">
    <w:name w:val="footnote reference"/>
    <w:basedOn w:val="a5"/>
    <w:semiHidden/>
    <w:rsid w:val="0081552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7.bin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0</TotalTime>
  <Pages>2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2</cp:revision>
  <cp:lastPrinted>2011-07-28T16:25:00Z</cp:lastPrinted>
  <dcterms:created xsi:type="dcterms:W3CDTF">2014-04-07T18:02:00Z</dcterms:created>
  <dcterms:modified xsi:type="dcterms:W3CDTF">2014-04-07T18:02:00Z</dcterms:modified>
</cp:coreProperties>
</file>