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CFE" w:rsidRPr="003E46AD" w:rsidRDefault="00612CFE" w:rsidP="00361238">
      <w:pPr>
        <w:pStyle w:val="3"/>
        <w:rPr>
          <w:color w:val="548DD4" w:themeColor="text2" w:themeTint="99"/>
        </w:rPr>
      </w:pPr>
      <w:r w:rsidRPr="003E46AD">
        <w:rPr>
          <w:color w:val="548DD4" w:themeColor="text2" w:themeTint="99"/>
        </w:rPr>
        <w:t xml:space="preserve">2.1. Τρέχοντα Κύματα. </w:t>
      </w:r>
    </w:p>
    <w:p w:rsidR="00612CFE" w:rsidRDefault="00612CFE" w:rsidP="00612CFE">
      <w:pPr>
        <w:pStyle w:val="a3"/>
      </w:pPr>
      <w:r>
        <w:t xml:space="preserve"> Στιγμιότυπο κύματος</w:t>
      </w:r>
    </w:p>
    <w:p w:rsidR="00612CFE" w:rsidRDefault="00612CFE" w:rsidP="00CB2FD4">
      <w:r>
        <w:t xml:space="preserve">Στη θέση x=0 ενός γραμμικού ομογενούς ελαστικού μέσου υπάρχει πηγή κύματος η οποία αρχίζει να ταλαντώνεται σύμφωνα με την εξίσωση </w:t>
      </w:r>
      <w:r>
        <w:rPr>
          <w:lang w:val="en-US"/>
        </w:rPr>
        <w:t>y</w:t>
      </w:r>
      <w:r>
        <w:t>= 0,2ημπt (μονάδες στο S.Ι.) Το κύμα που δημιουργείται διαδίδεται προς τη θετική κατεύθυνση με ταχύτητα υ=1m/s. Να σχεδιάστε στιγμιότυπα του κύματος τις χρονικές στιγμές t</w:t>
      </w:r>
      <w:r>
        <w:rPr>
          <w:vertAlign w:val="subscript"/>
        </w:rPr>
        <w:t>1</w:t>
      </w:r>
      <w:r>
        <w:t>=1s και t</w:t>
      </w:r>
      <w:r>
        <w:rPr>
          <w:vertAlign w:val="subscript"/>
        </w:rPr>
        <w:t>2</w:t>
      </w:r>
      <w:r>
        <w:t>=2,5s.</w:t>
      </w:r>
    </w:p>
    <w:p w:rsidR="00612CFE" w:rsidRPr="00BC0DB4" w:rsidRDefault="00612CFE" w:rsidP="00612CFE">
      <w:pPr>
        <w:pStyle w:val="a3"/>
      </w:pPr>
      <w:r w:rsidRPr="00BC0DB4">
        <w:t>Φάσεις σημείων ενός ελαστικού μέσου.</w:t>
      </w:r>
    </w:p>
    <w:p w:rsidR="00612CFE" w:rsidRPr="00BC0DB4" w:rsidRDefault="00612CFE" w:rsidP="00E47E9D">
      <w:r w:rsidRPr="00BC0DB4">
        <w:t xml:space="preserve">Στο σχήμα βλέπετε το στιγμιότυπο μιας </w:t>
      </w:r>
      <w:proofErr w:type="spellStart"/>
      <w:r w:rsidRPr="00BC0DB4">
        <w:t>κυματομορφής</w:t>
      </w:r>
      <w:proofErr w:type="spellEnd"/>
      <w:r w:rsidRPr="00BC0DB4">
        <w:t xml:space="preserve"> κάποια χρονική στιγμή που θεωρούμε t=0. Τη στιγμή αυτή το σημείο Β κινείται προς τα πάνω με ταχύτητα μέτρου 0,314m/s.</w:t>
      </w:r>
    </w:p>
    <w:p w:rsidR="00612CFE" w:rsidRPr="00BC0DB4" w:rsidRDefault="001B17FD" w:rsidP="00E47E9D">
      <w:pPr>
        <w:jc w:val="center"/>
        <w:rPr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8.85pt;height:34.05pt">
            <v:imagedata r:id="rId7" o:title=""/>
          </v:shape>
        </w:pict>
      </w:r>
    </w:p>
    <w:p w:rsidR="00612CFE" w:rsidRPr="00BC0DB4" w:rsidRDefault="00612CFE" w:rsidP="00612CFE">
      <w:pPr>
        <w:pStyle w:val="1"/>
      </w:pPr>
      <w:r w:rsidRPr="00BC0DB4">
        <w:t>Το κύμα διαδίδεται προς τα δεξιά ή προς τ’ αριστερά;</w:t>
      </w:r>
    </w:p>
    <w:p w:rsidR="00612CFE" w:rsidRPr="00BC0DB4" w:rsidRDefault="00612CFE" w:rsidP="00612CFE">
      <w:pPr>
        <w:pStyle w:val="1"/>
      </w:pPr>
      <w:r w:rsidRPr="00BC0DB4">
        <w:t>Ποιες είναι οι φάσεις των σημείων Β και Γ για t=0;</w:t>
      </w:r>
    </w:p>
    <w:p w:rsidR="00612CFE" w:rsidRPr="00BC0DB4" w:rsidRDefault="00612CFE" w:rsidP="00612CFE">
      <w:pPr>
        <w:pStyle w:val="1"/>
      </w:pPr>
      <w:r w:rsidRPr="00BC0DB4">
        <w:t>Ποιες θα είναι οι φάσεις των σημείων Β και Γ τη χρονική στιγμή t</w:t>
      </w:r>
      <w:r w:rsidRPr="00BC0DB4">
        <w:rPr>
          <w:vertAlign w:val="subscript"/>
        </w:rPr>
        <w:t>1</w:t>
      </w:r>
      <w:r w:rsidRPr="00BC0DB4">
        <w:t>=1,5s;</w:t>
      </w:r>
    </w:p>
    <w:p w:rsidR="00612CFE" w:rsidRDefault="00612CFE" w:rsidP="00612CFE">
      <w:pPr>
        <w:pStyle w:val="a3"/>
      </w:pPr>
      <w:r>
        <w:t>Ταλάντωση ενός σημείου</w:t>
      </w:r>
    </w:p>
    <w:p w:rsidR="00612CFE" w:rsidRDefault="00612CFE" w:rsidP="00612CFE">
      <w:r>
        <w:t xml:space="preserve">Στη θέση x=0 ενός γραμμικού ομογενούς ελαστικού μέσου υπάρχει πηγή κύματος η οποία αρχίζει να ταλαντώνεται με αποτέλεσμα να δημιουργεί κύμα με εξίσωση </w:t>
      </w:r>
      <w:r>
        <w:rPr>
          <w:lang w:val="en-US"/>
        </w:rPr>
        <w:t>y</w:t>
      </w:r>
      <w:r>
        <w:t>= 0,2 ημ2π(2t-x)  (μονάδες στο S.Ι.). Να σχεδιάστε τις γραφικές παραστάσεις της απομάκρυνσης και της ταχύτητας ενός σημείου Σ που βρίσκεται στη θέση x=2m .</w:t>
      </w:r>
    </w:p>
    <w:p w:rsidR="00612CFE" w:rsidRDefault="00612CFE" w:rsidP="00612CFE">
      <w:pPr>
        <w:pStyle w:val="a3"/>
      </w:pPr>
      <w:r>
        <w:t>Φάση και διαφορά φάσης σε ένα κύμα</w:t>
      </w:r>
    </w:p>
    <w:p w:rsidR="00612CFE" w:rsidRDefault="00612CFE" w:rsidP="00612CFE">
      <w:r>
        <w:t xml:space="preserve">Στη θέση x=0 ενός γραμμικού ομογενούς ελαστικού κύματος βρίσκεται μια πηγή κύματος, η οποία αρχίζει να ταλαντώνεται για t=0 ξεκινώντας από τη θέση ισορροπίας κινούμενη προς τη θετική κατεύθυνση με συχνότητα 2Ηz και πλάτος Α=0,2m. Το κύμα που παράγεται έχει ταχύτητα διάδοσης υ=2m/s. </w:t>
      </w:r>
      <w:r>
        <w:tab/>
      </w:r>
    </w:p>
    <w:p w:rsidR="00612CFE" w:rsidRDefault="00612CFE" w:rsidP="00612CFE">
      <w:pPr>
        <w:pStyle w:val="1"/>
        <w:numPr>
          <w:ilvl w:val="0"/>
          <w:numId w:val="24"/>
        </w:numPr>
        <w:ind w:left="709"/>
      </w:pPr>
      <w:r>
        <w:t>Να κάνετε τη γραφική παράσταση της φάσης των διαφόρων σημείων του μέσου για t=1,5s,</w:t>
      </w:r>
      <w:r>
        <w:tab/>
      </w:r>
    </w:p>
    <w:p w:rsidR="00612CFE" w:rsidRDefault="00612CFE" w:rsidP="00612CFE">
      <w:pPr>
        <w:pStyle w:val="1"/>
      </w:pPr>
      <w:r>
        <w:t>Να κάνετε τη γραφική παράσταση της φάσης ενός σημείου Β που βρίσκεται στη θέση x=1,5m.</w:t>
      </w:r>
    </w:p>
    <w:p w:rsidR="00612CFE" w:rsidRDefault="00612CFE" w:rsidP="00612CFE">
      <w:pPr>
        <w:pStyle w:val="1"/>
      </w:pPr>
      <w:r>
        <w:t>Βρείτε μια εξίσωση που παρέχει τη διαφορά φάσης μεταξύ δύο σημείων Β και Γ του μέσου.</w:t>
      </w:r>
      <w:r>
        <w:tab/>
      </w:r>
    </w:p>
    <w:p w:rsidR="00612CFE" w:rsidRDefault="00612CFE" w:rsidP="00612CFE">
      <w:pPr>
        <w:pStyle w:val="1"/>
      </w:pPr>
      <w:r>
        <w:t>Ποια η απόσταση μεταξύ των σημείων Β και Γ, αν μεταξύ τους παρουσιάζουν διαφορά φάσης 2π;</w:t>
      </w:r>
    </w:p>
    <w:p w:rsidR="00612CFE" w:rsidRPr="006E47DB" w:rsidRDefault="00612CFE" w:rsidP="00612CFE">
      <w:pPr>
        <w:pStyle w:val="a3"/>
      </w:pPr>
      <w:r>
        <w:t xml:space="preserve">Η πηγή για t=0 βρίσκεται </w:t>
      </w:r>
      <w:r w:rsidRPr="006E47DB">
        <w:t>σε θέση πλάτους</w:t>
      </w:r>
    </w:p>
    <w:p w:rsidR="00612CFE" w:rsidRPr="006E47DB" w:rsidRDefault="00612CFE" w:rsidP="00512F3F">
      <w:r w:rsidRPr="006E47DB">
        <w:t>Στο άκρο Ο ενός γραμμικού ελαστικού μέσου, υπάρχει μια πηγή κύματος η οποία κάποια στιγμή αρχίζει να ταλαντώνεται κινούμενη προς την θετική κατεύθυνση. Θεωρούμε t=0 τη χρονική στιγμή που το σημείο Ο βρίσκεται στη μέγιστη θετική απομάκρυνσή του, ίση με 0,3m, για πρώτη φορά. Το κύμα διαδίδεται με ταχύτητα υ=2m/s και  συχνότητα 0,5Ηz.</w:t>
      </w:r>
      <w:r w:rsidRPr="006E47DB">
        <w:tab/>
      </w:r>
    </w:p>
    <w:p w:rsidR="00612CFE" w:rsidRPr="006E47DB" w:rsidRDefault="00612CFE" w:rsidP="00612CFE">
      <w:pPr>
        <w:pStyle w:val="1"/>
        <w:numPr>
          <w:ilvl w:val="0"/>
          <w:numId w:val="25"/>
        </w:numPr>
        <w:ind w:left="567" w:hanging="283"/>
      </w:pPr>
      <w:r w:rsidRPr="006E47DB">
        <w:t>Βρείτε την εξίσωση του κύματος</w:t>
      </w:r>
      <w:r w:rsidRPr="006E47DB">
        <w:tab/>
      </w:r>
    </w:p>
    <w:p w:rsidR="00612CFE" w:rsidRPr="006E47DB" w:rsidRDefault="00612CFE" w:rsidP="00612CFE">
      <w:pPr>
        <w:pStyle w:val="1"/>
      </w:pPr>
      <w:r w:rsidRPr="006E47DB">
        <w:t>Να κάνετε τη γραφική παράσταση της φάσης των διαφόρων σημείων του μέσου, σε συνάρτηση με την θέση τους τη χρονική στιγμή t</w:t>
      </w:r>
      <w:r w:rsidRPr="006E47DB">
        <w:rPr>
          <w:vertAlign w:val="subscript"/>
        </w:rPr>
        <w:t>1</w:t>
      </w:r>
      <w:r w:rsidRPr="006E47DB">
        <w:t>=2,5s.</w:t>
      </w:r>
    </w:p>
    <w:p w:rsidR="00612CFE" w:rsidRPr="006E47DB" w:rsidRDefault="00612CFE" w:rsidP="00612CFE">
      <w:pPr>
        <w:pStyle w:val="1"/>
      </w:pPr>
      <w:r w:rsidRPr="006E47DB">
        <w:t>Να δώσετε το στιγμιότυπο του κύματος τη χρονική στιγμή t</w:t>
      </w:r>
      <w:r w:rsidRPr="006E47DB">
        <w:rPr>
          <w:vertAlign w:val="subscript"/>
        </w:rPr>
        <w:t>1</w:t>
      </w:r>
      <w:r w:rsidRPr="006E47DB">
        <w:t>.</w:t>
      </w:r>
    </w:p>
    <w:p w:rsidR="00612CFE" w:rsidRPr="000331E4" w:rsidRDefault="00612CFE" w:rsidP="00612CFE">
      <w:pPr>
        <w:pStyle w:val="a3"/>
      </w:pPr>
      <w:r>
        <w:lastRenderedPageBreak/>
        <w:t>Ένα κύμα προς τ’ αριστερά.</w:t>
      </w:r>
    </w:p>
    <w:p w:rsidR="00612CFE" w:rsidRDefault="00612CFE" w:rsidP="00E47E9D">
      <w:r>
        <w:t>Κατά μήκος ενός γραμμικού ελαστικού μέσου που ταυτίζεται με τον άξονα x΄Οx, διαδίδεται αρμονικό κύμα με μήκος κύματος λ=2m προς την αρνητική κατεύθυνση. Το σημείο Ο στην αρχή (x=0) του άξονα εκτελεί α.α.τ. με εξίσωση:</w:t>
      </w:r>
    </w:p>
    <w:p w:rsidR="00612CFE" w:rsidRPr="000331E4" w:rsidRDefault="00612CFE" w:rsidP="00E47E9D">
      <w:pPr>
        <w:jc w:val="center"/>
      </w:pPr>
      <w:r>
        <w:rPr>
          <w:lang w:val="en-US"/>
        </w:rPr>
        <w:t>y</w:t>
      </w:r>
      <w:r w:rsidRPr="00966E09">
        <w:t xml:space="preserve">= </w:t>
      </w:r>
      <w:r>
        <w:t>2∙ημ2πt.</w:t>
      </w:r>
      <w:r w:rsidRPr="000331E4">
        <w:t xml:space="preserve"> (</w:t>
      </w:r>
      <w:r>
        <w:rPr>
          <w:lang w:val="en-US"/>
        </w:rPr>
        <w:t>S</w:t>
      </w:r>
      <w:r w:rsidRPr="000331E4">
        <w:t>.</w:t>
      </w:r>
      <w:r>
        <w:rPr>
          <w:lang w:val="en-US"/>
        </w:rPr>
        <w:t>I</w:t>
      </w:r>
      <w:r w:rsidRPr="000331E4">
        <w:t>.)</w:t>
      </w:r>
    </w:p>
    <w:p w:rsidR="00612CFE" w:rsidRDefault="00612CFE" w:rsidP="00AD4AF3">
      <w:pPr>
        <w:pStyle w:val="1"/>
        <w:numPr>
          <w:ilvl w:val="0"/>
          <w:numId w:val="26"/>
        </w:numPr>
        <w:ind w:left="709"/>
      </w:pPr>
      <w:r>
        <w:t>Να γράψετε τις εξισώσεις της απομάκρυνσης σε συνάρτηση με το χρόνο για δύο υλικά σημεία Β και Γ που βρίσκονται στις θέσεις x</w:t>
      </w:r>
      <w:r w:rsidRPr="00AD4AF3">
        <w:rPr>
          <w:vertAlign w:val="subscript"/>
        </w:rPr>
        <w:t>1</w:t>
      </w:r>
      <w:r>
        <w:t>=+1m και x</w:t>
      </w:r>
      <w:r w:rsidRPr="00AD4AF3">
        <w:rPr>
          <w:vertAlign w:val="subscript"/>
        </w:rPr>
        <w:t>2</w:t>
      </w:r>
      <w:r>
        <w:t>= -2,5m.</w:t>
      </w:r>
    </w:p>
    <w:p w:rsidR="00612CFE" w:rsidRDefault="00612CFE" w:rsidP="00AD4AF3">
      <w:pPr>
        <w:pStyle w:val="1"/>
      </w:pPr>
      <w:r>
        <w:t>Τη στιγμή t</w:t>
      </w:r>
      <w:r>
        <w:rPr>
          <w:vertAlign w:val="subscript"/>
        </w:rPr>
        <w:t>1</w:t>
      </w:r>
      <w:r>
        <w:t xml:space="preserve"> το υλικό σημείο Β έχει ταχύτητα ταλάντωσης υ</w:t>
      </w:r>
      <w:r>
        <w:rPr>
          <w:vertAlign w:val="subscript"/>
        </w:rPr>
        <w:t>Β</w:t>
      </w:r>
      <w:r>
        <w:t>=- ω∙Α. Ποια η απομάκρυνση του υλικού σημείου Γ τη στιγμή αυτή;</w:t>
      </w:r>
    </w:p>
    <w:p w:rsidR="00612CFE" w:rsidRDefault="00612CFE" w:rsidP="00AD4AF3">
      <w:pPr>
        <w:pStyle w:val="a3"/>
      </w:pPr>
      <w:r>
        <w:t xml:space="preserve"> Κύματα και προς τις δύο κατευθύνσεις</w:t>
      </w:r>
    </w:p>
    <w:p w:rsidR="00612CFE" w:rsidRDefault="00612CFE" w:rsidP="00E47E9D">
      <w:r>
        <w:t xml:space="preserve">Στη θέση x=0 ενός γραμμικού ομογενούς ελαστικού μέσου υπάρχει πηγή κύματος η οποία αρχίζει να ταλαντώνεται σύμφωνα με την εξίσωση </w:t>
      </w:r>
      <w:r>
        <w:rPr>
          <w:lang w:val="en-US"/>
        </w:rPr>
        <w:t>y</w:t>
      </w:r>
      <w:r>
        <w:t>= 0,2ημπt (μονάδες στο S.Ι.) Το κύμα που δημιουργείται διαδίδεται και προς τις δύο κατευθύνσεις με ταχύτητα υ=1m/s.</w:t>
      </w:r>
      <w:r>
        <w:tab/>
      </w:r>
    </w:p>
    <w:p w:rsidR="00612CFE" w:rsidRDefault="00612CFE" w:rsidP="00AD4AF3">
      <w:pPr>
        <w:pStyle w:val="1"/>
        <w:numPr>
          <w:ilvl w:val="0"/>
          <w:numId w:val="27"/>
        </w:numPr>
        <w:ind w:left="567" w:hanging="283"/>
      </w:pPr>
      <w:r>
        <w:t>Να βρείτε τις εξισώσεις των δύο κυμάτων που δημιουργούνται.</w:t>
      </w:r>
      <w:r>
        <w:tab/>
      </w:r>
    </w:p>
    <w:p w:rsidR="00612CFE" w:rsidRDefault="00612CFE" w:rsidP="00AD4AF3">
      <w:pPr>
        <w:pStyle w:val="1"/>
      </w:pPr>
      <w:r>
        <w:t>Να σχεδιάστε τη μορφή του ελαστικού μέσου τις χρονικές στιγμές t</w:t>
      </w:r>
      <w:r>
        <w:rPr>
          <w:vertAlign w:val="subscript"/>
        </w:rPr>
        <w:t>1</w:t>
      </w:r>
      <w:r>
        <w:t>=1s και t</w:t>
      </w:r>
      <w:r>
        <w:rPr>
          <w:vertAlign w:val="subscript"/>
        </w:rPr>
        <w:t>2</w:t>
      </w:r>
      <w:r>
        <w:t>=1,5s.</w:t>
      </w:r>
    </w:p>
    <w:p w:rsidR="00612CFE" w:rsidRDefault="00612CFE" w:rsidP="00AD4AF3">
      <w:pPr>
        <w:pStyle w:val="a3"/>
      </w:pPr>
      <w:r>
        <w:t>Στιγμιότυπο κύματος και διαφορά φάσης.</w:t>
      </w:r>
    </w:p>
    <w:p w:rsidR="00612CFE" w:rsidRDefault="00612CFE" w:rsidP="00E47E9D">
      <w:r>
        <w:t>Αρμονικό κύμα διαδίδεται κατά μήκος ενός γραμμικού ελαστικού μέσου και στο σχήμα βλέπετε δύο στιγμιότυπά του τις χρονικές στιγμές t</w:t>
      </w:r>
      <w:r>
        <w:rPr>
          <w:vertAlign w:val="subscript"/>
        </w:rPr>
        <w:t>0</w:t>
      </w:r>
      <w:r>
        <w:t xml:space="preserve"> και t</w:t>
      </w:r>
      <w:r>
        <w:rPr>
          <w:vertAlign w:val="subscript"/>
        </w:rPr>
        <w:t>0</w:t>
      </w:r>
      <w:r>
        <w:t>+Δt.</w:t>
      </w:r>
    </w:p>
    <w:p w:rsidR="00612CFE" w:rsidRDefault="009D6E57" w:rsidP="00AD4AF3">
      <w:pPr>
        <w:pStyle w:val="1"/>
        <w:numPr>
          <w:ilvl w:val="0"/>
          <w:numId w:val="28"/>
        </w:numPr>
        <w:ind w:left="709" w:hanging="425"/>
      </w:pPr>
      <w:r>
        <w:rPr>
          <w:noProof/>
        </w:rPr>
        <w:pict>
          <v:shape id="_x0000_s1027" type="#_x0000_t75" style="position:absolute;left:0;text-align:left;margin-left:267pt;margin-top:.3pt;width:129pt;height:119pt;z-index:251661312;mso-position-horizontal:right" filled="t">
            <v:imagedata r:id="rId8" o:title=""/>
            <w10:wrap type="square"/>
          </v:shape>
        </w:pict>
      </w:r>
      <w:r w:rsidR="00612CFE">
        <w:t>Ποια η διαφορά φάσης μεταξύ των σημείων Β και Γ τη χρονική στιγμή t</w:t>
      </w:r>
      <w:r w:rsidR="00612CFE" w:rsidRPr="00AD4AF3">
        <w:rPr>
          <w:vertAlign w:val="subscript"/>
        </w:rPr>
        <w:t>0</w:t>
      </w:r>
      <w:r w:rsidR="00612CFE">
        <w:t>;</w:t>
      </w:r>
    </w:p>
    <w:p w:rsidR="00612CFE" w:rsidRDefault="00612CFE" w:rsidP="00AD4AF3">
      <w:pPr>
        <w:pStyle w:val="1"/>
      </w:pPr>
      <w:r>
        <w:t>Ποια η αντίστοιχη διαφορά φάσης τη στιγμή t</w:t>
      </w:r>
      <w:r>
        <w:rPr>
          <w:vertAlign w:val="subscript"/>
        </w:rPr>
        <w:t>0</w:t>
      </w:r>
      <w:r>
        <w:t>+Δt;</w:t>
      </w:r>
    </w:p>
    <w:p w:rsidR="00612CFE" w:rsidRDefault="00612CFE" w:rsidP="00AD4AF3">
      <w:pPr>
        <w:pStyle w:val="1"/>
      </w:pPr>
      <w:r>
        <w:t>Πόση θα είναι η διαφορά φάσης μεταξύ των δύο σημείων τη στιγμή t</w:t>
      </w:r>
      <w:r>
        <w:rPr>
          <w:vertAlign w:val="subscript"/>
        </w:rPr>
        <w:t>0</w:t>
      </w:r>
      <w:r>
        <w:t>+2Δt;</w:t>
      </w:r>
    </w:p>
    <w:p w:rsidR="00612CFE" w:rsidRDefault="00612CFE" w:rsidP="00AD4AF3">
      <w:pPr>
        <w:pStyle w:val="1"/>
      </w:pPr>
      <w:r>
        <w:t>Να βρεθεί η μεταβολή της φάσης του σημείου Β για το χρονικό διάστημα από t</w:t>
      </w:r>
      <w:r>
        <w:rPr>
          <w:vertAlign w:val="subscript"/>
        </w:rPr>
        <w:t>0</w:t>
      </w:r>
      <w:r>
        <w:t xml:space="preserve"> έως t</w:t>
      </w:r>
      <w:r>
        <w:rPr>
          <w:vertAlign w:val="subscript"/>
        </w:rPr>
        <w:t>0</w:t>
      </w:r>
      <w:r>
        <w:t>+Δt.</w:t>
      </w:r>
    </w:p>
    <w:p w:rsidR="00612CFE" w:rsidRPr="000A021A" w:rsidRDefault="00612CFE" w:rsidP="00AD4AF3">
      <w:pPr>
        <w:pStyle w:val="a3"/>
      </w:pPr>
      <w:r w:rsidRPr="000A021A">
        <w:t xml:space="preserve">Διαγράμματα φάσης. </w:t>
      </w:r>
    </w:p>
    <w:p w:rsidR="00612CFE" w:rsidRPr="000A021A" w:rsidRDefault="00612CFE" w:rsidP="00AD4AF3">
      <w:r w:rsidRPr="000A021A">
        <w:t xml:space="preserve">Στη θέση x=0 ενός γραμμικού </w:t>
      </w:r>
      <w:r w:rsidR="009D6E57">
        <w:rPr>
          <w:noProof/>
        </w:rPr>
        <w:pict>
          <v:shape id="_x0000_s1026" type="#_x0000_t75" style="position:absolute;margin-left:539.55pt;margin-top:5.65pt;width:117.2pt;height:81.9pt;z-index:-251656192;mso-wrap-distance-left:8.5pt;mso-wrap-distance-right:0;mso-position-horizontal:right;mso-position-horizontal-relative:text;mso-position-vertical-relative:text" filled="t">
            <v:imagedata r:id="rId9" o:title=""/>
            <w10:wrap type="square"/>
            <w10:anchorlock/>
          </v:shape>
        </w:pict>
      </w:r>
      <w:r w:rsidRPr="000A021A">
        <w:t xml:space="preserve">ελαστικού μέσου υπάρχει η πηγή ενός κύματος που διαδίδεται προς τα δεξιά. Στο σχήμα δίνεται η φάση των διαφόρων σημείων του μέσου τη χρονική στιγμή t=4s. Η πηγή ξεκινά την ταλάντωσή της χωρίς αρχική φάση. </w:t>
      </w:r>
    </w:p>
    <w:p w:rsidR="00612CFE" w:rsidRPr="000A021A" w:rsidRDefault="00612CFE" w:rsidP="00AD4AF3">
      <w:pPr>
        <w:pStyle w:val="1"/>
        <w:numPr>
          <w:ilvl w:val="0"/>
          <w:numId w:val="29"/>
        </w:numPr>
        <w:ind w:left="709" w:hanging="425"/>
      </w:pPr>
      <w:r w:rsidRPr="000A021A">
        <w:t>Πόσες ταλαντώσεις έχει πραγματοποιήσει η πηγή του κύματος;</w:t>
      </w:r>
    </w:p>
    <w:p w:rsidR="00612CFE" w:rsidRPr="000A021A" w:rsidRDefault="00612CFE" w:rsidP="00AD4AF3">
      <w:pPr>
        <w:pStyle w:val="1"/>
      </w:pPr>
      <w:r w:rsidRPr="000A021A">
        <w:t>Βρείτε την περίοδο και τη συχνότητα του κύματος.</w:t>
      </w:r>
    </w:p>
    <w:p w:rsidR="00612CFE" w:rsidRPr="000A021A" w:rsidRDefault="00612CFE" w:rsidP="00AD4AF3">
      <w:pPr>
        <w:pStyle w:val="1"/>
      </w:pPr>
      <w:r w:rsidRPr="000A021A">
        <w:t>Ποια η ταχύτητα διάδοσης του κύματος;</w:t>
      </w:r>
    </w:p>
    <w:p w:rsidR="00612CFE" w:rsidRPr="000A021A" w:rsidRDefault="00612CFE" w:rsidP="00AD4AF3">
      <w:pPr>
        <w:pStyle w:val="1"/>
      </w:pPr>
      <w:r w:rsidRPr="000A021A">
        <w:t>Υπολογίστε το μήκος του κύματος.</w:t>
      </w:r>
    </w:p>
    <w:p w:rsidR="00612CFE" w:rsidRDefault="00612CFE" w:rsidP="00AD4AF3">
      <w:pPr>
        <w:pStyle w:val="1"/>
      </w:pPr>
      <w:r w:rsidRPr="000A021A">
        <w:t>Σχεδιάστε τη γραφική παράσταση της φάσης ενός σημείου Σ που βρίσκεται στη θέση x=6m σε συνάρτηση με το χρόνο.</w:t>
      </w:r>
    </w:p>
    <w:p w:rsidR="00612CFE" w:rsidRPr="00A74F0C" w:rsidRDefault="00612CFE" w:rsidP="00AD4AF3">
      <w:pPr>
        <w:pStyle w:val="a3"/>
      </w:pPr>
      <w:r w:rsidRPr="00A74F0C">
        <w:lastRenderedPageBreak/>
        <w:t>Ταλαντώσεις σε δυο σημεία εγκάρσιου κύματος και στιγμιότυπα</w:t>
      </w:r>
    </w:p>
    <w:p w:rsidR="00612CFE" w:rsidRDefault="00612CFE" w:rsidP="00512F3F">
      <w:r w:rsidRPr="00990683">
        <w:t xml:space="preserve">Έστω δυο σημεία Γ , Δ κατά μήκος μιας ευθείας  (ε) στην οποία πρόκειται να διαδοθεί εγκάρσιο αρμονικό κύμα  της μορφής </w:t>
      </w:r>
      <w:r w:rsidRPr="00990683">
        <w:rPr>
          <w:position w:val="-26"/>
        </w:rPr>
        <w:object w:dxaOrig="1840" w:dyaOrig="639">
          <v:shape id="_x0000_i1026" type="#_x0000_t75" style="width:91.75pt;height:31.75pt" o:ole="">
            <v:imagedata r:id="rId10" o:title=""/>
          </v:shape>
          <o:OLEObject Type="Embed" ProgID="Equation.DSMT4" ShapeID="_x0000_i1026" DrawAspect="Content" ObjectID="_1460358934" r:id="rId11"/>
        </w:object>
      </w:r>
      <w:r w:rsidRPr="00990683">
        <w:t>.</w:t>
      </w:r>
    </w:p>
    <w:p w:rsidR="00612CFE" w:rsidRPr="00990683" w:rsidRDefault="001B17FD" w:rsidP="00512F3F">
      <w:pPr>
        <w:jc w:val="center"/>
      </w:pPr>
      <w:r>
        <w:pict>
          <v:shape id="_x0000_i1027" type="#_x0000_t75" style="width:5in;height:45.3pt">
            <v:imagedata r:id="rId12" o:title=""/>
          </v:shape>
        </w:pict>
      </w:r>
    </w:p>
    <w:p w:rsidR="00612CFE" w:rsidRPr="00990683" w:rsidRDefault="00612CFE" w:rsidP="00512F3F">
      <w:r w:rsidRPr="00990683">
        <w:t xml:space="preserve"> Η απόσταση ΓΔ είναι d = 5λ/2, και το κύμα θα διαδοθεί από το Γ προς το Δ. </w:t>
      </w:r>
    </w:p>
    <w:p w:rsidR="00612CFE" w:rsidRPr="00990683" w:rsidRDefault="00612CFE" w:rsidP="00512F3F">
      <w:r w:rsidRPr="00990683">
        <w:t>Κάποια χρονική στιγμή  t</w:t>
      </w:r>
      <w:r>
        <w:rPr>
          <w:vertAlign w:val="subscript"/>
        </w:rPr>
        <w:t>1</w:t>
      </w:r>
      <w:r w:rsidRPr="00990683">
        <w:t xml:space="preserve">  μετά τη διάδοση του κύματος, το σημείο Δ είναι </w:t>
      </w:r>
      <w:r>
        <w:t xml:space="preserve">στη θέση </w:t>
      </w:r>
      <w:r>
        <w:rPr>
          <w:lang w:val="en-US"/>
        </w:rPr>
        <w:t>y</w:t>
      </w:r>
      <w:r>
        <w:rPr>
          <w:vertAlign w:val="subscript"/>
        </w:rPr>
        <w:t>Δ</w:t>
      </w:r>
      <w:r>
        <w:t xml:space="preserve"> = -Α .</w:t>
      </w:r>
      <w:r w:rsidRPr="007B6FF9">
        <w:t xml:space="preserve"> </w:t>
      </w:r>
    </w:p>
    <w:p w:rsidR="00612CFE" w:rsidRPr="00990683" w:rsidRDefault="00612CFE" w:rsidP="00AD4AF3">
      <w:pPr>
        <w:pStyle w:val="1"/>
        <w:numPr>
          <w:ilvl w:val="0"/>
          <w:numId w:val="30"/>
        </w:numPr>
        <w:ind w:left="709" w:hanging="425"/>
      </w:pPr>
      <w:r w:rsidRPr="00990683">
        <w:t xml:space="preserve">Να σχεδιάσετε τμήμα του στιγμιότυπου του κύματος από το Γ μέχρι το Δ </w:t>
      </w:r>
      <w:r>
        <w:t>τη χρονική στιγμή t</w:t>
      </w:r>
      <w:r w:rsidRPr="00AD4AF3">
        <w:rPr>
          <w:vertAlign w:val="subscript"/>
        </w:rPr>
        <w:t>1</w:t>
      </w:r>
      <w:r w:rsidRPr="00990683">
        <w:t xml:space="preserve"> και να τοποθετήσετε πάνω του τα σημεία Γ και Δ.</w:t>
      </w:r>
    </w:p>
    <w:p w:rsidR="00612CFE" w:rsidRPr="00990683" w:rsidRDefault="00612CFE" w:rsidP="00AD4AF3">
      <w:pPr>
        <w:pStyle w:val="1"/>
      </w:pPr>
      <w:r>
        <w:t>Τ</w:t>
      </w:r>
      <w:r w:rsidRPr="00990683">
        <w:t>ο κοντινότερο στο Γ σημείο Ζ  προς τη μεριά του Δ, στο οποίο η δυναμική ενέργεια λόγω ταλάντωσης είν</w:t>
      </w:r>
      <w:r>
        <w:t>αι μέγιστη  τη χρονική στιγμή t</w:t>
      </w:r>
      <w:r>
        <w:rPr>
          <w:vertAlign w:val="subscript"/>
        </w:rPr>
        <w:t>1</w:t>
      </w:r>
      <w:r w:rsidRPr="00990683">
        <w:t>,  ταλαντώνεται</w:t>
      </w:r>
      <w:r>
        <w:t xml:space="preserve"> μετά τη διάδοση του κύματος, με </w:t>
      </w:r>
      <w:r w:rsidRPr="00990683">
        <w:t xml:space="preserve">εξίσωση </w:t>
      </w:r>
      <w:r>
        <w:t xml:space="preserve"> απομάκρυνσης – χρόνου  </w:t>
      </w:r>
      <w:r w:rsidRPr="00990683">
        <w:rPr>
          <w:position w:val="-26"/>
        </w:rPr>
        <w:object w:dxaOrig="2079" w:dyaOrig="639">
          <v:shape id="_x0000_i1028" type="#_x0000_t75" style="width:103.75pt;height:31.75pt" o:ole="">
            <v:imagedata r:id="rId13" o:title=""/>
          </v:shape>
          <o:OLEObject Type="Embed" ProgID="Equation.DSMT4" ShapeID="_x0000_i1028" DrawAspect="Content" ObjectID="_1460358935" r:id="rId14"/>
        </w:object>
      </w:r>
      <w:r w:rsidRPr="00990683">
        <w:t xml:space="preserve"> </w:t>
      </w:r>
      <w:r w:rsidRPr="00990683">
        <w:rPr>
          <w:lang w:val="en-US"/>
        </w:rPr>
        <w:t>SI</w:t>
      </w:r>
      <w:r w:rsidRPr="00990683">
        <w:t>.</w:t>
      </w:r>
    </w:p>
    <w:p w:rsidR="00612CFE" w:rsidRPr="00990683" w:rsidRDefault="00612CFE" w:rsidP="00AD4AF3">
      <w:pPr>
        <w:pStyle w:val="1"/>
        <w:rPr>
          <w:szCs w:val="22"/>
        </w:rPr>
      </w:pPr>
      <w:r w:rsidRPr="00990683">
        <w:rPr>
          <w:szCs w:val="22"/>
        </w:rPr>
        <w:t>Να  βρείτε τις εξισώσεις απομάκρυνσης – χρόνου για τα σημεία Γ και Δ.</w:t>
      </w:r>
    </w:p>
    <w:p w:rsidR="00612CFE" w:rsidRPr="00990683" w:rsidRDefault="00612CFE" w:rsidP="00AD4AF3">
      <w:pPr>
        <w:pStyle w:val="1"/>
      </w:pPr>
      <w:r w:rsidRPr="00990683">
        <w:t xml:space="preserve">Να υπολογίσετε  σε πόσο χρόνο διαδίδεται το κύμα από το Γ στο Δ. </w:t>
      </w:r>
    </w:p>
    <w:p w:rsidR="00612CFE" w:rsidRDefault="00612CFE" w:rsidP="00AD4AF3">
      <w:pPr>
        <w:pStyle w:val="1"/>
      </w:pPr>
      <w:r>
        <w:t>Τη χρονική στιγμή t</w:t>
      </w:r>
      <w:r>
        <w:rPr>
          <w:vertAlign w:val="subscript"/>
        </w:rPr>
        <w:t>2</w:t>
      </w:r>
      <w:r>
        <w:t xml:space="preserve"> =  t</w:t>
      </w:r>
      <w:r>
        <w:rPr>
          <w:vertAlign w:val="subscript"/>
        </w:rPr>
        <w:t>1</w:t>
      </w:r>
      <w:r w:rsidRPr="00990683">
        <w:t xml:space="preserve"> +</w:t>
      </w:r>
      <w:r>
        <w:t xml:space="preserve"> Δt,  το σημείο Δ περνά </w:t>
      </w:r>
      <w:r w:rsidRPr="00990683">
        <w:t>από τη θέση ισορροπίας του για πρώτη</w:t>
      </w:r>
      <w:r>
        <w:t xml:space="preserve"> φορά μετά την χρονική στιγμή t</w:t>
      </w:r>
      <w:r>
        <w:rPr>
          <w:vertAlign w:val="subscript"/>
        </w:rPr>
        <w:t>1</w:t>
      </w:r>
      <w:r w:rsidRPr="00990683">
        <w:t xml:space="preserve">, και έχει θετική ταχύτητα. </w:t>
      </w:r>
    </w:p>
    <w:p w:rsidR="00612CFE" w:rsidRPr="00A74F0C" w:rsidRDefault="00612CFE" w:rsidP="00AD4AF3">
      <w:pPr>
        <w:pStyle w:val="1"/>
        <w:rPr>
          <w:szCs w:val="22"/>
        </w:rPr>
      </w:pPr>
      <w:r w:rsidRPr="00990683">
        <w:t>Να σχεδιάσετε το στιγμιότυπο του κύματος στην περιοχή από χ = 0 μέχρι χ = χ</w:t>
      </w:r>
      <w:r w:rsidRPr="00990683">
        <w:rPr>
          <w:vertAlign w:val="subscript"/>
        </w:rPr>
        <w:t>Δ</w:t>
      </w:r>
      <w:r>
        <w:t xml:space="preserve">  κατά τη χρονική στιγμή t</w:t>
      </w:r>
      <w:r>
        <w:rPr>
          <w:vertAlign w:val="subscript"/>
        </w:rPr>
        <w:t>2</w:t>
      </w:r>
      <w:r w:rsidRPr="00990683">
        <w:t>.</w:t>
      </w:r>
    </w:p>
    <w:p w:rsidR="00612CFE" w:rsidRDefault="00612CFE" w:rsidP="00AD4AF3">
      <w:pPr>
        <w:pStyle w:val="a3"/>
      </w:pPr>
      <w:r w:rsidRPr="00C435E3">
        <w:t xml:space="preserve"> </w:t>
      </w:r>
      <w:r>
        <w:t>Ένα στιγμιότυπο κύματος.</w:t>
      </w:r>
    </w:p>
    <w:p w:rsidR="00612CFE" w:rsidRDefault="00612CFE" w:rsidP="00E47E9D">
      <w:r>
        <w:t>Ένα κύμα διαδίδεται προς τα δεξιά (θετική κατεύθυνση) κατά μήκος ενός γραμμικού ελαστικού μέσου και στο παρακάτω σχήμα δίνεται ένα τμήμα του στιγμιότυπου κάποια στιγμή, που θεωρούμε t=0, σε μια περιοχή του μέσου, μεταξύ των σημείων Β και Ε. Δίνεται ότι τη στιγμή αυτή τα σημεία Δ και Ε έχουν μηδενική ταχύτητα ταλάντωσης.</w:t>
      </w:r>
    </w:p>
    <w:p w:rsidR="00612CFE" w:rsidRPr="00504E26" w:rsidRDefault="00612CFE" w:rsidP="00E47E9D">
      <w:pPr>
        <w:jc w:val="center"/>
      </w:pPr>
      <w:r>
        <w:object w:dxaOrig="8462" w:dyaOrig="1651">
          <v:shape id="_x0000_i1029" type="#_x0000_t75" style="width:423.1pt;height:82.45pt" o:ole="" filled="t">
            <v:imagedata r:id="rId15" o:title=""/>
          </v:shape>
          <o:OLEObject Type="Embed" ProgID="Visio.Drawing.11" ShapeID="_x0000_i1029" DrawAspect="Content" ObjectID="_1460358936" r:id="rId16"/>
        </w:object>
      </w:r>
    </w:p>
    <w:p w:rsidR="00612CFE" w:rsidRDefault="00612CFE" w:rsidP="00E47E9D">
      <w:r>
        <w:t>Το σημείο Ο στη θέση x=0, θα φτάσει για πρώτη φορά σε απομάκρυνση 0,5</w:t>
      </w:r>
      <w:r>
        <w:rPr>
          <w:lang w:val="en-US"/>
        </w:rPr>
        <w:t>c</w:t>
      </w:r>
      <w:r>
        <w:t>m τη χρονική στιγμή t</w:t>
      </w:r>
      <w:r>
        <w:rPr>
          <w:vertAlign w:val="subscript"/>
        </w:rPr>
        <w:t>1</w:t>
      </w:r>
      <w:r>
        <w:t>=0,3s.</w:t>
      </w:r>
    </w:p>
    <w:p w:rsidR="00612CFE" w:rsidRDefault="00612CFE" w:rsidP="00AD4AF3">
      <w:pPr>
        <w:pStyle w:val="1"/>
        <w:numPr>
          <w:ilvl w:val="0"/>
          <w:numId w:val="31"/>
        </w:numPr>
        <w:ind w:left="624" w:hanging="340"/>
      </w:pPr>
      <w:r>
        <w:t>Να σημειώστε πάνω στο σχήμα τις ταχύτητες των σημείων Β, Ο και Γ τη στιγμή που ελήφθη το παραπάνω στιγμιότυπο.</w:t>
      </w:r>
    </w:p>
    <w:p w:rsidR="00612CFE" w:rsidRDefault="00612CFE" w:rsidP="00AD4AF3">
      <w:pPr>
        <w:pStyle w:val="1"/>
      </w:pPr>
      <w:r>
        <w:t>Να υπολογίσετε το πλάτος του κύματος, το μήκος κύματος και την ταχύτητα διάδοσης του κύματος.</w:t>
      </w:r>
    </w:p>
    <w:p w:rsidR="00612CFE" w:rsidRDefault="00612CFE" w:rsidP="00AD4AF3">
      <w:pPr>
        <w:pStyle w:val="1"/>
      </w:pPr>
      <w:r>
        <w:t>Να υπολογιστεί η επιτάχυνση του σημείου Δ, για t=0.</w:t>
      </w:r>
    </w:p>
    <w:p w:rsidR="00612CFE" w:rsidRDefault="00612CFE" w:rsidP="00AD4AF3">
      <w:pPr>
        <w:pStyle w:val="1"/>
      </w:pPr>
      <w:r>
        <w:t>Να εξετάσετε αν το κύμα αυτό μπορεί να περιγραφεί από μια εξίσωση της μορφής:</w:t>
      </w:r>
    </w:p>
    <w:p w:rsidR="00612CFE" w:rsidRDefault="00612CFE" w:rsidP="00CB2FD4">
      <w:pPr>
        <w:pStyle w:val="1"/>
        <w:numPr>
          <w:ilvl w:val="0"/>
          <w:numId w:val="0"/>
        </w:numPr>
        <w:ind w:left="57"/>
        <w:jc w:val="center"/>
      </w:pPr>
      <w:r w:rsidRPr="008E0C03">
        <w:rPr>
          <w:position w:val="-26"/>
        </w:rPr>
        <w:object w:dxaOrig="1980" w:dyaOrig="639">
          <v:shape id="_x0000_i1030" type="#_x0000_t75" style="width:98.7pt;height:31.75pt" o:ole="">
            <v:imagedata r:id="rId17" o:title=""/>
          </v:shape>
          <o:OLEObject Type="Embed" ProgID="Equation.DSMT4" ShapeID="_x0000_i1030" DrawAspect="Content" ObjectID="_1460358937" r:id="rId18"/>
        </w:object>
      </w:r>
    </w:p>
    <w:p w:rsidR="00612CFE" w:rsidRDefault="00612CFE" w:rsidP="00AD4AF3">
      <w:pPr>
        <w:pStyle w:val="1"/>
      </w:pPr>
      <w:r>
        <w:t>Να σχεδιάστε ένα στιγμιότυπο του κύματος αυτού, για την ίδια περιοχή, τη χρονική στιγμή t</w:t>
      </w:r>
      <w:r>
        <w:rPr>
          <w:vertAlign w:val="subscript"/>
        </w:rPr>
        <w:t>2</w:t>
      </w:r>
      <w:r>
        <w:t>=0,1s.</w:t>
      </w:r>
    </w:p>
    <w:p w:rsidR="00612CFE" w:rsidRPr="00801B21" w:rsidRDefault="00612CFE" w:rsidP="00AD4AF3">
      <w:pPr>
        <w:pStyle w:val="a3"/>
      </w:pPr>
      <w:r w:rsidRPr="00DC043D">
        <w:t xml:space="preserve"> </w:t>
      </w:r>
      <w:r w:rsidRPr="00D2085E">
        <w:t>Εύρεση εξίσωσης και στιγμιότυπου κύματος.</w:t>
      </w:r>
    </w:p>
    <w:p w:rsidR="00612CFE" w:rsidRPr="00883E85" w:rsidRDefault="00612CFE" w:rsidP="00883E85">
      <w:pPr>
        <w:rPr>
          <w:color w:val="000000"/>
        </w:rPr>
      </w:pPr>
      <w:r w:rsidRPr="00883E85">
        <w:rPr>
          <w:color w:val="000000"/>
        </w:rPr>
        <w:t>Κατά μήκος ενός γραμμικού ελαστικού μέσου και από αριστερά   προς τα δεξιά διαδίδεται ένα αρμονικό κύμα. Στο διάγραμμα δίνεται ένα στιγμιότυπο του κύματος που ελήφθη για t=0. </w:t>
      </w:r>
    </w:p>
    <w:p w:rsidR="00612CFE" w:rsidRPr="00883E85" w:rsidRDefault="009D6E57" w:rsidP="00883E85">
      <w:pPr>
        <w:jc w:val="center"/>
        <w:rPr>
          <w:color w:val="000000"/>
        </w:rPr>
      </w:pPr>
      <w:hyperlink r:id="rId19" w:history="1">
        <w:r w:rsidR="001B17FD" w:rsidRPr="009D6E57">
          <w:rPr>
            <w:color w:val="3D81EE"/>
          </w:rPr>
          <w:pict>
            <v:shape id="_x0000_i1031" type="#_x0000_t75" alt="" style="width:177.3pt;height:73.55pt" o:button="t">
              <v:imagedata r:id="rId20" r:href="rId21"/>
            </v:shape>
          </w:pict>
        </w:r>
      </w:hyperlink>
    </w:p>
    <w:p w:rsidR="00612CFE" w:rsidRPr="00883E85" w:rsidRDefault="00612CFE" w:rsidP="00883E85">
      <w:pPr>
        <w:rPr>
          <w:color w:val="000000"/>
        </w:rPr>
      </w:pPr>
      <w:r w:rsidRPr="00883E85">
        <w:rPr>
          <w:color w:val="000000"/>
        </w:rPr>
        <w:t>Τη στιγμή αυτή το σημείο Ο, στη θέση x=0 έχει μηδενική ταχύτητα και παρατηρούμε ότι θα ξαναέχει ταχύτητα μηδέν αφού μετακινηθεί κατά d=4</w:t>
      </w:r>
      <w:r w:rsidRPr="00883E85">
        <w:rPr>
          <w:color w:val="000000"/>
          <w:lang w:val="en-US"/>
        </w:rPr>
        <w:t>cm</w:t>
      </w:r>
      <w:r w:rsidRPr="00883E85">
        <w:rPr>
          <w:color w:val="000000"/>
        </w:rPr>
        <w:t> σε χρόνο 0,4s.</w:t>
      </w:r>
    </w:p>
    <w:p w:rsidR="00612CFE" w:rsidRPr="00883E85" w:rsidRDefault="00612CFE" w:rsidP="00AD4AF3">
      <w:pPr>
        <w:pStyle w:val="1"/>
        <w:numPr>
          <w:ilvl w:val="0"/>
          <w:numId w:val="32"/>
        </w:numPr>
        <w:ind w:left="641" w:hanging="357"/>
      </w:pPr>
      <w:r w:rsidRPr="00883E85">
        <w:t>Να βρεθεί η εξίσωση του κύματος.</w:t>
      </w:r>
    </w:p>
    <w:p w:rsidR="00612CFE" w:rsidRPr="00883E85" w:rsidRDefault="00612CFE" w:rsidP="00AD4AF3">
      <w:pPr>
        <w:pStyle w:val="1"/>
      </w:pPr>
      <w:r w:rsidRPr="00883E85">
        <w:t>Να γίνει το στιγμιότυπο του κύματος τη χρονική στιγμή t</w:t>
      </w:r>
      <w:r w:rsidRPr="00883E85">
        <w:rPr>
          <w:vertAlign w:val="subscript"/>
        </w:rPr>
        <w:t>1</w:t>
      </w:r>
      <w:r w:rsidRPr="00883E85">
        <w:t>=1,2s.</w:t>
      </w:r>
    </w:p>
    <w:p w:rsidR="00612CFE" w:rsidRPr="00BF3C54" w:rsidRDefault="00612CFE" w:rsidP="00AD4AF3">
      <w:pPr>
        <w:pStyle w:val="a3"/>
      </w:pPr>
      <w:r>
        <w:t>ΚΥΜΑΤΑ. Η πηγή είναι αλλού…</w:t>
      </w:r>
      <w:r w:rsidRPr="00BF3C54">
        <w:t>.</w:t>
      </w:r>
    </w:p>
    <w:p w:rsidR="00612CFE" w:rsidRPr="0068494F" w:rsidRDefault="00612CFE" w:rsidP="00E47E9D">
      <w:r>
        <w:t>Στη θέση x</w:t>
      </w:r>
      <w:r>
        <w:rPr>
          <w:vertAlign w:val="subscript"/>
        </w:rPr>
        <w:t>1</w:t>
      </w:r>
      <w:r>
        <w:t xml:space="preserve">=6m ενός ομογενούς γραμμικού ελαστικού μέσου υπάρχει πηγή κύματος, το οποίο διαδίδεται και προς τις δύο κατευθύνσεις. Θεωρούμε t=0 τη στιγμή που το κύμα φτάνει στο σημείο Ο στη θέση x=0, οπότε το σημείο Ο αρχίζει να ταλαντώνεται με εξίσωση </w:t>
      </w:r>
      <w:r>
        <w:rPr>
          <w:lang w:val="en-US"/>
        </w:rPr>
        <w:t>y</w:t>
      </w:r>
      <w:r>
        <w:t>=0,1ημ10πt (μονάδες στο S.Ι.) με μήκος κύματος λ=2m.</w:t>
      </w:r>
    </w:p>
    <w:p w:rsidR="00612CFE" w:rsidRDefault="00612CFE" w:rsidP="00AD4AF3">
      <w:pPr>
        <w:pStyle w:val="1"/>
        <w:numPr>
          <w:ilvl w:val="0"/>
          <w:numId w:val="33"/>
        </w:numPr>
        <w:ind w:left="641" w:hanging="357"/>
      </w:pPr>
      <w:r>
        <w:t>Ποια η εξίσωση του κύματος που διαδίδεται προς τα αριστερά;</w:t>
      </w:r>
    </w:p>
    <w:p w:rsidR="00612CFE" w:rsidRDefault="00612CFE" w:rsidP="00AD4AF3">
      <w:pPr>
        <w:pStyle w:val="1"/>
      </w:pPr>
      <w:r>
        <w:t xml:space="preserve">Ποια η εξίσωση ταλάντωσης </w:t>
      </w:r>
      <w:r>
        <w:rPr>
          <w:lang w:val="en-US"/>
        </w:rPr>
        <w:t>y</w:t>
      </w:r>
      <w:r w:rsidRPr="00F82BD6">
        <w:t>=</w:t>
      </w:r>
      <w:r>
        <w:rPr>
          <w:lang w:val="en-US"/>
        </w:rPr>
        <w:t>f</w:t>
      </w:r>
      <w:r w:rsidRPr="00F82BD6">
        <w:t>(</w:t>
      </w:r>
      <w:r>
        <w:rPr>
          <w:lang w:val="en-US"/>
        </w:rPr>
        <w:t>t</w:t>
      </w:r>
      <w:r w:rsidRPr="00F82BD6">
        <w:t>)</w:t>
      </w:r>
      <w:r>
        <w:t xml:space="preserve"> της πηγής;</w:t>
      </w:r>
    </w:p>
    <w:p w:rsidR="00612CFE" w:rsidRDefault="00612CFE" w:rsidP="00AD4AF3">
      <w:pPr>
        <w:pStyle w:val="1"/>
      </w:pPr>
      <w:r>
        <w:t>Ποια η εξίσωση του κύματος που διαδίδεται προς τα δεξιά;</w:t>
      </w:r>
    </w:p>
    <w:p w:rsidR="00612CFE" w:rsidRDefault="00612CFE" w:rsidP="00AD4AF3">
      <w:pPr>
        <w:pStyle w:val="a3"/>
      </w:pPr>
      <w:r>
        <w:t>Ένα κύμα, χωρίς … τέλος.</w:t>
      </w:r>
    </w:p>
    <w:p w:rsidR="00612CFE" w:rsidRDefault="00612CFE" w:rsidP="00E47E9D">
      <w:r>
        <w:t>Ένα αρμονικό κύμα διαδίδεται κατά μήκος ενός γραμμικού ελαστικού μέσου και από αριστερά προς τα δεξιά (προς την θετική κατεύθυνση) και σε μια στιγμή t</w:t>
      </w:r>
      <w:r>
        <w:rPr>
          <w:vertAlign w:val="subscript"/>
        </w:rPr>
        <w:t>0</w:t>
      </w:r>
      <w:r>
        <w:t>=0, πήραμε ένα στιγμιότυπο σε μια περιοχή του μέσου (το κύμα έχει διαδοθεί και πέρα από τη θέση x=6m).</w:t>
      </w:r>
    </w:p>
    <w:p w:rsidR="00612CFE" w:rsidRPr="008673F7" w:rsidRDefault="001B17FD" w:rsidP="00E47E9D">
      <w:pPr>
        <w:jc w:val="center"/>
      </w:pPr>
      <w:r>
        <w:pict>
          <v:shape id="_x0000_i1032" type="#_x0000_t75" style="width:198.2pt;height:73.95pt" filled="t">
            <v:imagedata r:id="rId22" o:title=""/>
          </v:shape>
        </w:pict>
      </w:r>
    </w:p>
    <w:p w:rsidR="00612CFE" w:rsidRDefault="00612CFE" w:rsidP="00E47E9D">
      <w:r>
        <w:t>Το σημείο Β στη θέση x</w:t>
      </w:r>
      <w:r>
        <w:rPr>
          <w:vertAlign w:val="subscript"/>
        </w:rPr>
        <w:t>1</w:t>
      </w:r>
      <w:r>
        <w:t>=2m τη στιγμή αυτή έχει ταχύτητα μέτρου 1,57m/s και φτάνει για πρώτη φορά στη μέγιστη θετική απομάκρυνση τη στιγμή t</w:t>
      </w:r>
      <w:r>
        <w:rPr>
          <w:vertAlign w:val="subscript"/>
        </w:rPr>
        <w:t>1</w:t>
      </w:r>
      <w:r>
        <w:t>=1,5s.</w:t>
      </w:r>
    </w:p>
    <w:p w:rsidR="00612CFE" w:rsidRDefault="00612CFE" w:rsidP="00AD4AF3">
      <w:pPr>
        <w:pStyle w:val="1"/>
        <w:numPr>
          <w:ilvl w:val="0"/>
          <w:numId w:val="34"/>
        </w:numPr>
        <w:ind w:left="641" w:hanging="357"/>
      </w:pPr>
      <w:r>
        <w:t>Ποια η ταχύτητα του κύματος;</w:t>
      </w:r>
    </w:p>
    <w:p w:rsidR="00612CFE" w:rsidRDefault="00612CFE" w:rsidP="00AD4AF3">
      <w:pPr>
        <w:pStyle w:val="1"/>
      </w:pPr>
      <w:r>
        <w:t>Να βρεθεί η εξίσωση του κύματος.</w:t>
      </w:r>
    </w:p>
    <w:p w:rsidR="00612CFE" w:rsidRDefault="00612CFE" w:rsidP="00AD4AF3">
      <w:pPr>
        <w:pStyle w:val="1"/>
      </w:pPr>
      <w:r>
        <w:t>Να σχεδιαστεί το αντίστοιχο στιγμιότυπο του κύματος τη χρονική στιγμή t</w:t>
      </w:r>
      <w:r>
        <w:rPr>
          <w:vertAlign w:val="subscript"/>
        </w:rPr>
        <w:t>2</w:t>
      </w:r>
      <w:r>
        <w:t xml:space="preserve">=12,5s. </w:t>
      </w:r>
    </w:p>
    <w:p w:rsidR="00612CFE" w:rsidRPr="00365693" w:rsidRDefault="00612CFE" w:rsidP="00AD4AF3">
      <w:pPr>
        <w:pStyle w:val="a3"/>
      </w:pPr>
      <w:r>
        <w:t xml:space="preserve"> </w:t>
      </w:r>
      <w:r w:rsidRPr="00365693">
        <w:t>Ένα αρμονικό κύμα και η εξίσωση απομάκρυνσης ενός σημείου.</w:t>
      </w:r>
    </w:p>
    <w:p w:rsidR="00612CFE" w:rsidRDefault="00612CFE" w:rsidP="00883E85">
      <w:r>
        <w:lastRenderedPageBreak/>
        <w:t>Κατά μήκος ενός γραμμικού ελαστικού μέσου που ταυτίζεται με τον άξονα x΄Οx, διαδίδεται αρμονικό κύμα με ταχύτητα υ=2m/s προς τη θετική κατεύθυνση και για t=0 φτάνει στο σημείο Ο στην αρχή (x=0) του άξονα. Το υλικό σημείο που βρίσκεται στο Ο αρχίζει την ταλάντωσή του κινούμενο με μέγιστη θετική ταχύτητα. Η εξίσωση της απομάκρυνσης ενός υλικού σημείου Κ που βρίσκεται στη θέση x</w:t>
      </w:r>
      <w:r>
        <w:rPr>
          <w:vertAlign w:val="subscript"/>
        </w:rPr>
        <w:t>Κ</w:t>
      </w:r>
      <w:r>
        <w:t xml:space="preserve"> δίνεται από την εξίσωση:</w:t>
      </w:r>
    </w:p>
    <w:p w:rsidR="00612CFE" w:rsidRDefault="00612CFE" w:rsidP="00883E85">
      <w:pPr>
        <w:jc w:val="center"/>
      </w:pPr>
      <w:r>
        <w:rPr>
          <w:lang w:val="en-US"/>
        </w:rPr>
        <w:t>y</w:t>
      </w:r>
      <w:r>
        <w:rPr>
          <w:vertAlign w:val="subscript"/>
        </w:rPr>
        <w:t>Κ</w:t>
      </w:r>
      <w:r>
        <w:t>= 0,1∙ημ(4πt-2,5π)</w:t>
      </w:r>
    </w:p>
    <w:p w:rsidR="00612CFE" w:rsidRDefault="00612CFE" w:rsidP="00AD4AF3">
      <w:pPr>
        <w:pStyle w:val="1"/>
        <w:numPr>
          <w:ilvl w:val="0"/>
          <w:numId w:val="35"/>
        </w:numPr>
        <w:ind w:left="641" w:hanging="357"/>
      </w:pPr>
      <w:r>
        <w:t>Ποια είναι η θέση του υλικού σημείου Κ;</w:t>
      </w:r>
    </w:p>
    <w:p w:rsidR="00612CFE" w:rsidRDefault="00612CFE" w:rsidP="00AD4AF3">
      <w:pPr>
        <w:pStyle w:val="1"/>
      </w:pPr>
      <w:r>
        <w:t>Ποια η ταχύτητα ταλάντωσης ενός υλικού σημείου που βρίσκεται στην αρχή Ο του άξονα, τη χρονική στιγμή t</w:t>
      </w:r>
      <w:r>
        <w:rPr>
          <w:vertAlign w:val="subscript"/>
        </w:rPr>
        <w:t>1</w:t>
      </w:r>
      <w:r>
        <w:t xml:space="preserve"> όπου το Κ έχει μηδενική ταχύτητα για δεύτερη φορά.</w:t>
      </w:r>
    </w:p>
    <w:p w:rsidR="00612CFE" w:rsidRDefault="00612CFE" w:rsidP="00AD4AF3">
      <w:pPr>
        <w:pStyle w:val="1"/>
      </w:pPr>
      <w:r>
        <w:t>Να σχεδιάστε ένα στιγμιότυπο του κύματος τη στιγμή t</w:t>
      </w:r>
      <w:r>
        <w:rPr>
          <w:vertAlign w:val="subscript"/>
        </w:rPr>
        <w:t>1</w:t>
      </w:r>
      <w:r>
        <w:t>.</w:t>
      </w:r>
    </w:p>
    <w:p w:rsidR="00612CFE" w:rsidRPr="00A74F0C" w:rsidRDefault="00612CFE" w:rsidP="00AD4AF3">
      <w:pPr>
        <w:pStyle w:val="a3"/>
        <w:rPr>
          <w:rStyle w:val="14pt"/>
          <w:lang w:val="en-US"/>
        </w:rPr>
      </w:pPr>
      <w:r w:rsidRPr="00A74F0C">
        <w:rPr>
          <w:rStyle w:val="14pt"/>
        </w:rPr>
        <w:t xml:space="preserve">Ταλαντώσεις - κύματα - στιγμιότυπο </w:t>
      </w:r>
    </w:p>
    <w:p w:rsidR="00612CFE" w:rsidRDefault="00612CFE" w:rsidP="00512F3F">
      <w:r w:rsidRPr="009070A8">
        <w:t xml:space="preserve">Κατά μήκος ελαστικής χορδής (ε) διαδίδεται εγκάρσιο αρμονικό κύμα.  Έστω τρία σημεία Β, Γ, Δ της χορδής.  Όταν η χορδή είναι ακόμη ευθεία, η απόσταση μεταξύ των Β και Δ είναι (ΒΔ) = 3 </w:t>
      </w:r>
      <w:r w:rsidRPr="009070A8">
        <w:rPr>
          <w:lang w:val="en-US"/>
        </w:rPr>
        <w:t>m</w:t>
      </w:r>
      <w:r w:rsidRPr="009070A8">
        <w:t xml:space="preserve">.  </w:t>
      </w:r>
    </w:p>
    <w:p w:rsidR="00612CFE" w:rsidRDefault="001B17FD" w:rsidP="00512F3F">
      <w:pPr>
        <w:jc w:val="center"/>
      </w:pPr>
      <w:r>
        <w:pict>
          <v:shape id="_x0000_i1033" type="#_x0000_t75" style="width:353.4pt;height:40.65pt">
            <v:imagedata r:id="rId23" o:title=""/>
          </v:shape>
        </w:pict>
      </w:r>
    </w:p>
    <w:p w:rsidR="00612CFE" w:rsidRPr="009070A8" w:rsidRDefault="00612CFE" w:rsidP="00512F3F">
      <w:r w:rsidRPr="009070A8">
        <w:t>Μετά τη διάδοση του κύματος πάνω</w:t>
      </w:r>
      <w:r>
        <w:t xml:space="preserve"> στη χορδή, υλικό σημείο στο Β</w:t>
      </w:r>
      <w:r w:rsidRPr="00C86B6F">
        <w:t xml:space="preserve"> </w:t>
      </w:r>
      <w:r w:rsidRPr="009070A8">
        <w:t>προηγείται κατά δυο ταλαντώσεις υλι</w:t>
      </w:r>
      <w:r>
        <w:t>κού σημείου που βρίσκεται στο Γ</w:t>
      </w:r>
      <w:r w:rsidRPr="009070A8">
        <w:t xml:space="preserve"> και κατά τρεις ταλαντώσεις υλικού σημείου που βρίσκεται στο Δ.  </w:t>
      </w:r>
    </w:p>
    <w:p w:rsidR="00612CFE" w:rsidRPr="009070A8" w:rsidRDefault="00612CFE" w:rsidP="00512F3F">
      <w:r w:rsidRPr="009070A8">
        <w:t xml:space="preserve">Η ταλάντωση στο Γ περιγράφεται από την εξίσωση </w:t>
      </w:r>
      <w:r w:rsidRPr="009070A8">
        <w:rPr>
          <w:lang w:val="en-US"/>
        </w:rPr>
        <w:t>y</w:t>
      </w:r>
      <w:r w:rsidRPr="009070A8">
        <w:rPr>
          <w:vertAlign w:val="subscript"/>
        </w:rPr>
        <w:t>Γ</w:t>
      </w:r>
      <w:r w:rsidRPr="009070A8">
        <w:t xml:space="preserve"> = 0,2ημω</w:t>
      </w:r>
      <w:r w:rsidRPr="009070A8">
        <w:rPr>
          <w:lang w:val="en-US"/>
        </w:rPr>
        <w:t>t</w:t>
      </w:r>
      <w:r>
        <w:t xml:space="preserve">  στο </w:t>
      </w:r>
      <w:r w:rsidRPr="009070A8">
        <w:rPr>
          <w:lang w:val="en-US"/>
        </w:rPr>
        <w:t>SI</w:t>
      </w:r>
      <w:r w:rsidRPr="009070A8">
        <w:t xml:space="preserve">.  </w:t>
      </w:r>
    </w:p>
    <w:p w:rsidR="00612CFE" w:rsidRPr="009070A8" w:rsidRDefault="00612CFE" w:rsidP="00512F3F">
      <w:r>
        <w:t>Δίν</w:t>
      </w:r>
      <w:r w:rsidRPr="009070A8">
        <w:t>εται ακόμη ότι καθένα από τα σημεία της χορδής που ταλαντώνονται, βρίσκεται 10 φορές ανά δευτερόλεπτο σε όρος.</w:t>
      </w:r>
    </w:p>
    <w:p w:rsidR="00612CFE" w:rsidRPr="009070A8" w:rsidRDefault="00612CFE" w:rsidP="00AD4AF3">
      <w:pPr>
        <w:pStyle w:val="1"/>
        <w:numPr>
          <w:ilvl w:val="0"/>
          <w:numId w:val="36"/>
        </w:numPr>
        <w:ind w:left="641" w:hanging="357"/>
      </w:pPr>
      <w:r w:rsidRPr="009070A8">
        <w:t>Ποια είναι η φορά διάδοσης του κύματος και γιατί ;</w:t>
      </w:r>
    </w:p>
    <w:p w:rsidR="00612CFE" w:rsidRPr="009070A8" w:rsidRDefault="00612CFE" w:rsidP="00AD4AF3">
      <w:pPr>
        <w:pStyle w:val="1"/>
      </w:pPr>
      <w:r w:rsidRPr="009070A8">
        <w:t>Να βρεθούν οι  εξισώσεις απομάκρυνσης χρόνου για τα σημεία Β και Δ.</w:t>
      </w:r>
    </w:p>
    <w:p w:rsidR="00612CFE" w:rsidRPr="009070A8" w:rsidRDefault="00612CFE" w:rsidP="00AD4AF3">
      <w:pPr>
        <w:pStyle w:val="1"/>
      </w:pPr>
      <w:r w:rsidRPr="009070A8">
        <w:t>Να βρεθεί σε πόσο χρόνο διανύει το κύμα την απόσταση ΒΔ.</w:t>
      </w:r>
    </w:p>
    <w:p w:rsidR="00612CFE" w:rsidRPr="009070A8" w:rsidRDefault="00612CFE" w:rsidP="00AD4AF3">
      <w:pPr>
        <w:pStyle w:val="1"/>
      </w:pPr>
      <w:r w:rsidRPr="009070A8">
        <w:t xml:space="preserve">Κάποια χρονική στιγμή </w:t>
      </w:r>
      <w:r w:rsidRPr="009070A8">
        <w:rPr>
          <w:lang w:val="en-US"/>
        </w:rPr>
        <w:t>t</w:t>
      </w:r>
      <w:r w:rsidRPr="009070A8">
        <w:rPr>
          <w:vertAlign w:val="subscript"/>
        </w:rPr>
        <w:t>1</w:t>
      </w:r>
      <w:r w:rsidRPr="009070A8">
        <w:t xml:space="preserve">  το υλικό σημείο στο Β έχει εκτελέσει 10 ταλαντώσεις. Πόσο απέχει από τη θέση του Γ στην ευθεία διάδοσης του κύματος, η θέση υλικού σημείου Ζ, το οποίο έχει εκτελέσει μέχρι την ίδια χρονική στιγμή 24 ταλαντώσεις.</w:t>
      </w:r>
    </w:p>
    <w:p w:rsidR="00612CFE" w:rsidRPr="009070A8" w:rsidRDefault="00612CFE" w:rsidP="00AD4AF3">
      <w:pPr>
        <w:pStyle w:val="1"/>
      </w:pPr>
      <w:r w:rsidRPr="009070A8">
        <w:t>Να σχεδιάσετε το στιγμιότυπο του  κύματος από το σημείο Β μέχρι το σημείο Δ κάποια χρονική στιγμή που το Β βρίσκεται σε κοιλάδα.</w:t>
      </w:r>
    </w:p>
    <w:p w:rsidR="00612CFE" w:rsidRPr="00D74017" w:rsidRDefault="00612CFE" w:rsidP="00AD4AF3">
      <w:pPr>
        <w:pStyle w:val="a3"/>
      </w:pPr>
      <w:r>
        <w:t>Εξίσωση κύματος και φάσεις</w:t>
      </w:r>
    </w:p>
    <w:p w:rsidR="00612CFE" w:rsidRDefault="00612CFE" w:rsidP="00883E85">
      <w:r w:rsidRPr="00D74017">
        <w:t>Δίνεται ένα στιγμιότυπο ενός κύματος που διαδίδεται προς τα δεξιά και η εξίσωση του οποίου είναι</w:t>
      </w:r>
      <w:r>
        <w:t>:</w:t>
      </w:r>
    </w:p>
    <w:p w:rsidR="00612CFE" w:rsidRDefault="00612CFE" w:rsidP="00883E85">
      <w:pPr>
        <w:jc w:val="center"/>
      </w:pPr>
      <w:r w:rsidRPr="00D74017">
        <w:rPr>
          <w:lang w:val="fr-FR"/>
        </w:rPr>
        <w:t>y</w:t>
      </w:r>
      <w:r w:rsidRPr="00987F71">
        <w:t>=0,2</w:t>
      </w:r>
      <w:r w:rsidRPr="00D74017">
        <w:t>ημ</w:t>
      </w:r>
      <w:r w:rsidRPr="00987F71">
        <w:t>2</w:t>
      </w:r>
      <w:r>
        <w:t>π</w:t>
      </w:r>
      <w:r w:rsidRPr="00CC3B1F">
        <w:rPr>
          <w:position w:val="-26"/>
        </w:rPr>
        <w:object w:dxaOrig="1020" w:dyaOrig="639">
          <v:shape id="_x0000_i1034" type="#_x0000_t75" style="width:50.7pt;height:31.75pt" o:ole="">
            <v:imagedata r:id="rId24" o:title=""/>
          </v:shape>
          <o:OLEObject Type="Embed" ProgID="Equation.DSMT4" ShapeID="_x0000_i1034" DrawAspect="Content" ObjectID="_1460358938" r:id="rId25"/>
        </w:object>
      </w:r>
      <w:r>
        <w:t xml:space="preserve"> (S.Ι.)</w:t>
      </w:r>
    </w:p>
    <w:p w:rsidR="00612CFE" w:rsidRPr="00D74017" w:rsidRDefault="00612CFE" w:rsidP="00883E85">
      <w:r w:rsidRPr="00D74017">
        <w:t>Τη στιγμή που ελήφθη το στιγμιότυπο η ταχύτητα του σημείου Ο στη θέση x=0 είναι μηδενική.</w:t>
      </w:r>
    </w:p>
    <w:p w:rsidR="00612CFE" w:rsidRPr="00D74017" w:rsidRDefault="001B17FD" w:rsidP="00883E85">
      <w:pPr>
        <w:jc w:val="center"/>
      </w:pPr>
      <w:r>
        <w:lastRenderedPageBreak/>
        <w:pict>
          <v:shape id="_x0000_i1035" type="#_x0000_t75" style="width:202.45pt;height:104.5pt">
            <v:imagedata r:id="rId26" o:title=""/>
          </v:shape>
        </w:pict>
      </w:r>
    </w:p>
    <w:p w:rsidR="00612CFE" w:rsidRDefault="00612CFE" w:rsidP="00AD4AF3">
      <w:pPr>
        <w:pStyle w:val="1"/>
        <w:numPr>
          <w:ilvl w:val="0"/>
          <w:numId w:val="37"/>
        </w:numPr>
        <w:ind w:left="641" w:hanging="357"/>
      </w:pPr>
      <w:r>
        <w:t>Να βρεθούν η περίοδος και το μήκος του κύματος.</w:t>
      </w:r>
    </w:p>
    <w:p w:rsidR="00612CFE" w:rsidRPr="00D74017" w:rsidRDefault="00612CFE" w:rsidP="00AD4AF3">
      <w:pPr>
        <w:pStyle w:val="1"/>
      </w:pPr>
      <w:r w:rsidRPr="00D74017">
        <w:t>Ποια η φάση του σημείου Ο την στιγμή αυτή;</w:t>
      </w:r>
    </w:p>
    <w:p w:rsidR="00612CFE" w:rsidRPr="00D74017" w:rsidRDefault="00612CFE" w:rsidP="00AD4AF3">
      <w:pPr>
        <w:pStyle w:val="1"/>
      </w:pPr>
      <w:r w:rsidRPr="00D74017">
        <w:t>Σε ποια χρονική στιγμή αντιστοιχεί το παραπάνω στιγμιότυπο;</w:t>
      </w:r>
    </w:p>
    <w:p w:rsidR="00612CFE" w:rsidRDefault="00612CFE" w:rsidP="00AD4AF3">
      <w:pPr>
        <w:pStyle w:val="a3"/>
      </w:pPr>
      <w:r>
        <w:t xml:space="preserve"> Ένα κύμα, το στιγμιότυπο και άλλα..</w:t>
      </w:r>
    </w:p>
    <w:p w:rsidR="00612CFE" w:rsidRDefault="009D6E57" w:rsidP="00F473D5">
      <w:r>
        <w:rPr>
          <w:noProof/>
        </w:rPr>
        <w:pict>
          <v:shape id="_x0000_s1028" type="#_x0000_t75" style="position:absolute;margin-left:311.4pt;margin-top:1.45pt;width:170.5pt;height:78pt;z-index:251662336" filled="t">
            <v:imagedata r:id="rId27" o:title=""/>
            <w10:wrap type="square"/>
          </v:shape>
          <o:OLEObject Type="Embed" ProgID="Visio.Drawing.11" ShapeID="_x0000_s1028" DrawAspect="Content" ObjectID="_1460358939" r:id="rId28"/>
        </w:pict>
      </w:r>
      <w:r w:rsidR="00612CFE">
        <w:t>Κατά μήκος ενός γραμμικού ελαστικού μέσου και από τα αριστερά προς τα δεξιά διαδίδεται ένα κύμα με ταχύτητα υ=48</w:t>
      </w:r>
      <w:r w:rsidR="00612CFE">
        <w:rPr>
          <w:lang w:val="en-US"/>
        </w:rPr>
        <w:t>c</w:t>
      </w:r>
      <w:r w:rsidR="00612CFE">
        <w:t>m/s. Η μορφή του μέσου τη χρονική στιγμή t=0 φαίνεται στο παρακάτω σχήμα.</w:t>
      </w:r>
    </w:p>
    <w:p w:rsidR="00612CFE" w:rsidRDefault="00612CFE" w:rsidP="00AD4AF3">
      <w:pPr>
        <w:pStyle w:val="1"/>
        <w:numPr>
          <w:ilvl w:val="0"/>
          <w:numId w:val="38"/>
        </w:numPr>
        <w:ind w:left="641" w:hanging="357"/>
      </w:pPr>
      <w:r>
        <w:t>Να βρεθεί η εξίσωση του κύματος.</w:t>
      </w:r>
    </w:p>
    <w:p w:rsidR="00612CFE" w:rsidRDefault="00612CFE" w:rsidP="00AD4AF3">
      <w:pPr>
        <w:pStyle w:val="1"/>
      </w:pPr>
      <w:r>
        <w:t>Να κάνετε τη γραφική παράσταση της φάσης των διαφόρων σημείων του μέσου με x&gt;0 τη χρονική στιγμή t</w:t>
      </w:r>
      <w:r>
        <w:rPr>
          <w:vertAlign w:val="subscript"/>
        </w:rPr>
        <w:t>1</w:t>
      </w:r>
      <w:r>
        <w:t>=0,</w:t>
      </w:r>
      <w:r w:rsidRPr="00FB3142">
        <w:t>75</w:t>
      </w:r>
      <w:r>
        <w:t>s.</w:t>
      </w:r>
    </w:p>
    <w:p w:rsidR="00612CFE" w:rsidRPr="00E83C84" w:rsidRDefault="00612CFE" w:rsidP="00AD4AF3">
      <w:pPr>
        <w:pStyle w:val="1"/>
      </w:pPr>
      <w:r>
        <w:t>Ένα σημείο Μ βρίσκεται στη θέση x</w:t>
      </w:r>
      <w:r>
        <w:rPr>
          <w:vertAlign w:val="subscript"/>
        </w:rPr>
        <w:t>1</w:t>
      </w:r>
      <w:r>
        <w:t>=</w:t>
      </w:r>
      <w:r w:rsidRPr="00FB3142">
        <w:t>0,5</w:t>
      </w:r>
      <w:r>
        <w:t>m. Να βρείτε την επιτάχυνση ταλάντωσης του σημείου Μ σε συνάρτηση με το χρόνο και να κάνετε τη γραφική της παράσταση. π</w:t>
      </w:r>
      <w:r>
        <w:rPr>
          <w:vertAlign w:val="superscript"/>
        </w:rPr>
        <w:t>2</w:t>
      </w:r>
      <w:r>
        <w:t>≈10.</w:t>
      </w:r>
    </w:p>
    <w:p w:rsidR="00612CFE" w:rsidRPr="001A109E" w:rsidRDefault="00612CFE" w:rsidP="00AD4AF3">
      <w:pPr>
        <w:pStyle w:val="a3"/>
      </w:pPr>
      <w:r w:rsidRPr="001A109E">
        <w:t>ΚΥΜΑΤΑ. Φάση και διαφορά φάσης.</w:t>
      </w:r>
    </w:p>
    <w:p w:rsidR="00612CFE" w:rsidRPr="001A109E" w:rsidRDefault="00612CFE" w:rsidP="00883E85">
      <w:r w:rsidRPr="001A109E">
        <w:rPr>
          <w:color w:val="FFFFFF"/>
        </w:rPr>
        <w:t>.</w:t>
      </w:r>
      <w:r w:rsidRPr="001A109E">
        <w:t>Κατά μήκος ενός γραμμικού ελαστικού μέσου και από αριστερά προς τα δεξιά διαδίδεται ένα κύμα και στο παρακάτω σχήμα (1) δίνεται το  στιγμιότυπο του κύματος για t</w:t>
      </w:r>
      <w:r w:rsidRPr="001A109E">
        <w:rPr>
          <w:vertAlign w:val="subscript"/>
        </w:rPr>
        <w:t>0</w:t>
      </w:r>
      <w:r w:rsidRPr="001A109E">
        <w:t>=0, ενώ τη χρονική στιγμή t</w:t>
      </w:r>
      <w:r w:rsidRPr="001A109E">
        <w:rPr>
          <w:vertAlign w:val="subscript"/>
        </w:rPr>
        <w:t>1</w:t>
      </w:r>
      <w:r w:rsidRPr="001A109E">
        <w:t>=0,5s το αντίστοιχο στιγμιότυπο είναι αυτό του διπλανού σχήματος (2).</w:t>
      </w:r>
    </w:p>
    <w:p w:rsidR="00612CFE" w:rsidRPr="001A109E" w:rsidRDefault="001B17FD" w:rsidP="00BB49A1">
      <w:pPr>
        <w:jc w:val="center"/>
      </w:pPr>
      <w:r>
        <w:pict>
          <v:shape id="_x0000_i1036" type="#_x0000_t75" style="width:162.2pt;height:91.35pt;mso-position-horizontal:right;mso-position-horizontal-relative:margin" o:allowoverlap="f" filled="t">
            <v:imagedata r:id="rId29" o:title=""/>
          </v:shape>
        </w:pict>
      </w:r>
      <w:r w:rsidR="00612CFE" w:rsidRPr="001A109E">
        <w:t xml:space="preserve">      </w:t>
      </w:r>
      <w:r>
        <w:pict>
          <v:shape id="_x0000_i1037" type="#_x0000_t75" style="width:164.9pt;height:90.6pt;mso-position-horizontal:right;mso-position-horizontal-relative:margin" o:allowoverlap="f" filled="t">
            <v:imagedata r:id="rId30" o:title=""/>
          </v:shape>
        </w:pict>
      </w:r>
      <w:r w:rsidR="00612CFE" w:rsidRPr="001A109E">
        <w:t xml:space="preserve">          </w:t>
      </w:r>
    </w:p>
    <w:p w:rsidR="00612CFE" w:rsidRPr="001A109E" w:rsidRDefault="00612CFE" w:rsidP="00AD4AF3">
      <w:pPr>
        <w:pStyle w:val="1"/>
        <w:numPr>
          <w:ilvl w:val="0"/>
          <w:numId w:val="39"/>
        </w:numPr>
        <w:ind w:left="641" w:hanging="357"/>
      </w:pPr>
      <w:r w:rsidRPr="001A109E">
        <w:t>Να βρεθεί η εξίσωση του κύματος.</w:t>
      </w:r>
    </w:p>
    <w:p w:rsidR="00612CFE" w:rsidRPr="001A109E" w:rsidRDefault="00612CFE" w:rsidP="00AD4AF3">
      <w:pPr>
        <w:pStyle w:val="1"/>
      </w:pPr>
      <w:r w:rsidRPr="001A109E">
        <w:t>Ποια η αρχική φάση του κύματος;</w:t>
      </w:r>
    </w:p>
    <w:p w:rsidR="00612CFE" w:rsidRPr="001A109E" w:rsidRDefault="00612CFE" w:rsidP="00AD4AF3">
      <w:pPr>
        <w:pStyle w:val="1"/>
      </w:pPr>
      <w:r w:rsidRPr="001A109E">
        <w:t>Να κάνετε τη γραφική παράσταση της φάσης των διαφόρων σημείων του μέσου δεξιά της θέσης x=0 για t=1,5s,</w:t>
      </w:r>
    </w:p>
    <w:p w:rsidR="00612CFE" w:rsidRPr="001A109E" w:rsidRDefault="00612CFE" w:rsidP="00AD4AF3">
      <w:pPr>
        <w:pStyle w:val="1"/>
      </w:pPr>
      <w:r w:rsidRPr="001A109E">
        <w:t>Να κάνετε τη γραφική παράσταση της φάσης ενός σημείου Γ που βρίσκεται στη θέση x=0,8m σε συνάρτηση με το χρόνο.</w:t>
      </w:r>
    </w:p>
    <w:p w:rsidR="00612CFE" w:rsidRPr="001A109E" w:rsidRDefault="00612CFE" w:rsidP="00AD4AF3">
      <w:pPr>
        <w:pStyle w:val="1"/>
      </w:pPr>
      <w:r w:rsidRPr="001A109E">
        <w:t>Βρείτε μια εξίσωση που παρέχει τη διαφορά φάσης μεταξύ δύο σημείων Γ και Δ του μέσου.</w:t>
      </w:r>
    </w:p>
    <w:p w:rsidR="00612CFE" w:rsidRPr="001A109E" w:rsidRDefault="00612CFE" w:rsidP="00AD4AF3">
      <w:pPr>
        <w:pStyle w:val="1"/>
      </w:pPr>
      <w:r w:rsidRPr="001A109E">
        <w:t> Ποια η απόσταση μεταξύ των σημείων Γ και Δ, αν μεταξύ τους παρουσιάζουν διαφορά φάσης 2π;</w:t>
      </w:r>
    </w:p>
    <w:p w:rsidR="00612CFE" w:rsidRPr="00883E85" w:rsidRDefault="00612CFE" w:rsidP="00AD4AF3">
      <w:pPr>
        <w:pStyle w:val="a3"/>
      </w:pPr>
      <w:r>
        <w:t xml:space="preserve"> </w:t>
      </w:r>
      <w:r w:rsidRPr="00D2085E">
        <w:t>Στιγμιότυπο κύματος προς τα αριστερά.</w:t>
      </w:r>
    </w:p>
    <w:p w:rsidR="00612CFE" w:rsidRPr="00883E85" w:rsidRDefault="00612CFE" w:rsidP="00883E85">
      <w:pPr>
        <w:rPr>
          <w:color w:val="000000"/>
        </w:rPr>
      </w:pPr>
      <w:r w:rsidRPr="00883E85">
        <w:rPr>
          <w:color w:val="000000"/>
        </w:rPr>
        <w:lastRenderedPageBreak/>
        <w:t>Εγκάρσιο αρμονικό κύμα διαδίδεται σε γραμμικό ελαστικό μέσο, που ταυτίζεται με τον άξονα x΄Οx και προς την αρνητική κατεύθυνση, με ταχύτητα υ=2m/s. Τη χρονική στιγμή  t=0 το κύμα φτάνει στο υλικό σημείο που βρίσκεται στην αρχή Ο του άξονα, το οποίο αρχίζει να ταλαντώνεται προς τα πάνω (θετική κατεύθυνση) και διανύει απόσταση 0,2m πριν σταματήσει στιγμιαία σε χρονικό διάστημα 0,25s.</w:t>
      </w:r>
    </w:p>
    <w:p w:rsidR="00612CFE" w:rsidRPr="00883E85" w:rsidRDefault="00612CFE" w:rsidP="00AD4AF3">
      <w:pPr>
        <w:pStyle w:val="1"/>
        <w:numPr>
          <w:ilvl w:val="0"/>
          <w:numId w:val="40"/>
        </w:numPr>
        <w:ind w:left="641" w:hanging="357"/>
      </w:pPr>
      <w:r w:rsidRPr="00883E85">
        <w:t>Να βρεθεί η εξίσωση του κύματος.</w:t>
      </w:r>
    </w:p>
    <w:p w:rsidR="00612CFE" w:rsidRPr="00883E85" w:rsidRDefault="00612CFE" w:rsidP="00AD4AF3">
      <w:pPr>
        <w:pStyle w:val="1"/>
      </w:pPr>
      <w:r w:rsidRPr="00883E85">
        <w:t>Για τη χρονική στιγμή t</w:t>
      </w:r>
      <w:r w:rsidRPr="00883E85">
        <w:rPr>
          <w:vertAlign w:val="subscript"/>
        </w:rPr>
        <w:t>1</w:t>
      </w:r>
      <w:r w:rsidRPr="00883E85">
        <w:t>=2,5s να σχεδιάστε ένα στιγμιότυπο του κύματος, μεταξύ του σημείου Κ, που έχει φτάσει το κύμα και του  σημείου Λ στη θέση x</w:t>
      </w:r>
      <w:r w:rsidRPr="00883E85">
        <w:rPr>
          <w:vertAlign w:val="subscript"/>
        </w:rPr>
        <w:t>Λ</w:t>
      </w:r>
      <w:r w:rsidRPr="00883E85">
        <w:t>=3,5m.</w:t>
      </w:r>
    </w:p>
    <w:p w:rsidR="00612CFE" w:rsidRPr="00883E85" w:rsidRDefault="00612CFE" w:rsidP="00AD4AF3">
      <w:pPr>
        <w:pStyle w:val="1"/>
      </w:pPr>
      <w:r w:rsidRPr="00883E85">
        <w:t>Να κάνετε τη γραφική παράσταση της απομάκρυνσης του υλικού σημείου Λ και για όλο το χρονικό διάστημα της ταλάντωσής του.</w:t>
      </w:r>
    </w:p>
    <w:p w:rsidR="001B17FD" w:rsidRDefault="001B17FD">
      <w:pPr>
        <w:jc w:val="right"/>
      </w:pPr>
    </w:p>
    <w:p w:rsidR="001B17FD" w:rsidRDefault="001B17FD">
      <w:pPr>
        <w:jc w:val="right"/>
      </w:pPr>
    </w:p>
    <w:p w:rsidR="001B17FD" w:rsidRPr="00A33430" w:rsidRDefault="001B17FD" w:rsidP="00A33430">
      <w:pPr>
        <w:shd w:val="clear" w:color="auto" w:fill="8DB3E2" w:themeFill="text2" w:themeFillTint="66"/>
        <w:spacing w:line="240" w:lineRule="auto"/>
        <w:ind w:left="6096"/>
        <w:jc w:val="center"/>
        <w:rPr>
          <w:rFonts w:cs="Times New Roman"/>
          <w:b/>
          <w:i/>
          <w:spacing w:val="20"/>
          <w:sz w:val="28"/>
          <w:szCs w:val="28"/>
        </w:rPr>
      </w:pPr>
      <w:r w:rsidRPr="00A33430">
        <w:rPr>
          <w:rFonts w:cs="Times New Roman"/>
          <w:b/>
          <w:i/>
          <w:spacing w:val="20"/>
          <w:sz w:val="28"/>
          <w:szCs w:val="28"/>
        </w:rPr>
        <w:t>Υλικό Φυσικής-Χημείας</w:t>
      </w:r>
      <w:r w:rsidRPr="00A33430">
        <w:rPr>
          <w:b/>
          <w:i/>
          <w:spacing w:val="20"/>
          <w:sz w:val="28"/>
          <w:szCs w:val="28"/>
        </w:rPr>
        <w:t>.</w:t>
      </w:r>
    </w:p>
    <w:p w:rsidR="001B17FD" w:rsidRPr="000D2B2C" w:rsidRDefault="001B17FD" w:rsidP="00A33430">
      <w:pPr>
        <w:shd w:val="clear" w:color="auto" w:fill="8DB3E2" w:themeFill="text2" w:themeFillTint="66"/>
        <w:spacing w:line="240" w:lineRule="auto"/>
        <w:ind w:left="6096"/>
        <w:jc w:val="center"/>
        <w:rPr>
          <w:rFonts w:ascii="Garamond" w:hAnsi="Garamond"/>
          <w:i/>
          <w:sz w:val="16"/>
          <w:szCs w:val="16"/>
        </w:rPr>
      </w:pPr>
      <w:r w:rsidRPr="000D2B2C">
        <w:rPr>
          <w:rFonts w:ascii="Garamond" w:hAnsi="Garamond"/>
          <w:i/>
          <w:sz w:val="16"/>
          <w:szCs w:val="16"/>
        </w:rPr>
        <w:t>Επειδή το να μοιράζεσαι πράγματα, είναι καλό για όλους…</w:t>
      </w:r>
    </w:p>
    <w:p w:rsidR="00612CFE" w:rsidRPr="001B17FD" w:rsidRDefault="00612CFE">
      <w:pPr>
        <w:jc w:val="right"/>
      </w:pPr>
    </w:p>
    <w:p w:rsidR="00815313" w:rsidRPr="00612CFE" w:rsidRDefault="00815313" w:rsidP="00612CFE"/>
    <w:sectPr w:rsidR="00815313" w:rsidRPr="00612CFE" w:rsidSect="000C4AE3">
      <w:headerReference w:type="default" r:id="rId31"/>
      <w:footerReference w:type="default" r:id="rId32"/>
      <w:pgSz w:w="11906" w:h="16838"/>
      <w:pgMar w:top="1418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B18" w:rsidRDefault="00820B18" w:rsidP="00815313">
      <w:pPr>
        <w:spacing w:line="240" w:lineRule="auto"/>
      </w:pPr>
      <w:r>
        <w:separator/>
      </w:r>
    </w:p>
  </w:endnote>
  <w:endnote w:type="continuationSeparator" w:id="0">
    <w:p w:rsidR="00820B18" w:rsidRDefault="00820B18" w:rsidP="0081531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gOldTimes UC Pol">
    <w:altName w:val="Times New Roman"/>
    <w:charset w:val="00"/>
    <w:family w:val="auto"/>
    <w:pitch w:val="variable"/>
    <w:sig w:usb0="00000001" w:usb1="00000000" w:usb2="00000000" w:usb3="00000000" w:csb0="0000009B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573" w:rsidRPr="00684DAF" w:rsidRDefault="00E43DDA" w:rsidP="001B17FD">
    <w:pPr>
      <w:pStyle w:val="afa"/>
      <w:pBdr>
        <w:top w:val="single" w:sz="4" w:space="1" w:color="auto"/>
      </w:pBdr>
      <w:tabs>
        <w:tab w:val="clear" w:pos="4153"/>
        <w:tab w:val="clear" w:pos="8306"/>
        <w:tab w:val="center" w:pos="4536"/>
        <w:tab w:val="right" w:pos="9356"/>
      </w:tabs>
      <w:spacing w:before="120"/>
      <w:jc w:val="center"/>
      <w:rPr>
        <w:b/>
        <w:color w:val="4F81BD"/>
      </w:rPr>
    </w:pPr>
    <w:r>
      <w:rPr>
        <w:b/>
        <w:color w:val="4F81BD"/>
      </w:rPr>
      <w:tab/>
    </w:r>
    <w:hyperlink r:id="rId1" w:history="1">
      <w:r w:rsidR="00684DAF" w:rsidRPr="001B17FD">
        <w:rPr>
          <w:rStyle w:val="-"/>
          <w:b/>
          <w:i/>
          <w:lang w:val="en-US"/>
        </w:rPr>
        <w:t>www.ylikonet.gr</w:t>
      </w:r>
    </w:hyperlink>
    <w:r w:rsidR="00684DAF" w:rsidRPr="001B17FD">
      <w:rPr>
        <w:b/>
        <w:i/>
        <w:color w:val="4F81BD"/>
      </w:rPr>
      <w:t xml:space="preserve"> </w:t>
    </w:r>
    <w:r w:rsidR="00684DAF">
      <w:rPr>
        <w:b/>
        <w:color w:val="4F81BD"/>
      </w:rPr>
      <w:tab/>
    </w:r>
    <w:r w:rsidR="009D6E57" w:rsidRPr="00684DAF">
      <w:rPr>
        <w:b/>
        <w:color w:val="4F81BD"/>
      </w:rPr>
      <w:fldChar w:fldCharType="begin"/>
    </w:r>
    <w:r w:rsidR="00684DAF" w:rsidRPr="00684DAF">
      <w:rPr>
        <w:b/>
        <w:color w:val="4F81BD"/>
      </w:rPr>
      <w:instrText xml:space="preserve"> PAGE   \* MERGEFORMAT </w:instrText>
    </w:r>
    <w:r w:rsidR="009D6E57" w:rsidRPr="00684DAF">
      <w:rPr>
        <w:b/>
        <w:color w:val="4F81BD"/>
      </w:rPr>
      <w:fldChar w:fldCharType="separate"/>
    </w:r>
    <w:r w:rsidR="003E46AD">
      <w:rPr>
        <w:b/>
        <w:noProof/>
        <w:color w:val="4F81BD"/>
      </w:rPr>
      <w:t>1</w:t>
    </w:r>
    <w:r w:rsidR="009D6E57" w:rsidRPr="00684DAF">
      <w:rPr>
        <w:b/>
        <w:color w:val="4F81BD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B18" w:rsidRDefault="00820B18" w:rsidP="00815313">
      <w:pPr>
        <w:spacing w:line="240" w:lineRule="auto"/>
      </w:pPr>
      <w:r>
        <w:separator/>
      </w:r>
    </w:p>
  </w:footnote>
  <w:footnote w:type="continuationSeparator" w:id="0">
    <w:p w:rsidR="00820B18" w:rsidRDefault="00820B18" w:rsidP="0081531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573" w:rsidRPr="001B17FD" w:rsidRDefault="009D6573" w:rsidP="00684DAF">
    <w:pPr>
      <w:pStyle w:val="ab"/>
      <w:pBdr>
        <w:bottom w:val="single" w:sz="4" w:space="1" w:color="auto"/>
      </w:pBdr>
      <w:tabs>
        <w:tab w:val="clear" w:pos="8789"/>
        <w:tab w:val="right" w:pos="9639"/>
      </w:tabs>
      <w:rPr>
        <w:i/>
        <w:sz w:val="22"/>
        <w:szCs w:val="22"/>
      </w:rPr>
    </w:pPr>
    <w:r w:rsidRPr="001B17FD">
      <w:rPr>
        <w:i/>
        <w:sz w:val="22"/>
        <w:szCs w:val="22"/>
      </w:rPr>
      <w:t>Υλικό Φυσικής-Χημείας</w:t>
    </w:r>
    <w:r w:rsidRPr="001B17FD">
      <w:rPr>
        <w:i/>
        <w:sz w:val="22"/>
        <w:szCs w:val="22"/>
      </w:rPr>
      <w:tab/>
    </w:r>
    <w:r w:rsidR="00684DAF" w:rsidRPr="001B17FD">
      <w:rPr>
        <w:i/>
        <w:sz w:val="22"/>
        <w:szCs w:val="22"/>
      </w:rPr>
      <w:t>Τρέχοντα 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626EA"/>
    <w:multiLevelType w:val="singleLevel"/>
    <w:tmpl w:val="B18AA398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1">
    <w:nsid w:val="031E4DEB"/>
    <w:multiLevelType w:val="singleLevel"/>
    <w:tmpl w:val="5A888A54"/>
    <w:lvl w:ilvl="0">
      <w:start w:val="1"/>
      <w:numFmt w:val="decimal"/>
      <w:pStyle w:val="a"/>
      <w:lvlText w:val="ΕΦΑΡΜΟΓΗ %1:"/>
      <w:lvlJc w:val="right"/>
      <w:pPr>
        <w:tabs>
          <w:tab w:val="num" w:pos="2041"/>
        </w:tabs>
        <w:ind w:left="2041" w:hanging="340"/>
      </w:pPr>
    </w:lvl>
  </w:abstractNum>
  <w:abstractNum w:abstractNumId="2">
    <w:nsid w:val="09A07A65"/>
    <w:multiLevelType w:val="singleLevel"/>
    <w:tmpl w:val="8EDACB3C"/>
    <w:lvl w:ilvl="0">
      <w:start w:val="1"/>
      <w:numFmt w:val="none"/>
      <w:pStyle w:val="a0"/>
      <w:lvlText w:val="%1    Μονάδες"/>
      <w:lvlJc w:val="left"/>
      <w:pPr>
        <w:tabs>
          <w:tab w:val="num" w:pos="1080"/>
        </w:tabs>
        <w:ind w:left="0" w:firstLine="0"/>
      </w:pPr>
      <w:rPr>
        <w:rFonts w:ascii="Times New Roman" w:hAnsi="Times New Roman" w:hint="default"/>
        <w:sz w:val="20"/>
      </w:rPr>
    </w:lvl>
  </w:abstractNum>
  <w:abstractNum w:abstractNumId="3">
    <w:nsid w:val="0A800C8B"/>
    <w:multiLevelType w:val="singleLevel"/>
    <w:tmpl w:val="EB3CF778"/>
    <w:lvl w:ilvl="0">
      <w:start w:val="1"/>
      <w:numFmt w:val="none"/>
      <w:pStyle w:val="a1"/>
      <w:lvlText w:val="%1Υπόδειξη:"/>
      <w:lvlJc w:val="left"/>
      <w:pPr>
        <w:tabs>
          <w:tab w:val="num" w:pos="1800"/>
        </w:tabs>
        <w:ind w:left="1304" w:hanging="1304"/>
      </w:pPr>
      <w:rPr>
        <w:rFonts w:ascii="Times New Roman" w:hAnsi="Times New Roman" w:hint="default"/>
        <w:b/>
        <w:i w:val="0"/>
        <w:sz w:val="24"/>
      </w:rPr>
    </w:lvl>
  </w:abstractNum>
  <w:abstractNum w:abstractNumId="4">
    <w:nsid w:val="15CA2E0E"/>
    <w:multiLevelType w:val="multilevel"/>
    <w:tmpl w:val="9DCAEEA0"/>
    <w:numStyleLink w:val="1i"/>
  </w:abstractNum>
  <w:abstractNum w:abstractNumId="5">
    <w:nsid w:val="16625F23"/>
    <w:multiLevelType w:val="hybridMultilevel"/>
    <w:tmpl w:val="63726EEA"/>
    <w:lvl w:ilvl="0" w:tplc="227EA064">
      <w:start w:val="1"/>
      <w:numFmt w:val="bullet"/>
      <w:pStyle w:val="a2"/>
      <w:lvlText w:val=""/>
      <w:lvlJc w:val="left"/>
      <w:pPr>
        <w:tabs>
          <w:tab w:val="num" w:pos="346"/>
        </w:tabs>
        <w:ind w:left="706" w:hanging="360"/>
      </w:pPr>
      <w:rPr>
        <w:rFonts w:ascii="Symbol" w:hAnsi="Symbol" w:hint="default"/>
      </w:rPr>
    </w:lvl>
    <w:lvl w:ilvl="1" w:tplc="8DC8A72A" w:tentative="1">
      <w:start w:val="1"/>
      <w:numFmt w:val="bullet"/>
      <w:lvlText w:val="o"/>
      <w:lvlJc w:val="left"/>
      <w:pPr>
        <w:tabs>
          <w:tab w:val="num" w:pos="1786"/>
        </w:tabs>
        <w:ind w:left="1786" w:hanging="360"/>
      </w:pPr>
      <w:rPr>
        <w:rFonts w:ascii="Courier New" w:hAnsi="Courier New" w:cs="Courier New" w:hint="default"/>
      </w:rPr>
    </w:lvl>
    <w:lvl w:ilvl="2" w:tplc="7CEA794A" w:tentative="1">
      <w:start w:val="1"/>
      <w:numFmt w:val="bullet"/>
      <w:lvlText w:val=""/>
      <w:lvlJc w:val="left"/>
      <w:pPr>
        <w:tabs>
          <w:tab w:val="num" w:pos="2506"/>
        </w:tabs>
        <w:ind w:left="2506" w:hanging="360"/>
      </w:pPr>
      <w:rPr>
        <w:rFonts w:ascii="Wingdings" w:hAnsi="Wingdings" w:hint="default"/>
      </w:rPr>
    </w:lvl>
    <w:lvl w:ilvl="3" w:tplc="8FF096D2" w:tentative="1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hint="default"/>
      </w:rPr>
    </w:lvl>
    <w:lvl w:ilvl="4" w:tplc="63400D72" w:tentative="1">
      <w:start w:val="1"/>
      <w:numFmt w:val="bullet"/>
      <w:lvlText w:val="o"/>
      <w:lvlJc w:val="left"/>
      <w:pPr>
        <w:tabs>
          <w:tab w:val="num" w:pos="3946"/>
        </w:tabs>
        <w:ind w:left="3946" w:hanging="360"/>
      </w:pPr>
      <w:rPr>
        <w:rFonts w:ascii="Courier New" w:hAnsi="Courier New" w:cs="Courier New" w:hint="default"/>
      </w:rPr>
    </w:lvl>
    <w:lvl w:ilvl="5" w:tplc="2D22C70C" w:tentative="1">
      <w:start w:val="1"/>
      <w:numFmt w:val="bullet"/>
      <w:lvlText w:val=""/>
      <w:lvlJc w:val="left"/>
      <w:pPr>
        <w:tabs>
          <w:tab w:val="num" w:pos="4666"/>
        </w:tabs>
        <w:ind w:left="4666" w:hanging="360"/>
      </w:pPr>
      <w:rPr>
        <w:rFonts w:ascii="Wingdings" w:hAnsi="Wingdings" w:hint="default"/>
      </w:rPr>
    </w:lvl>
    <w:lvl w:ilvl="6" w:tplc="D00E5BD8" w:tentative="1">
      <w:start w:val="1"/>
      <w:numFmt w:val="bullet"/>
      <w:lvlText w:val=""/>
      <w:lvlJc w:val="left"/>
      <w:pPr>
        <w:tabs>
          <w:tab w:val="num" w:pos="5386"/>
        </w:tabs>
        <w:ind w:left="5386" w:hanging="360"/>
      </w:pPr>
      <w:rPr>
        <w:rFonts w:ascii="Symbol" w:hAnsi="Symbol" w:hint="default"/>
      </w:rPr>
    </w:lvl>
    <w:lvl w:ilvl="7" w:tplc="F5B83600" w:tentative="1">
      <w:start w:val="1"/>
      <w:numFmt w:val="bullet"/>
      <w:lvlText w:val="o"/>
      <w:lvlJc w:val="left"/>
      <w:pPr>
        <w:tabs>
          <w:tab w:val="num" w:pos="6106"/>
        </w:tabs>
        <w:ind w:left="6106" w:hanging="360"/>
      </w:pPr>
      <w:rPr>
        <w:rFonts w:ascii="Courier New" w:hAnsi="Courier New" w:cs="Courier New" w:hint="default"/>
      </w:rPr>
    </w:lvl>
    <w:lvl w:ilvl="8" w:tplc="27D21B9E" w:tentative="1">
      <w:start w:val="1"/>
      <w:numFmt w:val="bullet"/>
      <w:lvlText w:val=""/>
      <w:lvlJc w:val="left"/>
      <w:pPr>
        <w:tabs>
          <w:tab w:val="num" w:pos="6826"/>
        </w:tabs>
        <w:ind w:left="6826" w:hanging="360"/>
      </w:pPr>
      <w:rPr>
        <w:rFonts w:ascii="Wingdings" w:hAnsi="Wingdings" w:hint="default"/>
      </w:rPr>
    </w:lvl>
  </w:abstractNum>
  <w:abstractNum w:abstractNumId="6">
    <w:nsid w:val="287F4A62"/>
    <w:multiLevelType w:val="hybridMultilevel"/>
    <w:tmpl w:val="C5DE572C"/>
    <w:lvl w:ilvl="0" w:tplc="1632F7E8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1" w:tplc="354C07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06B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7CAA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5E05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E214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1C47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F0CA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AD0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6917CC"/>
    <w:multiLevelType w:val="hybridMultilevel"/>
    <w:tmpl w:val="4FFE2318"/>
    <w:lvl w:ilvl="0" w:tplc="83EC9826">
      <w:start w:val="1"/>
      <w:numFmt w:val="decimal"/>
      <w:pStyle w:val="a3"/>
      <w:lvlText w:val="2.1.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574010"/>
    <w:multiLevelType w:val="singleLevel"/>
    <w:tmpl w:val="61E02F96"/>
    <w:lvl w:ilvl="0">
      <w:start w:val="1"/>
      <w:numFmt w:val="decimal"/>
      <w:pStyle w:val="a4"/>
      <w:lvlText w:val="ΘΕΜΑ %1:"/>
      <w:lvlJc w:val="left"/>
      <w:pPr>
        <w:tabs>
          <w:tab w:val="num" w:pos="1247"/>
        </w:tabs>
        <w:ind w:left="1247" w:hanging="1247"/>
      </w:pPr>
      <w:rPr>
        <w:rFonts w:ascii="Times New Roman" w:hAnsi="Times New Roman" w:hint="default"/>
        <w:b/>
        <w:i w:val="0"/>
        <w:sz w:val="24"/>
      </w:rPr>
    </w:lvl>
  </w:abstractNum>
  <w:abstractNum w:abstractNumId="9">
    <w:nsid w:val="35AF23E5"/>
    <w:multiLevelType w:val="hybridMultilevel"/>
    <w:tmpl w:val="DDDB88B8"/>
    <w:lvl w:ilvl="0" w:tplc="63E60674">
      <w:start w:val="1"/>
      <w:numFmt w:val="decimal"/>
      <w:suff w:val="nothing"/>
      <w:lvlText w:val=""/>
      <w:lvlJc w:val="left"/>
    </w:lvl>
    <w:lvl w:ilvl="1" w:tplc="1484492A">
      <w:numFmt w:val="decimal"/>
      <w:lvlText w:val=""/>
      <w:lvlJc w:val="left"/>
    </w:lvl>
    <w:lvl w:ilvl="2" w:tplc="32EAC13E">
      <w:numFmt w:val="decimal"/>
      <w:lvlText w:val=""/>
      <w:lvlJc w:val="left"/>
    </w:lvl>
    <w:lvl w:ilvl="3" w:tplc="052830C6">
      <w:numFmt w:val="decimal"/>
      <w:lvlText w:val=""/>
      <w:lvlJc w:val="left"/>
    </w:lvl>
    <w:lvl w:ilvl="4" w:tplc="9A20271E">
      <w:numFmt w:val="decimal"/>
      <w:lvlText w:val=""/>
      <w:lvlJc w:val="left"/>
    </w:lvl>
    <w:lvl w:ilvl="5" w:tplc="1E481568">
      <w:numFmt w:val="decimal"/>
      <w:lvlText w:val=""/>
      <w:lvlJc w:val="left"/>
    </w:lvl>
    <w:lvl w:ilvl="6" w:tplc="968032C2">
      <w:numFmt w:val="decimal"/>
      <w:lvlText w:val=""/>
      <w:lvlJc w:val="left"/>
    </w:lvl>
    <w:lvl w:ilvl="7" w:tplc="B088D4C6">
      <w:numFmt w:val="decimal"/>
      <w:lvlText w:val=""/>
      <w:lvlJc w:val="left"/>
    </w:lvl>
    <w:lvl w:ilvl="8" w:tplc="27C4D694">
      <w:numFmt w:val="decimal"/>
      <w:lvlText w:val=""/>
      <w:lvlJc w:val="left"/>
    </w:lvl>
  </w:abstractNum>
  <w:abstractNum w:abstractNumId="10">
    <w:nsid w:val="373E795C"/>
    <w:multiLevelType w:val="hybridMultilevel"/>
    <w:tmpl w:val="30F45F58"/>
    <w:lvl w:ilvl="0" w:tplc="AAC4B8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 w:tplc="6AC20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9CFF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4C46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4E65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FA7C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B409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BA79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3CD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234FC5"/>
    <w:multiLevelType w:val="singleLevel"/>
    <w:tmpl w:val="6F4E891A"/>
    <w:lvl w:ilvl="0">
      <w:start w:val="1"/>
      <w:numFmt w:val="decimal"/>
      <w:pStyle w:val="a5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41D555E4"/>
    <w:multiLevelType w:val="hybridMultilevel"/>
    <w:tmpl w:val="2DC8CBC2"/>
    <w:lvl w:ilvl="0" w:tplc="CFDA60FC">
      <w:start w:val="8"/>
      <w:numFmt w:val="upperLetter"/>
      <w:lvlText w:val="(%1)"/>
      <w:lvlJc w:val="left"/>
      <w:pPr>
        <w:tabs>
          <w:tab w:val="num" w:pos="5385"/>
        </w:tabs>
        <w:ind w:left="5385" w:hanging="4275"/>
      </w:pPr>
      <w:rPr>
        <w:rFonts w:hint="default"/>
      </w:rPr>
    </w:lvl>
    <w:lvl w:ilvl="1" w:tplc="FBCAFED8" w:tentative="1">
      <w:start w:val="1"/>
      <w:numFmt w:val="lowerLetter"/>
      <w:lvlText w:val="%2."/>
      <w:lvlJc w:val="left"/>
      <w:pPr>
        <w:tabs>
          <w:tab w:val="num" w:pos="2190"/>
        </w:tabs>
        <w:ind w:left="2190" w:hanging="360"/>
      </w:pPr>
    </w:lvl>
    <w:lvl w:ilvl="2" w:tplc="69B0DF28" w:tentative="1">
      <w:start w:val="1"/>
      <w:numFmt w:val="lowerRoman"/>
      <w:lvlText w:val="%3."/>
      <w:lvlJc w:val="right"/>
      <w:pPr>
        <w:tabs>
          <w:tab w:val="num" w:pos="2910"/>
        </w:tabs>
        <w:ind w:left="2910" w:hanging="180"/>
      </w:pPr>
    </w:lvl>
    <w:lvl w:ilvl="3" w:tplc="C122CAD4" w:tentative="1">
      <w:start w:val="1"/>
      <w:numFmt w:val="decimal"/>
      <w:lvlText w:val="%4."/>
      <w:lvlJc w:val="left"/>
      <w:pPr>
        <w:tabs>
          <w:tab w:val="num" w:pos="3630"/>
        </w:tabs>
        <w:ind w:left="3630" w:hanging="360"/>
      </w:pPr>
    </w:lvl>
    <w:lvl w:ilvl="4" w:tplc="D5F6E334" w:tentative="1">
      <w:start w:val="1"/>
      <w:numFmt w:val="lowerLetter"/>
      <w:lvlText w:val="%5."/>
      <w:lvlJc w:val="left"/>
      <w:pPr>
        <w:tabs>
          <w:tab w:val="num" w:pos="4350"/>
        </w:tabs>
        <w:ind w:left="4350" w:hanging="360"/>
      </w:pPr>
    </w:lvl>
    <w:lvl w:ilvl="5" w:tplc="EEFC039C" w:tentative="1">
      <w:start w:val="1"/>
      <w:numFmt w:val="lowerRoman"/>
      <w:lvlText w:val="%6."/>
      <w:lvlJc w:val="right"/>
      <w:pPr>
        <w:tabs>
          <w:tab w:val="num" w:pos="5070"/>
        </w:tabs>
        <w:ind w:left="5070" w:hanging="180"/>
      </w:pPr>
    </w:lvl>
    <w:lvl w:ilvl="6" w:tplc="CC742AF8" w:tentative="1">
      <w:start w:val="1"/>
      <w:numFmt w:val="decimal"/>
      <w:lvlText w:val="%7."/>
      <w:lvlJc w:val="left"/>
      <w:pPr>
        <w:tabs>
          <w:tab w:val="num" w:pos="5790"/>
        </w:tabs>
        <w:ind w:left="5790" w:hanging="360"/>
      </w:pPr>
    </w:lvl>
    <w:lvl w:ilvl="7" w:tplc="D88AA19C" w:tentative="1">
      <w:start w:val="1"/>
      <w:numFmt w:val="lowerLetter"/>
      <w:lvlText w:val="%8."/>
      <w:lvlJc w:val="left"/>
      <w:pPr>
        <w:tabs>
          <w:tab w:val="num" w:pos="6510"/>
        </w:tabs>
        <w:ind w:left="6510" w:hanging="360"/>
      </w:pPr>
    </w:lvl>
    <w:lvl w:ilvl="8" w:tplc="6C488B8E" w:tentative="1">
      <w:start w:val="1"/>
      <w:numFmt w:val="lowerRoman"/>
      <w:lvlText w:val="%9."/>
      <w:lvlJc w:val="right"/>
      <w:pPr>
        <w:tabs>
          <w:tab w:val="num" w:pos="7230"/>
        </w:tabs>
        <w:ind w:left="7230" w:hanging="180"/>
      </w:pPr>
    </w:lvl>
  </w:abstractNum>
  <w:abstractNum w:abstractNumId="14">
    <w:nsid w:val="426A1ACC"/>
    <w:multiLevelType w:val="hybridMultilevel"/>
    <w:tmpl w:val="621C3A32"/>
    <w:lvl w:ilvl="0" w:tplc="6C208E32">
      <w:start w:val="1"/>
      <w:numFmt w:val="lowerRoman"/>
      <w:pStyle w:val="1"/>
      <w:lvlText w:val="%1)"/>
      <w:lvlJc w:val="left"/>
      <w:pPr>
        <w:ind w:left="94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67" w:hanging="360"/>
      </w:pPr>
    </w:lvl>
    <w:lvl w:ilvl="2" w:tplc="0408001B" w:tentative="1">
      <w:start w:val="1"/>
      <w:numFmt w:val="lowerRoman"/>
      <w:lvlText w:val="%3."/>
      <w:lvlJc w:val="right"/>
      <w:pPr>
        <w:ind w:left="2387" w:hanging="180"/>
      </w:pPr>
    </w:lvl>
    <w:lvl w:ilvl="3" w:tplc="0408000F" w:tentative="1">
      <w:start w:val="1"/>
      <w:numFmt w:val="decimal"/>
      <w:lvlText w:val="%4."/>
      <w:lvlJc w:val="left"/>
      <w:pPr>
        <w:ind w:left="3107" w:hanging="360"/>
      </w:pPr>
    </w:lvl>
    <w:lvl w:ilvl="4" w:tplc="04080019" w:tentative="1">
      <w:start w:val="1"/>
      <w:numFmt w:val="lowerLetter"/>
      <w:lvlText w:val="%5."/>
      <w:lvlJc w:val="left"/>
      <w:pPr>
        <w:ind w:left="3827" w:hanging="360"/>
      </w:pPr>
    </w:lvl>
    <w:lvl w:ilvl="5" w:tplc="0408001B" w:tentative="1">
      <w:start w:val="1"/>
      <w:numFmt w:val="lowerRoman"/>
      <w:lvlText w:val="%6."/>
      <w:lvlJc w:val="right"/>
      <w:pPr>
        <w:ind w:left="4547" w:hanging="180"/>
      </w:pPr>
    </w:lvl>
    <w:lvl w:ilvl="6" w:tplc="0408000F" w:tentative="1">
      <w:start w:val="1"/>
      <w:numFmt w:val="decimal"/>
      <w:lvlText w:val="%7."/>
      <w:lvlJc w:val="left"/>
      <w:pPr>
        <w:ind w:left="5267" w:hanging="360"/>
      </w:pPr>
    </w:lvl>
    <w:lvl w:ilvl="7" w:tplc="04080019" w:tentative="1">
      <w:start w:val="1"/>
      <w:numFmt w:val="lowerLetter"/>
      <w:lvlText w:val="%8."/>
      <w:lvlJc w:val="left"/>
      <w:pPr>
        <w:ind w:left="5987" w:hanging="360"/>
      </w:pPr>
    </w:lvl>
    <w:lvl w:ilvl="8" w:tplc="0408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5">
    <w:nsid w:val="435E2F7C"/>
    <w:multiLevelType w:val="singleLevel"/>
    <w:tmpl w:val="3AD8E242"/>
    <w:lvl w:ilvl="0">
      <w:start w:val="1"/>
      <w:numFmt w:val="decimal"/>
      <w:pStyle w:val="4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>
    <w:nsid w:val="4BCE6E1A"/>
    <w:multiLevelType w:val="multilevel"/>
    <w:tmpl w:val="4392C964"/>
    <w:lvl w:ilvl="0">
      <w:start w:val="1"/>
      <w:numFmt w:val="none"/>
      <w:lvlText w:val="%1"/>
      <w:lvlJc w:val="left"/>
      <w:pPr>
        <w:tabs>
          <w:tab w:val="num" w:pos="927"/>
        </w:tabs>
        <w:ind w:left="397" w:firstLine="17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suff w:val="space"/>
      <w:lvlText w:val="%2) "/>
      <w:lvlJc w:val="left"/>
      <w:pPr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Roman"/>
      <w:suff w:val="space"/>
      <w:lvlText w:val="%3) "/>
      <w:lvlJc w:val="left"/>
      <w:pPr>
        <w:ind w:left="680" w:hanging="283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suff w:val="space"/>
      <w:lvlText w:val="%4)"/>
      <w:lvlJc w:val="left"/>
      <w:pPr>
        <w:ind w:left="1021" w:hanging="341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10F3D79"/>
    <w:multiLevelType w:val="hybridMultilevel"/>
    <w:tmpl w:val="4F140DD4"/>
    <w:lvl w:ilvl="0" w:tplc="9F366252">
      <w:numFmt w:val="none"/>
      <w:pStyle w:val="a6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8A4417"/>
    <w:multiLevelType w:val="multilevel"/>
    <w:tmpl w:val="9DCAEEA0"/>
    <w:styleLink w:val="1i"/>
    <w:lvl w:ilvl="0">
      <w:start w:val="1"/>
      <w:numFmt w:val="none"/>
      <w:pStyle w:val="10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pStyle w:val="abc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724040C7"/>
    <w:multiLevelType w:val="hybridMultilevel"/>
    <w:tmpl w:val="88E4F746"/>
    <w:lvl w:ilvl="0" w:tplc="9F3662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7"/>
  </w:num>
  <w:num w:numId="3">
    <w:abstractNumId w:val="1"/>
  </w:num>
  <w:num w:numId="4">
    <w:abstractNumId w:val="8"/>
  </w:num>
  <w:num w:numId="5">
    <w:abstractNumId w:val="3"/>
  </w:num>
  <w:num w:numId="6">
    <w:abstractNumId w:val="15"/>
  </w:num>
  <w:num w:numId="7">
    <w:abstractNumId w:val="1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</w:num>
  <w:num w:numId="11">
    <w:abstractNumId w:val="4"/>
  </w:num>
  <w:num w:numId="12">
    <w:abstractNumId w:val="2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3"/>
  </w:num>
  <w:num w:numId="18">
    <w:abstractNumId w:val="10"/>
  </w:num>
  <w:num w:numId="19">
    <w:abstractNumId w:val="19"/>
  </w:num>
  <w:num w:numId="20">
    <w:abstractNumId w:val="6"/>
  </w:num>
  <w:num w:numId="21">
    <w:abstractNumId w:val="9"/>
  </w:num>
  <w:num w:numId="22">
    <w:abstractNumId w:val="7"/>
  </w:num>
  <w:num w:numId="23">
    <w:abstractNumId w:val="14"/>
  </w:num>
  <w:num w:numId="24">
    <w:abstractNumId w:val="14"/>
    <w:lvlOverride w:ilvl="0">
      <w:startOverride w:val="1"/>
    </w:lvlOverride>
  </w:num>
  <w:num w:numId="25">
    <w:abstractNumId w:val="14"/>
    <w:lvlOverride w:ilvl="0">
      <w:startOverride w:val="1"/>
    </w:lvlOverride>
  </w:num>
  <w:num w:numId="26">
    <w:abstractNumId w:val="14"/>
    <w:lvlOverride w:ilvl="0">
      <w:startOverride w:val="1"/>
    </w:lvlOverride>
  </w:num>
  <w:num w:numId="27">
    <w:abstractNumId w:val="14"/>
    <w:lvlOverride w:ilvl="0">
      <w:startOverride w:val="1"/>
    </w:lvlOverride>
  </w:num>
  <w:num w:numId="28">
    <w:abstractNumId w:val="14"/>
    <w:lvlOverride w:ilvl="0">
      <w:startOverride w:val="1"/>
    </w:lvlOverride>
  </w:num>
  <w:num w:numId="29">
    <w:abstractNumId w:val="14"/>
    <w:lvlOverride w:ilvl="0">
      <w:startOverride w:val="1"/>
    </w:lvlOverride>
  </w:num>
  <w:num w:numId="30">
    <w:abstractNumId w:val="14"/>
    <w:lvlOverride w:ilvl="0">
      <w:startOverride w:val="1"/>
    </w:lvlOverride>
  </w:num>
  <w:num w:numId="31">
    <w:abstractNumId w:val="14"/>
    <w:lvlOverride w:ilvl="0">
      <w:startOverride w:val="1"/>
    </w:lvlOverride>
  </w:num>
  <w:num w:numId="32">
    <w:abstractNumId w:val="14"/>
    <w:lvlOverride w:ilvl="0">
      <w:startOverride w:val="1"/>
    </w:lvlOverride>
  </w:num>
  <w:num w:numId="33">
    <w:abstractNumId w:val="14"/>
    <w:lvlOverride w:ilvl="0">
      <w:startOverride w:val="1"/>
    </w:lvlOverride>
  </w:num>
  <w:num w:numId="34">
    <w:abstractNumId w:val="14"/>
    <w:lvlOverride w:ilvl="0">
      <w:startOverride w:val="1"/>
    </w:lvlOverride>
  </w:num>
  <w:num w:numId="35">
    <w:abstractNumId w:val="14"/>
    <w:lvlOverride w:ilvl="0">
      <w:startOverride w:val="1"/>
    </w:lvlOverride>
  </w:num>
  <w:num w:numId="36">
    <w:abstractNumId w:val="14"/>
    <w:lvlOverride w:ilvl="0">
      <w:startOverride w:val="1"/>
    </w:lvlOverride>
  </w:num>
  <w:num w:numId="37">
    <w:abstractNumId w:val="14"/>
    <w:lvlOverride w:ilvl="0">
      <w:startOverride w:val="1"/>
    </w:lvlOverride>
  </w:num>
  <w:num w:numId="38">
    <w:abstractNumId w:val="14"/>
    <w:lvlOverride w:ilvl="0">
      <w:startOverride w:val="1"/>
    </w:lvlOverride>
  </w:num>
  <w:num w:numId="39">
    <w:abstractNumId w:val="14"/>
    <w:lvlOverride w:ilvl="0">
      <w:startOverride w:val="1"/>
    </w:lvlOverride>
  </w:num>
  <w:num w:numId="40">
    <w:abstractNumId w:val="14"/>
    <w:lvlOverride w:ilvl="0">
      <w:startOverride w:val="1"/>
    </w:lvlOverride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4AF3"/>
    <w:rsid w:val="000142DC"/>
    <w:rsid w:val="00016C48"/>
    <w:rsid w:val="0003403A"/>
    <w:rsid w:val="00083D2B"/>
    <w:rsid w:val="000932A3"/>
    <w:rsid w:val="000A45FE"/>
    <w:rsid w:val="000A60CC"/>
    <w:rsid w:val="000A70A6"/>
    <w:rsid w:val="000C4AE3"/>
    <w:rsid w:val="000D5E93"/>
    <w:rsid w:val="000F2E7A"/>
    <w:rsid w:val="000F7C70"/>
    <w:rsid w:val="001107D6"/>
    <w:rsid w:val="00110E7D"/>
    <w:rsid w:val="0013009C"/>
    <w:rsid w:val="001566A6"/>
    <w:rsid w:val="00173F04"/>
    <w:rsid w:val="00177F3C"/>
    <w:rsid w:val="00181296"/>
    <w:rsid w:val="00192C68"/>
    <w:rsid w:val="001A2350"/>
    <w:rsid w:val="001B0764"/>
    <w:rsid w:val="001B17FD"/>
    <w:rsid w:val="001B67D3"/>
    <w:rsid w:val="001C24D9"/>
    <w:rsid w:val="001E16DD"/>
    <w:rsid w:val="001E26F1"/>
    <w:rsid w:val="0023472E"/>
    <w:rsid w:val="00244B1A"/>
    <w:rsid w:val="002455E4"/>
    <w:rsid w:val="002552D4"/>
    <w:rsid w:val="002810C7"/>
    <w:rsid w:val="00287E5A"/>
    <w:rsid w:val="00296588"/>
    <w:rsid w:val="002D126F"/>
    <w:rsid w:val="002D3C6B"/>
    <w:rsid w:val="002F7CD8"/>
    <w:rsid w:val="003310C7"/>
    <w:rsid w:val="00342D4F"/>
    <w:rsid w:val="00343342"/>
    <w:rsid w:val="00394716"/>
    <w:rsid w:val="003A2268"/>
    <w:rsid w:val="003A6B07"/>
    <w:rsid w:val="003C779A"/>
    <w:rsid w:val="003E46AD"/>
    <w:rsid w:val="003E69C0"/>
    <w:rsid w:val="00403A4F"/>
    <w:rsid w:val="00411015"/>
    <w:rsid w:val="00425029"/>
    <w:rsid w:val="004428AB"/>
    <w:rsid w:val="004540AF"/>
    <w:rsid w:val="0047757D"/>
    <w:rsid w:val="00484EDB"/>
    <w:rsid w:val="004D468D"/>
    <w:rsid w:val="004F3871"/>
    <w:rsid w:val="004F56D0"/>
    <w:rsid w:val="004F69C8"/>
    <w:rsid w:val="00500030"/>
    <w:rsid w:val="00502813"/>
    <w:rsid w:val="005077CE"/>
    <w:rsid w:val="00511A66"/>
    <w:rsid w:val="00537958"/>
    <w:rsid w:val="005450A6"/>
    <w:rsid w:val="00552921"/>
    <w:rsid w:val="00572733"/>
    <w:rsid w:val="00581332"/>
    <w:rsid w:val="00590424"/>
    <w:rsid w:val="00595976"/>
    <w:rsid w:val="005B2C05"/>
    <w:rsid w:val="005B414D"/>
    <w:rsid w:val="00606B2C"/>
    <w:rsid w:val="00612CFE"/>
    <w:rsid w:val="00620D9F"/>
    <w:rsid w:val="0064282D"/>
    <w:rsid w:val="006430E6"/>
    <w:rsid w:val="00643B6F"/>
    <w:rsid w:val="00646194"/>
    <w:rsid w:val="006804A7"/>
    <w:rsid w:val="006838B9"/>
    <w:rsid w:val="00684977"/>
    <w:rsid w:val="00684DAF"/>
    <w:rsid w:val="00697A8A"/>
    <w:rsid w:val="006A54C1"/>
    <w:rsid w:val="006B0CF6"/>
    <w:rsid w:val="006B638C"/>
    <w:rsid w:val="006D4568"/>
    <w:rsid w:val="006E069F"/>
    <w:rsid w:val="006E4134"/>
    <w:rsid w:val="00704D68"/>
    <w:rsid w:val="0071527B"/>
    <w:rsid w:val="00733544"/>
    <w:rsid w:val="007A54B6"/>
    <w:rsid w:val="007A79B4"/>
    <w:rsid w:val="007B02F4"/>
    <w:rsid w:val="007B44D4"/>
    <w:rsid w:val="007D1FF2"/>
    <w:rsid w:val="007D7BB1"/>
    <w:rsid w:val="0080032B"/>
    <w:rsid w:val="008021EA"/>
    <w:rsid w:val="00804903"/>
    <w:rsid w:val="00815313"/>
    <w:rsid w:val="00820B18"/>
    <w:rsid w:val="00826C76"/>
    <w:rsid w:val="0083550D"/>
    <w:rsid w:val="0084479B"/>
    <w:rsid w:val="0085339A"/>
    <w:rsid w:val="008866AC"/>
    <w:rsid w:val="00887A8F"/>
    <w:rsid w:val="00893BE2"/>
    <w:rsid w:val="008A24FC"/>
    <w:rsid w:val="008A3DB4"/>
    <w:rsid w:val="008A3FCB"/>
    <w:rsid w:val="008A5504"/>
    <w:rsid w:val="008B48CC"/>
    <w:rsid w:val="008F2038"/>
    <w:rsid w:val="008F2E76"/>
    <w:rsid w:val="00930127"/>
    <w:rsid w:val="00946DAD"/>
    <w:rsid w:val="00952497"/>
    <w:rsid w:val="00953DA2"/>
    <w:rsid w:val="00984B8D"/>
    <w:rsid w:val="009B3F69"/>
    <w:rsid w:val="009D6573"/>
    <w:rsid w:val="009D6E57"/>
    <w:rsid w:val="009E35B8"/>
    <w:rsid w:val="009F3AF2"/>
    <w:rsid w:val="009F6966"/>
    <w:rsid w:val="00A466C1"/>
    <w:rsid w:val="00A5475D"/>
    <w:rsid w:val="00A6226B"/>
    <w:rsid w:val="00A72B49"/>
    <w:rsid w:val="00AA443D"/>
    <w:rsid w:val="00AC62FB"/>
    <w:rsid w:val="00AD4AF3"/>
    <w:rsid w:val="00AD745C"/>
    <w:rsid w:val="00AF33DA"/>
    <w:rsid w:val="00B0133D"/>
    <w:rsid w:val="00B04FE5"/>
    <w:rsid w:val="00B11709"/>
    <w:rsid w:val="00B36ABE"/>
    <w:rsid w:val="00B64831"/>
    <w:rsid w:val="00B933FE"/>
    <w:rsid w:val="00B95002"/>
    <w:rsid w:val="00BA03CA"/>
    <w:rsid w:val="00BB0836"/>
    <w:rsid w:val="00BB6F30"/>
    <w:rsid w:val="00BD0758"/>
    <w:rsid w:val="00BD3A8E"/>
    <w:rsid w:val="00BF0939"/>
    <w:rsid w:val="00C131EC"/>
    <w:rsid w:val="00C14DBC"/>
    <w:rsid w:val="00C16C61"/>
    <w:rsid w:val="00C37740"/>
    <w:rsid w:val="00C42367"/>
    <w:rsid w:val="00C6085B"/>
    <w:rsid w:val="00C63A13"/>
    <w:rsid w:val="00C66311"/>
    <w:rsid w:val="00C7330F"/>
    <w:rsid w:val="00C80393"/>
    <w:rsid w:val="00CA1636"/>
    <w:rsid w:val="00CB55C0"/>
    <w:rsid w:val="00CC7118"/>
    <w:rsid w:val="00CD36D3"/>
    <w:rsid w:val="00CF147F"/>
    <w:rsid w:val="00D10B11"/>
    <w:rsid w:val="00D1240A"/>
    <w:rsid w:val="00D22494"/>
    <w:rsid w:val="00D34C1E"/>
    <w:rsid w:val="00D50C64"/>
    <w:rsid w:val="00D54C12"/>
    <w:rsid w:val="00D841A0"/>
    <w:rsid w:val="00DE3ACF"/>
    <w:rsid w:val="00E040C7"/>
    <w:rsid w:val="00E20178"/>
    <w:rsid w:val="00E43DDA"/>
    <w:rsid w:val="00E63E1D"/>
    <w:rsid w:val="00E64FBF"/>
    <w:rsid w:val="00E77CED"/>
    <w:rsid w:val="00E95532"/>
    <w:rsid w:val="00E96F09"/>
    <w:rsid w:val="00EC2BC9"/>
    <w:rsid w:val="00ED3E45"/>
    <w:rsid w:val="00EE09EE"/>
    <w:rsid w:val="00F0074B"/>
    <w:rsid w:val="00F070D3"/>
    <w:rsid w:val="00F13892"/>
    <w:rsid w:val="00F23DE7"/>
    <w:rsid w:val="00F25B59"/>
    <w:rsid w:val="00F27116"/>
    <w:rsid w:val="00F4505F"/>
    <w:rsid w:val="00F5530E"/>
    <w:rsid w:val="00F85F07"/>
    <w:rsid w:val="00F86B49"/>
    <w:rsid w:val="00F94B8D"/>
    <w:rsid w:val="00FB5D59"/>
    <w:rsid w:val="00FC607A"/>
    <w:rsid w:val="00FD1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List Bullet" w:uiPriority="0"/>
    <w:lsdException w:name="List 2" w:uiPriority="0"/>
    <w:lsdException w:name="List 3" w:uiPriority="0"/>
    <w:lsdException w:name="List 4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First Indent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Outline List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7">
    <w:name w:val="Normal"/>
    <w:qFormat/>
    <w:rsid w:val="00612CFE"/>
    <w:pPr>
      <w:spacing w:after="0" w:line="360" w:lineRule="auto"/>
    </w:pPr>
    <w:rPr>
      <w:rFonts w:ascii="Times New Roman" w:hAnsi="Times New Roman"/>
    </w:rPr>
  </w:style>
  <w:style w:type="paragraph" w:styleId="10">
    <w:name w:val="heading 1"/>
    <w:basedOn w:val="a7"/>
    <w:next w:val="a7"/>
    <w:link w:val="1Char"/>
    <w:qFormat/>
    <w:rsid w:val="00815313"/>
    <w:pPr>
      <w:keepNext/>
      <w:numPr>
        <w:numId w:val="1"/>
      </w:numPr>
      <w:spacing w:after="120" w:line="280" w:lineRule="atLeast"/>
      <w:ind w:right="1701"/>
      <w:jc w:val="center"/>
      <w:outlineLvl w:val="0"/>
    </w:pPr>
    <w:rPr>
      <w:rFonts w:eastAsia="Times New Roman" w:cs="Arial"/>
      <w:b/>
      <w:bCs/>
      <w:i/>
      <w:color w:val="FF0000"/>
      <w:spacing w:val="20"/>
      <w:kern w:val="32"/>
      <w:sz w:val="32"/>
      <w:szCs w:val="32"/>
      <w:lang w:eastAsia="el-GR"/>
    </w:rPr>
  </w:style>
  <w:style w:type="paragraph" w:styleId="2">
    <w:name w:val="heading 2"/>
    <w:basedOn w:val="a7"/>
    <w:next w:val="a7"/>
    <w:link w:val="2Char"/>
    <w:qFormat/>
    <w:rsid w:val="00815313"/>
    <w:pPr>
      <w:keepNext/>
      <w:pageBreakBefore/>
      <w:widowControl w:val="0"/>
      <w:numPr>
        <w:ilvl w:val="1"/>
        <w:numId w:val="1"/>
      </w:numPr>
      <w:pBdr>
        <w:bottom w:val="double" w:sz="6" w:space="1" w:color="auto"/>
      </w:pBdr>
      <w:shd w:val="pct35" w:color="FFFF00" w:fill="00FF00"/>
      <w:spacing w:after="120" w:line="280" w:lineRule="atLeast"/>
      <w:ind w:right="1134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7"/>
    <w:next w:val="a7"/>
    <w:link w:val="3Char"/>
    <w:qFormat/>
    <w:rsid w:val="00815313"/>
    <w:pPr>
      <w:keepNext/>
      <w:pageBreakBefore/>
      <w:pBdr>
        <w:bottom w:val="double" w:sz="6" w:space="1" w:color="FF0000"/>
      </w:pBdr>
      <w:shd w:val="clear" w:color="auto" w:fill="FFFF00"/>
      <w:spacing w:before="240" w:after="120" w:line="280" w:lineRule="atLeast"/>
      <w:ind w:left="1134" w:right="1134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0">
    <w:name w:val="heading 4"/>
    <w:basedOn w:val="a7"/>
    <w:next w:val="a7"/>
    <w:link w:val="4Char"/>
    <w:qFormat/>
    <w:rsid w:val="00815313"/>
    <w:pPr>
      <w:keepNext/>
      <w:pBdr>
        <w:bottom w:val="double" w:sz="4" w:space="1" w:color="auto"/>
      </w:pBdr>
      <w:spacing w:before="120" w:line="280" w:lineRule="atLeast"/>
      <w:ind w:left="2835" w:right="2835"/>
      <w:jc w:val="center"/>
      <w:outlineLvl w:val="3"/>
    </w:pPr>
    <w:rPr>
      <w:rFonts w:eastAsia="Times New Roman" w:cs="Times New Roman"/>
      <w:b/>
      <w:bCs/>
      <w:sz w:val="24"/>
      <w:szCs w:val="24"/>
      <w:lang w:eastAsia="el-GR"/>
    </w:rPr>
  </w:style>
  <w:style w:type="paragraph" w:styleId="5">
    <w:name w:val="heading 5"/>
    <w:basedOn w:val="a7"/>
    <w:next w:val="a7"/>
    <w:link w:val="5Char"/>
    <w:qFormat/>
    <w:rsid w:val="00815313"/>
    <w:pPr>
      <w:spacing w:before="240" w:after="60" w:line="280" w:lineRule="atLeast"/>
      <w:ind w:left="3317" w:hanging="708"/>
      <w:jc w:val="both"/>
      <w:outlineLvl w:val="4"/>
    </w:pPr>
    <w:rPr>
      <w:rFonts w:eastAsia="Times New Roman" w:cs="Times New Roman"/>
      <w:szCs w:val="20"/>
      <w:lang w:eastAsia="el-GR"/>
    </w:rPr>
  </w:style>
  <w:style w:type="paragraph" w:styleId="6">
    <w:name w:val="heading 6"/>
    <w:basedOn w:val="a7"/>
    <w:next w:val="a7"/>
    <w:link w:val="6Char"/>
    <w:qFormat/>
    <w:rsid w:val="00815313"/>
    <w:pPr>
      <w:spacing w:before="240" w:after="60" w:line="280" w:lineRule="atLeast"/>
      <w:ind w:left="4025" w:hanging="708"/>
      <w:jc w:val="both"/>
      <w:outlineLvl w:val="5"/>
    </w:pPr>
    <w:rPr>
      <w:rFonts w:eastAsia="Times New Roman" w:cs="Times New Roman"/>
      <w:i/>
      <w:szCs w:val="20"/>
      <w:lang w:eastAsia="el-GR"/>
    </w:rPr>
  </w:style>
  <w:style w:type="paragraph" w:styleId="7">
    <w:name w:val="heading 7"/>
    <w:basedOn w:val="a7"/>
    <w:next w:val="a7"/>
    <w:link w:val="7Char"/>
    <w:qFormat/>
    <w:rsid w:val="00815313"/>
    <w:pPr>
      <w:spacing w:before="240" w:after="60" w:line="280" w:lineRule="atLeast"/>
      <w:ind w:left="4733" w:hanging="708"/>
      <w:jc w:val="both"/>
      <w:outlineLvl w:val="6"/>
    </w:pPr>
    <w:rPr>
      <w:rFonts w:eastAsia="Times New Roman" w:cs="Times New Roman"/>
      <w:sz w:val="24"/>
      <w:szCs w:val="20"/>
      <w:lang w:eastAsia="el-GR"/>
    </w:rPr>
  </w:style>
  <w:style w:type="paragraph" w:styleId="8">
    <w:name w:val="heading 8"/>
    <w:basedOn w:val="a7"/>
    <w:next w:val="a7"/>
    <w:link w:val="8Char"/>
    <w:qFormat/>
    <w:rsid w:val="00815313"/>
    <w:pPr>
      <w:spacing w:before="240" w:after="60" w:line="280" w:lineRule="atLeast"/>
      <w:ind w:left="5441" w:hanging="708"/>
      <w:jc w:val="both"/>
      <w:outlineLvl w:val="7"/>
    </w:pPr>
    <w:rPr>
      <w:rFonts w:eastAsia="Times New Roman" w:cs="Times New Roman"/>
      <w:i/>
      <w:sz w:val="24"/>
      <w:szCs w:val="20"/>
      <w:lang w:eastAsia="el-GR"/>
    </w:rPr>
  </w:style>
  <w:style w:type="paragraph" w:styleId="9">
    <w:name w:val="heading 9"/>
    <w:basedOn w:val="a7"/>
    <w:next w:val="a7"/>
    <w:link w:val="9Char"/>
    <w:qFormat/>
    <w:rsid w:val="00815313"/>
    <w:pPr>
      <w:spacing w:before="240" w:after="60" w:line="280" w:lineRule="atLeast"/>
      <w:ind w:left="6149" w:hanging="708"/>
      <w:jc w:val="both"/>
      <w:outlineLvl w:val="8"/>
    </w:pPr>
    <w:rPr>
      <w:rFonts w:eastAsia="Times New Roman" w:cs="Times New Roman"/>
      <w:b/>
      <w:i/>
      <w:sz w:val="18"/>
      <w:szCs w:val="20"/>
      <w:lang w:eastAsia="el-GR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character" w:customStyle="1" w:styleId="1Char">
    <w:name w:val="Επικεφαλίδα 1 Char"/>
    <w:basedOn w:val="a8"/>
    <w:link w:val="10"/>
    <w:rsid w:val="00815313"/>
    <w:rPr>
      <w:rFonts w:ascii="Times New Roman" w:eastAsia="Times New Roman" w:hAnsi="Times New Roman" w:cs="Arial"/>
      <w:b/>
      <w:bCs/>
      <w:i/>
      <w:color w:val="FF0000"/>
      <w:spacing w:val="20"/>
      <w:kern w:val="32"/>
      <w:sz w:val="32"/>
      <w:szCs w:val="32"/>
      <w:lang w:eastAsia="el-GR"/>
    </w:rPr>
  </w:style>
  <w:style w:type="character" w:customStyle="1" w:styleId="2Char">
    <w:name w:val="Επικεφαλίδα 2 Char"/>
    <w:basedOn w:val="a8"/>
    <w:link w:val="2"/>
    <w:rsid w:val="00815313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character" w:customStyle="1" w:styleId="3Char">
    <w:name w:val="Επικεφαλίδα 3 Char"/>
    <w:basedOn w:val="a8"/>
    <w:link w:val="3"/>
    <w:rsid w:val="00815313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4Char">
    <w:name w:val="Επικεφαλίδα 4 Char"/>
    <w:basedOn w:val="a8"/>
    <w:link w:val="40"/>
    <w:rsid w:val="00815313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customStyle="1" w:styleId="5Char">
    <w:name w:val="Επικεφαλίδα 5 Char"/>
    <w:basedOn w:val="a8"/>
    <w:link w:val="5"/>
    <w:rsid w:val="00815313"/>
    <w:rPr>
      <w:rFonts w:ascii="Times New Roman" w:eastAsia="Times New Roman" w:hAnsi="Times New Roman" w:cs="Times New Roman"/>
      <w:szCs w:val="20"/>
      <w:lang w:eastAsia="el-GR"/>
    </w:rPr>
  </w:style>
  <w:style w:type="character" w:customStyle="1" w:styleId="6Char">
    <w:name w:val="Επικεφαλίδα 6 Char"/>
    <w:basedOn w:val="a8"/>
    <w:link w:val="6"/>
    <w:rsid w:val="00815313"/>
    <w:rPr>
      <w:rFonts w:ascii="Times New Roman" w:eastAsia="Times New Roman" w:hAnsi="Times New Roman" w:cs="Times New Roman"/>
      <w:i/>
      <w:szCs w:val="20"/>
      <w:lang w:eastAsia="el-GR"/>
    </w:rPr>
  </w:style>
  <w:style w:type="character" w:customStyle="1" w:styleId="7Char">
    <w:name w:val="Επικεφαλίδα 7 Char"/>
    <w:basedOn w:val="a8"/>
    <w:link w:val="7"/>
    <w:rsid w:val="00815313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8Char">
    <w:name w:val="Επικεφαλίδα 8 Char"/>
    <w:basedOn w:val="a8"/>
    <w:link w:val="8"/>
    <w:rsid w:val="00815313"/>
    <w:rPr>
      <w:rFonts w:ascii="Times New Roman" w:eastAsia="Times New Roman" w:hAnsi="Times New Roman" w:cs="Times New Roman"/>
      <w:i/>
      <w:sz w:val="24"/>
      <w:szCs w:val="20"/>
      <w:lang w:eastAsia="el-GR"/>
    </w:rPr>
  </w:style>
  <w:style w:type="character" w:customStyle="1" w:styleId="9Char">
    <w:name w:val="Επικεφαλίδα 9 Char"/>
    <w:basedOn w:val="a8"/>
    <w:link w:val="9"/>
    <w:rsid w:val="00815313"/>
    <w:rPr>
      <w:rFonts w:ascii="Times New Roman" w:eastAsia="Times New Roman" w:hAnsi="Times New Roman" w:cs="Times New Roman"/>
      <w:b/>
      <w:i/>
      <w:sz w:val="18"/>
      <w:szCs w:val="20"/>
      <w:lang w:eastAsia="el-GR"/>
    </w:rPr>
  </w:style>
  <w:style w:type="paragraph" w:styleId="ab">
    <w:name w:val="header"/>
    <w:basedOn w:val="a7"/>
    <w:link w:val="Char"/>
    <w:rsid w:val="00815313"/>
    <w:pPr>
      <w:pBdr>
        <w:bottom w:val="dashSmallGap" w:sz="4" w:space="1" w:color="auto"/>
      </w:pBdr>
      <w:tabs>
        <w:tab w:val="right" w:pos="8789"/>
      </w:tabs>
      <w:spacing w:line="280" w:lineRule="atLeast"/>
      <w:jc w:val="both"/>
    </w:pPr>
    <w:rPr>
      <w:rFonts w:eastAsia="Times New Roman" w:cs="Times New Roman"/>
      <w:sz w:val="24"/>
      <w:szCs w:val="20"/>
      <w:lang w:eastAsia="el-GR"/>
    </w:rPr>
  </w:style>
  <w:style w:type="character" w:customStyle="1" w:styleId="Char">
    <w:name w:val="Κεφαλίδα Char"/>
    <w:basedOn w:val="a8"/>
    <w:link w:val="ab"/>
    <w:rsid w:val="00815313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customStyle="1" w:styleId="abc">
    <w:name w:val="abc"/>
    <w:basedOn w:val="a7"/>
    <w:rsid w:val="00815313"/>
    <w:pPr>
      <w:numPr>
        <w:ilvl w:val="4"/>
        <w:numId w:val="1"/>
      </w:numPr>
      <w:spacing w:line="280" w:lineRule="atLeast"/>
      <w:jc w:val="both"/>
    </w:pPr>
    <w:rPr>
      <w:rFonts w:eastAsia="Times New Roman" w:cs="Times New Roman"/>
      <w:szCs w:val="20"/>
      <w:lang w:eastAsia="el-GR"/>
    </w:rPr>
  </w:style>
  <w:style w:type="paragraph" w:customStyle="1" w:styleId="ac">
    <w:name w:val="αβγ"/>
    <w:basedOn w:val="a7"/>
    <w:link w:val="Char0"/>
    <w:qFormat/>
    <w:rsid w:val="00815313"/>
    <w:pPr>
      <w:spacing w:line="280" w:lineRule="atLeast"/>
      <w:ind w:left="1020" w:hanging="340"/>
      <w:jc w:val="both"/>
    </w:pPr>
    <w:rPr>
      <w:rFonts w:eastAsia="Times New Roman" w:cs="Times New Roman"/>
      <w:szCs w:val="20"/>
      <w:lang w:eastAsia="el-GR"/>
    </w:rPr>
  </w:style>
  <w:style w:type="paragraph" w:customStyle="1" w:styleId="a3">
    <w:name w:val="Αριθμός"/>
    <w:basedOn w:val="a7"/>
    <w:rsid w:val="001B17FD"/>
    <w:pPr>
      <w:numPr>
        <w:numId w:val="22"/>
      </w:numPr>
      <w:spacing w:before="120" w:line="280" w:lineRule="atLeast"/>
      <w:ind w:left="414" w:hanging="357"/>
      <w:jc w:val="both"/>
    </w:pPr>
    <w:rPr>
      <w:rFonts w:eastAsia="Times New Roman" w:cs="Times New Roman"/>
      <w:b/>
      <w:i/>
      <w:color w:val="548DD4" w:themeColor="text2" w:themeTint="99"/>
      <w:sz w:val="24"/>
      <w:szCs w:val="20"/>
      <w:lang w:eastAsia="el-GR"/>
    </w:rPr>
  </w:style>
  <w:style w:type="paragraph" w:customStyle="1" w:styleId="1">
    <w:name w:val="Αριθμός 1"/>
    <w:basedOn w:val="a3"/>
    <w:rsid w:val="001B17FD"/>
    <w:pPr>
      <w:numPr>
        <w:numId w:val="23"/>
      </w:numPr>
      <w:spacing w:before="0" w:line="360" w:lineRule="auto"/>
      <w:ind w:left="641" w:hanging="357"/>
    </w:pPr>
    <w:rPr>
      <w:b w:val="0"/>
      <w:i w:val="0"/>
      <w:color w:val="auto"/>
      <w:sz w:val="22"/>
    </w:rPr>
  </w:style>
  <w:style w:type="paragraph" w:styleId="a2">
    <w:name w:val="List Bullet"/>
    <w:basedOn w:val="a7"/>
    <w:autoRedefine/>
    <w:rsid w:val="00815313"/>
    <w:pPr>
      <w:numPr>
        <w:numId w:val="9"/>
      </w:numPr>
      <w:spacing w:before="120" w:line="240" w:lineRule="auto"/>
      <w:ind w:left="703" w:hanging="357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rsid w:val="00815313"/>
    <w:pPr>
      <w:numPr>
        <w:numId w:val="2"/>
      </w:numPr>
      <w:spacing w:after="0" w:line="240" w:lineRule="auto"/>
      <w:ind w:right="284"/>
      <w:jc w:val="right"/>
    </w:pPr>
    <w:rPr>
      <w:rFonts w:ascii="Times New Roman" w:eastAsia="Times New Roman" w:hAnsi="Times New Roman" w:cs="Times New Roman"/>
      <w:i/>
      <w:sz w:val="20"/>
      <w:szCs w:val="20"/>
      <w:lang w:eastAsia="el-GR"/>
    </w:rPr>
  </w:style>
  <w:style w:type="paragraph" w:customStyle="1" w:styleId="ad">
    <w:name w:val="Σχέδιο"/>
    <w:rsid w:val="008153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ae">
    <w:name w:val="πάνω"/>
    <w:rsid w:val="00815313"/>
    <w:rPr>
      <w:position w:val="12"/>
      <w:sz w:val="22"/>
      <w:szCs w:val="22"/>
    </w:rPr>
  </w:style>
  <w:style w:type="character" w:customStyle="1" w:styleId="af">
    <w:name w:val="Κάτω"/>
    <w:rsid w:val="00815313"/>
    <w:rPr>
      <w:position w:val="-12"/>
      <w:sz w:val="22"/>
      <w:szCs w:val="22"/>
    </w:rPr>
  </w:style>
  <w:style w:type="numbering" w:styleId="1i">
    <w:name w:val="Outline List 1"/>
    <w:aliases w:val="1 / α /i"/>
    <w:basedOn w:val="aa"/>
    <w:rsid w:val="00815313"/>
    <w:pPr>
      <w:numPr>
        <w:numId w:val="1"/>
      </w:numPr>
    </w:pPr>
  </w:style>
  <w:style w:type="paragraph" w:customStyle="1" w:styleId="af0">
    <w:name w:val="Δεξιά"/>
    <w:basedOn w:val="a6"/>
    <w:next w:val="a3"/>
    <w:rsid w:val="00815313"/>
    <w:pPr>
      <w:numPr>
        <w:numId w:val="0"/>
      </w:numPr>
    </w:pPr>
  </w:style>
  <w:style w:type="paragraph" w:customStyle="1" w:styleId="af1">
    <w:name w:val="Αντίδραση"/>
    <w:rsid w:val="00815313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l-GR"/>
    </w:rPr>
  </w:style>
  <w:style w:type="table" w:styleId="af2">
    <w:name w:val="Table Grid"/>
    <w:basedOn w:val="a9"/>
    <w:rsid w:val="00815313"/>
    <w:pPr>
      <w:spacing w:after="0" w:line="28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el-GR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Char1">
    <w:name w:val="Αριθμός Char"/>
    <w:basedOn w:val="a7"/>
    <w:rsid w:val="00815313"/>
    <w:pPr>
      <w:tabs>
        <w:tab w:val="num" w:pos="360"/>
      </w:tabs>
      <w:spacing w:before="120" w:line="280" w:lineRule="atLeast"/>
      <w:ind w:left="360" w:hanging="360"/>
      <w:jc w:val="both"/>
    </w:pPr>
    <w:rPr>
      <w:rFonts w:eastAsia="Times New Roman" w:cs="Times New Roman"/>
      <w:szCs w:val="20"/>
      <w:lang w:eastAsia="el-GR"/>
    </w:rPr>
  </w:style>
  <w:style w:type="paragraph" w:customStyle="1" w:styleId="Char2">
    <w:name w:val="μονάδες Char"/>
    <w:link w:val="CharChar"/>
    <w:rsid w:val="00815313"/>
    <w:pPr>
      <w:tabs>
        <w:tab w:val="num" w:pos="0"/>
      </w:tabs>
      <w:spacing w:after="0" w:line="240" w:lineRule="auto"/>
      <w:ind w:left="57" w:right="284" w:hanging="57"/>
      <w:jc w:val="right"/>
    </w:pPr>
    <w:rPr>
      <w:rFonts w:ascii="Times New Roman" w:eastAsia="Times New Roman" w:hAnsi="Times New Roman" w:cs="Times New Roman"/>
      <w:i/>
      <w:szCs w:val="20"/>
      <w:lang w:eastAsia="el-GR"/>
    </w:rPr>
  </w:style>
  <w:style w:type="paragraph" w:customStyle="1" w:styleId="a1">
    <w:name w:val="Υπόδειξη"/>
    <w:basedOn w:val="a7"/>
    <w:next w:val="a7"/>
    <w:rsid w:val="00815313"/>
    <w:pPr>
      <w:numPr>
        <w:numId w:val="5"/>
      </w:numPr>
      <w:pBdr>
        <w:top w:val="single" w:sz="6" w:space="1" w:color="auto"/>
      </w:pBdr>
      <w:spacing w:after="48" w:line="288" w:lineRule="atLeast"/>
      <w:jc w:val="both"/>
    </w:pPr>
    <w:rPr>
      <w:rFonts w:eastAsia="Times New Roman" w:cs="Times New Roman"/>
      <w:szCs w:val="20"/>
      <w:lang w:eastAsia="el-GR"/>
    </w:rPr>
  </w:style>
  <w:style w:type="paragraph" w:styleId="af3">
    <w:name w:val="Body Text"/>
    <w:basedOn w:val="a7"/>
    <w:link w:val="Char3"/>
    <w:rsid w:val="00815313"/>
    <w:pPr>
      <w:spacing w:after="120" w:line="280" w:lineRule="atLeast"/>
      <w:jc w:val="both"/>
    </w:pPr>
    <w:rPr>
      <w:rFonts w:eastAsia="Times New Roman" w:cs="Times New Roman"/>
      <w:szCs w:val="20"/>
      <w:lang w:eastAsia="el-GR"/>
    </w:rPr>
  </w:style>
  <w:style w:type="character" w:customStyle="1" w:styleId="Char3">
    <w:name w:val="Σώμα κειμένου Char"/>
    <w:basedOn w:val="a8"/>
    <w:link w:val="af3"/>
    <w:rsid w:val="00815313"/>
    <w:rPr>
      <w:rFonts w:ascii="Times New Roman" w:eastAsia="Times New Roman" w:hAnsi="Times New Roman" w:cs="Times New Roman"/>
      <w:szCs w:val="20"/>
      <w:lang w:eastAsia="el-GR"/>
    </w:rPr>
  </w:style>
  <w:style w:type="paragraph" w:styleId="af4">
    <w:name w:val="Body Text First Indent"/>
    <w:basedOn w:val="af3"/>
    <w:link w:val="Char4"/>
    <w:rsid w:val="00815313"/>
    <w:pPr>
      <w:ind w:firstLine="210"/>
    </w:pPr>
  </w:style>
  <w:style w:type="character" w:customStyle="1" w:styleId="Char4">
    <w:name w:val="Σώμα κείμενου Πρώτη Εσοχή Char"/>
    <w:basedOn w:val="Char3"/>
    <w:link w:val="af4"/>
    <w:rsid w:val="00815313"/>
  </w:style>
  <w:style w:type="character" w:styleId="-">
    <w:name w:val="Hyperlink"/>
    <w:rsid w:val="00815313"/>
    <w:rPr>
      <w:color w:val="0000FF"/>
      <w:u w:val="single"/>
    </w:rPr>
  </w:style>
  <w:style w:type="paragraph" w:customStyle="1" w:styleId="af5">
    <w:name w:val="χημεία"/>
    <w:basedOn w:val="a7"/>
    <w:next w:val="a7"/>
    <w:rsid w:val="00815313"/>
    <w:pPr>
      <w:spacing w:line="240" w:lineRule="auto"/>
    </w:pPr>
    <w:rPr>
      <w:rFonts w:eastAsia="Times New Roman" w:cs="Times New Roman"/>
      <w:sz w:val="16"/>
      <w:szCs w:val="20"/>
      <w:lang w:eastAsia="el-GR"/>
    </w:rPr>
  </w:style>
  <w:style w:type="paragraph" w:customStyle="1" w:styleId="af6">
    <w:name w:val="Ερώτημα"/>
    <w:basedOn w:val="20"/>
    <w:rsid w:val="00815313"/>
    <w:pPr>
      <w:tabs>
        <w:tab w:val="num" w:pos="360"/>
      </w:tabs>
      <w:spacing w:before="120" w:line="260" w:lineRule="atLeast"/>
      <w:ind w:left="1276" w:hanging="340"/>
    </w:pPr>
  </w:style>
  <w:style w:type="paragraph" w:styleId="20">
    <w:name w:val="List 2"/>
    <w:basedOn w:val="a7"/>
    <w:rsid w:val="00815313"/>
    <w:pPr>
      <w:spacing w:line="280" w:lineRule="atLeast"/>
      <w:ind w:left="680" w:hanging="283"/>
      <w:jc w:val="both"/>
    </w:pPr>
    <w:rPr>
      <w:rFonts w:eastAsia="Times New Roman" w:cs="Times New Roman"/>
      <w:szCs w:val="20"/>
      <w:lang w:eastAsia="el-GR"/>
    </w:rPr>
  </w:style>
  <w:style w:type="paragraph" w:customStyle="1" w:styleId="a">
    <w:name w:val="Εφαρμογή"/>
    <w:basedOn w:val="a7"/>
    <w:next w:val="a7"/>
    <w:rsid w:val="00815313"/>
    <w:pPr>
      <w:numPr>
        <w:numId w:val="3"/>
      </w:numPr>
      <w:spacing w:before="240" w:after="120" w:line="288" w:lineRule="atLeast"/>
      <w:jc w:val="both"/>
    </w:pPr>
    <w:rPr>
      <w:rFonts w:eastAsia="Times New Roman" w:cs="Times New Roman"/>
      <w:szCs w:val="20"/>
      <w:lang w:eastAsia="el-GR"/>
    </w:rPr>
  </w:style>
  <w:style w:type="paragraph" w:customStyle="1" w:styleId="a4">
    <w:name w:val="ΘΕΜΑ"/>
    <w:rsid w:val="00815313"/>
    <w:pPr>
      <w:numPr>
        <w:numId w:val="4"/>
      </w:numPr>
      <w:spacing w:before="120" w:after="0" w:line="260" w:lineRule="atLeast"/>
      <w:jc w:val="both"/>
    </w:pPr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af7">
    <w:name w:val="List"/>
    <w:basedOn w:val="a7"/>
    <w:rsid w:val="00815313"/>
    <w:pPr>
      <w:spacing w:before="100" w:line="280" w:lineRule="atLeast"/>
      <w:ind w:left="397" w:hanging="397"/>
      <w:jc w:val="both"/>
    </w:pPr>
    <w:rPr>
      <w:rFonts w:eastAsia="Times New Roman" w:cs="Times New Roman"/>
      <w:szCs w:val="20"/>
      <w:lang w:eastAsia="el-GR"/>
    </w:rPr>
  </w:style>
  <w:style w:type="paragraph" w:styleId="30">
    <w:name w:val="List 3"/>
    <w:basedOn w:val="a7"/>
    <w:rsid w:val="00815313"/>
    <w:pPr>
      <w:spacing w:line="280" w:lineRule="atLeast"/>
      <w:jc w:val="both"/>
    </w:pPr>
    <w:rPr>
      <w:rFonts w:eastAsia="Times New Roman" w:cs="Times New Roman"/>
      <w:szCs w:val="20"/>
      <w:lang w:eastAsia="el-GR"/>
    </w:rPr>
  </w:style>
  <w:style w:type="paragraph" w:customStyle="1" w:styleId="af8">
    <w:name w:val="Σημείωση"/>
    <w:basedOn w:val="a7"/>
    <w:rsid w:val="00815313"/>
    <w:pPr>
      <w:pBdr>
        <w:top w:val="single" w:sz="18" w:space="1" w:color="auto"/>
      </w:pBdr>
      <w:tabs>
        <w:tab w:val="left" w:pos="2640"/>
        <w:tab w:val="left" w:pos="3761"/>
      </w:tabs>
      <w:spacing w:after="48" w:line="288" w:lineRule="atLeast"/>
      <w:ind w:left="1418" w:hanging="1418"/>
      <w:jc w:val="both"/>
    </w:pPr>
    <w:rPr>
      <w:rFonts w:eastAsia="Times New Roman" w:cs="Times New Roman"/>
      <w:noProof/>
      <w:szCs w:val="20"/>
      <w:lang w:eastAsia="el-GR"/>
    </w:rPr>
  </w:style>
  <w:style w:type="paragraph" w:styleId="af9">
    <w:name w:val="Signature"/>
    <w:basedOn w:val="a7"/>
    <w:link w:val="Char5"/>
    <w:rsid w:val="00815313"/>
    <w:pPr>
      <w:spacing w:line="280" w:lineRule="atLeast"/>
      <w:ind w:left="3686" w:right="397"/>
      <w:jc w:val="right"/>
    </w:pPr>
    <w:rPr>
      <w:rFonts w:eastAsia="Times New Roman" w:cs="Times New Roman"/>
      <w:szCs w:val="20"/>
      <w:lang w:eastAsia="el-GR"/>
    </w:rPr>
  </w:style>
  <w:style w:type="character" w:customStyle="1" w:styleId="Char5">
    <w:name w:val="Υπογραφή Char"/>
    <w:basedOn w:val="a8"/>
    <w:link w:val="af9"/>
    <w:rsid w:val="00815313"/>
    <w:rPr>
      <w:rFonts w:ascii="Times New Roman" w:eastAsia="Times New Roman" w:hAnsi="Times New Roman" w:cs="Times New Roman"/>
      <w:szCs w:val="20"/>
      <w:lang w:eastAsia="el-GR"/>
    </w:rPr>
  </w:style>
  <w:style w:type="paragraph" w:styleId="afa">
    <w:name w:val="footer"/>
    <w:basedOn w:val="a7"/>
    <w:link w:val="Char6"/>
    <w:rsid w:val="00815313"/>
    <w:pPr>
      <w:tabs>
        <w:tab w:val="center" w:pos="4153"/>
        <w:tab w:val="right" w:pos="8306"/>
      </w:tabs>
      <w:spacing w:line="280" w:lineRule="atLeast"/>
      <w:jc w:val="both"/>
    </w:pPr>
    <w:rPr>
      <w:rFonts w:eastAsia="Times New Roman" w:cs="Times New Roman"/>
      <w:szCs w:val="20"/>
      <w:lang w:eastAsia="el-GR"/>
    </w:rPr>
  </w:style>
  <w:style w:type="character" w:customStyle="1" w:styleId="Char6">
    <w:name w:val="Υποσέλιδο Char"/>
    <w:basedOn w:val="a8"/>
    <w:link w:val="afa"/>
    <w:rsid w:val="00815313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11">
    <w:name w:val="Χημεία 1"/>
    <w:next w:val="a7"/>
    <w:rsid w:val="00815313"/>
    <w:pPr>
      <w:spacing w:after="0" w:line="240" w:lineRule="auto"/>
    </w:pPr>
    <w:rPr>
      <w:rFonts w:ascii="Times New Roman" w:eastAsia="Times New Roman" w:hAnsi="Times New Roman" w:cs="Times New Roman"/>
      <w:noProof/>
      <w:szCs w:val="20"/>
      <w:lang w:eastAsia="el-GR"/>
    </w:rPr>
  </w:style>
  <w:style w:type="character" w:styleId="afb">
    <w:name w:val="endnote reference"/>
    <w:semiHidden/>
    <w:rsid w:val="00815313"/>
    <w:rPr>
      <w:vertAlign w:val="superscript"/>
    </w:rPr>
  </w:style>
  <w:style w:type="paragraph" w:styleId="a5">
    <w:name w:val="List Continue"/>
    <w:basedOn w:val="a7"/>
    <w:rsid w:val="00815313"/>
    <w:pPr>
      <w:numPr>
        <w:numId w:val="7"/>
      </w:numPr>
      <w:spacing w:line="280" w:lineRule="atLeast"/>
      <w:jc w:val="both"/>
    </w:pPr>
    <w:rPr>
      <w:rFonts w:eastAsia="Times New Roman" w:cs="Times New Roman"/>
      <w:szCs w:val="20"/>
      <w:lang w:eastAsia="el-GR"/>
    </w:rPr>
  </w:style>
  <w:style w:type="paragraph" w:styleId="afc">
    <w:name w:val="Subtitle"/>
    <w:basedOn w:val="a7"/>
    <w:next w:val="af7"/>
    <w:link w:val="Char7"/>
    <w:qFormat/>
    <w:rsid w:val="00815313"/>
    <w:pPr>
      <w:keepNext/>
      <w:shd w:val="pct80" w:color="00FF00" w:fill="auto"/>
      <w:spacing w:before="120" w:after="120" w:line="280" w:lineRule="atLeast"/>
      <w:ind w:firstLine="567"/>
      <w:outlineLvl w:val="1"/>
    </w:pPr>
    <w:rPr>
      <w:rFonts w:eastAsia="Times New Roman" w:cs="Times New Roman"/>
      <w:b/>
      <w:i/>
      <w:color w:val="FF0000"/>
      <w:sz w:val="28"/>
      <w:szCs w:val="20"/>
      <w:lang w:eastAsia="el-GR"/>
    </w:rPr>
  </w:style>
  <w:style w:type="character" w:customStyle="1" w:styleId="Char7">
    <w:name w:val="Υπότιτλος Char"/>
    <w:basedOn w:val="a8"/>
    <w:link w:val="afc"/>
    <w:rsid w:val="00815313"/>
    <w:rPr>
      <w:rFonts w:ascii="Times New Roman" w:eastAsia="Times New Roman" w:hAnsi="Times New Roman" w:cs="Times New Roman"/>
      <w:b/>
      <w:i/>
      <w:color w:val="FF0000"/>
      <w:sz w:val="28"/>
      <w:szCs w:val="20"/>
      <w:shd w:val="pct80" w:color="00FF00" w:fill="auto"/>
      <w:lang w:eastAsia="el-GR"/>
    </w:rPr>
  </w:style>
  <w:style w:type="paragraph" w:styleId="afd">
    <w:name w:val="Title"/>
    <w:basedOn w:val="a7"/>
    <w:next w:val="af7"/>
    <w:link w:val="Char8"/>
    <w:qFormat/>
    <w:rsid w:val="00815313"/>
    <w:pPr>
      <w:pBdr>
        <w:bottom w:val="double" w:sz="4" w:space="1" w:color="auto"/>
      </w:pBdr>
      <w:shd w:val="clear" w:color="00FFFF" w:fill="00FFFF"/>
      <w:tabs>
        <w:tab w:val="num" w:pos="927"/>
      </w:tabs>
      <w:spacing w:before="120" w:after="120" w:line="280" w:lineRule="atLeast"/>
      <w:ind w:left="397" w:right="3402" w:firstLine="170"/>
      <w:jc w:val="center"/>
      <w:outlineLvl w:val="0"/>
    </w:pPr>
    <w:rPr>
      <w:rFonts w:eastAsia="Times New Roman" w:cs="Times New Roman"/>
      <w:b/>
      <w:i/>
      <w:color w:val="FF0000"/>
      <w:kern w:val="28"/>
      <w:sz w:val="36"/>
      <w:szCs w:val="20"/>
      <w:lang w:eastAsia="el-GR"/>
    </w:rPr>
  </w:style>
  <w:style w:type="character" w:customStyle="1" w:styleId="Char8">
    <w:name w:val="Τίτλος Char"/>
    <w:basedOn w:val="a8"/>
    <w:link w:val="afd"/>
    <w:rsid w:val="00815313"/>
    <w:rPr>
      <w:rFonts w:ascii="Times New Roman" w:eastAsia="Times New Roman" w:hAnsi="Times New Roman" w:cs="Times New Roman"/>
      <w:b/>
      <w:i/>
      <w:color w:val="FF0000"/>
      <w:kern w:val="28"/>
      <w:sz w:val="36"/>
      <w:szCs w:val="20"/>
      <w:shd w:val="clear" w:color="00FFFF" w:fill="00FFFF"/>
      <w:lang w:eastAsia="el-GR"/>
    </w:rPr>
  </w:style>
  <w:style w:type="paragraph" w:styleId="12">
    <w:name w:val="toc 1"/>
    <w:basedOn w:val="a7"/>
    <w:next w:val="a7"/>
    <w:autoRedefine/>
    <w:semiHidden/>
    <w:rsid w:val="00815313"/>
    <w:pPr>
      <w:tabs>
        <w:tab w:val="num" w:pos="360"/>
        <w:tab w:val="center" w:leader="hyphen" w:pos="7938"/>
      </w:tabs>
      <w:spacing w:line="280" w:lineRule="atLeast"/>
      <w:ind w:left="360" w:right="367" w:hanging="360"/>
      <w:jc w:val="both"/>
    </w:pPr>
    <w:rPr>
      <w:rFonts w:eastAsia="Times New Roman" w:cs="Times New Roman"/>
      <w:b/>
      <w:noProof/>
      <w:color w:val="FF0000"/>
      <w:sz w:val="32"/>
      <w:szCs w:val="20"/>
      <w:lang w:eastAsia="el-GR"/>
    </w:rPr>
  </w:style>
  <w:style w:type="paragraph" w:styleId="21">
    <w:name w:val="toc 2"/>
    <w:basedOn w:val="a7"/>
    <w:next w:val="a7"/>
    <w:autoRedefine/>
    <w:semiHidden/>
    <w:rsid w:val="00815313"/>
    <w:pPr>
      <w:tabs>
        <w:tab w:val="center" w:leader="hyphen" w:pos="7938"/>
      </w:tabs>
      <w:spacing w:line="280" w:lineRule="atLeast"/>
      <w:ind w:left="1701" w:right="509"/>
      <w:jc w:val="both"/>
    </w:pPr>
    <w:rPr>
      <w:rFonts w:eastAsia="Times New Roman" w:cs="Times New Roman"/>
      <w:noProof/>
      <w:sz w:val="28"/>
      <w:szCs w:val="20"/>
      <w:lang w:eastAsia="el-GR"/>
    </w:rPr>
  </w:style>
  <w:style w:type="paragraph" w:styleId="31">
    <w:name w:val="toc 3"/>
    <w:basedOn w:val="a7"/>
    <w:next w:val="a7"/>
    <w:autoRedefine/>
    <w:semiHidden/>
    <w:rsid w:val="00815313"/>
    <w:pPr>
      <w:tabs>
        <w:tab w:val="center" w:leader="hyphen" w:pos="7938"/>
        <w:tab w:val="right" w:leader="dot" w:pos="9288"/>
      </w:tabs>
      <w:spacing w:line="280" w:lineRule="atLeast"/>
      <w:ind w:left="1985" w:right="1701"/>
      <w:jc w:val="both"/>
    </w:pPr>
    <w:rPr>
      <w:rFonts w:eastAsia="Times New Roman" w:cs="Times New Roman"/>
      <w:noProof/>
      <w:szCs w:val="20"/>
      <w:lang w:eastAsia="el-GR"/>
    </w:rPr>
  </w:style>
  <w:style w:type="paragraph" w:styleId="41">
    <w:name w:val="toc 4"/>
    <w:basedOn w:val="a7"/>
    <w:next w:val="a7"/>
    <w:autoRedefine/>
    <w:semiHidden/>
    <w:rsid w:val="00815313"/>
    <w:pPr>
      <w:spacing w:line="280" w:lineRule="atLeast"/>
      <w:ind w:left="660"/>
      <w:jc w:val="both"/>
    </w:pPr>
    <w:rPr>
      <w:rFonts w:eastAsia="Times New Roman" w:cs="Times New Roman"/>
      <w:szCs w:val="20"/>
      <w:lang w:eastAsia="el-GR"/>
    </w:rPr>
  </w:style>
  <w:style w:type="paragraph" w:styleId="50">
    <w:name w:val="toc 5"/>
    <w:basedOn w:val="a7"/>
    <w:next w:val="a7"/>
    <w:autoRedefine/>
    <w:semiHidden/>
    <w:rsid w:val="00815313"/>
    <w:pPr>
      <w:spacing w:line="280" w:lineRule="atLeast"/>
      <w:ind w:left="880"/>
      <w:jc w:val="both"/>
    </w:pPr>
    <w:rPr>
      <w:rFonts w:eastAsia="Times New Roman" w:cs="Times New Roman"/>
      <w:szCs w:val="20"/>
      <w:lang w:eastAsia="el-GR"/>
    </w:rPr>
  </w:style>
  <w:style w:type="paragraph" w:styleId="60">
    <w:name w:val="toc 6"/>
    <w:basedOn w:val="a7"/>
    <w:next w:val="a7"/>
    <w:autoRedefine/>
    <w:semiHidden/>
    <w:rsid w:val="00815313"/>
    <w:pPr>
      <w:spacing w:line="280" w:lineRule="atLeast"/>
      <w:ind w:left="1100"/>
      <w:jc w:val="both"/>
    </w:pPr>
    <w:rPr>
      <w:rFonts w:eastAsia="Times New Roman" w:cs="Times New Roman"/>
      <w:szCs w:val="20"/>
      <w:lang w:eastAsia="el-GR"/>
    </w:rPr>
  </w:style>
  <w:style w:type="paragraph" w:styleId="70">
    <w:name w:val="toc 7"/>
    <w:basedOn w:val="a7"/>
    <w:next w:val="a7"/>
    <w:autoRedefine/>
    <w:semiHidden/>
    <w:rsid w:val="00815313"/>
    <w:pPr>
      <w:spacing w:line="280" w:lineRule="atLeast"/>
      <w:ind w:left="1320"/>
      <w:jc w:val="both"/>
    </w:pPr>
    <w:rPr>
      <w:rFonts w:eastAsia="Times New Roman" w:cs="Times New Roman"/>
      <w:szCs w:val="20"/>
      <w:lang w:eastAsia="el-GR"/>
    </w:rPr>
  </w:style>
  <w:style w:type="paragraph" w:styleId="80">
    <w:name w:val="toc 8"/>
    <w:basedOn w:val="a7"/>
    <w:next w:val="a7"/>
    <w:autoRedefine/>
    <w:semiHidden/>
    <w:rsid w:val="00815313"/>
    <w:pPr>
      <w:spacing w:line="280" w:lineRule="atLeast"/>
      <w:ind w:left="1540"/>
      <w:jc w:val="both"/>
    </w:pPr>
    <w:rPr>
      <w:rFonts w:eastAsia="Times New Roman" w:cs="Times New Roman"/>
      <w:szCs w:val="20"/>
      <w:lang w:eastAsia="el-GR"/>
    </w:rPr>
  </w:style>
  <w:style w:type="paragraph" w:styleId="90">
    <w:name w:val="toc 9"/>
    <w:basedOn w:val="a7"/>
    <w:next w:val="a7"/>
    <w:autoRedefine/>
    <w:semiHidden/>
    <w:rsid w:val="00815313"/>
    <w:pPr>
      <w:spacing w:line="280" w:lineRule="atLeast"/>
      <w:ind w:left="1760"/>
      <w:jc w:val="both"/>
    </w:pPr>
    <w:rPr>
      <w:rFonts w:eastAsia="Times New Roman" w:cs="Times New Roman"/>
      <w:szCs w:val="20"/>
      <w:lang w:eastAsia="el-GR"/>
    </w:rPr>
  </w:style>
  <w:style w:type="paragraph" w:styleId="afe">
    <w:name w:val="Document Map"/>
    <w:basedOn w:val="a7"/>
    <w:link w:val="Char9"/>
    <w:semiHidden/>
    <w:rsid w:val="00815313"/>
    <w:pPr>
      <w:shd w:val="clear" w:color="auto" w:fill="000080"/>
      <w:spacing w:line="280" w:lineRule="atLeast"/>
      <w:jc w:val="both"/>
    </w:pPr>
    <w:rPr>
      <w:rFonts w:ascii="Tahoma" w:eastAsia="Times New Roman" w:hAnsi="Tahoma" w:cs="Times New Roman"/>
      <w:szCs w:val="20"/>
      <w:lang w:eastAsia="el-GR"/>
    </w:rPr>
  </w:style>
  <w:style w:type="character" w:customStyle="1" w:styleId="Char9">
    <w:name w:val="Χάρτης εγγράφου Char"/>
    <w:basedOn w:val="a8"/>
    <w:link w:val="afe"/>
    <w:semiHidden/>
    <w:rsid w:val="00815313"/>
    <w:rPr>
      <w:rFonts w:ascii="Tahoma" w:eastAsia="Times New Roman" w:hAnsi="Tahoma" w:cs="Times New Roman"/>
      <w:szCs w:val="20"/>
      <w:shd w:val="clear" w:color="auto" w:fill="000080"/>
      <w:lang w:eastAsia="el-GR"/>
    </w:rPr>
  </w:style>
  <w:style w:type="paragraph" w:customStyle="1" w:styleId="aff">
    <w:name w:val="Καταλύτης"/>
    <w:rsid w:val="00815313"/>
    <w:pPr>
      <w:spacing w:after="0" w:line="280" w:lineRule="atLeast"/>
    </w:pPr>
    <w:rPr>
      <w:rFonts w:ascii="Times New Roman" w:eastAsia="Times New Roman" w:hAnsi="Times New Roman" w:cs="Times New Roman"/>
      <w:noProof/>
      <w:sz w:val="18"/>
      <w:szCs w:val="20"/>
      <w:lang w:eastAsia="el-GR"/>
    </w:rPr>
  </w:style>
  <w:style w:type="paragraph" w:styleId="4">
    <w:name w:val="List 4"/>
    <w:basedOn w:val="a7"/>
    <w:rsid w:val="00815313"/>
    <w:pPr>
      <w:numPr>
        <w:numId w:val="6"/>
      </w:numPr>
      <w:spacing w:before="120" w:line="280" w:lineRule="atLeast"/>
      <w:jc w:val="both"/>
    </w:pPr>
    <w:rPr>
      <w:rFonts w:eastAsia="Times New Roman" w:cs="Times New Roman"/>
      <w:szCs w:val="20"/>
      <w:lang w:eastAsia="el-GR"/>
    </w:rPr>
  </w:style>
  <w:style w:type="paragraph" w:customStyle="1" w:styleId="aff0">
    <w:name w:val="πυκνό"/>
    <w:next w:val="a7"/>
    <w:rsid w:val="00815313"/>
    <w:pPr>
      <w:spacing w:after="0" w:line="120" w:lineRule="exact"/>
    </w:pPr>
    <w:rPr>
      <w:rFonts w:ascii="Times New Roman" w:eastAsia="Times New Roman" w:hAnsi="Times New Roman" w:cs="Times New Roman"/>
      <w:noProof/>
      <w:sz w:val="16"/>
      <w:szCs w:val="20"/>
      <w:lang w:eastAsia="el-GR"/>
    </w:rPr>
  </w:style>
  <w:style w:type="paragraph" w:customStyle="1" w:styleId="110">
    <w:name w:val="Βασικό11"/>
    <w:basedOn w:val="a7"/>
    <w:rsid w:val="00815313"/>
    <w:pPr>
      <w:spacing w:line="280" w:lineRule="atLeast"/>
      <w:jc w:val="both"/>
    </w:pPr>
    <w:rPr>
      <w:rFonts w:eastAsia="Times New Roman" w:cs="Times New Roman"/>
      <w:szCs w:val="20"/>
      <w:lang w:eastAsia="el-GR"/>
    </w:rPr>
  </w:style>
  <w:style w:type="character" w:customStyle="1" w:styleId="aff1">
    <w:name w:val="Κόκκινο"/>
    <w:rsid w:val="00815313"/>
    <w:rPr>
      <w:color w:val="FF0000"/>
    </w:rPr>
  </w:style>
  <w:style w:type="paragraph" w:customStyle="1" w:styleId="13">
    <w:name w:val="χημεία1"/>
    <w:basedOn w:val="a7"/>
    <w:next w:val="11"/>
    <w:rsid w:val="00815313"/>
    <w:pPr>
      <w:spacing w:line="240" w:lineRule="auto"/>
    </w:pPr>
    <w:rPr>
      <w:rFonts w:eastAsia="Times New Roman" w:cs="Times New Roman"/>
      <w:sz w:val="16"/>
      <w:szCs w:val="20"/>
      <w:lang w:eastAsia="el-GR"/>
    </w:rPr>
  </w:style>
  <w:style w:type="paragraph" w:customStyle="1" w:styleId="91">
    <w:name w:val="Βασικό 9"/>
    <w:basedOn w:val="a7"/>
    <w:rsid w:val="00815313"/>
    <w:pPr>
      <w:spacing w:line="280" w:lineRule="atLeast"/>
      <w:jc w:val="both"/>
    </w:pPr>
    <w:rPr>
      <w:rFonts w:eastAsia="Times New Roman" w:cs="Times New Roman"/>
      <w:sz w:val="18"/>
      <w:szCs w:val="20"/>
      <w:lang w:eastAsia="el-GR"/>
    </w:rPr>
  </w:style>
  <w:style w:type="paragraph" w:styleId="aff2">
    <w:name w:val="Body Text Indent"/>
    <w:basedOn w:val="a7"/>
    <w:link w:val="Chara"/>
    <w:rsid w:val="00815313"/>
    <w:pPr>
      <w:spacing w:line="280" w:lineRule="atLeast"/>
      <w:ind w:left="340"/>
      <w:jc w:val="both"/>
    </w:pPr>
    <w:rPr>
      <w:rFonts w:eastAsia="Times New Roman" w:cs="Times New Roman"/>
      <w:szCs w:val="20"/>
      <w:lang w:eastAsia="el-GR"/>
    </w:rPr>
  </w:style>
  <w:style w:type="character" w:customStyle="1" w:styleId="Chara">
    <w:name w:val="Σώμα κείμενου με εσοχή Char"/>
    <w:basedOn w:val="a8"/>
    <w:link w:val="aff2"/>
    <w:rsid w:val="00815313"/>
    <w:rPr>
      <w:rFonts w:ascii="Times New Roman" w:eastAsia="Times New Roman" w:hAnsi="Times New Roman" w:cs="Times New Roman"/>
      <w:szCs w:val="20"/>
      <w:lang w:eastAsia="el-GR"/>
    </w:rPr>
  </w:style>
  <w:style w:type="character" w:styleId="aff3">
    <w:name w:val="page number"/>
    <w:basedOn w:val="a8"/>
    <w:rsid w:val="00815313"/>
  </w:style>
  <w:style w:type="character" w:styleId="aff4">
    <w:name w:val="annotation reference"/>
    <w:semiHidden/>
    <w:rsid w:val="00815313"/>
    <w:rPr>
      <w:sz w:val="16"/>
    </w:rPr>
  </w:style>
  <w:style w:type="paragraph" w:styleId="aff5">
    <w:name w:val="annotation text"/>
    <w:basedOn w:val="a7"/>
    <w:link w:val="Charb"/>
    <w:semiHidden/>
    <w:rsid w:val="00815313"/>
    <w:pPr>
      <w:spacing w:line="280" w:lineRule="atLeast"/>
      <w:jc w:val="both"/>
    </w:pPr>
    <w:rPr>
      <w:rFonts w:eastAsia="Times New Roman" w:cs="Times New Roman"/>
      <w:sz w:val="20"/>
      <w:szCs w:val="20"/>
      <w:lang w:eastAsia="el-GR"/>
    </w:rPr>
  </w:style>
  <w:style w:type="character" w:customStyle="1" w:styleId="Charb">
    <w:name w:val="Κείμενο σχολίου Char"/>
    <w:basedOn w:val="a8"/>
    <w:link w:val="aff5"/>
    <w:semiHidden/>
    <w:rsid w:val="00815313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22">
    <w:name w:val="Body Text Indent 2"/>
    <w:basedOn w:val="a7"/>
    <w:link w:val="2Char0"/>
    <w:rsid w:val="00815313"/>
    <w:pPr>
      <w:spacing w:line="280" w:lineRule="atLeast"/>
      <w:ind w:left="397"/>
      <w:jc w:val="both"/>
    </w:pPr>
    <w:rPr>
      <w:rFonts w:eastAsia="Times New Roman" w:cs="Times New Roman"/>
      <w:szCs w:val="20"/>
      <w:lang w:eastAsia="el-GR"/>
    </w:rPr>
  </w:style>
  <w:style w:type="character" w:customStyle="1" w:styleId="2Char0">
    <w:name w:val="Σώμα κείμενου με εσοχή 2 Char"/>
    <w:basedOn w:val="a8"/>
    <w:link w:val="22"/>
    <w:rsid w:val="00815313"/>
    <w:rPr>
      <w:rFonts w:ascii="Times New Roman" w:eastAsia="Times New Roman" w:hAnsi="Times New Roman" w:cs="Times New Roman"/>
      <w:szCs w:val="20"/>
      <w:lang w:eastAsia="el-GR"/>
    </w:rPr>
  </w:style>
  <w:style w:type="paragraph" w:styleId="aff6">
    <w:name w:val="Balloon Text"/>
    <w:basedOn w:val="a7"/>
    <w:link w:val="Charc"/>
    <w:semiHidden/>
    <w:rsid w:val="00815313"/>
    <w:pPr>
      <w:spacing w:line="280" w:lineRule="atLeast"/>
      <w:jc w:val="both"/>
    </w:pPr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Charc">
    <w:name w:val="Κείμενο πλαισίου Char"/>
    <w:basedOn w:val="a8"/>
    <w:link w:val="aff6"/>
    <w:semiHidden/>
    <w:rsid w:val="00815313"/>
    <w:rPr>
      <w:rFonts w:ascii="Tahoma" w:eastAsia="Times New Roman" w:hAnsi="Tahoma" w:cs="Tahoma"/>
      <w:sz w:val="16"/>
      <w:szCs w:val="16"/>
      <w:lang w:eastAsia="el-GR"/>
    </w:rPr>
  </w:style>
  <w:style w:type="paragraph" w:styleId="Web">
    <w:name w:val="Normal (Web)"/>
    <w:basedOn w:val="a7"/>
    <w:rsid w:val="0081531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el-GR"/>
    </w:rPr>
  </w:style>
  <w:style w:type="character" w:customStyle="1" w:styleId="CharChar">
    <w:name w:val="μονάδες Char Char"/>
    <w:link w:val="Char2"/>
    <w:rsid w:val="00815313"/>
    <w:rPr>
      <w:rFonts w:ascii="Times New Roman" w:eastAsia="Times New Roman" w:hAnsi="Times New Roman" w:cs="Times New Roman"/>
      <w:i/>
      <w:szCs w:val="20"/>
      <w:lang w:eastAsia="el-GR"/>
    </w:rPr>
  </w:style>
  <w:style w:type="paragraph" w:customStyle="1" w:styleId="1Char0">
    <w:name w:val="Αριθμός 1 Char"/>
    <w:basedOn w:val="Char1"/>
    <w:rsid w:val="00815313"/>
    <w:pPr>
      <w:tabs>
        <w:tab w:val="clear" w:pos="360"/>
        <w:tab w:val="num" w:pos="720"/>
      </w:tabs>
      <w:spacing w:before="0"/>
      <w:ind w:left="720"/>
    </w:pPr>
  </w:style>
  <w:style w:type="paragraph" w:customStyle="1" w:styleId="Default">
    <w:name w:val="Default"/>
    <w:rsid w:val="00815313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ff7">
    <w:name w:val="caption"/>
    <w:basedOn w:val="a7"/>
    <w:next w:val="a7"/>
    <w:qFormat/>
    <w:rsid w:val="00815313"/>
    <w:pPr>
      <w:spacing w:line="240" w:lineRule="auto"/>
      <w:ind w:left="1134" w:hanging="1134"/>
      <w:jc w:val="right"/>
    </w:pPr>
    <w:rPr>
      <w:rFonts w:ascii="MgOldTimes UC Pol" w:eastAsia="Times New Roman" w:hAnsi="MgOldTimes UC Pol" w:cs="Times New Roman"/>
      <w:i/>
      <w:spacing w:val="24"/>
      <w:sz w:val="36"/>
      <w:szCs w:val="20"/>
      <w:lang w:eastAsia="el-GR"/>
    </w:rPr>
  </w:style>
  <w:style w:type="paragraph" w:customStyle="1" w:styleId="14">
    <w:name w:val="Στυλ1"/>
    <w:basedOn w:val="a7"/>
    <w:next w:val="80"/>
    <w:rsid w:val="00815313"/>
    <w:pPr>
      <w:spacing w:line="240" w:lineRule="auto"/>
      <w:jc w:val="both"/>
    </w:pPr>
    <w:rPr>
      <w:rFonts w:ascii="MgOldTimes UC Pol" w:eastAsia="Times New Roman" w:hAnsi="MgOldTimes UC Pol" w:cs="Times New Roman"/>
      <w:spacing w:val="36"/>
      <w:position w:val="20"/>
      <w:sz w:val="36"/>
      <w:szCs w:val="20"/>
      <w:lang w:val="en-US" w:eastAsia="el-GR"/>
    </w:rPr>
  </w:style>
  <w:style w:type="numbering" w:customStyle="1" w:styleId="1ia">
    <w:name w:val="1.i.a."/>
    <w:basedOn w:val="aa"/>
    <w:rsid w:val="00815313"/>
    <w:pPr>
      <w:numPr>
        <w:numId w:val="10"/>
      </w:numPr>
    </w:pPr>
  </w:style>
  <w:style w:type="paragraph" w:customStyle="1" w:styleId="aff8">
    <w:name w:val="Χημεία"/>
    <w:basedOn w:val="a7"/>
    <w:next w:val="a7"/>
    <w:rsid w:val="00815313"/>
    <w:pPr>
      <w:tabs>
        <w:tab w:val="num" w:pos="700"/>
      </w:tabs>
      <w:spacing w:line="240" w:lineRule="auto"/>
    </w:pPr>
    <w:rPr>
      <w:rFonts w:eastAsia="Times New Roman" w:cs="Times New Roman"/>
      <w:sz w:val="16"/>
      <w:szCs w:val="20"/>
      <w:lang w:eastAsia="el-GR"/>
    </w:rPr>
  </w:style>
  <w:style w:type="paragraph" w:customStyle="1" w:styleId="100">
    <w:name w:val="Βασικό10"/>
    <w:basedOn w:val="a7"/>
    <w:rsid w:val="00815313"/>
    <w:pPr>
      <w:spacing w:line="280" w:lineRule="atLeast"/>
      <w:jc w:val="both"/>
    </w:pPr>
    <w:rPr>
      <w:rFonts w:eastAsia="Times New Roman" w:cs="Times New Roman"/>
      <w:sz w:val="20"/>
      <w:szCs w:val="20"/>
      <w:lang w:eastAsia="el-GR"/>
    </w:rPr>
  </w:style>
  <w:style w:type="paragraph" w:customStyle="1" w:styleId="15">
    <w:name w:val="α1"/>
    <w:basedOn w:val="a7"/>
    <w:rsid w:val="00815313"/>
    <w:pPr>
      <w:tabs>
        <w:tab w:val="num" w:pos="360"/>
      </w:tabs>
      <w:spacing w:line="280" w:lineRule="atLeast"/>
      <w:ind w:left="360" w:hanging="360"/>
      <w:jc w:val="both"/>
    </w:pPr>
    <w:rPr>
      <w:rFonts w:eastAsia="Times New Roman" w:cs="Times New Roman"/>
      <w:szCs w:val="20"/>
      <w:lang w:eastAsia="el-GR"/>
    </w:rPr>
  </w:style>
  <w:style w:type="paragraph" w:customStyle="1" w:styleId="23">
    <w:name w:val="α2"/>
    <w:basedOn w:val="a3"/>
    <w:rsid w:val="00815313"/>
    <w:pPr>
      <w:numPr>
        <w:numId w:val="0"/>
      </w:numPr>
      <w:tabs>
        <w:tab w:val="num" w:pos="360"/>
      </w:tabs>
      <w:ind w:left="360" w:hanging="360"/>
    </w:pPr>
  </w:style>
  <w:style w:type="paragraph" w:customStyle="1" w:styleId="32">
    <w:name w:val="α3"/>
    <w:basedOn w:val="a3"/>
    <w:rsid w:val="00815313"/>
    <w:pPr>
      <w:numPr>
        <w:numId w:val="0"/>
      </w:numPr>
      <w:tabs>
        <w:tab w:val="num" w:pos="360"/>
      </w:tabs>
      <w:ind w:left="360" w:hanging="360"/>
    </w:pPr>
  </w:style>
  <w:style w:type="character" w:customStyle="1" w:styleId="Char0">
    <w:name w:val="αβγ Char"/>
    <w:basedOn w:val="a8"/>
    <w:link w:val="ac"/>
    <w:rsid w:val="005077CE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CharCharChar">
    <w:name w:val="αβγ Char Char Char"/>
    <w:basedOn w:val="a7"/>
    <w:link w:val="CharCharCharChar"/>
    <w:rsid w:val="00F27116"/>
    <w:pPr>
      <w:spacing w:line="280" w:lineRule="atLeast"/>
      <w:ind w:left="1020" w:hanging="340"/>
      <w:jc w:val="both"/>
    </w:pPr>
    <w:rPr>
      <w:rFonts w:eastAsia="Times New Roman" w:cs="Times New Roman"/>
      <w:szCs w:val="20"/>
      <w:lang w:eastAsia="el-GR"/>
    </w:rPr>
  </w:style>
  <w:style w:type="paragraph" w:customStyle="1" w:styleId="a0">
    <w:name w:val="Μονάδες"/>
    <w:next w:val="af7"/>
    <w:rsid w:val="00F27116"/>
    <w:pPr>
      <w:numPr>
        <w:numId w:val="12"/>
      </w:numPr>
      <w:spacing w:after="0" w:line="240" w:lineRule="auto"/>
      <w:ind w:right="851"/>
      <w:jc w:val="right"/>
    </w:pPr>
    <w:rPr>
      <w:rFonts w:ascii="Times New Roman" w:eastAsia="Times New Roman" w:hAnsi="Times New Roman" w:cs="Times New Roman"/>
      <w:noProof/>
      <w:sz w:val="20"/>
      <w:szCs w:val="20"/>
      <w:lang w:eastAsia="el-GR"/>
    </w:rPr>
  </w:style>
  <w:style w:type="paragraph" w:customStyle="1" w:styleId="aff9">
    <w:name w:val="Γραμμή"/>
    <w:basedOn w:val="af1"/>
    <w:next w:val="af1"/>
    <w:rsid w:val="00F27116"/>
    <w:pPr>
      <w:widowControl/>
    </w:pPr>
    <w:rPr>
      <w:spacing w:val="-30"/>
      <w:szCs w:val="20"/>
    </w:rPr>
  </w:style>
  <w:style w:type="character" w:customStyle="1" w:styleId="CharCharCharChar">
    <w:name w:val="αβγ Char Char Char Char"/>
    <w:basedOn w:val="a8"/>
    <w:link w:val="CharCharChar"/>
    <w:rsid w:val="00F27116"/>
    <w:rPr>
      <w:rFonts w:ascii="Times New Roman" w:eastAsia="Times New Roman" w:hAnsi="Times New Roman" w:cs="Times New Roman"/>
      <w:szCs w:val="20"/>
      <w:lang w:eastAsia="el-GR"/>
    </w:rPr>
  </w:style>
  <w:style w:type="character" w:customStyle="1" w:styleId="CharCharCharCharChar">
    <w:name w:val="αβγ Char Char Char Char Char"/>
    <w:basedOn w:val="a8"/>
    <w:rsid w:val="00F27116"/>
    <w:rPr>
      <w:rFonts w:ascii="Times New Roman" w:eastAsia="Times New Roman" w:hAnsi="Times New Roman"/>
      <w:sz w:val="22"/>
      <w:szCs w:val="3276"/>
      <w:lang w:val="el-GR" w:eastAsia="el-GR" w:bidi="ar-SA"/>
    </w:rPr>
  </w:style>
  <w:style w:type="character" w:customStyle="1" w:styleId="affa">
    <w:name w:val="μαζικός"/>
    <w:basedOn w:val="a8"/>
    <w:rsid w:val="00F27116"/>
    <w:rPr>
      <w:spacing w:val="0"/>
      <w:position w:val="8"/>
      <w:sz w:val="16"/>
      <w:szCs w:val="16"/>
    </w:rPr>
  </w:style>
  <w:style w:type="character" w:customStyle="1" w:styleId="affb">
    <w:name w:val="Ατομικός"/>
    <w:basedOn w:val="affa"/>
    <w:rsid w:val="00F27116"/>
    <w:rPr>
      <w:position w:val="-8"/>
    </w:rPr>
  </w:style>
  <w:style w:type="character" w:customStyle="1" w:styleId="CharChar0">
    <w:name w:val="αβγ Char Char"/>
    <w:basedOn w:val="a8"/>
    <w:rsid w:val="00F27116"/>
    <w:rPr>
      <w:sz w:val="22"/>
      <w:lang w:val="el-GR" w:eastAsia="el-GR" w:bidi="ar-SA"/>
    </w:rPr>
  </w:style>
  <w:style w:type="character" w:customStyle="1" w:styleId="14pt">
    <w:name w:val="Στυλ 14 pt"/>
    <w:basedOn w:val="a8"/>
    <w:rsid w:val="00612CF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6.wmf"/><Relationship Id="rId18" Type="http://schemas.openxmlformats.org/officeDocument/2006/relationships/oleObject" Target="embeddings/oleObject4.bin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http://1.bp.blogspot.com/_BdRE94s86zo/SSB3ww7jCkI/AAAAAAAADs0/oCQMIl0wY2c/s320/image001.png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17" Type="http://schemas.openxmlformats.org/officeDocument/2006/relationships/image" Target="media/image8.wmf"/><Relationship Id="rId25" Type="http://schemas.openxmlformats.org/officeDocument/2006/relationships/oleObject" Target="embeddings/oleObject5.bin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image" Target="media/image9.png"/><Relationship Id="rId29" Type="http://schemas.openxmlformats.org/officeDocument/2006/relationships/image" Target="media/image15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2.wmf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image" Target="media/image11.png"/><Relationship Id="rId28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hyperlink" Target="http://1.bp.blogspot.com/_BdRE94s86zo/SSB3ww7jCkI/AAAAAAAADs0/oCQMIl0wY2c/s1600/image001.png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2.bin"/><Relationship Id="rId22" Type="http://schemas.openxmlformats.org/officeDocument/2006/relationships/image" Target="media/image10.emf"/><Relationship Id="rId27" Type="http://schemas.openxmlformats.org/officeDocument/2006/relationships/image" Target="media/image14.emf"/><Relationship Id="rId30" Type="http://schemas.openxmlformats.org/officeDocument/2006/relationships/image" Target="media/image16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likonet.g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-Laptop\Documents\&#916;&#921;&#913;&#934;&#927;&#929;&#913;\&#928;&#961;&#972;&#964;&#965;&#960;&#945;\&#915;&#953;&#945;%20&#945;&#961;&#943;&#952;&#956;&#951;&#963;&#951;%2007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Για αρίθμηση 07</Template>
  <TotalTime>3</TotalTime>
  <Pages>7</Pages>
  <Words>1966</Words>
  <Characters>10619</Characters>
  <Application>Microsoft Office Word</Application>
  <DocSecurity>0</DocSecurity>
  <Lines>88</Lines>
  <Paragraphs>25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1</vt:i4>
      </vt:variant>
    </vt:vector>
  </HeadingPairs>
  <TitlesOfParts>
    <vt:vector size="2" baseType="lpstr">
      <vt:lpstr/>
      <vt:lpstr>        2.1. Τρέχοντα Κύματα. </vt:lpstr>
    </vt:vector>
  </TitlesOfParts>
  <Company>ΔΜ</Company>
  <LinksUpToDate>false</LinksUpToDate>
  <CharactersWithSpaces>12560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Διονύσης Μάργαρης</cp:lastModifiedBy>
  <cp:revision>4</cp:revision>
  <cp:lastPrinted>2014-04-30T07:19:00Z</cp:lastPrinted>
  <dcterms:created xsi:type="dcterms:W3CDTF">2014-04-09T11:53:00Z</dcterms:created>
  <dcterms:modified xsi:type="dcterms:W3CDTF">2014-04-30T07:20:00Z</dcterms:modified>
</cp:coreProperties>
</file>