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72C" w:rsidRDefault="00FC772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1"/>
      </w:tblGrid>
      <w:tr w:rsidR="00FC772C" w:rsidRPr="00FC772C" w:rsidTr="00D05A83">
        <w:trPr>
          <w:trHeight w:val="696"/>
          <w:jc w:val="center"/>
        </w:trPr>
        <w:tc>
          <w:tcPr>
            <w:tcW w:w="7691" w:type="dxa"/>
            <w:tcBorders>
              <w:top w:val="nil"/>
              <w:left w:val="nil"/>
              <w:bottom w:val="nil"/>
              <w:right w:val="nil"/>
            </w:tcBorders>
            <w:shd w:val="clear" w:color="auto" w:fill="548DD4" w:themeFill="text2" w:themeFillTint="99"/>
            <w:vAlign w:val="center"/>
          </w:tcPr>
          <w:p w:rsidR="00FC772C" w:rsidRPr="000E7937" w:rsidRDefault="00D05A83" w:rsidP="00FC772C">
            <w:pPr>
              <w:pStyle w:val="10"/>
              <w:rPr>
                <w:szCs w:val="32"/>
              </w:rPr>
            </w:pPr>
            <w:r w:rsidRPr="00D05A83">
              <w:rPr>
                <w:szCs w:val="32"/>
              </w:rPr>
              <w:t>1.1</w:t>
            </w:r>
            <w:r>
              <w:rPr>
                <w:szCs w:val="32"/>
              </w:rPr>
              <w:t>.</w:t>
            </w:r>
            <w:r>
              <w:rPr>
                <w:szCs w:val="32"/>
              </w:rPr>
              <w:tab/>
              <w:t xml:space="preserve">Μηχανικές Ταλαντώσεις. Ομάδα </w:t>
            </w:r>
            <w:proofErr w:type="spellStart"/>
            <w:r>
              <w:rPr>
                <w:szCs w:val="32"/>
              </w:rPr>
              <w:t>Στ</w:t>
            </w:r>
            <w:proofErr w:type="spellEnd"/>
            <w:r w:rsidRPr="00D05A83">
              <w:rPr>
                <w:szCs w:val="32"/>
              </w:rPr>
              <w:t>.</w:t>
            </w:r>
          </w:p>
        </w:tc>
      </w:tr>
    </w:tbl>
    <w:p w:rsidR="00FC772C" w:rsidRDefault="00FC772C" w:rsidP="00FC772C"/>
    <w:p w:rsidR="00D05A83" w:rsidRDefault="00D05A83" w:rsidP="00D05A83">
      <w:pPr>
        <w:pStyle w:val="a"/>
      </w:pPr>
      <w:r>
        <w:t>Δυο σώματα αφήνονται να κινηθούν.</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9"/>
      </w:tblGrid>
      <w:tr w:rsidR="00D05A83" w:rsidTr="00D711E0">
        <w:trPr>
          <w:trHeight w:val="1283"/>
          <w:jc w:val="right"/>
        </w:trPr>
        <w:tc>
          <w:tcPr>
            <w:tcW w:w="4899" w:type="dxa"/>
            <w:tcBorders>
              <w:top w:val="nil"/>
              <w:left w:val="nil"/>
              <w:bottom w:val="nil"/>
              <w:right w:val="nil"/>
            </w:tcBorders>
          </w:tcPr>
          <w:p w:rsidR="00D05A83" w:rsidRDefault="00D05A83" w:rsidP="00D711E0">
            <w:r>
              <w:object w:dxaOrig="5649" w:dyaOrig="1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64.9pt" o:ole="" filled="t" fillcolor="#8db3e2 [1311]">
                  <v:fill color2="fill lighten(51)" focusposition=".5,.5" focussize="" method="linear sigma" focus="100%" type="gradientRadial"/>
                  <v:imagedata r:id="rId7" o:title=""/>
                </v:shape>
                <o:OLEObject Type="Embed" ProgID="Visio.Drawing.11" ShapeID="_x0000_i1025" DrawAspect="Content" ObjectID="_1636957034" r:id="rId8"/>
              </w:object>
            </w:r>
          </w:p>
        </w:tc>
      </w:tr>
    </w:tbl>
    <w:p w:rsidR="00D05A83" w:rsidRDefault="00D05A83" w:rsidP="00D05A83">
      <w:r>
        <w:t>Δυο σώματα Σ</w:t>
      </w:r>
      <w:r>
        <w:rPr>
          <w:vertAlign w:val="subscript"/>
        </w:rPr>
        <w:t>1</w:t>
      </w:r>
      <w:r>
        <w:t xml:space="preserve"> και Σ</w:t>
      </w:r>
      <w:r>
        <w:rPr>
          <w:vertAlign w:val="subscript"/>
        </w:rPr>
        <w:t>2</w:t>
      </w:r>
      <w:r>
        <w:t>, ίδιας μάζας m=2kg, συγκρατιόνται σε λείο κεκλιμένο επίπεδο απέχοντας κατά D=1,5m από την κορυφή του Ο. Το Σ</w:t>
      </w:r>
      <w:r>
        <w:rPr>
          <w:vertAlign w:val="subscript"/>
        </w:rPr>
        <w:t>1</w:t>
      </w:r>
      <w:r>
        <w:t xml:space="preserve"> είναι δεμένο στο άκρο ιδανικού ελατηρίου σταθεράς k=20Ν/m με φυσικό μήκος l</w:t>
      </w:r>
      <w:r>
        <w:rPr>
          <w:vertAlign w:val="subscript"/>
        </w:rPr>
        <w:t>0</w:t>
      </w:r>
      <w:r>
        <w:t>=1,2m, το άλλο άκρο του οποίου δένεται σε στήριγμα στη βάση του επιπέδου, όπως στο σχήμα. Σε μια στιγμή (t</w:t>
      </w:r>
      <w:r>
        <w:rPr>
          <w:vertAlign w:val="subscript"/>
        </w:rPr>
        <w:t>0</w:t>
      </w:r>
      <w:r>
        <w:t>=0) αφήνουμε ταυτόχρονα τα σώματα να κινηθούν.</w:t>
      </w:r>
    </w:p>
    <w:p w:rsidR="00D05A83" w:rsidRDefault="00D05A83" w:rsidP="00D05A83">
      <w:pPr>
        <w:ind w:left="510" w:hanging="340"/>
      </w:pPr>
      <w:r>
        <w:t>i) Να βρεθεί η αρχική επιτάχυνση κάθε σώματος.</w:t>
      </w:r>
    </w:p>
    <w:p w:rsidR="00D05A83" w:rsidRDefault="00D05A83" w:rsidP="00D05A83">
      <w:pPr>
        <w:ind w:left="510" w:hanging="340"/>
      </w:pPr>
      <w:r>
        <w:t>ii) Να υπολογιστούν οι ταχύτητες των σωμάτων, τη στιγμή t</w:t>
      </w:r>
      <w:r>
        <w:rPr>
          <w:vertAlign w:val="subscript"/>
        </w:rPr>
        <w:t>1</w:t>
      </w:r>
      <w:r>
        <w:t xml:space="preserve"> που αποκτούν ίσες επιταχύνσεις για πρώτη φορά.</w:t>
      </w:r>
    </w:p>
    <w:p w:rsidR="00D05A83" w:rsidRDefault="00D05A83" w:rsidP="00D05A83">
      <w:pPr>
        <w:ind w:left="510" w:hanging="340"/>
      </w:pPr>
      <w:r>
        <w:t>iii) Πόσο απέχει κάθε σώμα από την κορυφή Ο του επιπέδου τη στιγμή t</w:t>
      </w:r>
      <w:r>
        <w:rPr>
          <w:vertAlign w:val="subscript"/>
        </w:rPr>
        <w:t>2</w:t>
      </w:r>
      <w:r>
        <w:t xml:space="preserve"> που μηδενίζεται για πρώτη φορά η ταχύτητα του σώματος Σ</w:t>
      </w:r>
      <w:r>
        <w:rPr>
          <w:vertAlign w:val="subscript"/>
        </w:rPr>
        <w:t>1</w:t>
      </w:r>
      <w:r>
        <w:t>;</w:t>
      </w:r>
    </w:p>
    <w:p w:rsidR="00D05A83" w:rsidRDefault="00D05A83" w:rsidP="00D05A83">
      <w:pPr>
        <w:ind w:left="510" w:hanging="340"/>
      </w:pPr>
      <w:r>
        <w:t>iv) Να παρασταθεί γραφικά η ταχύτητα κάθε σώματος σε συνάρτηση με το χρόνο, μέχρι τη στιγμή t</w:t>
      </w:r>
      <w:r>
        <w:rPr>
          <w:vertAlign w:val="subscript"/>
        </w:rPr>
        <w:t>2</w:t>
      </w:r>
      <w:r>
        <w:t>, στο ίδιο διάγραμμα.</w:t>
      </w:r>
    </w:p>
    <w:p w:rsidR="00D05A83" w:rsidRDefault="00D05A83" w:rsidP="00D05A83">
      <w:r>
        <w:t>Το κεκλιμένο επίπεδο έχει κλίση θ, με ημθ=0,3, η επιτάχυνση της βαρύτητας g=10m/s</w:t>
      </w:r>
      <w:r>
        <w:rPr>
          <w:vertAlign w:val="superscript"/>
        </w:rPr>
        <w:t>2</w:t>
      </w:r>
      <w:r>
        <w:t xml:space="preserve"> και π</w:t>
      </w:r>
      <w:r>
        <w:rPr>
          <w:vertAlign w:val="superscript"/>
        </w:rPr>
        <w:t>2</w:t>
      </w:r>
      <w:r>
        <w:t>≈10.</w:t>
      </w:r>
    </w:p>
    <w:p w:rsidR="00D05A83" w:rsidRDefault="00D05A83" w:rsidP="00C70646">
      <w:pPr>
        <w:pStyle w:val="a"/>
      </w:pPr>
      <w:r>
        <w:t>Μέχρι να μηδενιστεί η ταχύτητα του σώματος.</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tblGrid>
      <w:tr w:rsidR="00D05A83" w:rsidTr="00D711E0">
        <w:trPr>
          <w:trHeight w:val="1183"/>
          <w:jc w:val="right"/>
        </w:trPr>
        <w:tc>
          <w:tcPr>
            <w:tcW w:w="3079" w:type="dxa"/>
            <w:tcBorders>
              <w:top w:val="nil"/>
              <w:left w:val="nil"/>
              <w:bottom w:val="nil"/>
              <w:right w:val="nil"/>
            </w:tcBorders>
          </w:tcPr>
          <w:p w:rsidR="00D05A83" w:rsidRDefault="00D05A83" w:rsidP="00D711E0">
            <w:r>
              <w:object w:dxaOrig="3003" w:dyaOrig="885">
                <v:shape id="_x0000_i1026" type="#_x0000_t75" style="width:150pt;height:44.65pt" o:ole="" filled="t" fillcolor="#8db3e2 [1311]">
                  <v:fill color2="fill lighten(51)" focusposition=".5,.5" focussize="" method="linear sigma" focus="100%" type="gradientRadial"/>
                  <v:imagedata r:id="rId9" o:title=""/>
                </v:shape>
                <o:OLEObject Type="Embed" ProgID="Visio.Drawing.11" ShapeID="_x0000_i1026" DrawAspect="Content" ObjectID="_1636957035" r:id="rId10"/>
              </w:object>
            </w:r>
          </w:p>
        </w:tc>
      </w:tr>
    </w:tbl>
    <w:p w:rsidR="00D05A83" w:rsidRDefault="00D05A83" w:rsidP="00D05A83">
      <w:r>
        <w:t>Ένα σώμα μάζας 2kg ηρεμεί σε λείο οριζόντιο επίπεδο στη θέση Ο, δεμένο στο άκρο ιδανικού ελατηρίου, σταθεράς k=20Ν/m, όπως στο σχήμα, όπου το ελατήριο συνδέεται με κατακόρυφο τοίχο με νήμα μήκους l=1m, το οποίο είναι τεντωμένο.  Εκτρέπουμε το σώμα προς τα δεξιά κατά (π/5)m και τη στιγμή t</w:t>
      </w:r>
      <w:r>
        <w:rPr>
          <w:vertAlign w:val="subscript"/>
        </w:rPr>
        <w:t>0</w:t>
      </w:r>
      <w:r>
        <w:t>=0, το αφήνουμε να κινηθεί. Λαμβάνοντας τη θέση Ο ως αρχή του άξονα (x=0) και θετική την προς τα δεξιά κατεύθυνση, να βρεθούν:</w:t>
      </w:r>
    </w:p>
    <w:p w:rsidR="00D05A83" w:rsidRDefault="00D05A83" w:rsidP="00D05A83">
      <w:pPr>
        <w:ind w:left="510" w:hanging="340"/>
      </w:pPr>
      <w:r>
        <w:t>i) Η μέγιστη ταχύτητα του σώματος.</w:t>
      </w:r>
    </w:p>
    <w:p w:rsidR="00D05A83" w:rsidRDefault="00D05A83" w:rsidP="00D05A83">
      <w:pPr>
        <w:ind w:left="510" w:hanging="340"/>
      </w:pPr>
      <w:r>
        <w:t>ii) Η χρονική στιγμή t</w:t>
      </w:r>
      <w:r>
        <w:rPr>
          <w:vertAlign w:val="subscript"/>
        </w:rPr>
        <w:t>1</w:t>
      </w:r>
      <w:r>
        <w:t xml:space="preserve"> όπου θα σταματήσει η προς τα αριστερά κίνηση του σώματος.</w:t>
      </w:r>
    </w:p>
    <w:p w:rsidR="00D05A83" w:rsidRDefault="00D05A83" w:rsidP="00D05A83">
      <w:pPr>
        <w:ind w:left="510" w:hanging="340"/>
      </w:pPr>
      <w:r>
        <w:t>iii) Η εξίσωση της θέσης του σώματος, σε συνάρτηση με το χρόνο (x</w:t>
      </w:r>
      <w:r>
        <w:rPr>
          <w:vertAlign w:val="subscript"/>
        </w:rPr>
        <w:t>1</w:t>
      </w:r>
      <w:r>
        <w:t>=f(t)) , μέχρι τη στιγμή t</w:t>
      </w:r>
      <w:r>
        <w:rPr>
          <w:vertAlign w:val="subscript"/>
        </w:rPr>
        <w:t>1</w:t>
      </w:r>
      <w:r>
        <w:t>. Να γίνει και η αντίστοιχη γραφική.</w:t>
      </w:r>
    </w:p>
    <w:p w:rsidR="00D05A83" w:rsidRDefault="00D05A83" w:rsidP="00D05A83">
      <w:pPr>
        <w:ind w:left="510" w:hanging="340"/>
      </w:pPr>
      <w:r>
        <w:t>iv) Αν σε μια άλλη περίπτωση, το σώμα εκτελούσε κίνηση με εξίσωση:</w:t>
      </w:r>
    </w:p>
    <w:p w:rsidR="00D05A83" w:rsidRDefault="00D05A83" w:rsidP="00D05A83">
      <w:pPr>
        <w:ind w:left="510" w:hanging="340"/>
        <w:jc w:val="center"/>
      </w:pPr>
      <w:r>
        <w:t>x=x</w:t>
      </w:r>
      <w:r>
        <w:rPr>
          <w:vertAlign w:val="subscript"/>
        </w:rPr>
        <w:t>1</w:t>
      </w:r>
      <w:r>
        <w:t>+2∙συν(πt)</w:t>
      </w:r>
    </w:p>
    <w:p w:rsidR="00D05A83" w:rsidRDefault="00D05A83" w:rsidP="00D05A83">
      <w:pPr>
        <w:ind w:left="170"/>
      </w:pPr>
      <w:r>
        <w:lastRenderedPageBreak/>
        <w:t>όπου x</w:t>
      </w:r>
      <w:r>
        <w:rPr>
          <w:vertAlign w:val="subscript"/>
        </w:rPr>
        <w:t>1</w:t>
      </w:r>
      <w:r>
        <w:t xml:space="preserve"> η θέση του σώματος κατά την παραπάνω κίνηση, να υπολογιστεί η ταχύτητα του σώματος τη χρονική στιγμή t</w:t>
      </w:r>
      <w:r>
        <w:rPr>
          <w:vertAlign w:val="subscript"/>
        </w:rPr>
        <w:t>2</w:t>
      </w:r>
      <w:r>
        <w:t>=0,75s.</w:t>
      </w:r>
    </w:p>
    <w:p w:rsidR="00D05A83" w:rsidRDefault="00D05A83" w:rsidP="00D05A83">
      <w:r>
        <w:t>Δίνεται π</w:t>
      </w:r>
      <w:r>
        <w:rPr>
          <w:vertAlign w:val="superscript"/>
        </w:rPr>
        <w:t>2</w:t>
      </w:r>
      <w:r>
        <w:t>≈10.</w:t>
      </w:r>
    </w:p>
    <w:p w:rsidR="00D05A83" w:rsidRDefault="00D05A83" w:rsidP="00C70646">
      <w:pPr>
        <w:pStyle w:val="a"/>
      </w:pPr>
      <w:r>
        <w:t xml:space="preserve">Η </w:t>
      </w:r>
      <w:r w:rsidRPr="00C70646">
        <w:t>θέση</w:t>
      </w:r>
      <w:r>
        <w:t xml:space="preserve"> και η απομάκρυνση σε μια ΑΑΤ.</w: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6"/>
      </w:tblGrid>
      <w:tr w:rsidR="00D05A83" w:rsidTr="00D711E0">
        <w:trPr>
          <w:trHeight w:val="1037"/>
          <w:jc w:val="right"/>
        </w:trPr>
        <w:tc>
          <w:tcPr>
            <w:tcW w:w="3001" w:type="dxa"/>
            <w:tcBorders>
              <w:top w:val="nil"/>
              <w:left w:val="nil"/>
              <w:bottom w:val="nil"/>
              <w:right w:val="nil"/>
            </w:tcBorders>
          </w:tcPr>
          <w:p w:rsidR="00D05A83" w:rsidRDefault="00D05A83" w:rsidP="00D711E0">
            <w:r>
              <w:object w:dxaOrig="3356" w:dyaOrig="2650">
                <v:shape id="_x0000_i1027" type="#_x0000_t75" style="width:168pt;height:132.75pt" o:ole="" filled="t" fillcolor="#8db3e2">
                  <v:fill color2="fill lighten(51)" focusposition=".5,.5" focussize="" method="linear sigma" focus="100%" type="gradientRadial"/>
                  <v:imagedata r:id="rId11" o:title=""/>
                </v:shape>
                <o:OLEObject Type="Embed" ProgID="Visio.Drawing.11" ShapeID="_x0000_i1027" DrawAspect="Content" ObjectID="_1636957036" r:id="rId12"/>
              </w:object>
            </w:r>
          </w:p>
        </w:tc>
      </w:tr>
    </w:tbl>
    <w:p w:rsidR="00D05A83" w:rsidRDefault="00D05A83" w:rsidP="00D05A83">
      <w:r>
        <w:t xml:space="preserve">Ένα σώμα μάζας m=0,1kg κινείται κατά μήκος ενός προσανατολισμένου άξονα x, εκτελώντας ΑΑΤ, ενώ η επιτάχυνσή του σε συνάρτηση με τη θέση του, δίνεται στο διπλανό διάγραμμα. </w:t>
      </w:r>
    </w:p>
    <w:p w:rsidR="00D05A83" w:rsidRDefault="00D05A83" w:rsidP="00D05A83">
      <w:pPr>
        <w:ind w:left="397" w:hanging="284"/>
      </w:pPr>
      <w:r>
        <w:t>i) Γύρω από ποια θέση ταλαντώνεται το σώμα και με ποιο πλάτος;</w:t>
      </w:r>
    </w:p>
    <w:p w:rsidR="00D05A83" w:rsidRDefault="00D05A83" w:rsidP="00D05A83">
      <w:pPr>
        <w:ind w:left="113"/>
      </w:pPr>
      <w:r>
        <w:t>ii) Να βρεθούν οι εξισώσεις:</w:t>
      </w:r>
    </w:p>
    <w:p w:rsidR="00D05A83" w:rsidRDefault="00D05A83" w:rsidP="00D05A83">
      <w:pPr>
        <w:ind w:left="624" w:hanging="284"/>
      </w:pPr>
      <w:r>
        <w:t xml:space="preserve"> α) της απομάκρυνσης από τη θέση ισορροπίας και</w:t>
      </w:r>
    </w:p>
    <w:p w:rsidR="00D05A83" w:rsidRDefault="00D05A83" w:rsidP="00D05A83">
      <w:pPr>
        <w:ind w:left="624" w:hanging="284"/>
      </w:pPr>
      <w:r>
        <w:t xml:space="preserve"> β) της θέσης του σώματος</w:t>
      </w:r>
    </w:p>
    <w:p w:rsidR="00D05A83" w:rsidRDefault="00D05A83" w:rsidP="00D05A83">
      <w:pPr>
        <w:ind w:left="340"/>
      </w:pPr>
      <w:r>
        <w:t>σε συνάρτηση με το χρόνο και να γίνουν οι γραφικές τους παραστάσεις, αν το σώμα τη στιγμή t</w:t>
      </w:r>
      <w:r>
        <w:rPr>
          <w:vertAlign w:val="subscript"/>
        </w:rPr>
        <w:t>0</w:t>
      </w:r>
      <w:r>
        <w:t>=0 βρίσκεται στη θέση x</w:t>
      </w:r>
      <w:r>
        <w:rPr>
          <w:vertAlign w:val="subscript"/>
        </w:rPr>
        <w:t>0</w:t>
      </w:r>
      <w:r>
        <w:t>=0,4m.</w:t>
      </w:r>
    </w:p>
    <w:p w:rsidR="00D05A83" w:rsidRDefault="00D05A83" w:rsidP="00D05A83">
      <w:pPr>
        <w:ind w:left="113"/>
      </w:pPr>
      <w:r>
        <w:t>iii) Να παρασταθεί επίσης γραφικά η δυναμική ενέργεια του σώματος, σε συνάρτηση:</w:t>
      </w:r>
    </w:p>
    <w:p w:rsidR="00D05A83" w:rsidRDefault="00D05A83" w:rsidP="00D05A83">
      <w:pPr>
        <w:ind w:left="340"/>
      </w:pPr>
      <w:r>
        <w:t>α) με την απομάκρυνση από τη θέση ισορροπίας</w:t>
      </w:r>
    </w:p>
    <w:p w:rsidR="00D05A83" w:rsidRDefault="00D05A83" w:rsidP="00D05A83">
      <w:pPr>
        <w:ind w:left="340"/>
      </w:pPr>
      <w:r>
        <w:t>β) με την θέση του σώματος.</w:t>
      </w:r>
    </w:p>
    <w:p w:rsidR="00D05A83" w:rsidRPr="008F3D30" w:rsidRDefault="00D05A83" w:rsidP="00D05A83">
      <w:r>
        <w:t>Δίνεται π</w:t>
      </w:r>
      <w:r>
        <w:rPr>
          <w:vertAlign w:val="superscript"/>
        </w:rPr>
        <w:t>2</w:t>
      </w:r>
      <w:r>
        <w:t>≈10.</w:t>
      </w:r>
    </w:p>
    <w:p w:rsidR="00D05A83" w:rsidRDefault="00D05A83" w:rsidP="00C70646">
      <w:pPr>
        <w:pStyle w:val="a"/>
      </w:pPr>
      <w:r w:rsidRPr="00C70646">
        <w:t>Τέσσερες</w:t>
      </w:r>
      <w:r>
        <w:t xml:space="preserve"> κρούσεις σε μια περίοδο</w:t>
      </w:r>
    </w:p>
    <w:tbl>
      <w:tblPr>
        <w:tblpPr w:leftFromText="180" w:rightFromText="180" w:vertAnchor="text" w:tblpXSpec="right" w:tblpY="3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7"/>
      </w:tblGrid>
      <w:tr w:rsidR="00D05A83" w:rsidTr="00D711E0">
        <w:trPr>
          <w:trHeight w:val="1076"/>
          <w:jc w:val="right"/>
        </w:trPr>
        <w:tc>
          <w:tcPr>
            <w:tcW w:w="3701" w:type="dxa"/>
            <w:tcBorders>
              <w:top w:val="nil"/>
              <w:left w:val="nil"/>
              <w:bottom w:val="nil"/>
              <w:right w:val="nil"/>
            </w:tcBorders>
          </w:tcPr>
          <w:p w:rsidR="00D05A83" w:rsidRDefault="00D05A83" w:rsidP="00D711E0">
            <w:r>
              <w:object w:dxaOrig="4604" w:dyaOrig="1043">
                <v:shape id="_x0000_i1028" type="#_x0000_t75" style="width:185.65pt;height:42pt" o:ole="" filled="t" fillcolor="#8db3e2 [1311]">
                  <v:fill color2="fill lighten(51)" focusposition=".5,.5" focussize="" method="linear sigma" focus="100%" type="gradientRadial"/>
                  <v:imagedata r:id="rId13" o:title=""/>
                </v:shape>
                <o:OLEObject Type="Embed" ProgID="Visio.Drawing.11" ShapeID="_x0000_i1028" DrawAspect="Content" ObjectID="_1636957037" r:id="rId14"/>
              </w:object>
            </w:r>
          </w:p>
        </w:tc>
      </w:tr>
    </w:tbl>
    <w:p w:rsidR="00D05A83" w:rsidRDefault="00D05A83" w:rsidP="00D05A83">
      <w:r>
        <w:t>Σε λείο οριζόντιο επίπεδο, δεμένα στα άκρα δύο όμοιων ελατηρίων, ηρεμούν δυο σώματα Α και Β, της ίδιας μάζας m=1kg, σε απόσταση 2m. Στο μέσον της απόστασής του, την οποία θεωρούμε ως αρχή ενός άξονα x, τοποθετούμε ένα τρίτο σώμα Γ, της ίδιας μάζας, το οποίο εκτοξεύουμε στη διεύθυνση x με ταχύτητα υ</w:t>
      </w:r>
      <w:r>
        <w:rPr>
          <w:vertAlign w:val="subscript"/>
        </w:rPr>
        <w:t>ο</w:t>
      </w:r>
      <w:r>
        <w:t>=2m/s, όπως στο σχήμα τη στιγμή t</w:t>
      </w:r>
      <w:r>
        <w:rPr>
          <w:vertAlign w:val="subscript"/>
        </w:rPr>
        <w:t>0</w:t>
      </w:r>
      <w:r>
        <w:t>=0. Το σώμα Γ φτάνει στη θέση x=0, κινούμενο ξανά προς τα δεξιά με ταχύτητα υ</w:t>
      </w:r>
      <w:r>
        <w:rPr>
          <w:vertAlign w:val="subscript"/>
        </w:rPr>
        <w:t>1</w:t>
      </w:r>
      <w:r>
        <w:t xml:space="preserve"> τη στιγμή t΄=3s, αφού προηγουμένως έχει συγκρουσθεί κεντρικά και ελαστικά πρώτα με το Β και μετά με το Α σώμα.</w:t>
      </w:r>
    </w:p>
    <w:p w:rsidR="00D05A83" w:rsidRDefault="00D05A83" w:rsidP="00D05A83">
      <w:pPr>
        <w:ind w:left="510" w:hanging="340"/>
      </w:pPr>
      <w:r>
        <w:t>i)  Να βρεθεί η ταχύτητα υ</w:t>
      </w:r>
      <w:r>
        <w:rPr>
          <w:vertAlign w:val="subscript"/>
        </w:rPr>
        <w:t>1</w:t>
      </w:r>
      <w:r>
        <w:t>, καθώς και η σταθερά k των ελατηρίων.</w:t>
      </w:r>
    </w:p>
    <w:p w:rsidR="00D05A83" w:rsidRPr="006D51B8" w:rsidRDefault="00D05A83" w:rsidP="00D05A83">
      <w:pPr>
        <w:ind w:left="510" w:hanging="340"/>
      </w:pPr>
      <w:r>
        <w:t>ii) Να υπολογιστεί η ενέργεια ταλάντωσης κάθε σώματος τις χρονικές στιγμές t</w:t>
      </w:r>
      <w:r>
        <w:rPr>
          <w:vertAlign w:val="subscript"/>
        </w:rPr>
        <w:t>1</w:t>
      </w:r>
      <w:r>
        <w:t>=0,25s, t</w:t>
      </w:r>
      <w:r>
        <w:rPr>
          <w:vertAlign w:val="subscript"/>
        </w:rPr>
        <w:t>2</w:t>
      </w:r>
      <w:r>
        <w:t>=0,6s, t</w:t>
      </w:r>
      <w:r>
        <w:rPr>
          <w:vertAlign w:val="subscript"/>
        </w:rPr>
        <w:t>3</w:t>
      </w:r>
      <w:r>
        <w:t>=2,3s και  t</w:t>
      </w:r>
      <w:r>
        <w:rPr>
          <w:vertAlign w:val="subscript"/>
        </w:rPr>
        <w:t>4</w:t>
      </w:r>
      <w:r>
        <w:t>=2,7s.</w:t>
      </w:r>
    </w:p>
    <w:p w:rsidR="00D05A83" w:rsidRDefault="00D05A83" w:rsidP="00D05A83">
      <w:pPr>
        <w:ind w:left="510" w:hanging="340"/>
      </w:pPr>
      <w:r>
        <w:t>iii) Να γράψετε τις εξισώσεις x=f(t) για τις θέσεις κάθε σώματος (πάνω στον καθορισμένο άξονα x) σε συνάρτηση με το χρόνο, μέχρι τη στιγμή t΄.</w:t>
      </w:r>
    </w:p>
    <w:p w:rsidR="00D05A83" w:rsidRPr="00AF72E2" w:rsidRDefault="00D05A83" w:rsidP="00D05A83">
      <w:pPr>
        <w:pStyle w:val="1"/>
        <w:numPr>
          <w:ilvl w:val="0"/>
          <w:numId w:val="0"/>
        </w:numPr>
        <w:tabs>
          <w:tab w:val="num" w:pos="510"/>
        </w:tabs>
        <w:ind w:left="510" w:hanging="340"/>
      </w:pPr>
      <w:r>
        <w:t>Να παραστήσετε γραφικά τις παραπάνω εξισώσεις (συναρτήσεις) x=f(t).</w:t>
      </w:r>
    </w:p>
    <w:p w:rsidR="00D05A83" w:rsidRDefault="00D05A83" w:rsidP="00C70646">
      <w:pPr>
        <w:pStyle w:val="a"/>
      </w:pPr>
      <w:r>
        <w:t xml:space="preserve">Με την </w:t>
      </w:r>
      <w:r w:rsidRPr="00C70646">
        <w:t>κρούση</w:t>
      </w:r>
      <w:r>
        <w:t>, κόβουμε και το νήμα</w:t>
      </w:r>
    </w:p>
    <w:tbl>
      <w:tblPr>
        <w:tblpPr w:leftFromText="180" w:rightFromText="180" w:vertAnchor="text" w:tblpXSpec="right" w:tblpY="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tblGrid>
      <w:tr w:rsidR="00D05A83" w:rsidTr="00D711E0">
        <w:trPr>
          <w:trHeight w:val="1037"/>
          <w:jc w:val="right"/>
        </w:trPr>
        <w:tc>
          <w:tcPr>
            <w:tcW w:w="2742" w:type="dxa"/>
            <w:tcBorders>
              <w:top w:val="nil"/>
              <w:left w:val="nil"/>
              <w:bottom w:val="nil"/>
              <w:right w:val="nil"/>
            </w:tcBorders>
          </w:tcPr>
          <w:p w:rsidR="00D05A83" w:rsidRDefault="00D05A83" w:rsidP="00D711E0">
            <w:r>
              <w:object w:dxaOrig="2974" w:dyaOrig="1992">
                <v:shape id="_x0000_i1029" type="#_x0000_t75" style="width:148.5pt;height:99.4pt" o:ole="" filled="t" fillcolor="#8db3e2 [1311]">
                  <v:fill color2="fill lighten(51)" focusposition=".5,.5" focussize="" method="linear sigma" focus="100%" type="gradientRadial"/>
                  <v:imagedata r:id="rId15" o:title=""/>
                </v:shape>
                <o:OLEObject Type="Embed" ProgID="Visio.Drawing.11" ShapeID="_x0000_i1029" DrawAspect="Content" ObjectID="_1636957038" r:id="rId16"/>
              </w:object>
            </w:r>
          </w:p>
        </w:tc>
      </w:tr>
    </w:tbl>
    <w:p w:rsidR="00D05A83" w:rsidRDefault="00D05A83" w:rsidP="00D05A83">
      <w:r>
        <w:t>Ένα σώμα Σ μάζας m=4kg ηρεμεί δεμένο στο άκρο ενός ιδανικού ελατηρίου σταθεράς k=40Ν/m, σε λείο οριζόντιο επίπεδο. Μετακινούμε το σώμα προς τα αριστερά συσπειρώνοντας το ελατήριο κατά Δl και στη θέση αυτή το δένουμε με το νήμα, όπως στο κάτω σχήμα.</w:t>
      </w:r>
    </w:p>
    <w:p w:rsidR="00D05A83" w:rsidRDefault="00D05A83" w:rsidP="00D05A83">
      <w:r>
        <w:t>Ένα δεύτερο σώμα Β της ίδιας μάζας m κινείται στο ίδιο οριζόντιο επίπεδο με διεύθυνση τον άξονα του ελατηρίου, με σταθερή ταχύτητα υ</w:t>
      </w:r>
      <w:r>
        <w:rPr>
          <w:vertAlign w:val="subscript"/>
        </w:rPr>
        <w:t>0</w:t>
      </w:r>
      <w:r>
        <w:t>=1m/s. Τα δυο σώματα συγκρούονται κεντρικά και ελαστικά τη στιγμή t</w:t>
      </w:r>
      <w:r>
        <w:rPr>
          <w:vertAlign w:val="subscript"/>
        </w:rPr>
        <w:t>0</w:t>
      </w:r>
      <w:r>
        <w:t>=0. Τη στιγμή της κρούσης, με ένα ψαλίδι, κόβουμε ταυτόχρονα και το νήμα που συγκρατούσε το σώμα Σ. Μετά την κρούση το Σ κινείται προς τα αριστερά μέχρι να μηδενιστεί στιγμιαία η ταχύτητά του τη στιγμή t</w:t>
      </w:r>
      <w:r>
        <w:rPr>
          <w:vertAlign w:val="subscript"/>
        </w:rPr>
        <w:t>1</w:t>
      </w:r>
      <w:r>
        <w:t xml:space="preserve">=1/3s. </w:t>
      </w:r>
    </w:p>
    <w:p w:rsidR="00D05A83" w:rsidRDefault="00D05A83" w:rsidP="00D05A83">
      <w:pPr>
        <w:ind w:left="510" w:hanging="340"/>
      </w:pPr>
      <w:r>
        <w:t>i)  Να βρεθούν οι ταχύτητες των δύο σωμάτων μετά την κρούση τους.</w:t>
      </w:r>
    </w:p>
    <w:p w:rsidR="00D05A83" w:rsidRDefault="00D05A83" w:rsidP="00D05A83">
      <w:pPr>
        <w:ind w:left="510" w:hanging="340"/>
      </w:pPr>
      <w:r>
        <w:t>ii) Να βρεθεί η μεταβολή της φάσης της απομάκρυνσης του σώματος Σ, από την στιγμή της κρούσης έως τη στιγμή t</w:t>
      </w:r>
      <w:r>
        <w:rPr>
          <w:vertAlign w:val="subscript"/>
        </w:rPr>
        <w:t>1</w:t>
      </w:r>
      <w:r>
        <w:t>.</w:t>
      </w:r>
    </w:p>
    <w:p w:rsidR="00D05A83" w:rsidRDefault="00D05A83" w:rsidP="00D05A83">
      <w:pPr>
        <w:ind w:left="510" w:hanging="340"/>
      </w:pPr>
      <w:r>
        <w:t>iii) Να βρεθεί η αρχική συσπείρωση Δl του ελατηρίου.</w:t>
      </w:r>
    </w:p>
    <w:p w:rsidR="00D05A83" w:rsidRDefault="00D05A83" w:rsidP="00D05A83">
      <w:pPr>
        <w:ind w:left="510" w:hanging="340"/>
      </w:pPr>
      <w:r>
        <w:t>iv) Αν τα δυο σώματα συγκρούονται ξανά κεντρικά και ελαστικά τη στιγμή t</w:t>
      </w:r>
      <w:r>
        <w:rPr>
          <w:vertAlign w:val="subscript"/>
        </w:rPr>
        <w:t>2</w:t>
      </w:r>
      <w:r>
        <w:t>, ζητούνται:</w:t>
      </w:r>
    </w:p>
    <w:p w:rsidR="00D05A83" w:rsidRDefault="00D05A83" w:rsidP="00D05A83">
      <w:pPr>
        <w:ind w:left="737" w:hanging="340"/>
      </w:pPr>
      <w:r>
        <w:t xml:space="preserve"> α) Η απόσταση των δύο σωμάτων, όταν το ελατήριο αποκτήσει το φυσικό μήκος του, για πρώτη φορά.</w:t>
      </w:r>
    </w:p>
    <w:p w:rsidR="00D05A83" w:rsidRDefault="00D05A83" w:rsidP="00D05A83">
      <w:pPr>
        <w:ind w:left="737" w:hanging="340"/>
      </w:pPr>
      <w:r>
        <w:t xml:space="preserve"> β) Πόσο καθυστέρησε η απόκτηση του φυσικού μήκους του ελατηρίου, εξαιτίας της δεύτερης κρούσης μεταξύ των σωμάτων;</w:t>
      </w:r>
    </w:p>
    <w:p w:rsidR="00D05A83" w:rsidRDefault="00D05A83" w:rsidP="00D05A83">
      <w:pPr>
        <w:ind w:left="737" w:hanging="340"/>
      </w:pPr>
      <w:r>
        <w:t>γ)  Θεωρώντας τη θέση φυσικού μήκος του ελατηρίου, ως αρχή ενός οριζόντιου άξονα x, με θετική φορά προς τα δεξιά, να γράψετε τις συναρτήσεις x=x(t), της θέσης κάθε σώματος σε συνάρτηση με το χρόνο και να γίνουν οι γραφικές παραστάσεις τους.</w:t>
      </w:r>
    </w:p>
    <w:p w:rsidR="00C70646" w:rsidRDefault="00D05A83" w:rsidP="00C70646">
      <w:r>
        <w:t>Δίνεται ότι η διάρκεια κάθε κρούσης είναι αμελητέα</w:t>
      </w:r>
      <w:r w:rsidRPr="004168D8">
        <w:t xml:space="preserve">, </w:t>
      </w:r>
      <w:r>
        <w:t>τα σώματα θεωρούνται υλικά σημεία αμελητέων διαστάσεων και π</w:t>
      </w:r>
      <w:r>
        <w:rPr>
          <w:vertAlign w:val="superscript"/>
        </w:rPr>
        <w:t>2</w:t>
      </w:r>
      <w:r>
        <w:t>≈10.</w:t>
      </w:r>
    </w:p>
    <w:p w:rsidR="00D05A83" w:rsidRDefault="00D05A83" w:rsidP="00C70646">
      <w:pPr>
        <w:pStyle w:val="a"/>
      </w:pPr>
      <w:r>
        <w:t>Μια ταλάντωση και το ύψος</w:t>
      </w:r>
    </w:p>
    <w:p w:rsidR="00D05A83" w:rsidRDefault="00D05A83" w:rsidP="00D05A83">
      <w:r>
        <w:t xml:space="preserve">Ένα σώμα Σ μάζας 1kg, εκτελεί αατ στο άκρο ενός κατακόρυφου ιδανικού ελατηρίου. </w:t>
      </w:r>
    </w:p>
    <w:p w:rsidR="00D05A83" w:rsidRPr="007D5454" w:rsidRDefault="00D05A83" w:rsidP="00D05A83">
      <w:pPr>
        <w:ind w:left="510" w:hanging="340"/>
      </w:pPr>
      <w:r>
        <w:t xml:space="preserve">i)  Να αποδείξετε ότι το ύψος </w:t>
      </w:r>
      <w:r>
        <w:rPr>
          <w:lang w:val="en-US"/>
        </w:rPr>
        <w:t>h</w:t>
      </w:r>
      <w:r w:rsidRPr="00902208">
        <w:t xml:space="preserve"> </w:t>
      </w:r>
      <w:r>
        <w:t>του σώματος από το έδαφος</w:t>
      </w:r>
      <w:r w:rsidRPr="00902208">
        <w:t>,</w:t>
      </w:r>
      <w:r>
        <w:t xml:space="preserve"> είναι αρμονική συνάρτηση του χρόνου.</w:t>
      </w:r>
    </w:p>
    <w:p w:rsidR="00D05A83" w:rsidRPr="00902208" w:rsidRDefault="00D05A83" w:rsidP="00D05A83">
      <w:pPr>
        <w:ind w:left="510" w:hanging="340"/>
      </w:pPr>
      <w:r>
        <w:t>ii)  Αν η γραφική παράσταση του ύψους του σώματος από το έδαφος είναι της μορφής του (α) σχήματος, να βρεθεί η εξίσωση της απομάκρυνσης του σώματος από τη θέση ισορροπίας σε συνάρτηση με το χρόνο, θεωρώντας την προς τα πάνω κατεύθυνση ως θετική.</w:t>
      </w:r>
    </w:p>
    <w:p w:rsidR="00D05A83" w:rsidRPr="00F2518F" w:rsidRDefault="006E1BEF" w:rsidP="00D05A83">
      <w:pPr>
        <w:jc w:val="center"/>
      </w:pPr>
      <w:r>
        <w:object w:dxaOrig="2540" w:dyaOrig="2188">
          <v:shape id="_x0000_i1030" type="#_x0000_t75" style="width:115.5pt;height:99.75pt" o:ole="" filled="t" fillcolor="#8db3e2 [1311]">
            <v:fill color2="fill lighten(51)" focusposition=".5,.5" focussize="" method="linear sigma" focus="100%" type="gradientRadial"/>
            <v:imagedata r:id="rId17" o:title=""/>
          </v:shape>
          <o:OLEObject Type="Embed" ProgID="Visio.Drawing.11" ShapeID="_x0000_i1030" DrawAspect="Content" ObjectID="_1636957039" r:id="rId18"/>
        </w:object>
      </w:r>
      <w:r w:rsidR="00D05A83">
        <w:t xml:space="preserve">  </w:t>
      </w:r>
      <w:r w:rsidR="00D05A83" w:rsidRPr="00F2518F">
        <w:t xml:space="preserve"> </w:t>
      </w:r>
      <w:r>
        <w:object w:dxaOrig="3022" w:dyaOrig="2201">
          <v:shape id="_x0000_i1031" type="#_x0000_t75" style="width:139.5pt;height:101.65pt" o:ole="" filled="t" fillcolor="#8db3e2 [1311]">
            <v:fill color2="fill lighten(51)" focusposition=".5,.5" focussize="" method="linear sigma" focus="100%" type="gradientRadial"/>
            <v:imagedata r:id="rId19" o:title=""/>
          </v:shape>
          <o:OLEObject Type="Embed" ProgID="Visio.Drawing.11" ShapeID="_x0000_i1031" DrawAspect="Content" ObjectID="_1636957040" r:id="rId20"/>
        </w:object>
      </w:r>
      <w:r w:rsidR="00D05A83">
        <w:t xml:space="preserve">   </w:t>
      </w:r>
      <w:r w:rsidR="00D05A83" w:rsidRPr="004950B7">
        <w:t xml:space="preserve"> </w:t>
      </w:r>
      <w:r>
        <w:object w:dxaOrig="2367" w:dyaOrig="2201">
          <v:shape id="_x0000_i1032" type="#_x0000_t75" style="width:109.15pt;height:101.25pt" o:ole="" filled="t" fillcolor="#8db3e2 [1311]">
            <v:fill color2="fill lighten(51)" focusposition=".5,.5" focussize="" method="linear sigma" focus="100%" type="gradientRadial"/>
            <v:imagedata r:id="rId21" o:title=""/>
          </v:shape>
          <o:OLEObject Type="Embed" ProgID="Visio.Drawing.11" ShapeID="_x0000_i1032" DrawAspect="Content" ObjectID="_1636957041" r:id="rId22"/>
        </w:object>
      </w:r>
    </w:p>
    <w:p w:rsidR="00D05A83" w:rsidRDefault="00D05A83" w:rsidP="00D05A83">
      <w:pPr>
        <w:ind w:left="510" w:hanging="340"/>
      </w:pPr>
      <w:r>
        <w:lastRenderedPageBreak/>
        <w:t>iii) Σε μια επανάληψη του πειράματος, το σώμα Σ κάποια στιγμή</w:t>
      </w:r>
      <w:r w:rsidRPr="00F2518F">
        <w:t xml:space="preserve"> </w:t>
      </w:r>
      <w:r>
        <w:rPr>
          <w:lang w:val="en-US"/>
        </w:rPr>
        <w:t>t</w:t>
      </w:r>
      <w:r w:rsidRPr="00F2518F">
        <w:rPr>
          <w:vertAlign w:val="subscript"/>
        </w:rPr>
        <w:t>1</w:t>
      </w:r>
      <w:r>
        <w:t xml:space="preserve"> συγκρούεται με δεύτερο σώμα Β, το οποίο κινείται κατακόρυφα, με αποτέλεσμα η γραφική παράσταση του ύψους σε συνάρτηση με το χρόνο, να είναι της μορφής του </w:t>
      </w:r>
      <w:r w:rsidRPr="00F2518F">
        <w:t>(</w:t>
      </w:r>
      <w:r>
        <w:t>β</w:t>
      </w:r>
      <w:r w:rsidRPr="00F2518F">
        <w:t>)</w:t>
      </w:r>
      <w:r>
        <w:t xml:space="preserve"> σχήματος.</w:t>
      </w:r>
    </w:p>
    <w:p w:rsidR="00D05A83" w:rsidRDefault="00D05A83" w:rsidP="00D05A83">
      <w:pPr>
        <w:ind w:left="737" w:hanging="340"/>
      </w:pPr>
      <w:r>
        <w:t xml:space="preserve"> α) Η κρούση αυτή είναι πλαστική ή όχι και γιατί;</w:t>
      </w:r>
    </w:p>
    <w:p w:rsidR="00D05A83" w:rsidRDefault="00D05A83" w:rsidP="00D05A83">
      <w:pPr>
        <w:ind w:left="737" w:hanging="340"/>
      </w:pPr>
      <w:r>
        <w:t xml:space="preserve"> β) Το σώμα Β πριν την κρούση είχε ταχύτητα προς τα πάνω ή προς τα κάτω;</w:t>
      </w:r>
    </w:p>
    <w:p w:rsidR="00D05A83" w:rsidRDefault="00D05A83" w:rsidP="00D05A83">
      <w:pPr>
        <w:ind w:left="850" w:hanging="340"/>
      </w:pPr>
      <w:r>
        <w:t>Να δικαιολογήσετε τις απαντήσεις σας.</w:t>
      </w:r>
    </w:p>
    <w:p w:rsidR="00D05A83" w:rsidRDefault="00D05A83" w:rsidP="00D05A83">
      <w:pPr>
        <w:ind w:left="510" w:hanging="340"/>
      </w:pPr>
      <w:r>
        <w:t>iv) Σε ένα άλλο πείραμα το σώμα Σ συγκρούεται με σώμα Γ, με αποτέλεσμα η αντίστοιχη γραφική παράσταση να είναι η (γ) στο παραπάνω σχήμα.</w:t>
      </w:r>
    </w:p>
    <w:p w:rsidR="00D05A83" w:rsidRPr="007D5454" w:rsidRDefault="00D05A83" w:rsidP="00D05A83">
      <w:pPr>
        <w:ind w:left="850" w:hanging="340"/>
      </w:pPr>
      <w:r>
        <w:t>α) Πόση είναι η μάζα του σώματος Γ;</w:t>
      </w:r>
    </w:p>
    <w:p w:rsidR="00D05A83" w:rsidRDefault="00D05A83" w:rsidP="00D05A83">
      <w:pPr>
        <w:ind w:left="850" w:hanging="340"/>
      </w:pPr>
      <w:r>
        <w:t>β) Να βρεθεί η ταχύτητα του σώματος Γ ελάχιστα πριν την κρούση.</w:t>
      </w:r>
    </w:p>
    <w:p w:rsidR="00D05A83" w:rsidRDefault="00D05A83" w:rsidP="00D05A83">
      <w:r>
        <w:t>Δίνεται g=10m/s</w:t>
      </w:r>
      <w:r>
        <w:rPr>
          <w:vertAlign w:val="superscript"/>
        </w:rPr>
        <w:t>2</w:t>
      </w:r>
      <w:r>
        <w:t xml:space="preserve"> και π</w:t>
      </w:r>
      <w:r>
        <w:rPr>
          <w:vertAlign w:val="superscript"/>
        </w:rPr>
        <w:t>2</w:t>
      </w:r>
      <w:r>
        <w:t>≈10.</w:t>
      </w:r>
    </w:p>
    <w:p w:rsidR="00170722" w:rsidRDefault="00170722" w:rsidP="006E1BEF">
      <w:pPr>
        <w:pStyle w:val="a"/>
      </w:pPr>
      <w:r w:rsidRPr="0090494C">
        <w:t>Το ελάχιστο που μπορείς να κάνεις για να με σταματήσεις!</w:t>
      </w:r>
    </w:p>
    <w:p w:rsidR="006E1BEF" w:rsidRPr="006E1BEF" w:rsidRDefault="00170722" w:rsidP="006E1BEF">
      <w:pPr>
        <w:rPr>
          <w:rFonts w:ascii="TimesNewRomanPS-BoldMT" w:hAnsi="TimesNewRomanPS-BoldMT"/>
          <w:bCs/>
          <w:color w:val="000000"/>
        </w:rPr>
      </w:pPr>
      <w:r w:rsidRPr="0090494C">
        <w:rPr>
          <w:rStyle w:val="fontstyle01"/>
          <w:b w:val="0"/>
          <w:sz w:val="22"/>
          <w:szCs w:val="22"/>
        </w:rPr>
        <w:t>Σώμα Σ</w:t>
      </w:r>
      <w:r w:rsidRPr="0090494C">
        <w:rPr>
          <w:rStyle w:val="fontstyle01"/>
          <w:b w:val="0"/>
          <w:sz w:val="22"/>
          <w:szCs w:val="22"/>
          <w:vertAlign w:val="subscript"/>
        </w:rPr>
        <w:t>1</w:t>
      </w:r>
      <w:r w:rsidRPr="0090494C">
        <w:rPr>
          <w:rStyle w:val="fontstyle01"/>
          <w:b w:val="0"/>
          <w:sz w:val="22"/>
          <w:szCs w:val="22"/>
        </w:rPr>
        <w:t xml:space="preserve"> μάζας m</w:t>
      </w:r>
      <w:r w:rsidRPr="0090494C">
        <w:rPr>
          <w:rStyle w:val="fontstyle01"/>
          <w:b w:val="0"/>
          <w:sz w:val="22"/>
          <w:szCs w:val="22"/>
          <w:vertAlign w:val="subscript"/>
        </w:rPr>
        <w:t>1</w:t>
      </w:r>
      <w:r w:rsidRPr="0090494C">
        <w:rPr>
          <w:rStyle w:val="fontstyle01"/>
          <w:b w:val="0"/>
          <w:sz w:val="22"/>
          <w:szCs w:val="22"/>
        </w:rPr>
        <w:t xml:space="preserve"> είναι δεμένο στο</w:t>
      </w:r>
      <w:r w:rsidRPr="0090494C">
        <w:rPr>
          <w:rStyle w:val="fontstyle01"/>
          <w:b w:val="0"/>
        </w:rPr>
        <w:t xml:space="preserve"> </w:t>
      </w:r>
      <w:r w:rsidRPr="0090494C">
        <w:rPr>
          <w:rStyle w:val="fontstyle01"/>
          <w:b w:val="0"/>
          <w:sz w:val="22"/>
          <w:szCs w:val="22"/>
        </w:rPr>
        <w:t>ελεύθερο άκρο οριζοντίου ελατηρίου</w:t>
      </w:r>
      <w:r w:rsidRPr="0090494C">
        <w:rPr>
          <w:rStyle w:val="fontstyle01"/>
          <w:b w:val="0"/>
        </w:rPr>
        <w:t xml:space="preserve"> </w:t>
      </w:r>
      <w:r>
        <w:rPr>
          <w:rStyle w:val="fontstyle01"/>
          <w:b w:val="0"/>
        </w:rPr>
        <w:t>σταθεράς k = 20</w:t>
      </w:r>
      <w:r w:rsidRPr="0090494C">
        <w:rPr>
          <w:rStyle w:val="fontstyle01"/>
          <w:b w:val="0"/>
          <w:sz w:val="22"/>
          <w:szCs w:val="22"/>
        </w:rPr>
        <w:t>N/m το αριστερό</w:t>
      </w:r>
      <w:r w:rsidRPr="0090494C">
        <w:rPr>
          <w:rStyle w:val="fontstyle01"/>
          <w:b w:val="0"/>
        </w:rPr>
        <w:t xml:space="preserve"> </w:t>
      </w:r>
      <w:r w:rsidRPr="0090494C">
        <w:rPr>
          <w:rStyle w:val="fontstyle01"/>
          <w:b w:val="0"/>
          <w:sz w:val="22"/>
          <w:szCs w:val="22"/>
        </w:rPr>
        <w:t>άκρο του οποίο είναι δεμένο σε</w:t>
      </w:r>
      <w:r w:rsidRPr="0090494C">
        <w:rPr>
          <w:rStyle w:val="fontstyle01"/>
          <w:b w:val="0"/>
        </w:rPr>
        <w:t xml:space="preserve"> </w:t>
      </w:r>
      <w:r w:rsidRPr="0090494C">
        <w:rPr>
          <w:rStyle w:val="fontstyle01"/>
          <w:b w:val="0"/>
          <w:sz w:val="22"/>
          <w:szCs w:val="22"/>
        </w:rPr>
        <w:t>ακλόνητο σημείο. Το δάπεδο πάνω</w:t>
      </w:r>
      <w:r w:rsidRPr="0090494C">
        <w:rPr>
          <w:rStyle w:val="fontstyle01"/>
          <w:b w:val="0"/>
        </w:rPr>
        <w:t xml:space="preserve"> </w:t>
      </w:r>
      <w:r w:rsidRPr="0090494C">
        <w:rPr>
          <w:rStyle w:val="fontstyle01"/>
          <w:b w:val="0"/>
          <w:sz w:val="22"/>
          <w:szCs w:val="22"/>
        </w:rPr>
        <w:t>στο οποίο μπορεί να κινηθεί το σώμα</w:t>
      </w:r>
      <w:r w:rsidRPr="0090494C">
        <w:rPr>
          <w:rStyle w:val="fontstyle01"/>
          <w:b w:val="0"/>
        </w:rPr>
        <w:t xml:space="preserve"> </w:t>
      </w:r>
      <w:r w:rsidRPr="0090494C">
        <w:rPr>
          <w:rStyle w:val="fontstyle01"/>
          <w:b w:val="0"/>
          <w:sz w:val="22"/>
          <w:szCs w:val="22"/>
        </w:rPr>
        <w:t>Σ</w:t>
      </w:r>
      <w:r w:rsidRPr="0090494C">
        <w:rPr>
          <w:rStyle w:val="fontstyle01"/>
          <w:b w:val="0"/>
          <w:sz w:val="22"/>
          <w:szCs w:val="22"/>
          <w:vertAlign w:val="subscript"/>
        </w:rPr>
        <w:t>1</w:t>
      </w:r>
      <w:r w:rsidRPr="0090494C">
        <w:rPr>
          <w:rStyle w:val="fontstyle01"/>
          <w:b w:val="0"/>
          <w:sz w:val="22"/>
          <w:szCs w:val="22"/>
        </w:rPr>
        <w:t xml:space="preserve"> είναι λείο. Με τη βοήθεια νήματος</w:t>
      </w:r>
      <w:r w:rsidRPr="0090494C">
        <w:rPr>
          <w:rStyle w:val="fontstyle01"/>
          <w:b w:val="0"/>
        </w:rPr>
        <w:t xml:space="preserve"> </w:t>
      </w:r>
      <w:r w:rsidRPr="0090494C">
        <w:rPr>
          <w:rStyle w:val="fontstyle01"/>
          <w:b w:val="0"/>
          <w:sz w:val="22"/>
          <w:szCs w:val="22"/>
        </w:rPr>
        <w:t>το ελατήριο είναι συσπειρωμένο κατά</w:t>
      </w:r>
      <w:r w:rsidRPr="0090494C">
        <w:rPr>
          <w:rStyle w:val="fontstyle01"/>
          <w:b w:val="0"/>
        </w:rPr>
        <w:t xml:space="preserve"> </w:t>
      </w:r>
      <w:r w:rsidRPr="0090494C">
        <w:rPr>
          <w:rStyle w:val="fontstyle01"/>
          <w:b w:val="0"/>
          <w:sz w:val="22"/>
          <w:szCs w:val="22"/>
        </w:rPr>
        <w:t>απόσταση d σε σχέση με το φυσικό του</w:t>
      </w:r>
      <w:r w:rsidRPr="0090494C">
        <w:rPr>
          <w:rStyle w:val="fontstyle01"/>
          <w:b w:val="0"/>
        </w:rPr>
        <w:t xml:space="preserve"> </w:t>
      </w:r>
      <w:r w:rsidRPr="0090494C">
        <w:rPr>
          <w:rStyle w:val="fontstyle01"/>
          <w:b w:val="0"/>
          <w:sz w:val="22"/>
          <w:szCs w:val="22"/>
        </w:rPr>
        <w:t>μήκος. Τη χρονική στιγμή t = 0</w:t>
      </w:r>
      <w:r w:rsidR="006E1BEF">
        <w:rPr>
          <w:rStyle w:val="fontstyle01"/>
          <w:b w:val="0"/>
          <w:sz w:val="22"/>
          <w:szCs w:val="22"/>
        </w:rPr>
        <w:t xml:space="preserve"> </w:t>
      </w:r>
      <w:r w:rsidRPr="0090494C">
        <w:rPr>
          <w:rStyle w:val="fontstyle01"/>
          <w:b w:val="0"/>
          <w:sz w:val="22"/>
          <w:szCs w:val="22"/>
        </w:rPr>
        <w:t>κόβουμε το νήμα με αποτέλεσμα το</w:t>
      </w:r>
      <w:r w:rsidRPr="0090494C">
        <w:rPr>
          <w:rStyle w:val="fontstyle01"/>
          <w:b w:val="0"/>
        </w:rPr>
        <w:t xml:space="preserve"> </w:t>
      </w:r>
      <w:r w:rsidRPr="0090494C">
        <w:rPr>
          <w:rStyle w:val="fontstyle01"/>
          <w:b w:val="0"/>
          <w:sz w:val="22"/>
          <w:szCs w:val="22"/>
        </w:rPr>
        <w:t>σώμα Σ</w:t>
      </w:r>
      <w:r w:rsidRPr="0090494C">
        <w:rPr>
          <w:rStyle w:val="fontstyle01"/>
          <w:b w:val="0"/>
          <w:sz w:val="22"/>
          <w:szCs w:val="22"/>
          <w:vertAlign w:val="subscript"/>
        </w:rPr>
        <w:t>1</w:t>
      </w:r>
      <w:r w:rsidRPr="0090494C">
        <w:rPr>
          <w:rStyle w:val="fontstyle01"/>
          <w:b w:val="0"/>
          <w:sz w:val="22"/>
          <w:szCs w:val="22"/>
        </w:rPr>
        <w:t xml:space="preserve"> να εκτελεί απλή αρμονική</w:t>
      </w:r>
      <w:r w:rsidRPr="0090494C">
        <w:rPr>
          <w:rStyle w:val="fontstyle01"/>
          <w:b w:val="0"/>
        </w:rPr>
        <w:t xml:space="preserve"> </w:t>
      </w:r>
      <w:r w:rsidRPr="0090494C">
        <w:rPr>
          <w:rStyle w:val="fontstyle01"/>
          <w:b w:val="0"/>
          <w:sz w:val="22"/>
          <w:szCs w:val="22"/>
        </w:rPr>
        <w:t>ταλάντωση. Σε κάποια άγνωστη</w:t>
      </w:r>
      <w:r w:rsidRPr="0090494C">
        <w:rPr>
          <w:rStyle w:val="fontstyle01"/>
          <w:b w:val="0"/>
        </w:rPr>
        <w:t xml:space="preserve"> </w:t>
      </w:r>
      <w:r w:rsidRPr="0090494C">
        <w:rPr>
          <w:rStyle w:val="fontstyle01"/>
          <w:b w:val="0"/>
          <w:sz w:val="22"/>
          <w:szCs w:val="22"/>
        </w:rPr>
        <w:t>απόσταση από το σώμα Σ</w:t>
      </w:r>
      <w:r w:rsidRPr="0090494C">
        <w:rPr>
          <w:rStyle w:val="fontstyle01"/>
          <w:b w:val="0"/>
          <w:sz w:val="22"/>
          <w:szCs w:val="22"/>
          <w:vertAlign w:val="subscript"/>
        </w:rPr>
        <w:t>1</w:t>
      </w:r>
      <w:r w:rsidRPr="0090494C">
        <w:rPr>
          <w:rStyle w:val="fontstyle01"/>
          <w:b w:val="0"/>
          <w:sz w:val="22"/>
          <w:szCs w:val="22"/>
        </w:rPr>
        <w:t xml:space="preserve"> βρίσκεται</w:t>
      </w:r>
      <w:r w:rsidRPr="0090494C">
        <w:rPr>
          <w:rStyle w:val="fontstyle01"/>
          <w:b w:val="0"/>
        </w:rPr>
        <w:t xml:space="preserve"> </w:t>
      </w:r>
      <w:r w:rsidRPr="0090494C">
        <w:rPr>
          <w:rStyle w:val="fontstyle01"/>
          <w:b w:val="0"/>
          <w:sz w:val="22"/>
          <w:szCs w:val="22"/>
        </w:rPr>
        <w:t>ακίνητο σώμα Σ</w:t>
      </w:r>
      <w:r w:rsidRPr="0090494C">
        <w:rPr>
          <w:rStyle w:val="fontstyle01"/>
          <w:b w:val="0"/>
          <w:sz w:val="22"/>
          <w:szCs w:val="22"/>
          <w:vertAlign w:val="subscript"/>
        </w:rPr>
        <w:t>2</w:t>
      </w:r>
      <w:r w:rsidRPr="0090494C">
        <w:rPr>
          <w:rStyle w:val="fontstyle01"/>
          <w:b w:val="0"/>
          <w:sz w:val="22"/>
          <w:szCs w:val="22"/>
        </w:rPr>
        <w:t xml:space="preserve"> μάζας m</w:t>
      </w:r>
      <w:r w:rsidRPr="0090494C">
        <w:rPr>
          <w:rStyle w:val="fontstyle01"/>
          <w:b w:val="0"/>
          <w:sz w:val="22"/>
          <w:szCs w:val="22"/>
          <w:vertAlign w:val="subscript"/>
        </w:rPr>
        <w:t>2</w:t>
      </w:r>
      <w:r w:rsidRPr="0090494C">
        <w:rPr>
          <w:rStyle w:val="fontstyle01"/>
          <w:b w:val="0"/>
          <w:sz w:val="22"/>
          <w:szCs w:val="22"/>
        </w:rPr>
        <w:t>.</w:t>
      </w:r>
    </w:p>
    <w:p w:rsidR="006E1BEF" w:rsidRPr="006E1BEF" w:rsidRDefault="006E1BEF" w:rsidP="006E1BEF">
      <w:pPr>
        <w:jc w:val="center"/>
        <w:rPr>
          <w:rStyle w:val="fontstyle01"/>
          <w:rFonts w:ascii="Tahoma" w:hAnsi="Tahoma" w:cs="Tahoma"/>
          <w:b w:val="0"/>
          <w:bCs w:val="0"/>
          <w:color w:val="auto"/>
          <w:sz w:val="20"/>
          <w:szCs w:val="20"/>
        </w:rPr>
      </w:pPr>
      <w:r>
        <w:rPr>
          <w:rFonts w:ascii="Tahoma" w:hAnsi="Tahoma" w:cs="Tahoma"/>
          <w:noProof/>
          <w:sz w:val="20"/>
          <w:szCs w:val="20"/>
          <w:lang w:eastAsia="el-GR"/>
        </w:rPr>
        <w:drawing>
          <wp:inline distT="0" distB="0" distL="0" distR="0">
            <wp:extent cx="1896448" cy="723647"/>
            <wp:effectExtent l="19050" t="0" r="8552"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1896539" cy="723682"/>
                    </a:xfrm>
                    <a:prstGeom prst="rect">
                      <a:avLst/>
                    </a:prstGeom>
                    <a:noFill/>
                    <a:ln w="9525">
                      <a:noFill/>
                      <a:miter lim="800000"/>
                      <a:headEnd/>
                      <a:tailEnd/>
                    </a:ln>
                  </pic:spPr>
                </pic:pic>
              </a:graphicData>
            </a:graphic>
          </wp:inline>
        </w:drawing>
      </w:r>
      <w:r>
        <w:rPr>
          <w:rStyle w:val="fontstyle01"/>
          <w:rFonts w:ascii="Tahoma" w:hAnsi="Tahoma" w:cs="Tahoma"/>
          <w:b w:val="0"/>
          <w:bCs w:val="0"/>
          <w:color w:val="auto"/>
          <w:sz w:val="20"/>
          <w:szCs w:val="20"/>
        </w:rPr>
        <w:t xml:space="preserve">              </w:t>
      </w:r>
      <w:r>
        <w:rPr>
          <w:rFonts w:ascii="Tahoma" w:hAnsi="Tahoma" w:cs="Tahoma"/>
          <w:noProof/>
          <w:sz w:val="20"/>
          <w:szCs w:val="20"/>
          <w:lang w:eastAsia="el-GR"/>
        </w:rPr>
        <w:drawing>
          <wp:inline distT="0" distB="0" distL="0" distR="0">
            <wp:extent cx="1355578" cy="1074181"/>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1356913" cy="1075239"/>
                    </a:xfrm>
                    <a:prstGeom prst="rect">
                      <a:avLst/>
                    </a:prstGeom>
                    <a:noFill/>
                    <a:ln w="9525">
                      <a:noFill/>
                      <a:miter lim="800000"/>
                      <a:headEnd/>
                      <a:tailEnd/>
                    </a:ln>
                  </pic:spPr>
                </pic:pic>
              </a:graphicData>
            </a:graphic>
          </wp:inline>
        </w:drawing>
      </w:r>
    </w:p>
    <w:p w:rsidR="00170722" w:rsidRPr="00170722" w:rsidRDefault="00170722" w:rsidP="00170722">
      <w:pPr>
        <w:rPr>
          <w:rStyle w:val="fontstyle01"/>
          <w:b w:val="0"/>
        </w:rPr>
      </w:pPr>
      <w:r w:rsidRPr="0090494C">
        <w:rPr>
          <w:rStyle w:val="fontstyle01"/>
          <w:b w:val="0"/>
          <w:sz w:val="22"/>
          <w:szCs w:val="22"/>
        </w:rPr>
        <w:t xml:space="preserve"> Στο</w:t>
      </w:r>
      <w:r w:rsidRPr="0090494C">
        <w:rPr>
          <w:rStyle w:val="fontstyle01"/>
          <w:b w:val="0"/>
        </w:rPr>
        <w:t xml:space="preserve"> </w:t>
      </w:r>
      <w:r w:rsidRPr="0090494C">
        <w:rPr>
          <w:rStyle w:val="fontstyle01"/>
          <w:b w:val="0"/>
          <w:sz w:val="22"/>
          <w:szCs w:val="22"/>
        </w:rPr>
        <w:t>διπλανό σχήμα απεικονίζεται το</w:t>
      </w:r>
      <w:r w:rsidRPr="0090494C">
        <w:rPr>
          <w:rStyle w:val="fontstyle01"/>
          <w:b w:val="0"/>
        </w:rPr>
        <w:t xml:space="preserve"> </w:t>
      </w:r>
      <w:r w:rsidRPr="0090494C">
        <w:rPr>
          <w:rStyle w:val="fontstyle01"/>
          <w:b w:val="0"/>
          <w:sz w:val="22"/>
          <w:szCs w:val="22"/>
        </w:rPr>
        <w:t>διάγραμμα της κινητικής ενέργειας του</w:t>
      </w:r>
      <w:r w:rsidRPr="0090494C">
        <w:rPr>
          <w:rStyle w:val="fontstyle01"/>
          <w:b w:val="0"/>
        </w:rPr>
        <w:t xml:space="preserve"> </w:t>
      </w:r>
      <w:r w:rsidRPr="0090494C">
        <w:rPr>
          <w:rStyle w:val="fontstyle01"/>
          <w:b w:val="0"/>
          <w:sz w:val="22"/>
          <w:szCs w:val="22"/>
        </w:rPr>
        <w:t>σώματος Σ</w:t>
      </w:r>
      <w:r w:rsidRPr="0090494C">
        <w:rPr>
          <w:rStyle w:val="fontstyle01"/>
          <w:b w:val="0"/>
          <w:sz w:val="22"/>
          <w:szCs w:val="22"/>
          <w:vertAlign w:val="subscript"/>
        </w:rPr>
        <w:t>1</w:t>
      </w:r>
      <w:r w:rsidRPr="0090494C">
        <w:rPr>
          <w:rStyle w:val="fontstyle01"/>
          <w:b w:val="0"/>
          <w:sz w:val="22"/>
          <w:szCs w:val="22"/>
        </w:rPr>
        <w:t xml:space="preserve"> σε συνάρτηση με το χρόνο.</w:t>
      </w:r>
    </w:p>
    <w:p w:rsidR="00170722" w:rsidRPr="00170722" w:rsidRDefault="00170722" w:rsidP="006E1BEF">
      <w:pPr>
        <w:pStyle w:val="1"/>
        <w:rPr>
          <w:rStyle w:val="fontstyle01"/>
          <w:b w:val="0"/>
          <w:szCs w:val="22"/>
        </w:rPr>
      </w:pPr>
      <w:r w:rsidRPr="0090494C">
        <w:rPr>
          <w:rStyle w:val="fontstyle01"/>
          <w:b w:val="0"/>
          <w:sz w:val="22"/>
          <w:szCs w:val="22"/>
        </w:rPr>
        <w:t>Η σύγκρουση των δύο σωμάτων γίνεται στη θέση όπου το ελατήριο έχει το</w:t>
      </w:r>
      <w:r w:rsidRPr="0090494C">
        <w:rPr>
          <w:rStyle w:val="fontstyle01"/>
          <w:b w:val="0"/>
          <w:szCs w:val="22"/>
        </w:rPr>
        <w:t xml:space="preserve"> </w:t>
      </w:r>
      <w:r w:rsidRPr="0090494C">
        <w:rPr>
          <w:rStyle w:val="fontstyle01"/>
          <w:b w:val="0"/>
          <w:sz w:val="22"/>
          <w:szCs w:val="22"/>
        </w:rPr>
        <w:t>φυσικό του μήκος; Να δικαιολογήσετε την απάντησή σας.</w:t>
      </w:r>
      <w:r w:rsidRPr="00170722">
        <w:rPr>
          <w:rStyle w:val="fontstyle01"/>
          <w:b w:val="0"/>
          <w:szCs w:val="22"/>
        </w:rPr>
        <w:t xml:space="preserve"> </w:t>
      </w:r>
    </w:p>
    <w:p w:rsidR="00170722" w:rsidRPr="00170722" w:rsidRDefault="00170722" w:rsidP="006E1BEF">
      <w:pPr>
        <w:pStyle w:val="1"/>
        <w:rPr>
          <w:rStyle w:val="fontstyle01"/>
          <w:b w:val="0"/>
          <w:szCs w:val="22"/>
        </w:rPr>
      </w:pPr>
      <w:r w:rsidRPr="0090494C">
        <w:rPr>
          <w:rStyle w:val="fontstyle01"/>
          <w:b w:val="0"/>
          <w:sz w:val="22"/>
          <w:szCs w:val="22"/>
        </w:rPr>
        <w:t>Πόση είναι η μάζα m</w:t>
      </w:r>
      <w:r w:rsidRPr="006E1BEF">
        <w:rPr>
          <w:rStyle w:val="fontstyle01"/>
          <w:b w:val="0"/>
          <w:sz w:val="22"/>
          <w:szCs w:val="22"/>
          <w:vertAlign w:val="subscript"/>
        </w:rPr>
        <w:t>1</w:t>
      </w:r>
      <w:r w:rsidRPr="0090494C">
        <w:rPr>
          <w:rStyle w:val="fontstyle01"/>
          <w:b w:val="0"/>
          <w:sz w:val="22"/>
          <w:szCs w:val="22"/>
        </w:rPr>
        <w:t xml:space="preserve"> του σώματος Σ</w:t>
      </w:r>
      <w:r w:rsidRPr="0090494C">
        <w:rPr>
          <w:rStyle w:val="fontstyle01"/>
          <w:b w:val="0"/>
          <w:sz w:val="22"/>
          <w:szCs w:val="22"/>
          <w:vertAlign w:val="subscript"/>
        </w:rPr>
        <w:t>1</w:t>
      </w:r>
      <w:r w:rsidRPr="0090494C">
        <w:rPr>
          <w:rStyle w:val="fontstyle01"/>
          <w:b w:val="0"/>
          <w:sz w:val="22"/>
          <w:szCs w:val="22"/>
        </w:rPr>
        <w:t>;</w:t>
      </w:r>
    </w:p>
    <w:p w:rsidR="00170722" w:rsidRPr="0090494C" w:rsidRDefault="00170722" w:rsidP="006E1BEF">
      <w:pPr>
        <w:pStyle w:val="1"/>
        <w:rPr>
          <w:rStyle w:val="fontstyle01"/>
          <w:b w:val="0"/>
          <w:szCs w:val="22"/>
        </w:rPr>
      </w:pPr>
      <w:r w:rsidRPr="0090494C">
        <w:rPr>
          <w:rStyle w:val="fontstyle01"/>
          <w:b w:val="0"/>
          <w:sz w:val="22"/>
          <w:szCs w:val="22"/>
        </w:rPr>
        <w:t>Πόση είναι η αρχική απόσταση των δύο σωμάτων;</w:t>
      </w:r>
    </w:p>
    <w:p w:rsidR="00170722" w:rsidRDefault="00170722" w:rsidP="006E1BEF">
      <w:pPr>
        <w:pStyle w:val="1"/>
        <w:rPr>
          <w:rStyle w:val="fontstyle01"/>
          <w:b w:val="0"/>
          <w:szCs w:val="22"/>
        </w:rPr>
      </w:pPr>
      <w:r>
        <w:rPr>
          <w:rStyle w:val="fontstyle01"/>
          <w:b w:val="0"/>
          <w:szCs w:val="22"/>
        </w:rPr>
        <w:t>Π</w:t>
      </w:r>
      <w:r w:rsidRPr="0090494C">
        <w:rPr>
          <w:rStyle w:val="fontstyle01"/>
          <w:b w:val="0"/>
          <w:sz w:val="22"/>
          <w:szCs w:val="22"/>
        </w:rPr>
        <w:t>όσο ήταν το μέτρο της τάσης του νήματος λίγο πριν το κόψουμε;</w:t>
      </w:r>
    </w:p>
    <w:p w:rsidR="00170722" w:rsidRDefault="006E1BEF" w:rsidP="006E1BEF">
      <w:pPr>
        <w:pStyle w:val="1"/>
        <w:rPr>
          <w:rStyle w:val="fontstyle01"/>
          <w:b w:val="0"/>
          <w:szCs w:val="22"/>
        </w:rPr>
      </w:pPr>
      <w:r>
        <w:rPr>
          <w:rStyle w:val="fontstyle01"/>
          <w:b w:val="0"/>
          <w:sz w:val="22"/>
          <w:szCs w:val="22"/>
        </w:rPr>
        <w:t>Π</w:t>
      </w:r>
      <w:r w:rsidR="00170722" w:rsidRPr="0090494C">
        <w:rPr>
          <w:rStyle w:val="fontstyle01"/>
          <w:b w:val="0"/>
          <w:sz w:val="22"/>
          <w:szCs w:val="22"/>
        </w:rPr>
        <w:t>οια είναι η ελάχιστη τιμής της μάζας m</w:t>
      </w:r>
      <w:r w:rsidR="00170722" w:rsidRPr="0090494C">
        <w:rPr>
          <w:rStyle w:val="fontstyle01"/>
          <w:b w:val="0"/>
          <w:sz w:val="22"/>
          <w:szCs w:val="22"/>
          <w:vertAlign w:val="subscript"/>
        </w:rPr>
        <w:t>2</w:t>
      </w:r>
      <w:r w:rsidR="00170722" w:rsidRPr="0090494C">
        <w:rPr>
          <w:rStyle w:val="fontstyle01"/>
          <w:b w:val="0"/>
          <w:sz w:val="22"/>
          <w:szCs w:val="22"/>
        </w:rPr>
        <w:t xml:space="preserve"> του σώματος Σ</w:t>
      </w:r>
      <w:r w:rsidR="00170722" w:rsidRPr="0090494C">
        <w:rPr>
          <w:rStyle w:val="fontstyle01"/>
          <w:b w:val="0"/>
          <w:sz w:val="22"/>
          <w:szCs w:val="22"/>
          <w:vertAlign w:val="subscript"/>
        </w:rPr>
        <w:t>2</w:t>
      </w:r>
      <w:r w:rsidR="00170722" w:rsidRPr="0090494C">
        <w:rPr>
          <w:rStyle w:val="fontstyle01"/>
          <w:b w:val="0"/>
          <w:sz w:val="22"/>
          <w:szCs w:val="22"/>
        </w:rPr>
        <w:t xml:space="preserve"> έτσι ώστε να</w:t>
      </w:r>
      <w:r w:rsidR="00170722">
        <w:rPr>
          <w:rStyle w:val="fontstyle01"/>
          <w:b w:val="0"/>
          <w:sz w:val="22"/>
          <w:szCs w:val="22"/>
        </w:rPr>
        <w:t xml:space="preserve"> </w:t>
      </w:r>
      <w:r w:rsidR="00170722" w:rsidRPr="0090494C">
        <w:rPr>
          <w:rStyle w:val="fontstyle01"/>
          <w:b w:val="0"/>
          <w:sz w:val="22"/>
          <w:szCs w:val="22"/>
        </w:rPr>
        <w:t>πραγματοποιηθεί η παραπάνω κρούση;</w:t>
      </w:r>
    </w:p>
    <w:p w:rsidR="00170722" w:rsidRDefault="00170722" w:rsidP="006E1BEF">
      <w:pPr>
        <w:pStyle w:val="1"/>
        <w:rPr>
          <w:rStyle w:val="fontstyle01"/>
          <w:b w:val="0"/>
          <w:szCs w:val="22"/>
        </w:rPr>
      </w:pPr>
      <w:r w:rsidRPr="0090494C">
        <w:rPr>
          <w:rStyle w:val="fontstyle01"/>
          <w:b w:val="0"/>
          <w:sz w:val="22"/>
          <w:szCs w:val="22"/>
        </w:rPr>
        <w:t>Θεωρώντας ότι το σώμα Σ</w:t>
      </w:r>
      <w:r w:rsidRPr="0090494C">
        <w:rPr>
          <w:rStyle w:val="fontstyle01"/>
          <w:b w:val="0"/>
          <w:sz w:val="22"/>
          <w:szCs w:val="22"/>
          <w:vertAlign w:val="subscript"/>
        </w:rPr>
        <w:t>2</w:t>
      </w:r>
      <w:r w:rsidRPr="0090494C">
        <w:rPr>
          <w:rStyle w:val="fontstyle01"/>
          <w:b w:val="0"/>
          <w:sz w:val="22"/>
          <w:szCs w:val="22"/>
        </w:rPr>
        <w:t xml:space="preserve"> έχει μάζα ίση με την ελάχιστη τιμή που μπορεί να</w:t>
      </w:r>
      <w:r>
        <w:rPr>
          <w:rStyle w:val="fontstyle01"/>
          <w:b w:val="0"/>
          <w:szCs w:val="22"/>
        </w:rPr>
        <w:t xml:space="preserve"> </w:t>
      </w:r>
      <w:r w:rsidRPr="0090494C">
        <w:rPr>
          <w:rStyle w:val="fontstyle01"/>
          <w:b w:val="0"/>
          <w:sz w:val="22"/>
          <w:szCs w:val="22"/>
        </w:rPr>
        <w:t>έχει για να συμβεί το παραπάνω φαινόμενο, να βρείτε την απόσταση των σωμάτων</w:t>
      </w:r>
      <w:r>
        <w:rPr>
          <w:rStyle w:val="fontstyle01"/>
          <w:b w:val="0"/>
          <w:szCs w:val="22"/>
        </w:rPr>
        <w:t xml:space="preserve"> </w:t>
      </w:r>
      <w:r w:rsidRPr="0090494C">
        <w:rPr>
          <w:rStyle w:val="fontstyle01"/>
          <w:b w:val="0"/>
          <w:sz w:val="22"/>
          <w:szCs w:val="22"/>
        </w:rPr>
        <w:t>τη χρονική στιγμή t</w:t>
      </w:r>
      <w:r w:rsidRPr="0090494C">
        <w:rPr>
          <w:rStyle w:val="fontstyle01"/>
          <w:b w:val="0"/>
          <w:sz w:val="22"/>
          <w:szCs w:val="22"/>
          <w:vertAlign w:val="subscript"/>
        </w:rPr>
        <w:t>1</w:t>
      </w:r>
      <w:r w:rsidRPr="0090494C">
        <w:rPr>
          <w:rStyle w:val="fontstyle01"/>
          <w:b w:val="0"/>
          <w:sz w:val="22"/>
          <w:szCs w:val="22"/>
        </w:rPr>
        <w:t xml:space="preserve"> = 0,2π s.</w:t>
      </w:r>
    </w:p>
    <w:p w:rsidR="00170722" w:rsidRPr="0090494C" w:rsidRDefault="00170722" w:rsidP="00170722">
      <w:pPr>
        <w:rPr>
          <w:rFonts w:ascii="Tahoma" w:hAnsi="Tahoma" w:cs="Tahoma"/>
          <w:b/>
        </w:rPr>
      </w:pPr>
      <w:r w:rsidRPr="0090494C">
        <w:rPr>
          <w:rStyle w:val="fontstyle01"/>
          <w:b w:val="0"/>
          <w:sz w:val="22"/>
          <w:szCs w:val="22"/>
        </w:rPr>
        <w:t>Θεωρήστε αμελητέα τη χρονική διάρκεια της κρούσης.</w:t>
      </w:r>
    </w:p>
    <w:p w:rsidR="00053375" w:rsidRPr="00791967" w:rsidRDefault="00053375" w:rsidP="00053375">
      <w:pPr>
        <w:pStyle w:val="a"/>
      </w:pPr>
      <w:r>
        <w:lastRenderedPageBreak/>
        <w:t xml:space="preserve">Δύο σώματα ταλαντώνονται ύστερα από μια ιδιαίτερη κρούση... </w:t>
      </w:r>
    </w:p>
    <w:p w:rsidR="00053375" w:rsidRDefault="007C6A40" w:rsidP="00053375">
      <w:r>
        <w:rPr>
          <w:noProof/>
          <w:lang w:eastAsia="el-GR"/>
        </w:rPr>
        <mc:AlternateContent>
          <mc:Choice Requires="wpc">
            <w:drawing>
              <wp:anchor distT="0" distB="0" distL="114300" distR="114300" simplePos="0" relativeHeight="251660288" behindDoc="0" locked="0" layoutInCell="1" allowOverlap="1">
                <wp:simplePos x="0" y="0"/>
                <wp:positionH relativeFrom="column">
                  <wp:posOffset>3981450</wp:posOffset>
                </wp:positionH>
                <wp:positionV relativeFrom="paragraph">
                  <wp:posOffset>65405</wp:posOffset>
                </wp:positionV>
                <wp:extent cx="2304415" cy="1943100"/>
                <wp:effectExtent l="15240" t="1905" r="4445" b="7620"/>
                <wp:wrapSquare wrapText="bothSides"/>
                <wp:docPr id="1356"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FF"/>
                            </a:gs>
                            <a:gs pos="100000">
                              <a:srgbClr val="C0C0C0">
                                <a:alpha val="48000"/>
                              </a:srgbClr>
                            </a:gs>
                          </a:gsLst>
                          <a:lin ang="5400000" scaled="1"/>
                          <a:tileRect/>
                        </a:gradFill>
                      </wpc:bg>
                      <wpc:whole/>
                      <wps:wsp>
                        <wps:cNvPr id="675" name="Freeform 12"/>
                        <wps:cNvSpPr>
                          <a:spLocks/>
                        </wps:cNvSpPr>
                        <wps:spPr bwMode="auto">
                          <a:xfrm>
                            <a:off x="1866858" y="417226"/>
                            <a:ext cx="21344" cy="76331"/>
                          </a:xfrm>
                          <a:custGeom>
                            <a:avLst/>
                            <a:gdLst>
                              <a:gd name="T0" fmla="*/ 0 w 34"/>
                              <a:gd name="T1" fmla="*/ 120 h 120"/>
                              <a:gd name="T2" fmla="*/ 28 w 34"/>
                              <a:gd name="T3" fmla="*/ 90 h 120"/>
                              <a:gd name="T4" fmla="*/ 34 w 34"/>
                              <a:gd name="T5" fmla="*/ 0 h 120"/>
                            </a:gdLst>
                            <a:ahLst/>
                            <a:cxnLst>
                              <a:cxn ang="0">
                                <a:pos x="T0" y="T1"/>
                              </a:cxn>
                              <a:cxn ang="0">
                                <a:pos x="T2" y="T3"/>
                              </a:cxn>
                              <a:cxn ang="0">
                                <a:pos x="T4" y="T5"/>
                              </a:cxn>
                            </a:cxnLst>
                            <a:rect l="0" t="0" r="r" b="b"/>
                            <a:pathLst>
                              <a:path w="34" h="120">
                                <a:moveTo>
                                  <a:pt x="0" y="120"/>
                                </a:moveTo>
                                <a:cubicBezTo>
                                  <a:pt x="5" y="115"/>
                                  <a:pt x="22" y="110"/>
                                  <a:pt x="28" y="90"/>
                                </a:cubicBezTo>
                                <a:cubicBezTo>
                                  <a:pt x="34" y="70"/>
                                  <a:pt x="33" y="19"/>
                                  <a:pt x="34"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Freeform 13"/>
                        <wps:cNvSpPr>
                          <a:spLocks/>
                        </wps:cNvSpPr>
                        <wps:spPr bwMode="auto">
                          <a:xfrm>
                            <a:off x="1351547" y="145992"/>
                            <a:ext cx="432983" cy="6670"/>
                          </a:xfrm>
                          <a:custGeom>
                            <a:avLst/>
                            <a:gdLst>
                              <a:gd name="T0" fmla="*/ 0 w 682"/>
                              <a:gd name="T1" fmla="*/ 0 h 10"/>
                              <a:gd name="T2" fmla="*/ 682 w 682"/>
                              <a:gd name="T3" fmla="*/ 10 h 10"/>
                            </a:gdLst>
                            <a:ahLst/>
                            <a:cxnLst>
                              <a:cxn ang="0">
                                <a:pos x="T0" y="T1"/>
                              </a:cxn>
                              <a:cxn ang="0">
                                <a:pos x="T2" y="T3"/>
                              </a:cxn>
                            </a:cxnLst>
                            <a:rect l="0" t="0" r="r" b="b"/>
                            <a:pathLst>
                              <a:path w="682" h="10">
                                <a:moveTo>
                                  <a:pt x="0" y="0"/>
                                </a:moveTo>
                                <a:lnTo>
                                  <a:pt x="682" y="1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Rectangle 14"/>
                        <wps:cNvSpPr>
                          <a:spLocks noChangeArrowheads="1"/>
                        </wps:cNvSpPr>
                        <wps:spPr bwMode="auto">
                          <a:xfrm>
                            <a:off x="1048154" y="343118"/>
                            <a:ext cx="198196" cy="228992"/>
                          </a:xfrm>
                          <a:prstGeom prst="rect">
                            <a:avLst/>
                          </a:prstGeom>
                          <a:gradFill rotWithShape="1">
                            <a:gsLst>
                              <a:gs pos="0">
                                <a:srgbClr val="C0C0C0"/>
                              </a:gs>
                              <a:gs pos="100000">
                                <a:srgbClr val="FFFFFF"/>
                              </a:gs>
                            </a:gsLst>
                            <a:path path="shape">
                              <a:fillToRect l="50000" t="50000" r="50000" b="50000"/>
                            </a:path>
                          </a:gradFill>
                          <a:ln w="9525">
                            <a:solidFill>
                              <a:srgbClr val="000000"/>
                            </a:solidFill>
                            <a:miter lim="800000"/>
                            <a:headEnd/>
                            <a:tailEnd/>
                          </a:ln>
                        </wps:spPr>
                        <wps:txbx>
                          <w:txbxContent>
                            <w:p w:rsidR="00053375" w:rsidRPr="00304FA4" w:rsidRDefault="00053375" w:rsidP="00053375">
                              <w:pPr>
                                <w:rPr>
                                  <w:color w:val="FF0000"/>
                                  <w:vertAlign w:val="subscript"/>
                                </w:rPr>
                              </w:pPr>
                              <w:r w:rsidRPr="00304FA4">
                                <w:rPr>
                                  <w:color w:val="FF0000"/>
                                </w:rPr>
                                <w:t xml:space="preserve"> m</w:t>
                              </w:r>
                              <w:r w:rsidRPr="00304FA4">
                                <w:rPr>
                                  <w:color w:val="FF0000"/>
                                  <w:vertAlign w:val="subscript"/>
                                </w:rPr>
                                <w:t xml:space="preserve">1   </w:t>
                              </w:r>
                            </w:p>
                          </w:txbxContent>
                        </wps:txbx>
                        <wps:bodyPr rot="0" vert="horz" wrap="none" lIns="0" tIns="0" rIns="0" bIns="0" anchor="t" anchorCtr="0" upright="1">
                          <a:noAutofit/>
                        </wps:bodyPr>
                      </wps:wsp>
                      <wps:wsp>
                        <wps:cNvPr id="678" name="Rectangle 15"/>
                        <wps:cNvSpPr>
                          <a:spLocks noChangeArrowheads="1"/>
                        </wps:cNvSpPr>
                        <wps:spPr bwMode="auto">
                          <a:xfrm>
                            <a:off x="387245" y="114126"/>
                            <a:ext cx="76992" cy="228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4F6821" w:rsidRDefault="00053375" w:rsidP="00053375">
                              <w:pPr>
                                <w:rPr>
                                  <w:sz w:val="24"/>
                                  <w:szCs w:val="24"/>
                                </w:rPr>
                              </w:pPr>
                              <w:r w:rsidRPr="004F6821">
                                <w:rPr>
                                  <w:sz w:val="24"/>
                                  <w:szCs w:val="24"/>
                                </w:rPr>
                                <w:t>k</w:t>
                              </w:r>
                            </w:p>
                          </w:txbxContent>
                        </wps:txbx>
                        <wps:bodyPr rot="0" vert="horz" wrap="none" lIns="0" tIns="0" rIns="0" bIns="0" anchor="t" anchorCtr="0" upright="1">
                          <a:noAutofit/>
                        </wps:bodyPr>
                      </wps:wsp>
                      <wps:wsp>
                        <wps:cNvPr id="679" name="Line 16"/>
                        <wps:cNvCnPr>
                          <a:cxnSpLocks noChangeShapeType="1"/>
                        </wps:cNvCnPr>
                        <wps:spPr bwMode="auto">
                          <a:xfrm>
                            <a:off x="768392" y="114126"/>
                            <a:ext cx="762" cy="801844"/>
                          </a:xfrm>
                          <a:prstGeom prst="line">
                            <a:avLst/>
                          </a:prstGeom>
                          <a:noFill/>
                          <a:ln w="9525">
                            <a:solidFill>
                              <a:srgbClr val="808080"/>
                            </a:solidFill>
                            <a:prstDash val="dash"/>
                            <a:round/>
                            <a:headEnd/>
                            <a:tailEnd/>
                          </a:ln>
                          <a:extLst>
                            <a:ext uri="{909E8E84-426E-40DD-AFC4-6F175D3DCCD1}">
                              <a14:hiddenFill xmlns:a14="http://schemas.microsoft.com/office/drawing/2010/main">
                                <a:noFill/>
                              </a14:hiddenFill>
                            </a:ext>
                          </a:extLst>
                        </wps:spPr>
                        <wps:bodyPr/>
                      </wps:wsp>
                      <wps:wsp>
                        <wps:cNvPr id="680" name="Rectangle 17"/>
                        <wps:cNvSpPr>
                          <a:spLocks noChangeArrowheads="1"/>
                        </wps:cNvSpPr>
                        <wps:spPr bwMode="auto">
                          <a:xfrm>
                            <a:off x="699024" y="800362"/>
                            <a:ext cx="296532" cy="114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304FA4" w:rsidRDefault="00053375" w:rsidP="00053375">
                              <w:pPr>
                                <w:rPr>
                                  <w:color w:val="FF0000"/>
                                </w:rPr>
                              </w:pPr>
                              <w:r w:rsidRPr="00304FA4">
                                <w:rPr>
                                  <w:color w:val="FF0000"/>
                                </w:rPr>
                                <w:t>Φ.Μ.</w:t>
                              </w:r>
                            </w:p>
                          </w:txbxContent>
                        </wps:txbx>
                        <wps:bodyPr rot="0" vert="horz" wrap="none" lIns="0" tIns="0" rIns="0" bIns="0" anchor="t" anchorCtr="0" upright="1">
                          <a:noAutofit/>
                        </wps:bodyPr>
                      </wps:wsp>
                      <wps:wsp>
                        <wps:cNvPr id="681" name="Freeform 18"/>
                        <wps:cNvSpPr>
                          <a:spLocks/>
                        </wps:cNvSpPr>
                        <wps:spPr bwMode="auto">
                          <a:xfrm>
                            <a:off x="1436162" y="170447"/>
                            <a:ext cx="171516" cy="96340"/>
                          </a:xfrm>
                          <a:custGeom>
                            <a:avLst/>
                            <a:gdLst>
                              <a:gd name="T0" fmla="*/ 271 w 271"/>
                              <a:gd name="T1" fmla="*/ 0 h 152"/>
                              <a:gd name="T2" fmla="*/ 0 w 271"/>
                              <a:gd name="T3" fmla="*/ 152 h 152"/>
                            </a:gdLst>
                            <a:ahLst/>
                            <a:cxnLst>
                              <a:cxn ang="0">
                                <a:pos x="T0" y="T1"/>
                              </a:cxn>
                              <a:cxn ang="0">
                                <a:pos x="T2" y="T3"/>
                              </a:cxn>
                            </a:cxnLst>
                            <a:rect l="0" t="0" r="r" b="b"/>
                            <a:pathLst>
                              <a:path w="271" h="152">
                                <a:moveTo>
                                  <a:pt x="271" y="0"/>
                                </a:moveTo>
                                <a:lnTo>
                                  <a:pt x="0" y="152"/>
                                </a:lnTo>
                              </a:path>
                            </a:pathLst>
                          </a:custGeom>
                          <a:noFill/>
                          <a:ln w="952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Rectangle 19"/>
                        <wps:cNvSpPr>
                          <a:spLocks noChangeArrowheads="1"/>
                        </wps:cNvSpPr>
                        <wps:spPr bwMode="auto">
                          <a:xfrm>
                            <a:off x="1397285" y="228992"/>
                            <a:ext cx="197434" cy="283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381136" w:rsidRDefault="00053375" w:rsidP="00053375">
                              <w:r>
                                <w:rPr>
                                  <w:lang w:val="en-US"/>
                                </w:rPr>
                                <w:t xml:space="preserve">  </w:t>
                              </w:r>
                              <w:r w:rsidRPr="00EC7A92">
                                <w:rPr>
                                  <w:position w:val="-6"/>
                                </w:rPr>
                                <w:object w:dxaOrig="200" w:dyaOrig="260">
                                  <v:shape id="_x0000_i1034" type="#_x0000_t75" style="width:9.75pt;height:13.15pt" o:ole="">
                                    <v:imagedata r:id="rId25" o:title=""/>
                                  </v:shape>
                                  <o:OLEObject Type="Embed" ProgID="Equation.DSMT4" ShapeID="_x0000_i1034" DrawAspect="Content" ObjectID="_1636957057" r:id="rId26"/>
                                </w:object>
                              </w:r>
                            </w:p>
                          </w:txbxContent>
                        </wps:txbx>
                        <wps:bodyPr rot="0" vert="horz" wrap="none" lIns="0" tIns="0" rIns="0" bIns="0" anchor="t" anchorCtr="0" upright="1">
                          <a:spAutoFit/>
                        </wps:bodyPr>
                      </wps:wsp>
                      <wps:wsp>
                        <wps:cNvPr id="683" name="Rectangle 20"/>
                        <wps:cNvSpPr>
                          <a:spLocks noChangeArrowheads="1"/>
                        </wps:cNvSpPr>
                        <wps:spPr bwMode="auto">
                          <a:xfrm>
                            <a:off x="1047392" y="114126"/>
                            <a:ext cx="126541" cy="229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304FA4" w:rsidRDefault="00053375" w:rsidP="00053375">
                              <w:pPr>
                                <w:rPr>
                                  <w:color w:val="0000FF"/>
                                  <w:vertAlign w:val="subscript"/>
                                </w:rPr>
                              </w:pPr>
                              <w:r w:rsidRPr="00304FA4">
                                <w:rPr>
                                  <w:color w:val="0000FF"/>
                                </w:rPr>
                                <w:t>Σ</w:t>
                              </w:r>
                              <w:r w:rsidRPr="00304FA4">
                                <w:rPr>
                                  <w:color w:val="0000FF"/>
                                  <w:vertAlign w:val="subscript"/>
                                </w:rPr>
                                <w:t>1</w:t>
                              </w:r>
                            </w:p>
                          </w:txbxContent>
                        </wps:txbx>
                        <wps:bodyPr rot="0" vert="horz" wrap="none" lIns="0" tIns="0" rIns="0" bIns="0" anchor="t" anchorCtr="0" upright="1">
                          <a:noAutofit/>
                        </wps:bodyPr>
                      </wps:wsp>
                      <wps:wsp>
                        <wps:cNvPr id="684" name="Rectangle 21"/>
                        <wps:cNvSpPr>
                          <a:spLocks noChangeArrowheads="1"/>
                        </wps:cNvSpPr>
                        <wps:spPr bwMode="auto">
                          <a:xfrm>
                            <a:off x="2095546" y="1142738"/>
                            <a:ext cx="128065" cy="230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304FA4" w:rsidRDefault="00053375" w:rsidP="00053375">
                              <w:pPr>
                                <w:rPr>
                                  <w:color w:val="0000FF"/>
                                  <w:vertAlign w:val="subscript"/>
                                </w:rPr>
                              </w:pPr>
                              <w:r w:rsidRPr="00304FA4">
                                <w:rPr>
                                  <w:color w:val="0000FF"/>
                                </w:rPr>
                                <w:t>Σ</w:t>
                              </w:r>
                              <w:r w:rsidRPr="00304FA4">
                                <w:rPr>
                                  <w:color w:val="0000FF"/>
                                  <w:vertAlign w:val="subscript"/>
                                </w:rPr>
                                <w:t>2</w:t>
                              </w:r>
                            </w:p>
                          </w:txbxContent>
                        </wps:txbx>
                        <wps:bodyPr rot="0" vert="horz" wrap="none" lIns="0" tIns="0" rIns="0" bIns="0" anchor="t" anchorCtr="0" upright="1">
                          <a:noAutofit/>
                        </wps:bodyPr>
                      </wps:wsp>
                      <wps:wsp>
                        <wps:cNvPr id="685" name="Rectangle 22"/>
                        <wps:cNvSpPr>
                          <a:spLocks noChangeArrowheads="1"/>
                        </wps:cNvSpPr>
                        <wps:spPr bwMode="auto">
                          <a:xfrm>
                            <a:off x="2025415" y="114126"/>
                            <a:ext cx="278237" cy="229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A31705" w:rsidRDefault="00053375" w:rsidP="00053375">
                              <w:pPr>
                                <w:rPr>
                                  <w:b/>
                                  <w:sz w:val="16"/>
                                  <w:szCs w:val="16"/>
                                  <w:lang w:val="en-US"/>
                                </w:rPr>
                              </w:pPr>
                              <w:r w:rsidRPr="00304FA4">
                                <w:rPr>
                                  <w:b/>
                                  <w:sz w:val="16"/>
                                  <w:szCs w:val="16"/>
                                  <w:highlight w:val="yellow"/>
                                  <w:lang w:val="en-US"/>
                                </w:rPr>
                                <w:t>t=0</w:t>
                              </w:r>
                            </w:p>
                          </w:txbxContent>
                        </wps:txbx>
                        <wps:bodyPr rot="0" vert="horz" wrap="square" lIns="0" tIns="0" rIns="0" bIns="0" anchor="t" anchorCtr="0" upright="1">
                          <a:noAutofit/>
                        </wps:bodyPr>
                      </wps:wsp>
                      <wps:wsp>
                        <wps:cNvPr id="686" name="Freeform 23"/>
                        <wps:cNvSpPr>
                          <a:spLocks/>
                        </wps:cNvSpPr>
                        <wps:spPr bwMode="auto">
                          <a:xfrm>
                            <a:off x="1750989" y="495038"/>
                            <a:ext cx="110533" cy="76331"/>
                          </a:xfrm>
                          <a:custGeom>
                            <a:avLst/>
                            <a:gdLst>
                              <a:gd name="T0" fmla="*/ 0 w 174"/>
                              <a:gd name="T1" fmla="*/ 120 h 120"/>
                              <a:gd name="T2" fmla="*/ 174 w 174"/>
                              <a:gd name="T3" fmla="*/ 0 h 120"/>
                            </a:gdLst>
                            <a:ahLst/>
                            <a:cxnLst>
                              <a:cxn ang="0">
                                <a:pos x="T0" y="T1"/>
                              </a:cxn>
                              <a:cxn ang="0">
                                <a:pos x="T2" y="T3"/>
                              </a:cxn>
                            </a:cxnLst>
                            <a:rect l="0" t="0" r="r" b="b"/>
                            <a:pathLst>
                              <a:path w="174" h="120">
                                <a:moveTo>
                                  <a:pt x="0" y="120"/>
                                </a:moveTo>
                                <a:lnTo>
                                  <a:pt x="174"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Oval 24"/>
                        <wps:cNvSpPr>
                          <a:spLocks noChangeArrowheads="1"/>
                        </wps:cNvSpPr>
                        <wps:spPr bwMode="auto">
                          <a:xfrm>
                            <a:off x="1607678" y="139322"/>
                            <a:ext cx="41926" cy="42241"/>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688" name="Rectangle 25"/>
                        <wps:cNvSpPr>
                          <a:spLocks noChangeArrowheads="1"/>
                        </wps:cNvSpPr>
                        <wps:spPr bwMode="auto">
                          <a:xfrm>
                            <a:off x="1466654" y="114126"/>
                            <a:ext cx="48787" cy="230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2D485C" w:rsidRDefault="00053375" w:rsidP="00053375">
                              <w:pPr>
                                <w:rPr>
                                  <w:color w:val="FF0000"/>
                                  <w:sz w:val="16"/>
                                  <w:szCs w:val="16"/>
                                </w:rPr>
                              </w:pPr>
                              <w:r w:rsidRPr="002D485C">
                                <w:rPr>
                                  <w:color w:val="FF0000"/>
                                  <w:sz w:val="16"/>
                                  <w:szCs w:val="16"/>
                                </w:rPr>
                                <w:t>θ</w:t>
                              </w:r>
                            </w:p>
                          </w:txbxContent>
                        </wps:txbx>
                        <wps:bodyPr rot="0" vert="horz" wrap="none" lIns="0" tIns="0" rIns="0" bIns="0" anchor="t" anchorCtr="0" upright="1">
                          <a:noAutofit/>
                        </wps:bodyPr>
                      </wps:wsp>
                      <wps:wsp>
                        <wps:cNvPr id="689" name="Line 26"/>
                        <wps:cNvCnPr>
                          <a:cxnSpLocks noChangeShapeType="1"/>
                        </wps:cNvCnPr>
                        <wps:spPr bwMode="auto">
                          <a:xfrm flipH="1">
                            <a:off x="1917932" y="945612"/>
                            <a:ext cx="762" cy="2171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90" name="Freeform 27"/>
                        <wps:cNvSpPr>
                          <a:spLocks/>
                        </wps:cNvSpPr>
                        <wps:spPr bwMode="auto">
                          <a:xfrm>
                            <a:off x="64033" y="243073"/>
                            <a:ext cx="5336" cy="1585902"/>
                          </a:xfrm>
                          <a:custGeom>
                            <a:avLst/>
                            <a:gdLst>
                              <a:gd name="T0" fmla="*/ 0 w 8"/>
                              <a:gd name="T1" fmla="*/ 0 h 2498"/>
                              <a:gd name="T2" fmla="*/ 8 w 8"/>
                              <a:gd name="T3" fmla="*/ 2498 h 2498"/>
                            </a:gdLst>
                            <a:ahLst/>
                            <a:cxnLst>
                              <a:cxn ang="0">
                                <a:pos x="T0" y="T1"/>
                              </a:cxn>
                              <a:cxn ang="0">
                                <a:pos x="T2" y="T3"/>
                              </a:cxn>
                            </a:cxnLst>
                            <a:rect l="0" t="0" r="r" b="b"/>
                            <a:pathLst>
                              <a:path w="8" h="2498">
                                <a:moveTo>
                                  <a:pt x="0" y="0"/>
                                </a:moveTo>
                                <a:lnTo>
                                  <a:pt x="8" y="2498"/>
                                </a:lnTo>
                              </a:path>
                            </a:pathLst>
                          </a:custGeom>
                          <a:gradFill rotWithShape="1">
                            <a:gsLst>
                              <a:gs pos="0">
                                <a:srgbClr val="FFFFFF">
                                  <a:alpha val="59000"/>
                                </a:srgbClr>
                              </a:gs>
                              <a:gs pos="100000">
                                <a:srgbClr val="C0C0C0"/>
                              </a:gs>
                            </a:gsLst>
                            <a:lin ang="5400000" scaled="1"/>
                          </a:gradFill>
                          <a:ln w="22225">
                            <a:solidFill>
                              <a:srgbClr val="000000"/>
                            </a:solidFill>
                            <a:round/>
                            <a:headEnd/>
                            <a:tailEnd/>
                          </a:ln>
                        </wps:spPr>
                        <wps:bodyPr rot="0" vert="horz" wrap="square" lIns="91440" tIns="45720" rIns="91440" bIns="45720" anchor="t" anchorCtr="0" upright="1">
                          <a:noAutofit/>
                        </wps:bodyPr>
                      </wps:wsp>
                      <wps:wsp>
                        <wps:cNvPr id="691" name="Freeform 28"/>
                        <wps:cNvSpPr>
                          <a:spLocks/>
                        </wps:cNvSpPr>
                        <wps:spPr bwMode="auto">
                          <a:xfrm>
                            <a:off x="64033" y="571369"/>
                            <a:ext cx="1686957" cy="8152"/>
                          </a:xfrm>
                          <a:custGeom>
                            <a:avLst/>
                            <a:gdLst>
                              <a:gd name="T0" fmla="*/ 0 w 2657"/>
                              <a:gd name="T1" fmla="*/ 13 h 13"/>
                              <a:gd name="T2" fmla="*/ 2657 w 2657"/>
                              <a:gd name="T3" fmla="*/ 0 h 13"/>
                            </a:gdLst>
                            <a:ahLst/>
                            <a:cxnLst>
                              <a:cxn ang="0">
                                <a:pos x="T0" y="T1"/>
                              </a:cxn>
                              <a:cxn ang="0">
                                <a:pos x="T2" y="T3"/>
                              </a:cxn>
                            </a:cxnLst>
                            <a:rect l="0" t="0" r="r" b="b"/>
                            <a:pathLst>
                              <a:path w="2657" h="13">
                                <a:moveTo>
                                  <a:pt x="0" y="13"/>
                                </a:moveTo>
                                <a:lnTo>
                                  <a:pt x="2657" y="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Rectangle 29"/>
                        <wps:cNvSpPr>
                          <a:spLocks noChangeArrowheads="1"/>
                        </wps:cNvSpPr>
                        <wps:spPr bwMode="auto">
                          <a:xfrm>
                            <a:off x="1815784" y="1147926"/>
                            <a:ext cx="209631" cy="229733"/>
                          </a:xfrm>
                          <a:prstGeom prst="rect">
                            <a:avLst/>
                          </a:prstGeom>
                          <a:gradFill rotWithShape="1">
                            <a:gsLst>
                              <a:gs pos="0">
                                <a:srgbClr val="FFFFFF"/>
                              </a:gs>
                              <a:gs pos="100000">
                                <a:srgbClr val="C0C0C0"/>
                              </a:gs>
                            </a:gsLst>
                            <a:path path="shape">
                              <a:fillToRect l="50000" t="50000" r="50000" b="50000"/>
                            </a:path>
                          </a:gradFill>
                          <a:ln w="9525">
                            <a:solidFill>
                              <a:srgbClr val="000000"/>
                            </a:solidFill>
                            <a:miter lim="800000"/>
                            <a:headEnd/>
                            <a:tailEnd/>
                          </a:ln>
                        </wps:spPr>
                        <wps:txbx>
                          <w:txbxContent>
                            <w:p w:rsidR="00053375" w:rsidRPr="00304FA4" w:rsidRDefault="00053375" w:rsidP="00053375">
                              <w:pPr>
                                <w:rPr>
                                  <w:color w:val="FF0000"/>
                                  <w:vertAlign w:val="subscript"/>
                                  <w:lang w:val="en-US"/>
                                </w:rPr>
                              </w:pPr>
                              <w:r w:rsidRPr="00304FA4">
                                <w:rPr>
                                  <w:color w:val="FF0000"/>
                                  <w:lang w:val="en-US"/>
                                </w:rPr>
                                <w:t xml:space="preserve"> m</w:t>
                              </w:r>
                              <w:r w:rsidRPr="00304FA4">
                                <w:rPr>
                                  <w:color w:val="FF0000"/>
                                  <w:vertAlign w:val="subscript"/>
                                  <w:lang w:val="en-US"/>
                                </w:rPr>
                                <w:t xml:space="preserve">2  </w:t>
                              </w:r>
                            </w:p>
                          </w:txbxContent>
                        </wps:txbx>
                        <wps:bodyPr rot="0" vert="horz" wrap="square" lIns="0" tIns="0" rIns="0" bIns="0" anchor="t" anchorCtr="0" upright="1">
                          <a:noAutofit/>
                        </wps:bodyPr>
                      </wps:wsp>
                      <wps:wsp>
                        <wps:cNvPr id="694" name="Freeform 30"/>
                        <wps:cNvSpPr>
                          <a:spLocks/>
                        </wps:cNvSpPr>
                        <wps:spPr bwMode="auto">
                          <a:xfrm>
                            <a:off x="1746416" y="571369"/>
                            <a:ext cx="4574" cy="1247971"/>
                          </a:xfrm>
                          <a:custGeom>
                            <a:avLst/>
                            <a:gdLst>
                              <a:gd name="T0" fmla="*/ 0 w 7"/>
                              <a:gd name="T1" fmla="*/ 0 h 1965"/>
                              <a:gd name="T2" fmla="*/ 7 w 7"/>
                              <a:gd name="T3" fmla="*/ 1965 h 1965"/>
                            </a:gdLst>
                            <a:ahLst/>
                            <a:cxnLst>
                              <a:cxn ang="0">
                                <a:pos x="T0" y="T1"/>
                              </a:cxn>
                              <a:cxn ang="0">
                                <a:pos x="T2" y="T3"/>
                              </a:cxn>
                            </a:cxnLst>
                            <a:rect l="0" t="0" r="r" b="b"/>
                            <a:pathLst>
                              <a:path w="7" h="1965">
                                <a:moveTo>
                                  <a:pt x="0" y="0"/>
                                </a:moveTo>
                                <a:lnTo>
                                  <a:pt x="7" y="1965"/>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Rectangle 31" descr="Wide upward diagonal"/>
                        <wps:cNvSpPr>
                          <a:spLocks noChangeArrowheads="1"/>
                        </wps:cNvSpPr>
                        <wps:spPr bwMode="auto">
                          <a:xfrm>
                            <a:off x="0" y="1828974"/>
                            <a:ext cx="1956047" cy="114126"/>
                          </a:xfrm>
                          <a:prstGeom prst="rect">
                            <a:avLst/>
                          </a:prstGeom>
                          <a:pattFill prst="wd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Line 32"/>
                        <wps:cNvCnPr>
                          <a:cxnSpLocks noChangeShapeType="1"/>
                        </wps:cNvCnPr>
                        <wps:spPr bwMode="auto">
                          <a:xfrm>
                            <a:off x="0" y="1828974"/>
                            <a:ext cx="1956047" cy="74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97" name="Freeform 33"/>
                        <wps:cNvSpPr>
                          <a:spLocks/>
                        </wps:cNvSpPr>
                        <wps:spPr bwMode="auto">
                          <a:xfrm>
                            <a:off x="1249400" y="425377"/>
                            <a:ext cx="691401" cy="526905"/>
                          </a:xfrm>
                          <a:custGeom>
                            <a:avLst/>
                            <a:gdLst>
                              <a:gd name="T0" fmla="*/ 0 w 1089"/>
                              <a:gd name="T1" fmla="*/ 43 h 830"/>
                              <a:gd name="T2" fmla="*/ 568 w 1089"/>
                              <a:gd name="T3" fmla="*/ 43 h 830"/>
                              <a:gd name="T4" fmla="*/ 1009 w 1089"/>
                              <a:gd name="T5" fmla="*/ 131 h 830"/>
                              <a:gd name="T6" fmla="*/ 1051 w 1089"/>
                              <a:gd name="T7" fmla="*/ 830 h 830"/>
                            </a:gdLst>
                            <a:ahLst/>
                            <a:cxnLst>
                              <a:cxn ang="0">
                                <a:pos x="T0" y="T1"/>
                              </a:cxn>
                              <a:cxn ang="0">
                                <a:pos x="T2" y="T3"/>
                              </a:cxn>
                              <a:cxn ang="0">
                                <a:pos x="T4" y="T5"/>
                              </a:cxn>
                              <a:cxn ang="0">
                                <a:pos x="T6" y="T7"/>
                              </a:cxn>
                            </a:cxnLst>
                            <a:rect l="0" t="0" r="r" b="b"/>
                            <a:pathLst>
                              <a:path w="1089" h="830">
                                <a:moveTo>
                                  <a:pt x="0" y="43"/>
                                </a:moveTo>
                                <a:cubicBezTo>
                                  <a:pt x="95" y="43"/>
                                  <a:pt x="400" y="28"/>
                                  <a:pt x="568" y="43"/>
                                </a:cubicBezTo>
                                <a:cubicBezTo>
                                  <a:pt x="736" y="58"/>
                                  <a:pt x="929" y="0"/>
                                  <a:pt x="1009" y="131"/>
                                </a:cubicBezTo>
                                <a:cubicBezTo>
                                  <a:pt x="1089" y="262"/>
                                  <a:pt x="1042" y="685"/>
                                  <a:pt x="1051" y="830"/>
                                </a:cubicBezTo>
                              </a:path>
                            </a:pathLst>
                          </a:custGeom>
                          <a:noFill/>
                          <a:ln w="19050">
                            <a:pattFill prst="lgConfetti">
                              <a:fgClr>
                                <a:srgbClr val="000000"/>
                              </a:fgClr>
                              <a:bgClr>
                                <a:srgbClr val="FFFFFF"/>
                              </a:bgClr>
                            </a:patt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698" name="Freeform 34"/>
                        <wps:cNvSpPr>
                          <a:spLocks/>
                        </wps:cNvSpPr>
                        <wps:spPr bwMode="auto">
                          <a:xfrm>
                            <a:off x="1827981" y="432047"/>
                            <a:ext cx="41164" cy="71143"/>
                          </a:xfrm>
                          <a:custGeom>
                            <a:avLst/>
                            <a:gdLst>
                              <a:gd name="T0" fmla="*/ 0 w 65"/>
                              <a:gd name="T1" fmla="*/ 0 h 112"/>
                              <a:gd name="T2" fmla="*/ 23 w 65"/>
                              <a:gd name="T3" fmla="*/ 88 h 112"/>
                              <a:gd name="T4" fmla="*/ 58 w 65"/>
                              <a:gd name="T5" fmla="*/ 104 h 112"/>
                              <a:gd name="T6" fmla="*/ 65 w 65"/>
                              <a:gd name="T7" fmla="*/ 112 h 112"/>
                            </a:gdLst>
                            <a:ahLst/>
                            <a:cxnLst>
                              <a:cxn ang="0">
                                <a:pos x="T0" y="T1"/>
                              </a:cxn>
                              <a:cxn ang="0">
                                <a:pos x="T2" y="T3"/>
                              </a:cxn>
                              <a:cxn ang="0">
                                <a:pos x="T4" y="T5"/>
                              </a:cxn>
                              <a:cxn ang="0">
                                <a:pos x="T6" y="T7"/>
                              </a:cxn>
                            </a:cxnLst>
                            <a:rect l="0" t="0" r="r" b="b"/>
                            <a:pathLst>
                              <a:path w="65" h="112">
                                <a:moveTo>
                                  <a:pt x="0" y="0"/>
                                </a:moveTo>
                                <a:cubicBezTo>
                                  <a:pt x="4" y="15"/>
                                  <a:pt x="13" y="71"/>
                                  <a:pt x="23" y="88"/>
                                </a:cubicBezTo>
                                <a:cubicBezTo>
                                  <a:pt x="33" y="105"/>
                                  <a:pt x="51" y="100"/>
                                  <a:pt x="58" y="104"/>
                                </a:cubicBezTo>
                                <a:cubicBezTo>
                                  <a:pt x="65" y="108"/>
                                  <a:pt x="64" y="110"/>
                                  <a:pt x="65" y="112"/>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699" name="Group 35"/>
                        <wpg:cNvGrpSpPr>
                          <a:grpSpLocks/>
                        </wpg:cNvGrpSpPr>
                        <wpg:grpSpPr bwMode="auto">
                          <a:xfrm>
                            <a:off x="69369" y="353493"/>
                            <a:ext cx="978786" cy="147474"/>
                            <a:chOff x="3884" y="12094"/>
                            <a:chExt cx="1900" cy="409"/>
                          </a:xfrm>
                        </wpg:grpSpPr>
                        <wps:wsp>
                          <wps:cNvPr id="700" name="Freeform 36"/>
                          <wps:cNvSpPr>
                            <a:spLocks/>
                          </wps:cNvSpPr>
                          <wps:spPr bwMode="auto">
                            <a:xfrm>
                              <a:off x="5504" y="12100"/>
                              <a:ext cx="280" cy="254"/>
                            </a:xfrm>
                            <a:custGeom>
                              <a:avLst/>
                              <a:gdLst>
                                <a:gd name="T0" fmla="*/ 7 w 280"/>
                                <a:gd name="T1" fmla="*/ 26 h 254"/>
                                <a:gd name="T2" fmla="*/ 0 w 280"/>
                                <a:gd name="T3" fmla="*/ 0 h 254"/>
                                <a:gd name="T4" fmla="*/ 33 w 280"/>
                                <a:gd name="T5" fmla="*/ 13 h 254"/>
                                <a:gd name="T6" fmla="*/ 52 w 280"/>
                                <a:gd name="T7" fmla="*/ 26 h 254"/>
                                <a:gd name="T8" fmla="*/ 72 w 280"/>
                                <a:gd name="T9" fmla="*/ 39 h 254"/>
                                <a:gd name="T10" fmla="*/ 85 w 280"/>
                                <a:gd name="T11" fmla="*/ 65 h 254"/>
                                <a:gd name="T12" fmla="*/ 98 w 280"/>
                                <a:gd name="T13" fmla="*/ 91 h 254"/>
                                <a:gd name="T14" fmla="*/ 104 w 280"/>
                                <a:gd name="T15" fmla="*/ 124 h 254"/>
                                <a:gd name="T16" fmla="*/ 111 w 280"/>
                                <a:gd name="T17" fmla="*/ 169 h 254"/>
                                <a:gd name="T18" fmla="*/ 111 w 280"/>
                                <a:gd name="T19" fmla="*/ 221 h 254"/>
                                <a:gd name="T20" fmla="*/ 280 w 280"/>
                                <a:gd name="T21" fmla="*/ 221 h 254"/>
                                <a:gd name="T22" fmla="*/ 273 w 280"/>
                                <a:gd name="T23" fmla="*/ 254 h 254"/>
                                <a:gd name="T24" fmla="*/ 78 w 280"/>
                                <a:gd name="T25" fmla="*/ 254 h 254"/>
                                <a:gd name="T26" fmla="*/ 72 w 280"/>
                                <a:gd name="T27" fmla="*/ 215 h 254"/>
                                <a:gd name="T28" fmla="*/ 72 w 280"/>
                                <a:gd name="T29" fmla="*/ 163 h 254"/>
                                <a:gd name="T30" fmla="*/ 65 w 280"/>
                                <a:gd name="T31" fmla="*/ 111 h 254"/>
                                <a:gd name="T32" fmla="*/ 59 w 280"/>
                                <a:gd name="T33" fmla="*/ 78 h 254"/>
                                <a:gd name="T34" fmla="*/ 46 w 280"/>
                                <a:gd name="T35" fmla="*/ 59 h 254"/>
                                <a:gd name="T36" fmla="*/ 26 w 280"/>
                                <a:gd name="T37" fmla="*/ 39 h 254"/>
                                <a:gd name="T38" fmla="*/ 7 w 280"/>
                                <a:gd name="T39" fmla="*/ 26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0" h="254">
                                  <a:moveTo>
                                    <a:pt x="7" y="26"/>
                                  </a:moveTo>
                                  <a:lnTo>
                                    <a:pt x="0" y="0"/>
                                  </a:lnTo>
                                  <a:lnTo>
                                    <a:pt x="33" y="13"/>
                                  </a:lnTo>
                                  <a:lnTo>
                                    <a:pt x="52" y="26"/>
                                  </a:lnTo>
                                  <a:lnTo>
                                    <a:pt x="72" y="39"/>
                                  </a:lnTo>
                                  <a:lnTo>
                                    <a:pt x="85" y="65"/>
                                  </a:lnTo>
                                  <a:lnTo>
                                    <a:pt x="98" y="91"/>
                                  </a:lnTo>
                                  <a:lnTo>
                                    <a:pt x="104" y="124"/>
                                  </a:lnTo>
                                  <a:lnTo>
                                    <a:pt x="111" y="169"/>
                                  </a:lnTo>
                                  <a:lnTo>
                                    <a:pt x="111" y="221"/>
                                  </a:lnTo>
                                  <a:lnTo>
                                    <a:pt x="280" y="221"/>
                                  </a:lnTo>
                                  <a:lnTo>
                                    <a:pt x="273" y="254"/>
                                  </a:lnTo>
                                  <a:lnTo>
                                    <a:pt x="78" y="254"/>
                                  </a:lnTo>
                                  <a:lnTo>
                                    <a:pt x="72" y="215"/>
                                  </a:lnTo>
                                  <a:lnTo>
                                    <a:pt x="72" y="163"/>
                                  </a:lnTo>
                                  <a:lnTo>
                                    <a:pt x="65" y="111"/>
                                  </a:lnTo>
                                  <a:lnTo>
                                    <a:pt x="59" y="78"/>
                                  </a:lnTo>
                                  <a:lnTo>
                                    <a:pt x="46" y="59"/>
                                  </a:lnTo>
                                  <a:lnTo>
                                    <a:pt x="26" y="39"/>
                                  </a:lnTo>
                                  <a:lnTo>
                                    <a:pt x="7" y="26"/>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Freeform 37"/>
                          <wps:cNvSpPr>
                            <a:spLocks/>
                          </wps:cNvSpPr>
                          <wps:spPr bwMode="auto">
                            <a:xfrm>
                              <a:off x="5504" y="12100"/>
                              <a:ext cx="280" cy="254"/>
                            </a:xfrm>
                            <a:custGeom>
                              <a:avLst/>
                              <a:gdLst>
                                <a:gd name="T0" fmla="*/ 7 w 280"/>
                                <a:gd name="T1" fmla="*/ 26 h 254"/>
                                <a:gd name="T2" fmla="*/ 0 w 280"/>
                                <a:gd name="T3" fmla="*/ 0 h 254"/>
                                <a:gd name="T4" fmla="*/ 33 w 280"/>
                                <a:gd name="T5" fmla="*/ 13 h 254"/>
                                <a:gd name="T6" fmla="*/ 52 w 280"/>
                                <a:gd name="T7" fmla="*/ 26 h 254"/>
                                <a:gd name="T8" fmla="*/ 72 w 280"/>
                                <a:gd name="T9" fmla="*/ 39 h 254"/>
                                <a:gd name="T10" fmla="*/ 85 w 280"/>
                                <a:gd name="T11" fmla="*/ 65 h 254"/>
                                <a:gd name="T12" fmla="*/ 98 w 280"/>
                                <a:gd name="T13" fmla="*/ 91 h 254"/>
                                <a:gd name="T14" fmla="*/ 104 w 280"/>
                                <a:gd name="T15" fmla="*/ 124 h 254"/>
                                <a:gd name="T16" fmla="*/ 111 w 280"/>
                                <a:gd name="T17" fmla="*/ 169 h 254"/>
                                <a:gd name="T18" fmla="*/ 111 w 280"/>
                                <a:gd name="T19" fmla="*/ 221 h 254"/>
                                <a:gd name="T20" fmla="*/ 280 w 280"/>
                                <a:gd name="T21" fmla="*/ 221 h 254"/>
                                <a:gd name="T22" fmla="*/ 273 w 280"/>
                                <a:gd name="T23" fmla="*/ 254 h 254"/>
                                <a:gd name="T24" fmla="*/ 78 w 280"/>
                                <a:gd name="T25" fmla="*/ 254 h 254"/>
                                <a:gd name="T26" fmla="*/ 72 w 280"/>
                                <a:gd name="T27" fmla="*/ 215 h 254"/>
                                <a:gd name="T28" fmla="*/ 72 w 280"/>
                                <a:gd name="T29" fmla="*/ 163 h 254"/>
                                <a:gd name="T30" fmla="*/ 65 w 280"/>
                                <a:gd name="T31" fmla="*/ 111 h 254"/>
                                <a:gd name="T32" fmla="*/ 59 w 280"/>
                                <a:gd name="T33" fmla="*/ 78 h 254"/>
                                <a:gd name="T34" fmla="*/ 46 w 280"/>
                                <a:gd name="T35" fmla="*/ 59 h 254"/>
                                <a:gd name="T36" fmla="*/ 26 w 280"/>
                                <a:gd name="T37" fmla="*/ 39 h 254"/>
                                <a:gd name="T38" fmla="*/ 7 w 280"/>
                                <a:gd name="T39" fmla="*/ 26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0" h="254">
                                  <a:moveTo>
                                    <a:pt x="7" y="26"/>
                                  </a:moveTo>
                                  <a:lnTo>
                                    <a:pt x="0" y="0"/>
                                  </a:lnTo>
                                  <a:lnTo>
                                    <a:pt x="33" y="13"/>
                                  </a:lnTo>
                                  <a:lnTo>
                                    <a:pt x="52" y="26"/>
                                  </a:lnTo>
                                  <a:lnTo>
                                    <a:pt x="72" y="39"/>
                                  </a:lnTo>
                                  <a:lnTo>
                                    <a:pt x="85" y="65"/>
                                  </a:lnTo>
                                  <a:lnTo>
                                    <a:pt x="98" y="91"/>
                                  </a:lnTo>
                                  <a:lnTo>
                                    <a:pt x="104" y="124"/>
                                  </a:lnTo>
                                  <a:lnTo>
                                    <a:pt x="111" y="169"/>
                                  </a:lnTo>
                                  <a:lnTo>
                                    <a:pt x="111" y="221"/>
                                  </a:lnTo>
                                  <a:lnTo>
                                    <a:pt x="280" y="221"/>
                                  </a:lnTo>
                                  <a:lnTo>
                                    <a:pt x="273" y="254"/>
                                  </a:lnTo>
                                  <a:lnTo>
                                    <a:pt x="78" y="254"/>
                                  </a:lnTo>
                                  <a:lnTo>
                                    <a:pt x="72" y="215"/>
                                  </a:lnTo>
                                  <a:lnTo>
                                    <a:pt x="72" y="163"/>
                                  </a:lnTo>
                                  <a:lnTo>
                                    <a:pt x="65" y="111"/>
                                  </a:lnTo>
                                  <a:lnTo>
                                    <a:pt x="59" y="78"/>
                                  </a:lnTo>
                                  <a:lnTo>
                                    <a:pt x="46" y="59"/>
                                  </a:lnTo>
                                  <a:lnTo>
                                    <a:pt x="26" y="39"/>
                                  </a:lnTo>
                                  <a:lnTo>
                                    <a:pt x="7" y="26"/>
                                  </a:lnTo>
                                  <a:close/>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Freeform 38"/>
                          <wps:cNvSpPr>
                            <a:spLocks/>
                          </wps:cNvSpPr>
                          <wps:spPr bwMode="auto">
                            <a:xfrm>
                              <a:off x="4242"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2 w 59"/>
                                <a:gd name="T19" fmla="*/ 351 h 371"/>
                                <a:gd name="T20" fmla="*/ 26 w 59"/>
                                <a:gd name="T21" fmla="*/ 364 h 371"/>
                                <a:gd name="T22" fmla="*/ 13 w 59"/>
                                <a:gd name="T23" fmla="*/ 371 h 371"/>
                                <a:gd name="T24" fmla="*/ 6 w 59"/>
                                <a:gd name="T25" fmla="*/ 358 h 371"/>
                                <a:gd name="T26" fmla="*/ 19 w 59"/>
                                <a:gd name="T27" fmla="*/ 345 h 371"/>
                                <a:gd name="T28" fmla="*/ 26 w 59"/>
                                <a:gd name="T29" fmla="*/ 312 h 371"/>
                                <a:gd name="T30" fmla="*/ 26 w 59"/>
                                <a:gd name="T31" fmla="*/ 280 h 371"/>
                                <a:gd name="T32" fmla="*/ 32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39"/>
                          <wps:cNvSpPr>
                            <a:spLocks/>
                          </wps:cNvSpPr>
                          <wps:spPr bwMode="auto">
                            <a:xfrm>
                              <a:off x="4242"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2 w 59"/>
                                <a:gd name="T19" fmla="*/ 351 h 371"/>
                                <a:gd name="T20" fmla="*/ 26 w 59"/>
                                <a:gd name="T21" fmla="*/ 364 h 371"/>
                                <a:gd name="T22" fmla="*/ 13 w 59"/>
                                <a:gd name="T23" fmla="*/ 371 h 371"/>
                                <a:gd name="T24" fmla="*/ 6 w 59"/>
                                <a:gd name="T25" fmla="*/ 358 h 371"/>
                                <a:gd name="T26" fmla="*/ 19 w 59"/>
                                <a:gd name="T27" fmla="*/ 345 h 371"/>
                                <a:gd name="T28" fmla="*/ 26 w 59"/>
                                <a:gd name="T29" fmla="*/ 312 h 371"/>
                                <a:gd name="T30" fmla="*/ 26 w 59"/>
                                <a:gd name="T31" fmla="*/ 280 h 371"/>
                                <a:gd name="T32" fmla="*/ 32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Freeform 40"/>
                          <wps:cNvSpPr>
                            <a:spLocks/>
                          </wps:cNvSpPr>
                          <wps:spPr bwMode="auto">
                            <a:xfrm>
                              <a:off x="4392"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45 w 58"/>
                                <a:gd name="T15" fmla="*/ 319 h 371"/>
                                <a:gd name="T16" fmla="*/ 39 w 58"/>
                                <a:gd name="T17" fmla="*/ 338 h 371"/>
                                <a:gd name="T18" fmla="*/ 32 w 58"/>
                                <a:gd name="T19" fmla="*/ 351 h 371"/>
                                <a:gd name="T20" fmla="*/ 26 w 58"/>
                                <a:gd name="T21" fmla="*/ 364 h 371"/>
                                <a:gd name="T22" fmla="*/ 13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45" y="319"/>
                                  </a:lnTo>
                                  <a:lnTo>
                                    <a:pt x="39" y="338"/>
                                  </a:lnTo>
                                  <a:lnTo>
                                    <a:pt x="32" y="351"/>
                                  </a:lnTo>
                                  <a:lnTo>
                                    <a:pt x="26" y="364"/>
                                  </a:lnTo>
                                  <a:lnTo>
                                    <a:pt x="13" y="371"/>
                                  </a:lnTo>
                                  <a:lnTo>
                                    <a:pt x="6" y="358"/>
                                  </a:lnTo>
                                  <a:lnTo>
                                    <a:pt x="13" y="345"/>
                                  </a:lnTo>
                                  <a:lnTo>
                                    <a:pt x="19" y="312"/>
                                  </a:lnTo>
                                  <a:lnTo>
                                    <a:pt x="26" y="280"/>
                                  </a:lnTo>
                                  <a:lnTo>
                                    <a:pt x="26" y="234"/>
                                  </a:lnTo>
                                  <a:lnTo>
                                    <a:pt x="26" y="182"/>
                                  </a:lnTo>
                                  <a:lnTo>
                                    <a:pt x="19"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41"/>
                          <wps:cNvSpPr>
                            <a:spLocks/>
                          </wps:cNvSpPr>
                          <wps:spPr bwMode="auto">
                            <a:xfrm>
                              <a:off x="4392"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45 w 58"/>
                                <a:gd name="T15" fmla="*/ 319 h 371"/>
                                <a:gd name="T16" fmla="*/ 39 w 58"/>
                                <a:gd name="T17" fmla="*/ 338 h 371"/>
                                <a:gd name="T18" fmla="*/ 32 w 58"/>
                                <a:gd name="T19" fmla="*/ 351 h 371"/>
                                <a:gd name="T20" fmla="*/ 26 w 58"/>
                                <a:gd name="T21" fmla="*/ 364 h 371"/>
                                <a:gd name="T22" fmla="*/ 13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45" y="319"/>
                                  </a:lnTo>
                                  <a:lnTo>
                                    <a:pt x="39" y="338"/>
                                  </a:lnTo>
                                  <a:lnTo>
                                    <a:pt x="32" y="351"/>
                                  </a:lnTo>
                                  <a:lnTo>
                                    <a:pt x="26" y="364"/>
                                  </a:lnTo>
                                  <a:lnTo>
                                    <a:pt x="13" y="371"/>
                                  </a:lnTo>
                                  <a:lnTo>
                                    <a:pt x="6" y="358"/>
                                  </a:lnTo>
                                  <a:lnTo>
                                    <a:pt x="13" y="345"/>
                                  </a:lnTo>
                                  <a:lnTo>
                                    <a:pt x="19" y="312"/>
                                  </a:lnTo>
                                  <a:lnTo>
                                    <a:pt x="26" y="280"/>
                                  </a:lnTo>
                                  <a:lnTo>
                                    <a:pt x="26" y="234"/>
                                  </a:lnTo>
                                  <a:lnTo>
                                    <a:pt x="26" y="182"/>
                                  </a:lnTo>
                                  <a:lnTo>
                                    <a:pt x="19"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Freeform 42"/>
                          <wps:cNvSpPr>
                            <a:spLocks/>
                          </wps:cNvSpPr>
                          <wps:spPr bwMode="auto">
                            <a:xfrm>
                              <a:off x="4535"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Freeform 43"/>
                          <wps:cNvSpPr>
                            <a:spLocks/>
                          </wps:cNvSpPr>
                          <wps:spPr bwMode="auto">
                            <a:xfrm>
                              <a:off x="4535"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44"/>
                          <wps:cNvSpPr>
                            <a:spLocks/>
                          </wps:cNvSpPr>
                          <wps:spPr bwMode="auto">
                            <a:xfrm>
                              <a:off x="4678" y="12126"/>
                              <a:ext cx="58" cy="371"/>
                            </a:xfrm>
                            <a:custGeom>
                              <a:avLst/>
                              <a:gdLst>
                                <a:gd name="T0" fmla="*/ 0 w 58"/>
                                <a:gd name="T1" fmla="*/ 20 h 371"/>
                                <a:gd name="T2" fmla="*/ 19 w 58"/>
                                <a:gd name="T3" fmla="*/ 0 h 371"/>
                                <a:gd name="T4" fmla="*/ 32 w 58"/>
                                <a:gd name="T5" fmla="*/ 46 h 371"/>
                                <a:gd name="T6" fmla="*/ 45 w 58"/>
                                <a:gd name="T7" fmla="*/ 98 h 371"/>
                                <a:gd name="T8" fmla="*/ 52 w 58"/>
                                <a:gd name="T9" fmla="*/ 156 h 371"/>
                                <a:gd name="T10" fmla="*/ 58 w 58"/>
                                <a:gd name="T11" fmla="*/ 215 h 371"/>
                                <a:gd name="T12" fmla="*/ 52 w 58"/>
                                <a:gd name="T13" fmla="*/ 273 h 371"/>
                                <a:gd name="T14" fmla="*/ 45 w 58"/>
                                <a:gd name="T15" fmla="*/ 319 h 371"/>
                                <a:gd name="T16" fmla="*/ 39 w 58"/>
                                <a:gd name="T17" fmla="*/ 338 h 371"/>
                                <a:gd name="T18" fmla="*/ 32 w 58"/>
                                <a:gd name="T19" fmla="*/ 351 h 371"/>
                                <a:gd name="T20" fmla="*/ 19 w 58"/>
                                <a:gd name="T21" fmla="*/ 364 h 371"/>
                                <a:gd name="T22" fmla="*/ 6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2" y="46"/>
                                  </a:lnTo>
                                  <a:lnTo>
                                    <a:pt x="45" y="98"/>
                                  </a:lnTo>
                                  <a:lnTo>
                                    <a:pt x="52" y="156"/>
                                  </a:lnTo>
                                  <a:lnTo>
                                    <a:pt x="58" y="215"/>
                                  </a:lnTo>
                                  <a:lnTo>
                                    <a:pt x="52" y="273"/>
                                  </a:lnTo>
                                  <a:lnTo>
                                    <a:pt x="45" y="319"/>
                                  </a:lnTo>
                                  <a:lnTo>
                                    <a:pt x="39" y="338"/>
                                  </a:lnTo>
                                  <a:lnTo>
                                    <a:pt x="32" y="351"/>
                                  </a:lnTo>
                                  <a:lnTo>
                                    <a:pt x="19" y="364"/>
                                  </a:lnTo>
                                  <a:lnTo>
                                    <a:pt x="6" y="371"/>
                                  </a:lnTo>
                                  <a:lnTo>
                                    <a:pt x="6" y="358"/>
                                  </a:lnTo>
                                  <a:lnTo>
                                    <a:pt x="13" y="345"/>
                                  </a:lnTo>
                                  <a:lnTo>
                                    <a:pt x="19" y="312"/>
                                  </a:lnTo>
                                  <a:lnTo>
                                    <a:pt x="26" y="280"/>
                                  </a:lnTo>
                                  <a:lnTo>
                                    <a:pt x="26" y="234"/>
                                  </a:lnTo>
                                  <a:lnTo>
                                    <a:pt x="26" y="182"/>
                                  </a:lnTo>
                                  <a:lnTo>
                                    <a:pt x="19"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 name="Freeform 45"/>
                          <wps:cNvSpPr>
                            <a:spLocks/>
                          </wps:cNvSpPr>
                          <wps:spPr bwMode="auto">
                            <a:xfrm>
                              <a:off x="4678" y="12126"/>
                              <a:ext cx="58" cy="371"/>
                            </a:xfrm>
                            <a:custGeom>
                              <a:avLst/>
                              <a:gdLst>
                                <a:gd name="T0" fmla="*/ 0 w 58"/>
                                <a:gd name="T1" fmla="*/ 20 h 371"/>
                                <a:gd name="T2" fmla="*/ 19 w 58"/>
                                <a:gd name="T3" fmla="*/ 0 h 371"/>
                                <a:gd name="T4" fmla="*/ 32 w 58"/>
                                <a:gd name="T5" fmla="*/ 46 h 371"/>
                                <a:gd name="T6" fmla="*/ 45 w 58"/>
                                <a:gd name="T7" fmla="*/ 98 h 371"/>
                                <a:gd name="T8" fmla="*/ 52 w 58"/>
                                <a:gd name="T9" fmla="*/ 156 h 371"/>
                                <a:gd name="T10" fmla="*/ 58 w 58"/>
                                <a:gd name="T11" fmla="*/ 215 h 371"/>
                                <a:gd name="T12" fmla="*/ 52 w 58"/>
                                <a:gd name="T13" fmla="*/ 273 h 371"/>
                                <a:gd name="T14" fmla="*/ 45 w 58"/>
                                <a:gd name="T15" fmla="*/ 319 h 371"/>
                                <a:gd name="T16" fmla="*/ 39 w 58"/>
                                <a:gd name="T17" fmla="*/ 338 h 371"/>
                                <a:gd name="T18" fmla="*/ 32 w 58"/>
                                <a:gd name="T19" fmla="*/ 351 h 371"/>
                                <a:gd name="T20" fmla="*/ 19 w 58"/>
                                <a:gd name="T21" fmla="*/ 364 h 371"/>
                                <a:gd name="T22" fmla="*/ 6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2" y="46"/>
                                  </a:lnTo>
                                  <a:lnTo>
                                    <a:pt x="45" y="98"/>
                                  </a:lnTo>
                                  <a:lnTo>
                                    <a:pt x="52" y="156"/>
                                  </a:lnTo>
                                  <a:lnTo>
                                    <a:pt x="58" y="215"/>
                                  </a:lnTo>
                                  <a:lnTo>
                                    <a:pt x="52" y="273"/>
                                  </a:lnTo>
                                  <a:lnTo>
                                    <a:pt x="45" y="319"/>
                                  </a:lnTo>
                                  <a:lnTo>
                                    <a:pt x="39" y="338"/>
                                  </a:lnTo>
                                  <a:lnTo>
                                    <a:pt x="32" y="351"/>
                                  </a:lnTo>
                                  <a:lnTo>
                                    <a:pt x="19" y="364"/>
                                  </a:lnTo>
                                  <a:lnTo>
                                    <a:pt x="6" y="371"/>
                                  </a:lnTo>
                                  <a:lnTo>
                                    <a:pt x="6" y="358"/>
                                  </a:lnTo>
                                  <a:lnTo>
                                    <a:pt x="13" y="345"/>
                                  </a:lnTo>
                                  <a:lnTo>
                                    <a:pt x="19" y="312"/>
                                  </a:lnTo>
                                  <a:lnTo>
                                    <a:pt x="26" y="280"/>
                                  </a:lnTo>
                                  <a:lnTo>
                                    <a:pt x="26" y="234"/>
                                  </a:lnTo>
                                  <a:lnTo>
                                    <a:pt x="26" y="182"/>
                                  </a:lnTo>
                                  <a:lnTo>
                                    <a:pt x="19"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46"/>
                          <wps:cNvSpPr>
                            <a:spLocks/>
                          </wps:cNvSpPr>
                          <wps:spPr bwMode="auto">
                            <a:xfrm>
                              <a:off x="4971"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1" name="Freeform 47"/>
                          <wps:cNvSpPr>
                            <a:spLocks/>
                          </wps:cNvSpPr>
                          <wps:spPr bwMode="auto">
                            <a:xfrm>
                              <a:off x="4971"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Freeform 48"/>
                          <wps:cNvSpPr>
                            <a:spLocks/>
                          </wps:cNvSpPr>
                          <wps:spPr bwMode="auto">
                            <a:xfrm>
                              <a:off x="5114" y="12133"/>
                              <a:ext cx="65" cy="370"/>
                            </a:xfrm>
                            <a:custGeom>
                              <a:avLst/>
                              <a:gdLst>
                                <a:gd name="T0" fmla="*/ 0 w 65"/>
                                <a:gd name="T1" fmla="*/ 13 h 370"/>
                                <a:gd name="T2" fmla="*/ 26 w 65"/>
                                <a:gd name="T3" fmla="*/ 0 h 370"/>
                                <a:gd name="T4" fmla="*/ 39 w 65"/>
                                <a:gd name="T5" fmla="*/ 45 h 370"/>
                                <a:gd name="T6" fmla="*/ 52 w 65"/>
                                <a:gd name="T7" fmla="*/ 97 h 370"/>
                                <a:gd name="T8" fmla="*/ 58 w 65"/>
                                <a:gd name="T9" fmla="*/ 156 h 370"/>
                                <a:gd name="T10" fmla="*/ 65 w 65"/>
                                <a:gd name="T11" fmla="*/ 214 h 370"/>
                                <a:gd name="T12" fmla="*/ 58 w 65"/>
                                <a:gd name="T13" fmla="*/ 266 h 370"/>
                                <a:gd name="T14" fmla="*/ 52 w 65"/>
                                <a:gd name="T15" fmla="*/ 312 h 370"/>
                                <a:gd name="T16" fmla="*/ 45 w 65"/>
                                <a:gd name="T17" fmla="*/ 331 h 370"/>
                                <a:gd name="T18" fmla="*/ 39 w 65"/>
                                <a:gd name="T19" fmla="*/ 351 h 370"/>
                                <a:gd name="T20" fmla="*/ 26 w 65"/>
                                <a:gd name="T21" fmla="*/ 364 h 370"/>
                                <a:gd name="T22" fmla="*/ 13 w 65"/>
                                <a:gd name="T23" fmla="*/ 370 h 370"/>
                                <a:gd name="T24" fmla="*/ 13 w 65"/>
                                <a:gd name="T25" fmla="*/ 357 h 370"/>
                                <a:gd name="T26" fmla="*/ 19 w 65"/>
                                <a:gd name="T27" fmla="*/ 338 h 370"/>
                                <a:gd name="T28" fmla="*/ 26 w 65"/>
                                <a:gd name="T29" fmla="*/ 312 h 370"/>
                                <a:gd name="T30" fmla="*/ 32 w 65"/>
                                <a:gd name="T31" fmla="*/ 273 h 370"/>
                                <a:gd name="T32" fmla="*/ 32 w 65"/>
                                <a:gd name="T33" fmla="*/ 227 h 370"/>
                                <a:gd name="T34" fmla="*/ 32 w 65"/>
                                <a:gd name="T35" fmla="*/ 175 h 370"/>
                                <a:gd name="T36" fmla="*/ 26 w 65"/>
                                <a:gd name="T37" fmla="*/ 123 h 370"/>
                                <a:gd name="T38" fmla="*/ 19 w 65"/>
                                <a:gd name="T39" fmla="*/ 65 h 370"/>
                                <a:gd name="T40" fmla="*/ 0 w 65"/>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370">
                                  <a:moveTo>
                                    <a:pt x="0" y="13"/>
                                  </a:moveTo>
                                  <a:lnTo>
                                    <a:pt x="26" y="0"/>
                                  </a:lnTo>
                                  <a:lnTo>
                                    <a:pt x="39" y="45"/>
                                  </a:lnTo>
                                  <a:lnTo>
                                    <a:pt x="52" y="97"/>
                                  </a:lnTo>
                                  <a:lnTo>
                                    <a:pt x="58" y="156"/>
                                  </a:lnTo>
                                  <a:lnTo>
                                    <a:pt x="65" y="214"/>
                                  </a:lnTo>
                                  <a:lnTo>
                                    <a:pt x="58" y="266"/>
                                  </a:lnTo>
                                  <a:lnTo>
                                    <a:pt x="52" y="312"/>
                                  </a:lnTo>
                                  <a:lnTo>
                                    <a:pt x="45" y="331"/>
                                  </a:lnTo>
                                  <a:lnTo>
                                    <a:pt x="39" y="351"/>
                                  </a:lnTo>
                                  <a:lnTo>
                                    <a:pt x="26" y="364"/>
                                  </a:lnTo>
                                  <a:lnTo>
                                    <a:pt x="13" y="370"/>
                                  </a:lnTo>
                                  <a:lnTo>
                                    <a:pt x="13" y="357"/>
                                  </a:lnTo>
                                  <a:lnTo>
                                    <a:pt x="19" y="338"/>
                                  </a:lnTo>
                                  <a:lnTo>
                                    <a:pt x="26" y="312"/>
                                  </a:lnTo>
                                  <a:lnTo>
                                    <a:pt x="32" y="273"/>
                                  </a:lnTo>
                                  <a:lnTo>
                                    <a:pt x="32" y="227"/>
                                  </a:lnTo>
                                  <a:lnTo>
                                    <a:pt x="32" y="175"/>
                                  </a:lnTo>
                                  <a:lnTo>
                                    <a:pt x="26" y="123"/>
                                  </a:lnTo>
                                  <a:lnTo>
                                    <a:pt x="19" y="65"/>
                                  </a:lnTo>
                                  <a:lnTo>
                                    <a:pt x="0" y="13"/>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49"/>
                          <wps:cNvSpPr>
                            <a:spLocks/>
                          </wps:cNvSpPr>
                          <wps:spPr bwMode="auto">
                            <a:xfrm>
                              <a:off x="5114" y="12133"/>
                              <a:ext cx="65" cy="370"/>
                            </a:xfrm>
                            <a:custGeom>
                              <a:avLst/>
                              <a:gdLst>
                                <a:gd name="T0" fmla="*/ 0 w 65"/>
                                <a:gd name="T1" fmla="*/ 13 h 370"/>
                                <a:gd name="T2" fmla="*/ 26 w 65"/>
                                <a:gd name="T3" fmla="*/ 0 h 370"/>
                                <a:gd name="T4" fmla="*/ 39 w 65"/>
                                <a:gd name="T5" fmla="*/ 45 h 370"/>
                                <a:gd name="T6" fmla="*/ 52 w 65"/>
                                <a:gd name="T7" fmla="*/ 97 h 370"/>
                                <a:gd name="T8" fmla="*/ 58 w 65"/>
                                <a:gd name="T9" fmla="*/ 156 h 370"/>
                                <a:gd name="T10" fmla="*/ 65 w 65"/>
                                <a:gd name="T11" fmla="*/ 214 h 370"/>
                                <a:gd name="T12" fmla="*/ 58 w 65"/>
                                <a:gd name="T13" fmla="*/ 266 h 370"/>
                                <a:gd name="T14" fmla="*/ 52 w 65"/>
                                <a:gd name="T15" fmla="*/ 312 h 370"/>
                                <a:gd name="T16" fmla="*/ 45 w 65"/>
                                <a:gd name="T17" fmla="*/ 331 h 370"/>
                                <a:gd name="T18" fmla="*/ 39 w 65"/>
                                <a:gd name="T19" fmla="*/ 351 h 370"/>
                                <a:gd name="T20" fmla="*/ 26 w 65"/>
                                <a:gd name="T21" fmla="*/ 364 h 370"/>
                                <a:gd name="T22" fmla="*/ 13 w 65"/>
                                <a:gd name="T23" fmla="*/ 370 h 370"/>
                                <a:gd name="T24" fmla="*/ 13 w 65"/>
                                <a:gd name="T25" fmla="*/ 357 h 370"/>
                                <a:gd name="T26" fmla="*/ 19 w 65"/>
                                <a:gd name="T27" fmla="*/ 338 h 370"/>
                                <a:gd name="T28" fmla="*/ 26 w 65"/>
                                <a:gd name="T29" fmla="*/ 312 h 370"/>
                                <a:gd name="T30" fmla="*/ 32 w 65"/>
                                <a:gd name="T31" fmla="*/ 273 h 370"/>
                                <a:gd name="T32" fmla="*/ 32 w 65"/>
                                <a:gd name="T33" fmla="*/ 227 h 370"/>
                                <a:gd name="T34" fmla="*/ 32 w 65"/>
                                <a:gd name="T35" fmla="*/ 175 h 370"/>
                                <a:gd name="T36" fmla="*/ 26 w 65"/>
                                <a:gd name="T37" fmla="*/ 123 h 370"/>
                                <a:gd name="T38" fmla="*/ 19 w 65"/>
                                <a:gd name="T39" fmla="*/ 65 h 370"/>
                                <a:gd name="T40" fmla="*/ 0 w 65"/>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370">
                                  <a:moveTo>
                                    <a:pt x="0" y="13"/>
                                  </a:moveTo>
                                  <a:lnTo>
                                    <a:pt x="26" y="0"/>
                                  </a:lnTo>
                                  <a:lnTo>
                                    <a:pt x="39" y="45"/>
                                  </a:lnTo>
                                  <a:lnTo>
                                    <a:pt x="52" y="97"/>
                                  </a:lnTo>
                                  <a:lnTo>
                                    <a:pt x="58" y="156"/>
                                  </a:lnTo>
                                  <a:lnTo>
                                    <a:pt x="65" y="214"/>
                                  </a:lnTo>
                                  <a:lnTo>
                                    <a:pt x="58" y="266"/>
                                  </a:lnTo>
                                  <a:lnTo>
                                    <a:pt x="52" y="312"/>
                                  </a:lnTo>
                                  <a:lnTo>
                                    <a:pt x="45" y="331"/>
                                  </a:lnTo>
                                  <a:lnTo>
                                    <a:pt x="39" y="351"/>
                                  </a:lnTo>
                                  <a:lnTo>
                                    <a:pt x="26" y="364"/>
                                  </a:lnTo>
                                  <a:lnTo>
                                    <a:pt x="13" y="370"/>
                                  </a:lnTo>
                                  <a:lnTo>
                                    <a:pt x="13" y="357"/>
                                  </a:lnTo>
                                  <a:lnTo>
                                    <a:pt x="19" y="338"/>
                                  </a:lnTo>
                                  <a:lnTo>
                                    <a:pt x="26" y="312"/>
                                  </a:lnTo>
                                  <a:lnTo>
                                    <a:pt x="32" y="273"/>
                                  </a:lnTo>
                                  <a:lnTo>
                                    <a:pt x="32" y="227"/>
                                  </a:lnTo>
                                  <a:lnTo>
                                    <a:pt x="32" y="175"/>
                                  </a:lnTo>
                                  <a:lnTo>
                                    <a:pt x="26" y="123"/>
                                  </a:lnTo>
                                  <a:lnTo>
                                    <a:pt x="19" y="65"/>
                                  </a:lnTo>
                                  <a:lnTo>
                                    <a:pt x="0" y="13"/>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 name="Freeform 50"/>
                          <wps:cNvSpPr>
                            <a:spLocks/>
                          </wps:cNvSpPr>
                          <wps:spPr bwMode="auto">
                            <a:xfrm>
                              <a:off x="5263" y="12133"/>
                              <a:ext cx="59" cy="370"/>
                            </a:xfrm>
                            <a:custGeom>
                              <a:avLst/>
                              <a:gdLst>
                                <a:gd name="T0" fmla="*/ 0 w 59"/>
                                <a:gd name="T1" fmla="*/ 13 h 370"/>
                                <a:gd name="T2" fmla="*/ 20 w 59"/>
                                <a:gd name="T3" fmla="*/ 0 h 370"/>
                                <a:gd name="T4" fmla="*/ 39 w 59"/>
                                <a:gd name="T5" fmla="*/ 45 h 370"/>
                                <a:gd name="T6" fmla="*/ 46 w 59"/>
                                <a:gd name="T7" fmla="*/ 97 h 370"/>
                                <a:gd name="T8" fmla="*/ 59 w 59"/>
                                <a:gd name="T9" fmla="*/ 156 h 370"/>
                                <a:gd name="T10" fmla="*/ 59 w 59"/>
                                <a:gd name="T11" fmla="*/ 214 h 370"/>
                                <a:gd name="T12" fmla="*/ 59 w 59"/>
                                <a:gd name="T13" fmla="*/ 266 h 370"/>
                                <a:gd name="T14" fmla="*/ 46 w 59"/>
                                <a:gd name="T15" fmla="*/ 312 h 370"/>
                                <a:gd name="T16" fmla="*/ 39 w 59"/>
                                <a:gd name="T17" fmla="*/ 331 h 370"/>
                                <a:gd name="T18" fmla="*/ 33 w 59"/>
                                <a:gd name="T19" fmla="*/ 351 h 370"/>
                                <a:gd name="T20" fmla="*/ 20 w 59"/>
                                <a:gd name="T21" fmla="*/ 364 h 370"/>
                                <a:gd name="T22" fmla="*/ 13 w 59"/>
                                <a:gd name="T23" fmla="*/ 370 h 370"/>
                                <a:gd name="T24" fmla="*/ 7 w 59"/>
                                <a:gd name="T25" fmla="*/ 357 h 370"/>
                                <a:gd name="T26" fmla="*/ 13 w 59"/>
                                <a:gd name="T27" fmla="*/ 338 h 370"/>
                                <a:gd name="T28" fmla="*/ 20 w 59"/>
                                <a:gd name="T29" fmla="*/ 312 h 370"/>
                                <a:gd name="T30" fmla="*/ 26 w 59"/>
                                <a:gd name="T31" fmla="*/ 273 h 370"/>
                                <a:gd name="T32" fmla="*/ 26 w 59"/>
                                <a:gd name="T33" fmla="*/ 227 h 370"/>
                                <a:gd name="T34" fmla="*/ 26 w 59"/>
                                <a:gd name="T35" fmla="*/ 175 h 370"/>
                                <a:gd name="T36" fmla="*/ 20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0" y="0"/>
                                  </a:lnTo>
                                  <a:lnTo>
                                    <a:pt x="39" y="45"/>
                                  </a:lnTo>
                                  <a:lnTo>
                                    <a:pt x="46" y="97"/>
                                  </a:lnTo>
                                  <a:lnTo>
                                    <a:pt x="59" y="156"/>
                                  </a:lnTo>
                                  <a:lnTo>
                                    <a:pt x="59" y="214"/>
                                  </a:lnTo>
                                  <a:lnTo>
                                    <a:pt x="59" y="266"/>
                                  </a:lnTo>
                                  <a:lnTo>
                                    <a:pt x="46" y="312"/>
                                  </a:lnTo>
                                  <a:lnTo>
                                    <a:pt x="39" y="331"/>
                                  </a:lnTo>
                                  <a:lnTo>
                                    <a:pt x="33" y="351"/>
                                  </a:lnTo>
                                  <a:lnTo>
                                    <a:pt x="20" y="364"/>
                                  </a:lnTo>
                                  <a:lnTo>
                                    <a:pt x="13" y="370"/>
                                  </a:lnTo>
                                  <a:lnTo>
                                    <a:pt x="7" y="357"/>
                                  </a:lnTo>
                                  <a:lnTo>
                                    <a:pt x="13" y="338"/>
                                  </a:lnTo>
                                  <a:lnTo>
                                    <a:pt x="20" y="312"/>
                                  </a:lnTo>
                                  <a:lnTo>
                                    <a:pt x="26" y="273"/>
                                  </a:lnTo>
                                  <a:lnTo>
                                    <a:pt x="26" y="227"/>
                                  </a:lnTo>
                                  <a:lnTo>
                                    <a:pt x="26" y="175"/>
                                  </a:lnTo>
                                  <a:lnTo>
                                    <a:pt x="20" y="123"/>
                                  </a:lnTo>
                                  <a:lnTo>
                                    <a:pt x="13" y="65"/>
                                  </a:lnTo>
                                  <a:lnTo>
                                    <a:pt x="0" y="13"/>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51"/>
                          <wps:cNvSpPr>
                            <a:spLocks/>
                          </wps:cNvSpPr>
                          <wps:spPr bwMode="auto">
                            <a:xfrm>
                              <a:off x="5263" y="12133"/>
                              <a:ext cx="59" cy="370"/>
                            </a:xfrm>
                            <a:custGeom>
                              <a:avLst/>
                              <a:gdLst>
                                <a:gd name="T0" fmla="*/ 0 w 59"/>
                                <a:gd name="T1" fmla="*/ 13 h 370"/>
                                <a:gd name="T2" fmla="*/ 20 w 59"/>
                                <a:gd name="T3" fmla="*/ 0 h 370"/>
                                <a:gd name="T4" fmla="*/ 39 w 59"/>
                                <a:gd name="T5" fmla="*/ 45 h 370"/>
                                <a:gd name="T6" fmla="*/ 46 w 59"/>
                                <a:gd name="T7" fmla="*/ 97 h 370"/>
                                <a:gd name="T8" fmla="*/ 59 w 59"/>
                                <a:gd name="T9" fmla="*/ 156 h 370"/>
                                <a:gd name="T10" fmla="*/ 59 w 59"/>
                                <a:gd name="T11" fmla="*/ 214 h 370"/>
                                <a:gd name="T12" fmla="*/ 59 w 59"/>
                                <a:gd name="T13" fmla="*/ 266 h 370"/>
                                <a:gd name="T14" fmla="*/ 46 w 59"/>
                                <a:gd name="T15" fmla="*/ 312 h 370"/>
                                <a:gd name="T16" fmla="*/ 39 w 59"/>
                                <a:gd name="T17" fmla="*/ 331 h 370"/>
                                <a:gd name="T18" fmla="*/ 33 w 59"/>
                                <a:gd name="T19" fmla="*/ 351 h 370"/>
                                <a:gd name="T20" fmla="*/ 20 w 59"/>
                                <a:gd name="T21" fmla="*/ 364 h 370"/>
                                <a:gd name="T22" fmla="*/ 13 w 59"/>
                                <a:gd name="T23" fmla="*/ 370 h 370"/>
                                <a:gd name="T24" fmla="*/ 7 w 59"/>
                                <a:gd name="T25" fmla="*/ 357 h 370"/>
                                <a:gd name="T26" fmla="*/ 13 w 59"/>
                                <a:gd name="T27" fmla="*/ 338 h 370"/>
                                <a:gd name="T28" fmla="*/ 20 w 59"/>
                                <a:gd name="T29" fmla="*/ 312 h 370"/>
                                <a:gd name="T30" fmla="*/ 26 w 59"/>
                                <a:gd name="T31" fmla="*/ 273 h 370"/>
                                <a:gd name="T32" fmla="*/ 26 w 59"/>
                                <a:gd name="T33" fmla="*/ 227 h 370"/>
                                <a:gd name="T34" fmla="*/ 26 w 59"/>
                                <a:gd name="T35" fmla="*/ 175 h 370"/>
                                <a:gd name="T36" fmla="*/ 20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0" y="0"/>
                                  </a:lnTo>
                                  <a:lnTo>
                                    <a:pt x="39" y="45"/>
                                  </a:lnTo>
                                  <a:lnTo>
                                    <a:pt x="46" y="97"/>
                                  </a:lnTo>
                                  <a:lnTo>
                                    <a:pt x="59" y="156"/>
                                  </a:lnTo>
                                  <a:lnTo>
                                    <a:pt x="59" y="214"/>
                                  </a:lnTo>
                                  <a:lnTo>
                                    <a:pt x="59" y="266"/>
                                  </a:lnTo>
                                  <a:lnTo>
                                    <a:pt x="46" y="312"/>
                                  </a:lnTo>
                                  <a:lnTo>
                                    <a:pt x="39" y="331"/>
                                  </a:lnTo>
                                  <a:lnTo>
                                    <a:pt x="33" y="351"/>
                                  </a:lnTo>
                                  <a:lnTo>
                                    <a:pt x="20" y="364"/>
                                  </a:lnTo>
                                  <a:lnTo>
                                    <a:pt x="13" y="370"/>
                                  </a:lnTo>
                                  <a:lnTo>
                                    <a:pt x="7" y="357"/>
                                  </a:lnTo>
                                  <a:lnTo>
                                    <a:pt x="13" y="338"/>
                                  </a:lnTo>
                                  <a:lnTo>
                                    <a:pt x="20" y="312"/>
                                  </a:lnTo>
                                  <a:lnTo>
                                    <a:pt x="26" y="273"/>
                                  </a:lnTo>
                                  <a:lnTo>
                                    <a:pt x="26" y="227"/>
                                  </a:lnTo>
                                  <a:lnTo>
                                    <a:pt x="26" y="175"/>
                                  </a:lnTo>
                                  <a:lnTo>
                                    <a:pt x="20" y="123"/>
                                  </a:lnTo>
                                  <a:lnTo>
                                    <a:pt x="13" y="65"/>
                                  </a:lnTo>
                                  <a:lnTo>
                                    <a:pt x="0" y="13"/>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Freeform 52"/>
                          <wps:cNvSpPr>
                            <a:spLocks/>
                          </wps:cNvSpPr>
                          <wps:spPr bwMode="auto">
                            <a:xfrm>
                              <a:off x="5413" y="12133"/>
                              <a:ext cx="59" cy="370"/>
                            </a:xfrm>
                            <a:custGeom>
                              <a:avLst/>
                              <a:gdLst>
                                <a:gd name="T0" fmla="*/ 0 w 59"/>
                                <a:gd name="T1" fmla="*/ 13 h 370"/>
                                <a:gd name="T2" fmla="*/ 26 w 59"/>
                                <a:gd name="T3" fmla="*/ 0 h 370"/>
                                <a:gd name="T4" fmla="*/ 39 w 59"/>
                                <a:gd name="T5" fmla="*/ 45 h 370"/>
                                <a:gd name="T6" fmla="*/ 52 w 59"/>
                                <a:gd name="T7" fmla="*/ 97 h 370"/>
                                <a:gd name="T8" fmla="*/ 59 w 59"/>
                                <a:gd name="T9" fmla="*/ 156 h 370"/>
                                <a:gd name="T10" fmla="*/ 59 w 59"/>
                                <a:gd name="T11" fmla="*/ 214 h 370"/>
                                <a:gd name="T12" fmla="*/ 59 w 59"/>
                                <a:gd name="T13" fmla="*/ 266 h 370"/>
                                <a:gd name="T14" fmla="*/ 52 w 59"/>
                                <a:gd name="T15" fmla="*/ 312 h 370"/>
                                <a:gd name="T16" fmla="*/ 46 w 59"/>
                                <a:gd name="T17" fmla="*/ 331 h 370"/>
                                <a:gd name="T18" fmla="*/ 33 w 59"/>
                                <a:gd name="T19" fmla="*/ 351 h 370"/>
                                <a:gd name="T20" fmla="*/ 26 w 59"/>
                                <a:gd name="T21" fmla="*/ 364 h 370"/>
                                <a:gd name="T22" fmla="*/ 13 w 59"/>
                                <a:gd name="T23" fmla="*/ 370 h 370"/>
                                <a:gd name="T24" fmla="*/ 7 w 59"/>
                                <a:gd name="T25" fmla="*/ 357 h 370"/>
                                <a:gd name="T26" fmla="*/ 20 w 59"/>
                                <a:gd name="T27" fmla="*/ 338 h 370"/>
                                <a:gd name="T28" fmla="*/ 26 w 59"/>
                                <a:gd name="T29" fmla="*/ 312 h 370"/>
                                <a:gd name="T30" fmla="*/ 26 w 59"/>
                                <a:gd name="T31" fmla="*/ 273 h 370"/>
                                <a:gd name="T32" fmla="*/ 33 w 59"/>
                                <a:gd name="T33" fmla="*/ 227 h 370"/>
                                <a:gd name="T34" fmla="*/ 26 w 59"/>
                                <a:gd name="T35" fmla="*/ 175 h 370"/>
                                <a:gd name="T36" fmla="*/ 26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6" y="0"/>
                                  </a:lnTo>
                                  <a:lnTo>
                                    <a:pt x="39" y="45"/>
                                  </a:lnTo>
                                  <a:lnTo>
                                    <a:pt x="52" y="97"/>
                                  </a:lnTo>
                                  <a:lnTo>
                                    <a:pt x="59" y="156"/>
                                  </a:lnTo>
                                  <a:lnTo>
                                    <a:pt x="59" y="214"/>
                                  </a:lnTo>
                                  <a:lnTo>
                                    <a:pt x="59" y="266"/>
                                  </a:lnTo>
                                  <a:lnTo>
                                    <a:pt x="52" y="312"/>
                                  </a:lnTo>
                                  <a:lnTo>
                                    <a:pt x="46" y="331"/>
                                  </a:lnTo>
                                  <a:lnTo>
                                    <a:pt x="33" y="351"/>
                                  </a:lnTo>
                                  <a:lnTo>
                                    <a:pt x="26" y="364"/>
                                  </a:lnTo>
                                  <a:lnTo>
                                    <a:pt x="13" y="370"/>
                                  </a:lnTo>
                                  <a:lnTo>
                                    <a:pt x="7" y="357"/>
                                  </a:lnTo>
                                  <a:lnTo>
                                    <a:pt x="20" y="338"/>
                                  </a:lnTo>
                                  <a:lnTo>
                                    <a:pt x="26" y="312"/>
                                  </a:lnTo>
                                  <a:lnTo>
                                    <a:pt x="26" y="273"/>
                                  </a:lnTo>
                                  <a:lnTo>
                                    <a:pt x="33" y="227"/>
                                  </a:lnTo>
                                  <a:lnTo>
                                    <a:pt x="26" y="175"/>
                                  </a:lnTo>
                                  <a:lnTo>
                                    <a:pt x="26" y="123"/>
                                  </a:lnTo>
                                  <a:lnTo>
                                    <a:pt x="13" y="65"/>
                                  </a:lnTo>
                                  <a:lnTo>
                                    <a:pt x="0" y="13"/>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53"/>
                          <wps:cNvSpPr>
                            <a:spLocks/>
                          </wps:cNvSpPr>
                          <wps:spPr bwMode="auto">
                            <a:xfrm>
                              <a:off x="5413" y="12133"/>
                              <a:ext cx="59" cy="370"/>
                            </a:xfrm>
                            <a:custGeom>
                              <a:avLst/>
                              <a:gdLst>
                                <a:gd name="T0" fmla="*/ 0 w 59"/>
                                <a:gd name="T1" fmla="*/ 13 h 370"/>
                                <a:gd name="T2" fmla="*/ 26 w 59"/>
                                <a:gd name="T3" fmla="*/ 0 h 370"/>
                                <a:gd name="T4" fmla="*/ 39 w 59"/>
                                <a:gd name="T5" fmla="*/ 45 h 370"/>
                                <a:gd name="T6" fmla="*/ 52 w 59"/>
                                <a:gd name="T7" fmla="*/ 97 h 370"/>
                                <a:gd name="T8" fmla="*/ 59 w 59"/>
                                <a:gd name="T9" fmla="*/ 156 h 370"/>
                                <a:gd name="T10" fmla="*/ 59 w 59"/>
                                <a:gd name="T11" fmla="*/ 214 h 370"/>
                                <a:gd name="T12" fmla="*/ 59 w 59"/>
                                <a:gd name="T13" fmla="*/ 266 h 370"/>
                                <a:gd name="T14" fmla="*/ 52 w 59"/>
                                <a:gd name="T15" fmla="*/ 312 h 370"/>
                                <a:gd name="T16" fmla="*/ 46 w 59"/>
                                <a:gd name="T17" fmla="*/ 331 h 370"/>
                                <a:gd name="T18" fmla="*/ 33 w 59"/>
                                <a:gd name="T19" fmla="*/ 351 h 370"/>
                                <a:gd name="T20" fmla="*/ 26 w 59"/>
                                <a:gd name="T21" fmla="*/ 364 h 370"/>
                                <a:gd name="T22" fmla="*/ 13 w 59"/>
                                <a:gd name="T23" fmla="*/ 370 h 370"/>
                                <a:gd name="T24" fmla="*/ 7 w 59"/>
                                <a:gd name="T25" fmla="*/ 357 h 370"/>
                                <a:gd name="T26" fmla="*/ 20 w 59"/>
                                <a:gd name="T27" fmla="*/ 338 h 370"/>
                                <a:gd name="T28" fmla="*/ 26 w 59"/>
                                <a:gd name="T29" fmla="*/ 312 h 370"/>
                                <a:gd name="T30" fmla="*/ 26 w 59"/>
                                <a:gd name="T31" fmla="*/ 273 h 370"/>
                                <a:gd name="T32" fmla="*/ 33 w 59"/>
                                <a:gd name="T33" fmla="*/ 227 h 370"/>
                                <a:gd name="T34" fmla="*/ 26 w 59"/>
                                <a:gd name="T35" fmla="*/ 175 h 370"/>
                                <a:gd name="T36" fmla="*/ 26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6" y="0"/>
                                  </a:lnTo>
                                  <a:lnTo>
                                    <a:pt x="39" y="45"/>
                                  </a:lnTo>
                                  <a:lnTo>
                                    <a:pt x="52" y="97"/>
                                  </a:lnTo>
                                  <a:lnTo>
                                    <a:pt x="59" y="156"/>
                                  </a:lnTo>
                                  <a:lnTo>
                                    <a:pt x="59" y="214"/>
                                  </a:lnTo>
                                  <a:lnTo>
                                    <a:pt x="59" y="266"/>
                                  </a:lnTo>
                                  <a:lnTo>
                                    <a:pt x="52" y="312"/>
                                  </a:lnTo>
                                  <a:lnTo>
                                    <a:pt x="46" y="331"/>
                                  </a:lnTo>
                                  <a:lnTo>
                                    <a:pt x="33" y="351"/>
                                  </a:lnTo>
                                  <a:lnTo>
                                    <a:pt x="26" y="364"/>
                                  </a:lnTo>
                                  <a:lnTo>
                                    <a:pt x="13" y="370"/>
                                  </a:lnTo>
                                  <a:lnTo>
                                    <a:pt x="7" y="357"/>
                                  </a:lnTo>
                                  <a:lnTo>
                                    <a:pt x="20" y="338"/>
                                  </a:lnTo>
                                  <a:lnTo>
                                    <a:pt x="26" y="312"/>
                                  </a:lnTo>
                                  <a:lnTo>
                                    <a:pt x="26" y="273"/>
                                  </a:lnTo>
                                  <a:lnTo>
                                    <a:pt x="33" y="227"/>
                                  </a:lnTo>
                                  <a:lnTo>
                                    <a:pt x="26" y="175"/>
                                  </a:lnTo>
                                  <a:lnTo>
                                    <a:pt x="26" y="123"/>
                                  </a:lnTo>
                                  <a:lnTo>
                                    <a:pt x="13" y="65"/>
                                  </a:lnTo>
                                  <a:lnTo>
                                    <a:pt x="0" y="13"/>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Freeform 54"/>
                          <wps:cNvSpPr>
                            <a:spLocks/>
                          </wps:cNvSpPr>
                          <wps:spPr bwMode="auto">
                            <a:xfrm>
                              <a:off x="4821"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3 w 59"/>
                                <a:gd name="T19" fmla="*/ 351 h 371"/>
                                <a:gd name="T20" fmla="*/ 26 w 59"/>
                                <a:gd name="T21" fmla="*/ 364 h 371"/>
                                <a:gd name="T22" fmla="*/ 13 w 59"/>
                                <a:gd name="T23" fmla="*/ 371 h 371"/>
                                <a:gd name="T24" fmla="*/ 7 w 59"/>
                                <a:gd name="T25" fmla="*/ 358 h 371"/>
                                <a:gd name="T26" fmla="*/ 20 w 59"/>
                                <a:gd name="T27" fmla="*/ 345 h 371"/>
                                <a:gd name="T28" fmla="*/ 26 w 59"/>
                                <a:gd name="T29" fmla="*/ 312 h 371"/>
                                <a:gd name="T30" fmla="*/ 26 w 59"/>
                                <a:gd name="T31" fmla="*/ 280 h 371"/>
                                <a:gd name="T32" fmla="*/ 33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3" y="351"/>
                                  </a:lnTo>
                                  <a:lnTo>
                                    <a:pt x="26" y="364"/>
                                  </a:lnTo>
                                  <a:lnTo>
                                    <a:pt x="13" y="371"/>
                                  </a:lnTo>
                                  <a:lnTo>
                                    <a:pt x="7" y="358"/>
                                  </a:lnTo>
                                  <a:lnTo>
                                    <a:pt x="20" y="345"/>
                                  </a:lnTo>
                                  <a:lnTo>
                                    <a:pt x="26" y="312"/>
                                  </a:lnTo>
                                  <a:lnTo>
                                    <a:pt x="26" y="280"/>
                                  </a:lnTo>
                                  <a:lnTo>
                                    <a:pt x="33"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55"/>
                          <wps:cNvSpPr>
                            <a:spLocks/>
                          </wps:cNvSpPr>
                          <wps:spPr bwMode="auto">
                            <a:xfrm>
                              <a:off x="4821"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3 w 59"/>
                                <a:gd name="T19" fmla="*/ 351 h 371"/>
                                <a:gd name="T20" fmla="*/ 26 w 59"/>
                                <a:gd name="T21" fmla="*/ 364 h 371"/>
                                <a:gd name="T22" fmla="*/ 13 w 59"/>
                                <a:gd name="T23" fmla="*/ 371 h 371"/>
                                <a:gd name="T24" fmla="*/ 7 w 59"/>
                                <a:gd name="T25" fmla="*/ 358 h 371"/>
                                <a:gd name="T26" fmla="*/ 20 w 59"/>
                                <a:gd name="T27" fmla="*/ 345 h 371"/>
                                <a:gd name="T28" fmla="*/ 26 w 59"/>
                                <a:gd name="T29" fmla="*/ 312 h 371"/>
                                <a:gd name="T30" fmla="*/ 26 w 59"/>
                                <a:gd name="T31" fmla="*/ 280 h 371"/>
                                <a:gd name="T32" fmla="*/ 33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3" y="351"/>
                                  </a:lnTo>
                                  <a:lnTo>
                                    <a:pt x="26" y="364"/>
                                  </a:lnTo>
                                  <a:lnTo>
                                    <a:pt x="13" y="371"/>
                                  </a:lnTo>
                                  <a:lnTo>
                                    <a:pt x="7" y="358"/>
                                  </a:lnTo>
                                  <a:lnTo>
                                    <a:pt x="20" y="345"/>
                                  </a:lnTo>
                                  <a:lnTo>
                                    <a:pt x="26" y="312"/>
                                  </a:lnTo>
                                  <a:lnTo>
                                    <a:pt x="26" y="280"/>
                                  </a:lnTo>
                                  <a:lnTo>
                                    <a:pt x="33"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Freeform 56"/>
                          <wps:cNvSpPr>
                            <a:spLocks/>
                          </wps:cNvSpPr>
                          <wps:spPr bwMode="auto">
                            <a:xfrm>
                              <a:off x="4177" y="12094"/>
                              <a:ext cx="58" cy="6"/>
                            </a:xfrm>
                            <a:custGeom>
                              <a:avLst/>
                              <a:gdLst>
                                <a:gd name="T0" fmla="*/ 58 w 58"/>
                                <a:gd name="T1" fmla="*/ 6 h 6"/>
                                <a:gd name="T2" fmla="*/ 0 w 58"/>
                                <a:gd name="T3" fmla="*/ 6 h 6"/>
                                <a:gd name="T4" fmla="*/ 26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26" y="0"/>
                                  </a:lnTo>
                                  <a:lnTo>
                                    <a:pt x="58" y="6"/>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57"/>
                          <wps:cNvSpPr>
                            <a:spLocks/>
                          </wps:cNvSpPr>
                          <wps:spPr bwMode="auto">
                            <a:xfrm>
                              <a:off x="4157" y="12094"/>
                              <a:ext cx="91" cy="13"/>
                            </a:xfrm>
                            <a:custGeom>
                              <a:avLst/>
                              <a:gdLst>
                                <a:gd name="T0" fmla="*/ 91 w 91"/>
                                <a:gd name="T1" fmla="*/ 13 h 13"/>
                                <a:gd name="T2" fmla="*/ 0 w 91"/>
                                <a:gd name="T3" fmla="*/ 13 h 13"/>
                                <a:gd name="T4" fmla="*/ 20 w 91"/>
                                <a:gd name="T5" fmla="*/ 6 h 13"/>
                                <a:gd name="T6" fmla="*/ 46 w 91"/>
                                <a:gd name="T7" fmla="*/ 0 h 13"/>
                                <a:gd name="T8" fmla="*/ 65 w 91"/>
                                <a:gd name="T9" fmla="*/ 6 h 13"/>
                                <a:gd name="T10" fmla="*/ 91 w 91"/>
                                <a:gd name="T11" fmla="*/ 13 h 13"/>
                              </a:gdLst>
                              <a:ahLst/>
                              <a:cxnLst>
                                <a:cxn ang="0">
                                  <a:pos x="T0" y="T1"/>
                                </a:cxn>
                                <a:cxn ang="0">
                                  <a:pos x="T2" y="T3"/>
                                </a:cxn>
                                <a:cxn ang="0">
                                  <a:pos x="T4" y="T5"/>
                                </a:cxn>
                                <a:cxn ang="0">
                                  <a:pos x="T6" y="T7"/>
                                </a:cxn>
                                <a:cxn ang="0">
                                  <a:pos x="T8" y="T9"/>
                                </a:cxn>
                                <a:cxn ang="0">
                                  <a:pos x="T10" y="T11"/>
                                </a:cxn>
                              </a:cxnLst>
                              <a:rect l="0" t="0" r="r" b="b"/>
                              <a:pathLst>
                                <a:path w="91" h="13">
                                  <a:moveTo>
                                    <a:pt x="91" y="13"/>
                                  </a:moveTo>
                                  <a:lnTo>
                                    <a:pt x="0" y="13"/>
                                  </a:lnTo>
                                  <a:lnTo>
                                    <a:pt x="20" y="6"/>
                                  </a:lnTo>
                                  <a:lnTo>
                                    <a:pt x="46" y="0"/>
                                  </a:lnTo>
                                  <a:lnTo>
                                    <a:pt x="65" y="6"/>
                                  </a:lnTo>
                                  <a:lnTo>
                                    <a:pt x="91" y="13"/>
                                  </a:lnTo>
                                  <a:close/>
                                </a:path>
                              </a:pathLst>
                            </a:custGeom>
                            <a:solidFill>
                              <a:srgbClr val="B1B0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58"/>
                          <wps:cNvSpPr>
                            <a:spLocks/>
                          </wps:cNvSpPr>
                          <wps:spPr bwMode="auto">
                            <a:xfrm>
                              <a:off x="4144" y="12100"/>
                              <a:ext cx="111" cy="13"/>
                            </a:xfrm>
                            <a:custGeom>
                              <a:avLst/>
                              <a:gdLst>
                                <a:gd name="T0" fmla="*/ 33 w 111"/>
                                <a:gd name="T1" fmla="*/ 0 h 13"/>
                                <a:gd name="T2" fmla="*/ 91 w 111"/>
                                <a:gd name="T3" fmla="*/ 0 h 13"/>
                                <a:gd name="T4" fmla="*/ 98 w 111"/>
                                <a:gd name="T5" fmla="*/ 7 h 13"/>
                                <a:gd name="T6" fmla="*/ 111 w 111"/>
                                <a:gd name="T7" fmla="*/ 13 h 13"/>
                                <a:gd name="T8" fmla="*/ 0 w 111"/>
                                <a:gd name="T9" fmla="*/ 13 h 13"/>
                                <a:gd name="T10" fmla="*/ 13 w 111"/>
                                <a:gd name="T11" fmla="*/ 7 h 13"/>
                                <a:gd name="T12" fmla="*/ 33 w 111"/>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11" h="13">
                                  <a:moveTo>
                                    <a:pt x="33" y="0"/>
                                  </a:moveTo>
                                  <a:lnTo>
                                    <a:pt x="91" y="0"/>
                                  </a:lnTo>
                                  <a:lnTo>
                                    <a:pt x="98" y="7"/>
                                  </a:lnTo>
                                  <a:lnTo>
                                    <a:pt x="111" y="13"/>
                                  </a:lnTo>
                                  <a:lnTo>
                                    <a:pt x="0" y="13"/>
                                  </a:lnTo>
                                  <a:lnTo>
                                    <a:pt x="13" y="7"/>
                                  </a:lnTo>
                                  <a:lnTo>
                                    <a:pt x="33"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59"/>
                          <wps:cNvSpPr>
                            <a:spLocks/>
                          </wps:cNvSpPr>
                          <wps:spPr bwMode="auto">
                            <a:xfrm>
                              <a:off x="4138" y="12107"/>
                              <a:ext cx="123" cy="13"/>
                            </a:xfrm>
                            <a:custGeom>
                              <a:avLst/>
                              <a:gdLst>
                                <a:gd name="T0" fmla="*/ 19 w 123"/>
                                <a:gd name="T1" fmla="*/ 0 h 13"/>
                                <a:gd name="T2" fmla="*/ 110 w 123"/>
                                <a:gd name="T3" fmla="*/ 0 h 13"/>
                                <a:gd name="T4" fmla="*/ 117 w 123"/>
                                <a:gd name="T5" fmla="*/ 6 h 13"/>
                                <a:gd name="T6" fmla="*/ 123 w 123"/>
                                <a:gd name="T7" fmla="*/ 13 h 13"/>
                                <a:gd name="T8" fmla="*/ 0 w 123"/>
                                <a:gd name="T9" fmla="*/ 13 h 13"/>
                                <a:gd name="T10" fmla="*/ 0 w 123"/>
                                <a:gd name="T11" fmla="*/ 13 h 13"/>
                                <a:gd name="T12" fmla="*/ 6 w 123"/>
                                <a:gd name="T13" fmla="*/ 13 h 13"/>
                                <a:gd name="T14" fmla="*/ 13 w 123"/>
                                <a:gd name="T15" fmla="*/ 6 h 13"/>
                                <a:gd name="T16" fmla="*/ 19 w 123"/>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3" h="13">
                                  <a:moveTo>
                                    <a:pt x="19" y="0"/>
                                  </a:moveTo>
                                  <a:lnTo>
                                    <a:pt x="110" y="0"/>
                                  </a:lnTo>
                                  <a:lnTo>
                                    <a:pt x="117" y="6"/>
                                  </a:lnTo>
                                  <a:lnTo>
                                    <a:pt x="123" y="13"/>
                                  </a:lnTo>
                                  <a:lnTo>
                                    <a:pt x="0" y="13"/>
                                  </a:lnTo>
                                  <a:lnTo>
                                    <a:pt x="6" y="13"/>
                                  </a:lnTo>
                                  <a:lnTo>
                                    <a:pt x="13" y="6"/>
                                  </a:lnTo>
                                  <a:lnTo>
                                    <a:pt x="19" y="0"/>
                                  </a:lnTo>
                                  <a:close/>
                                </a:path>
                              </a:pathLst>
                            </a:custGeom>
                            <a:solidFill>
                              <a:srgbClr val="BD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60"/>
                          <wps:cNvSpPr>
                            <a:spLocks/>
                          </wps:cNvSpPr>
                          <wps:spPr bwMode="auto">
                            <a:xfrm>
                              <a:off x="4131" y="12113"/>
                              <a:ext cx="137" cy="13"/>
                            </a:xfrm>
                            <a:custGeom>
                              <a:avLst/>
                              <a:gdLst>
                                <a:gd name="T0" fmla="*/ 13 w 137"/>
                                <a:gd name="T1" fmla="*/ 0 h 13"/>
                                <a:gd name="T2" fmla="*/ 124 w 137"/>
                                <a:gd name="T3" fmla="*/ 0 h 13"/>
                                <a:gd name="T4" fmla="*/ 130 w 137"/>
                                <a:gd name="T5" fmla="*/ 7 h 13"/>
                                <a:gd name="T6" fmla="*/ 137 w 137"/>
                                <a:gd name="T7" fmla="*/ 13 h 13"/>
                                <a:gd name="T8" fmla="*/ 98 w 137"/>
                                <a:gd name="T9" fmla="*/ 13 h 13"/>
                                <a:gd name="T10" fmla="*/ 72 w 137"/>
                                <a:gd name="T11" fmla="*/ 7 h 13"/>
                                <a:gd name="T12" fmla="*/ 46 w 137"/>
                                <a:gd name="T13" fmla="*/ 13 h 13"/>
                                <a:gd name="T14" fmla="*/ 0 w 137"/>
                                <a:gd name="T15" fmla="*/ 13 h 13"/>
                                <a:gd name="T16" fmla="*/ 7 w 137"/>
                                <a:gd name="T17" fmla="*/ 7 h 13"/>
                                <a:gd name="T18" fmla="*/ 13 w 137"/>
                                <a:gd name="T19" fmla="*/ 7 h 13"/>
                                <a:gd name="T20" fmla="*/ 13 w 137"/>
                                <a:gd name="T21" fmla="*/ 0 h 13"/>
                                <a:gd name="T22" fmla="*/ 13 w 137"/>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7" h="13">
                                  <a:moveTo>
                                    <a:pt x="13" y="0"/>
                                  </a:moveTo>
                                  <a:lnTo>
                                    <a:pt x="124" y="0"/>
                                  </a:lnTo>
                                  <a:lnTo>
                                    <a:pt x="130" y="7"/>
                                  </a:lnTo>
                                  <a:lnTo>
                                    <a:pt x="137" y="13"/>
                                  </a:lnTo>
                                  <a:lnTo>
                                    <a:pt x="98" y="13"/>
                                  </a:lnTo>
                                  <a:lnTo>
                                    <a:pt x="72" y="7"/>
                                  </a:lnTo>
                                  <a:lnTo>
                                    <a:pt x="46" y="13"/>
                                  </a:lnTo>
                                  <a:lnTo>
                                    <a:pt x="0" y="13"/>
                                  </a:lnTo>
                                  <a:lnTo>
                                    <a:pt x="7" y="7"/>
                                  </a:lnTo>
                                  <a:lnTo>
                                    <a:pt x="13"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Freeform 61"/>
                          <wps:cNvSpPr>
                            <a:spLocks/>
                          </wps:cNvSpPr>
                          <wps:spPr bwMode="auto">
                            <a:xfrm>
                              <a:off x="4125" y="12120"/>
                              <a:ext cx="143" cy="13"/>
                            </a:xfrm>
                            <a:custGeom>
                              <a:avLst/>
                              <a:gdLst>
                                <a:gd name="T0" fmla="*/ 13 w 143"/>
                                <a:gd name="T1" fmla="*/ 0 h 13"/>
                                <a:gd name="T2" fmla="*/ 136 w 143"/>
                                <a:gd name="T3" fmla="*/ 0 h 13"/>
                                <a:gd name="T4" fmla="*/ 143 w 143"/>
                                <a:gd name="T5" fmla="*/ 6 h 13"/>
                                <a:gd name="T6" fmla="*/ 143 w 143"/>
                                <a:gd name="T7" fmla="*/ 13 h 13"/>
                                <a:gd name="T8" fmla="*/ 110 w 143"/>
                                <a:gd name="T9" fmla="*/ 13 h 13"/>
                                <a:gd name="T10" fmla="*/ 91 w 143"/>
                                <a:gd name="T11" fmla="*/ 0 h 13"/>
                                <a:gd name="T12" fmla="*/ 71 w 143"/>
                                <a:gd name="T13" fmla="*/ 0 h 13"/>
                                <a:gd name="T14" fmla="*/ 52 w 143"/>
                                <a:gd name="T15" fmla="*/ 6 h 13"/>
                                <a:gd name="T16" fmla="*/ 39 w 143"/>
                                <a:gd name="T17" fmla="*/ 13 h 13"/>
                                <a:gd name="T18" fmla="*/ 0 w 143"/>
                                <a:gd name="T19" fmla="*/ 13 h 13"/>
                                <a:gd name="T20" fmla="*/ 6 w 143"/>
                                <a:gd name="T21" fmla="*/ 6 h 13"/>
                                <a:gd name="T22" fmla="*/ 13 w 14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3" h="13">
                                  <a:moveTo>
                                    <a:pt x="13" y="0"/>
                                  </a:moveTo>
                                  <a:lnTo>
                                    <a:pt x="136" y="0"/>
                                  </a:lnTo>
                                  <a:lnTo>
                                    <a:pt x="143" y="6"/>
                                  </a:lnTo>
                                  <a:lnTo>
                                    <a:pt x="143" y="13"/>
                                  </a:lnTo>
                                  <a:lnTo>
                                    <a:pt x="110" y="13"/>
                                  </a:lnTo>
                                  <a:lnTo>
                                    <a:pt x="91" y="0"/>
                                  </a:lnTo>
                                  <a:lnTo>
                                    <a:pt x="71" y="0"/>
                                  </a:lnTo>
                                  <a:lnTo>
                                    <a:pt x="52" y="6"/>
                                  </a:lnTo>
                                  <a:lnTo>
                                    <a:pt x="39" y="13"/>
                                  </a:lnTo>
                                  <a:lnTo>
                                    <a:pt x="0" y="13"/>
                                  </a:lnTo>
                                  <a:lnTo>
                                    <a:pt x="6" y="6"/>
                                  </a:lnTo>
                                  <a:lnTo>
                                    <a:pt x="13" y="0"/>
                                  </a:lnTo>
                                  <a:close/>
                                </a:path>
                              </a:pathLst>
                            </a:custGeom>
                            <a:solidFill>
                              <a:srgbClr val="CACA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62"/>
                          <wps:cNvSpPr>
                            <a:spLocks noEditPoints="1"/>
                          </wps:cNvSpPr>
                          <wps:spPr bwMode="auto">
                            <a:xfrm>
                              <a:off x="4118" y="12126"/>
                              <a:ext cx="150" cy="13"/>
                            </a:xfrm>
                            <a:custGeom>
                              <a:avLst/>
                              <a:gdLst>
                                <a:gd name="T0" fmla="*/ 13 w 150"/>
                                <a:gd name="T1" fmla="*/ 0 h 13"/>
                                <a:gd name="T2" fmla="*/ 59 w 150"/>
                                <a:gd name="T3" fmla="*/ 0 h 13"/>
                                <a:gd name="T4" fmla="*/ 46 w 150"/>
                                <a:gd name="T5" fmla="*/ 7 h 13"/>
                                <a:gd name="T6" fmla="*/ 39 w 150"/>
                                <a:gd name="T7" fmla="*/ 13 h 13"/>
                                <a:gd name="T8" fmla="*/ 39 w 150"/>
                                <a:gd name="T9" fmla="*/ 13 h 13"/>
                                <a:gd name="T10" fmla="*/ 0 w 150"/>
                                <a:gd name="T11" fmla="*/ 13 h 13"/>
                                <a:gd name="T12" fmla="*/ 7 w 150"/>
                                <a:gd name="T13" fmla="*/ 7 h 13"/>
                                <a:gd name="T14" fmla="*/ 13 w 150"/>
                                <a:gd name="T15" fmla="*/ 0 h 13"/>
                                <a:gd name="T16" fmla="*/ 111 w 150"/>
                                <a:gd name="T17" fmla="*/ 0 h 13"/>
                                <a:gd name="T18" fmla="*/ 150 w 150"/>
                                <a:gd name="T19" fmla="*/ 0 h 13"/>
                                <a:gd name="T20" fmla="*/ 150 w 150"/>
                                <a:gd name="T21" fmla="*/ 7 h 13"/>
                                <a:gd name="T22" fmla="*/ 150 w 150"/>
                                <a:gd name="T23" fmla="*/ 7 h 13"/>
                                <a:gd name="T24" fmla="*/ 143 w 150"/>
                                <a:gd name="T25" fmla="*/ 13 h 13"/>
                                <a:gd name="T26" fmla="*/ 124 w 150"/>
                                <a:gd name="T27" fmla="*/ 13 h 13"/>
                                <a:gd name="T28" fmla="*/ 117 w 150"/>
                                <a:gd name="T29" fmla="*/ 7 h 13"/>
                                <a:gd name="T30" fmla="*/ 111 w 150"/>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0" h="13">
                                  <a:moveTo>
                                    <a:pt x="13" y="0"/>
                                  </a:moveTo>
                                  <a:lnTo>
                                    <a:pt x="59" y="0"/>
                                  </a:lnTo>
                                  <a:lnTo>
                                    <a:pt x="46" y="7"/>
                                  </a:lnTo>
                                  <a:lnTo>
                                    <a:pt x="39" y="13"/>
                                  </a:lnTo>
                                  <a:lnTo>
                                    <a:pt x="0" y="13"/>
                                  </a:lnTo>
                                  <a:lnTo>
                                    <a:pt x="7" y="7"/>
                                  </a:lnTo>
                                  <a:lnTo>
                                    <a:pt x="13" y="0"/>
                                  </a:lnTo>
                                  <a:close/>
                                  <a:moveTo>
                                    <a:pt x="111" y="0"/>
                                  </a:moveTo>
                                  <a:lnTo>
                                    <a:pt x="150" y="0"/>
                                  </a:lnTo>
                                  <a:lnTo>
                                    <a:pt x="150" y="7"/>
                                  </a:lnTo>
                                  <a:lnTo>
                                    <a:pt x="143" y="13"/>
                                  </a:lnTo>
                                  <a:lnTo>
                                    <a:pt x="124" y="13"/>
                                  </a:lnTo>
                                  <a:lnTo>
                                    <a:pt x="117" y="7"/>
                                  </a:lnTo>
                                  <a:lnTo>
                                    <a:pt x="111"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63"/>
                          <wps:cNvSpPr>
                            <a:spLocks noEditPoints="1"/>
                          </wps:cNvSpPr>
                          <wps:spPr bwMode="auto">
                            <a:xfrm>
                              <a:off x="4112" y="12133"/>
                              <a:ext cx="156" cy="13"/>
                            </a:xfrm>
                            <a:custGeom>
                              <a:avLst/>
                              <a:gdLst>
                                <a:gd name="T0" fmla="*/ 13 w 156"/>
                                <a:gd name="T1" fmla="*/ 0 h 13"/>
                                <a:gd name="T2" fmla="*/ 52 w 156"/>
                                <a:gd name="T3" fmla="*/ 0 h 13"/>
                                <a:gd name="T4" fmla="*/ 52 w 156"/>
                                <a:gd name="T5" fmla="*/ 6 h 13"/>
                                <a:gd name="T6" fmla="*/ 45 w 156"/>
                                <a:gd name="T7" fmla="*/ 6 h 13"/>
                                <a:gd name="T8" fmla="*/ 45 w 156"/>
                                <a:gd name="T9" fmla="*/ 13 h 13"/>
                                <a:gd name="T10" fmla="*/ 39 w 156"/>
                                <a:gd name="T11" fmla="*/ 13 h 13"/>
                                <a:gd name="T12" fmla="*/ 0 w 156"/>
                                <a:gd name="T13" fmla="*/ 13 h 13"/>
                                <a:gd name="T14" fmla="*/ 6 w 156"/>
                                <a:gd name="T15" fmla="*/ 6 h 13"/>
                                <a:gd name="T16" fmla="*/ 13 w 156"/>
                                <a:gd name="T17" fmla="*/ 0 h 13"/>
                                <a:gd name="T18" fmla="*/ 123 w 156"/>
                                <a:gd name="T19" fmla="*/ 0 h 13"/>
                                <a:gd name="T20" fmla="*/ 156 w 156"/>
                                <a:gd name="T21" fmla="*/ 0 h 13"/>
                                <a:gd name="T22" fmla="*/ 156 w 156"/>
                                <a:gd name="T23" fmla="*/ 0 h 13"/>
                                <a:gd name="T24" fmla="*/ 143 w 156"/>
                                <a:gd name="T25" fmla="*/ 13 h 13"/>
                                <a:gd name="T26" fmla="*/ 130 w 156"/>
                                <a:gd name="T27" fmla="*/ 13 h 13"/>
                                <a:gd name="T28" fmla="*/ 130 w 156"/>
                                <a:gd name="T29" fmla="*/ 6 h 13"/>
                                <a:gd name="T30" fmla="*/ 123 w 15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6" h="13">
                                  <a:moveTo>
                                    <a:pt x="13" y="0"/>
                                  </a:moveTo>
                                  <a:lnTo>
                                    <a:pt x="52" y="0"/>
                                  </a:lnTo>
                                  <a:lnTo>
                                    <a:pt x="52" y="6"/>
                                  </a:lnTo>
                                  <a:lnTo>
                                    <a:pt x="45" y="6"/>
                                  </a:lnTo>
                                  <a:lnTo>
                                    <a:pt x="45" y="13"/>
                                  </a:lnTo>
                                  <a:lnTo>
                                    <a:pt x="39" y="13"/>
                                  </a:lnTo>
                                  <a:lnTo>
                                    <a:pt x="0" y="13"/>
                                  </a:lnTo>
                                  <a:lnTo>
                                    <a:pt x="6" y="6"/>
                                  </a:lnTo>
                                  <a:lnTo>
                                    <a:pt x="13" y="0"/>
                                  </a:lnTo>
                                  <a:close/>
                                  <a:moveTo>
                                    <a:pt x="123" y="0"/>
                                  </a:moveTo>
                                  <a:lnTo>
                                    <a:pt x="156" y="0"/>
                                  </a:lnTo>
                                  <a:lnTo>
                                    <a:pt x="143" y="13"/>
                                  </a:lnTo>
                                  <a:lnTo>
                                    <a:pt x="130" y="13"/>
                                  </a:lnTo>
                                  <a:lnTo>
                                    <a:pt x="130" y="6"/>
                                  </a:lnTo>
                                  <a:lnTo>
                                    <a:pt x="123"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64"/>
                          <wps:cNvSpPr>
                            <a:spLocks noEditPoints="1"/>
                          </wps:cNvSpPr>
                          <wps:spPr bwMode="auto">
                            <a:xfrm>
                              <a:off x="4112" y="12139"/>
                              <a:ext cx="149" cy="13"/>
                            </a:xfrm>
                            <a:custGeom>
                              <a:avLst/>
                              <a:gdLst>
                                <a:gd name="T0" fmla="*/ 6 w 149"/>
                                <a:gd name="T1" fmla="*/ 0 h 13"/>
                                <a:gd name="T2" fmla="*/ 45 w 149"/>
                                <a:gd name="T3" fmla="*/ 0 h 13"/>
                                <a:gd name="T4" fmla="*/ 39 w 149"/>
                                <a:gd name="T5" fmla="*/ 7 h 13"/>
                                <a:gd name="T6" fmla="*/ 32 w 149"/>
                                <a:gd name="T7" fmla="*/ 13 h 13"/>
                                <a:gd name="T8" fmla="*/ 0 w 149"/>
                                <a:gd name="T9" fmla="*/ 13 h 13"/>
                                <a:gd name="T10" fmla="*/ 0 w 149"/>
                                <a:gd name="T11" fmla="*/ 7 h 13"/>
                                <a:gd name="T12" fmla="*/ 6 w 149"/>
                                <a:gd name="T13" fmla="*/ 0 h 13"/>
                                <a:gd name="T14" fmla="*/ 130 w 149"/>
                                <a:gd name="T15" fmla="*/ 0 h 13"/>
                                <a:gd name="T16" fmla="*/ 149 w 149"/>
                                <a:gd name="T17" fmla="*/ 0 h 13"/>
                                <a:gd name="T18" fmla="*/ 136 w 149"/>
                                <a:gd name="T19" fmla="*/ 13 h 13"/>
                                <a:gd name="T20" fmla="*/ 130 w 149"/>
                                <a:gd name="T21" fmla="*/ 7 h 13"/>
                                <a:gd name="T22" fmla="*/ 130 w 14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3">
                                  <a:moveTo>
                                    <a:pt x="6" y="0"/>
                                  </a:moveTo>
                                  <a:lnTo>
                                    <a:pt x="45" y="0"/>
                                  </a:lnTo>
                                  <a:lnTo>
                                    <a:pt x="39" y="7"/>
                                  </a:lnTo>
                                  <a:lnTo>
                                    <a:pt x="32" y="13"/>
                                  </a:lnTo>
                                  <a:lnTo>
                                    <a:pt x="0" y="13"/>
                                  </a:lnTo>
                                  <a:lnTo>
                                    <a:pt x="0" y="7"/>
                                  </a:lnTo>
                                  <a:lnTo>
                                    <a:pt x="6" y="0"/>
                                  </a:lnTo>
                                  <a:close/>
                                  <a:moveTo>
                                    <a:pt x="130" y="0"/>
                                  </a:moveTo>
                                  <a:lnTo>
                                    <a:pt x="149" y="0"/>
                                  </a:lnTo>
                                  <a:lnTo>
                                    <a:pt x="136" y="13"/>
                                  </a:lnTo>
                                  <a:lnTo>
                                    <a:pt x="130" y="7"/>
                                  </a:lnTo>
                                  <a:lnTo>
                                    <a:pt x="13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65"/>
                          <wps:cNvSpPr>
                            <a:spLocks noEditPoints="1"/>
                          </wps:cNvSpPr>
                          <wps:spPr bwMode="auto">
                            <a:xfrm>
                              <a:off x="4105" y="12146"/>
                              <a:ext cx="150" cy="13"/>
                            </a:xfrm>
                            <a:custGeom>
                              <a:avLst/>
                              <a:gdLst>
                                <a:gd name="T0" fmla="*/ 7 w 150"/>
                                <a:gd name="T1" fmla="*/ 0 h 13"/>
                                <a:gd name="T2" fmla="*/ 46 w 150"/>
                                <a:gd name="T3" fmla="*/ 0 h 13"/>
                                <a:gd name="T4" fmla="*/ 39 w 150"/>
                                <a:gd name="T5" fmla="*/ 6 h 13"/>
                                <a:gd name="T6" fmla="*/ 33 w 150"/>
                                <a:gd name="T7" fmla="*/ 13 h 13"/>
                                <a:gd name="T8" fmla="*/ 0 w 150"/>
                                <a:gd name="T9" fmla="*/ 13 h 13"/>
                                <a:gd name="T10" fmla="*/ 7 w 150"/>
                                <a:gd name="T11" fmla="*/ 6 h 13"/>
                                <a:gd name="T12" fmla="*/ 7 w 150"/>
                                <a:gd name="T13" fmla="*/ 0 h 13"/>
                                <a:gd name="T14" fmla="*/ 137 w 150"/>
                                <a:gd name="T15" fmla="*/ 0 h 13"/>
                                <a:gd name="T16" fmla="*/ 150 w 150"/>
                                <a:gd name="T17" fmla="*/ 0 h 13"/>
                                <a:gd name="T18" fmla="*/ 143 w 150"/>
                                <a:gd name="T19" fmla="*/ 6 h 13"/>
                                <a:gd name="T20" fmla="*/ 143 w 150"/>
                                <a:gd name="T21" fmla="*/ 6 h 13"/>
                                <a:gd name="T22" fmla="*/ 137 w 150"/>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50" h="13">
                                  <a:moveTo>
                                    <a:pt x="7" y="0"/>
                                  </a:moveTo>
                                  <a:lnTo>
                                    <a:pt x="46" y="0"/>
                                  </a:lnTo>
                                  <a:lnTo>
                                    <a:pt x="39" y="6"/>
                                  </a:lnTo>
                                  <a:lnTo>
                                    <a:pt x="33" y="13"/>
                                  </a:lnTo>
                                  <a:lnTo>
                                    <a:pt x="0" y="13"/>
                                  </a:lnTo>
                                  <a:lnTo>
                                    <a:pt x="7" y="6"/>
                                  </a:lnTo>
                                  <a:lnTo>
                                    <a:pt x="7" y="0"/>
                                  </a:lnTo>
                                  <a:close/>
                                  <a:moveTo>
                                    <a:pt x="137" y="0"/>
                                  </a:moveTo>
                                  <a:lnTo>
                                    <a:pt x="150" y="0"/>
                                  </a:lnTo>
                                  <a:lnTo>
                                    <a:pt x="143" y="6"/>
                                  </a:lnTo>
                                  <a:lnTo>
                                    <a:pt x="137"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66"/>
                          <wps:cNvSpPr>
                            <a:spLocks/>
                          </wps:cNvSpPr>
                          <wps:spPr bwMode="auto">
                            <a:xfrm>
                              <a:off x="4099" y="12152"/>
                              <a:ext cx="45" cy="13"/>
                            </a:xfrm>
                            <a:custGeom>
                              <a:avLst/>
                              <a:gdLst>
                                <a:gd name="T0" fmla="*/ 13 w 45"/>
                                <a:gd name="T1" fmla="*/ 0 h 13"/>
                                <a:gd name="T2" fmla="*/ 45 w 45"/>
                                <a:gd name="T3" fmla="*/ 0 h 13"/>
                                <a:gd name="T4" fmla="*/ 39 w 45"/>
                                <a:gd name="T5" fmla="*/ 7 h 13"/>
                                <a:gd name="T6" fmla="*/ 32 w 45"/>
                                <a:gd name="T7" fmla="*/ 13 h 13"/>
                                <a:gd name="T8" fmla="*/ 0 w 45"/>
                                <a:gd name="T9" fmla="*/ 13 h 13"/>
                                <a:gd name="T10" fmla="*/ 6 w 45"/>
                                <a:gd name="T11" fmla="*/ 7 h 13"/>
                                <a:gd name="T12" fmla="*/ 13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13" y="0"/>
                                  </a:moveTo>
                                  <a:lnTo>
                                    <a:pt x="45" y="0"/>
                                  </a:lnTo>
                                  <a:lnTo>
                                    <a:pt x="39" y="7"/>
                                  </a:lnTo>
                                  <a:lnTo>
                                    <a:pt x="32" y="13"/>
                                  </a:lnTo>
                                  <a:lnTo>
                                    <a:pt x="0" y="13"/>
                                  </a:lnTo>
                                  <a:lnTo>
                                    <a:pt x="6" y="7"/>
                                  </a:lnTo>
                                  <a:lnTo>
                                    <a:pt x="13"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67"/>
                          <wps:cNvSpPr>
                            <a:spLocks/>
                          </wps:cNvSpPr>
                          <wps:spPr bwMode="auto">
                            <a:xfrm>
                              <a:off x="4099" y="12159"/>
                              <a:ext cx="39" cy="13"/>
                            </a:xfrm>
                            <a:custGeom>
                              <a:avLst/>
                              <a:gdLst>
                                <a:gd name="T0" fmla="*/ 6 w 39"/>
                                <a:gd name="T1" fmla="*/ 0 h 13"/>
                                <a:gd name="T2" fmla="*/ 39 w 39"/>
                                <a:gd name="T3" fmla="*/ 0 h 13"/>
                                <a:gd name="T4" fmla="*/ 32 w 39"/>
                                <a:gd name="T5" fmla="*/ 6 h 13"/>
                                <a:gd name="T6" fmla="*/ 32 w 39"/>
                                <a:gd name="T7" fmla="*/ 13 h 13"/>
                                <a:gd name="T8" fmla="*/ 0 w 39"/>
                                <a:gd name="T9" fmla="*/ 13 h 13"/>
                                <a:gd name="T10" fmla="*/ 0 w 39"/>
                                <a:gd name="T11" fmla="*/ 6 h 13"/>
                                <a:gd name="T12" fmla="*/ 6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6" y="0"/>
                                  </a:moveTo>
                                  <a:lnTo>
                                    <a:pt x="39" y="0"/>
                                  </a:lnTo>
                                  <a:lnTo>
                                    <a:pt x="32" y="6"/>
                                  </a:lnTo>
                                  <a:lnTo>
                                    <a:pt x="32" y="13"/>
                                  </a:lnTo>
                                  <a:lnTo>
                                    <a:pt x="0" y="13"/>
                                  </a:lnTo>
                                  <a:lnTo>
                                    <a:pt x="0"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 name="Freeform 68"/>
                          <wps:cNvSpPr>
                            <a:spLocks/>
                          </wps:cNvSpPr>
                          <wps:spPr bwMode="auto">
                            <a:xfrm>
                              <a:off x="4099" y="12165"/>
                              <a:ext cx="32" cy="13"/>
                            </a:xfrm>
                            <a:custGeom>
                              <a:avLst/>
                              <a:gdLst>
                                <a:gd name="T0" fmla="*/ 0 w 32"/>
                                <a:gd name="T1" fmla="*/ 0 h 13"/>
                                <a:gd name="T2" fmla="*/ 32 w 32"/>
                                <a:gd name="T3" fmla="*/ 0 h 13"/>
                                <a:gd name="T4" fmla="*/ 32 w 32"/>
                                <a:gd name="T5" fmla="*/ 7 h 13"/>
                                <a:gd name="T6" fmla="*/ 26 w 32"/>
                                <a:gd name="T7" fmla="*/ 13 h 13"/>
                                <a:gd name="T8" fmla="*/ 0 w 32"/>
                                <a:gd name="T9" fmla="*/ 13 h 13"/>
                                <a:gd name="T10" fmla="*/ 0 w 32"/>
                                <a:gd name="T11" fmla="*/ 7 h 13"/>
                                <a:gd name="T12" fmla="*/ 0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0" y="0"/>
                                  </a:moveTo>
                                  <a:lnTo>
                                    <a:pt x="32" y="0"/>
                                  </a:lnTo>
                                  <a:lnTo>
                                    <a:pt x="32" y="7"/>
                                  </a:lnTo>
                                  <a:lnTo>
                                    <a:pt x="26" y="13"/>
                                  </a:lnTo>
                                  <a:lnTo>
                                    <a:pt x="0" y="13"/>
                                  </a:lnTo>
                                  <a:lnTo>
                                    <a:pt x="0" y="7"/>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Freeform 69"/>
                          <wps:cNvSpPr>
                            <a:spLocks/>
                          </wps:cNvSpPr>
                          <wps:spPr bwMode="auto">
                            <a:xfrm>
                              <a:off x="4092" y="12172"/>
                              <a:ext cx="39" cy="13"/>
                            </a:xfrm>
                            <a:custGeom>
                              <a:avLst/>
                              <a:gdLst>
                                <a:gd name="T0" fmla="*/ 7 w 39"/>
                                <a:gd name="T1" fmla="*/ 0 h 13"/>
                                <a:gd name="T2" fmla="*/ 39 w 39"/>
                                <a:gd name="T3" fmla="*/ 0 h 13"/>
                                <a:gd name="T4" fmla="*/ 33 w 39"/>
                                <a:gd name="T5" fmla="*/ 6 h 13"/>
                                <a:gd name="T6" fmla="*/ 33 w 39"/>
                                <a:gd name="T7" fmla="*/ 13 h 13"/>
                                <a:gd name="T8" fmla="*/ 0 w 39"/>
                                <a:gd name="T9" fmla="*/ 13 h 13"/>
                                <a:gd name="T10" fmla="*/ 7 w 39"/>
                                <a:gd name="T11" fmla="*/ 6 h 13"/>
                                <a:gd name="T12" fmla="*/ 7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7" y="0"/>
                                  </a:moveTo>
                                  <a:lnTo>
                                    <a:pt x="39" y="0"/>
                                  </a:lnTo>
                                  <a:lnTo>
                                    <a:pt x="33" y="6"/>
                                  </a:lnTo>
                                  <a:lnTo>
                                    <a:pt x="33" y="13"/>
                                  </a:lnTo>
                                  <a:lnTo>
                                    <a:pt x="0" y="13"/>
                                  </a:lnTo>
                                  <a:lnTo>
                                    <a:pt x="7" y="6"/>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Freeform 70"/>
                          <wps:cNvSpPr>
                            <a:spLocks/>
                          </wps:cNvSpPr>
                          <wps:spPr bwMode="auto">
                            <a:xfrm>
                              <a:off x="4092" y="12178"/>
                              <a:ext cx="33" cy="13"/>
                            </a:xfrm>
                            <a:custGeom>
                              <a:avLst/>
                              <a:gdLst>
                                <a:gd name="T0" fmla="*/ 7 w 33"/>
                                <a:gd name="T1" fmla="*/ 0 h 13"/>
                                <a:gd name="T2" fmla="*/ 33 w 33"/>
                                <a:gd name="T3" fmla="*/ 0 h 13"/>
                                <a:gd name="T4" fmla="*/ 33 w 33"/>
                                <a:gd name="T5" fmla="*/ 7 h 13"/>
                                <a:gd name="T6" fmla="*/ 26 w 33"/>
                                <a:gd name="T7" fmla="*/ 13 h 13"/>
                                <a:gd name="T8" fmla="*/ 0 w 33"/>
                                <a:gd name="T9" fmla="*/ 13 h 13"/>
                                <a:gd name="T10" fmla="*/ 0 w 33"/>
                                <a:gd name="T11" fmla="*/ 7 h 13"/>
                                <a:gd name="T12" fmla="*/ 7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7" y="0"/>
                                  </a:moveTo>
                                  <a:lnTo>
                                    <a:pt x="33" y="0"/>
                                  </a:lnTo>
                                  <a:lnTo>
                                    <a:pt x="33" y="7"/>
                                  </a:lnTo>
                                  <a:lnTo>
                                    <a:pt x="26" y="13"/>
                                  </a:lnTo>
                                  <a:lnTo>
                                    <a:pt x="0" y="13"/>
                                  </a:lnTo>
                                  <a:lnTo>
                                    <a:pt x="0" y="7"/>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Freeform 71"/>
                          <wps:cNvSpPr>
                            <a:spLocks/>
                          </wps:cNvSpPr>
                          <wps:spPr bwMode="auto">
                            <a:xfrm>
                              <a:off x="4086" y="12185"/>
                              <a:ext cx="39" cy="13"/>
                            </a:xfrm>
                            <a:custGeom>
                              <a:avLst/>
                              <a:gdLst>
                                <a:gd name="T0" fmla="*/ 6 w 39"/>
                                <a:gd name="T1" fmla="*/ 0 h 13"/>
                                <a:gd name="T2" fmla="*/ 39 w 39"/>
                                <a:gd name="T3" fmla="*/ 0 h 13"/>
                                <a:gd name="T4" fmla="*/ 32 w 39"/>
                                <a:gd name="T5" fmla="*/ 6 h 13"/>
                                <a:gd name="T6" fmla="*/ 32 w 39"/>
                                <a:gd name="T7" fmla="*/ 13 h 13"/>
                                <a:gd name="T8" fmla="*/ 0 w 39"/>
                                <a:gd name="T9" fmla="*/ 13 h 13"/>
                                <a:gd name="T10" fmla="*/ 6 w 39"/>
                                <a:gd name="T11" fmla="*/ 6 h 13"/>
                                <a:gd name="T12" fmla="*/ 6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6" y="0"/>
                                  </a:moveTo>
                                  <a:lnTo>
                                    <a:pt x="39" y="0"/>
                                  </a:lnTo>
                                  <a:lnTo>
                                    <a:pt x="32" y="6"/>
                                  </a:lnTo>
                                  <a:lnTo>
                                    <a:pt x="32" y="13"/>
                                  </a:lnTo>
                                  <a:lnTo>
                                    <a:pt x="0" y="13"/>
                                  </a:lnTo>
                                  <a:lnTo>
                                    <a:pt x="6" y="6"/>
                                  </a:lnTo>
                                  <a:lnTo>
                                    <a:pt x="6"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6" name="Freeform 72"/>
                          <wps:cNvSpPr>
                            <a:spLocks/>
                          </wps:cNvSpPr>
                          <wps:spPr bwMode="auto">
                            <a:xfrm>
                              <a:off x="4086" y="12191"/>
                              <a:ext cx="32" cy="13"/>
                            </a:xfrm>
                            <a:custGeom>
                              <a:avLst/>
                              <a:gdLst>
                                <a:gd name="T0" fmla="*/ 6 w 32"/>
                                <a:gd name="T1" fmla="*/ 0 h 13"/>
                                <a:gd name="T2" fmla="*/ 32 w 32"/>
                                <a:gd name="T3" fmla="*/ 0 h 13"/>
                                <a:gd name="T4" fmla="*/ 32 w 32"/>
                                <a:gd name="T5" fmla="*/ 7 h 13"/>
                                <a:gd name="T6" fmla="*/ 32 w 32"/>
                                <a:gd name="T7" fmla="*/ 13 h 13"/>
                                <a:gd name="T8" fmla="*/ 0 w 32"/>
                                <a:gd name="T9" fmla="*/ 13 h 13"/>
                                <a:gd name="T10" fmla="*/ 0 w 32"/>
                                <a:gd name="T11" fmla="*/ 7 h 13"/>
                                <a:gd name="T12" fmla="*/ 6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6" y="0"/>
                                  </a:moveTo>
                                  <a:lnTo>
                                    <a:pt x="32" y="0"/>
                                  </a:lnTo>
                                  <a:lnTo>
                                    <a:pt x="32" y="7"/>
                                  </a:lnTo>
                                  <a:lnTo>
                                    <a:pt x="32" y="13"/>
                                  </a:lnTo>
                                  <a:lnTo>
                                    <a:pt x="0" y="13"/>
                                  </a:lnTo>
                                  <a:lnTo>
                                    <a:pt x="0" y="7"/>
                                  </a:lnTo>
                                  <a:lnTo>
                                    <a:pt x="6"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Freeform 73"/>
                          <wps:cNvSpPr>
                            <a:spLocks/>
                          </wps:cNvSpPr>
                          <wps:spPr bwMode="auto">
                            <a:xfrm>
                              <a:off x="4086" y="12198"/>
                              <a:ext cx="32" cy="13"/>
                            </a:xfrm>
                            <a:custGeom>
                              <a:avLst/>
                              <a:gdLst>
                                <a:gd name="T0" fmla="*/ 0 w 32"/>
                                <a:gd name="T1" fmla="*/ 0 h 13"/>
                                <a:gd name="T2" fmla="*/ 32 w 32"/>
                                <a:gd name="T3" fmla="*/ 0 h 13"/>
                                <a:gd name="T4" fmla="*/ 32 w 32"/>
                                <a:gd name="T5" fmla="*/ 6 h 13"/>
                                <a:gd name="T6" fmla="*/ 26 w 32"/>
                                <a:gd name="T7" fmla="*/ 13 h 13"/>
                                <a:gd name="T8" fmla="*/ 0 w 32"/>
                                <a:gd name="T9" fmla="*/ 13 h 13"/>
                                <a:gd name="T10" fmla="*/ 0 w 32"/>
                                <a:gd name="T11" fmla="*/ 6 h 13"/>
                                <a:gd name="T12" fmla="*/ 0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0" y="0"/>
                                  </a:moveTo>
                                  <a:lnTo>
                                    <a:pt x="32" y="0"/>
                                  </a:lnTo>
                                  <a:lnTo>
                                    <a:pt x="32" y="6"/>
                                  </a:lnTo>
                                  <a:lnTo>
                                    <a:pt x="26" y="13"/>
                                  </a:lnTo>
                                  <a:lnTo>
                                    <a:pt x="0" y="13"/>
                                  </a:lnTo>
                                  <a:lnTo>
                                    <a:pt x="0" y="6"/>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74"/>
                          <wps:cNvSpPr>
                            <a:spLocks/>
                          </wps:cNvSpPr>
                          <wps:spPr bwMode="auto">
                            <a:xfrm>
                              <a:off x="4079" y="12204"/>
                              <a:ext cx="39" cy="13"/>
                            </a:xfrm>
                            <a:custGeom>
                              <a:avLst/>
                              <a:gdLst>
                                <a:gd name="T0" fmla="*/ 7 w 39"/>
                                <a:gd name="T1" fmla="*/ 0 h 13"/>
                                <a:gd name="T2" fmla="*/ 39 w 39"/>
                                <a:gd name="T3" fmla="*/ 0 h 13"/>
                                <a:gd name="T4" fmla="*/ 33 w 39"/>
                                <a:gd name="T5" fmla="*/ 7 h 13"/>
                                <a:gd name="T6" fmla="*/ 33 w 39"/>
                                <a:gd name="T7" fmla="*/ 13 h 13"/>
                                <a:gd name="T8" fmla="*/ 0 w 39"/>
                                <a:gd name="T9" fmla="*/ 13 h 13"/>
                                <a:gd name="T10" fmla="*/ 7 w 39"/>
                                <a:gd name="T11" fmla="*/ 7 h 13"/>
                                <a:gd name="T12" fmla="*/ 7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7" y="0"/>
                                  </a:moveTo>
                                  <a:lnTo>
                                    <a:pt x="39" y="0"/>
                                  </a:lnTo>
                                  <a:lnTo>
                                    <a:pt x="33" y="7"/>
                                  </a:lnTo>
                                  <a:lnTo>
                                    <a:pt x="33" y="13"/>
                                  </a:lnTo>
                                  <a:lnTo>
                                    <a:pt x="0" y="13"/>
                                  </a:lnTo>
                                  <a:lnTo>
                                    <a:pt x="7" y="7"/>
                                  </a:lnTo>
                                  <a:lnTo>
                                    <a:pt x="7"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Freeform 75"/>
                          <wps:cNvSpPr>
                            <a:spLocks/>
                          </wps:cNvSpPr>
                          <wps:spPr bwMode="auto">
                            <a:xfrm>
                              <a:off x="4079" y="12211"/>
                              <a:ext cx="33" cy="13"/>
                            </a:xfrm>
                            <a:custGeom>
                              <a:avLst/>
                              <a:gdLst>
                                <a:gd name="T0" fmla="*/ 7 w 33"/>
                                <a:gd name="T1" fmla="*/ 0 h 13"/>
                                <a:gd name="T2" fmla="*/ 33 w 33"/>
                                <a:gd name="T3" fmla="*/ 0 h 13"/>
                                <a:gd name="T4" fmla="*/ 33 w 33"/>
                                <a:gd name="T5" fmla="*/ 6 h 13"/>
                                <a:gd name="T6" fmla="*/ 33 w 33"/>
                                <a:gd name="T7" fmla="*/ 13 h 13"/>
                                <a:gd name="T8" fmla="*/ 0 w 33"/>
                                <a:gd name="T9" fmla="*/ 13 h 13"/>
                                <a:gd name="T10" fmla="*/ 0 w 33"/>
                                <a:gd name="T11" fmla="*/ 6 h 13"/>
                                <a:gd name="T12" fmla="*/ 7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7" y="0"/>
                                  </a:moveTo>
                                  <a:lnTo>
                                    <a:pt x="33" y="0"/>
                                  </a:lnTo>
                                  <a:lnTo>
                                    <a:pt x="33" y="6"/>
                                  </a:lnTo>
                                  <a:lnTo>
                                    <a:pt x="33" y="13"/>
                                  </a:lnTo>
                                  <a:lnTo>
                                    <a:pt x="0" y="13"/>
                                  </a:lnTo>
                                  <a:lnTo>
                                    <a:pt x="0" y="6"/>
                                  </a:lnTo>
                                  <a:lnTo>
                                    <a:pt x="7"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0" name="Freeform 76"/>
                          <wps:cNvSpPr>
                            <a:spLocks/>
                          </wps:cNvSpPr>
                          <wps:spPr bwMode="auto">
                            <a:xfrm>
                              <a:off x="4079" y="12217"/>
                              <a:ext cx="33" cy="13"/>
                            </a:xfrm>
                            <a:custGeom>
                              <a:avLst/>
                              <a:gdLst>
                                <a:gd name="T0" fmla="*/ 0 w 33"/>
                                <a:gd name="T1" fmla="*/ 0 h 13"/>
                                <a:gd name="T2" fmla="*/ 33 w 33"/>
                                <a:gd name="T3" fmla="*/ 0 h 13"/>
                                <a:gd name="T4" fmla="*/ 33 w 33"/>
                                <a:gd name="T5" fmla="*/ 7 h 13"/>
                                <a:gd name="T6" fmla="*/ 33 w 33"/>
                                <a:gd name="T7" fmla="*/ 13 h 13"/>
                                <a:gd name="T8" fmla="*/ 0 w 33"/>
                                <a:gd name="T9" fmla="*/ 13 h 13"/>
                                <a:gd name="T10" fmla="*/ 0 w 33"/>
                                <a:gd name="T11" fmla="*/ 7 h 13"/>
                                <a:gd name="T12" fmla="*/ 0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0" y="0"/>
                                  </a:moveTo>
                                  <a:lnTo>
                                    <a:pt x="33" y="0"/>
                                  </a:lnTo>
                                  <a:lnTo>
                                    <a:pt x="33" y="7"/>
                                  </a:lnTo>
                                  <a:lnTo>
                                    <a:pt x="33" y="13"/>
                                  </a:lnTo>
                                  <a:lnTo>
                                    <a:pt x="0" y="13"/>
                                  </a:lnTo>
                                  <a:lnTo>
                                    <a:pt x="0" y="7"/>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Freeform 77"/>
                          <wps:cNvSpPr>
                            <a:spLocks/>
                          </wps:cNvSpPr>
                          <wps:spPr bwMode="auto">
                            <a:xfrm>
                              <a:off x="4079" y="12224"/>
                              <a:ext cx="33" cy="13"/>
                            </a:xfrm>
                            <a:custGeom>
                              <a:avLst/>
                              <a:gdLst>
                                <a:gd name="T0" fmla="*/ 0 w 33"/>
                                <a:gd name="T1" fmla="*/ 0 h 13"/>
                                <a:gd name="T2" fmla="*/ 33 w 33"/>
                                <a:gd name="T3" fmla="*/ 0 h 13"/>
                                <a:gd name="T4" fmla="*/ 33 w 33"/>
                                <a:gd name="T5" fmla="*/ 6 h 13"/>
                                <a:gd name="T6" fmla="*/ 26 w 33"/>
                                <a:gd name="T7" fmla="*/ 13 h 13"/>
                                <a:gd name="T8" fmla="*/ 0 w 33"/>
                                <a:gd name="T9" fmla="*/ 13 h 13"/>
                                <a:gd name="T10" fmla="*/ 0 w 33"/>
                                <a:gd name="T11" fmla="*/ 6 h 13"/>
                                <a:gd name="T12" fmla="*/ 0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0" y="0"/>
                                  </a:moveTo>
                                  <a:lnTo>
                                    <a:pt x="33" y="0"/>
                                  </a:lnTo>
                                  <a:lnTo>
                                    <a:pt x="33" y="6"/>
                                  </a:lnTo>
                                  <a:lnTo>
                                    <a:pt x="26" y="13"/>
                                  </a:lnTo>
                                  <a:lnTo>
                                    <a:pt x="0" y="13"/>
                                  </a:lnTo>
                                  <a:lnTo>
                                    <a:pt x="0" y="6"/>
                                  </a:lnTo>
                                  <a:lnTo>
                                    <a:pt x="0" y="0"/>
                                  </a:lnTo>
                                  <a:close/>
                                </a:path>
                              </a:pathLst>
                            </a:custGeom>
                            <a:solidFill>
                              <a:srgbClr val="C3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Freeform 78"/>
                          <wps:cNvSpPr>
                            <a:spLocks/>
                          </wps:cNvSpPr>
                          <wps:spPr bwMode="auto">
                            <a:xfrm>
                              <a:off x="4073" y="12230"/>
                              <a:ext cx="39" cy="13"/>
                            </a:xfrm>
                            <a:custGeom>
                              <a:avLst/>
                              <a:gdLst>
                                <a:gd name="T0" fmla="*/ 6 w 39"/>
                                <a:gd name="T1" fmla="*/ 0 h 13"/>
                                <a:gd name="T2" fmla="*/ 39 w 39"/>
                                <a:gd name="T3" fmla="*/ 0 h 13"/>
                                <a:gd name="T4" fmla="*/ 32 w 39"/>
                                <a:gd name="T5" fmla="*/ 7 h 13"/>
                                <a:gd name="T6" fmla="*/ 32 w 39"/>
                                <a:gd name="T7" fmla="*/ 13 h 13"/>
                                <a:gd name="T8" fmla="*/ 0 w 39"/>
                                <a:gd name="T9" fmla="*/ 13 h 13"/>
                                <a:gd name="T10" fmla="*/ 6 w 39"/>
                                <a:gd name="T11" fmla="*/ 7 h 13"/>
                                <a:gd name="T12" fmla="*/ 6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6" y="0"/>
                                  </a:moveTo>
                                  <a:lnTo>
                                    <a:pt x="39" y="0"/>
                                  </a:lnTo>
                                  <a:lnTo>
                                    <a:pt x="32" y="7"/>
                                  </a:lnTo>
                                  <a:lnTo>
                                    <a:pt x="32" y="13"/>
                                  </a:lnTo>
                                  <a:lnTo>
                                    <a:pt x="0" y="13"/>
                                  </a:lnTo>
                                  <a:lnTo>
                                    <a:pt x="6" y="7"/>
                                  </a:lnTo>
                                  <a:lnTo>
                                    <a:pt x="6"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79"/>
                          <wps:cNvSpPr>
                            <a:spLocks/>
                          </wps:cNvSpPr>
                          <wps:spPr bwMode="auto">
                            <a:xfrm>
                              <a:off x="4073" y="12237"/>
                              <a:ext cx="32" cy="13"/>
                            </a:xfrm>
                            <a:custGeom>
                              <a:avLst/>
                              <a:gdLst>
                                <a:gd name="T0" fmla="*/ 6 w 32"/>
                                <a:gd name="T1" fmla="*/ 0 h 13"/>
                                <a:gd name="T2" fmla="*/ 32 w 32"/>
                                <a:gd name="T3" fmla="*/ 0 h 13"/>
                                <a:gd name="T4" fmla="*/ 32 w 32"/>
                                <a:gd name="T5" fmla="*/ 6 h 13"/>
                                <a:gd name="T6" fmla="*/ 32 w 32"/>
                                <a:gd name="T7" fmla="*/ 13 h 13"/>
                                <a:gd name="T8" fmla="*/ 0 w 32"/>
                                <a:gd name="T9" fmla="*/ 13 h 13"/>
                                <a:gd name="T10" fmla="*/ 0 w 32"/>
                                <a:gd name="T11" fmla="*/ 6 h 13"/>
                                <a:gd name="T12" fmla="*/ 6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6" y="0"/>
                                  </a:moveTo>
                                  <a:lnTo>
                                    <a:pt x="32" y="0"/>
                                  </a:lnTo>
                                  <a:lnTo>
                                    <a:pt x="32" y="6"/>
                                  </a:lnTo>
                                  <a:lnTo>
                                    <a:pt x="32" y="13"/>
                                  </a:lnTo>
                                  <a:lnTo>
                                    <a:pt x="0" y="13"/>
                                  </a:lnTo>
                                  <a:lnTo>
                                    <a:pt x="0" y="6"/>
                                  </a:lnTo>
                                  <a:lnTo>
                                    <a:pt x="6" y="0"/>
                                  </a:lnTo>
                                  <a:close/>
                                </a:path>
                              </a:pathLst>
                            </a:custGeom>
                            <a:solidFill>
                              <a:srgbClr val="B6B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80"/>
                          <wps:cNvSpPr>
                            <a:spLocks/>
                          </wps:cNvSpPr>
                          <wps:spPr bwMode="auto">
                            <a:xfrm>
                              <a:off x="4073" y="12243"/>
                              <a:ext cx="32" cy="13"/>
                            </a:xfrm>
                            <a:custGeom>
                              <a:avLst/>
                              <a:gdLst>
                                <a:gd name="T0" fmla="*/ 0 w 32"/>
                                <a:gd name="T1" fmla="*/ 0 h 13"/>
                                <a:gd name="T2" fmla="*/ 32 w 32"/>
                                <a:gd name="T3" fmla="*/ 0 h 13"/>
                                <a:gd name="T4" fmla="*/ 32 w 32"/>
                                <a:gd name="T5" fmla="*/ 7 h 13"/>
                                <a:gd name="T6" fmla="*/ 32 w 32"/>
                                <a:gd name="T7" fmla="*/ 13 h 13"/>
                                <a:gd name="T8" fmla="*/ 0 w 32"/>
                                <a:gd name="T9" fmla="*/ 13 h 13"/>
                                <a:gd name="T10" fmla="*/ 0 w 32"/>
                                <a:gd name="T11" fmla="*/ 0 h 13"/>
                              </a:gdLst>
                              <a:ahLst/>
                              <a:cxnLst>
                                <a:cxn ang="0">
                                  <a:pos x="T0" y="T1"/>
                                </a:cxn>
                                <a:cxn ang="0">
                                  <a:pos x="T2" y="T3"/>
                                </a:cxn>
                                <a:cxn ang="0">
                                  <a:pos x="T4" y="T5"/>
                                </a:cxn>
                                <a:cxn ang="0">
                                  <a:pos x="T6" y="T7"/>
                                </a:cxn>
                                <a:cxn ang="0">
                                  <a:pos x="T8" y="T9"/>
                                </a:cxn>
                                <a:cxn ang="0">
                                  <a:pos x="T10" y="T11"/>
                                </a:cxn>
                              </a:cxnLst>
                              <a:rect l="0" t="0" r="r" b="b"/>
                              <a:pathLst>
                                <a:path w="32" h="13">
                                  <a:moveTo>
                                    <a:pt x="0" y="0"/>
                                  </a:moveTo>
                                  <a:lnTo>
                                    <a:pt x="32" y="0"/>
                                  </a:lnTo>
                                  <a:lnTo>
                                    <a:pt x="32" y="7"/>
                                  </a:lnTo>
                                  <a:lnTo>
                                    <a:pt x="32" y="13"/>
                                  </a:lnTo>
                                  <a:lnTo>
                                    <a:pt x="0" y="13"/>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81"/>
                          <wps:cNvSpPr>
                            <a:spLocks/>
                          </wps:cNvSpPr>
                          <wps:spPr bwMode="auto">
                            <a:xfrm>
                              <a:off x="4073" y="12250"/>
                              <a:ext cx="32" cy="13"/>
                            </a:xfrm>
                            <a:custGeom>
                              <a:avLst/>
                              <a:gdLst>
                                <a:gd name="T0" fmla="*/ 0 w 32"/>
                                <a:gd name="T1" fmla="*/ 0 h 13"/>
                                <a:gd name="T2" fmla="*/ 32 w 32"/>
                                <a:gd name="T3" fmla="*/ 0 h 13"/>
                                <a:gd name="T4" fmla="*/ 32 w 32"/>
                                <a:gd name="T5" fmla="*/ 6 h 13"/>
                                <a:gd name="T6" fmla="*/ 32 w 32"/>
                                <a:gd name="T7" fmla="*/ 13 h 13"/>
                                <a:gd name="T8" fmla="*/ 0 w 32"/>
                                <a:gd name="T9" fmla="*/ 13 h 13"/>
                                <a:gd name="T10" fmla="*/ 0 w 32"/>
                                <a:gd name="T11" fmla="*/ 0 h 13"/>
                              </a:gdLst>
                              <a:ahLst/>
                              <a:cxnLst>
                                <a:cxn ang="0">
                                  <a:pos x="T0" y="T1"/>
                                </a:cxn>
                                <a:cxn ang="0">
                                  <a:pos x="T2" y="T3"/>
                                </a:cxn>
                                <a:cxn ang="0">
                                  <a:pos x="T4" y="T5"/>
                                </a:cxn>
                                <a:cxn ang="0">
                                  <a:pos x="T6" y="T7"/>
                                </a:cxn>
                                <a:cxn ang="0">
                                  <a:pos x="T8" y="T9"/>
                                </a:cxn>
                                <a:cxn ang="0">
                                  <a:pos x="T10" y="T11"/>
                                </a:cxn>
                              </a:cxnLst>
                              <a:rect l="0" t="0" r="r" b="b"/>
                              <a:pathLst>
                                <a:path w="32" h="13">
                                  <a:moveTo>
                                    <a:pt x="0" y="0"/>
                                  </a:moveTo>
                                  <a:lnTo>
                                    <a:pt x="32" y="0"/>
                                  </a:lnTo>
                                  <a:lnTo>
                                    <a:pt x="32" y="6"/>
                                  </a:lnTo>
                                  <a:lnTo>
                                    <a:pt x="32" y="13"/>
                                  </a:lnTo>
                                  <a:lnTo>
                                    <a:pt x="0" y="13"/>
                                  </a:lnTo>
                                  <a:lnTo>
                                    <a:pt x="0" y="0"/>
                                  </a:ln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82"/>
                          <wps:cNvSpPr>
                            <a:spLocks/>
                          </wps:cNvSpPr>
                          <wps:spPr bwMode="auto">
                            <a:xfrm>
                              <a:off x="4066" y="12256"/>
                              <a:ext cx="39" cy="13"/>
                            </a:xfrm>
                            <a:custGeom>
                              <a:avLst/>
                              <a:gdLst>
                                <a:gd name="T0" fmla="*/ 7 w 39"/>
                                <a:gd name="T1" fmla="*/ 0 h 13"/>
                                <a:gd name="T2" fmla="*/ 39 w 39"/>
                                <a:gd name="T3" fmla="*/ 0 h 13"/>
                                <a:gd name="T4" fmla="*/ 39 w 39"/>
                                <a:gd name="T5" fmla="*/ 7 h 13"/>
                                <a:gd name="T6" fmla="*/ 39 w 39"/>
                                <a:gd name="T7" fmla="*/ 13 h 13"/>
                                <a:gd name="T8" fmla="*/ 0 w 39"/>
                                <a:gd name="T9" fmla="*/ 13 h 13"/>
                                <a:gd name="T10" fmla="*/ 7 w 39"/>
                                <a:gd name="T11" fmla="*/ 0 h 13"/>
                              </a:gdLst>
                              <a:ahLst/>
                              <a:cxnLst>
                                <a:cxn ang="0">
                                  <a:pos x="T0" y="T1"/>
                                </a:cxn>
                                <a:cxn ang="0">
                                  <a:pos x="T2" y="T3"/>
                                </a:cxn>
                                <a:cxn ang="0">
                                  <a:pos x="T4" y="T5"/>
                                </a:cxn>
                                <a:cxn ang="0">
                                  <a:pos x="T6" y="T7"/>
                                </a:cxn>
                                <a:cxn ang="0">
                                  <a:pos x="T8" y="T9"/>
                                </a:cxn>
                                <a:cxn ang="0">
                                  <a:pos x="T10" y="T11"/>
                                </a:cxn>
                              </a:cxnLst>
                              <a:rect l="0" t="0" r="r" b="b"/>
                              <a:pathLst>
                                <a:path w="39" h="13">
                                  <a:moveTo>
                                    <a:pt x="7" y="0"/>
                                  </a:moveTo>
                                  <a:lnTo>
                                    <a:pt x="39" y="0"/>
                                  </a:lnTo>
                                  <a:lnTo>
                                    <a:pt x="39" y="7"/>
                                  </a:lnTo>
                                  <a:lnTo>
                                    <a:pt x="39" y="13"/>
                                  </a:lnTo>
                                  <a:lnTo>
                                    <a:pt x="0" y="13"/>
                                  </a:lnTo>
                                  <a:lnTo>
                                    <a:pt x="7"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Freeform 83"/>
                          <wps:cNvSpPr>
                            <a:spLocks/>
                          </wps:cNvSpPr>
                          <wps:spPr bwMode="auto">
                            <a:xfrm>
                              <a:off x="4066" y="12263"/>
                              <a:ext cx="39" cy="13"/>
                            </a:xfrm>
                            <a:custGeom>
                              <a:avLst/>
                              <a:gdLst>
                                <a:gd name="T0" fmla="*/ 7 w 39"/>
                                <a:gd name="T1" fmla="*/ 0 h 13"/>
                                <a:gd name="T2" fmla="*/ 39 w 39"/>
                                <a:gd name="T3" fmla="*/ 0 h 13"/>
                                <a:gd name="T4" fmla="*/ 39 w 39"/>
                                <a:gd name="T5" fmla="*/ 6 h 13"/>
                                <a:gd name="T6" fmla="*/ 39 w 39"/>
                                <a:gd name="T7" fmla="*/ 13 h 13"/>
                                <a:gd name="T8" fmla="*/ 0 w 39"/>
                                <a:gd name="T9" fmla="*/ 13 h 13"/>
                                <a:gd name="T10" fmla="*/ 7 w 39"/>
                                <a:gd name="T11" fmla="*/ 0 h 13"/>
                              </a:gdLst>
                              <a:ahLst/>
                              <a:cxnLst>
                                <a:cxn ang="0">
                                  <a:pos x="T0" y="T1"/>
                                </a:cxn>
                                <a:cxn ang="0">
                                  <a:pos x="T2" y="T3"/>
                                </a:cxn>
                                <a:cxn ang="0">
                                  <a:pos x="T4" y="T5"/>
                                </a:cxn>
                                <a:cxn ang="0">
                                  <a:pos x="T6" y="T7"/>
                                </a:cxn>
                                <a:cxn ang="0">
                                  <a:pos x="T8" y="T9"/>
                                </a:cxn>
                                <a:cxn ang="0">
                                  <a:pos x="T10" y="T11"/>
                                </a:cxn>
                              </a:cxnLst>
                              <a:rect l="0" t="0" r="r" b="b"/>
                              <a:pathLst>
                                <a:path w="39" h="13">
                                  <a:moveTo>
                                    <a:pt x="7" y="0"/>
                                  </a:moveTo>
                                  <a:lnTo>
                                    <a:pt x="39" y="0"/>
                                  </a:lnTo>
                                  <a:lnTo>
                                    <a:pt x="39" y="6"/>
                                  </a:lnTo>
                                  <a:lnTo>
                                    <a:pt x="39" y="13"/>
                                  </a:lnTo>
                                  <a:lnTo>
                                    <a:pt x="0" y="13"/>
                                  </a:lnTo>
                                  <a:lnTo>
                                    <a:pt x="7"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84"/>
                          <wps:cNvSpPr>
                            <a:spLocks/>
                          </wps:cNvSpPr>
                          <wps:spPr bwMode="auto">
                            <a:xfrm>
                              <a:off x="4066" y="12269"/>
                              <a:ext cx="39" cy="13"/>
                            </a:xfrm>
                            <a:custGeom>
                              <a:avLst/>
                              <a:gdLst>
                                <a:gd name="T0" fmla="*/ 0 w 39"/>
                                <a:gd name="T1" fmla="*/ 0 h 13"/>
                                <a:gd name="T2" fmla="*/ 39 w 39"/>
                                <a:gd name="T3" fmla="*/ 0 h 13"/>
                                <a:gd name="T4" fmla="*/ 39 w 39"/>
                                <a:gd name="T5" fmla="*/ 7 h 13"/>
                                <a:gd name="T6" fmla="*/ 33 w 39"/>
                                <a:gd name="T7" fmla="*/ 13 h 13"/>
                                <a:gd name="T8" fmla="*/ 0 w 39"/>
                                <a:gd name="T9" fmla="*/ 13 h 13"/>
                                <a:gd name="T10" fmla="*/ 0 w 39"/>
                                <a:gd name="T11" fmla="*/ 0 h 13"/>
                              </a:gdLst>
                              <a:ahLst/>
                              <a:cxnLst>
                                <a:cxn ang="0">
                                  <a:pos x="T0" y="T1"/>
                                </a:cxn>
                                <a:cxn ang="0">
                                  <a:pos x="T2" y="T3"/>
                                </a:cxn>
                                <a:cxn ang="0">
                                  <a:pos x="T4" y="T5"/>
                                </a:cxn>
                                <a:cxn ang="0">
                                  <a:pos x="T6" y="T7"/>
                                </a:cxn>
                                <a:cxn ang="0">
                                  <a:pos x="T8" y="T9"/>
                                </a:cxn>
                                <a:cxn ang="0">
                                  <a:pos x="T10" y="T11"/>
                                </a:cxn>
                              </a:cxnLst>
                              <a:rect l="0" t="0" r="r" b="b"/>
                              <a:pathLst>
                                <a:path w="39" h="13">
                                  <a:moveTo>
                                    <a:pt x="0" y="0"/>
                                  </a:moveTo>
                                  <a:lnTo>
                                    <a:pt x="39" y="0"/>
                                  </a:lnTo>
                                  <a:lnTo>
                                    <a:pt x="39" y="7"/>
                                  </a:lnTo>
                                  <a:lnTo>
                                    <a:pt x="33" y="13"/>
                                  </a:lnTo>
                                  <a:lnTo>
                                    <a:pt x="0" y="13"/>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85"/>
                          <wps:cNvSpPr>
                            <a:spLocks/>
                          </wps:cNvSpPr>
                          <wps:spPr bwMode="auto">
                            <a:xfrm>
                              <a:off x="4060" y="12276"/>
                              <a:ext cx="45" cy="13"/>
                            </a:xfrm>
                            <a:custGeom>
                              <a:avLst/>
                              <a:gdLst>
                                <a:gd name="T0" fmla="*/ 6 w 45"/>
                                <a:gd name="T1" fmla="*/ 0 h 13"/>
                                <a:gd name="T2" fmla="*/ 45 w 45"/>
                                <a:gd name="T3" fmla="*/ 0 h 13"/>
                                <a:gd name="T4" fmla="*/ 39 w 45"/>
                                <a:gd name="T5" fmla="*/ 6 h 13"/>
                                <a:gd name="T6" fmla="*/ 39 w 45"/>
                                <a:gd name="T7" fmla="*/ 13 h 13"/>
                                <a:gd name="T8" fmla="*/ 0 w 45"/>
                                <a:gd name="T9" fmla="*/ 13 h 13"/>
                                <a:gd name="T10" fmla="*/ 6 w 45"/>
                                <a:gd name="T11" fmla="*/ 13 h 13"/>
                                <a:gd name="T12" fmla="*/ 6 w 45"/>
                                <a:gd name="T13" fmla="*/ 6 h 13"/>
                                <a:gd name="T14" fmla="*/ 6 w 45"/>
                                <a:gd name="T15" fmla="*/ 0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 h="13">
                                  <a:moveTo>
                                    <a:pt x="6" y="0"/>
                                  </a:moveTo>
                                  <a:lnTo>
                                    <a:pt x="45" y="0"/>
                                  </a:lnTo>
                                  <a:lnTo>
                                    <a:pt x="39" y="6"/>
                                  </a:lnTo>
                                  <a:lnTo>
                                    <a:pt x="39" y="13"/>
                                  </a:lnTo>
                                  <a:lnTo>
                                    <a:pt x="0" y="13"/>
                                  </a:lnTo>
                                  <a:lnTo>
                                    <a:pt x="6" y="13"/>
                                  </a:lnTo>
                                  <a:lnTo>
                                    <a:pt x="6" y="6"/>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Freeform 86"/>
                          <wps:cNvSpPr>
                            <a:spLocks noEditPoints="1"/>
                          </wps:cNvSpPr>
                          <wps:spPr bwMode="auto">
                            <a:xfrm>
                              <a:off x="3884" y="12282"/>
                              <a:ext cx="215" cy="13"/>
                            </a:xfrm>
                            <a:custGeom>
                              <a:avLst/>
                              <a:gdLst>
                                <a:gd name="T0" fmla="*/ 182 w 215"/>
                                <a:gd name="T1" fmla="*/ 0 h 13"/>
                                <a:gd name="T2" fmla="*/ 215 w 215"/>
                                <a:gd name="T3" fmla="*/ 0 h 13"/>
                                <a:gd name="T4" fmla="*/ 215 w 215"/>
                                <a:gd name="T5" fmla="*/ 7 h 13"/>
                                <a:gd name="T6" fmla="*/ 215 w 215"/>
                                <a:gd name="T7" fmla="*/ 13 h 13"/>
                                <a:gd name="T8" fmla="*/ 169 w 215"/>
                                <a:gd name="T9" fmla="*/ 13 h 13"/>
                                <a:gd name="T10" fmla="*/ 176 w 215"/>
                                <a:gd name="T11" fmla="*/ 13 h 13"/>
                                <a:gd name="T12" fmla="*/ 182 w 215"/>
                                <a:gd name="T13" fmla="*/ 0 h 13"/>
                                <a:gd name="T14" fmla="*/ 182 w 215"/>
                                <a:gd name="T15" fmla="*/ 0 h 13"/>
                                <a:gd name="T16" fmla="*/ 78 w 215"/>
                                <a:gd name="T17" fmla="*/ 13 h 13"/>
                                <a:gd name="T18" fmla="*/ 0 w 215"/>
                                <a:gd name="T19" fmla="*/ 13 h 13"/>
                                <a:gd name="T20" fmla="*/ 0 w 215"/>
                                <a:gd name="T21" fmla="*/ 13 h 13"/>
                                <a:gd name="T22" fmla="*/ 39 w 215"/>
                                <a:gd name="T23" fmla="*/ 13 h 13"/>
                                <a:gd name="T24" fmla="*/ 78 w 21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5" h="13">
                                  <a:moveTo>
                                    <a:pt x="182" y="0"/>
                                  </a:moveTo>
                                  <a:lnTo>
                                    <a:pt x="215" y="0"/>
                                  </a:lnTo>
                                  <a:lnTo>
                                    <a:pt x="215" y="7"/>
                                  </a:lnTo>
                                  <a:lnTo>
                                    <a:pt x="215" y="13"/>
                                  </a:lnTo>
                                  <a:lnTo>
                                    <a:pt x="169" y="13"/>
                                  </a:lnTo>
                                  <a:lnTo>
                                    <a:pt x="176" y="13"/>
                                  </a:lnTo>
                                  <a:lnTo>
                                    <a:pt x="182" y="0"/>
                                  </a:lnTo>
                                  <a:close/>
                                  <a:moveTo>
                                    <a:pt x="78" y="13"/>
                                  </a:moveTo>
                                  <a:lnTo>
                                    <a:pt x="0" y="13"/>
                                  </a:lnTo>
                                  <a:lnTo>
                                    <a:pt x="39" y="13"/>
                                  </a:lnTo>
                                  <a:lnTo>
                                    <a:pt x="78" y="13"/>
                                  </a:lnTo>
                                  <a:close/>
                                </a:path>
                              </a:pathLst>
                            </a:custGeom>
                            <a:solidFill>
                              <a:srgbClr val="94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87"/>
                          <wps:cNvSpPr>
                            <a:spLocks/>
                          </wps:cNvSpPr>
                          <wps:spPr bwMode="auto">
                            <a:xfrm>
                              <a:off x="3884" y="12289"/>
                              <a:ext cx="215" cy="13"/>
                            </a:xfrm>
                            <a:custGeom>
                              <a:avLst/>
                              <a:gdLst>
                                <a:gd name="T0" fmla="*/ 176 w 215"/>
                                <a:gd name="T1" fmla="*/ 0 h 13"/>
                                <a:gd name="T2" fmla="*/ 215 w 215"/>
                                <a:gd name="T3" fmla="*/ 0 h 13"/>
                                <a:gd name="T4" fmla="*/ 215 w 215"/>
                                <a:gd name="T5" fmla="*/ 6 h 13"/>
                                <a:gd name="T6" fmla="*/ 215 w 215"/>
                                <a:gd name="T7" fmla="*/ 13 h 13"/>
                                <a:gd name="T8" fmla="*/ 215 w 215"/>
                                <a:gd name="T9" fmla="*/ 13 h 13"/>
                                <a:gd name="T10" fmla="*/ 0 w 215"/>
                                <a:gd name="T11" fmla="*/ 13 h 13"/>
                                <a:gd name="T12" fmla="*/ 0 w 215"/>
                                <a:gd name="T13" fmla="*/ 6 h 13"/>
                                <a:gd name="T14" fmla="*/ 52 w 215"/>
                                <a:gd name="T15" fmla="*/ 6 h 13"/>
                                <a:gd name="T16" fmla="*/ 104 w 215"/>
                                <a:gd name="T17" fmla="*/ 13 h 13"/>
                                <a:gd name="T18" fmla="*/ 150 w 215"/>
                                <a:gd name="T19" fmla="*/ 13 h 13"/>
                                <a:gd name="T20" fmla="*/ 176 w 215"/>
                                <a:gd name="T2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5" h="13">
                                  <a:moveTo>
                                    <a:pt x="176" y="0"/>
                                  </a:moveTo>
                                  <a:lnTo>
                                    <a:pt x="215" y="0"/>
                                  </a:lnTo>
                                  <a:lnTo>
                                    <a:pt x="215" y="6"/>
                                  </a:lnTo>
                                  <a:lnTo>
                                    <a:pt x="215" y="13"/>
                                  </a:lnTo>
                                  <a:lnTo>
                                    <a:pt x="0" y="13"/>
                                  </a:lnTo>
                                  <a:lnTo>
                                    <a:pt x="0" y="6"/>
                                  </a:lnTo>
                                  <a:lnTo>
                                    <a:pt x="52" y="6"/>
                                  </a:lnTo>
                                  <a:lnTo>
                                    <a:pt x="104" y="13"/>
                                  </a:lnTo>
                                  <a:lnTo>
                                    <a:pt x="150" y="13"/>
                                  </a:lnTo>
                                  <a:lnTo>
                                    <a:pt x="176"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88"/>
                          <wps:cNvSpPr>
                            <a:spLocks/>
                          </wps:cNvSpPr>
                          <wps:spPr bwMode="auto">
                            <a:xfrm>
                              <a:off x="3884" y="12295"/>
                              <a:ext cx="215" cy="13"/>
                            </a:xfrm>
                            <a:custGeom>
                              <a:avLst/>
                              <a:gdLst>
                                <a:gd name="T0" fmla="*/ 0 w 215"/>
                                <a:gd name="T1" fmla="*/ 0 h 13"/>
                                <a:gd name="T2" fmla="*/ 78 w 215"/>
                                <a:gd name="T3" fmla="*/ 0 h 13"/>
                                <a:gd name="T4" fmla="*/ 130 w 215"/>
                                <a:gd name="T5" fmla="*/ 7 h 13"/>
                                <a:gd name="T6" fmla="*/ 169 w 215"/>
                                <a:gd name="T7" fmla="*/ 0 h 13"/>
                                <a:gd name="T8" fmla="*/ 215 w 215"/>
                                <a:gd name="T9" fmla="*/ 0 h 13"/>
                                <a:gd name="T10" fmla="*/ 215 w 215"/>
                                <a:gd name="T11" fmla="*/ 7 h 13"/>
                                <a:gd name="T12" fmla="*/ 215 w 215"/>
                                <a:gd name="T13" fmla="*/ 7 h 13"/>
                                <a:gd name="T14" fmla="*/ 215 w 215"/>
                                <a:gd name="T15" fmla="*/ 13 h 13"/>
                                <a:gd name="T16" fmla="*/ 215 w 215"/>
                                <a:gd name="T17" fmla="*/ 13 h 13"/>
                                <a:gd name="T18" fmla="*/ 0 w 215"/>
                                <a:gd name="T19" fmla="*/ 13 h 13"/>
                                <a:gd name="T20" fmla="*/ 0 w 215"/>
                                <a:gd name="T2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5" h="13">
                                  <a:moveTo>
                                    <a:pt x="0" y="0"/>
                                  </a:moveTo>
                                  <a:lnTo>
                                    <a:pt x="78" y="0"/>
                                  </a:lnTo>
                                  <a:lnTo>
                                    <a:pt x="130" y="7"/>
                                  </a:lnTo>
                                  <a:lnTo>
                                    <a:pt x="169" y="0"/>
                                  </a:lnTo>
                                  <a:lnTo>
                                    <a:pt x="215" y="0"/>
                                  </a:lnTo>
                                  <a:lnTo>
                                    <a:pt x="215" y="7"/>
                                  </a:lnTo>
                                  <a:lnTo>
                                    <a:pt x="215" y="13"/>
                                  </a:lnTo>
                                  <a:lnTo>
                                    <a:pt x="0" y="13"/>
                                  </a:lnTo>
                                  <a:lnTo>
                                    <a:pt x="0" y="0"/>
                                  </a:lnTo>
                                  <a:close/>
                                </a:path>
                              </a:pathLst>
                            </a:custGeom>
                            <a:solidFill>
                              <a:srgbClr val="898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 name="Freeform 89"/>
                          <wps:cNvSpPr>
                            <a:spLocks/>
                          </wps:cNvSpPr>
                          <wps:spPr bwMode="auto">
                            <a:xfrm>
                              <a:off x="3884" y="12302"/>
                              <a:ext cx="215" cy="13"/>
                            </a:xfrm>
                            <a:custGeom>
                              <a:avLst/>
                              <a:gdLst>
                                <a:gd name="T0" fmla="*/ 0 w 215"/>
                                <a:gd name="T1" fmla="*/ 0 h 13"/>
                                <a:gd name="T2" fmla="*/ 215 w 215"/>
                                <a:gd name="T3" fmla="*/ 0 h 13"/>
                                <a:gd name="T4" fmla="*/ 215 w 215"/>
                                <a:gd name="T5" fmla="*/ 6 h 13"/>
                                <a:gd name="T6" fmla="*/ 215 w 215"/>
                                <a:gd name="T7" fmla="*/ 13 h 13"/>
                                <a:gd name="T8" fmla="*/ 0 w 215"/>
                                <a:gd name="T9" fmla="*/ 13 h 13"/>
                                <a:gd name="T10" fmla="*/ 0 w 215"/>
                                <a:gd name="T11" fmla="*/ 0 h 13"/>
                              </a:gdLst>
                              <a:ahLst/>
                              <a:cxnLst>
                                <a:cxn ang="0">
                                  <a:pos x="T0" y="T1"/>
                                </a:cxn>
                                <a:cxn ang="0">
                                  <a:pos x="T2" y="T3"/>
                                </a:cxn>
                                <a:cxn ang="0">
                                  <a:pos x="T4" y="T5"/>
                                </a:cxn>
                                <a:cxn ang="0">
                                  <a:pos x="T6" y="T7"/>
                                </a:cxn>
                                <a:cxn ang="0">
                                  <a:pos x="T8" y="T9"/>
                                </a:cxn>
                                <a:cxn ang="0">
                                  <a:pos x="T10" y="T11"/>
                                </a:cxn>
                              </a:cxnLst>
                              <a:rect l="0" t="0" r="r" b="b"/>
                              <a:pathLst>
                                <a:path w="215" h="13">
                                  <a:moveTo>
                                    <a:pt x="0" y="0"/>
                                  </a:moveTo>
                                  <a:lnTo>
                                    <a:pt x="215" y="0"/>
                                  </a:lnTo>
                                  <a:lnTo>
                                    <a:pt x="215" y="6"/>
                                  </a:lnTo>
                                  <a:lnTo>
                                    <a:pt x="215" y="13"/>
                                  </a:lnTo>
                                  <a:lnTo>
                                    <a:pt x="0" y="13"/>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 name="Freeform 90"/>
                          <wps:cNvSpPr>
                            <a:spLocks/>
                          </wps:cNvSpPr>
                          <wps:spPr bwMode="auto">
                            <a:xfrm>
                              <a:off x="3884" y="12308"/>
                              <a:ext cx="215" cy="13"/>
                            </a:xfrm>
                            <a:custGeom>
                              <a:avLst/>
                              <a:gdLst>
                                <a:gd name="T0" fmla="*/ 0 w 215"/>
                                <a:gd name="T1" fmla="*/ 0 h 13"/>
                                <a:gd name="T2" fmla="*/ 215 w 215"/>
                                <a:gd name="T3" fmla="*/ 0 h 13"/>
                                <a:gd name="T4" fmla="*/ 215 w 215"/>
                                <a:gd name="T5" fmla="*/ 7 h 13"/>
                                <a:gd name="T6" fmla="*/ 208 w 215"/>
                                <a:gd name="T7" fmla="*/ 13 h 13"/>
                                <a:gd name="T8" fmla="*/ 0 w 215"/>
                                <a:gd name="T9" fmla="*/ 13 h 13"/>
                                <a:gd name="T10" fmla="*/ 0 w 215"/>
                                <a:gd name="T11" fmla="*/ 0 h 13"/>
                              </a:gdLst>
                              <a:ahLst/>
                              <a:cxnLst>
                                <a:cxn ang="0">
                                  <a:pos x="T0" y="T1"/>
                                </a:cxn>
                                <a:cxn ang="0">
                                  <a:pos x="T2" y="T3"/>
                                </a:cxn>
                                <a:cxn ang="0">
                                  <a:pos x="T4" y="T5"/>
                                </a:cxn>
                                <a:cxn ang="0">
                                  <a:pos x="T6" y="T7"/>
                                </a:cxn>
                                <a:cxn ang="0">
                                  <a:pos x="T8" y="T9"/>
                                </a:cxn>
                                <a:cxn ang="0">
                                  <a:pos x="T10" y="T11"/>
                                </a:cxn>
                              </a:cxnLst>
                              <a:rect l="0" t="0" r="r" b="b"/>
                              <a:pathLst>
                                <a:path w="215" h="13">
                                  <a:moveTo>
                                    <a:pt x="0" y="0"/>
                                  </a:moveTo>
                                  <a:lnTo>
                                    <a:pt x="215" y="0"/>
                                  </a:lnTo>
                                  <a:lnTo>
                                    <a:pt x="215" y="7"/>
                                  </a:lnTo>
                                  <a:lnTo>
                                    <a:pt x="208" y="13"/>
                                  </a:lnTo>
                                  <a:lnTo>
                                    <a:pt x="0" y="13"/>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 name="Freeform 91"/>
                          <wps:cNvSpPr>
                            <a:spLocks/>
                          </wps:cNvSpPr>
                          <wps:spPr bwMode="auto">
                            <a:xfrm>
                              <a:off x="3884" y="12315"/>
                              <a:ext cx="215" cy="13"/>
                            </a:xfrm>
                            <a:custGeom>
                              <a:avLst/>
                              <a:gdLst>
                                <a:gd name="T0" fmla="*/ 0 w 215"/>
                                <a:gd name="T1" fmla="*/ 0 h 13"/>
                                <a:gd name="T2" fmla="*/ 215 w 215"/>
                                <a:gd name="T3" fmla="*/ 0 h 13"/>
                                <a:gd name="T4" fmla="*/ 208 w 215"/>
                                <a:gd name="T5" fmla="*/ 13 h 13"/>
                                <a:gd name="T6" fmla="*/ 195 w 215"/>
                                <a:gd name="T7" fmla="*/ 13 h 13"/>
                                <a:gd name="T8" fmla="*/ 0 w 215"/>
                                <a:gd name="T9" fmla="*/ 13 h 13"/>
                                <a:gd name="T10" fmla="*/ 0 w 215"/>
                                <a:gd name="T11" fmla="*/ 0 h 13"/>
                              </a:gdLst>
                              <a:ahLst/>
                              <a:cxnLst>
                                <a:cxn ang="0">
                                  <a:pos x="T0" y="T1"/>
                                </a:cxn>
                                <a:cxn ang="0">
                                  <a:pos x="T2" y="T3"/>
                                </a:cxn>
                                <a:cxn ang="0">
                                  <a:pos x="T4" y="T5"/>
                                </a:cxn>
                                <a:cxn ang="0">
                                  <a:pos x="T6" y="T7"/>
                                </a:cxn>
                                <a:cxn ang="0">
                                  <a:pos x="T8" y="T9"/>
                                </a:cxn>
                                <a:cxn ang="0">
                                  <a:pos x="T10" y="T11"/>
                                </a:cxn>
                              </a:cxnLst>
                              <a:rect l="0" t="0" r="r" b="b"/>
                              <a:pathLst>
                                <a:path w="215" h="13">
                                  <a:moveTo>
                                    <a:pt x="0" y="0"/>
                                  </a:moveTo>
                                  <a:lnTo>
                                    <a:pt x="215" y="0"/>
                                  </a:lnTo>
                                  <a:lnTo>
                                    <a:pt x="208" y="13"/>
                                  </a:lnTo>
                                  <a:lnTo>
                                    <a:pt x="195" y="13"/>
                                  </a:lnTo>
                                  <a:lnTo>
                                    <a:pt x="0" y="13"/>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92"/>
                          <wps:cNvSpPr>
                            <a:spLocks/>
                          </wps:cNvSpPr>
                          <wps:spPr bwMode="auto">
                            <a:xfrm>
                              <a:off x="3884" y="12321"/>
                              <a:ext cx="208" cy="13"/>
                            </a:xfrm>
                            <a:custGeom>
                              <a:avLst/>
                              <a:gdLst>
                                <a:gd name="T0" fmla="*/ 0 w 208"/>
                                <a:gd name="T1" fmla="*/ 0 h 13"/>
                                <a:gd name="T2" fmla="*/ 208 w 208"/>
                                <a:gd name="T3" fmla="*/ 0 h 13"/>
                                <a:gd name="T4" fmla="*/ 195 w 208"/>
                                <a:gd name="T5" fmla="*/ 13 h 13"/>
                                <a:gd name="T6" fmla="*/ 176 w 208"/>
                                <a:gd name="T7" fmla="*/ 13 h 13"/>
                                <a:gd name="T8" fmla="*/ 150 w 208"/>
                                <a:gd name="T9" fmla="*/ 13 h 13"/>
                                <a:gd name="T10" fmla="*/ 124 w 208"/>
                                <a:gd name="T11" fmla="*/ 13 h 13"/>
                                <a:gd name="T12" fmla="*/ 65 w 208"/>
                                <a:gd name="T13" fmla="*/ 13 h 13"/>
                                <a:gd name="T14" fmla="*/ 0 w 208"/>
                                <a:gd name="T15" fmla="*/ 13 h 13"/>
                                <a:gd name="T16" fmla="*/ 0 w 208"/>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8" h="13">
                                  <a:moveTo>
                                    <a:pt x="0" y="0"/>
                                  </a:moveTo>
                                  <a:lnTo>
                                    <a:pt x="208" y="0"/>
                                  </a:lnTo>
                                  <a:lnTo>
                                    <a:pt x="195" y="13"/>
                                  </a:lnTo>
                                  <a:lnTo>
                                    <a:pt x="176" y="13"/>
                                  </a:lnTo>
                                  <a:lnTo>
                                    <a:pt x="150" y="13"/>
                                  </a:lnTo>
                                  <a:lnTo>
                                    <a:pt x="124" y="13"/>
                                  </a:lnTo>
                                  <a:lnTo>
                                    <a:pt x="65" y="13"/>
                                  </a:lnTo>
                                  <a:lnTo>
                                    <a:pt x="0" y="13"/>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93"/>
                          <wps:cNvSpPr>
                            <a:spLocks/>
                          </wps:cNvSpPr>
                          <wps:spPr bwMode="auto">
                            <a:xfrm>
                              <a:off x="3884" y="12328"/>
                              <a:ext cx="195" cy="6"/>
                            </a:xfrm>
                            <a:custGeom>
                              <a:avLst/>
                              <a:gdLst>
                                <a:gd name="T0" fmla="*/ 0 w 195"/>
                                <a:gd name="T1" fmla="*/ 0 h 6"/>
                                <a:gd name="T2" fmla="*/ 195 w 195"/>
                                <a:gd name="T3" fmla="*/ 0 h 6"/>
                                <a:gd name="T4" fmla="*/ 163 w 195"/>
                                <a:gd name="T5" fmla="*/ 6 h 6"/>
                                <a:gd name="T6" fmla="*/ 111 w 195"/>
                                <a:gd name="T7" fmla="*/ 6 h 6"/>
                                <a:gd name="T8" fmla="*/ 59 w 195"/>
                                <a:gd name="T9" fmla="*/ 6 h 6"/>
                                <a:gd name="T10" fmla="*/ 0 w 195"/>
                                <a:gd name="T11" fmla="*/ 6 h 6"/>
                                <a:gd name="T12" fmla="*/ 0 w 195"/>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195" h="6">
                                  <a:moveTo>
                                    <a:pt x="0" y="0"/>
                                  </a:moveTo>
                                  <a:lnTo>
                                    <a:pt x="195" y="0"/>
                                  </a:lnTo>
                                  <a:lnTo>
                                    <a:pt x="163" y="6"/>
                                  </a:lnTo>
                                  <a:lnTo>
                                    <a:pt x="111" y="6"/>
                                  </a:lnTo>
                                  <a:lnTo>
                                    <a:pt x="59" y="6"/>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Freeform 94"/>
                          <wps:cNvSpPr>
                            <a:spLocks/>
                          </wps:cNvSpPr>
                          <wps:spPr bwMode="auto">
                            <a:xfrm>
                              <a:off x="3884" y="12094"/>
                              <a:ext cx="384" cy="240"/>
                            </a:xfrm>
                            <a:custGeom>
                              <a:avLst/>
                              <a:gdLst>
                                <a:gd name="T0" fmla="*/ 384 w 384"/>
                                <a:gd name="T1" fmla="*/ 39 h 240"/>
                                <a:gd name="T2" fmla="*/ 364 w 384"/>
                                <a:gd name="T3" fmla="*/ 58 h 240"/>
                                <a:gd name="T4" fmla="*/ 351 w 384"/>
                                <a:gd name="T5" fmla="*/ 39 h 240"/>
                                <a:gd name="T6" fmla="*/ 338 w 384"/>
                                <a:gd name="T7" fmla="*/ 32 h 240"/>
                                <a:gd name="T8" fmla="*/ 325 w 384"/>
                                <a:gd name="T9" fmla="*/ 26 h 240"/>
                                <a:gd name="T10" fmla="*/ 312 w 384"/>
                                <a:gd name="T11" fmla="*/ 26 h 240"/>
                                <a:gd name="T12" fmla="*/ 286 w 384"/>
                                <a:gd name="T13" fmla="*/ 39 h 240"/>
                                <a:gd name="T14" fmla="*/ 273 w 384"/>
                                <a:gd name="T15" fmla="*/ 45 h 240"/>
                                <a:gd name="T16" fmla="*/ 254 w 384"/>
                                <a:gd name="T17" fmla="*/ 71 h 240"/>
                                <a:gd name="T18" fmla="*/ 234 w 384"/>
                                <a:gd name="T19" fmla="*/ 110 h 240"/>
                                <a:gd name="T20" fmla="*/ 221 w 384"/>
                                <a:gd name="T21" fmla="*/ 156 h 240"/>
                                <a:gd name="T22" fmla="*/ 215 w 384"/>
                                <a:gd name="T23" fmla="*/ 208 h 240"/>
                                <a:gd name="T24" fmla="*/ 208 w 384"/>
                                <a:gd name="T25" fmla="*/ 227 h 240"/>
                                <a:gd name="T26" fmla="*/ 195 w 384"/>
                                <a:gd name="T27" fmla="*/ 240 h 240"/>
                                <a:gd name="T28" fmla="*/ 169 w 384"/>
                                <a:gd name="T29" fmla="*/ 240 h 240"/>
                                <a:gd name="T30" fmla="*/ 143 w 384"/>
                                <a:gd name="T31" fmla="*/ 240 h 240"/>
                                <a:gd name="T32" fmla="*/ 72 w 384"/>
                                <a:gd name="T33" fmla="*/ 240 h 240"/>
                                <a:gd name="T34" fmla="*/ 0 w 384"/>
                                <a:gd name="T35" fmla="*/ 240 h 240"/>
                                <a:gd name="T36" fmla="*/ 0 w 384"/>
                                <a:gd name="T37" fmla="*/ 201 h 240"/>
                                <a:gd name="T38" fmla="*/ 59 w 384"/>
                                <a:gd name="T39" fmla="*/ 201 h 240"/>
                                <a:gd name="T40" fmla="*/ 117 w 384"/>
                                <a:gd name="T41" fmla="*/ 208 h 240"/>
                                <a:gd name="T42" fmla="*/ 137 w 384"/>
                                <a:gd name="T43" fmla="*/ 208 h 240"/>
                                <a:gd name="T44" fmla="*/ 163 w 384"/>
                                <a:gd name="T45" fmla="*/ 208 h 240"/>
                                <a:gd name="T46" fmla="*/ 176 w 384"/>
                                <a:gd name="T47" fmla="*/ 201 h 240"/>
                                <a:gd name="T48" fmla="*/ 182 w 384"/>
                                <a:gd name="T49" fmla="*/ 188 h 240"/>
                                <a:gd name="T50" fmla="*/ 195 w 384"/>
                                <a:gd name="T51" fmla="*/ 143 h 240"/>
                                <a:gd name="T52" fmla="*/ 208 w 384"/>
                                <a:gd name="T53" fmla="*/ 91 h 240"/>
                                <a:gd name="T54" fmla="*/ 215 w 384"/>
                                <a:gd name="T55" fmla="*/ 71 h 240"/>
                                <a:gd name="T56" fmla="*/ 228 w 384"/>
                                <a:gd name="T57" fmla="*/ 52 h 240"/>
                                <a:gd name="T58" fmla="*/ 241 w 384"/>
                                <a:gd name="T59" fmla="*/ 39 h 240"/>
                                <a:gd name="T60" fmla="*/ 260 w 384"/>
                                <a:gd name="T61" fmla="*/ 26 h 240"/>
                                <a:gd name="T62" fmla="*/ 286 w 384"/>
                                <a:gd name="T63" fmla="*/ 6 h 240"/>
                                <a:gd name="T64" fmla="*/ 325 w 384"/>
                                <a:gd name="T65" fmla="*/ 0 h 240"/>
                                <a:gd name="T66" fmla="*/ 345 w 384"/>
                                <a:gd name="T67" fmla="*/ 6 h 240"/>
                                <a:gd name="T68" fmla="*/ 358 w 384"/>
                                <a:gd name="T69" fmla="*/ 13 h 240"/>
                                <a:gd name="T70" fmla="*/ 377 w 384"/>
                                <a:gd name="T71" fmla="*/ 26 h 240"/>
                                <a:gd name="T72" fmla="*/ 384 w 384"/>
                                <a:gd name="T73" fmla="*/ 39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4" h="240">
                                  <a:moveTo>
                                    <a:pt x="384" y="39"/>
                                  </a:moveTo>
                                  <a:lnTo>
                                    <a:pt x="364" y="58"/>
                                  </a:lnTo>
                                  <a:lnTo>
                                    <a:pt x="351" y="39"/>
                                  </a:lnTo>
                                  <a:lnTo>
                                    <a:pt x="338" y="32"/>
                                  </a:lnTo>
                                  <a:lnTo>
                                    <a:pt x="325" y="26"/>
                                  </a:lnTo>
                                  <a:lnTo>
                                    <a:pt x="312" y="26"/>
                                  </a:lnTo>
                                  <a:lnTo>
                                    <a:pt x="286" y="39"/>
                                  </a:lnTo>
                                  <a:lnTo>
                                    <a:pt x="273" y="45"/>
                                  </a:lnTo>
                                  <a:lnTo>
                                    <a:pt x="254" y="71"/>
                                  </a:lnTo>
                                  <a:lnTo>
                                    <a:pt x="234" y="110"/>
                                  </a:lnTo>
                                  <a:lnTo>
                                    <a:pt x="221" y="156"/>
                                  </a:lnTo>
                                  <a:lnTo>
                                    <a:pt x="215" y="208"/>
                                  </a:lnTo>
                                  <a:lnTo>
                                    <a:pt x="208" y="227"/>
                                  </a:lnTo>
                                  <a:lnTo>
                                    <a:pt x="195" y="240"/>
                                  </a:lnTo>
                                  <a:lnTo>
                                    <a:pt x="169" y="240"/>
                                  </a:lnTo>
                                  <a:lnTo>
                                    <a:pt x="143" y="240"/>
                                  </a:lnTo>
                                  <a:lnTo>
                                    <a:pt x="72" y="240"/>
                                  </a:lnTo>
                                  <a:lnTo>
                                    <a:pt x="0" y="240"/>
                                  </a:lnTo>
                                  <a:lnTo>
                                    <a:pt x="0" y="201"/>
                                  </a:lnTo>
                                  <a:lnTo>
                                    <a:pt x="59" y="201"/>
                                  </a:lnTo>
                                  <a:lnTo>
                                    <a:pt x="117" y="208"/>
                                  </a:lnTo>
                                  <a:lnTo>
                                    <a:pt x="137" y="208"/>
                                  </a:lnTo>
                                  <a:lnTo>
                                    <a:pt x="163" y="208"/>
                                  </a:lnTo>
                                  <a:lnTo>
                                    <a:pt x="176" y="201"/>
                                  </a:lnTo>
                                  <a:lnTo>
                                    <a:pt x="182" y="188"/>
                                  </a:lnTo>
                                  <a:lnTo>
                                    <a:pt x="195" y="143"/>
                                  </a:lnTo>
                                  <a:lnTo>
                                    <a:pt x="208" y="91"/>
                                  </a:lnTo>
                                  <a:lnTo>
                                    <a:pt x="215" y="71"/>
                                  </a:lnTo>
                                  <a:lnTo>
                                    <a:pt x="228" y="52"/>
                                  </a:lnTo>
                                  <a:lnTo>
                                    <a:pt x="241" y="39"/>
                                  </a:lnTo>
                                  <a:lnTo>
                                    <a:pt x="260" y="26"/>
                                  </a:lnTo>
                                  <a:lnTo>
                                    <a:pt x="286" y="6"/>
                                  </a:lnTo>
                                  <a:lnTo>
                                    <a:pt x="325" y="0"/>
                                  </a:lnTo>
                                  <a:lnTo>
                                    <a:pt x="345" y="6"/>
                                  </a:lnTo>
                                  <a:lnTo>
                                    <a:pt x="358" y="13"/>
                                  </a:lnTo>
                                  <a:lnTo>
                                    <a:pt x="377" y="26"/>
                                  </a:lnTo>
                                  <a:lnTo>
                                    <a:pt x="384" y="39"/>
                                  </a:lnTo>
                                  <a:close/>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Freeform 95"/>
                          <wps:cNvSpPr>
                            <a:spLocks/>
                          </wps:cNvSpPr>
                          <wps:spPr bwMode="auto">
                            <a:xfrm>
                              <a:off x="4281" y="12094"/>
                              <a:ext cx="59" cy="6"/>
                            </a:xfrm>
                            <a:custGeom>
                              <a:avLst/>
                              <a:gdLst>
                                <a:gd name="T0" fmla="*/ 59 w 59"/>
                                <a:gd name="T1" fmla="*/ 6 h 6"/>
                                <a:gd name="T2" fmla="*/ 0 w 59"/>
                                <a:gd name="T3" fmla="*/ 6 h 6"/>
                                <a:gd name="T4" fmla="*/ 33 w 59"/>
                                <a:gd name="T5" fmla="*/ 0 h 6"/>
                                <a:gd name="T6" fmla="*/ 59 w 59"/>
                                <a:gd name="T7" fmla="*/ 6 h 6"/>
                              </a:gdLst>
                              <a:ahLst/>
                              <a:cxnLst>
                                <a:cxn ang="0">
                                  <a:pos x="T0" y="T1"/>
                                </a:cxn>
                                <a:cxn ang="0">
                                  <a:pos x="T2" y="T3"/>
                                </a:cxn>
                                <a:cxn ang="0">
                                  <a:pos x="T4" y="T5"/>
                                </a:cxn>
                                <a:cxn ang="0">
                                  <a:pos x="T6" y="T7"/>
                                </a:cxn>
                              </a:cxnLst>
                              <a:rect l="0" t="0" r="r" b="b"/>
                              <a:pathLst>
                                <a:path w="59" h="6">
                                  <a:moveTo>
                                    <a:pt x="59" y="6"/>
                                  </a:moveTo>
                                  <a:lnTo>
                                    <a:pt x="0" y="6"/>
                                  </a:lnTo>
                                  <a:lnTo>
                                    <a:pt x="33" y="0"/>
                                  </a:lnTo>
                                  <a:lnTo>
                                    <a:pt x="59"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96"/>
                          <wps:cNvSpPr>
                            <a:spLocks/>
                          </wps:cNvSpPr>
                          <wps:spPr bwMode="auto">
                            <a:xfrm>
                              <a:off x="4261" y="12094"/>
                              <a:ext cx="105" cy="13"/>
                            </a:xfrm>
                            <a:custGeom>
                              <a:avLst/>
                              <a:gdLst>
                                <a:gd name="T0" fmla="*/ 105 w 105"/>
                                <a:gd name="T1" fmla="*/ 13 h 13"/>
                                <a:gd name="T2" fmla="*/ 0 w 105"/>
                                <a:gd name="T3" fmla="*/ 13 h 13"/>
                                <a:gd name="T4" fmla="*/ 0 w 105"/>
                                <a:gd name="T5" fmla="*/ 13 h 13"/>
                                <a:gd name="T6" fmla="*/ 27 w 105"/>
                                <a:gd name="T7" fmla="*/ 6 h 13"/>
                                <a:gd name="T8" fmla="*/ 53 w 105"/>
                                <a:gd name="T9" fmla="*/ 0 h 13"/>
                                <a:gd name="T10" fmla="*/ 79 w 105"/>
                                <a:gd name="T11" fmla="*/ 6 h 13"/>
                                <a:gd name="T12" fmla="*/ 105 w 105"/>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5" h="13">
                                  <a:moveTo>
                                    <a:pt x="105" y="13"/>
                                  </a:moveTo>
                                  <a:lnTo>
                                    <a:pt x="0" y="13"/>
                                  </a:lnTo>
                                  <a:lnTo>
                                    <a:pt x="27" y="6"/>
                                  </a:lnTo>
                                  <a:lnTo>
                                    <a:pt x="53" y="0"/>
                                  </a:lnTo>
                                  <a:lnTo>
                                    <a:pt x="79" y="6"/>
                                  </a:lnTo>
                                  <a:lnTo>
                                    <a:pt x="105"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97"/>
                          <wps:cNvSpPr>
                            <a:spLocks/>
                          </wps:cNvSpPr>
                          <wps:spPr bwMode="auto">
                            <a:xfrm>
                              <a:off x="4248" y="12100"/>
                              <a:ext cx="131" cy="13"/>
                            </a:xfrm>
                            <a:custGeom>
                              <a:avLst/>
                              <a:gdLst>
                                <a:gd name="T0" fmla="*/ 33 w 131"/>
                                <a:gd name="T1" fmla="*/ 0 h 13"/>
                                <a:gd name="T2" fmla="*/ 92 w 131"/>
                                <a:gd name="T3" fmla="*/ 0 h 13"/>
                                <a:gd name="T4" fmla="*/ 111 w 131"/>
                                <a:gd name="T5" fmla="*/ 0 h 13"/>
                                <a:gd name="T6" fmla="*/ 131 w 131"/>
                                <a:gd name="T7" fmla="*/ 13 h 13"/>
                                <a:gd name="T8" fmla="*/ 0 w 131"/>
                                <a:gd name="T9" fmla="*/ 13 h 13"/>
                                <a:gd name="T10" fmla="*/ 7 w 131"/>
                                <a:gd name="T11" fmla="*/ 7 h 13"/>
                                <a:gd name="T12" fmla="*/ 13 w 131"/>
                                <a:gd name="T13" fmla="*/ 7 h 13"/>
                                <a:gd name="T14" fmla="*/ 20 w 131"/>
                                <a:gd name="T15" fmla="*/ 0 h 13"/>
                                <a:gd name="T16" fmla="*/ 33 w 131"/>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13">
                                  <a:moveTo>
                                    <a:pt x="33" y="0"/>
                                  </a:moveTo>
                                  <a:lnTo>
                                    <a:pt x="92" y="0"/>
                                  </a:lnTo>
                                  <a:lnTo>
                                    <a:pt x="111" y="0"/>
                                  </a:lnTo>
                                  <a:lnTo>
                                    <a:pt x="131"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98"/>
                          <wps:cNvSpPr>
                            <a:spLocks/>
                          </wps:cNvSpPr>
                          <wps:spPr bwMode="auto">
                            <a:xfrm>
                              <a:off x="4242" y="12107"/>
                              <a:ext cx="143" cy="13"/>
                            </a:xfrm>
                            <a:custGeom>
                              <a:avLst/>
                              <a:gdLst>
                                <a:gd name="T0" fmla="*/ 19 w 143"/>
                                <a:gd name="T1" fmla="*/ 0 h 13"/>
                                <a:gd name="T2" fmla="*/ 124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4"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99"/>
                          <wps:cNvSpPr>
                            <a:spLocks/>
                          </wps:cNvSpPr>
                          <wps:spPr bwMode="auto">
                            <a:xfrm>
                              <a:off x="4235" y="12113"/>
                              <a:ext cx="157" cy="13"/>
                            </a:xfrm>
                            <a:custGeom>
                              <a:avLst/>
                              <a:gdLst>
                                <a:gd name="T0" fmla="*/ 13 w 157"/>
                                <a:gd name="T1" fmla="*/ 0 h 13"/>
                                <a:gd name="T2" fmla="*/ 144 w 157"/>
                                <a:gd name="T3" fmla="*/ 0 h 13"/>
                                <a:gd name="T4" fmla="*/ 150 w 157"/>
                                <a:gd name="T5" fmla="*/ 7 h 13"/>
                                <a:gd name="T6" fmla="*/ 157 w 157"/>
                                <a:gd name="T7" fmla="*/ 13 h 13"/>
                                <a:gd name="T8" fmla="*/ 105 w 157"/>
                                <a:gd name="T9" fmla="*/ 13 h 13"/>
                                <a:gd name="T10" fmla="*/ 79 w 157"/>
                                <a:gd name="T11" fmla="*/ 7 h 13"/>
                                <a:gd name="T12" fmla="*/ 46 w 157"/>
                                <a:gd name="T13" fmla="*/ 13 h 13"/>
                                <a:gd name="T14" fmla="*/ 0 w 157"/>
                                <a:gd name="T15" fmla="*/ 13 h 13"/>
                                <a:gd name="T16" fmla="*/ 7 w 157"/>
                                <a:gd name="T17" fmla="*/ 7 h 13"/>
                                <a:gd name="T18" fmla="*/ 13 w 157"/>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3">
                                  <a:moveTo>
                                    <a:pt x="13" y="0"/>
                                  </a:moveTo>
                                  <a:lnTo>
                                    <a:pt x="144" y="0"/>
                                  </a:lnTo>
                                  <a:lnTo>
                                    <a:pt x="150" y="7"/>
                                  </a:lnTo>
                                  <a:lnTo>
                                    <a:pt x="157" y="13"/>
                                  </a:lnTo>
                                  <a:lnTo>
                                    <a:pt x="105" y="13"/>
                                  </a:lnTo>
                                  <a:lnTo>
                                    <a:pt x="79"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100"/>
                          <wps:cNvSpPr>
                            <a:spLocks/>
                          </wps:cNvSpPr>
                          <wps:spPr bwMode="auto">
                            <a:xfrm>
                              <a:off x="4229" y="12120"/>
                              <a:ext cx="169" cy="13"/>
                            </a:xfrm>
                            <a:custGeom>
                              <a:avLst/>
                              <a:gdLst>
                                <a:gd name="T0" fmla="*/ 13 w 169"/>
                                <a:gd name="T1" fmla="*/ 0 h 13"/>
                                <a:gd name="T2" fmla="*/ 156 w 169"/>
                                <a:gd name="T3" fmla="*/ 0 h 13"/>
                                <a:gd name="T4" fmla="*/ 163 w 169"/>
                                <a:gd name="T5" fmla="*/ 6 h 13"/>
                                <a:gd name="T6" fmla="*/ 169 w 169"/>
                                <a:gd name="T7" fmla="*/ 13 h 13"/>
                                <a:gd name="T8" fmla="*/ 124 w 169"/>
                                <a:gd name="T9" fmla="*/ 13 h 13"/>
                                <a:gd name="T10" fmla="*/ 111 w 169"/>
                                <a:gd name="T11" fmla="*/ 0 h 13"/>
                                <a:gd name="T12" fmla="*/ 91 w 169"/>
                                <a:gd name="T13" fmla="*/ 0 h 13"/>
                                <a:gd name="T14" fmla="*/ 72 w 169"/>
                                <a:gd name="T15" fmla="*/ 0 h 13"/>
                                <a:gd name="T16" fmla="*/ 52 w 169"/>
                                <a:gd name="T17" fmla="*/ 6 h 13"/>
                                <a:gd name="T18" fmla="*/ 45 w 169"/>
                                <a:gd name="T19" fmla="*/ 6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3" y="6"/>
                                  </a:lnTo>
                                  <a:lnTo>
                                    <a:pt x="169" y="13"/>
                                  </a:lnTo>
                                  <a:lnTo>
                                    <a:pt x="124" y="13"/>
                                  </a:lnTo>
                                  <a:lnTo>
                                    <a:pt x="111" y="0"/>
                                  </a:lnTo>
                                  <a:lnTo>
                                    <a:pt x="91" y="0"/>
                                  </a:lnTo>
                                  <a:lnTo>
                                    <a:pt x="72" y="0"/>
                                  </a:lnTo>
                                  <a:lnTo>
                                    <a:pt x="52" y="6"/>
                                  </a:lnTo>
                                  <a:lnTo>
                                    <a:pt x="45"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101"/>
                          <wps:cNvSpPr>
                            <a:spLocks noEditPoints="1"/>
                          </wps:cNvSpPr>
                          <wps:spPr bwMode="auto">
                            <a:xfrm>
                              <a:off x="4222" y="12126"/>
                              <a:ext cx="183" cy="13"/>
                            </a:xfrm>
                            <a:custGeom>
                              <a:avLst/>
                              <a:gdLst>
                                <a:gd name="T0" fmla="*/ 13 w 183"/>
                                <a:gd name="T1" fmla="*/ 0 h 13"/>
                                <a:gd name="T2" fmla="*/ 59 w 183"/>
                                <a:gd name="T3" fmla="*/ 0 h 13"/>
                                <a:gd name="T4" fmla="*/ 59 w 183"/>
                                <a:gd name="T5" fmla="*/ 0 h 13"/>
                                <a:gd name="T6" fmla="*/ 59 w 183"/>
                                <a:gd name="T7" fmla="*/ 0 h 13"/>
                                <a:gd name="T8" fmla="*/ 52 w 183"/>
                                <a:gd name="T9" fmla="*/ 7 h 13"/>
                                <a:gd name="T10" fmla="*/ 46 w 183"/>
                                <a:gd name="T11" fmla="*/ 13 h 13"/>
                                <a:gd name="T12" fmla="*/ 0 w 183"/>
                                <a:gd name="T13" fmla="*/ 13 h 13"/>
                                <a:gd name="T14" fmla="*/ 7 w 183"/>
                                <a:gd name="T15" fmla="*/ 7 h 13"/>
                                <a:gd name="T16" fmla="*/ 13 w 183"/>
                                <a:gd name="T17" fmla="*/ 0 h 13"/>
                                <a:gd name="T18" fmla="*/ 118 w 183"/>
                                <a:gd name="T19" fmla="*/ 0 h 13"/>
                                <a:gd name="T20" fmla="*/ 170 w 183"/>
                                <a:gd name="T21" fmla="*/ 0 h 13"/>
                                <a:gd name="T22" fmla="*/ 176 w 183"/>
                                <a:gd name="T23" fmla="*/ 7 h 13"/>
                                <a:gd name="T24" fmla="*/ 183 w 183"/>
                                <a:gd name="T25" fmla="*/ 13 h 13"/>
                                <a:gd name="T26" fmla="*/ 144 w 183"/>
                                <a:gd name="T27" fmla="*/ 13 h 13"/>
                                <a:gd name="T28" fmla="*/ 131 w 183"/>
                                <a:gd name="T29" fmla="*/ 0 h 13"/>
                                <a:gd name="T30" fmla="*/ 118 w 183"/>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3" h="13">
                                  <a:moveTo>
                                    <a:pt x="13" y="0"/>
                                  </a:moveTo>
                                  <a:lnTo>
                                    <a:pt x="59" y="0"/>
                                  </a:lnTo>
                                  <a:lnTo>
                                    <a:pt x="52" y="7"/>
                                  </a:lnTo>
                                  <a:lnTo>
                                    <a:pt x="46" y="13"/>
                                  </a:lnTo>
                                  <a:lnTo>
                                    <a:pt x="0" y="13"/>
                                  </a:lnTo>
                                  <a:lnTo>
                                    <a:pt x="7" y="7"/>
                                  </a:lnTo>
                                  <a:lnTo>
                                    <a:pt x="13" y="0"/>
                                  </a:lnTo>
                                  <a:close/>
                                  <a:moveTo>
                                    <a:pt x="118" y="0"/>
                                  </a:moveTo>
                                  <a:lnTo>
                                    <a:pt x="170" y="0"/>
                                  </a:lnTo>
                                  <a:lnTo>
                                    <a:pt x="176" y="7"/>
                                  </a:lnTo>
                                  <a:lnTo>
                                    <a:pt x="183" y="13"/>
                                  </a:lnTo>
                                  <a:lnTo>
                                    <a:pt x="144" y="13"/>
                                  </a:lnTo>
                                  <a:lnTo>
                                    <a:pt x="131" y="0"/>
                                  </a:lnTo>
                                  <a:lnTo>
                                    <a:pt x="118"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102"/>
                          <wps:cNvSpPr>
                            <a:spLocks noEditPoints="1"/>
                          </wps:cNvSpPr>
                          <wps:spPr bwMode="auto">
                            <a:xfrm>
                              <a:off x="4222" y="12133"/>
                              <a:ext cx="183" cy="13"/>
                            </a:xfrm>
                            <a:custGeom>
                              <a:avLst/>
                              <a:gdLst>
                                <a:gd name="T0" fmla="*/ 7 w 183"/>
                                <a:gd name="T1" fmla="*/ 0 h 13"/>
                                <a:gd name="T2" fmla="*/ 52 w 183"/>
                                <a:gd name="T3" fmla="*/ 0 h 13"/>
                                <a:gd name="T4" fmla="*/ 46 w 183"/>
                                <a:gd name="T5" fmla="*/ 6 h 13"/>
                                <a:gd name="T6" fmla="*/ 39 w 183"/>
                                <a:gd name="T7" fmla="*/ 13 h 13"/>
                                <a:gd name="T8" fmla="*/ 0 w 183"/>
                                <a:gd name="T9" fmla="*/ 13 h 13"/>
                                <a:gd name="T10" fmla="*/ 0 w 183"/>
                                <a:gd name="T11" fmla="*/ 6 h 13"/>
                                <a:gd name="T12" fmla="*/ 7 w 183"/>
                                <a:gd name="T13" fmla="*/ 0 h 13"/>
                                <a:gd name="T14" fmla="*/ 131 w 183"/>
                                <a:gd name="T15" fmla="*/ 0 h 13"/>
                                <a:gd name="T16" fmla="*/ 176 w 183"/>
                                <a:gd name="T17" fmla="*/ 0 h 13"/>
                                <a:gd name="T18" fmla="*/ 183 w 183"/>
                                <a:gd name="T19" fmla="*/ 0 h 13"/>
                                <a:gd name="T20" fmla="*/ 183 w 183"/>
                                <a:gd name="T21" fmla="*/ 6 h 13"/>
                                <a:gd name="T22" fmla="*/ 176 w 183"/>
                                <a:gd name="T23" fmla="*/ 13 h 13"/>
                                <a:gd name="T24" fmla="*/ 150 w 183"/>
                                <a:gd name="T25" fmla="*/ 13 h 13"/>
                                <a:gd name="T26" fmla="*/ 144 w 183"/>
                                <a:gd name="T27" fmla="*/ 6 h 13"/>
                                <a:gd name="T28" fmla="*/ 131 w 183"/>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3" h="13">
                                  <a:moveTo>
                                    <a:pt x="7" y="0"/>
                                  </a:moveTo>
                                  <a:lnTo>
                                    <a:pt x="52" y="0"/>
                                  </a:lnTo>
                                  <a:lnTo>
                                    <a:pt x="46" y="6"/>
                                  </a:lnTo>
                                  <a:lnTo>
                                    <a:pt x="39" y="13"/>
                                  </a:lnTo>
                                  <a:lnTo>
                                    <a:pt x="0" y="13"/>
                                  </a:lnTo>
                                  <a:lnTo>
                                    <a:pt x="0" y="6"/>
                                  </a:lnTo>
                                  <a:lnTo>
                                    <a:pt x="7" y="0"/>
                                  </a:lnTo>
                                  <a:close/>
                                  <a:moveTo>
                                    <a:pt x="131" y="0"/>
                                  </a:moveTo>
                                  <a:lnTo>
                                    <a:pt x="176" y="0"/>
                                  </a:lnTo>
                                  <a:lnTo>
                                    <a:pt x="183" y="0"/>
                                  </a:lnTo>
                                  <a:lnTo>
                                    <a:pt x="183" y="6"/>
                                  </a:lnTo>
                                  <a:lnTo>
                                    <a:pt x="176" y="13"/>
                                  </a:lnTo>
                                  <a:lnTo>
                                    <a:pt x="150" y="13"/>
                                  </a:lnTo>
                                  <a:lnTo>
                                    <a:pt x="144" y="6"/>
                                  </a:lnTo>
                                  <a:lnTo>
                                    <a:pt x="131"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103"/>
                          <wps:cNvSpPr>
                            <a:spLocks noEditPoints="1"/>
                          </wps:cNvSpPr>
                          <wps:spPr bwMode="auto">
                            <a:xfrm>
                              <a:off x="4216" y="12139"/>
                              <a:ext cx="189" cy="13"/>
                            </a:xfrm>
                            <a:custGeom>
                              <a:avLst/>
                              <a:gdLst>
                                <a:gd name="T0" fmla="*/ 6 w 189"/>
                                <a:gd name="T1" fmla="*/ 0 h 13"/>
                                <a:gd name="T2" fmla="*/ 52 w 189"/>
                                <a:gd name="T3" fmla="*/ 0 h 13"/>
                                <a:gd name="T4" fmla="*/ 45 w 189"/>
                                <a:gd name="T5" fmla="*/ 7 h 13"/>
                                <a:gd name="T6" fmla="*/ 39 w 189"/>
                                <a:gd name="T7" fmla="*/ 13 h 13"/>
                                <a:gd name="T8" fmla="*/ 0 w 189"/>
                                <a:gd name="T9" fmla="*/ 13 h 13"/>
                                <a:gd name="T10" fmla="*/ 6 w 189"/>
                                <a:gd name="T11" fmla="*/ 7 h 13"/>
                                <a:gd name="T12" fmla="*/ 6 w 189"/>
                                <a:gd name="T13" fmla="*/ 0 h 13"/>
                                <a:gd name="T14" fmla="*/ 150 w 189"/>
                                <a:gd name="T15" fmla="*/ 0 h 13"/>
                                <a:gd name="T16" fmla="*/ 189 w 189"/>
                                <a:gd name="T17" fmla="*/ 0 h 13"/>
                                <a:gd name="T18" fmla="*/ 189 w 189"/>
                                <a:gd name="T19" fmla="*/ 0 h 13"/>
                                <a:gd name="T20" fmla="*/ 189 w 189"/>
                                <a:gd name="T21" fmla="*/ 0 h 13"/>
                                <a:gd name="T22" fmla="*/ 176 w 189"/>
                                <a:gd name="T23" fmla="*/ 13 h 13"/>
                                <a:gd name="T24" fmla="*/ 163 w 189"/>
                                <a:gd name="T25" fmla="*/ 13 h 13"/>
                                <a:gd name="T26" fmla="*/ 156 w 189"/>
                                <a:gd name="T27" fmla="*/ 7 h 13"/>
                                <a:gd name="T28" fmla="*/ 150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6" y="0"/>
                                  </a:moveTo>
                                  <a:lnTo>
                                    <a:pt x="52" y="0"/>
                                  </a:lnTo>
                                  <a:lnTo>
                                    <a:pt x="45" y="7"/>
                                  </a:lnTo>
                                  <a:lnTo>
                                    <a:pt x="39" y="13"/>
                                  </a:lnTo>
                                  <a:lnTo>
                                    <a:pt x="0" y="13"/>
                                  </a:lnTo>
                                  <a:lnTo>
                                    <a:pt x="6" y="7"/>
                                  </a:lnTo>
                                  <a:lnTo>
                                    <a:pt x="6" y="0"/>
                                  </a:lnTo>
                                  <a:close/>
                                  <a:moveTo>
                                    <a:pt x="150" y="0"/>
                                  </a:moveTo>
                                  <a:lnTo>
                                    <a:pt x="189" y="0"/>
                                  </a:lnTo>
                                  <a:lnTo>
                                    <a:pt x="176" y="13"/>
                                  </a:lnTo>
                                  <a:lnTo>
                                    <a:pt x="163" y="13"/>
                                  </a:lnTo>
                                  <a:lnTo>
                                    <a:pt x="156" y="7"/>
                                  </a:lnTo>
                                  <a:lnTo>
                                    <a:pt x="15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104"/>
                          <wps:cNvSpPr>
                            <a:spLocks noEditPoints="1"/>
                          </wps:cNvSpPr>
                          <wps:spPr bwMode="auto">
                            <a:xfrm>
                              <a:off x="4209" y="12146"/>
                              <a:ext cx="189" cy="13"/>
                            </a:xfrm>
                            <a:custGeom>
                              <a:avLst/>
                              <a:gdLst>
                                <a:gd name="T0" fmla="*/ 13 w 189"/>
                                <a:gd name="T1" fmla="*/ 0 h 13"/>
                                <a:gd name="T2" fmla="*/ 52 w 189"/>
                                <a:gd name="T3" fmla="*/ 0 h 13"/>
                                <a:gd name="T4" fmla="*/ 46 w 189"/>
                                <a:gd name="T5" fmla="*/ 6 h 13"/>
                                <a:gd name="T6" fmla="*/ 46 w 189"/>
                                <a:gd name="T7" fmla="*/ 13 h 13"/>
                                <a:gd name="T8" fmla="*/ 0 w 189"/>
                                <a:gd name="T9" fmla="*/ 13 h 13"/>
                                <a:gd name="T10" fmla="*/ 7 w 189"/>
                                <a:gd name="T11" fmla="*/ 6 h 13"/>
                                <a:gd name="T12" fmla="*/ 13 w 189"/>
                                <a:gd name="T13" fmla="*/ 0 h 13"/>
                                <a:gd name="T14" fmla="*/ 163 w 189"/>
                                <a:gd name="T15" fmla="*/ 0 h 13"/>
                                <a:gd name="T16" fmla="*/ 189 w 189"/>
                                <a:gd name="T17" fmla="*/ 0 h 13"/>
                                <a:gd name="T18" fmla="*/ 176 w 189"/>
                                <a:gd name="T19" fmla="*/ 6 h 13"/>
                                <a:gd name="T20" fmla="*/ 170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13" y="0"/>
                                  </a:moveTo>
                                  <a:lnTo>
                                    <a:pt x="52" y="0"/>
                                  </a:lnTo>
                                  <a:lnTo>
                                    <a:pt x="46" y="6"/>
                                  </a:lnTo>
                                  <a:lnTo>
                                    <a:pt x="46" y="13"/>
                                  </a:lnTo>
                                  <a:lnTo>
                                    <a:pt x="0" y="13"/>
                                  </a:lnTo>
                                  <a:lnTo>
                                    <a:pt x="7" y="6"/>
                                  </a:lnTo>
                                  <a:lnTo>
                                    <a:pt x="13" y="0"/>
                                  </a:lnTo>
                                  <a:close/>
                                  <a:moveTo>
                                    <a:pt x="163" y="0"/>
                                  </a:moveTo>
                                  <a:lnTo>
                                    <a:pt x="189" y="0"/>
                                  </a:lnTo>
                                  <a:lnTo>
                                    <a:pt x="176" y="6"/>
                                  </a:lnTo>
                                  <a:lnTo>
                                    <a:pt x="170" y="0"/>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Freeform 105"/>
                          <wps:cNvSpPr>
                            <a:spLocks noEditPoints="1"/>
                          </wps:cNvSpPr>
                          <wps:spPr bwMode="auto">
                            <a:xfrm>
                              <a:off x="4209" y="12152"/>
                              <a:ext cx="183" cy="13"/>
                            </a:xfrm>
                            <a:custGeom>
                              <a:avLst/>
                              <a:gdLst>
                                <a:gd name="T0" fmla="*/ 7 w 183"/>
                                <a:gd name="T1" fmla="*/ 0 h 13"/>
                                <a:gd name="T2" fmla="*/ 46 w 183"/>
                                <a:gd name="T3" fmla="*/ 0 h 13"/>
                                <a:gd name="T4" fmla="*/ 46 w 183"/>
                                <a:gd name="T5" fmla="*/ 7 h 13"/>
                                <a:gd name="T6" fmla="*/ 39 w 183"/>
                                <a:gd name="T7" fmla="*/ 13 h 13"/>
                                <a:gd name="T8" fmla="*/ 0 w 183"/>
                                <a:gd name="T9" fmla="*/ 13 h 13"/>
                                <a:gd name="T10" fmla="*/ 0 w 183"/>
                                <a:gd name="T11" fmla="*/ 7 h 13"/>
                                <a:gd name="T12" fmla="*/ 7 w 183"/>
                                <a:gd name="T13" fmla="*/ 0 h 13"/>
                                <a:gd name="T14" fmla="*/ 170 w 183"/>
                                <a:gd name="T15" fmla="*/ 0 h 13"/>
                                <a:gd name="T16" fmla="*/ 183 w 183"/>
                                <a:gd name="T17" fmla="*/ 0 h 13"/>
                                <a:gd name="T18" fmla="*/ 176 w 183"/>
                                <a:gd name="T19" fmla="*/ 0 h 13"/>
                                <a:gd name="T20" fmla="*/ 170 w 183"/>
                                <a:gd name="T21" fmla="*/ 0 h 13"/>
                                <a:gd name="T22" fmla="*/ 170 w 18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3" h="13">
                                  <a:moveTo>
                                    <a:pt x="7" y="0"/>
                                  </a:moveTo>
                                  <a:lnTo>
                                    <a:pt x="46" y="0"/>
                                  </a:lnTo>
                                  <a:lnTo>
                                    <a:pt x="46" y="7"/>
                                  </a:lnTo>
                                  <a:lnTo>
                                    <a:pt x="39" y="13"/>
                                  </a:lnTo>
                                  <a:lnTo>
                                    <a:pt x="0" y="13"/>
                                  </a:lnTo>
                                  <a:lnTo>
                                    <a:pt x="0" y="7"/>
                                  </a:lnTo>
                                  <a:lnTo>
                                    <a:pt x="7" y="0"/>
                                  </a:lnTo>
                                  <a:close/>
                                  <a:moveTo>
                                    <a:pt x="170" y="0"/>
                                  </a:moveTo>
                                  <a:lnTo>
                                    <a:pt x="183" y="0"/>
                                  </a:lnTo>
                                  <a:lnTo>
                                    <a:pt x="176" y="0"/>
                                  </a:lnTo>
                                  <a:lnTo>
                                    <a:pt x="17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106"/>
                          <wps:cNvSpPr>
                            <a:spLocks/>
                          </wps:cNvSpPr>
                          <wps:spPr bwMode="auto">
                            <a:xfrm>
                              <a:off x="4203" y="12159"/>
                              <a:ext cx="52" cy="13"/>
                            </a:xfrm>
                            <a:custGeom>
                              <a:avLst/>
                              <a:gdLst>
                                <a:gd name="T0" fmla="*/ 6 w 52"/>
                                <a:gd name="T1" fmla="*/ 0 h 13"/>
                                <a:gd name="T2" fmla="*/ 52 w 52"/>
                                <a:gd name="T3" fmla="*/ 0 h 13"/>
                                <a:gd name="T4" fmla="*/ 45 w 52"/>
                                <a:gd name="T5" fmla="*/ 6 h 13"/>
                                <a:gd name="T6" fmla="*/ 45 w 52"/>
                                <a:gd name="T7" fmla="*/ 13 h 13"/>
                                <a:gd name="T8" fmla="*/ 0 w 52"/>
                                <a:gd name="T9" fmla="*/ 13 h 13"/>
                                <a:gd name="T10" fmla="*/ 6 w 52"/>
                                <a:gd name="T11" fmla="*/ 6 h 13"/>
                                <a:gd name="T12" fmla="*/ 6 w 5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2" h="13">
                                  <a:moveTo>
                                    <a:pt x="6" y="0"/>
                                  </a:moveTo>
                                  <a:lnTo>
                                    <a:pt x="52" y="0"/>
                                  </a:lnTo>
                                  <a:lnTo>
                                    <a:pt x="45" y="6"/>
                                  </a:lnTo>
                                  <a:lnTo>
                                    <a:pt x="45"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Freeform 107"/>
                          <wps:cNvSpPr>
                            <a:spLocks/>
                          </wps:cNvSpPr>
                          <wps:spPr bwMode="auto">
                            <a:xfrm>
                              <a:off x="4203"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108"/>
                          <wps:cNvSpPr>
                            <a:spLocks/>
                          </wps:cNvSpPr>
                          <wps:spPr bwMode="auto">
                            <a:xfrm>
                              <a:off x="4203" y="12172"/>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109"/>
                          <wps:cNvSpPr>
                            <a:spLocks/>
                          </wps:cNvSpPr>
                          <wps:spPr bwMode="auto">
                            <a:xfrm>
                              <a:off x="4196"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 name="Freeform 110"/>
                          <wps:cNvSpPr>
                            <a:spLocks/>
                          </wps:cNvSpPr>
                          <wps:spPr bwMode="auto">
                            <a:xfrm>
                              <a:off x="4196"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5" name="Freeform 111"/>
                          <wps:cNvSpPr>
                            <a:spLocks/>
                          </wps:cNvSpPr>
                          <wps:spPr bwMode="auto">
                            <a:xfrm>
                              <a:off x="4196"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112"/>
                          <wps:cNvSpPr>
                            <a:spLocks/>
                          </wps:cNvSpPr>
                          <wps:spPr bwMode="auto">
                            <a:xfrm>
                              <a:off x="4190"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Freeform 113"/>
                          <wps:cNvSpPr>
                            <a:spLocks/>
                          </wps:cNvSpPr>
                          <wps:spPr bwMode="auto">
                            <a:xfrm>
                              <a:off x="4190" y="12204"/>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Freeform 114"/>
                          <wps:cNvSpPr>
                            <a:spLocks/>
                          </wps:cNvSpPr>
                          <wps:spPr bwMode="auto">
                            <a:xfrm>
                              <a:off x="4190"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9" name="Freeform 115"/>
                          <wps:cNvSpPr>
                            <a:spLocks/>
                          </wps:cNvSpPr>
                          <wps:spPr bwMode="auto">
                            <a:xfrm>
                              <a:off x="4190"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 name="Freeform 116"/>
                          <wps:cNvSpPr>
                            <a:spLocks/>
                          </wps:cNvSpPr>
                          <wps:spPr bwMode="auto">
                            <a:xfrm>
                              <a:off x="4183" y="12224"/>
                              <a:ext cx="46" cy="6"/>
                            </a:xfrm>
                            <a:custGeom>
                              <a:avLst/>
                              <a:gdLst>
                                <a:gd name="T0" fmla="*/ 7 w 46"/>
                                <a:gd name="T1" fmla="*/ 0 h 6"/>
                                <a:gd name="T2" fmla="*/ 46 w 46"/>
                                <a:gd name="T3" fmla="*/ 0 h 6"/>
                                <a:gd name="T4" fmla="*/ 46 w 46"/>
                                <a:gd name="T5" fmla="*/ 0 h 6"/>
                                <a:gd name="T6" fmla="*/ 39 w 46"/>
                                <a:gd name="T7" fmla="*/ 6 h 6"/>
                                <a:gd name="T8" fmla="*/ 0 w 46"/>
                                <a:gd name="T9" fmla="*/ 6 h 6"/>
                                <a:gd name="T10" fmla="*/ 7 w 46"/>
                                <a:gd name="T11" fmla="*/ 0 h 6"/>
                                <a:gd name="T12" fmla="*/ 7 w 46"/>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46" h="6">
                                  <a:moveTo>
                                    <a:pt x="7" y="0"/>
                                  </a:moveTo>
                                  <a:lnTo>
                                    <a:pt x="46" y="0"/>
                                  </a:lnTo>
                                  <a:lnTo>
                                    <a:pt x="39" y="6"/>
                                  </a:lnTo>
                                  <a:lnTo>
                                    <a:pt x="0"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 name="Freeform 117"/>
                          <wps:cNvSpPr>
                            <a:spLocks/>
                          </wps:cNvSpPr>
                          <wps:spPr bwMode="auto">
                            <a:xfrm>
                              <a:off x="4183" y="12230"/>
                              <a:ext cx="46" cy="7"/>
                            </a:xfrm>
                            <a:custGeom>
                              <a:avLst/>
                              <a:gdLst>
                                <a:gd name="T0" fmla="*/ 7 w 46"/>
                                <a:gd name="T1" fmla="*/ 0 h 7"/>
                                <a:gd name="T2" fmla="*/ 46 w 46"/>
                                <a:gd name="T3" fmla="*/ 0 h 7"/>
                                <a:gd name="T4" fmla="*/ 39 w 46"/>
                                <a:gd name="T5" fmla="*/ 0 h 7"/>
                                <a:gd name="T6" fmla="*/ 39 w 46"/>
                                <a:gd name="T7" fmla="*/ 7 h 7"/>
                                <a:gd name="T8" fmla="*/ 0 w 46"/>
                                <a:gd name="T9" fmla="*/ 7 h 7"/>
                                <a:gd name="T10" fmla="*/ 0 w 46"/>
                                <a:gd name="T11" fmla="*/ 0 h 7"/>
                                <a:gd name="T12" fmla="*/ 7 w 46"/>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46" h="7">
                                  <a:moveTo>
                                    <a:pt x="7" y="0"/>
                                  </a:moveTo>
                                  <a:lnTo>
                                    <a:pt x="46" y="0"/>
                                  </a:lnTo>
                                  <a:lnTo>
                                    <a:pt x="39" y="0"/>
                                  </a:lnTo>
                                  <a:lnTo>
                                    <a:pt x="39" y="7"/>
                                  </a:lnTo>
                                  <a:lnTo>
                                    <a:pt x="0" y="7"/>
                                  </a:lnTo>
                                  <a:lnTo>
                                    <a:pt x="0" y="0"/>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118"/>
                          <wps:cNvSpPr>
                            <a:spLocks/>
                          </wps:cNvSpPr>
                          <wps:spPr bwMode="auto">
                            <a:xfrm>
                              <a:off x="4183"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 name="Freeform 119"/>
                          <wps:cNvSpPr>
                            <a:spLocks/>
                          </wps:cNvSpPr>
                          <wps:spPr bwMode="auto">
                            <a:xfrm>
                              <a:off x="4183"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 name="Freeform 120"/>
                          <wps:cNvSpPr>
                            <a:spLocks/>
                          </wps:cNvSpPr>
                          <wps:spPr bwMode="auto">
                            <a:xfrm>
                              <a:off x="4183"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Freeform 121"/>
                          <wps:cNvSpPr>
                            <a:spLocks/>
                          </wps:cNvSpPr>
                          <wps:spPr bwMode="auto">
                            <a:xfrm>
                              <a:off x="4183"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Freeform 122"/>
                          <wps:cNvSpPr>
                            <a:spLocks/>
                          </wps:cNvSpPr>
                          <wps:spPr bwMode="auto">
                            <a:xfrm>
                              <a:off x="4177" y="12256"/>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 name="Freeform 123"/>
                          <wps:cNvSpPr>
                            <a:spLocks/>
                          </wps:cNvSpPr>
                          <wps:spPr bwMode="auto">
                            <a:xfrm>
                              <a:off x="4177" y="12263"/>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8" name="Freeform 124"/>
                          <wps:cNvSpPr>
                            <a:spLocks/>
                          </wps:cNvSpPr>
                          <wps:spPr bwMode="auto">
                            <a:xfrm>
                              <a:off x="4177" y="12269"/>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 name="Freeform 125"/>
                          <wps:cNvSpPr>
                            <a:spLocks/>
                          </wps:cNvSpPr>
                          <wps:spPr bwMode="auto">
                            <a:xfrm>
                              <a:off x="4177"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126"/>
                          <wps:cNvSpPr>
                            <a:spLocks/>
                          </wps:cNvSpPr>
                          <wps:spPr bwMode="auto">
                            <a:xfrm>
                              <a:off x="4177"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1" name="Freeform 127"/>
                          <wps:cNvSpPr>
                            <a:spLocks/>
                          </wps:cNvSpPr>
                          <wps:spPr bwMode="auto">
                            <a:xfrm>
                              <a:off x="4177"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128"/>
                          <wps:cNvSpPr>
                            <a:spLocks/>
                          </wps:cNvSpPr>
                          <wps:spPr bwMode="auto">
                            <a:xfrm>
                              <a:off x="4177"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 name="Freeform 129"/>
                          <wps:cNvSpPr>
                            <a:spLocks/>
                          </wps:cNvSpPr>
                          <wps:spPr bwMode="auto">
                            <a:xfrm>
                              <a:off x="4177"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 name="Freeform 130"/>
                          <wps:cNvSpPr>
                            <a:spLocks/>
                          </wps:cNvSpPr>
                          <wps:spPr bwMode="auto">
                            <a:xfrm>
                              <a:off x="4177"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Freeform 131"/>
                          <wps:cNvSpPr>
                            <a:spLocks/>
                          </wps:cNvSpPr>
                          <wps:spPr bwMode="auto">
                            <a:xfrm>
                              <a:off x="4177"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132"/>
                          <wps:cNvSpPr>
                            <a:spLocks/>
                          </wps:cNvSpPr>
                          <wps:spPr bwMode="auto">
                            <a:xfrm>
                              <a:off x="4177"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Freeform 133"/>
                          <wps:cNvSpPr>
                            <a:spLocks/>
                          </wps:cNvSpPr>
                          <wps:spPr bwMode="auto">
                            <a:xfrm>
                              <a:off x="4177"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134"/>
                          <wps:cNvSpPr>
                            <a:spLocks/>
                          </wps:cNvSpPr>
                          <wps:spPr bwMode="auto">
                            <a:xfrm>
                              <a:off x="4177"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135"/>
                          <wps:cNvSpPr>
                            <a:spLocks/>
                          </wps:cNvSpPr>
                          <wps:spPr bwMode="auto">
                            <a:xfrm>
                              <a:off x="4177"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136"/>
                          <wps:cNvSpPr>
                            <a:spLocks/>
                          </wps:cNvSpPr>
                          <wps:spPr bwMode="auto">
                            <a:xfrm>
                              <a:off x="4177"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137"/>
                          <wps:cNvSpPr>
                            <a:spLocks/>
                          </wps:cNvSpPr>
                          <wps:spPr bwMode="auto">
                            <a:xfrm>
                              <a:off x="4177"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138"/>
                          <wps:cNvSpPr>
                            <a:spLocks/>
                          </wps:cNvSpPr>
                          <wps:spPr bwMode="auto">
                            <a:xfrm>
                              <a:off x="4177"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Freeform 139"/>
                          <wps:cNvSpPr>
                            <a:spLocks/>
                          </wps:cNvSpPr>
                          <wps:spPr bwMode="auto">
                            <a:xfrm>
                              <a:off x="4177"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Freeform 140"/>
                          <wps:cNvSpPr>
                            <a:spLocks/>
                          </wps:cNvSpPr>
                          <wps:spPr bwMode="auto">
                            <a:xfrm>
                              <a:off x="4177" y="12373"/>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141"/>
                          <wps:cNvSpPr>
                            <a:spLocks/>
                          </wps:cNvSpPr>
                          <wps:spPr bwMode="auto">
                            <a:xfrm>
                              <a:off x="4177" y="12380"/>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Freeform 142"/>
                          <wps:cNvSpPr>
                            <a:spLocks/>
                          </wps:cNvSpPr>
                          <wps:spPr bwMode="auto">
                            <a:xfrm>
                              <a:off x="4183" y="12386"/>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Freeform 143"/>
                          <wps:cNvSpPr>
                            <a:spLocks/>
                          </wps:cNvSpPr>
                          <wps:spPr bwMode="auto">
                            <a:xfrm>
                              <a:off x="4183" y="1239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8" name="Freeform 144"/>
                          <wps:cNvSpPr>
                            <a:spLocks/>
                          </wps:cNvSpPr>
                          <wps:spPr bwMode="auto">
                            <a:xfrm>
                              <a:off x="4183"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 name="Freeform 145"/>
                          <wps:cNvSpPr>
                            <a:spLocks/>
                          </wps:cNvSpPr>
                          <wps:spPr bwMode="auto">
                            <a:xfrm>
                              <a:off x="4183"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146"/>
                          <wps:cNvSpPr>
                            <a:spLocks/>
                          </wps:cNvSpPr>
                          <wps:spPr bwMode="auto">
                            <a:xfrm>
                              <a:off x="4183" y="12412"/>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147"/>
                          <wps:cNvSpPr>
                            <a:spLocks/>
                          </wps:cNvSpPr>
                          <wps:spPr bwMode="auto">
                            <a:xfrm>
                              <a:off x="4183"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148"/>
                          <wps:cNvSpPr>
                            <a:spLocks/>
                          </wps:cNvSpPr>
                          <wps:spPr bwMode="auto">
                            <a:xfrm>
                              <a:off x="4190" y="12425"/>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149"/>
                          <wps:cNvSpPr>
                            <a:spLocks/>
                          </wps:cNvSpPr>
                          <wps:spPr bwMode="auto">
                            <a:xfrm>
                              <a:off x="4190" y="12432"/>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150"/>
                          <wps:cNvSpPr>
                            <a:spLocks/>
                          </wps:cNvSpPr>
                          <wps:spPr bwMode="auto">
                            <a:xfrm>
                              <a:off x="4190" y="12438"/>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151"/>
                          <wps:cNvSpPr>
                            <a:spLocks/>
                          </wps:cNvSpPr>
                          <wps:spPr bwMode="auto">
                            <a:xfrm>
                              <a:off x="4196" y="12445"/>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Freeform 152"/>
                          <wps:cNvSpPr>
                            <a:spLocks noEditPoints="1"/>
                          </wps:cNvSpPr>
                          <wps:spPr bwMode="auto">
                            <a:xfrm>
                              <a:off x="4196" y="12451"/>
                              <a:ext cx="85" cy="13"/>
                            </a:xfrm>
                            <a:custGeom>
                              <a:avLst/>
                              <a:gdLst>
                                <a:gd name="T0" fmla="*/ 0 w 85"/>
                                <a:gd name="T1" fmla="*/ 0 h 13"/>
                                <a:gd name="T2" fmla="*/ 39 w 85"/>
                                <a:gd name="T3" fmla="*/ 0 h 13"/>
                                <a:gd name="T4" fmla="*/ 39 w 85"/>
                                <a:gd name="T5" fmla="*/ 7 h 13"/>
                                <a:gd name="T6" fmla="*/ 46 w 85"/>
                                <a:gd name="T7" fmla="*/ 13 h 13"/>
                                <a:gd name="T8" fmla="*/ 46 w 85"/>
                                <a:gd name="T9" fmla="*/ 13 h 13"/>
                                <a:gd name="T10" fmla="*/ 46 w 85"/>
                                <a:gd name="T11" fmla="*/ 13 h 13"/>
                                <a:gd name="T12" fmla="*/ 7 w 85"/>
                                <a:gd name="T13" fmla="*/ 13 h 13"/>
                                <a:gd name="T14" fmla="*/ 0 w 85"/>
                                <a:gd name="T15" fmla="*/ 7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7"/>
                                  </a:lnTo>
                                  <a:lnTo>
                                    <a:pt x="46" y="13"/>
                                  </a:lnTo>
                                  <a:lnTo>
                                    <a:pt x="7" y="13"/>
                                  </a:lnTo>
                                  <a:lnTo>
                                    <a:pt x="0" y="7"/>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7" name="Freeform 153"/>
                          <wps:cNvSpPr>
                            <a:spLocks noEditPoints="1"/>
                          </wps:cNvSpPr>
                          <wps:spPr bwMode="auto">
                            <a:xfrm>
                              <a:off x="4196"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13 h 13"/>
                                <a:gd name="T10" fmla="*/ 52 w 85"/>
                                <a:gd name="T11" fmla="*/ 13 h 13"/>
                                <a:gd name="T12" fmla="*/ 7 w 85"/>
                                <a:gd name="T13" fmla="*/ 13 h 13"/>
                                <a:gd name="T14" fmla="*/ 7 w 85"/>
                                <a:gd name="T15" fmla="*/ 6 h 13"/>
                                <a:gd name="T16" fmla="*/ 0 w 85"/>
                                <a:gd name="T17" fmla="*/ 0 h 13"/>
                                <a:gd name="T18" fmla="*/ 85 w 85"/>
                                <a:gd name="T19" fmla="*/ 13 h 13"/>
                                <a:gd name="T20" fmla="*/ 78 w 85"/>
                                <a:gd name="T21" fmla="*/ 13 h 13"/>
                                <a:gd name="T22" fmla="*/ 85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6"/>
                                  </a:lnTo>
                                  <a:lnTo>
                                    <a:pt x="46" y="13"/>
                                  </a:lnTo>
                                  <a:lnTo>
                                    <a:pt x="52" y="13"/>
                                  </a:lnTo>
                                  <a:lnTo>
                                    <a:pt x="7" y="13"/>
                                  </a:lnTo>
                                  <a:lnTo>
                                    <a:pt x="7" y="6"/>
                                  </a:lnTo>
                                  <a:lnTo>
                                    <a:pt x="0" y="0"/>
                                  </a:lnTo>
                                  <a:close/>
                                  <a:moveTo>
                                    <a:pt x="85" y="13"/>
                                  </a:moveTo>
                                  <a:lnTo>
                                    <a:pt x="78" y="13"/>
                                  </a:lnTo>
                                  <a:lnTo>
                                    <a:pt x="85"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 name="Freeform 154"/>
                          <wps:cNvSpPr>
                            <a:spLocks/>
                          </wps:cNvSpPr>
                          <wps:spPr bwMode="auto">
                            <a:xfrm>
                              <a:off x="4203" y="12464"/>
                              <a:ext cx="78" cy="13"/>
                            </a:xfrm>
                            <a:custGeom>
                              <a:avLst/>
                              <a:gdLst>
                                <a:gd name="T0" fmla="*/ 0 w 78"/>
                                <a:gd name="T1" fmla="*/ 0 h 13"/>
                                <a:gd name="T2" fmla="*/ 39 w 78"/>
                                <a:gd name="T3" fmla="*/ 0 h 13"/>
                                <a:gd name="T4" fmla="*/ 45 w 78"/>
                                <a:gd name="T5" fmla="*/ 7 h 13"/>
                                <a:gd name="T6" fmla="*/ 58 w 78"/>
                                <a:gd name="T7" fmla="*/ 13 h 13"/>
                                <a:gd name="T8" fmla="*/ 71 w 78"/>
                                <a:gd name="T9" fmla="*/ 7 h 13"/>
                                <a:gd name="T10" fmla="*/ 78 w 78"/>
                                <a:gd name="T11" fmla="*/ 0 h 13"/>
                                <a:gd name="T12" fmla="*/ 78 w 78"/>
                                <a:gd name="T13" fmla="*/ 0 h 13"/>
                                <a:gd name="T14" fmla="*/ 78 w 78"/>
                                <a:gd name="T15" fmla="*/ 7 h 13"/>
                                <a:gd name="T16" fmla="*/ 78 w 78"/>
                                <a:gd name="T17" fmla="*/ 13 h 13"/>
                                <a:gd name="T18" fmla="*/ 78 w 78"/>
                                <a:gd name="T19" fmla="*/ 13 h 13"/>
                                <a:gd name="T20" fmla="*/ 6 w 78"/>
                                <a:gd name="T21" fmla="*/ 13 h 13"/>
                                <a:gd name="T22" fmla="*/ 6 w 78"/>
                                <a:gd name="T23" fmla="*/ 13 h 13"/>
                                <a:gd name="T24" fmla="*/ 0 w 78"/>
                                <a:gd name="T25" fmla="*/ 7 h 13"/>
                                <a:gd name="T26" fmla="*/ 0 w 78"/>
                                <a:gd name="T27" fmla="*/ 7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7"/>
                                  </a:lnTo>
                                  <a:lnTo>
                                    <a:pt x="58" y="13"/>
                                  </a:lnTo>
                                  <a:lnTo>
                                    <a:pt x="71" y="7"/>
                                  </a:lnTo>
                                  <a:lnTo>
                                    <a:pt x="78" y="0"/>
                                  </a:lnTo>
                                  <a:lnTo>
                                    <a:pt x="78" y="7"/>
                                  </a:lnTo>
                                  <a:lnTo>
                                    <a:pt x="78" y="13"/>
                                  </a:lnTo>
                                  <a:lnTo>
                                    <a:pt x="6"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9" name="Freeform 155"/>
                          <wps:cNvSpPr>
                            <a:spLocks/>
                          </wps:cNvSpPr>
                          <wps:spPr bwMode="auto">
                            <a:xfrm>
                              <a:off x="4203" y="12471"/>
                              <a:ext cx="78" cy="13"/>
                            </a:xfrm>
                            <a:custGeom>
                              <a:avLst/>
                              <a:gdLst>
                                <a:gd name="T0" fmla="*/ 0 w 78"/>
                                <a:gd name="T1" fmla="*/ 0 h 13"/>
                                <a:gd name="T2" fmla="*/ 45 w 78"/>
                                <a:gd name="T3" fmla="*/ 0 h 13"/>
                                <a:gd name="T4" fmla="*/ 58 w 78"/>
                                <a:gd name="T5" fmla="*/ 6 h 13"/>
                                <a:gd name="T6" fmla="*/ 71 w 78"/>
                                <a:gd name="T7" fmla="*/ 0 h 13"/>
                                <a:gd name="T8" fmla="*/ 78 w 78"/>
                                <a:gd name="T9" fmla="*/ 0 h 13"/>
                                <a:gd name="T10" fmla="*/ 78 w 78"/>
                                <a:gd name="T11" fmla="*/ 0 h 13"/>
                                <a:gd name="T12" fmla="*/ 71 w 78"/>
                                <a:gd name="T13" fmla="*/ 6 h 13"/>
                                <a:gd name="T14" fmla="*/ 71 w 78"/>
                                <a:gd name="T15" fmla="*/ 13 h 13"/>
                                <a:gd name="T16" fmla="*/ 13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6"/>
                                  </a:lnTo>
                                  <a:lnTo>
                                    <a:pt x="71" y="0"/>
                                  </a:lnTo>
                                  <a:lnTo>
                                    <a:pt x="78" y="0"/>
                                  </a:lnTo>
                                  <a:lnTo>
                                    <a:pt x="71" y="6"/>
                                  </a:lnTo>
                                  <a:lnTo>
                                    <a:pt x="71" y="13"/>
                                  </a:lnTo>
                                  <a:lnTo>
                                    <a:pt x="13"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 name="Freeform 156"/>
                          <wps:cNvSpPr>
                            <a:spLocks/>
                          </wps:cNvSpPr>
                          <wps:spPr bwMode="auto">
                            <a:xfrm>
                              <a:off x="4209" y="12477"/>
                              <a:ext cx="72" cy="13"/>
                            </a:xfrm>
                            <a:custGeom>
                              <a:avLst/>
                              <a:gdLst>
                                <a:gd name="T0" fmla="*/ 0 w 72"/>
                                <a:gd name="T1" fmla="*/ 0 h 13"/>
                                <a:gd name="T2" fmla="*/ 72 w 72"/>
                                <a:gd name="T3" fmla="*/ 0 h 13"/>
                                <a:gd name="T4" fmla="*/ 65 w 72"/>
                                <a:gd name="T5" fmla="*/ 7 h 13"/>
                                <a:gd name="T6" fmla="*/ 59 w 72"/>
                                <a:gd name="T7" fmla="*/ 13 h 13"/>
                                <a:gd name="T8" fmla="*/ 13 w 72"/>
                                <a:gd name="T9" fmla="*/ 13 h 13"/>
                                <a:gd name="T10" fmla="*/ 7 w 72"/>
                                <a:gd name="T11" fmla="*/ 7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Freeform 157"/>
                          <wps:cNvSpPr>
                            <a:spLocks/>
                          </wps:cNvSpPr>
                          <wps:spPr bwMode="auto">
                            <a:xfrm>
                              <a:off x="4216" y="12484"/>
                              <a:ext cx="58" cy="13"/>
                            </a:xfrm>
                            <a:custGeom>
                              <a:avLst/>
                              <a:gdLst>
                                <a:gd name="T0" fmla="*/ 0 w 58"/>
                                <a:gd name="T1" fmla="*/ 0 h 13"/>
                                <a:gd name="T2" fmla="*/ 58 w 58"/>
                                <a:gd name="T3" fmla="*/ 0 h 13"/>
                                <a:gd name="T4" fmla="*/ 45 w 58"/>
                                <a:gd name="T5" fmla="*/ 6 h 13"/>
                                <a:gd name="T6" fmla="*/ 39 w 58"/>
                                <a:gd name="T7" fmla="*/ 13 h 13"/>
                                <a:gd name="T8" fmla="*/ 19 w 58"/>
                                <a:gd name="T9" fmla="*/ 13 h 13"/>
                                <a:gd name="T10" fmla="*/ 6 w 58"/>
                                <a:gd name="T11" fmla="*/ 6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45" y="6"/>
                                  </a:lnTo>
                                  <a:lnTo>
                                    <a:pt x="39" y="13"/>
                                  </a:lnTo>
                                  <a:lnTo>
                                    <a:pt x="19" y="13"/>
                                  </a:lnTo>
                                  <a:lnTo>
                                    <a:pt x="6"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Freeform 158"/>
                          <wps:cNvSpPr>
                            <a:spLocks/>
                          </wps:cNvSpPr>
                          <wps:spPr bwMode="auto">
                            <a:xfrm>
                              <a:off x="4222" y="12490"/>
                              <a:ext cx="46" cy="7"/>
                            </a:xfrm>
                            <a:custGeom>
                              <a:avLst/>
                              <a:gdLst>
                                <a:gd name="T0" fmla="*/ 0 w 46"/>
                                <a:gd name="T1" fmla="*/ 0 h 7"/>
                                <a:gd name="T2" fmla="*/ 46 w 46"/>
                                <a:gd name="T3" fmla="*/ 0 h 7"/>
                                <a:gd name="T4" fmla="*/ 33 w 46"/>
                                <a:gd name="T5" fmla="*/ 7 h 7"/>
                                <a:gd name="T6" fmla="*/ 20 w 46"/>
                                <a:gd name="T7" fmla="*/ 7 h 7"/>
                                <a:gd name="T8" fmla="*/ 7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33" y="7"/>
                                  </a:lnTo>
                                  <a:lnTo>
                                    <a:pt x="20" y="7"/>
                                  </a:lnTo>
                                  <a:lnTo>
                                    <a:pt x="7"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Freeform 159"/>
                          <wps:cNvSpPr>
                            <a:spLocks/>
                          </wps:cNvSpPr>
                          <wps:spPr bwMode="auto">
                            <a:xfrm>
                              <a:off x="4235" y="12497"/>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 name="Freeform 160"/>
                          <wps:cNvSpPr>
                            <a:spLocks/>
                          </wps:cNvSpPr>
                          <wps:spPr bwMode="auto">
                            <a:xfrm>
                              <a:off x="4177" y="12094"/>
                              <a:ext cx="228" cy="403"/>
                            </a:xfrm>
                            <a:custGeom>
                              <a:avLst/>
                              <a:gdLst>
                                <a:gd name="T0" fmla="*/ 228 w 228"/>
                                <a:gd name="T1" fmla="*/ 45 h 403"/>
                                <a:gd name="T2" fmla="*/ 208 w 228"/>
                                <a:gd name="T3" fmla="*/ 58 h 403"/>
                                <a:gd name="T4" fmla="*/ 182 w 228"/>
                                <a:gd name="T5" fmla="*/ 39 h 403"/>
                                <a:gd name="T6" fmla="*/ 163 w 228"/>
                                <a:gd name="T7" fmla="*/ 26 h 403"/>
                                <a:gd name="T8" fmla="*/ 137 w 228"/>
                                <a:gd name="T9" fmla="*/ 26 h 403"/>
                                <a:gd name="T10" fmla="*/ 104 w 228"/>
                                <a:gd name="T11" fmla="*/ 32 h 403"/>
                                <a:gd name="T12" fmla="*/ 78 w 228"/>
                                <a:gd name="T13" fmla="*/ 52 h 403"/>
                                <a:gd name="T14" fmla="*/ 65 w 228"/>
                                <a:gd name="T15" fmla="*/ 91 h 403"/>
                                <a:gd name="T16" fmla="*/ 52 w 228"/>
                                <a:gd name="T17" fmla="*/ 136 h 403"/>
                                <a:gd name="T18" fmla="*/ 39 w 228"/>
                                <a:gd name="T19" fmla="*/ 188 h 403"/>
                                <a:gd name="T20" fmla="*/ 39 w 228"/>
                                <a:gd name="T21" fmla="*/ 240 h 403"/>
                                <a:gd name="T22" fmla="*/ 39 w 228"/>
                                <a:gd name="T23" fmla="*/ 292 h 403"/>
                                <a:gd name="T24" fmla="*/ 52 w 228"/>
                                <a:gd name="T25" fmla="*/ 338 h 403"/>
                                <a:gd name="T26" fmla="*/ 65 w 228"/>
                                <a:gd name="T27" fmla="*/ 370 h 403"/>
                                <a:gd name="T28" fmla="*/ 71 w 228"/>
                                <a:gd name="T29" fmla="*/ 377 h 403"/>
                                <a:gd name="T30" fmla="*/ 78 w 228"/>
                                <a:gd name="T31" fmla="*/ 383 h 403"/>
                                <a:gd name="T32" fmla="*/ 91 w 228"/>
                                <a:gd name="T33" fmla="*/ 377 h 403"/>
                                <a:gd name="T34" fmla="*/ 104 w 228"/>
                                <a:gd name="T35" fmla="*/ 370 h 403"/>
                                <a:gd name="T36" fmla="*/ 104 w 228"/>
                                <a:gd name="T37" fmla="*/ 377 h 403"/>
                                <a:gd name="T38" fmla="*/ 97 w 228"/>
                                <a:gd name="T39" fmla="*/ 390 h 403"/>
                                <a:gd name="T40" fmla="*/ 84 w 228"/>
                                <a:gd name="T41" fmla="*/ 403 h 403"/>
                                <a:gd name="T42" fmla="*/ 78 w 228"/>
                                <a:gd name="T43" fmla="*/ 403 h 403"/>
                                <a:gd name="T44" fmla="*/ 65 w 228"/>
                                <a:gd name="T45" fmla="*/ 403 h 403"/>
                                <a:gd name="T46" fmla="*/ 45 w 228"/>
                                <a:gd name="T47" fmla="*/ 396 h 403"/>
                                <a:gd name="T48" fmla="*/ 26 w 228"/>
                                <a:gd name="T49" fmla="*/ 377 h 403"/>
                                <a:gd name="T50" fmla="*/ 13 w 228"/>
                                <a:gd name="T51" fmla="*/ 344 h 403"/>
                                <a:gd name="T52" fmla="*/ 6 w 228"/>
                                <a:gd name="T53" fmla="*/ 299 h 403"/>
                                <a:gd name="T54" fmla="*/ 0 w 228"/>
                                <a:gd name="T55" fmla="*/ 240 h 403"/>
                                <a:gd name="T56" fmla="*/ 0 w 228"/>
                                <a:gd name="T57" fmla="*/ 182 h 403"/>
                                <a:gd name="T58" fmla="*/ 13 w 228"/>
                                <a:gd name="T59" fmla="*/ 130 h 403"/>
                                <a:gd name="T60" fmla="*/ 26 w 228"/>
                                <a:gd name="T61" fmla="*/ 78 h 403"/>
                                <a:gd name="T62" fmla="*/ 39 w 228"/>
                                <a:gd name="T63" fmla="*/ 58 h 403"/>
                                <a:gd name="T64" fmla="*/ 52 w 228"/>
                                <a:gd name="T65" fmla="*/ 39 h 403"/>
                                <a:gd name="T66" fmla="*/ 65 w 228"/>
                                <a:gd name="T67" fmla="*/ 19 h 403"/>
                                <a:gd name="T68" fmla="*/ 84 w 228"/>
                                <a:gd name="T69" fmla="*/ 13 h 403"/>
                                <a:gd name="T70" fmla="*/ 124 w 228"/>
                                <a:gd name="T71" fmla="*/ 0 h 403"/>
                                <a:gd name="T72" fmla="*/ 163 w 228"/>
                                <a:gd name="T73" fmla="*/ 6 h 403"/>
                                <a:gd name="T74" fmla="*/ 182 w 228"/>
                                <a:gd name="T75" fmla="*/ 13 h 403"/>
                                <a:gd name="T76" fmla="*/ 202 w 228"/>
                                <a:gd name="T77" fmla="*/ 19 h 403"/>
                                <a:gd name="T78" fmla="*/ 215 w 228"/>
                                <a:gd name="T79" fmla="*/ 32 h 403"/>
                                <a:gd name="T80" fmla="*/ 228 w 228"/>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5"/>
                                  </a:moveTo>
                                  <a:lnTo>
                                    <a:pt x="208" y="58"/>
                                  </a:lnTo>
                                  <a:lnTo>
                                    <a:pt x="182" y="39"/>
                                  </a:lnTo>
                                  <a:lnTo>
                                    <a:pt x="163" y="26"/>
                                  </a:lnTo>
                                  <a:lnTo>
                                    <a:pt x="137" y="26"/>
                                  </a:lnTo>
                                  <a:lnTo>
                                    <a:pt x="104" y="32"/>
                                  </a:lnTo>
                                  <a:lnTo>
                                    <a:pt x="78" y="52"/>
                                  </a:lnTo>
                                  <a:lnTo>
                                    <a:pt x="65" y="91"/>
                                  </a:lnTo>
                                  <a:lnTo>
                                    <a:pt x="52" y="136"/>
                                  </a:lnTo>
                                  <a:lnTo>
                                    <a:pt x="39" y="188"/>
                                  </a:lnTo>
                                  <a:lnTo>
                                    <a:pt x="39" y="240"/>
                                  </a:lnTo>
                                  <a:lnTo>
                                    <a:pt x="39" y="292"/>
                                  </a:lnTo>
                                  <a:lnTo>
                                    <a:pt x="52" y="338"/>
                                  </a:lnTo>
                                  <a:lnTo>
                                    <a:pt x="65" y="370"/>
                                  </a:lnTo>
                                  <a:lnTo>
                                    <a:pt x="71" y="377"/>
                                  </a:lnTo>
                                  <a:lnTo>
                                    <a:pt x="78" y="383"/>
                                  </a:lnTo>
                                  <a:lnTo>
                                    <a:pt x="91" y="377"/>
                                  </a:lnTo>
                                  <a:lnTo>
                                    <a:pt x="104" y="370"/>
                                  </a:lnTo>
                                  <a:lnTo>
                                    <a:pt x="104" y="377"/>
                                  </a:lnTo>
                                  <a:lnTo>
                                    <a:pt x="97" y="390"/>
                                  </a:lnTo>
                                  <a:lnTo>
                                    <a:pt x="84" y="403"/>
                                  </a:lnTo>
                                  <a:lnTo>
                                    <a:pt x="78" y="403"/>
                                  </a:lnTo>
                                  <a:lnTo>
                                    <a:pt x="65" y="403"/>
                                  </a:lnTo>
                                  <a:lnTo>
                                    <a:pt x="45" y="396"/>
                                  </a:lnTo>
                                  <a:lnTo>
                                    <a:pt x="26" y="377"/>
                                  </a:lnTo>
                                  <a:lnTo>
                                    <a:pt x="13" y="344"/>
                                  </a:lnTo>
                                  <a:lnTo>
                                    <a:pt x="6" y="299"/>
                                  </a:lnTo>
                                  <a:lnTo>
                                    <a:pt x="0" y="240"/>
                                  </a:lnTo>
                                  <a:lnTo>
                                    <a:pt x="0" y="182"/>
                                  </a:lnTo>
                                  <a:lnTo>
                                    <a:pt x="13" y="130"/>
                                  </a:lnTo>
                                  <a:lnTo>
                                    <a:pt x="26" y="78"/>
                                  </a:lnTo>
                                  <a:lnTo>
                                    <a:pt x="39" y="58"/>
                                  </a:lnTo>
                                  <a:lnTo>
                                    <a:pt x="52" y="39"/>
                                  </a:lnTo>
                                  <a:lnTo>
                                    <a:pt x="65" y="19"/>
                                  </a:lnTo>
                                  <a:lnTo>
                                    <a:pt x="84" y="13"/>
                                  </a:lnTo>
                                  <a:lnTo>
                                    <a:pt x="124" y="0"/>
                                  </a:lnTo>
                                  <a:lnTo>
                                    <a:pt x="163" y="6"/>
                                  </a:lnTo>
                                  <a:lnTo>
                                    <a:pt x="182" y="13"/>
                                  </a:lnTo>
                                  <a:lnTo>
                                    <a:pt x="202" y="19"/>
                                  </a:lnTo>
                                  <a:lnTo>
                                    <a:pt x="215" y="32"/>
                                  </a:lnTo>
                                  <a:lnTo>
                                    <a:pt x="228"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Freeform 161"/>
                          <wps:cNvSpPr>
                            <a:spLocks/>
                          </wps:cNvSpPr>
                          <wps:spPr bwMode="auto">
                            <a:xfrm>
                              <a:off x="4431" y="12094"/>
                              <a:ext cx="58" cy="6"/>
                            </a:xfrm>
                            <a:custGeom>
                              <a:avLst/>
                              <a:gdLst>
                                <a:gd name="T0" fmla="*/ 58 w 58"/>
                                <a:gd name="T1" fmla="*/ 6 h 6"/>
                                <a:gd name="T2" fmla="*/ 0 w 58"/>
                                <a:gd name="T3" fmla="*/ 6 h 6"/>
                                <a:gd name="T4" fmla="*/ 26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26" y="0"/>
                                  </a:lnTo>
                                  <a:lnTo>
                                    <a:pt x="58"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162"/>
                          <wps:cNvSpPr>
                            <a:spLocks/>
                          </wps:cNvSpPr>
                          <wps:spPr bwMode="auto">
                            <a:xfrm>
                              <a:off x="4411" y="12094"/>
                              <a:ext cx="98" cy="13"/>
                            </a:xfrm>
                            <a:custGeom>
                              <a:avLst/>
                              <a:gdLst>
                                <a:gd name="T0" fmla="*/ 98 w 98"/>
                                <a:gd name="T1" fmla="*/ 13 h 13"/>
                                <a:gd name="T2" fmla="*/ 0 w 98"/>
                                <a:gd name="T3" fmla="*/ 13 h 13"/>
                                <a:gd name="T4" fmla="*/ 0 w 98"/>
                                <a:gd name="T5" fmla="*/ 13 h 13"/>
                                <a:gd name="T6" fmla="*/ 20 w 98"/>
                                <a:gd name="T7" fmla="*/ 6 h 13"/>
                                <a:gd name="T8" fmla="*/ 46 w 98"/>
                                <a:gd name="T9" fmla="*/ 0 h 13"/>
                                <a:gd name="T10" fmla="*/ 78 w 98"/>
                                <a:gd name="T11" fmla="*/ 6 h 13"/>
                                <a:gd name="T12" fmla="*/ 98 w 98"/>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98" h="13">
                                  <a:moveTo>
                                    <a:pt x="98" y="13"/>
                                  </a:moveTo>
                                  <a:lnTo>
                                    <a:pt x="0" y="13"/>
                                  </a:lnTo>
                                  <a:lnTo>
                                    <a:pt x="20" y="6"/>
                                  </a:lnTo>
                                  <a:lnTo>
                                    <a:pt x="46" y="0"/>
                                  </a:lnTo>
                                  <a:lnTo>
                                    <a:pt x="78" y="6"/>
                                  </a:lnTo>
                                  <a:lnTo>
                                    <a:pt x="98"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7" name="Freeform 163"/>
                          <wps:cNvSpPr>
                            <a:spLocks/>
                          </wps:cNvSpPr>
                          <wps:spPr bwMode="auto">
                            <a:xfrm>
                              <a:off x="4398" y="12100"/>
                              <a:ext cx="124" cy="13"/>
                            </a:xfrm>
                            <a:custGeom>
                              <a:avLst/>
                              <a:gdLst>
                                <a:gd name="T0" fmla="*/ 33 w 124"/>
                                <a:gd name="T1" fmla="*/ 0 h 13"/>
                                <a:gd name="T2" fmla="*/ 91 w 124"/>
                                <a:gd name="T3" fmla="*/ 0 h 13"/>
                                <a:gd name="T4" fmla="*/ 111 w 124"/>
                                <a:gd name="T5" fmla="*/ 0 h 13"/>
                                <a:gd name="T6" fmla="*/ 124 w 124"/>
                                <a:gd name="T7" fmla="*/ 13 h 13"/>
                                <a:gd name="T8" fmla="*/ 0 w 124"/>
                                <a:gd name="T9" fmla="*/ 13 h 13"/>
                                <a:gd name="T10" fmla="*/ 7 w 124"/>
                                <a:gd name="T11" fmla="*/ 7 h 13"/>
                                <a:gd name="T12" fmla="*/ 13 w 124"/>
                                <a:gd name="T13" fmla="*/ 7 h 13"/>
                                <a:gd name="T14" fmla="*/ 20 w 124"/>
                                <a:gd name="T15" fmla="*/ 0 h 13"/>
                                <a:gd name="T16" fmla="*/ 33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33" y="0"/>
                                  </a:moveTo>
                                  <a:lnTo>
                                    <a:pt x="91" y="0"/>
                                  </a:lnTo>
                                  <a:lnTo>
                                    <a:pt x="111" y="0"/>
                                  </a:lnTo>
                                  <a:lnTo>
                                    <a:pt x="124"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Freeform 164"/>
                          <wps:cNvSpPr>
                            <a:spLocks/>
                          </wps:cNvSpPr>
                          <wps:spPr bwMode="auto">
                            <a:xfrm>
                              <a:off x="4392" y="12107"/>
                              <a:ext cx="143" cy="13"/>
                            </a:xfrm>
                            <a:custGeom>
                              <a:avLst/>
                              <a:gdLst>
                                <a:gd name="T0" fmla="*/ 19 w 143"/>
                                <a:gd name="T1" fmla="*/ 0 h 13"/>
                                <a:gd name="T2" fmla="*/ 117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17"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9" name="Freeform 165"/>
                          <wps:cNvSpPr>
                            <a:spLocks/>
                          </wps:cNvSpPr>
                          <wps:spPr bwMode="auto">
                            <a:xfrm>
                              <a:off x="4385" y="12113"/>
                              <a:ext cx="156" cy="13"/>
                            </a:xfrm>
                            <a:custGeom>
                              <a:avLst/>
                              <a:gdLst>
                                <a:gd name="T0" fmla="*/ 13 w 156"/>
                                <a:gd name="T1" fmla="*/ 0 h 13"/>
                                <a:gd name="T2" fmla="*/ 137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37"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0" name="Freeform 166"/>
                          <wps:cNvSpPr>
                            <a:spLocks/>
                          </wps:cNvSpPr>
                          <wps:spPr bwMode="auto">
                            <a:xfrm>
                              <a:off x="4379"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0 h 13"/>
                                <a:gd name="T12" fmla="*/ 91 w 169"/>
                                <a:gd name="T13" fmla="*/ 0 h 13"/>
                                <a:gd name="T14" fmla="*/ 71 w 169"/>
                                <a:gd name="T15" fmla="*/ 0 h 13"/>
                                <a:gd name="T16" fmla="*/ 52 w 169"/>
                                <a:gd name="T17" fmla="*/ 6 h 13"/>
                                <a:gd name="T18" fmla="*/ 45 w 169"/>
                                <a:gd name="T19" fmla="*/ 6 h 13"/>
                                <a:gd name="T20" fmla="*/ 39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0"/>
                                  </a:lnTo>
                                  <a:lnTo>
                                    <a:pt x="91" y="0"/>
                                  </a:lnTo>
                                  <a:lnTo>
                                    <a:pt x="71" y="0"/>
                                  </a:lnTo>
                                  <a:lnTo>
                                    <a:pt x="52" y="6"/>
                                  </a:lnTo>
                                  <a:lnTo>
                                    <a:pt x="45" y="6"/>
                                  </a:lnTo>
                                  <a:lnTo>
                                    <a:pt x="39"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Freeform 167"/>
                          <wps:cNvSpPr>
                            <a:spLocks noEditPoints="1"/>
                          </wps:cNvSpPr>
                          <wps:spPr bwMode="auto">
                            <a:xfrm>
                              <a:off x="4372" y="12126"/>
                              <a:ext cx="182" cy="13"/>
                            </a:xfrm>
                            <a:custGeom>
                              <a:avLst/>
                              <a:gdLst>
                                <a:gd name="T0" fmla="*/ 13 w 182"/>
                                <a:gd name="T1" fmla="*/ 0 h 13"/>
                                <a:gd name="T2" fmla="*/ 59 w 182"/>
                                <a:gd name="T3" fmla="*/ 0 h 13"/>
                                <a:gd name="T4" fmla="*/ 59 w 182"/>
                                <a:gd name="T5" fmla="*/ 0 h 13"/>
                                <a:gd name="T6" fmla="*/ 59 w 182"/>
                                <a:gd name="T7" fmla="*/ 0 h 13"/>
                                <a:gd name="T8" fmla="*/ 46 w 182"/>
                                <a:gd name="T9" fmla="*/ 7 h 13"/>
                                <a:gd name="T10" fmla="*/ 39 w 182"/>
                                <a:gd name="T11" fmla="*/ 13 h 13"/>
                                <a:gd name="T12" fmla="*/ 0 w 182"/>
                                <a:gd name="T13" fmla="*/ 13 h 13"/>
                                <a:gd name="T14" fmla="*/ 7 w 182"/>
                                <a:gd name="T15" fmla="*/ 7 h 13"/>
                                <a:gd name="T16" fmla="*/ 13 w 182"/>
                                <a:gd name="T17" fmla="*/ 0 h 13"/>
                                <a:gd name="T18" fmla="*/ 117 w 182"/>
                                <a:gd name="T19" fmla="*/ 0 h 13"/>
                                <a:gd name="T20" fmla="*/ 169 w 182"/>
                                <a:gd name="T21" fmla="*/ 0 h 13"/>
                                <a:gd name="T22" fmla="*/ 176 w 182"/>
                                <a:gd name="T23" fmla="*/ 7 h 13"/>
                                <a:gd name="T24" fmla="*/ 182 w 182"/>
                                <a:gd name="T25" fmla="*/ 13 h 13"/>
                                <a:gd name="T26" fmla="*/ 143 w 182"/>
                                <a:gd name="T27" fmla="*/ 13 h 13"/>
                                <a:gd name="T28" fmla="*/ 130 w 182"/>
                                <a:gd name="T29" fmla="*/ 0 h 13"/>
                                <a:gd name="T30" fmla="*/ 117 w 182"/>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 h="13">
                                  <a:moveTo>
                                    <a:pt x="13" y="0"/>
                                  </a:moveTo>
                                  <a:lnTo>
                                    <a:pt x="59" y="0"/>
                                  </a:lnTo>
                                  <a:lnTo>
                                    <a:pt x="46" y="7"/>
                                  </a:lnTo>
                                  <a:lnTo>
                                    <a:pt x="39" y="13"/>
                                  </a:lnTo>
                                  <a:lnTo>
                                    <a:pt x="0" y="13"/>
                                  </a:lnTo>
                                  <a:lnTo>
                                    <a:pt x="7" y="7"/>
                                  </a:lnTo>
                                  <a:lnTo>
                                    <a:pt x="13" y="0"/>
                                  </a:lnTo>
                                  <a:close/>
                                  <a:moveTo>
                                    <a:pt x="117" y="0"/>
                                  </a:moveTo>
                                  <a:lnTo>
                                    <a:pt x="169" y="0"/>
                                  </a:lnTo>
                                  <a:lnTo>
                                    <a:pt x="176" y="7"/>
                                  </a:lnTo>
                                  <a:lnTo>
                                    <a:pt x="182" y="13"/>
                                  </a:lnTo>
                                  <a:lnTo>
                                    <a:pt x="143"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 name="Freeform 168"/>
                          <wps:cNvSpPr>
                            <a:spLocks noEditPoints="1"/>
                          </wps:cNvSpPr>
                          <wps:spPr bwMode="auto">
                            <a:xfrm>
                              <a:off x="4366" y="12133"/>
                              <a:ext cx="188" cy="13"/>
                            </a:xfrm>
                            <a:custGeom>
                              <a:avLst/>
                              <a:gdLst>
                                <a:gd name="T0" fmla="*/ 13 w 188"/>
                                <a:gd name="T1" fmla="*/ 0 h 13"/>
                                <a:gd name="T2" fmla="*/ 52 w 188"/>
                                <a:gd name="T3" fmla="*/ 0 h 13"/>
                                <a:gd name="T4" fmla="*/ 45 w 188"/>
                                <a:gd name="T5" fmla="*/ 6 h 13"/>
                                <a:gd name="T6" fmla="*/ 45 w 188"/>
                                <a:gd name="T7" fmla="*/ 13 h 13"/>
                                <a:gd name="T8" fmla="*/ 0 w 188"/>
                                <a:gd name="T9" fmla="*/ 13 h 13"/>
                                <a:gd name="T10" fmla="*/ 6 w 188"/>
                                <a:gd name="T11" fmla="*/ 6 h 13"/>
                                <a:gd name="T12" fmla="*/ 13 w 188"/>
                                <a:gd name="T13" fmla="*/ 0 h 13"/>
                                <a:gd name="T14" fmla="*/ 136 w 188"/>
                                <a:gd name="T15" fmla="*/ 0 h 13"/>
                                <a:gd name="T16" fmla="*/ 182 w 188"/>
                                <a:gd name="T17" fmla="*/ 0 h 13"/>
                                <a:gd name="T18" fmla="*/ 182 w 188"/>
                                <a:gd name="T19" fmla="*/ 0 h 13"/>
                                <a:gd name="T20" fmla="*/ 188 w 188"/>
                                <a:gd name="T21" fmla="*/ 6 h 13"/>
                                <a:gd name="T22" fmla="*/ 182 w 188"/>
                                <a:gd name="T23" fmla="*/ 13 h 13"/>
                                <a:gd name="T24" fmla="*/ 156 w 188"/>
                                <a:gd name="T25" fmla="*/ 13 h 13"/>
                                <a:gd name="T26" fmla="*/ 149 w 188"/>
                                <a:gd name="T27" fmla="*/ 6 h 13"/>
                                <a:gd name="T28" fmla="*/ 136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13" y="0"/>
                                  </a:moveTo>
                                  <a:lnTo>
                                    <a:pt x="52" y="0"/>
                                  </a:lnTo>
                                  <a:lnTo>
                                    <a:pt x="45" y="6"/>
                                  </a:lnTo>
                                  <a:lnTo>
                                    <a:pt x="45" y="13"/>
                                  </a:lnTo>
                                  <a:lnTo>
                                    <a:pt x="0" y="13"/>
                                  </a:lnTo>
                                  <a:lnTo>
                                    <a:pt x="6" y="6"/>
                                  </a:lnTo>
                                  <a:lnTo>
                                    <a:pt x="13" y="0"/>
                                  </a:lnTo>
                                  <a:close/>
                                  <a:moveTo>
                                    <a:pt x="136" y="0"/>
                                  </a:moveTo>
                                  <a:lnTo>
                                    <a:pt x="182" y="0"/>
                                  </a:lnTo>
                                  <a:lnTo>
                                    <a:pt x="188" y="6"/>
                                  </a:lnTo>
                                  <a:lnTo>
                                    <a:pt x="182" y="13"/>
                                  </a:lnTo>
                                  <a:lnTo>
                                    <a:pt x="156" y="13"/>
                                  </a:lnTo>
                                  <a:lnTo>
                                    <a:pt x="149" y="6"/>
                                  </a:lnTo>
                                  <a:lnTo>
                                    <a:pt x="136"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169"/>
                          <wps:cNvSpPr>
                            <a:spLocks noEditPoints="1"/>
                          </wps:cNvSpPr>
                          <wps:spPr bwMode="auto">
                            <a:xfrm>
                              <a:off x="4366" y="12139"/>
                              <a:ext cx="188" cy="13"/>
                            </a:xfrm>
                            <a:custGeom>
                              <a:avLst/>
                              <a:gdLst>
                                <a:gd name="T0" fmla="*/ 6 w 188"/>
                                <a:gd name="T1" fmla="*/ 0 h 13"/>
                                <a:gd name="T2" fmla="*/ 45 w 188"/>
                                <a:gd name="T3" fmla="*/ 0 h 13"/>
                                <a:gd name="T4" fmla="*/ 45 w 188"/>
                                <a:gd name="T5" fmla="*/ 7 h 13"/>
                                <a:gd name="T6" fmla="*/ 39 w 188"/>
                                <a:gd name="T7" fmla="*/ 13 h 13"/>
                                <a:gd name="T8" fmla="*/ 0 w 188"/>
                                <a:gd name="T9" fmla="*/ 13 h 13"/>
                                <a:gd name="T10" fmla="*/ 0 w 188"/>
                                <a:gd name="T11" fmla="*/ 7 h 13"/>
                                <a:gd name="T12" fmla="*/ 6 w 188"/>
                                <a:gd name="T13" fmla="*/ 0 h 13"/>
                                <a:gd name="T14" fmla="*/ 149 w 188"/>
                                <a:gd name="T15" fmla="*/ 0 h 13"/>
                                <a:gd name="T16" fmla="*/ 188 w 188"/>
                                <a:gd name="T17" fmla="*/ 0 h 13"/>
                                <a:gd name="T18" fmla="*/ 188 w 188"/>
                                <a:gd name="T19" fmla="*/ 0 h 13"/>
                                <a:gd name="T20" fmla="*/ 188 w 188"/>
                                <a:gd name="T21" fmla="*/ 0 h 13"/>
                                <a:gd name="T22" fmla="*/ 169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45" y="0"/>
                                  </a:lnTo>
                                  <a:lnTo>
                                    <a:pt x="45" y="7"/>
                                  </a:lnTo>
                                  <a:lnTo>
                                    <a:pt x="39" y="13"/>
                                  </a:lnTo>
                                  <a:lnTo>
                                    <a:pt x="0" y="13"/>
                                  </a:lnTo>
                                  <a:lnTo>
                                    <a:pt x="0" y="7"/>
                                  </a:lnTo>
                                  <a:lnTo>
                                    <a:pt x="6" y="0"/>
                                  </a:lnTo>
                                  <a:close/>
                                  <a:moveTo>
                                    <a:pt x="149" y="0"/>
                                  </a:moveTo>
                                  <a:lnTo>
                                    <a:pt x="188" y="0"/>
                                  </a:lnTo>
                                  <a:lnTo>
                                    <a:pt x="169"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4" name="Freeform 170"/>
                          <wps:cNvSpPr>
                            <a:spLocks noEditPoints="1"/>
                          </wps:cNvSpPr>
                          <wps:spPr bwMode="auto">
                            <a:xfrm>
                              <a:off x="4359" y="12146"/>
                              <a:ext cx="189" cy="13"/>
                            </a:xfrm>
                            <a:custGeom>
                              <a:avLst/>
                              <a:gdLst>
                                <a:gd name="T0" fmla="*/ 7 w 189"/>
                                <a:gd name="T1" fmla="*/ 0 h 13"/>
                                <a:gd name="T2" fmla="*/ 52 w 189"/>
                                <a:gd name="T3" fmla="*/ 0 h 13"/>
                                <a:gd name="T4" fmla="*/ 46 w 189"/>
                                <a:gd name="T5" fmla="*/ 6 h 13"/>
                                <a:gd name="T6" fmla="*/ 39 w 189"/>
                                <a:gd name="T7" fmla="*/ 13 h 13"/>
                                <a:gd name="T8" fmla="*/ 0 w 189"/>
                                <a:gd name="T9" fmla="*/ 13 h 13"/>
                                <a:gd name="T10" fmla="*/ 7 w 189"/>
                                <a:gd name="T11" fmla="*/ 6 h 13"/>
                                <a:gd name="T12" fmla="*/ 7 w 189"/>
                                <a:gd name="T13" fmla="*/ 0 h 13"/>
                                <a:gd name="T14" fmla="*/ 163 w 189"/>
                                <a:gd name="T15" fmla="*/ 0 h 13"/>
                                <a:gd name="T16" fmla="*/ 189 w 189"/>
                                <a:gd name="T17" fmla="*/ 0 h 13"/>
                                <a:gd name="T18" fmla="*/ 169 w 189"/>
                                <a:gd name="T19" fmla="*/ 6 h 13"/>
                                <a:gd name="T20" fmla="*/ 169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7" y="0"/>
                                  </a:moveTo>
                                  <a:lnTo>
                                    <a:pt x="52" y="0"/>
                                  </a:lnTo>
                                  <a:lnTo>
                                    <a:pt x="46" y="6"/>
                                  </a:lnTo>
                                  <a:lnTo>
                                    <a:pt x="39" y="13"/>
                                  </a:lnTo>
                                  <a:lnTo>
                                    <a:pt x="0" y="13"/>
                                  </a:lnTo>
                                  <a:lnTo>
                                    <a:pt x="7" y="6"/>
                                  </a:lnTo>
                                  <a:lnTo>
                                    <a:pt x="7" y="0"/>
                                  </a:lnTo>
                                  <a:close/>
                                  <a:moveTo>
                                    <a:pt x="163" y="0"/>
                                  </a:moveTo>
                                  <a:lnTo>
                                    <a:pt x="189" y="0"/>
                                  </a:lnTo>
                                  <a:lnTo>
                                    <a:pt x="169" y="6"/>
                                  </a:lnTo>
                                  <a:lnTo>
                                    <a:pt x="169" y="0"/>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Freeform 171"/>
                          <wps:cNvSpPr>
                            <a:spLocks noEditPoints="1"/>
                          </wps:cNvSpPr>
                          <wps:spPr bwMode="auto">
                            <a:xfrm>
                              <a:off x="4359" y="12152"/>
                              <a:ext cx="176" cy="13"/>
                            </a:xfrm>
                            <a:custGeom>
                              <a:avLst/>
                              <a:gdLst>
                                <a:gd name="T0" fmla="*/ 7 w 176"/>
                                <a:gd name="T1" fmla="*/ 0 h 13"/>
                                <a:gd name="T2" fmla="*/ 46 w 176"/>
                                <a:gd name="T3" fmla="*/ 0 h 13"/>
                                <a:gd name="T4" fmla="*/ 39 w 176"/>
                                <a:gd name="T5" fmla="*/ 7 h 13"/>
                                <a:gd name="T6" fmla="*/ 39 w 176"/>
                                <a:gd name="T7" fmla="*/ 13 h 13"/>
                                <a:gd name="T8" fmla="*/ 0 w 176"/>
                                <a:gd name="T9" fmla="*/ 13 h 13"/>
                                <a:gd name="T10" fmla="*/ 0 w 176"/>
                                <a:gd name="T11" fmla="*/ 7 h 13"/>
                                <a:gd name="T12" fmla="*/ 7 w 176"/>
                                <a:gd name="T13" fmla="*/ 0 h 13"/>
                                <a:gd name="T14" fmla="*/ 169 w 176"/>
                                <a:gd name="T15" fmla="*/ 0 h 13"/>
                                <a:gd name="T16" fmla="*/ 176 w 176"/>
                                <a:gd name="T17" fmla="*/ 0 h 13"/>
                                <a:gd name="T18" fmla="*/ 169 w 176"/>
                                <a:gd name="T19" fmla="*/ 0 h 13"/>
                                <a:gd name="T20" fmla="*/ 169 w 176"/>
                                <a:gd name="T21" fmla="*/ 0 h 13"/>
                                <a:gd name="T22" fmla="*/ 169 w 176"/>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6" h="13">
                                  <a:moveTo>
                                    <a:pt x="7" y="0"/>
                                  </a:moveTo>
                                  <a:lnTo>
                                    <a:pt x="46" y="0"/>
                                  </a:lnTo>
                                  <a:lnTo>
                                    <a:pt x="39" y="7"/>
                                  </a:lnTo>
                                  <a:lnTo>
                                    <a:pt x="39" y="13"/>
                                  </a:lnTo>
                                  <a:lnTo>
                                    <a:pt x="0" y="13"/>
                                  </a:lnTo>
                                  <a:lnTo>
                                    <a:pt x="0" y="7"/>
                                  </a:lnTo>
                                  <a:lnTo>
                                    <a:pt x="7" y="0"/>
                                  </a:lnTo>
                                  <a:close/>
                                  <a:moveTo>
                                    <a:pt x="169" y="0"/>
                                  </a:moveTo>
                                  <a:lnTo>
                                    <a:pt x="176" y="0"/>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 name="Freeform 172"/>
                          <wps:cNvSpPr>
                            <a:spLocks/>
                          </wps:cNvSpPr>
                          <wps:spPr bwMode="auto">
                            <a:xfrm>
                              <a:off x="4353" y="1215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Freeform 173"/>
                          <wps:cNvSpPr>
                            <a:spLocks/>
                          </wps:cNvSpPr>
                          <wps:spPr bwMode="auto">
                            <a:xfrm>
                              <a:off x="4353" y="12165"/>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8" name="Freeform 174"/>
                          <wps:cNvSpPr>
                            <a:spLocks/>
                          </wps:cNvSpPr>
                          <wps:spPr bwMode="auto">
                            <a:xfrm>
                              <a:off x="4346" y="12172"/>
                              <a:ext cx="46" cy="13"/>
                            </a:xfrm>
                            <a:custGeom>
                              <a:avLst/>
                              <a:gdLst>
                                <a:gd name="T0" fmla="*/ 7 w 46"/>
                                <a:gd name="T1" fmla="*/ 0 h 13"/>
                                <a:gd name="T2" fmla="*/ 46 w 46"/>
                                <a:gd name="T3" fmla="*/ 0 h 13"/>
                                <a:gd name="T4" fmla="*/ 46 w 46"/>
                                <a:gd name="T5" fmla="*/ 6 h 13"/>
                                <a:gd name="T6" fmla="*/ 46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6" y="13"/>
                                  </a:lnTo>
                                  <a:lnTo>
                                    <a:pt x="0" y="13"/>
                                  </a:lnTo>
                                  <a:lnTo>
                                    <a:pt x="7" y="6"/>
                                  </a:lnTo>
                                  <a:lnTo>
                                    <a:pt x="7"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Freeform 175"/>
                          <wps:cNvSpPr>
                            <a:spLocks/>
                          </wps:cNvSpPr>
                          <wps:spPr bwMode="auto">
                            <a:xfrm>
                              <a:off x="4346"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0"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0" name="Freeform 176"/>
                          <wps:cNvSpPr>
                            <a:spLocks/>
                          </wps:cNvSpPr>
                          <wps:spPr bwMode="auto">
                            <a:xfrm>
                              <a:off x="4346" y="12185"/>
                              <a:ext cx="46" cy="13"/>
                            </a:xfrm>
                            <a:custGeom>
                              <a:avLst/>
                              <a:gdLst>
                                <a:gd name="T0" fmla="*/ 0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39" y="6"/>
                                  </a:lnTo>
                                  <a:lnTo>
                                    <a:pt x="39" y="13"/>
                                  </a:lnTo>
                                  <a:lnTo>
                                    <a:pt x="0" y="13"/>
                                  </a:lnTo>
                                  <a:lnTo>
                                    <a:pt x="0" y="6"/>
                                  </a:lnTo>
                                  <a:lnTo>
                                    <a:pt x="0"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177"/>
                          <wps:cNvSpPr>
                            <a:spLocks/>
                          </wps:cNvSpPr>
                          <wps:spPr bwMode="auto">
                            <a:xfrm>
                              <a:off x="4340" y="12191"/>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178"/>
                          <wps:cNvSpPr>
                            <a:spLocks/>
                          </wps:cNvSpPr>
                          <wps:spPr bwMode="auto">
                            <a:xfrm>
                              <a:off x="4340"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179"/>
                          <wps:cNvSpPr>
                            <a:spLocks/>
                          </wps:cNvSpPr>
                          <wps:spPr bwMode="auto">
                            <a:xfrm>
                              <a:off x="4340" y="12204"/>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180"/>
                          <wps:cNvSpPr>
                            <a:spLocks/>
                          </wps:cNvSpPr>
                          <wps:spPr bwMode="auto">
                            <a:xfrm>
                              <a:off x="4340"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181"/>
                          <wps:cNvSpPr>
                            <a:spLocks/>
                          </wps:cNvSpPr>
                          <wps:spPr bwMode="auto">
                            <a:xfrm>
                              <a:off x="4333" y="12217"/>
                              <a:ext cx="46" cy="13"/>
                            </a:xfrm>
                            <a:custGeom>
                              <a:avLst/>
                              <a:gdLst>
                                <a:gd name="T0" fmla="*/ 7 w 46"/>
                                <a:gd name="T1" fmla="*/ 0 h 13"/>
                                <a:gd name="T2" fmla="*/ 46 w 46"/>
                                <a:gd name="T3" fmla="*/ 0 h 13"/>
                                <a:gd name="T4" fmla="*/ 46 w 46"/>
                                <a:gd name="T5" fmla="*/ 7 h 13"/>
                                <a:gd name="T6" fmla="*/ 46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46" y="13"/>
                                  </a:lnTo>
                                  <a:lnTo>
                                    <a:pt x="0" y="13"/>
                                  </a:lnTo>
                                  <a:lnTo>
                                    <a:pt x="7"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182"/>
                          <wps:cNvSpPr>
                            <a:spLocks/>
                          </wps:cNvSpPr>
                          <wps:spPr bwMode="auto">
                            <a:xfrm>
                              <a:off x="4333" y="12224"/>
                              <a:ext cx="46" cy="6"/>
                            </a:xfrm>
                            <a:custGeom>
                              <a:avLst/>
                              <a:gdLst>
                                <a:gd name="T0" fmla="*/ 7 w 46"/>
                                <a:gd name="T1" fmla="*/ 0 h 6"/>
                                <a:gd name="T2" fmla="*/ 46 w 46"/>
                                <a:gd name="T3" fmla="*/ 0 h 6"/>
                                <a:gd name="T4" fmla="*/ 46 w 46"/>
                                <a:gd name="T5" fmla="*/ 0 h 6"/>
                                <a:gd name="T6" fmla="*/ 39 w 46"/>
                                <a:gd name="T7" fmla="*/ 6 h 6"/>
                                <a:gd name="T8" fmla="*/ 0 w 46"/>
                                <a:gd name="T9" fmla="*/ 6 h 6"/>
                                <a:gd name="T10" fmla="*/ 0 w 46"/>
                                <a:gd name="T11" fmla="*/ 0 h 6"/>
                                <a:gd name="T12" fmla="*/ 7 w 46"/>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46" h="6">
                                  <a:moveTo>
                                    <a:pt x="7" y="0"/>
                                  </a:moveTo>
                                  <a:lnTo>
                                    <a:pt x="46" y="0"/>
                                  </a:lnTo>
                                  <a:lnTo>
                                    <a:pt x="39" y="6"/>
                                  </a:lnTo>
                                  <a:lnTo>
                                    <a:pt x="0" y="6"/>
                                  </a:lnTo>
                                  <a:lnTo>
                                    <a:pt x="0" y="0"/>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183"/>
                          <wps:cNvSpPr>
                            <a:spLocks/>
                          </wps:cNvSpPr>
                          <wps:spPr bwMode="auto">
                            <a:xfrm>
                              <a:off x="4333" y="12230"/>
                              <a:ext cx="46" cy="7"/>
                            </a:xfrm>
                            <a:custGeom>
                              <a:avLst/>
                              <a:gdLst>
                                <a:gd name="T0" fmla="*/ 0 w 46"/>
                                <a:gd name="T1" fmla="*/ 0 h 7"/>
                                <a:gd name="T2" fmla="*/ 46 w 46"/>
                                <a:gd name="T3" fmla="*/ 0 h 7"/>
                                <a:gd name="T4" fmla="*/ 39 w 46"/>
                                <a:gd name="T5" fmla="*/ 0 h 7"/>
                                <a:gd name="T6" fmla="*/ 39 w 46"/>
                                <a:gd name="T7" fmla="*/ 7 h 7"/>
                                <a:gd name="T8" fmla="*/ 0 w 46"/>
                                <a:gd name="T9" fmla="*/ 7 h 7"/>
                                <a:gd name="T10" fmla="*/ 0 w 46"/>
                                <a:gd name="T11" fmla="*/ 0 h 7"/>
                                <a:gd name="T12" fmla="*/ 0 w 46"/>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46" h="7">
                                  <a:moveTo>
                                    <a:pt x="0" y="0"/>
                                  </a:moveTo>
                                  <a:lnTo>
                                    <a:pt x="46" y="0"/>
                                  </a:lnTo>
                                  <a:lnTo>
                                    <a:pt x="39" y="0"/>
                                  </a:lnTo>
                                  <a:lnTo>
                                    <a:pt x="39"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8" name="Freeform 184"/>
                          <wps:cNvSpPr>
                            <a:spLocks/>
                          </wps:cNvSpPr>
                          <wps:spPr bwMode="auto">
                            <a:xfrm>
                              <a:off x="4333"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Freeform 185"/>
                          <wps:cNvSpPr>
                            <a:spLocks/>
                          </wps:cNvSpPr>
                          <wps:spPr bwMode="auto">
                            <a:xfrm>
                              <a:off x="4333"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Freeform 186"/>
                          <wps:cNvSpPr>
                            <a:spLocks/>
                          </wps:cNvSpPr>
                          <wps:spPr bwMode="auto">
                            <a:xfrm>
                              <a:off x="4333"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Freeform 187"/>
                          <wps:cNvSpPr>
                            <a:spLocks/>
                          </wps:cNvSpPr>
                          <wps:spPr bwMode="auto">
                            <a:xfrm>
                              <a:off x="4327" y="12250"/>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Freeform 188"/>
                          <wps:cNvSpPr>
                            <a:spLocks/>
                          </wps:cNvSpPr>
                          <wps:spPr bwMode="auto">
                            <a:xfrm>
                              <a:off x="4327" y="12256"/>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Freeform 189"/>
                          <wps:cNvSpPr>
                            <a:spLocks/>
                          </wps:cNvSpPr>
                          <wps:spPr bwMode="auto">
                            <a:xfrm>
                              <a:off x="4327"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4" name="Freeform 190"/>
                          <wps:cNvSpPr>
                            <a:spLocks/>
                          </wps:cNvSpPr>
                          <wps:spPr bwMode="auto">
                            <a:xfrm>
                              <a:off x="4327"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Freeform 191"/>
                          <wps:cNvSpPr>
                            <a:spLocks/>
                          </wps:cNvSpPr>
                          <wps:spPr bwMode="auto">
                            <a:xfrm>
                              <a:off x="4327"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Freeform 192"/>
                          <wps:cNvSpPr>
                            <a:spLocks/>
                          </wps:cNvSpPr>
                          <wps:spPr bwMode="auto">
                            <a:xfrm>
                              <a:off x="4327"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Freeform 193"/>
                          <wps:cNvSpPr>
                            <a:spLocks/>
                          </wps:cNvSpPr>
                          <wps:spPr bwMode="auto">
                            <a:xfrm>
                              <a:off x="4327"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 name="Freeform 194"/>
                          <wps:cNvSpPr>
                            <a:spLocks/>
                          </wps:cNvSpPr>
                          <wps:spPr bwMode="auto">
                            <a:xfrm>
                              <a:off x="4327"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195"/>
                          <wps:cNvSpPr>
                            <a:spLocks/>
                          </wps:cNvSpPr>
                          <wps:spPr bwMode="auto">
                            <a:xfrm>
                              <a:off x="4327"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Freeform 196"/>
                          <wps:cNvSpPr>
                            <a:spLocks/>
                          </wps:cNvSpPr>
                          <wps:spPr bwMode="auto">
                            <a:xfrm>
                              <a:off x="4327"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 name="Freeform 197"/>
                          <wps:cNvSpPr>
                            <a:spLocks/>
                          </wps:cNvSpPr>
                          <wps:spPr bwMode="auto">
                            <a:xfrm>
                              <a:off x="4327"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Freeform 198"/>
                          <wps:cNvSpPr>
                            <a:spLocks/>
                          </wps:cNvSpPr>
                          <wps:spPr bwMode="auto">
                            <a:xfrm>
                              <a:off x="4327"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Freeform 199"/>
                          <wps:cNvSpPr>
                            <a:spLocks/>
                          </wps:cNvSpPr>
                          <wps:spPr bwMode="auto">
                            <a:xfrm>
                              <a:off x="4327"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 name="Freeform 200"/>
                          <wps:cNvSpPr>
                            <a:spLocks/>
                          </wps:cNvSpPr>
                          <wps:spPr bwMode="auto">
                            <a:xfrm>
                              <a:off x="4327"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Freeform 201"/>
                          <wps:cNvSpPr>
                            <a:spLocks/>
                          </wps:cNvSpPr>
                          <wps:spPr bwMode="auto">
                            <a:xfrm>
                              <a:off x="4327"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6" name="Freeform 202"/>
                          <wps:cNvSpPr>
                            <a:spLocks/>
                          </wps:cNvSpPr>
                          <wps:spPr bwMode="auto">
                            <a:xfrm>
                              <a:off x="4327"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 name="Freeform 203"/>
                          <wps:cNvSpPr>
                            <a:spLocks/>
                          </wps:cNvSpPr>
                          <wps:spPr bwMode="auto">
                            <a:xfrm>
                              <a:off x="4327"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 name="Freeform 204"/>
                          <wps:cNvSpPr>
                            <a:spLocks/>
                          </wps:cNvSpPr>
                          <wps:spPr bwMode="auto">
                            <a:xfrm>
                              <a:off x="4327"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 name="Freeform 205"/>
                          <wps:cNvSpPr>
                            <a:spLocks/>
                          </wps:cNvSpPr>
                          <wps:spPr bwMode="auto">
                            <a:xfrm>
                              <a:off x="4327"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 name="Freeform 206"/>
                          <wps:cNvSpPr>
                            <a:spLocks/>
                          </wps:cNvSpPr>
                          <wps:spPr bwMode="auto">
                            <a:xfrm>
                              <a:off x="4327"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 name="Freeform 207"/>
                          <wps:cNvSpPr>
                            <a:spLocks/>
                          </wps:cNvSpPr>
                          <wps:spPr bwMode="auto">
                            <a:xfrm>
                              <a:off x="4327"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2" name="Freeform 208"/>
                          <wps:cNvSpPr>
                            <a:spLocks/>
                          </wps:cNvSpPr>
                          <wps:spPr bwMode="auto">
                            <a:xfrm>
                              <a:off x="4327" y="12386"/>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 name="Freeform 209"/>
                          <wps:cNvSpPr>
                            <a:spLocks/>
                          </wps:cNvSpPr>
                          <wps:spPr bwMode="auto">
                            <a:xfrm>
                              <a:off x="4327" y="12393"/>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4" name="Freeform 210"/>
                          <wps:cNvSpPr>
                            <a:spLocks/>
                          </wps:cNvSpPr>
                          <wps:spPr bwMode="auto">
                            <a:xfrm>
                              <a:off x="4333" y="12399"/>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 name="Freeform 211"/>
                          <wps:cNvSpPr>
                            <a:spLocks/>
                          </wps:cNvSpPr>
                          <wps:spPr bwMode="auto">
                            <a:xfrm>
                              <a:off x="4333"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6" name="Freeform 212"/>
                          <wps:cNvSpPr>
                            <a:spLocks/>
                          </wps:cNvSpPr>
                          <wps:spPr bwMode="auto">
                            <a:xfrm>
                              <a:off x="4333"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 name="Freeform 213"/>
                          <wps:cNvSpPr>
                            <a:spLocks/>
                          </wps:cNvSpPr>
                          <wps:spPr bwMode="auto">
                            <a:xfrm>
                              <a:off x="4333"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0"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 name="Freeform 214"/>
                          <wps:cNvSpPr>
                            <a:spLocks/>
                          </wps:cNvSpPr>
                          <wps:spPr bwMode="auto">
                            <a:xfrm>
                              <a:off x="4333" y="12425"/>
                              <a:ext cx="46" cy="13"/>
                            </a:xfrm>
                            <a:custGeom>
                              <a:avLst/>
                              <a:gdLst>
                                <a:gd name="T0" fmla="*/ 0 w 46"/>
                                <a:gd name="T1" fmla="*/ 0 h 13"/>
                                <a:gd name="T2" fmla="*/ 39 w 46"/>
                                <a:gd name="T3" fmla="*/ 0 h 13"/>
                                <a:gd name="T4" fmla="*/ 46 w 46"/>
                                <a:gd name="T5" fmla="*/ 7 h 13"/>
                                <a:gd name="T6" fmla="*/ 46 w 46"/>
                                <a:gd name="T7" fmla="*/ 13 h 13"/>
                                <a:gd name="T8" fmla="*/ 7 w 46"/>
                                <a:gd name="T9" fmla="*/ 13 h 13"/>
                                <a:gd name="T10" fmla="*/ 7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46" y="7"/>
                                  </a:lnTo>
                                  <a:lnTo>
                                    <a:pt x="46" y="13"/>
                                  </a:lnTo>
                                  <a:lnTo>
                                    <a:pt x="7" y="13"/>
                                  </a:lnTo>
                                  <a:lnTo>
                                    <a:pt x="7"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 name="Freeform 215"/>
                          <wps:cNvSpPr>
                            <a:spLocks/>
                          </wps:cNvSpPr>
                          <wps:spPr bwMode="auto">
                            <a:xfrm>
                              <a:off x="4340" y="1243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 name="Freeform 216"/>
                          <wps:cNvSpPr>
                            <a:spLocks/>
                          </wps:cNvSpPr>
                          <wps:spPr bwMode="auto">
                            <a:xfrm>
                              <a:off x="4340" y="12438"/>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0"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Freeform 217"/>
                          <wps:cNvSpPr>
                            <a:spLocks/>
                          </wps:cNvSpPr>
                          <wps:spPr bwMode="auto">
                            <a:xfrm>
                              <a:off x="4340" y="12445"/>
                              <a:ext cx="45" cy="13"/>
                            </a:xfrm>
                            <a:custGeom>
                              <a:avLst/>
                              <a:gdLst>
                                <a:gd name="T0" fmla="*/ 0 w 45"/>
                                <a:gd name="T1" fmla="*/ 0 h 13"/>
                                <a:gd name="T2" fmla="*/ 39 w 45"/>
                                <a:gd name="T3" fmla="*/ 0 h 13"/>
                                <a:gd name="T4" fmla="*/ 45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45" y="6"/>
                                  </a:lnTo>
                                  <a:lnTo>
                                    <a:pt x="45" y="13"/>
                                  </a:lnTo>
                                  <a:lnTo>
                                    <a:pt x="6" y="13"/>
                                  </a:lnTo>
                                  <a:lnTo>
                                    <a:pt x="6"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218"/>
                          <wps:cNvSpPr>
                            <a:spLocks noEditPoints="1"/>
                          </wps:cNvSpPr>
                          <wps:spPr bwMode="auto">
                            <a:xfrm>
                              <a:off x="4346" y="12451"/>
                              <a:ext cx="85" cy="13"/>
                            </a:xfrm>
                            <a:custGeom>
                              <a:avLst/>
                              <a:gdLst>
                                <a:gd name="T0" fmla="*/ 0 w 85"/>
                                <a:gd name="T1" fmla="*/ 0 h 13"/>
                                <a:gd name="T2" fmla="*/ 39 w 85"/>
                                <a:gd name="T3" fmla="*/ 0 h 13"/>
                                <a:gd name="T4" fmla="*/ 39 w 85"/>
                                <a:gd name="T5" fmla="*/ 7 h 13"/>
                                <a:gd name="T6" fmla="*/ 39 w 85"/>
                                <a:gd name="T7" fmla="*/ 13 h 13"/>
                                <a:gd name="T8" fmla="*/ 39 w 85"/>
                                <a:gd name="T9" fmla="*/ 13 h 13"/>
                                <a:gd name="T10" fmla="*/ 46 w 85"/>
                                <a:gd name="T11" fmla="*/ 13 h 13"/>
                                <a:gd name="T12" fmla="*/ 7 w 85"/>
                                <a:gd name="T13" fmla="*/ 13 h 13"/>
                                <a:gd name="T14" fmla="*/ 0 w 85"/>
                                <a:gd name="T15" fmla="*/ 7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7"/>
                                  </a:lnTo>
                                  <a:lnTo>
                                    <a:pt x="39" y="13"/>
                                  </a:lnTo>
                                  <a:lnTo>
                                    <a:pt x="46" y="13"/>
                                  </a:lnTo>
                                  <a:lnTo>
                                    <a:pt x="7" y="13"/>
                                  </a:lnTo>
                                  <a:lnTo>
                                    <a:pt x="0" y="7"/>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219"/>
                          <wps:cNvSpPr>
                            <a:spLocks noEditPoints="1"/>
                          </wps:cNvSpPr>
                          <wps:spPr bwMode="auto">
                            <a:xfrm>
                              <a:off x="4346" y="12458"/>
                              <a:ext cx="85" cy="13"/>
                            </a:xfrm>
                            <a:custGeom>
                              <a:avLst/>
                              <a:gdLst>
                                <a:gd name="T0" fmla="*/ 0 w 85"/>
                                <a:gd name="T1" fmla="*/ 0 h 13"/>
                                <a:gd name="T2" fmla="*/ 39 w 85"/>
                                <a:gd name="T3" fmla="*/ 0 h 13"/>
                                <a:gd name="T4" fmla="*/ 39 w 85"/>
                                <a:gd name="T5" fmla="*/ 0 h 13"/>
                                <a:gd name="T6" fmla="*/ 39 w 85"/>
                                <a:gd name="T7" fmla="*/ 6 h 13"/>
                                <a:gd name="T8" fmla="*/ 46 w 85"/>
                                <a:gd name="T9" fmla="*/ 13 h 13"/>
                                <a:gd name="T10" fmla="*/ 52 w 85"/>
                                <a:gd name="T11" fmla="*/ 13 h 13"/>
                                <a:gd name="T12" fmla="*/ 7 w 85"/>
                                <a:gd name="T13" fmla="*/ 13 h 13"/>
                                <a:gd name="T14" fmla="*/ 7 w 85"/>
                                <a:gd name="T15" fmla="*/ 6 h 13"/>
                                <a:gd name="T16" fmla="*/ 0 w 85"/>
                                <a:gd name="T17" fmla="*/ 0 h 13"/>
                                <a:gd name="T18" fmla="*/ 85 w 85"/>
                                <a:gd name="T19" fmla="*/ 13 h 13"/>
                                <a:gd name="T20" fmla="*/ 78 w 85"/>
                                <a:gd name="T21" fmla="*/ 13 h 13"/>
                                <a:gd name="T22" fmla="*/ 85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39" y="6"/>
                                  </a:lnTo>
                                  <a:lnTo>
                                    <a:pt x="46" y="13"/>
                                  </a:lnTo>
                                  <a:lnTo>
                                    <a:pt x="52" y="13"/>
                                  </a:lnTo>
                                  <a:lnTo>
                                    <a:pt x="7" y="13"/>
                                  </a:lnTo>
                                  <a:lnTo>
                                    <a:pt x="7" y="6"/>
                                  </a:lnTo>
                                  <a:lnTo>
                                    <a:pt x="0" y="0"/>
                                  </a:lnTo>
                                  <a:close/>
                                  <a:moveTo>
                                    <a:pt x="85" y="13"/>
                                  </a:moveTo>
                                  <a:lnTo>
                                    <a:pt x="78" y="13"/>
                                  </a:lnTo>
                                  <a:lnTo>
                                    <a:pt x="85"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220"/>
                          <wps:cNvSpPr>
                            <a:spLocks/>
                          </wps:cNvSpPr>
                          <wps:spPr bwMode="auto">
                            <a:xfrm>
                              <a:off x="4353" y="12464"/>
                              <a:ext cx="78" cy="13"/>
                            </a:xfrm>
                            <a:custGeom>
                              <a:avLst/>
                              <a:gdLst>
                                <a:gd name="T0" fmla="*/ 0 w 78"/>
                                <a:gd name="T1" fmla="*/ 0 h 13"/>
                                <a:gd name="T2" fmla="*/ 39 w 78"/>
                                <a:gd name="T3" fmla="*/ 0 h 13"/>
                                <a:gd name="T4" fmla="*/ 45 w 78"/>
                                <a:gd name="T5" fmla="*/ 7 h 13"/>
                                <a:gd name="T6" fmla="*/ 58 w 78"/>
                                <a:gd name="T7" fmla="*/ 13 h 13"/>
                                <a:gd name="T8" fmla="*/ 65 w 78"/>
                                <a:gd name="T9" fmla="*/ 7 h 13"/>
                                <a:gd name="T10" fmla="*/ 78 w 78"/>
                                <a:gd name="T11" fmla="*/ 0 h 13"/>
                                <a:gd name="T12" fmla="*/ 78 w 78"/>
                                <a:gd name="T13" fmla="*/ 0 h 13"/>
                                <a:gd name="T14" fmla="*/ 78 w 78"/>
                                <a:gd name="T15" fmla="*/ 7 h 13"/>
                                <a:gd name="T16" fmla="*/ 78 w 78"/>
                                <a:gd name="T17" fmla="*/ 13 h 13"/>
                                <a:gd name="T18" fmla="*/ 71 w 78"/>
                                <a:gd name="T19" fmla="*/ 13 h 13"/>
                                <a:gd name="T20" fmla="*/ 6 w 78"/>
                                <a:gd name="T21" fmla="*/ 13 h 13"/>
                                <a:gd name="T22" fmla="*/ 0 w 78"/>
                                <a:gd name="T23" fmla="*/ 13 h 13"/>
                                <a:gd name="T24" fmla="*/ 0 w 78"/>
                                <a:gd name="T25" fmla="*/ 7 h 13"/>
                                <a:gd name="T26" fmla="*/ 0 w 78"/>
                                <a:gd name="T27" fmla="*/ 7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7"/>
                                  </a:lnTo>
                                  <a:lnTo>
                                    <a:pt x="58" y="13"/>
                                  </a:lnTo>
                                  <a:lnTo>
                                    <a:pt x="65" y="7"/>
                                  </a:lnTo>
                                  <a:lnTo>
                                    <a:pt x="78" y="0"/>
                                  </a:lnTo>
                                  <a:lnTo>
                                    <a:pt x="78" y="7"/>
                                  </a:lnTo>
                                  <a:lnTo>
                                    <a:pt x="78" y="13"/>
                                  </a:lnTo>
                                  <a:lnTo>
                                    <a:pt x="71" y="13"/>
                                  </a:lnTo>
                                  <a:lnTo>
                                    <a:pt x="6" y="13"/>
                                  </a:lnTo>
                                  <a:lnTo>
                                    <a:pt x="0"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5" name="Freeform 221"/>
                          <wps:cNvSpPr>
                            <a:spLocks/>
                          </wps:cNvSpPr>
                          <wps:spPr bwMode="auto">
                            <a:xfrm>
                              <a:off x="4353" y="12471"/>
                              <a:ext cx="78" cy="13"/>
                            </a:xfrm>
                            <a:custGeom>
                              <a:avLst/>
                              <a:gdLst>
                                <a:gd name="T0" fmla="*/ 0 w 78"/>
                                <a:gd name="T1" fmla="*/ 0 h 13"/>
                                <a:gd name="T2" fmla="*/ 45 w 78"/>
                                <a:gd name="T3" fmla="*/ 0 h 13"/>
                                <a:gd name="T4" fmla="*/ 58 w 78"/>
                                <a:gd name="T5" fmla="*/ 6 h 13"/>
                                <a:gd name="T6" fmla="*/ 71 w 78"/>
                                <a:gd name="T7" fmla="*/ 0 h 13"/>
                                <a:gd name="T8" fmla="*/ 78 w 78"/>
                                <a:gd name="T9" fmla="*/ 0 h 13"/>
                                <a:gd name="T10" fmla="*/ 78 w 78"/>
                                <a:gd name="T11" fmla="*/ 0 h 13"/>
                                <a:gd name="T12" fmla="*/ 71 w 78"/>
                                <a:gd name="T13" fmla="*/ 6 h 13"/>
                                <a:gd name="T14" fmla="*/ 71 w 78"/>
                                <a:gd name="T15" fmla="*/ 13 h 13"/>
                                <a:gd name="T16" fmla="*/ 6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6"/>
                                  </a:lnTo>
                                  <a:lnTo>
                                    <a:pt x="71" y="0"/>
                                  </a:lnTo>
                                  <a:lnTo>
                                    <a:pt x="78" y="0"/>
                                  </a:lnTo>
                                  <a:lnTo>
                                    <a:pt x="71" y="6"/>
                                  </a:lnTo>
                                  <a:lnTo>
                                    <a:pt x="71" y="13"/>
                                  </a:lnTo>
                                  <a:lnTo>
                                    <a:pt x="6"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222"/>
                          <wps:cNvSpPr>
                            <a:spLocks/>
                          </wps:cNvSpPr>
                          <wps:spPr bwMode="auto">
                            <a:xfrm>
                              <a:off x="4359" y="12477"/>
                              <a:ext cx="65" cy="13"/>
                            </a:xfrm>
                            <a:custGeom>
                              <a:avLst/>
                              <a:gdLst>
                                <a:gd name="T0" fmla="*/ 0 w 65"/>
                                <a:gd name="T1" fmla="*/ 0 h 13"/>
                                <a:gd name="T2" fmla="*/ 65 w 65"/>
                                <a:gd name="T3" fmla="*/ 0 h 13"/>
                                <a:gd name="T4" fmla="*/ 65 w 65"/>
                                <a:gd name="T5" fmla="*/ 7 h 13"/>
                                <a:gd name="T6" fmla="*/ 59 w 65"/>
                                <a:gd name="T7" fmla="*/ 13 h 13"/>
                                <a:gd name="T8" fmla="*/ 13 w 65"/>
                                <a:gd name="T9" fmla="*/ 13 h 13"/>
                                <a:gd name="T10" fmla="*/ 7 w 65"/>
                                <a:gd name="T11" fmla="*/ 7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65"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7" name="Freeform 223"/>
                          <wps:cNvSpPr>
                            <a:spLocks/>
                          </wps:cNvSpPr>
                          <wps:spPr bwMode="auto">
                            <a:xfrm>
                              <a:off x="4359" y="12484"/>
                              <a:ext cx="65" cy="13"/>
                            </a:xfrm>
                            <a:custGeom>
                              <a:avLst/>
                              <a:gdLst>
                                <a:gd name="T0" fmla="*/ 0 w 65"/>
                                <a:gd name="T1" fmla="*/ 0 h 13"/>
                                <a:gd name="T2" fmla="*/ 65 w 65"/>
                                <a:gd name="T3" fmla="*/ 0 h 13"/>
                                <a:gd name="T4" fmla="*/ 52 w 65"/>
                                <a:gd name="T5" fmla="*/ 6 h 13"/>
                                <a:gd name="T6" fmla="*/ 46 w 65"/>
                                <a:gd name="T7" fmla="*/ 13 h 13"/>
                                <a:gd name="T8" fmla="*/ 26 w 65"/>
                                <a:gd name="T9" fmla="*/ 13 h 13"/>
                                <a:gd name="T10" fmla="*/ 13 w 65"/>
                                <a:gd name="T11" fmla="*/ 6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52" y="6"/>
                                  </a:lnTo>
                                  <a:lnTo>
                                    <a:pt x="46" y="13"/>
                                  </a:lnTo>
                                  <a:lnTo>
                                    <a:pt x="26" y="13"/>
                                  </a:lnTo>
                                  <a:lnTo>
                                    <a:pt x="13"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 name="Freeform 224"/>
                          <wps:cNvSpPr>
                            <a:spLocks/>
                          </wps:cNvSpPr>
                          <wps:spPr bwMode="auto">
                            <a:xfrm>
                              <a:off x="4372" y="12490"/>
                              <a:ext cx="46" cy="7"/>
                            </a:xfrm>
                            <a:custGeom>
                              <a:avLst/>
                              <a:gdLst>
                                <a:gd name="T0" fmla="*/ 0 w 46"/>
                                <a:gd name="T1" fmla="*/ 0 h 7"/>
                                <a:gd name="T2" fmla="*/ 46 w 46"/>
                                <a:gd name="T3" fmla="*/ 0 h 7"/>
                                <a:gd name="T4" fmla="*/ 33 w 46"/>
                                <a:gd name="T5" fmla="*/ 7 h 7"/>
                                <a:gd name="T6" fmla="*/ 20 w 46"/>
                                <a:gd name="T7" fmla="*/ 7 h 7"/>
                                <a:gd name="T8" fmla="*/ 7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33" y="7"/>
                                  </a:lnTo>
                                  <a:lnTo>
                                    <a:pt x="20" y="7"/>
                                  </a:lnTo>
                                  <a:lnTo>
                                    <a:pt x="7"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 name="Freeform 225"/>
                          <wps:cNvSpPr>
                            <a:spLocks/>
                          </wps:cNvSpPr>
                          <wps:spPr bwMode="auto">
                            <a:xfrm>
                              <a:off x="4385" y="12497"/>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 name="Freeform 226"/>
                          <wps:cNvSpPr>
                            <a:spLocks/>
                          </wps:cNvSpPr>
                          <wps:spPr bwMode="auto">
                            <a:xfrm>
                              <a:off x="4327" y="12094"/>
                              <a:ext cx="227" cy="403"/>
                            </a:xfrm>
                            <a:custGeom>
                              <a:avLst/>
                              <a:gdLst>
                                <a:gd name="T0" fmla="*/ 227 w 227"/>
                                <a:gd name="T1" fmla="*/ 45 h 403"/>
                                <a:gd name="T2" fmla="*/ 201 w 227"/>
                                <a:gd name="T3" fmla="*/ 58 h 403"/>
                                <a:gd name="T4" fmla="*/ 182 w 227"/>
                                <a:gd name="T5" fmla="*/ 39 h 403"/>
                                <a:gd name="T6" fmla="*/ 162 w 227"/>
                                <a:gd name="T7" fmla="*/ 26 h 403"/>
                                <a:gd name="T8" fmla="*/ 130 w 227"/>
                                <a:gd name="T9" fmla="*/ 26 h 403"/>
                                <a:gd name="T10" fmla="*/ 104 w 227"/>
                                <a:gd name="T11" fmla="*/ 32 h 403"/>
                                <a:gd name="T12" fmla="*/ 78 w 227"/>
                                <a:gd name="T13" fmla="*/ 52 h 403"/>
                                <a:gd name="T14" fmla="*/ 58 w 227"/>
                                <a:gd name="T15" fmla="*/ 91 h 403"/>
                                <a:gd name="T16" fmla="*/ 45 w 227"/>
                                <a:gd name="T17" fmla="*/ 136 h 403"/>
                                <a:gd name="T18" fmla="*/ 39 w 227"/>
                                <a:gd name="T19" fmla="*/ 188 h 403"/>
                                <a:gd name="T20" fmla="*/ 39 w 227"/>
                                <a:gd name="T21" fmla="*/ 240 h 403"/>
                                <a:gd name="T22" fmla="*/ 39 w 227"/>
                                <a:gd name="T23" fmla="*/ 292 h 403"/>
                                <a:gd name="T24" fmla="*/ 45 w 227"/>
                                <a:gd name="T25" fmla="*/ 338 h 403"/>
                                <a:gd name="T26" fmla="*/ 58 w 227"/>
                                <a:gd name="T27" fmla="*/ 370 h 403"/>
                                <a:gd name="T28" fmla="*/ 71 w 227"/>
                                <a:gd name="T29" fmla="*/ 377 h 403"/>
                                <a:gd name="T30" fmla="*/ 78 w 227"/>
                                <a:gd name="T31" fmla="*/ 383 h 403"/>
                                <a:gd name="T32" fmla="*/ 91 w 227"/>
                                <a:gd name="T33" fmla="*/ 377 h 403"/>
                                <a:gd name="T34" fmla="*/ 104 w 227"/>
                                <a:gd name="T35" fmla="*/ 370 h 403"/>
                                <a:gd name="T36" fmla="*/ 104 w 227"/>
                                <a:gd name="T37" fmla="*/ 377 h 403"/>
                                <a:gd name="T38" fmla="*/ 97 w 227"/>
                                <a:gd name="T39" fmla="*/ 390 h 403"/>
                                <a:gd name="T40" fmla="*/ 84 w 227"/>
                                <a:gd name="T41" fmla="*/ 403 h 403"/>
                                <a:gd name="T42" fmla="*/ 78 w 227"/>
                                <a:gd name="T43" fmla="*/ 403 h 403"/>
                                <a:gd name="T44" fmla="*/ 65 w 227"/>
                                <a:gd name="T45" fmla="*/ 403 h 403"/>
                                <a:gd name="T46" fmla="*/ 45 w 227"/>
                                <a:gd name="T47" fmla="*/ 396 h 403"/>
                                <a:gd name="T48" fmla="*/ 26 w 227"/>
                                <a:gd name="T49" fmla="*/ 377 h 403"/>
                                <a:gd name="T50" fmla="*/ 13 w 227"/>
                                <a:gd name="T51" fmla="*/ 344 h 403"/>
                                <a:gd name="T52" fmla="*/ 0 w 227"/>
                                <a:gd name="T53" fmla="*/ 299 h 403"/>
                                <a:gd name="T54" fmla="*/ 0 w 227"/>
                                <a:gd name="T55" fmla="*/ 240 h 403"/>
                                <a:gd name="T56" fmla="*/ 0 w 227"/>
                                <a:gd name="T57" fmla="*/ 182 h 403"/>
                                <a:gd name="T58" fmla="*/ 13 w 227"/>
                                <a:gd name="T59" fmla="*/ 130 h 403"/>
                                <a:gd name="T60" fmla="*/ 26 w 227"/>
                                <a:gd name="T61" fmla="*/ 78 h 403"/>
                                <a:gd name="T62" fmla="*/ 39 w 227"/>
                                <a:gd name="T63" fmla="*/ 58 h 403"/>
                                <a:gd name="T64" fmla="*/ 52 w 227"/>
                                <a:gd name="T65" fmla="*/ 39 h 403"/>
                                <a:gd name="T66" fmla="*/ 65 w 227"/>
                                <a:gd name="T67" fmla="*/ 19 h 403"/>
                                <a:gd name="T68" fmla="*/ 84 w 227"/>
                                <a:gd name="T69" fmla="*/ 13 h 403"/>
                                <a:gd name="T70" fmla="*/ 123 w 227"/>
                                <a:gd name="T71" fmla="*/ 0 h 403"/>
                                <a:gd name="T72" fmla="*/ 162 w 227"/>
                                <a:gd name="T73" fmla="*/ 6 h 403"/>
                                <a:gd name="T74" fmla="*/ 182 w 227"/>
                                <a:gd name="T75" fmla="*/ 13 h 403"/>
                                <a:gd name="T76" fmla="*/ 201 w 227"/>
                                <a:gd name="T77" fmla="*/ 19 h 403"/>
                                <a:gd name="T78" fmla="*/ 214 w 227"/>
                                <a:gd name="T79" fmla="*/ 32 h 403"/>
                                <a:gd name="T80" fmla="*/ 227 w 227"/>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5"/>
                                  </a:moveTo>
                                  <a:lnTo>
                                    <a:pt x="201" y="58"/>
                                  </a:lnTo>
                                  <a:lnTo>
                                    <a:pt x="182" y="39"/>
                                  </a:lnTo>
                                  <a:lnTo>
                                    <a:pt x="162" y="26"/>
                                  </a:lnTo>
                                  <a:lnTo>
                                    <a:pt x="130" y="26"/>
                                  </a:lnTo>
                                  <a:lnTo>
                                    <a:pt x="104" y="32"/>
                                  </a:lnTo>
                                  <a:lnTo>
                                    <a:pt x="78" y="52"/>
                                  </a:lnTo>
                                  <a:lnTo>
                                    <a:pt x="58" y="91"/>
                                  </a:lnTo>
                                  <a:lnTo>
                                    <a:pt x="45" y="136"/>
                                  </a:lnTo>
                                  <a:lnTo>
                                    <a:pt x="39" y="188"/>
                                  </a:lnTo>
                                  <a:lnTo>
                                    <a:pt x="39" y="240"/>
                                  </a:lnTo>
                                  <a:lnTo>
                                    <a:pt x="39" y="292"/>
                                  </a:lnTo>
                                  <a:lnTo>
                                    <a:pt x="45" y="338"/>
                                  </a:lnTo>
                                  <a:lnTo>
                                    <a:pt x="58" y="370"/>
                                  </a:lnTo>
                                  <a:lnTo>
                                    <a:pt x="71" y="377"/>
                                  </a:lnTo>
                                  <a:lnTo>
                                    <a:pt x="78" y="383"/>
                                  </a:lnTo>
                                  <a:lnTo>
                                    <a:pt x="91" y="377"/>
                                  </a:lnTo>
                                  <a:lnTo>
                                    <a:pt x="104" y="370"/>
                                  </a:lnTo>
                                  <a:lnTo>
                                    <a:pt x="104" y="377"/>
                                  </a:lnTo>
                                  <a:lnTo>
                                    <a:pt x="97" y="390"/>
                                  </a:lnTo>
                                  <a:lnTo>
                                    <a:pt x="84" y="403"/>
                                  </a:lnTo>
                                  <a:lnTo>
                                    <a:pt x="78" y="403"/>
                                  </a:lnTo>
                                  <a:lnTo>
                                    <a:pt x="65" y="403"/>
                                  </a:lnTo>
                                  <a:lnTo>
                                    <a:pt x="45" y="396"/>
                                  </a:lnTo>
                                  <a:lnTo>
                                    <a:pt x="26" y="377"/>
                                  </a:lnTo>
                                  <a:lnTo>
                                    <a:pt x="13" y="344"/>
                                  </a:lnTo>
                                  <a:lnTo>
                                    <a:pt x="0" y="299"/>
                                  </a:lnTo>
                                  <a:lnTo>
                                    <a:pt x="0" y="240"/>
                                  </a:lnTo>
                                  <a:lnTo>
                                    <a:pt x="0" y="182"/>
                                  </a:lnTo>
                                  <a:lnTo>
                                    <a:pt x="13" y="130"/>
                                  </a:lnTo>
                                  <a:lnTo>
                                    <a:pt x="26" y="78"/>
                                  </a:lnTo>
                                  <a:lnTo>
                                    <a:pt x="39" y="58"/>
                                  </a:lnTo>
                                  <a:lnTo>
                                    <a:pt x="52" y="39"/>
                                  </a:lnTo>
                                  <a:lnTo>
                                    <a:pt x="65" y="19"/>
                                  </a:lnTo>
                                  <a:lnTo>
                                    <a:pt x="84" y="13"/>
                                  </a:lnTo>
                                  <a:lnTo>
                                    <a:pt x="123" y="0"/>
                                  </a:lnTo>
                                  <a:lnTo>
                                    <a:pt x="162" y="6"/>
                                  </a:lnTo>
                                  <a:lnTo>
                                    <a:pt x="182" y="13"/>
                                  </a:lnTo>
                                  <a:lnTo>
                                    <a:pt x="201" y="19"/>
                                  </a:lnTo>
                                  <a:lnTo>
                                    <a:pt x="214" y="32"/>
                                  </a:lnTo>
                                  <a:lnTo>
                                    <a:pt x="227"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Freeform 227"/>
                          <wps:cNvSpPr>
                            <a:spLocks/>
                          </wps:cNvSpPr>
                          <wps:spPr bwMode="auto">
                            <a:xfrm>
                              <a:off x="4574" y="12094"/>
                              <a:ext cx="58" cy="6"/>
                            </a:xfrm>
                            <a:custGeom>
                              <a:avLst/>
                              <a:gdLst>
                                <a:gd name="T0" fmla="*/ 58 w 58"/>
                                <a:gd name="T1" fmla="*/ 6 h 6"/>
                                <a:gd name="T2" fmla="*/ 0 w 58"/>
                                <a:gd name="T3" fmla="*/ 6 h 6"/>
                                <a:gd name="T4" fmla="*/ 32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32" y="0"/>
                                  </a:lnTo>
                                  <a:lnTo>
                                    <a:pt x="58"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2" name="Freeform 228"/>
                          <wps:cNvSpPr>
                            <a:spLocks/>
                          </wps:cNvSpPr>
                          <wps:spPr bwMode="auto">
                            <a:xfrm>
                              <a:off x="4554" y="12094"/>
                              <a:ext cx="104" cy="13"/>
                            </a:xfrm>
                            <a:custGeom>
                              <a:avLst/>
                              <a:gdLst>
                                <a:gd name="T0" fmla="*/ 104 w 104"/>
                                <a:gd name="T1" fmla="*/ 13 h 13"/>
                                <a:gd name="T2" fmla="*/ 0 w 104"/>
                                <a:gd name="T3" fmla="*/ 13 h 13"/>
                                <a:gd name="T4" fmla="*/ 0 w 104"/>
                                <a:gd name="T5" fmla="*/ 13 h 13"/>
                                <a:gd name="T6" fmla="*/ 26 w 104"/>
                                <a:gd name="T7" fmla="*/ 6 h 13"/>
                                <a:gd name="T8" fmla="*/ 52 w 104"/>
                                <a:gd name="T9" fmla="*/ 0 h 13"/>
                                <a:gd name="T10" fmla="*/ 78 w 104"/>
                                <a:gd name="T11" fmla="*/ 6 h 13"/>
                                <a:gd name="T12" fmla="*/ 104 w 104"/>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4" h="13">
                                  <a:moveTo>
                                    <a:pt x="104" y="13"/>
                                  </a:moveTo>
                                  <a:lnTo>
                                    <a:pt x="0" y="13"/>
                                  </a:lnTo>
                                  <a:lnTo>
                                    <a:pt x="26" y="6"/>
                                  </a:lnTo>
                                  <a:lnTo>
                                    <a:pt x="52" y="0"/>
                                  </a:lnTo>
                                  <a:lnTo>
                                    <a:pt x="78" y="6"/>
                                  </a:lnTo>
                                  <a:lnTo>
                                    <a:pt x="104"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Freeform 229"/>
                          <wps:cNvSpPr>
                            <a:spLocks/>
                          </wps:cNvSpPr>
                          <wps:spPr bwMode="auto">
                            <a:xfrm>
                              <a:off x="4541" y="12100"/>
                              <a:ext cx="130" cy="13"/>
                            </a:xfrm>
                            <a:custGeom>
                              <a:avLst/>
                              <a:gdLst>
                                <a:gd name="T0" fmla="*/ 33 w 130"/>
                                <a:gd name="T1" fmla="*/ 0 h 13"/>
                                <a:gd name="T2" fmla="*/ 91 w 130"/>
                                <a:gd name="T3" fmla="*/ 0 h 13"/>
                                <a:gd name="T4" fmla="*/ 111 w 130"/>
                                <a:gd name="T5" fmla="*/ 0 h 13"/>
                                <a:gd name="T6" fmla="*/ 130 w 130"/>
                                <a:gd name="T7" fmla="*/ 13 h 13"/>
                                <a:gd name="T8" fmla="*/ 0 w 130"/>
                                <a:gd name="T9" fmla="*/ 13 h 13"/>
                                <a:gd name="T10" fmla="*/ 7 w 130"/>
                                <a:gd name="T11" fmla="*/ 7 h 13"/>
                                <a:gd name="T12" fmla="*/ 13 w 130"/>
                                <a:gd name="T13" fmla="*/ 7 h 13"/>
                                <a:gd name="T14" fmla="*/ 20 w 130"/>
                                <a:gd name="T15" fmla="*/ 0 h 13"/>
                                <a:gd name="T16" fmla="*/ 33 w 130"/>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13">
                                  <a:moveTo>
                                    <a:pt x="33" y="0"/>
                                  </a:moveTo>
                                  <a:lnTo>
                                    <a:pt x="91" y="0"/>
                                  </a:lnTo>
                                  <a:lnTo>
                                    <a:pt x="111" y="0"/>
                                  </a:lnTo>
                                  <a:lnTo>
                                    <a:pt x="130"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4" name="Freeform 230"/>
                          <wps:cNvSpPr>
                            <a:spLocks/>
                          </wps:cNvSpPr>
                          <wps:spPr bwMode="auto">
                            <a:xfrm>
                              <a:off x="4535" y="12107"/>
                              <a:ext cx="143" cy="13"/>
                            </a:xfrm>
                            <a:custGeom>
                              <a:avLst/>
                              <a:gdLst>
                                <a:gd name="T0" fmla="*/ 19 w 143"/>
                                <a:gd name="T1" fmla="*/ 0 h 13"/>
                                <a:gd name="T2" fmla="*/ 123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3"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5" name="Freeform 231"/>
                          <wps:cNvSpPr>
                            <a:spLocks/>
                          </wps:cNvSpPr>
                          <wps:spPr bwMode="auto">
                            <a:xfrm>
                              <a:off x="4528" y="12113"/>
                              <a:ext cx="156" cy="13"/>
                            </a:xfrm>
                            <a:custGeom>
                              <a:avLst/>
                              <a:gdLst>
                                <a:gd name="T0" fmla="*/ 13 w 156"/>
                                <a:gd name="T1" fmla="*/ 0 h 13"/>
                                <a:gd name="T2" fmla="*/ 143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43"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6" name="Freeform 232"/>
                          <wps:cNvSpPr>
                            <a:spLocks/>
                          </wps:cNvSpPr>
                          <wps:spPr bwMode="auto">
                            <a:xfrm>
                              <a:off x="4522"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0 h 13"/>
                                <a:gd name="T12" fmla="*/ 91 w 169"/>
                                <a:gd name="T13" fmla="*/ 0 h 13"/>
                                <a:gd name="T14" fmla="*/ 71 w 169"/>
                                <a:gd name="T15" fmla="*/ 0 h 13"/>
                                <a:gd name="T16" fmla="*/ 52 w 169"/>
                                <a:gd name="T17" fmla="*/ 6 h 13"/>
                                <a:gd name="T18" fmla="*/ 45 w 169"/>
                                <a:gd name="T19" fmla="*/ 6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0"/>
                                  </a:lnTo>
                                  <a:lnTo>
                                    <a:pt x="91" y="0"/>
                                  </a:lnTo>
                                  <a:lnTo>
                                    <a:pt x="71" y="0"/>
                                  </a:lnTo>
                                  <a:lnTo>
                                    <a:pt x="52" y="6"/>
                                  </a:lnTo>
                                  <a:lnTo>
                                    <a:pt x="45"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Freeform 233"/>
                          <wps:cNvSpPr>
                            <a:spLocks noEditPoints="1"/>
                          </wps:cNvSpPr>
                          <wps:spPr bwMode="auto">
                            <a:xfrm>
                              <a:off x="4515" y="12126"/>
                              <a:ext cx="182" cy="13"/>
                            </a:xfrm>
                            <a:custGeom>
                              <a:avLst/>
                              <a:gdLst>
                                <a:gd name="T0" fmla="*/ 13 w 182"/>
                                <a:gd name="T1" fmla="*/ 0 h 13"/>
                                <a:gd name="T2" fmla="*/ 59 w 182"/>
                                <a:gd name="T3" fmla="*/ 0 h 13"/>
                                <a:gd name="T4" fmla="*/ 59 w 182"/>
                                <a:gd name="T5" fmla="*/ 0 h 13"/>
                                <a:gd name="T6" fmla="*/ 59 w 182"/>
                                <a:gd name="T7" fmla="*/ 0 h 13"/>
                                <a:gd name="T8" fmla="*/ 52 w 182"/>
                                <a:gd name="T9" fmla="*/ 7 h 13"/>
                                <a:gd name="T10" fmla="*/ 46 w 182"/>
                                <a:gd name="T11" fmla="*/ 13 h 13"/>
                                <a:gd name="T12" fmla="*/ 0 w 182"/>
                                <a:gd name="T13" fmla="*/ 13 h 13"/>
                                <a:gd name="T14" fmla="*/ 7 w 182"/>
                                <a:gd name="T15" fmla="*/ 7 h 13"/>
                                <a:gd name="T16" fmla="*/ 13 w 182"/>
                                <a:gd name="T17" fmla="*/ 0 h 13"/>
                                <a:gd name="T18" fmla="*/ 117 w 182"/>
                                <a:gd name="T19" fmla="*/ 0 h 13"/>
                                <a:gd name="T20" fmla="*/ 169 w 182"/>
                                <a:gd name="T21" fmla="*/ 0 h 13"/>
                                <a:gd name="T22" fmla="*/ 176 w 182"/>
                                <a:gd name="T23" fmla="*/ 7 h 13"/>
                                <a:gd name="T24" fmla="*/ 182 w 182"/>
                                <a:gd name="T25" fmla="*/ 13 h 13"/>
                                <a:gd name="T26" fmla="*/ 143 w 182"/>
                                <a:gd name="T27" fmla="*/ 13 h 13"/>
                                <a:gd name="T28" fmla="*/ 130 w 182"/>
                                <a:gd name="T29" fmla="*/ 0 h 13"/>
                                <a:gd name="T30" fmla="*/ 117 w 182"/>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 h="13">
                                  <a:moveTo>
                                    <a:pt x="13" y="0"/>
                                  </a:moveTo>
                                  <a:lnTo>
                                    <a:pt x="59" y="0"/>
                                  </a:lnTo>
                                  <a:lnTo>
                                    <a:pt x="52" y="7"/>
                                  </a:lnTo>
                                  <a:lnTo>
                                    <a:pt x="46" y="13"/>
                                  </a:lnTo>
                                  <a:lnTo>
                                    <a:pt x="0" y="13"/>
                                  </a:lnTo>
                                  <a:lnTo>
                                    <a:pt x="7" y="7"/>
                                  </a:lnTo>
                                  <a:lnTo>
                                    <a:pt x="13" y="0"/>
                                  </a:lnTo>
                                  <a:close/>
                                  <a:moveTo>
                                    <a:pt x="117" y="0"/>
                                  </a:moveTo>
                                  <a:lnTo>
                                    <a:pt x="169" y="0"/>
                                  </a:lnTo>
                                  <a:lnTo>
                                    <a:pt x="176" y="7"/>
                                  </a:lnTo>
                                  <a:lnTo>
                                    <a:pt x="182" y="13"/>
                                  </a:lnTo>
                                  <a:lnTo>
                                    <a:pt x="143"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8" name="Freeform 234"/>
                          <wps:cNvSpPr>
                            <a:spLocks noEditPoints="1"/>
                          </wps:cNvSpPr>
                          <wps:spPr bwMode="auto">
                            <a:xfrm>
                              <a:off x="4515" y="12133"/>
                              <a:ext cx="182" cy="13"/>
                            </a:xfrm>
                            <a:custGeom>
                              <a:avLst/>
                              <a:gdLst>
                                <a:gd name="T0" fmla="*/ 7 w 182"/>
                                <a:gd name="T1" fmla="*/ 0 h 13"/>
                                <a:gd name="T2" fmla="*/ 52 w 182"/>
                                <a:gd name="T3" fmla="*/ 0 h 13"/>
                                <a:gd name="T4" fmla="*/ 46 w 182"/>
                                <a:gd name="T5" fmla="*/ 6 h 13"/>
                                <a:gd name="T6" fmla="*/ 39 w 182"/>
                                <a:gd name="T7" fmla="*/ 13 h 13"/>
                                <a:gd name="T8" fmla="*/ 0 w 182"/>
                                <a:gd name="T9" fmla="*/ 13 h 13"/>
                                <a:gd name="T10" fmla="*/ 0 w 182"/>
                                <a:gd name="T11" fmla="*/ 6 h 13"/>
                                <a:gd name="T12" fmla="*/ 7 w 182"/>
                                <a:gd name="T13" fmla="*/ 0 h 13"/>
                                <a:gd name="T14" fmla="*/ 130 w 182"/>
                                <a:gd name="T15" fmla="*/ 0 h 13"/>
                                <a:gd name="T16" fmla="*/ 176 w 182"/>
                                <a:gd name="T17" fmla="*/ 0 h 13"/>
                                <a:gd name="T18" fmla="*/ 182 w 182"/>
                                <a:gd name="T19" fmla="*/ 0 h 13"/>
                                <a:gd name="T20" fmla="*/ 182 w 182"/>
                                <a:gd name="T21" fmla="*/ 6 h 13"/>
                                <a:gd name="T22" fmla="*/ 176 w 182"/>
                                <a:gd name="T23" fmla="*/ 13 h 13"/>
                                <a:gd name="T24" fmla="*/ 150 w 182"/>
                                <a:gd name="T25" fmla="*/ 13 h 13"/>
                                <a:gd name="T26" fmla="*/ 143 w 182"/>
                                <a:gd name="T27" fmla="*/ 6 h 13"/>
                                <a:gd name="T28" fmla="*/ 130 w 182"/>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2" h="13">
                                  <a:moveTo>
                                    <a:pt x="7" y="0"/>
                                  </a:moveTo>
                                  <a:lnTo>
                                    <a:pt x="52" y="0"/>
                                  </a:lnTo>
                                  <a:lnTo>
                                    <a:pt x="46" y="6"/>
                                  </a:lnTo>
                                  <a:lnTo>
                                    <a:pt x="39" y="13"/>
                                  </a:lnTo>
                                  <a:lnTo>
                                    <a:pt x="0" y="13"/>
                                  </a:lnTo>
                                  <a:lnTo>
                                    <a:pt x="0" y="6"/>
                                  </a:lnTo>
                                  <a:lnTo>
                                    <a:pt x="7" y="0"/>
                                  </a:lnTo>
                                  <a:close/>
                                  <a:moveTo>
                                    <a:pt x="130" y="0"/>
                                  </a:moveTo>
                                  <a:lnTo>
                                    <a:pt x="176" y="0"/>
                                  </a:lnTo>
                                  <a:lnTo>
                                    <a:pt x="182" y="0"/>
                                  </a:lnTo>
                                  <a:lnTo>
                                    <a:pt x="182" y="6"/>
                                  </a:lnTo>
                                  <a:lnTo>
                                    <a:pt x="176" y="13"/>
                                  </a:lnTo>
                                  <a:lnTo>
                                    <a:pt x="150" y="13"/>
                                  </a:lnTo>
                                  <a:lnTo>
                                    <a:pt x="143" y="6"/>
                                  </a:lnTo>
                                  <a:lnTo>
                                    <a:pt x="130"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235"/>
                          <wps:cNvSpPr>
                            <a:spLocks noEditPoints="1"/>
                          </wps:cNvSpPr>
                          <wps:spPr bwMode="auto">
                            <a:xfrm>
                              <a:off x="4509" y="12139"/>
                              <a:ext cx="188" cy="13"/>
                            </a:xfrm>
                            <a:custGeom>
                              <a:avLst/>
                              <a:gdLst>
                                <a:gd name="T0" fmla="*/ 6 w 188"/>
                                <a:gd name="T1" fmla="*/ 0 h 13"/>
                                <a:gd name="T2" fmla="*/ 52 w 188"/>
                                <a:gd name="T3" fmla="*/ 0 h 13"/>
                                <a:gd name="T4" fmla="*/ 45 w 188"/>
                                <a:gd name="T5" fmla="*/ 7 h 13"/>
                                <a:gd name="T6" fmla="*/ 39 w 188"/>
                                <a:gd name="T7" fmla="*/ 13 h 13"/>
                                <a:gd name="T8" fmla="*/ 0 w 188"/>
                                <a:gd name="T9" fmla="*/ 13 h 13"/>
                                <a:gd name="T10" fmla="*/ 6 w 188"/>
                                <a:gd name="T11" fmla="*/ 7 h 13"/>
                                <a:gd name="T12" fmla="*/ 6 w 188"/>
                                <a:gd name="T13" fmla="*/ 0 h 13"/>
                                <a:gd name="T14" fmla="*/ 149 w 188"/>
                                <a:gd name="T15" fmla="*/ 0 h 13"/>
                                <a:gd name="T16" fmla="*/ 188 w 188"/>
                                <a:gd name="T17" fmla="*/ 0 h 13"/>
                                <a:gd name="T18" fmla="*/ 188 w 188"/>
                                <a:gd name="T19" fmla="*/ 0 h 13"/>
                                <a:gd name="T20" fmla="*/ 188 w 188"/>
                                <a:gd name="T21" fmla="*/ 0 h 13"/>
                                <a:gd name="T22" fmla="*/ 175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52" y="0"/>
                                  </a:lnTo>
                                  <a:lnTo>
                                    <a:pt x="45" y="7"/>
                                  </a:lnTo>
                                  <a:lnTo>
                                    <a:pt x="39" y="13"/>
                                  </a:lnTo>
                                  <a:lnTo>
                                    <a:pt x="0" y="13"/>
                                  </a:lnTo>
                                  <a:lnTo>
                                    <a:pt x="6" y="7"/>
                                  </a:lnTo>
                                  <a:lnTo>
                                    <a:pt x="6" y="0"/>
                                  </a:lnTo>
                                  <a:close/>
                                  <a:moveTo>
                                    <a:pt x="149" y="0"/>
                                  </a:moveTo>
                                  <a:lnTo>
                                    <a:pt x="188" y="0"/>
                                  </a:lnTo>
                                  <a:lnTo>
                                    <a:pt x="175"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Freeform 236"/>
                          <wps:cNvSpPr>
                            <a:spLocks noEditPoints="1"/>
                          </wps:cNvSpPr>
                          <wps:spPr bwMode="auto">
                            <a:xfrm>
                              <a:off x="4502" y="12146"/>
                              <a:ext cx="189" cy="13"/>
                            </a:xfrm>
                            <a:custGeom>
                              <a:avLst/>
                              <a:gdLst>
                                <a:gd name="T0" fmla="*/ 13 w 189"/>
                                <a:gd name="T1" fmla="*/ 0 h 13"/>
                                <a:gd name="T2" fmla="*/ 52 w 189"/>
                                <a:gd name="T3" fmla="*/ 0 h 13"/>
                                <a:gd name="T4" fmla="*/ 46 w 189"/>
                                <a:gd name="T5" fmla="*/ 6 h 13"/>
                                <a:gd name="T6" fmla="*/ 46 w 189"/>
                                <a:gd name="T7" fmla="*/ 13 h 13"/>
                                <a:gd name="T8" fmla="*/ 0 w 189"/>
                                <a:gd name="T9" fmla="*/ 13 h 13"/>
                                <a:gd name="T10" fmla="*/ 7 w 189"/>
                                <a:gd name="T11" fmla="*/ 6 h 13"/>
                                <a:gd name="T12" fmla="*/ 13 w 189"/>
                                <a:gd name="T13" fmla="*/ 0 h 13"/>
                                <a:gd name="T14" fmla="*/ 163 w 189"/>
                                <a:gd name="T15" fmla="*/ 0 h 13"/>
                                <a:gd name="T16" fmla="*/ 189 w 189"/>
                                <a:gd name="T17" fmla="*/ 0 h 13"/>
                                <a:gd name="T18" fmla="*/ 176 w 189"/>
                                <a:gd name="T19" fmla="*/ 6 h 13"/>
                                <a:gd name="T20" fmla="*/ 169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13" y="0"/>
                                  </a:moveTo>
                                  <a:lnTo>
                                    <a:pt x="52" y="0"/>
                                  </a:lnTo>
                                  <a:lnTo>
                                    <a:pt x="46" y="6"/>
                                  </a:lnTo>
                                  <a:lnTo>
                                    <a:pt x="46" y="13"/>
                                  </a:lnTo>
                                  <a:lnTo>
                                    <a:pt x="0" y="13"/>
                                  </a:lnTo>
                                  <a:lnTo>
                                    <a:pt x="7" y="6"/>
                                  </a:lnTo>
                                  <a:lnTo>
                                    <a:pt x="13" y="0"/>
                                  </a:lnTo>
                                  <a:close/>
                                  <a:moveTo>
                                    <a:pt x="163" y="0"/>
                                  </a:moveTo>
                                  <a:lnTo>
                                    <a:pt x="189" y="0"/>
                                  </a:lnTo>
                                  <a:lnTo>
                                    <a:pt x="176" y="6"/>
                                  </a:lnTo>
                                  <a:lnTo>
                                    <a:pt x="169" y="0"/>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Freeform 237"/>
                          <wps:cNvSpPr>
                            <a:spLocks noEditPoints="1"/>
                          </wps:cNvSpPr>
                          <wps:spPr bwMode="auto">
                            <a:xfrm>
                              <a:off x="4502" y="12152"/>
                              <a:ext cx="182" cy="13"/>
                            </a:xfrm>
                            <a:custGeom>
                              <a:avLst/>
                              <a:gdLst>
                                <a:gd name="T0" fmla="*/ 7 w 182"/>
                                <a:gd name="T1" fmla="*/ 0 h 13"/>
                                <a:gd name="T2" fmla="*/ 46 w 182"/>
                                <a:gd name="T3" fmla="*/ 0 h 13"/>
                                <a:gd name="T4" fmla="*/ 46 w 182"/>
                                <a:gd name="T5" fmla="*/ 7 h 13"/>
                                <a:gd name="T6" fmla="*/ 39 w 182"/>
                                <a:gd name="T7" fmla="*/ 13 h 13"/>
                                <a:gd name="T8" fmla="*/ 0 w 182"/>
                                <a:gd name="T9" fmla="*/ 13 h 13"/>
                                <a:gd name="T10" fmla="*/ 0 w 182"/>
                                <a:gd name="T11" fmla="*/ 7 h 13"/>
                                <a:gd name="T12" fmla="*/ 7 w 182"/>
                                <a:gd name="T13" fmla="*/ 0 h 13"/>
                                <a:gd name="T14" fmla="*/ 169 w 182"/>
                                <a:gd name="T15" fmla="*/ 0 h 13"/>
                                <a:gd name="T16" fmla="*/ 182 w 182"/>
                                <a:gd name="T17" fmla="*/ 0 h 13"/>
                                <a:gd name="T18" fmla="*/ 176 w 182"/>
                                <a:gd name="T19" fmla="*/ 0 h 13"/>
                                <a:gd name="T20" fmla="*/ 169 w 182"/>
                                <a:gd name="T21" fmla="*/ 0 h 13"/>
                                <a:gd name="T22" fmla="*/ 169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7" y="0"/>
                                  </a:moveTo>
                                  <a:lnTo>
                                    <a:pt x="46" y="0"/>
                                  </a:lnTo>
                                  <a:lnTo>
                                    <a:pt x="46" y="7"/>
                                  </a:lnTo>
                                  <a:lnTo>
                                    <a:pt x="39" y="13"/>
                                  </a:lnTo>
                                  <a:lnTo>
                                    <a:pt x="0" y="13"/>
                                  </a:lnTo>
                                  <a:lnTo>
                                    <a:pt x="0" y="7"/>
                                  </a:lnTo>
                                  <a:lnTo>
                                    <a:pt x="7" y="0"/>
                                  </a:lnTo>
                                  <a:close/>
                                  <a:moveTo>
                                    <a:pt x="169" y="0"/>
                                  </a:moveTo>
                                  <a:lnTo>
                                    <a:pt x="182" y="0"/>
                                  </a:lnTo>
                                  <a:lnTo>
                                    <a:pt x="176" y="0"/>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 name="Freeform 238"/>
                          <wps:cNvSpPr>
                            <a:spLocks/>
                          </wps:cNvSpPr>
                          <wps:spPr bwMode="auto">
                            <a:xfrm>
                              <a:off x="4496" y="12159"/>
                              <a:ext cx="52" cy="13"/>
                            </a:xfrm>
                            <a:custGeom>
                              <a:avLst/>
                              <a:gdLst>
                                <a:gd name="T0" fmla="*/ 6 w 52"/>
                                <a:gd name="T1" fmla="*/ 0 h 13"/>
                                <a:gd name="T2" fmla="*/ 52 w 52"/>
                                <a:gd name="T3" fmla="*/ 0 h 13"/>
                                <a:gd name="T4" fmla="*/ 45 w 52"/>
                                <a:gd name="T5" fmla="*/ 6 h 13"/>
                                <a:gd name="T6" fmla="*/ 45 w 52"/>
                                <a:gd name="T7" fmla="*/ 13 h 13"/>
                                <a:gd name="T8" fmla="*/ 0 w 52"/>
                                <a:gd name="T9" fmla="*/ 13 h 13"/>
                                <a:gd name="T10" fmla="*/ 6 w 52"/>
                                <a:gd name="T11" fmla="*/ 6 h 13"/>
                                <a:gd name="T12" fmla="*/ 6 w 5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2" h="13">
                                  <a:moveTo>
                                    <a:pt x="6" y="0"/>
                                  </a:moveTo>
                                  <a:lnTo>
                                    <a:pt x="52" y="0"/>
                                  </a:lnTo>
                                  <a:lnTo>
                                    <a:pt x="45" y="6"/>
                                  </a:lnTo>
                                  <a:lnTo>
                                    <a:pt x="45"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 name="Freeform 239"/>
                          <wps:cNvSpPr>
                            <a:spLocks/>
                          </wps:cNvSpPr>
                          <wps:spPr bwMode="auto">
                            <a:xfrm>
                              <a:off x="4496"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240"/>
                          <wps:cNvSpPr>
                            <a:spLocks/>
                          </wps:cNvSpPr>
                          <wps:spPr bwMode="auto">
                            <a:xfrm>
                              <a:off x="4496" y="12172"/>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Freeform 241"/>
                          <wps:cNvSpPr>
                            <a:spLocks/>
                          </wps:cNvSpPr>
                          <wps:spPr bwMode="auto">
                            <a:xfrm>
                              <a:off x="4489"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6" name="Freeform 242"/>
                          <wps:cNvSpPr>
                            <a:spLocks/>
                          </wps:cNvSpPr>
                          <wps:spPr bwMode="auto">
                            <a:xfrm>
                              <a:off x="4489"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7" name="Freeform 243"/>
                          <wps:cNvSpPr>
                            <a:spLocks/>
                          </wps:cNvSpPr>
                          <wps:spPr bwMode="auto">
                            <a:xfrm>
                              <a:off x="4489"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244"/>
                          <wps:cNvSpPr>
                            <a:spLocks/>
                          </wps:cNvSpPr>
                          <wps:spPr bwMode="auto">
                            <a:xfrm>
                              <a:off x="4483"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245"/>
                          <wps:cNvSpPr>
                            <a:spLocks/>
                          </wps:cNvSpPr>
                          <wps:spPr bwMode="auto">
                            <a:xfrm>
                              <a:off x="4483" y="12204"/>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0" name="Freeform 246"/>
                          <wps:cNvSpPr>
                            <a:spLocks/>
                          </wps:cNvSpPr>
                          <wps:spPr bwMode="auto">
                            <a:xfrm>
                              <a:off x="4483"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Freeform 247"/>
                          <wps:cNvSpPr>
                            <a:spLocks/>
                          </wps:cNvSpPr>
                          <wps:spPr bwMode="auto">
                            <a:xfrm>
                              <a:off x="4483"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 name="Freeform 248"/>
                          <wps:cNvSpPr>
                            <a:spLocks/>
                          </wps:cNvSpPr>
                          <wps:spPr bwMode="auto">
                            <a:xfrm>
                              <a:off x="4476" y="12224"/>
                              <a:ext cx="46" cy="6"/>
                            </a:xfrm>
                            <a:custGeom>
                              <a:avLst/>
                              <a:gdLst>
                                <a:gd name="T0" fmla="*/ 7 w 46"/>
                                <a:gd name="T1" fmla="*/ 0 h 6"/>
                                <a:gd name="T2" fmla="*/ 46 w 46"/>
                                <a:gd name="T3" fmla="*/ 0 h 6"/>
                                <a:gd name="T4" fmla="*/ 46 w 46"/>
                                <a:gd name="T5" fmla="*/ 0 h 6"/>
                                <a:gd name="T6" fmla="*/ 39 w 46"/>
                                <a:gd name="T7" fmla="*/ 6 h 6"/>
                                <a:gd name="T8" fmla="*/ 0 w 46"/>
                                <a:gd name="T9" fmla="*/ 6 h 6"/>
                                <a:gd name="T10" fmla="*/ 7 w 46"/>
                                <a:gd name="T11" fmla="*/ 0 h 6"/>
                                <a:gd name="T12" fmla="*/ 7 w 46"/>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46" h="6">
                                  <a:moveTo>
                                    <a:pt x="7" y="0"/>
                                  </a:moveTo>
                                  <a:lnTo>
                                    <a:pt x="46" y="0"/>
                                  </a:lnTo>
                                  <a:lnTo>
                                    <a:pt x="39" y="6"/>
                                  </a:lnTo>
                                  <a:lnTo>
                                    <a:pt x="0"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 name="Freeform 249"/>
                          <wps:cNvSpPr>
                            <a:spLocks/>
                          </wps:cNvSpPr>
                          <wps:spPr bwMode="auto">
                            <a:xfrm>
                              <a:off x="4476" y="12230"/>
                              <a:ext cx="46" cy="7"/>
                            </a:xfrm>
                            <a:custGeom>
                              <a:avLst/>
                              <a:gdLst>
                                <a:gd name="T0" fmla="*/ 7 w 46"/>
                                <a:gd name="T1" fmla="*/ 0 h 7"/>
                                <a:gd name="T2" fmla="*/ 46 w 46"/>
                                <a:gd name="T3" fmla="*/ 0 h 7"/>
                                <a:gd name="T4" fmla="*/ 39 w 46"/>
                                <a:gd name="T5" fmla="*/ 0 h 7"/>
                                <a:gd name="T6" fmla="*/ 39 w 46"/>
                                <a:gd name="T7" fmla="*/ 7 h 7"/>
                                <a:gd name="T8" fmla="*/ 0 w 46"/>
                                <a:gd name="T9" fmla="*/ 7 h 7"/>
                                <a:gd name="T10" fmla="*/ 0 w 46"/>
                                <a:gd name="T11" fmla="*/ 0 h 7"/>
                                <a:gd name="T12" fmla="*/ 7 w 46"/>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46" h="7">
                                  <a:moveTo>
                                    <a:pt x="7" y="0"/>
                                  </a:moveTo>
                                  <a:lnTo>
                                    <a:pt x="46" y="0"/>
                                  </a:lnTo>
                                  <a:lnTo>
                                    <a:pt x="39" y="0"/>
                                  </a:lnTo>
                                  <a:lnTo>
                                    <a:pt x="39" y="7"/>
                                  </a:lnTo>
                                  <a:lnTo>
                                    <a:pt x="0" y="7"/>
                                  </a:lnTo>
                                  <a:lnTo>
                                    <a:pt x="0" y="0"/>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250"/>
                          <wps:cNvSpPr>
                            <a:spLocks/>
                          </wps:cNvSpPr>
                          <wps:spPr bwMode="auto">
                            <a:xfrm>
                              <a:off x="4476"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5" name="Freeform 251"/>
                          <wps:cNvSpPr>
                            <a:spLocks/>
                          </wps:cNvSpPr>
                          <wps:spPr bwMode="auto">
                            <a:xfrm>
                              <a:off x="4476"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6" name="Freeform 252"/>
                          <wps:cNvSpPr>
                            <a:spLocks/>
                          </wps:cNvSpPr>
                          <wps:spPr bwMode="auto">
                            <a:xfrm>
                              <a:off x="4476"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7" name="Freeform 253"/>
                          <wps:cNvSpPr>
                            <a:spLocks/>
                          </wps:cNvSpPr>
                          <wps:spPr bwMode="auto">
                            <a:xfrm>
                              <a:off x="4476"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8" name="Freeform 254"/>
                          <wps:cNvSpPr>
                            <a:spLocks/>
                          </wps:cNvSpPr>
                          <wps:spPr bwMode="auto">
                            <a:xfrm>
                              <a:off x="4470" y="12256"/>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 name="Freeform 255"/>
                          <wps:cNvSpPr>
                            <a:spLocks/>
                          </wps:cNvSpPr>
                          <wps:spPr bwMode="auto">
                            <a:xfrm>
                              <a:off x="4470" y="12263"/>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0" name="Freeform 256"/>
                          <wps:cNvSpPr>
                            <a:spLocks/>
                          </wps:cNvSpPr>
                          <wps:spPr bwMode="auto">
                            <a:xfrm>
                              <a:off x="4470" y="12269"/>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Freeform 257"/>
                          <wps:cNvSpPr>
                            <a:spLocks/>
                          </wps:cNvSpPr>
                          <wps:spPr bwMode="auto">
                            <a:xfrm>
                              <a:off x="4470"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 name="Freeform 258"/>
                          <wps:cNvSpPr>
                            <a:spLocks/>
                          </wps:cNvSpPr>
                          <wps:spPr bwMode="auto">
                            <a:xfrm>
                              <a:off x="4470"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3" name="Freeform 259"/>
                          <wps:cNvSpPr>
                            <a:spLocks/>
                          </wps:cNvSpPr>
                          <wps:spPr bwMode="auto">
                            <a:xfrm>
                              <a:off x="4470"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4" name="Freeform 260"/>
                          <wps:cNvSpPr>
                            <a:spLocks/>
                          </wps:cNvSpPr>
                          <wps:spPr bwMode="auto">
                            <a:xfrm>
                              <a:off x="4470"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 name="Freeform 261"/>
                          <wps:cNvSpPr>
                            <a:spLocks/>
                          </wps:cNvSpPr>
                          <wps:spPr bwMode="auto">
                            <a:xfrm>
                              <a:off x="4470"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Freeform 262"/>
                          <wps:cNvSpPr>
                            <a:spLocks/>
                          </wps:cNvSpPr>
                          <wps:spPr bwMode="auto">
                            <a:xfrm>
                              <a:off x="4470"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Freeform 263"/>
                          <wps:cNvSpPr>
                            <a:spLocks/>
                          </wps:cNvSpPr>
                          <wps:spPr bwMode="auto">
                            <a:xfrm>
                              <a:off x="4470"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 name="Freeform 264"/>
                          <wps:cNvSpPr>
                            <a:spLocks/>
                          </wps:cNvSpPr>
                          <wps:spPr bwMode="auto">
                            <a:xfrm>
                              <a:off x="4470"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 name="Freeform 265"/>
                          <wps:cNvSpPr>
                            <a:spLocks/>
                          </wps:cNvSpPr>
                          <wps:spPr bwMode="auto">
                            <a:xfrm>
                              <a:off x="4470"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0" name="Freeform 266"/>
                          <wps:cNvSpPr>
                            <a:spLocks/>
                          </wps:cNvSpPr>
                          <wps:spPr bwMode="auto">
                            <a:xfrm>
                              <a:off x="4470"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1" name="Freeform 267"/>
                          <wps:cNvSpPr>
                            <a:spLocks/>
                          </wps:cNvSpPr>
                          <wps:spPr bwMode="auto">
                            <a:xfrm>
                              <a:off x="4470"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 name="Freeform 268"/>
                          <wps:cNvSpPr>
                            <a:spLocks/>
                          </wps:cNvSpPr>
                          <wps:spPr bwMode="auto">
                            <a:xfrm>
                              <a:off x="4470"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 name="Freeform 269"/>
                          <wps:cNvSpPr>
                            <a:spLocks/>
                          </wps:cNvSpPr>
                          <wps:spPr bwMode="auto">
                            <a:xfrm>
                              <a:off x="4470"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 name="Freeform 270"/>
                          <wps:cNvSpPr>
                            <a:spLocks/>
                          </wps:cNvSpPr>
                          <wps:spPr bwMode="auto">
                            <a:xfrm>
                              <a:off x="4470"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5" name="Freeform 271"/>
                          <wps:cNvSpPr>
                            <a:spLocks/>
                          </wps:cNvSpPr>
                          <wps:spPr bwMode="auto">
                            <a:xfrm>
                              <a:off x="4470"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 name="Freeform 272"/>
                          <wps:cNvSpPr>
                            <a:spLocks/>
                          </wps:cNvSpPr>
                          <wps:spPr bwMode="auto">
                            <a:xfrm>
                              <a:off x="4470" y="12373"/>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273"/>
                          <wps:cNvSpPr>
                            <a:spLocks/>
                          </wps:cNvSpPr>
                          <wps:spPr bwMode="auto">
                            <a:xfrm>
                              <a:off x="4470" y="12380"/>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6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6"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274"/>
                          <wps:cNvSpPr>
                            <a:spLocks/>
                          </wps:cNvSpPr>
                          <wps:spPr bwMode="auto">
                            <a:xfrm>
                              <a:off x="4476" y="12386"/>
                              <a:ext cx="39" cy="13"/>
                            </a:xfrm>
                            <a:custGeom>
                              <a:avLst/>
                              <a:gdLst>
                                <a:gd name="T0" fmla="*/ 0 w 39"/>
                                <a:gd name="T1" fmla="*/ 0 h 13"/>
                                <a:gd name="T2" fmla="*/ 33 w 39"/>
                                <a:gd name="T3" fmla="*/ 0 h 13"/>
                                <a:gd name="T4" fmla="*/ 33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275"/>
                          <wps:cNvSpPr>
                            <a:spLocks/>
                          </wps:cNvSpPr>
                          <wps:spPr bwMode="auto">
                            <a:xfrm>
                              <a:off x="4476" y="12393"/>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Freeform 276"/>
                          <wps:cNvSpPr>
                            <a:spLocks/>
                          </wps:cNvSpPr>
                          <wps:spPr bwMode="auto">
                            <a:xfrm>
                              <a:off x="4476"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277"/>
                          <wps:cNvSpPr>
                            <a:spLocks/>
                          </wps:cNvSpPr>
                          <wps:spPr bwMode="auto">
                            <a:xfrm>
                              <a:off x="4476"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2" name="Freeform 278"/>
                          <wps:cNvSpPr>
                            <a:spLocks/>
                          </wps:cNvSpPr>
                          <wps:spPr bwMode="auto">
                            <a:xfrm>
                              <a:off x="4476" y="12412"/>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3" name="Freeform 279"/>
                          <wps:cNvSpPr>
                            <a:spLocks/>
                          </wps:cNvSpPr>
                          <wps:spPr bwMode="auto">
                            <a:xfrm>
                              <a:off x="4476"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4" name="Freeform 280"/>
                          <wps:cNvSpPr>
                            <a:spLocks/>
                          </wps:cNvSpPr>
                          <wps:spPr bwMode="auto">
                            <a:xfrm>
                              <a:off x="4483" y="12425"/>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5" name="Freeform 281"/>
                          <wps:cNvSpPr>
                            <a:spLocks/>
                          </wps:cNvSpPr>
                          <wps:spPr bwMode="auto">
                            <a:xfrm>
                              <a:off x="4483" y="12432"/>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6" name="Freeform 282"/>
                          <wps:cNvSpPr>
                            <a:spLocks/>
                          </wps:cNvSpPr>
                          <wps:spPr bwMode="auto">
                            <a:xfrm>
                              <a:off x="4483" y="12438"/>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 name="Freeform 283"/>
                          <wps:cNvSpPr>
                            <a:spLocks/>
                          </wps:cNvSpPr>
                          <wps:spPr bwMode="auto">
                            <a:xfrm>
                              <a:off x="4489" y="12445"/>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 name="Freeform 284"/>
                          <wps:cNvSpPr>
                            <a:spLocks noEditPoints="1"/>
                          </wps:cNvSpPr>
                          <wps:spPr bwMode="auto">
                            <a:xfrm>
                              <a:off x="4489" y="12451"/>
                              <a:ext cx="85" cy="13"/>
                            </a:xfrm>
                            <a:custGeom>
                              <a:avLst/>
                              <a:gdLst>
                                <a:gd name="T0" fmla="*/ 0 w 85"/>
                                <a:gd name="T1" fmla="*/ 0 h 13"/>
                                <a:gd name="T2" fmla="*/ 39 w 85"/>
                                <a:gd name="T3" fmla="*/ 0 h 13"/>
                                <a:gd name="T4" fmla="*/ 39 w 85"/>
                                <a:gd name="T5" fmla="*/ 7 h 13"/>
                                <a:gd name="T6" fmla="*/ 46 w 85"/>
                                <a:gd name="T7" fmla="*/ 13 h 13"/>
                                <a:gd name="T8" fmla="*/ 46 w 85"/>
                                <a:gd name="T9" fmla="*/ 13 h 13"/>
                                <a:gd name="T10" fmla="*/ 46 w 85"/>
                                <a:gd name="T11" fmla="*/ 13 h 13"/>
                                <a:gd name="T12" fmla="*/ 7 w 85"/>
                                <a:gd name="T13" fmla="*/ 13 h 13"/>
                                <a:gd name="T14" fmla="*/ 0 w 85"/>
                                <a:gd name="T15" fmla="*/ 7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7"/>
                                  </a:lnTo>
                                  <a:lnTo>
                                    <a:pt x="46" y="13"/>
                                  </a:lnTo>
                                  <a:lnTo>
                                    <a:pt x="7" y="13"/>
                                  </a:lnTo>
                                  <a:lnTo>
                                    <a:pt x="0" y="7"/>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 name="Freeform 285"/>
                          <wps:cNvSpPr>
                            <a:spLocks noEditPoints="1"/>
                          </wps:cNvSpPr>
                          <wps:spPr bwMode="auto">
                            <a:xfrm>
                              <a:off x="4489"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13 h 13"/>
                                <a:gd name="T10" fmla="*/ 52 w 85"/>
                                <a:gd name="T11" fmla="*/ 13 h 13"/>
                                <a:gd name="T12" fmla="*/ 7 w 85"/>
                                <a:gd name="T13" fmla="*/ 13 h 13"/>
                                <a:gd name="T14" fmla="*/ 7 w 85"/>
                                <a:gd name="T15" fmla="*/ 6 h 13"/>
                                <a:gd name="T16" fmla="*/ 0 w 85"/>
                                <a:gd name="T17" fmla="*/ 0 h 13"/>
                                <a:gd name="T18" fmla="*/ 85 w 85"/>
                                <a:gd name="T19" fmla="*/ 13 h 13"/>
                                <a:gd name="T20" fmla="*/ 78 w 85"/>
                                <a:gd name="T21" fmla="*/ 13 h 13"/>
                                <a:gd name="T22" fmla="*/ 85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6"/>
                                  </a:lnTo>
                                  <a:lnTo>
                                    <a:pt x="46" y="13"/>
                                  </a:lnTo>
                                  <a:lnTo>
                                    <a:pt x="52" y="13"/>
                                  </a:lnTo>
                                  <a:lnTo>
                                    <a:pt x="7" y="13"/>
                                  </a:lnTo>
                                  <a:lnTo>
                                    <a:pt x="7" y="6"/>
                                  </a:lnTo>
                                  <a:lnTo>
                                    <a:pt x="0" y="0"/>
                                  </a:lnTo>
                                  <a:close/>
                                  <a:moveTo>
                                    <a:pt x="85" y="13"/>
                                  </a:moveTo>
                                  <a:lnTo>
                                    <a:pt x="78" y="13"/>
                                  </a:lnTo>
                                  <a:lnTo>
                                    <a:pt x="85"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0" name="Freeform 286"/>
                          <wps:cNvSpPr>
                            <a:spLocks/>
                          </wps:cNvSpPr>
                          <wps:spPr bwMode="auto">
                            <a:xfrm>
                              <a:off x="4496" y="12464"/>
                              <a:ext cx="78" cy="13"/>
                            </a:xfrm>
                            <a:custGeom>
                              <a:avLst/>
                              <a:gdLst>
                                <a:gd name="T0" fmla="*/ 0 w 78"/>
                                <a:gd name="T1" fmla="*/ 0 h 13"/>
                                <a:gd name="T2" fmla="*/ 39 w 78"/>
                                <a:gd name="T3" fmla="*/ 0 h 13"/>
                                <a:gd name="T4" fmla="*/ 45 w 78"/>
                                <a:gd name="T5" fmla="*/ 7 h 13"/>
                                <a:gd name="T6" fmla="*/ 58 w 78"/>
                                <a:gd name="T7" fmla="*/ 13 h 13"/>
                                <a:gd name="T8" fmla="*/ 71 w 78"/>
                                <a:gd name="T9" fmla="*/ 7 h 13"/>
                                <a:gd name="T10" fmla="*/ 78 w 78"/>
                                <a:gd name="T11" fmla="*/ 0 h 13"/>
                                <a:gd name="T12" fmla="*/ 78 w 78"/>
                                <a:gd name="T13" fmla="*/ 0 h 13"/>
                                <a:gd name="T14" fmla="*/ 78 w 78"/>
                                <a:gd name="T15" fmla="*/ 7 h 13"/>
                                <a:gd name="T16" fmla="*/ 78 w 78"/>
                                <a:gd name="T17" fmla="*/ 13 h 13"/>
                                <a:gd name="T18" fmla="*/ 78 w 78"/>
                                <a:gd name="T19" fmla="*/ 13 h 13"/>
                                <a:gd name="T20" fmla="*/ 6 w 78"/>
                                <a:gd name="T21" fmla="*/ 13 h 13"/>
                                <a:gd name="T22" fmla="*/ 6 w 78"/>
                                <a:gd name="T23" fmla="*/ 13 h 13"/>
                                <a:gd name="T24" fmla="*/ 0 w 78"/>
                                <a:gd name="T25" fmla="*/ 7 h 13"/>
                                <a:gd name="T26" fmla="*/ 0 w 78"/>
                                <a:gd name="T27" fmla="*/ 7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7"/>
                                  </a:lnTo>
                                  <a:lnTo>
                                    <a:pt x="58" y="13"/>
                                  </a:lnTo>
                                  <a:lnTo>
                                    <a:pt x="71" y="7"/>
                                  </a:lnTo>
                                  <a:lnTo>
                                    <a:pt x="78" y="0"/>
                                  </a:lnTo>
                                  <a:lnTo>
                                    <a:pt x="78" y="7"/>
                                  </a:lnTo>
                                  <a:lnTo>
                                    <a:pt x="78" y="13"/>
                                  </a:lnTo>
                                  <a:lnTo>
                                    <a:pt x="6"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1" name="Freeform 287"/>
                          <wps:cNvSpPr>
                            <a:spLocks/>
                          </wps:cNvSpPr>
                          <wps:spPr bwMode="auto">
                            <a:xfrm>
                              <a:off x="4496" y="12471"/>
                              <a:ext cx="78" cy="13"/>
                            </a:xfrm>
                            <a:custGeom>
                              <a:avLst/>
                              <a:gdLst>
                                <a:gd name="T0" fmla="*/ 0 w 78"/>
                                <a:gd name="T1" fmla="*/ 0 h 13"/>
                                <a:gd name="T2" fmla="*/ 45 w 78"/>
                                <a:gd name="T3" fmla="*/ 0 h 13"/>
                                <a:gd name="T4" fmla="*/ 58 w 78"/>
                                <a:gd name="T5" fmla="*/ 6 h 13"/>
                                <a:gd name="T6" fmla="*/ 71 w 78"/>
                                <a:gd name="T7" fmla="*/ 0 h 13"/>
                                <a:gd name="T8" fmla="*/ 78 w 78"/>
                                <a:gd name="T9" fmla="*/ 0 h 13"/>
                                <a:gd name="T10" fmla="*/ 78 w 78"/>
                                <a:gd name="T11" fmla="*/ 0 h 13"/>
                                <a:gd name="T12" fmla="*/ 71 w 78"/>
                                <a:gd name="T13" fmla="*/ 6 h 13"/>
                                <a:gd name="T14" fmla="*/ 71 w 78"/>
                                <a:gd name="T15" fmla="*/ 13 h 13"/>
                                <a:gd name="T16" fmla="*/ 13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6"/>
                                  </a:lnTo>
                                  <a:lnTo>
                                    <a:pt x="71" y="0"/>
                                  </a:lnTo>
                                  <a:lnTo>
                                    <a:pt x="78" y="0"/>
                                  </a:lnTo>
                                  <a:lnTo>
                                    <a:pt x="71" y="6"/>
                                  </a:lnTo>
                                  <a:lnTo>
                                    <a:pt x="71" y="13"/>
                                  </a:lnTo>
                                  <a:lnTo>
                                    <a:pt x="13"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2" name="Freeform 288"/>
                          <wps:cNvSpPr>
                            <a:spLocks/>
                          </wps:cNvSpPr>
                          <wps:spPr bwMode="auto">
                            <a:xfrm>
                              <a:off x="4502" y="12477"/>
                              <a:ext cx="72" cy="13"/>
                            </a:xfrm>
                            <a:custGeom>
                              <a:avLst/>
                              <a:gdLst>
                                <a:gd name="T0" fmla="*/ 0 w 72"/>
                                <a:gd name="T1" fmla="*/ 0 h 13"/>
                                <a:gd name="T2" fmla="*/ 72 w 72"/>
                                <a:gd name="T3" fmla="*/ 0 h 13"/>
                                <a:gd name="T4" fmla="*/ 65 w 72"/>
                                <a:gd name="T5" fmla="*/ 7 h 13"/>
                                <a:gd name="T6" fmla="*/ 59 w 72"/>
                                <a:gd name="T7" fmla="*/ 13 h 13"/>
                                <a:gd name="T8" fmla="*/ 13 w 72"/>
                                <a:gd name="T9" fmla="*/ 13 h 13"/>
                                <a:gd name="T10" fmla="*/ 7 w 72"/>
                                <a:gd name="T11" fmla="*/ 7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 name="Freeform 289"/>
                          <wps:cNvSpPr>
                            <a:spLocks/>
                          </wps:cNvSpPr>
                          <wps:spPr bwMode="auto">
                            <a:xfrm>
                              <a:off x="4509" y="12484"/>
                              <a:ext cx="58" cy="13"/>
                            </a:xfrm>
                            <a:custGeom>
                              <a:avLst/>
                              <a:gdLst>
                                <a:gd name="T0" fmla="*/ 0 w 58"/>
                                <a:gd name="T1" fmla="*/ 0 h 13"/>
                                <a:gd name="T2" fmla="*/ 58 w 58"/>
                                <a:gd name="T3" fmla="*/ 0 h 13"/>
                                <a:gd name="T4" fmla="*/ 45 w 58"/>
                                <a:gd name="T5" fmla="*/ 6 h 13"/>
                                <a:gd name="T6" fmla="*/ 39 w 58"/>
                                <a:gd name="T7" fmla="*/ 13 h 13"/>
                                <a:gd name="T8" fmla="*/ 19 w 58"/>
                                <a:gd name="T9" fmla="*/ 13 h 13"/>
                                <a:gd name="T10" fmla="*/ 6 w 58"/>
                                <a:gd name="T11" fmla="*/ 6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45" y="6"/>
                                  </a:lnTo>
                                  <a:lnTo>
                                    <a:pt x="39" y="13"/>
                                  </a:lnTo>
                                  <a:lnTo>
                                    <a:pt x="19" y="13"/>
                                  </a:lnTo>
                                  <a:lnTo>
                                    <a:pt x="6"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4" name="Freeform 290"/>
                          <wps:cNvSpPr>
                            <a:spLocks/>
                          </wps:cNvSpPr>
                          <wps:spPr bwMode="auto">
                            <a:xfrm>
                              <a:off x="4515" y="12490"/>
                              <a:ext cx="46" cy="7"/>
                            </a:xfrm>
                            <a:custGeom>
                              <a:avLst/>
                              <a:gdLst>
                                <a:gd name="T0" fmla="*/ 0 w 46"/>
                                <a:gd name="T1" fmla="*/ 0 h 7"/>
                                <a:gd name="T2" fmla="*/ 46 w 46"/>
                                <a:gd name="T3" fmla="*/ 0 h 7"/>
                                <a:gd name="T4" fmla="*/ 33 w 46"/>
                                <a:gd name="T5" fmla="*/ 7 h 7"/>
                                <a:gd name="T6" fmla="*/ 20 w 46"/>
                                <a:gd name="T7" fmla="*/ 7 h 7"/>
                                <a:gd name="T8" fmla="*/ 7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33" y="7"/>
                                  </a:lnTo>
                                  <a:lnTo>
                                    <a:pt x="20" y="7"/>
                                  </a:lnTo>
                                  <a:lnTo>
                                    <a:pt x="7"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5" name="Freeform 291"/>
                          <wps:cNvSpPr>
                            <a:spLocks/>
                          </wps:cNvSpPr>
                          <wps:spPr bwMode="auto">
                            <a:xfrm>
                              <a:off x="4528" y="12497"/>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6" name="Freeform 292"/>
                          <wps:cNvSpPr>
                            <a:spLocks/>
                          </wps:cNvSpPr>
                          <wps:spPr bwMode="auto">
                            <a:xfrm>
                              <a:off x="4470" y="12094"/>
                              <a:ext cx="227" cy="403"/>
                            </a:xfrm>
                            <a:custGeom>
                              <a:avLst/>
                              <a:gdLst>
                                <a:gd name="T0" fmla="*/ 227 w 227"/>
                                <a:gd name="T1" fmla="*/ 45 h 403"/>
                                <a:gd name="T2" fmla="*/ 208 w 227"/>
                                <a:gd name="T3" fmla="*/ 58 h 403"/>
                                <a:gd name="T4" fmla="*/ 182 w 227"/>
                                <a:gd name="T5" fmla="*/ 39 h 403"/>
                                <a:gd name="T6" fmla="*/ 162 w 227"/>
                                <a:gd name="T7" fmla="*/ 26 h 403"/>
                                <a:gd name="T8" fmla="*/ 136 w 227"/>
                                <a:gd name="T9" fmla="*/ 26 h 403"/>
                                <a:gd name="T10" fmla="*/ 104 w 227"/>
                                <a:gd name="T11" fmla="*/ 32 h 403"/>
                                <a:gd name="T12" fmla="*/ 78 w 227"/>
                                <a:gd name="T13" fmla="*/ 52 h 403"/>
                                <a:gd name="T14" fmla="*/ 65 w 227"/>
                                <a:gd name="T15" fmla="*/ 91 h 403"/>
                                <a:gd name="T16" fmla="*/ 52 w 227"/>
                                <a:gd name="T17" fmla="*/ 136 h 403"/>
                                <a:gd name="T18" fmla="*/ 39 w 227"/>
                                <a:gd name="T19" fmla="*/ 188 h 403"/>
                                <a:gd name="T20" fmla="*/ 39 w 227"/>
                                <a:gd name="T21" fmla="*/ 240 h 403"/>
                                <a:gd name="T22" fmla="*/ 39 w 227"/>
                                <a:gd name="T23" fmla="*/ 292 h 403"/>
                                <a:gd name="T24" fmla="*/ 52 w 227"/>
                                <a:gd name="T25" fmla="*/ 338 h 403"/>
                                <a:gd name="T26" fmla="*/ 65 w 227"/>
                                <a:gd name="T27" fmla="*/ 370 h 403"/>
                                <a:gd name="T28" fmla="*/ 71 w 227"/>
                                <a:gd name="T29" fmla="*/ 377 h 403"/>
                                <a:gd name="T30" fmla="*/ 78 w 227"/>
                                <a:gd name="T31" fmla="*/ 383 h 403"/>
                                <a:gd name="T32" fmla="*/ 91 w 227"/>
                                <a:gd name="T33" fmla="*/ 377 h 403"/>
                                <a:gd name="T34" fmla="*/ 104 w 227"/>
                                <a:gd name="T35" fmla="*/ 370 h 403"/>
                                <a:gd name="T36" fmla="*/ 104 w 227"/>
                                <a:gd name="T37" fmla="*/ 377 h 403"/>
                                <a:gd name="T38" fmla="*/ 97 w 227"/>
                                <a:gd name="T39" fmla="*/ 390 h 403"/>
                                <a:gd name="T40" fmla="*/ 84 w 227"/>
                                <a:gd name="T41" fmla="*/ 403 h 403"/>
                                <a:gd name="T42" fmla="*/ 78 w 227"/>
                                <a:gd name="T43" fmla="*/ 403 h 403"/>
                                <a:gd name="T44" fmla="*/ 65 w 227"/>
                                <a:gd name="T45" fmla="*/ 403 h 403"/>
                                <a:gd name="T46" fmla="*/ 45 w 227"/>
                                <a:gd name="T47" fmla="*/ 396 h 403"/>
                                <a:gd name="T48" fmla="*/ 26 w 227"/>
                                <a:gd name="T49" fmla="*/ 377 h 403"/>
                                <a:gd name="T50" fmla="*/ 13 w 227"/>
                                <a:gd name="T51" fmla="*/ 344 h 403"/>
                                <a:gd name="T52" fmla="*/ 6 w 227"/>
                                <a:gd name="T53" fmla="*/ 299 h 403"/>
                                <a:gd name="T54" fmla="*/ 0 w 227"/>
                                <a:gd name="T55" fmla="*/ 240 h 403"/>
                                <a:gd name="T56" fmla="*/ 0 w 227"/>
                                <a:gd name="T57" fmla="*/ 182 h 403"/>
                                <a:gd name="T58" fmla="*/ 13 w 227"/>
                                <a:gd name="T59" fmla="*/ 130 h 403"/>
                                <a:gd name="T60" fmla="*/ 26 w 227"/>
                                <a:gd name="T61" fmla="*/ 78 h 403"/>
                                <a:gd name="T62" fmla="*/ 39 w 227"/>
                                <a:gd name="T63" fmla="*/ 58 h 403"/>
                                <a:gd name="T64" fmla="*/ 52 w 227"/>
                                <a:gd name="T65" fmla="*/ 39 h 403"/>
                                <a:gd name="T66" fmla="*/ 65 w 227"/>
                                <a:gd name="T67" fmla="*/ 19 h 403"/>
                                <a:gd name="T68" fmla="*/ 84 w 227"/>
                                <a:gd name="T69" fmla="*/ 13 h 403"/>
                                <a:gd name="T70" fmla="*/ 123 w 227"/>
                                <a:gd name="T71" fmla="*/ 0 h 403"/>
                                <a:gd name="T72" fmla="*/ 162 w 227"/>
                                <a:gd name="T73" fmla="*/ 6 h 403"/>
                                <a:gd name="T74" fmla="*/ 182 w 227"/>
                                <a:gd name="T75" fmla="*/ 13 h 403"/>
                                <a:gd name="T76" fmla="*/ 201 w 227"/>
                                <a:gd name="T77" fmla="*/ 19 h 403"/>
                                <a:gd name="T78" fmla="*/ 214 w 227"/>
                                <a:gd name="T79" fmla="*/ 32 h 403"/>
                                <a:gd name="T80" fmla="*/ 227 w 227"/>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5"/>
                                  </a:moveTo>
                                  <a:lnTo>
                                    <a:pt x="208" y="58"/>
                                  </a:lnTo>
                                  <a:lnTo>
                                    <a:pt x="182" y="39"/>
                                  </a:lnTo>
                                  <a:lnTo>
                                    <a:pt x="162" y="26"/>
                                  </a:lnTo>
                                  <a:lnTo>
                                    <a:pt x="136" y="26"/>
                                  </a:lnTo>
                                  <a:lnTo>
                                    <a:pt x="104" y="32"/>
                                  </a:lnTo>
                                  <a:lnTo>
                                    <a:pt x="78" y="52"/>
                                  </a:lnTo>
                                  <a:lnTo>
                                    <a:pt x="65" y="91"/>
                                  </a:lnTo>
                                  <a:lnTo>
                                    <a:pt x="52" y="136"/>
                                  </a:lnTo>
                                  <a:lnTo>
                                    <a:pt x="39" y="188"/>
                                  </a:lnTo>
                                  <a:lnTo>
                                    <a:pt x="39" y="240"/>
                                  </a:lnTo>
                                  <a:lnTo>
                                    <a:pt x="39" y="292"/>
                                  </a:lnTo>
                                  <a:lnTo>
                                    <a:pt x="52" y="338"/>
                                  </a:lnTo>
                                  <a:lnTo>
                                    <a:pt x="65" y="370"/>
                                  </a:lnTo>
                                  <a:lnTo>
                                    <a:pt x="71" y="377"/>
                                  </a:lnTo>
                                  <a:lnTo>
                                    <a:pt x="78" y="383"/>
                                  </a:lnTo>
                                  <a:lnTo>
                                    <a:pt x="91" y="377"/>
                                  </a:lnTo>
                                  <a:lnTo>
                                    <a:pt x="104" y="370"/>
                                  </a:lnTo>
                                  <a:lnTo>
                                    <a:pt x="104" y="377"/>
                                  </a:lnTo>
                                  <a:lnTo>
                                    <a:pt x="97" y="390"/>
                                  </a:lnTo>
                                  <a:lnTo>
                                    <a:pt x="84" y="403"/>
                                  </a:lnTo>
                                  <a:lnTo>
                                    <a:pt x="78" y="403"/>
                                  </a:lnTo>
                                  <a:lnTo>
                                    <a:pt x="65" y="403"/>
                                  </a:lnTo>
                                  <a:lnTo>
                                    <a:pt x="45" y="396"/>
                                  </a:lnTo>
                                  <a:lnTo>
                                    <a:pt x="26" y="377"/>
                                  </a:lnTo>
                                  <a:lnTo>
                                    <a:pt x="13" y="344"/>
                                  </a:lnTo>
                                  <a:lnTo>
                                    <a:pt x="6" y="299"/>
                                  </a:lnTo>
                                  <a:lnTo>
                                    <a:pt x="0" y="240"/>
                                  </a:lnTo>
                                  <a:lnTo>
                                    <a:pt x="0" y="182"/>
                                  </a:lnTo>
                                  <a:lnTo>
                                    <a:pt x="13" y="130"/>
                                  </a:lnTo>
                                  <a:lnTo>
                                    <a:pt x="26" y="78"/>
                                  </a:lnTo>
                                  <a:lnTo>
                                    <a:pt x="39" y="58"/>
                                  </a:lnTo>
                                  <a:lnTo>
                                    <a:pt x="52" y="39"/>
                                  </a:lnTo>
                                  <a:lnTo>
                                    <a:pt x="65" y="19"/>
                                  </a:lnTo>
                                  <a:lnTo>
                                    <a:pt x="84" y="13"/>
                                  </a:lnTo>
                                  <a:lnTo>
                                    <a:pt x="123" y="0"/>
                                  </a:lnTo>
                                  <a:lnTo>
                                    <a:pt x="162" y="6"/>
                                  </a:lnTo>
                                  <a:lnTo>
                                    <a:pt x="182" y="13"/>
                                  </a:lnTo>
                                  <a:lnTo>
                                    <a:pt x="201" y="19"/>
                                  </a:lnTo>
                                  <a:lnTo>
                                    <a:pt x="214" y="32"/>
                                  </a:lnTo>
                                  <a:lnTo>
                                    <a:pt x="227"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7" name="Freeform 293"/>
                          <wps:cNvSpPr>
                            <a:spLocks/>
                          </wps:cNvSpPr>
                          <wps:spPr bwMode="auto">
                            <a:xfrm>
                              <a:off x="4717" y="12094"/>
                              <a:ext cx="58" cy="6"/>
                            </a:xfrm>
                            <a:custGeom>
                              <a:avLst/>
                              <a:gdLst>
                                <a:gd name="T0" fmla="*/ 58 w 58"/>
                                <a:gd name="T1" fmla="*/ 6 h 6"/>
                                <a:gd name="T2" fmla="*/ 0 w 58"/>
                                <a:gd name="T3" fmla="*/ 6 h 6"/>
                                <a:gd name="T4" fmla="*/ 26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26" y="0"/>
                                  </a:lnTo>
                                  <a:lnTo>
                                    <a:pt x="58"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294"/>
                          <wps:cNvSpPr>
                            <a:spLocks/>
                          </wps:cNvSpPr>
                          <wps:spPr bwMode="auto">
                            <a:xfrm>
                              <a:off x="4691" y="12094"/>
                              <a:ext cx="104" cy="13"/>
                            </a:xfrm>
                            <a:custGeom>
                              <a:avLst/>
                              <a:gdLst>
                                <a:gd name="T0" fmla="*/ 104 w 104"/>
                                <a:gd name="T1" fmla="*/ 13 h 13"/>
                                <a:gd name="T2" fmla="*/ 0 w 104"/>
                                <a:gd name="T3" fmla="*/ 13 h 13"/>
                                <a:gd name="T4" fmla="*/ 6 w 104"/>
                                <a:gd name="T5" fmla="*/ 13 h 13"/>
                                <a:gd name="T6" fmla="*/ 26 w 104"/>
                                <a:gd name="T7" fmla="*/ 6 h 13"/>
                                <a:gd name="T8" fmla="*/ 52 w 104"/>
                                <a:gd name="T9" fmla="*/ 0 h 13"/>
                                <a:gd name="T10" fmla="*/ 78 w 104"/>
                                <a:gd name="T11" fmla="*/ 6 h 13"/>
                                <a:gd name="T12" fmla="*/ 104 w 104"/>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4" h="13">
                                  <a:moveTo>
                                    <a:pt x="104" y="13"/>
                                  </a:moveTo>
                                  <a:lnTo>
                                    <a:pt x="0" y="13"/>
                                  </a:lnTo>
                                  <a:lnTo>
                                    <a:pt x="6" y="13"/>
                                  </a:lnTo>
                                  <a:lnTo>
                                    <a:pt x="26" y="6"/>
                                  </a:lnTo>
                                  <a:lnTo>
                                    <a:pt x="52" y="0"/>
                                  </a:lnTo>
                                  <a:lnTo>
                                    <a:pt x="78" y="6"/>
                                  </a:lnTo>
                                  <a:lnTo>
                                    <a:pt x="104"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Freeform 295"/>
                          <wps:cNvSpPr>
                            <a:spLocks/>
                          </wps:cNvSpPr>
                          <wps:spPr bwMode="auto">
                            <a:xfrm>
                              <a:off x="4684" y="12100"/>
                              <a:ext cx="124" cy="13"/>
                            </a:xfrm>
                            <a:custGeom>
                              <a:avLst/>
                              <a:gdLst>
                                <a:gd name="T0" fmla="*/ 33 w 124"/>
                                <a:gd name="T1" fmla="*/ 0 h 13"/>
                                <a:gd name="T2" fmla="*/ 91 w 124"/>
                                <a:gd name="T3" fmla="*/ 0 h 13"/>
                                <a:gd name="T4" fmla="*/ 111 w 124"/>
                                <a:gd name="T5" fmla="*/ 0 h 13"/>
                                <a:gd name="T6" fmla="*/ 124 w 124"/>
                                <a:gd name="T7" fmla="*/ 13 h 13"/>
                                <a:gd name="T8" fmla="*/ 0 w 124"/>
                                <a:gd name="T9" fmla="*/ 13 h 13"/>
                                <a:gd name="T10" fmla="*/ 7 w 124"/>
                                <a:gd name="T11" fmla="*/ 7 h 13"/>
                                <a:gd name="T12" fmla="*/ 13 w 124"/>
                                <a:gd name="T13" fmla="*/ 7 h 13"/>
                                <a:gd name="T14" fmla="*/ 20 w 124"/>
                                <a:gd name="T15" fmla="*/ 0 h 13"/>
                                <a:gd name="T16" fmla="*/ 33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33" y="0"/>
                                  </a:moveTo>
                                  <a:lnTo>
                                    <a:pt x="91" y="0"/>
                                  </a:lnTo>
                                  <a:lnTo>
                                    <a:pt x="111" y="0"/>
                                  </a:lnTo>
                                  <a:lnTo>
                                    <a:pt x="124"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296"/>
                          <wps:cNvSpPr>
                            <a:spLocks/>
                          </wps:cNvSpPr>
                          <wps:spPr bwMode="auto">
                            <a:xfrm>
                              <a:off x="4678" y="12107"/>
                              <a:ext cx="143" cy="13"/>
                            </a:xfrm>
                            <a:custGeom>
                              <a:avLst/>
                              <a:gdLst>
                                <a:gd name="T0" fmla="*/ 13 w 143"/>
                                <a:gd name="T1" fmla="*/ 0 h 13"/>
                                <a:gd name="T2" fmla="*/ 117 w 143"/>
                                <a:gd name="T3" fmla="*/ 0 h 13"/>
                                <a:gd name="T4" fmla="*/ 130 w 143"/>
                                <a:gd name="T5" fmla="*/ 6 h 13"/>
                                <a:gd name="T6" fmla="*/ 143 w 143"/>
                                <a:gd name="T7" fmla="*/ 13 h 13"/>
                                <a:gd name="T8" fmla="*/ 0 w 143"/>
                                <a:gd name="T9" fmla="*/ 13 h 13"/>
                                <a:gd name="T10" fmla="*/ 6 w 143"/>
                                <a:gd name="T11" fmla="*/ 6 h 13"/>
                                <a:gd name="T12" fmla="*/ 13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3" y="0"/>
                                  </a:moveTo>
                                  <a:lnTo>
                                    <a:pt x="117" y="0"/>
                                  </a:lnTo>
                                  <a:lnTo>
                                    <a:pt x="130" y="6"/>
                                  </a:lnTo>
                                  <a:lnTo>
                                    <a:pt x="143" y="13"/>
                                  </a:lnTo>
                                  <a:lnTo>
                                    <a:pt x="0" y="13"/>
                                  </a:lnTo>
                                  <a:lnTo>
                                    <a:pt x="6" y="6"/>
                                  </a:lnTo>
                                  <a:lnTo>
                                    <a:pt x="13"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Freeform 297"/>
                          <wps:cNvSpPr>
                            <a:spLocks/>
                          </wps:cNvSpPr>
                          <wps:spPr bwMode="auto">
                            <a:xfrm>
                              <a:off x="4671" y="12113"/>
                              <a:ext cx="157" cy="13"/>
                            </a:xfrm>
                            <a:custGeom>
                              <a:avLst/>
                              <a:gdLst>
                                <a:gd name="T0" fmla="*/ 13 w 157"/>
                                <a:gd name="T1" fmla="*/ 0 h 13"/>
                                <a:gd name="T2" fmla="*/ 137 w 157"/>
                                <a:gd name="T3" fmla="*/ 0 h 13"/>
                                <a:gd name="T4" fmla="*/ 150 w 157"/>
                                <a:gd name="T5" fmla="*/ 7 h 13"/>
                                <a:gd name="T6" fmla="*/ 157 w 157"/>
                                <a:gd name="T7" fmla="*/ 13 h 13"/>
                                <a:gd name="T8" fmla="*/ 104 w 157"/>
                                <a:gd name="T9" fmla="*/ 13 h 13"/>
                                <a:gd name="T10" fmla="*/ 78 w 157"/>
                                <a:gd name="T11" fmla="*/ 7 h 13"/>
                                <a:gd name="T12" fmla="*/ 46 w 157"/>
                                <a:gd name="T13" fmla="*/ 13 h 13"/>
                                <a:gd name="T14" fmla="*/ 0 w 157"/>
                                <a:gd name="T15" fmla="*/ 13 h 13"/>
                                <a:gd name="T16" fmla="*/ 7 w 157"/>
                                <a:gd name="T17" fmla="*/ 7 h 13"/>
                                <a:gd name="T18" fmla="*/ 13 w 157"/>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3">
                                  <a:moveTo>
                                    <a:pt x="13" y="0"/>
                                  </a:moveTo>
                                  <a:lnTo>
                                    <a:pt x="137" y="0"/>
                                  </a:lnTo>
                                  <a:lnTo>
                                    <a:pt x="150" y="7"/>
                                  </a:lnTo>
                                  <a:lnTo>
                                    <a:pt x="157"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2" name="Freeform 298"/>
                          <wps:cNvSpPr>
                            <a:spLocks/>
                          </wps:cNvSpPr>
                          <wps:spPr bwMode="auto">
                            <a:xfrm>
                              <a:off x="4665" y="12120"/>
                              <a:ext cx="169" cy="13"/>
                            </a:xfrm>
                            <a:custGeom>
                              <a:avLst/>
                              <a:gdLst>
                                <a:gd name="T0" fmla="*/ 13 w 169"/>
                                <a:gd name="T1" fmla="*/ 0 h 13"/>
                                <a:gd name="T2" fmla="*/ 156 w 169"/>
                                <a:gd name="T3" fmla="*/ 0 h 13"/>
                                <a:gd name="T4" fmla="*/ 163 w 169"/>
                                <a:gd name="T5" fmla="*/ 6 h 13"/>
                                <a:gd name="T6" fmla="*/ 169 w 169"/>
                                <a:gd name="T7" fmla="*/ 13 h 13"/>
                                <a:gd name="T8" fmla="*/ 123 w 169"/>
                                <a:gd name="T9" fmla="*/ 13 h 13"/>
                                <a:gd name="T10" fmla="*/ 110 w 169"/>
                                <a:gd name="T11" fmla="*/ 0 h 13"/>
                                <a:gd name="T12" fmla="*/ 91 w 169"/>
                                <a:gd name="T13" fmla="*/ 0 h 13"/>
                                <a:gd name="T14" fmla="*/ 71 w 169"/>
                                <a:gd name="T15" fmla="*/ 0 h 13"/>
                                <a:gd name="T16" fmla="*/ 45 w 169"/>
                                <a:gd name="T17" fmla="*/ 6 h 13"/>
                                <a:gd name="T18" fmla="*/ 45 w 169"/>
                                <a:gd name="T19" fmla="*/ 6 h 13"/>
                                <a:gd name="T20" fmla="*/ 39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3" y="6"/>
                                  </a:lnTo>
                                  <a:lnTo>
                                    <a:pt x="169" y="13"/>
                                  </a:lnTo>
                                  <a:lnTo>
                                    <a:pt x="123" y="13"/>
                                  </a:lnTo>
                                  <a:lnTo>
                                    <a:pt x="110" y="0"/>
                                  </a:lnTo>
                                  <a:lnTo>
                                    <a:pt x="91" y="0"/>
                                  </a:lnTo>
                                  <a:lnTo>
                                    <a:pt x="71" y="0"/>
                                  </a:lnTo>
                                  <a:lnTo>
                                    <a:pt x="45" y="6"/>
                                  </a:lnTo>
                                  <a:lnTo>
                                    <a:pt x="39"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Freeform 299"/>
                          <wps:cNvSpPr>
                            <a:spLocks noEditPoints="1"/>
                          </wps:cNvSpPr>
                          <wps:spPr bwMode="auto">
                            <a:xfrm>
                              <a:off x="4658" y="12126"/>
                              <a:ext cx="176" cy="13"/>
                            </a:xfrm>
                            <a:custGeom>
                              <a:avLst/>
                              <a:gdLst>
                                <a:gd name="T0" fmla="*/ 13 w 176"/>
                                <a:gd name="T1" fmla="*/ 0 h 13"/>
                                <a:gd name="T2" fmla="*/ 59 w 176"/>
                                <a:gd name="T3" fmla="*/ 0 h 13"/>
                                <a:gd name="T4" fmla="*/ 59 w 176"/>
                                <a:gd name="T5" fmla="*/ 0 h 13"/>
                                <a:gd name="T6" fmla="*/ 52 w 176"/>
                                <a:gd name="T7" fmla="*/ 0 h 13"/>
                                <a:gd name="T8" fmla="*/ 46 w 176"/>
                                <a:gd name="T9" fmla="*/ 7 h 13"/>
                                <a:gd name="T10" fmla="*/ 39 w 176"/>
                                <a:gd name="T11" fmla="*/ 13 h 13"/>
                                <a:gd name="T12" fmla="*/ 0 w 176"/>
                                <a:gd name="T13" fmla="*/ 13 h 13"/>
                                <a:gd name="T14" fmla="*/ 7 w 176"/>
                                <a:gd name="T15" fmla="*/ 7 h 13"/>
                                <a:gd name="T16" fmla="*/ 13 w 176"/>
                                <a:gd name="T17" fmla="*/ 0 h 13"/>
                                <a:gd name="T18" fmla="*/ 117 w 176"/>
                                <a:gd name="T19" fmla="*/ 0 h 13"/>
                                <a:gd name="T20" fmla="*/ 170 w 176"/>
                                <a:gd name="T21" fmla="*/ 0 h 13"/>
                                <a:gd name="T22" fmla="*/ 176 w 176"/>
                                <a:gd name="T23" fmla="*/ 7 h 13"/>
                                <a:gd name="T24" fmla="*/ 176 w 176"/>
                                <a:gd name="T25" fmla="*/ 13 h 13"/>
                                <a:gd name="T26" fmla="*/ 137 w 176"/>
                                <a:gd name="T27" fmla="*/ 13 h 13"/>
                                <a:gd name="T28" fmla="*/ 130 w 176"/>
                                <a:gd name="T29" fmla="*/ 0 h 13"/>
                                <a:gd name="T30" fmla="*/ 117 w 17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6" h="13">
                                  <a:moveTo>
                                    <a:pt x="13" y="0"/>
                                  </a:moveTo>
                                  <a:lnTo>
                                    <a:pt x="59" y="0"/>
                                  </a:lnTo>
                                  <a:lnTo>
                                    <a:pt x="52" y="0"/>
                                  </a:lnTo>
                                  <a:lnTo>
                                    <a:pt x="46" y="7"/>
                                  </a:lnTo>
                                  <a:lnTo>
                                    <a:pt x="39" y="13"/>
                                  </a:lnTo>
                                  <a:lnTo>
                                    <a:pt x="0" y="13"/>
                                  </a:lnTo>
                                  <a:lnTo>
                                    <a:pt x="7" y="7"/>
                                  </a:lnTo>
                                  <a:lnTo>
                                    <a:pt x="13" y="0"/>
                                  </a:lnTo>
                                  <a:close/>
                                  <a:moveTo>
                                    <a:pt x="117" y="0"/>
                                  </a:moveTo>
                                  <a:lnTo>
                                    <a:pt x="170" y="0"/>
                                  </a:lnTo>
                                  <a:lnTo>
                                    <a:pt x="176" y="7"/>
                                  </a:lnTo>
                                  <a:lnTo>
                                    <a:pt x="176" y="13"/>
                                  </a:lnTo>
                                  <a:lnTo>
                                    <a:pt x="137"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 name="Freeform 300"/>
                          <wps:cNvSpPr>
                            <a:spLocks noEditPoints="1"/>
                          </wps:cNvSpPr>
                          <wps:spPr bwMode="auto">
                            <a:xfrm>
                              <a:off x="4652" y="12133"/>
                              <a:ext cx="189" cy="13"/>
                            </a:xfrm>
                            <a:custGeom>
                              <a:avLst/>
                              <a:gdLst>
                                <a:gd name="T0" fmla="*/ 13 w 189"/>
                                <a:gd name="T1" fmla="*/ 0 h 13"/>
                                <a:gd name="T2" fmla="*/ 52 w 189"/>
                                <a:gd name="T3" fmla="*/ 0 h 13"/>
                                <a:gd name="T4" fmla="*/ 45 w 189"/>
                                <a:gd name="T5" fmla="*/ 6 h 13"/>
                                <a:gd name="T6" fmla="*/ 39 w 189"/>
                                <a:gd name="T7" fmla="*/ 13 h 13"/>
                                <a:gd name="T8" fmla="*/ 0 w 189"/>
                                <a:gd name="T9" fmla="*/ 13 h 13"/>
                                <a:gd name="T10" fmla="*/ 6 w 189"/>
                                <a:gd name="T11" fmla="*/ 6 h 13"/>
                                <a:gd name="T12" fmla="*/ 13 w 189"/>
                                <a:gd name="T13" fmla="*/ 0 h 13"/>
                                <a:gd name="T14" fmla="*/ 136 w 189"/>
                                <a:gd name="T15" fmla="*/ 0 h 13"/>
                                <a:gd name="T16" fmla="*/ 182 w 189"/>
                                <a:gd name="T17" fmla="*/ 0 h 13"/>
                                <a:gd name="T18" fmla="*/ 182 w 189"/>
                                <a:gd name="T19" fmla="*/ 0 h 13"/>
                                <a:gd name="T20" fmla="*/ 189 w 189"/>
                                <a:gd name="T21" fmla="*/ 6 h 13"/>
                                <a:gd name="T22" fmla="*/ 182 w 189"/>
                                <a:gd name="T23" fmla="*/ 13 h 13"/>
                                <a:gd name="T24" fmla="*/ 156 w 189"/>
                                <a:gd name="T25" fmla="*/ 13 h 13"/>
                                <a:gd name="T26" fmla="*/ 143 w 189"/>
                                <a:gd name="T27" fmla="*/ 6 h 13"/>
                                <a:gd name="T28" fmla="*/ 136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13" y="0"/>
                                  </a:moveTo>
                                  <a:lnTo>
                                    <a:pt x="52" y="0"/>
                                  </a:lnTo>
                                  <a:lnTo>
                                    <a:pt x="45" y="6"/>
                                  </a:lnTo>
                                  <a:lnTo>
                                    <a:pt x="39" y="13"/>
                                  </a:lnTo>
                                  <a:lnTo>
                                    <a:pt x="0" y="13"/>
                                  </a:lnTo>
                                  <a:lnTo>
                                    <a:pt x="6" y="6"/>
                                  </a:lnTo>
                                  <a:lnTo>
                                    <a:pt x="13" y="0"/>
                                  </a:lnTo>
                                  <a:close/>
                                  <a:moveTo>
                                    <a:pt x="136" y="0"/>
                                  </a:moveTo>
                                  <a:lnTo>
                                    <a:pt x="182" y="0"/>
                                  </a:lnTo>
                                  <a:lnTo>
                                    <a:pt x="189" y="6"/>
                                  </a:lnTo>
                                  <a:lnTo>
                                    <a:pt x="182" y="13"/>
                                  </a:lnTo>
                                  <a:lnTo>
                                    <a:pt x="156" y="13"/>
                                  </a:lnTo>
                                  <a:lnTo>
                                    <a:pt x="143" y="6"/>
                                  </a:lnTo>
                                  <a:lnTo>
                                    <a:pt x="136"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 name="Freeform 301"/>
                          <wps:cNvSpPr>
                            <a:spLocks noEditPoints="1"/>
                          </wps:cNvSpPr>
                          <wps:spPr bwMode="auto">
                            <a:xfrm>
                              <a:off x="4652" y="12139"/>
                              <a:ext cx="189" cy="13"/>
                            </a:xfrm>
                            <a:custGeom>
                              <a:avLst/>
                              <a:gdLst>
                                <a:gd name="T0" fmla="*/ 6 w 189"/>
                                <a:gd name="T1" fmla="*/ 0 h 13"/>
                                <a:gd name="T2" fmla="*/ 45 w 189"/>
                                <a:gd name="T3" fmla="*/ 0 h 13"/>
                                <a:gd name="T4" fmla="*/ 39 w 189"/>
                                <a:gd name="T5" fmla="*/ 7 h 13"/>
                                <a:gd name="T6" fmla="*/ 39 w 189"/>
                                <a:gd name="T7" fmla="*/ 13 h 13"/>
                                <a:gd name="T8" fmla="*/ 0 w 189"/>
                                <a:gd name="T9" fmla="*/ 13 h 13"/>
                                <a:gd name="T10" fmla="*/ 0 w 189"/>
                                <a:gd name="T11" fmla="*/ 7 h 13"/>
                                <a:gd name="T12" fmla="*/ 6 w 189"/>
                                <a:gd name="T13" fmla="*/ 0 h 13"/>
                                <a:gd name="T14" fmla="*/ 143 w 189"/>
                                <a:gd name="T15" fmla="*/ 0 h 13"/>
                                <a:gd name="T16" fmla="*/ 182 w 189"/>
                                <a:gd name="T17" fmla="*/ 0 h 13"/>
                                <a:gd name="T18" fmla="*/ 182 w 189"/>
                                <a:gd name="T19" fmla="*/ 0 h 13"/>
                                <a:gd name="T20" fmla="*/ 189 w 189"/>
                                <a:gd name="T21" fmla="*/ 0 h 13"/>
                                <a:gd name="T22" fmla="*/ 169 w 189"/>
                                <a:gd name="T23" fmla="*/ 13 h 13"/>
                                <a:gd name="T24" fmla="*/ 162 w 189"/>
                                <a:gd name="T25" fmla="*/ 13 h 13"/>
                                <a:gd name="T26" fmla="*/ 156 w 189"/>
                                <a:gd name="T27" fmla="*/ 7 h 13"/>
                                <a:gd name="T28" fmla="*/ 143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6" y="0"/>
                                  </a:moveTo>
                                  <a:lnTo>
                                    <a:pt x="45" y="0"/>
                                  </a:lnTo>
                                  <a:lnTo>
                                    <a:pt x="39" y="7"/>
                                  </a:lnTo>
                                  <a:lnTo>
                                    <a:pt x="39" y="13"/>
                                  </a:lnTo>
                                  <a:lnTo>
                                    <a:pt x="0" y="13"/>
                                  </a:lnTo>
                                  <a:lnTo>
                                    <a:pt x="0" y="7"/>
                                  </a:lnTo>
                                  <a:lnTo>
                                    <a:pt x="6" y="0"/>
                                  </a:lnTo>
                                  <a:close/>
                                  <a:moveTo>
                                    <a:pt x="143" y="0"/>
                                  </a:moveTo>
                                  <a:lnTo>
                                    <a:pt x="182" y="0"/>
                                  </a:lnTo>
                                  <a:lnTo>
                                    <a:pt x="189" y="0"/>
                                  </a:lnTo>
                                  <a:lnTo>
                                    <a:pt x="169" y="13"/>
                                  </a:lnTo>
                                  <a:lnTo>
                                    <a:pt x="162" y="13"/>
                                  </a:lnTo>
                                  <a:lnTo>
                                    <a:pt x="156" y="7"/>
                                  </a:lnTo>
                                  <a:lnTo>
                                    <a:pt x="143"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6" name="Freeform 302"/>
                          <wps:cNvSpPr>
                            <a:spLocks noEditPoints="1"/>
                          </wps:cNvSpPr>
                          <wps:spPr bwMode="auto">
                            <a:xfrm>
                              <a:off x="4645" y="12146"/>
                              <a:ext cx="189" cy="13"/>
                            </a:xfrm>
                            <a:custGeom>
                              <a:avLst/>
                              <a:gdLst>
                                <a:gd name="T0" fmla="*/ 7 w 189"/>
                                <a:gd name="T1" fmla="*/ 0 h 13"/>
                                <a:gd name="T2" fmla="*/ 46 w 189"/>
                                <a:gd name="T3" fmla="*/ 0 h 13"/>
                                <a:gd name="T4" fmla="*/ 46 w 189"/>
                                <a:gd name="T5" fmla="*/ 6 h 13"/>
                                <a:gd name="T6" fmla="*/ 39 w 189"/>
                                <a:gd name="T7" fmla="*/ 13 h 13"/>
                                <a:gd name="T8" fmla="*/ 0 w 189"/>
                                <a:gd name="T9" fmla="*/ 13 h 13"/>
                                <a:gd name="T10" fmla="*/ 7 w 189"/>
                                <a:gd name="T11" fmla="*/ 6 h 13"/>
                                <a:gd name="T12" fmla="*/ 7 w 189"/>
                                <a:gd name="T13" fmla="*/ 0 h 13"/>
                                <a:gd name="T14" fmla="*/ 163 w 189"/>
                                <a:gd name="T15" fmla="*/ 0 h 13"/>
                                <a:gd name="T16" fmla="*/ 189 w 189"/>
                                <a:gd name="T17" fmla="*/ 0 h 13"/>
                                <a:gd name="T18" fmla="*/ 169 w 189"/>
                                <a:gd name="T19" fmla="*/ 6 h 13"/>
                                <a:gd name="T20" fmla="*/ 163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7" y="0"/>
                                  </a:moveTo>
                                  <a:lnTo>
                                    <a:pt x="46" y="0"/>
                                  </a:lnTo>
                                  <a:lnTo>
                                    <a:pt x="46" y="6"/>
                                  </a:lnTo>
                                  <a:lnTo>
                                    <a:pt x="39" y="13"/>
                                  </a:lnTo>
                                  <a:lnTo>
                                    <a:pt x="0" y="13"/>
                                  </a:lnTo>
                                  <a:lnTo>
                                    <a:pt x="7" y="6"/>
                                  </a:lnTo>
                                  <a:lnTo>
                                    <a:pt x="7" y="0"/>
                                  </a:lnTo>
                                  <a:close/>
                                  <a:moveTo>
                                    <a:pt x="163" y="0"/>
                                  </a:moveTo>
                                  <a:lnTo>
                                    <a:pt x="189" y="0"/>
                                  </a:lnTo>
                                  <a:lnTo>
                                    <a:pt x="169" y="6"/>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Freeform 303"/>
                          <wps:cNvSpPr>
                            <a:spLocks noEditPoints="1"/>
                          </wps:cNvSpPr>
                          <wps:spPr bwMode="auto">
                            <a:xfrm>
                              <a:off x="4639" y="12152"/>
                              <a:ext cx="182" cy="13"/>
                            </a:xfrm>
                            <a:custGeom>
                              <a:avLst/>
                              <a:gdLst>
                                <a:gd name="T0" fmla="*/ 13 w 182"/>
                                <a:gd name="T1" fmla="*/ 0 h 13"/>
                                <a:gd name="T2" fmla="*/ 52 w 182"/>
                                <a:gd name="T3" fmla="*/ 0 h 13"/>
                                <a:gd name="T4" fmla="*/ 45 w 182"/>
                                <a:gd name="T5" fmla="*/ 7 h 13"/>
                                <a:gd name="T6" fmla="*/ 45 w 182"/>
                                <a:gd name="T7" fmla="*/ 13 h 13"/>
                                <a:gd name="T8" fmla="*/ 0 w 182"/>
                                <a:gd name="T9" fmla="*/ 13 h 13"/>
                                <a:gd name="T10" fmla="*/ 6 w 182"/>
                                <a:gd name="T11" fmla="*/ 7 h 13"/>
                                <a:gd name="T12" fmla="*/ 13 w 182"/>
                                <a:gd name="T13" fmla="*/ 0 h 13"/>
                                <a:gd name="T14" fmla="*/ 175 w 182"/>
                                <a:gd name="T15" fmla="*/ 0 h 13"/>
                                <a:gd name="T16" fmla="*/ 182 w 182"/>
                                <a:gd name="T17" fmla="*/ 0 h 13"/>
                                <a:gd name="T18" fmla="*/ 175 w 182"/>
                                <a:gd name="T19" fmla="*/ 0 h 13"/>
                                <a:gd name="T20" fmla="*/ 175 w 182"/>
                                <a:gd name="T21" fmla="*/ 0 h 13"/>
                                <a:gd name="T22" fmla="*/ 175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13" y="0"/>
                                  </a:moveTo>
                                  <a:lnTo>
                                    <a:pt x="52" y="0"/>
                                  </a:lnTo>
                                  <a:lnTo>
                                    <a:pt x="45" y="7"/>
                                  </a:lnTo>
                                  <a:lnTo>
                                    <a:pt x="45" y="13"/>
                                  </a:lnTo>
                                  <a:lnTo>
                                    <a:pt x="0" y="13"/>
                                  </a:lnTo>
                                  <a:lnTo>
                                    <a:pt x="6" y="7"/>
                                  </a:lnTo>
                                  <a:lnTo>
                                    <a:pt x="13" y="0"/>
                                  </a:lnTo>
                                  <a:close/>
                                  <a:moveTo>
                                    <a:pt x="175" y="0"/>
                                  </a:moveTo>
                                  <a:lnTo>
                                    <a:pt x="182" y="0"/>
                                  </a:lnTo>
                                  <a:lnTo>
                                    <a:pt x="175"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304"/>
                          <wps:cNvSpPr>
                            <a:spLocks/>
                          </wps:cNvSpPr>
                          <wps:spPr bwMode="auto">
                            <a:xfrm>
                              <a:off x="4639" y="1215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Freeform 305"/>
                          <wps:cNvSpPr>
                            <a:spLocks/>
                          </wps:cNvSpPr>
                          <wps:spPr bwMode="auto">
                            <a:xfrm>
                              <a:off x="4639" y="12165"/>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Freeform 306"/>
                          <wps:cNvSpPr>
                            <a:spLocks/>
                          </wps:cNvSpPr>
                          <wps:spPr bwMode="auto">
                            <a:xfrm>
                              <a:off x="4632" y="12172"/>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307"/>
                          <wps:cNvSpPr>
                            <a:spLocks/>
                          </wps:cNvSpPr>
                          <wps:spPr bwMode="auto">
                            <a:xfrm>
                              <a:off x="4632" y="12178"/>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Freeform 308"/>
                          <wps:cNvSpPr>
                            <a:spLocks/>
                          </wps:cNvSpPr>
                          <wps:spPr bwMode="auto">
                            <a:xfrm>
                              <a:off x="4626" y="12185"/>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309"/>
                          <wps:cNvSpPr>
                            <a:spLocks/>
                          </wps:cNvSpPr>
                          <wps:spPr bwMode="auto">
                            <a:xfrm>
                              <a:off x="4626" y="12191"/>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Freeform 310"/>
                          <wps:cNvSpPr>
                            <a:spLocks/>
                          </wps:cNvSpPr>
                          <wps:spPr bwMode="auto">
                            <a:xfrm>
                              <a:off x="4626" y="12198"/>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5" name="Freeform 311"/>
                          <wps:cNvSpPr>
                            <a:spLocks/>
                          </wps:cNvSpPr>
                          <wps:spPr bwMode="auto">
                            <a:xfrm>
                              <a:off x="4626" y="1220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 name="Freeform 312"/>
                          <wps:cNvSpPr>
                            <a:spLocks/>
                          </wps:cNvSpPr>
                          <wps:spPr bwMode="auto">
                            <a:xfrm>
                              <a:off x="4619" y="12211"/>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7" name="Freeform 313"/>
                          <wps:cNvSpPr>
                            <a:spLocks/>
                          </wps:cNvSpPr>
                          <wps:spPr bwMode="auto">
                            <a:xfrm>
                              <a:off x="4619" y="12217"/>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8" name="Freeform 314"/>
                          <wps:cNvSpPr>
                            <a:spLocks/>
                          </wps:cNvSpPr>
                          <wps:spPr bwMode="auto">
                            <a:xfrm>
                              <a:off x="4619" y="12224"/>
                              <a:ext cx="39" cy="6"/>
                            </a:xfrm>
                            <a:custGeom>
                              <a:avLst/>
                              <a:gdLst>
                                <a:gd name="T0" fmla="*/ 0 w 39"/>
                                <a:gd name="T1" fmla="*/ 0 h 6"/>
                                <a:gd name="T2" fmla="*/ 39 w 39"/>
                                <a:gd name="T3" fmla="*/ 0 h 6"/>
                                <a:gd name="T4" fmla="*/ 39 w 39"/>
                                <a:gd name="T5" fmla="*/ 0 h 6"/>
                                <a:gd name="T6" fmla="*/ 39 w 39"/>
                                <a:gd name="T7" fmla="*/ 6 h 6"/>
                                <a:gd name="T8" fmla="*/ 0 w 39"/>
                                <a:gd name="T9" fmla="*/ 6 h 6"/>
                                <a:gd name="T10" fmla="*/ 0 w 39"/>
                                <a:gd name="T11" fmla="*/ 0 h 6"/>
                                <a:gd name="T12" fmla="*/ 0 w 39"/>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39" h="6">
                                  <a:moveTo>
                                    <a:pt x="0" y="0"/>
                                  </a:moveTo>
                                  <a:lnTo>
                                    <a:pt x="39" y="0"/>
                                  </a:lnTo>
                                  <a:lnTo>
                                    <a:pt x="39" y="6"/>
                                  </a:lnTo>
                                  <a:lnTo>
                                    <a:pt x="0" y="6"/>
                                  </a:lnTo>
                                  <a:lnTo>
                                    <a:pt x="0"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9" name="Freeform 315"/>
                          <wps:cNvSpPr>
                            <a:spLocks/>
                          </wps:cNvSpPr>
                          <wps:spPr bwMode="auto">
                            <a:xfrm>
                              <a:off x="4619" y="12230"/>
                              <a:ext cx="39" cy="7"/>
                            </a:xfrm>
                            <a:custGeom>
                              <a:avLst/>
                              <a:gdLst>
                                <a:gd name="T0" fmla="*/ 0 w 39"/>
                                <a:gd name="T1" fmla="*/ 0 h 7"/>
                                <a:gd name="T2" fmla="*/ 39 w 39"/>
                                <a:gd name="T3" fmla="*/ 0 h 7"/>
                                <a:gd name="T4" fmla="*/ 39 w 39"/>
                                <a:gd name="T5" fmla="*/ 0 h 7"/>
                                <a:gd name="T6" fmla="*/ 39 w 39"/>
                                <a:gd name="T7" fmla="*/ 7 h 7"/>
                                <a:gd name="T8" fmla="*/ 0 w 39"/>
                                <a:gd name="T9" fmla="*/ 7 h 7"/>
                                <a:gd name="T10" fmla="*/ 0 w 39"/>
                                <a:gd name="T11" fmla="*/ 0 h 7"/>
                                <a:gd name="T12" fmla="*/ 0 w 39"/>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39" h="7">
                                  <a:moveTo>
                                    <a:pt x="0" y="0"/>
                                  </a:moveTo>
                                  <a:lnTo>
                                    <a:pt x="39" y="0"/>
                                  </a:lnTo>
                                  <a:lnTo>
                                    <a:pt x="39"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 name="Freeform 316"/>
                          <wps:cNvSpPr>
                            <a:spLocks/>
                          </wps:cNvSpPr>
                          <wps:spPr bwMode="auto">
                            <a:xfrm>
                              <a:off x="4619"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 name="Freeform 317"/>
                          <wps:cNvSpPr>
                            <a:spLocks/>
                          </wps:cNvSpPr>
                          <wps:spPr bwMode="auto">
                            <a:xfrm>
                              <a:off x="4613" y="12237"/>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2" name="Freeform 318"/>
                          <wps:cNvSpPr>
                            <a:spLocks/>
                          </wps:cNvSpPr>
                          <wps:spPr bwMode="auto">
                            <a:xfrm>
                              <a:off x="4613" y="12243"/>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3" name="Freeform 319"/>
                          <wps:cNvSpPr>
                            <a:spLocks/>
                          </wps:cNvSpPr>
                          <wps:spPr bwMode="auto">
                            <a:xfrm>
                              <a:off x="4613" y="12250"/>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4" name="Freeform 320"/>
                          <wps:cNvSpPr>
                            <a:spLocks/>
                          </wps:cNvSpPr>
                          <wps:spPr bwMode="auto">
                            <a:xfrm>
                              <a:off x="4613"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 name="Freeform 321"/>
                          <wps:cNvSpPr>
                            <a:spLocks/>
                          </wps:cNvSpPr>
                          <wps:spPr bwMode="auto">
                            <a:xfrm>
                              <a:off x="4613"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Freeform 322"/>
                          <wps:cNvSpPr>
                            <a:spLocks/>
                          </wps:cNvSpPr>
                          <wps:spPr bwMode="auto">
                            <a:xfrm>
                              <a:off x="4613"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7" name="Freeform 323"/>
                          <wps:cNvSpPr>
                            <a:spLocks/>
                          </wps:cNvSpPr>
                          <wps:spPr bwMode="auto">
                            <a:xfrm>
                              <a:off x="4613"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 name="Freeform 324"/>
                          <wps:cNvSpPr>
                            <a:spLocks/>
                          </wps:cNvSpPr>
                          <wps:spPr bwMode="auto">
                            <a:xfrm>
                              <a:off x="4613"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 name="Freeform 325"/>
                          <wps:cNvSpPr>
                            <a:spLocks/>
                          </wps:cNvSpPr>
                          <wps:spPr bwMode="auto">
                            <a:xfrm>
                              <a:off x="4613"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Freeform 326"/>
                          <wps:cNvSpPr>
                            <a:spLocks/>
                          </wps:cNvSpPr>
                          <wps:spPr bwMode="auto">
                            <a:xfrm>
                              <a:off x="4613"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 name="Freeform 327"/>
                          <wps:cNvSpPr>
                            <a:spLocks/>
                          </wps:cNvSpPr>
                          <wps:spPr bwMode="auto">
                            <a:xfrm>
                              <a:off x="4613"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Freeform 328"/>
                          <wps:cNvSpPr>
                            <a:spLocks/>
                          </wps:cNvSpPr>
                          <wps:spPr bwMode="auto">
                            <a:xfrm>
                              <a:off x="4613"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 name="Freeform 329"/>
                          <wps:cNvSpPr>
                            <a:spLocks/>
                          </wps:cNvSpPr>
                          <wps:spPr bwMode="auto">
                            <a:xfrm>
                              <a:off x="4613"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Freeform 330"/>
                          <wps:cNvSpPr>
                            <a:spLocks/>
                          </wps:cNvSpPr>
                          <wps:spPr bwMode="auto">
                            <a:xfrm>
                              <a:off x="4613"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Freeform 331"/>
                          <wps:cNvSpPr>
                            <a:spLocks/>
                          </wps:cNvSpPr>
                          <wps:spPr bwMode="auto">
                            <a:xfrm>
                              <a:off x="4613"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 name="Freeform 332"/>
                          <wps:cNvSpPr>
                            <a:spLocks/>
                          </wps:cNvSpPr>
                          <wps:spPr bwMode="auto">
                            <a:xfrm>
                              <a:off x="4613"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 name="Freeform 333"/>
                          <wps:cNvSpPr>
                            <a:spLocks/>
                          </wps:cNvSpPr>
                          <wps:spPr bwMode="auto">
                            <a:xfrm>
                              <a:off x="4613"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 name="Freeform 334"/>
                          <wps:cNvSpPr>
                            <a:spLocks/>
                          </wps:cNvSpPr>
                          <wps:spPr bwMode="auto">
                            <a:xfrm>
                              <a:off x="4613"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 name="Freeform 335"/>
                          <wps:cNvSpPr>
                            <a:spLocks/>
                          </wps:cNvSpPr>
                          <wps:spPr bwMode="auto">
                            <a:xfrm>
                              <a:off x="4613"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0" name="Freeform 336"/>
                          <wps:cNvSpPr>
                            <a:spLocks/>
                          </wps:cNvSpPr>
                          <wps:spPr bwMode="auto">
                            <a:xfrm>
                              <a:off x="4613"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1" name="Freeform 337"/>
                          <wps:cNvSpPr>
                            <a:spLocks/>
                          </wps:cNvSpPr>
                          <wps:spPr bwMode="auto">
                            <a:xfrm>
                              <a:off x="4613"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2" name="Freeform 338"/>
                          <wps:cNvSpPr>
                            <a:spLocks/>
                          </wps:cNvSpPr>
                          <wps:spPr bwMode="auto">
                            <a:xfrm>
                              <a:off x="4613"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3" name="Freeform 339"/>
                          <wps:cNvSpPr>
                            <a:spLocks/>
                          </wps:cNvSpPr>
                          <wps:spPr bwMode="auto">
                            <a:xfrm>
                              <a:off x="4613"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4" name="Freeform 340"/>
                          <wps:cNvSpPr>
                            <a:spLocks/>
                          </wps:cNvSpPr>
                          <wps:spPr bwMode="auto">
                            <a:xfrm>
                              <a:off x="4613"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5" name="Freeform 341"/>
                          <wps:cNvSpPr>
                            <a:spLocks/>
                          </wps:cNvSpPr>
                          <wps:spPr bwMode="auto">
                            <a:xfrm>
                              <a:off x="4613" y="12393"/>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6" name="Freeform 342"/>
                          <wps:cNvSpPr>
                            <a:spLocks/>
                          </wps:cNvSpPr>
                          <wps:spPr bwMode="auto">
                            <a:xfrm>
                              <a:off x="4613" y="12399"/>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7" name="Freeform 343"/>
                          <wps:cNvSpPr>
                            <a:spLocks/>
                          </wps:cNvSpPr>
                          <wps:spPr bwMode="auto">
                            <a:xfrm>
                              <a:off x="4619" y="12406"/>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 name="Freeform 344"/>
                          <wps:cNvSpPr>
                            <a:spLocks/>
                          </wps:cNvSpPr>
                          <wps:spPr bwMode="auto">
                            <a:xfrm>
                              <a:off x="4619"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9" name="Freeform 345"/>
                          <wps:cNvSpPr>
                            <a:spLocks/>
                          </wps:cNvSpPr>
                          <wps:spPr bwMode="auto">
                            <a:xfrm>
                              <a:off x="4619" y="1241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0" name="Freeform 346"/>
                          <wps:cNvSpPr>
                            <a:spLocks/>
                          </wps:cNvSpPr>
                          <wps:spPr bwMode="auto">
                            <a:xfrm>
                              <a:off x="4619" y="12425"/>
                              <a:ext cx="46" cy="13"/>
                            </a:xfrm>
                            <a:custGeom>
                              <a:avLst/>
                              <a:gdLst>
                                <a:gd name="T0" fmla="*/ 0 w 46"/>
                                <a:gd name="T1" fmla="*/ 0 h 13"/>
                                <a:gd name="T2" fmla="*/ 39 w 46"/>
                                <a:gd name="T3" fmla="*/ 0 h 13"/>
                                <a:gd name="T4" fmla="*/ 39 w 46"/>
                                <a:gd name="T5" fmla="*/ 7 h 13"/>
                                <a:gd name="T6" fmla="*/ 46 w 46"/>
                                <a:gd name="T7" fmla="*/ 13 h 13"/>
                                <a:gd name="T8" fmla="*/ 7 w 46"/>
                                <a:gd name="T9" fmla="*/ 13 h 13"/>
                                <a:gd name="T10" fmla="*/ 0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7"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1" name="Freeform 347"/>
                          <wps:cNvSpPr>
                            <a:spLocks/>
                          </wps:cNvSpPr>
                          <wps:spPr bwMode="auto">
                            <a:xfrm>
                              <a:off x="4619" y="12432"/>
                              <a:ext cx="46" cy="13"/>
                            </a:xfrm>
                            <a:custGeom>
                              <a:avLst/>
                              <a:gdLst>
                                <a:gd name="T0" fmla="*/ 0 w 46"/>
                                <a:gd name="T1" fmla="*/ 0 h 13"/>
                                <a:gd name="T2" fmla="*/ 39 w 46"/>
                                <a:gd name="T3" fmla="*/ 0 h 13"/>
                                <a:gd name="T4" fmla="*/ 46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46" y="6"/>
                                  </a:lnTo>
                                  <a:lnTo>
                                    <a:pt x="46" y="13"/>
                                  </a:lnTo>
                                  <a:lnTo>
                                    <a:pt x="7" y="13"/>
                                  </a:lnTo>
                                  <a:lnTo>
                                    <a:pt x="7"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2" name="Freeform 348"/>
                          <wps:cNvSpPr>
                            <a:spLocks/>
                          </wps:cNvSpPr>
                          <wps:spPr bwMode="auto">
                            <a:xfrm>
                              <a:off x="4626" y="1243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 name="Freeform 349"/>
                          <wps:cNvSpPr>
                            <a:spLocks/>
                          </wps:cNvSpPr>
                          <wps:spPr bwMode="auto">
                            <a:xfrm>
                              <a:off x="4626" y="12445"/>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4" name="Freeform 350"/>
                          <wps:cNvSpPr>
                            <a:spLocks noEditPoints="1"/>
                          </wps:cNvSpPr>
                          <wps:spPr bwMode="auto">
                            <a:xfrm>
                              <a:off x="4626" y="12451"/>
                              <a:ext cx="91" cy="13"/>
                            </a:xfrm>
                            <a:custGeom>
                              <a:avLst/>
                              <a:gdLst>
                                <a:gd name="T0" fmla="*/ 0 w 91"/>
                                <a:gd name="T1" fmla="*/ 0 h 13"/>
                                <a:gd name="T2" fmla="*/ 39 w 91"/>
                                <a:gd name="T3" fmla="*/ 0 h 13"/>
                                <a:gd name="T4" fmla="*/ 45 w 91"/>
                                <a:gd name="T5" fmla="*/ 7 h 13"/>
                                <a:gd name="T6" fmla="*/ 45 w 91"/>
                                <a:gd name="T7" fmla="*/ 13 h 13"/>
                                <a:gd name="T8" fmla="*/ 45 w 91"/>
                                <a:gd name="T9" fmla="*/ 13 h 13"/>
                                <a:gd name="T10" fmla="*/ 45 w 91"/>
                                <a:gd name="T11" fmla="*/ 13 h 13"/>
                                <a:gd name="T12" fmla="*/ 6 w 91"/>
                                <a:gd name="T13" fmla="*/ 13 h 13"/>
                                <a:gd name="T14" fmla="*/ 6 w 91"/>
                                <a:gd name="T15" fmla="*/ 7 h 13"/>
                                <a:gd name="T16" fmla="*/ 0 w 91"/>
                                <a:gd name="T17" fmla="*/ 0 h 13"/>
                                <a:gd name="T18" fmla="*/ 91 w 91"/>
                                <a:gd name="T19" fmla="*/ 13 h 13"/>
                                <a:gd name="T20" fmla="*/ 91 w 91"/>
                                <a:gd name="T21" fmla="*/ 13 h 13"/>
                                <a:gd name="T22" fmla="*/ 91 w 91"/>
                                <a:gd name="T23" fmla="*/ 13 h 13"/>
                                <a:gd name="T24" fmla="*/ 91 w 91"/>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 h="13">
                                  <a:moveTo>
                                    <a:pt x="0" y="0"/>
                                  </a:moveTo>
                                  <a:lnTo>
                                    <a:pt x="39" y="0"/>
                                  </a:lnTo>
                                  <a:lnTo>
                                    <a:pt x="45" y="7"/>
                                  </a:lnTo>
                                  <a:lnTo>
                                    <a:pt x="45" y="13"/>
                                  </a:lnTo>
                                  <a:lnTo>
                                    <a:pt x="6" y="13"/>
                                  </a:lnTo>
                                  <a:lnTo>
                                    <a:pt x="6" y="7"/>
                                  </a:lnTo>
                                  <a:lnTo>
                                    <a:pt x="0" y="0"/>
                                  </a:lnTo>
                                  <a:close/>
                                  <a:moveTo>
                                    <a:pt x="91" y="13"/>
                                  </a:moveTo>
                                  <a:lnTo>
                                    <a:pt x="91"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 name="Freeform 351"/>
                          <wps:cNvSpPr>
                            <a:spLocks noEditPoints="1"/>
                          </wps:cNvSpPr>
                          <wps:spPr bwMode="auto">
                            <a:xfrm>
                              <a:off x="4632" y="12458"/>
                              <a:ext cx="85" cy="13"/>
                            </a:xfrm>
                            <a:custGeom>
                              <a:avLst/>
                              <a:gdLst>
                                <a:gd name="T0" fmla="*/ 0 w 85"/>
                                <a:gd name="T1" fmla="*/ 0 h 13"/>
                                <a:gd name="T2" fmla="*/ 39 w 85"/>
                                <a:gd name="T3" fmla="*/ 0 h 13"/>
                                <a:gd name="T4" fmla="*/ 39 w 85"/>
                                <a:gd name="T5" fmla="*/ 0 h 13"/>
                                <a:gd name="T6" fmla="*/ 39 w 85"/>
                                <a:gd name="T7" fmla="*/ 6 h 13"/>
                                <a:gd name="T8" fmla="*/ 46 w 85"/>
                                <a:gd name="T9" fmla="*/ 13 h 13"/>
                                <a:gd name="T10" fmla="*/ 46 w 85"/>
                                <a:gd name="T11" fmla="*/ 13 h 13"/>
                                <a:gd name="T12" fmla="*/ 7 w 85"/>
                                <a:gd name="T13" fmla="*/ 13 h 13"/>
                                <a:gd name="T14" fmla="*/ 0 w 85"/>
                                <a:gd name="T15" fmla="*/ 6 h 13"/>
                                <a:gd name="T16" fmla="*/ 0 w 85"/>
                                <a:gd name="T17" fmla="*/ 0 h 13"/>
                                <a:gd name="T18" fmla="*/ 85 w 85"/>
                                <a:gd name="T19" fmla="*/ 13 h 13"/>
                                <a:gd name="T20" fmla="*/ 78 w 85"/>
                                <a:gd name="T21" fmla="*/ 13 h 13"/>
                                <a:gd name="T22" fmla="*/ 78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39" y="6"/>
                                  </a:lnTo>
                                  <a:lnTo>
                                    <a:pt x="46" y="13"/>
                                  </a:lnTo>
                                  <a:lnTo>
                                    <a:pt x="7" y="13"/>
                                  </a:lnTo>
                                  <a:lnTo>
                                    <a:pt x="0" y="6"/>
                                  </a:lnTo>
                                  <a:lnTo>
                                    <a:pt x="0" y="0"/>
                                  </a:lnTo>
                                  <a:close/>
                                  <a:moveTo>
                                    <a:pt x="85" y="13"/>
                                  </a:moveTo>
                                  <a:lnTo>
                                    <a:pt x="78"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 name="Freeform 352"/>
                          <wps:cNvSpPr>
                            <a:spLocks/>
                          </wps:cNvSpPr>
                          <wps:spPr bwMode="auto">
                            <a:xfrm>
                              <a:off x="4632" y="12464"/>
                              <a:ext cx="85" cy="13"/>
                            </a:xfrm>
                            <a:custGeom>
                              <a:avLst/>
                              <a:gdLst>
                                <a:gd name="T0" fmla="*/ 0 w 85"/>
                                <a:gd name="T1" fmla="*/ 0 h 13"/>
                                <a:gd name="T2" fmla="*/ 39 w 85"/>
                                <a:gd name="T3" fmla="*/ 0 h 13"/>
                                <a:gd name="T4" fmla="*/ 52 w 85"/>
                                <a:gd name="T5" fmla="*/ 7 h 13"/>
                                <a:gd name="T6" fmla="*/ 59 w 85"/>
                                <a:gd name="T7" fmla="*/ 13 h 13"/>
                                <a:gd name="T8" fmla="*/ 72 w 85"/>
                                <a:gd name="T9" fmla="*/ 7 h 13"/>
                                <a:gd name="T10" fmla="*/ 85 w 85"/>
                                <a:gd name="T11" fmla="*/ 0 h 13"/>
                                <a:gd name="T12" fmla="*/ 85 w 85"/>
                                <a:gd name="T13" fmla="*/ 0 h 13"/>
                                <a:gd name="T14" fmla="*/ 85 w 85"/>
                                <a:gd name="T15" fmla="*/ 7 h 13"/>
                                <a:gd name="T16" fmla="*/ 78 w 85"/>
                                <a:gd name="T17" fmla="*/ 13 h 13"/>
                                <a:gd name="T18" fmla="*/ 78 w 85"/>
                                <a:gd name="T19" fmla="*/ 13 h 13"/>
                                <a:gd name="T20" fmla="*/ 7 w 85"/>
                                <a:gd name="T21" fmla="*/ 13 h 13"/>
                                <a:gd name="T22" fmla="*/ 7 w 85"/>
                                <a:gd name="T23" fmla="*/ 13 h 13"/>
                                <a:gd name="T24" fmla="*/ 7 w 85"/>
                                <a:gd name="T25" fmla="*/ 7 h 13"/>
                                <a:gd name="T26" fmla="*/ 7 w 85"/>
                                <a:gd name="T27" fmla="*/ 7 h 13"/>
                                <a:gd name="T28" fmla="*/ 0 w 85"/>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13">
                                  <a:moveTo>
                                    <a:pt x="0" y="0"/>
                                  </a:moveTo>
                                  <a:lnTo>
                                    <a:pt x="39" y="0"/>
                                  </a:lnTo>
                                  <a:lnTo>
                                    <a:pt x="52" y="7"/>
                                  </a:lnTo>
                                  <a:lnTo>
                                    <a:pt x="59" y="13"/>
                                  </a:lnTo>
                                  <a:lnTo>
                                    <a:pt x="72" y="7"/>
                                  </a:lnTo>
                                  <a:lnTo>
                                    <a:pt x="85" y="0"/>
                                  </a:lnTo>
                                  <a:lnTo>
                                    <a:pt x="85" y="7"/>
                                  </a:lnTo>
                                  <a:lnTo>
                                    <a:pt x="78" y="13"/>
                                  </a:lnTo>
                                  <a:lnTo>
                                    <a:pt x="7" y="13"/>
                                  </a:lnTo>
                                  <a:lnTo>
                                    <a:pt x="7"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53"/>
                          <wps:cNvSpPr>
                            <a:spLocks/>
                          </wps:cNvSpPr>
                          <wps:spPr bwMode="auto">
                            <a:xfrm>
                              <a:off x="4639" y="12471"/>
                              <a:ext cx="78" cy="13"/>
                            </a:xfrm>
                            <a:custGeom>
                              <a:avLst/>
                              <a:gdLst>
                                <a:gd name="T0" fmla="*/ 0 w 78"/>
                                <a:gd name="T1" fmla="*/ 0 h 13"/>
                                <a:gd name="T2" fmla="*/ 39 w 78"/>
                                <a:gd name="T3" fmla="*/ 0 h 13"/>
                                <a:gd name="T4" fmla="*/ 52 w 78"/>
                                <a:gd name="T5" fmla="*/ 6 h 13"/>
                                <a:gd name="T6" fmla="*/ 71 w 78"/>
                                <a:gd name="T7" fmla="*/ 0 h 13"/>
                                <a:gd name="T8" fmla="*/ 78 w 78"/>
                                <a:gd name="T9" fmla="*/ 0 h 13"/>
                                <a:gd name="T10" fmla="*/ 78 w 78"/>
                                <a:gd name="T11" fmla="*/ 0 h 13"/>
                                <a:gd name="T12" fmla="*/ 71 w 78"/>
                                <a:gd name="T13" fmla="*/ 6 h 13"/>
                                <a:gd name="T14" fmla="*/ 65 w 78"/>
                                <a:gd name="T15" fmla="*/ 13 h 13"/>
                                <a:gd name="T16" fmla="*/ 6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39" y="0"/>
                                  </a:lnTo>
                                  <a:lnTo>
                                    <a:pt x="52" y="6"/>
                                  </a:lnTo>
                                  <a:lnTo>
                                    <a:pt x="71" y="0"/>
                                  </a:lnTo>
                                  <a:lnTo>
                                    <a:pt x="78" y="0"/>
                                  </a:lnTo>
                                  <a:lnTo>
                                    <a:pt x="71" y="6"/>
                                  </a:lnTo>
                                  <a:lnTo>
                                    <a:pt x="65" y="13"/>
                                  </a:lnTo>
                                  <a:lnTo>
                                    <a:pt x="6"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54"/>
                          <wps:cNvSpPr>
                            <a:spLocks/>
                          </wps:cNvSpPr>
                          <wps:spPr bwMode="auto">
                            <a:xfrm>
                              <a:off x="4639" y="12477"/>
                              <a:ext cx="71" cy="13"/>
                            </a:xfrm>
                            <a:custGeom>
                              <a:avLst/>
                              <a:gdLst>
                                <a:gd name="T0" fmla="*/ 0 w 71"/>
                                <a:gd name="T1" fmla="*/ 0 h 13"/>
                                <a:gd name="T2" fmla="*/ 71 w 71"/>
                                <a:gd name="T3" fmla="*/ 0 h 13"/>
                                <a:gd name="T4" fmla="*/ 65 w 71"/>
                                <a:gd name="T5" fmla="*/ 7 h 13"/>
                                <a:gd name="T6" fmla="*/ 58 w 71"/>
                                <a:gd name="T7" fmla="*/ 13 h 13"/>
                                <a:gd name="T8" fmla="*/ 13 w 71"/>
                                <a:gd name="T9" fmla="*/ 13 h 13"/>
                                <a:gd name="T10" fmla="*/ 6 w 71"/>
                                <a:gd name="T11" fmla="*/ 7 h 13"/>
                                <a:gd name="T12" fmla="*/ 0 w 71"/>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1" h="13">
                                  <a:moveTo>
                                    <a:pt x="0" y="0"/>
                                  </a:moveTo>
                                  <a:lnTo>
                                    <a:pt x="71" y="0"/>
                                  </a:lnTo>
                                  <a:lnTo>
                                    <a:pt x="65" y="7"/>
                                  </a:lnTo>
                                  <a:lnTo>
                                    <a:pt x="58" y="13"/>
                                  </a:lnTo>
                                  <a:lnTo>
                                    <a:pt x="13" y="13"/>
                                  </a:lnTo>
                                  <a:lnTo>
                                    <a:pt x="6"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55"/>
                          <wps:cNvSpPr>
                            <a:spLocks/>
                          </wps:cNvSpPr>
                          <wps:spPr bwMode="auto">
                            <a:xfrm>
                              <a:off x="4645" y="12484"/>
                              <a:ext cx="59" cy="13"/>
                            </a:xfrm>
                            <a:custGeom>
                              <a:avLst/>
                              <a:gdLst>
                                <a:gd name="T0" fmla="*/ 0 w 59"/>
                                <a:gd name="T1" fmla="*/ 0 h 13"/>
                                <a:gd name="T2" fmla="*/ 59 w 59"/>
                                <a:gd name="T3" fmla="*/ 0 h 13"/>
                                <a:gd name="T4" fmla="*/ 52 w 59"/>
                                <a:gd name="T5" fmla="*/ 6 h 13"/>
                                <a:gd name="T6" fmla="*/ 46 w 59"/>
                                <a:gd name="T7" fmla="*/ 13 h 13"/>
                                <a:gd name="T8" fmla="*/ 20 w 59"/>
                                <a:gd name="T9" fmla="*/ 13 h 13"/>
                                <a:gd name="T10" fmla="*/ 13 w 59"/>
                                <a:gd name="T11" fmla="*/ 6 h 13"/>
                                <a:gd name="T12" fmla="*/ 0 w 5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9" h="13">
                                  <a:moveTo>
                                    <a:pt x="0" y="0"/>
                                  </a:moveTo>
                                  <a:lnTo>
                                    <a:pt x="59" y="0"/>
                                  </a:lnTo>
                                  <a:lnTo>
                                    <a:pt x="52" y="6"/>
                                  </a:lnTo>
                                  <a:lnTo>
                                    <a:pt x="46" y="13"/>
                                  </a:lnTo>
                                  <a:lnTo>
                                    <a:pt x="20" y="13"/>
                                  </a:lnTo>
                                  <a:lnTo>
                                    <a:pt x="13"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56"/>
                          <wps:cNvSpPr>
                            <a:spLocks/>
                          </wps:cNvSpPr>
                          <wps:spPr bwMode="auto">
                            <a:xfrm>
                              <a:off x="4652" y="12490"/>
                              <a:ext cx="45" cy="7"/>
                            </a:xfrm>
                            <a:custGeom>
                              <a:avLst/>
                              <a:gdLst>
                                <a:gd name="T0" fmla="*/ 0 w 45"/>
                                <a:gd name="T1" fmla="*/ 0 h 7"/>
                                <a:gd name="T2" fmla="*/ 45 w 45"/>
                                <a:gd name="T3" fmla="*/ 0 h 7"/>
                                <a:gd name="T4" fmla="*/ 39 w 45"/>
                                <a:gd name="T5" fmla="*/ 7 h 7"/>
                                <a:gd name="T6" fmla="*/ 26 w 45"/>
                                <a:gd name="T7" fmla="*/ 7 h 7"/>
                                <a:gd name="T8" fmla="*/ 13 w 45"/>
                                <a:gd name="T9" fmla="*/ 7 h 7"/>
                                <a:gd name="T10" fmla="*/ 0 w 45"/>
                                <a:gd name="T11" fmla="*/ 0 h 7"/>
                              </a:gdLst>
                              <a:ahLst/>
                              <a:cxnLst>
                                <a:cxn ang="0">
                                  <a:pos x="T0" y="T1"/>
                                </a:cxn>
                                <a:cxn ang="0">
                                  <a:pos x="T2" y="T3"/>
                                </a:cxn>
                                <a:cxn ang="0">
                                  <a:pos x="T4" y="T5"/>
                                </a:cxn>
                                <a:cxn ang="0">
                                  <a:pos x="T6" y="T7"/>
                                </a:cxn>
                                <a:cxn ang="0">
                                  <a:pos x="T8" y="T9"/>
                                </a:cxn>
                                <a:cxn ang="0">
                                  <a:pos x="T10" y="T11"/>
                                </a:cxn>
                              </a:cxnLst>
                              <a:rect l="0" t="0" r="r" b="b"/>
                              <a:pathLst>
                                <a:path w="45" h="7">
                                  <a:moveTo>
                                    <a:pt x="0" y="0"/>
                                  </a:moveTo>
                                  <a:lnTo>
                                    <a:pt x="45" y="0"/>
                                  </a:lnTo>
                                  <a:lnTo>
                                    <a:pt x="39" y="7"/>
                                  </a:lnTo>
                                  <a:lnTo>
                                    <a:pt x="26" y="7"/>
                                  </a:lnTo>
                                  <a:lnTo>
                                    <a:pt x="13"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57"/>
                          <wps:cNvSpPr>
                            <a:spLocks/>
                          </wps:cNvSpPr>
                          <wps:spPr bwMode="auto">
                            <a:xfrm>
                              <a:off x="4665" y="12497"/>
                              <a:ext cx="26" cy="0"/>
                            </a:xfrm>
                            <a:custGeom>
                              <a:avLst/>
                              <a:gdLst>
                                <a:gd name="T0" fmla="*/ 0 w 26"/>
                                <a:gd name="T1" fmla="*/ 26 w 26"/>
                                <a:gd name="T2" fmla="*/ 13 w 26"/>
                                <a:gd name="T3" fmla="*/ 0 w 26"/>
                              </a:gdLst>
                              <a:ahLst/>
                              <a:cxnLst>
                                <a:cxn ang="0">
                                  <a:pos x="T0" y="0"/>
                                </a:cxn>
                                <a:cxn ang="0">
                                  <a:pos x="T1" y="0"/>
                                </a:cxn>
                                <a:cxn ang="0">
                                  <a:pos x="T2" y="0"/>
                                </a:cxn>
                                <a:cxn ang="0">
                                  <a:pos x="T3" y="0"/>
                                </a:cxn>
                              </a:cxnLst>
                              <a:rect l="0" t="0" r="r" b="b"/>
                              <a:pathLst>
                                <a:path w="26">
                                  <a:moveTo>
                                    <a:pt x="0" y="0"/>
                                  </a:moveTo>
                                  <a:lnTo>
                                    <a:pt x="26" y="0"/>
                                  </a:lnTo>
                                  <a:lnTo>
                                    <a:pt x="13"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58"/>
                          <wps:cNvSpPr>
                            <a:spLocks/>
                          </wps:cNvSpPr>
                          <wps:spPr bwMode="auto">
                            <a:xfrm>
                              <a:off x="4613" y="12094"/>
                              <a:ext cx="228" cy="403"/>
                            </a:xfrm>
                            <a:custGeom>
                              <a:avLst/>
                              <a:gdLst>
                                <a:gd name="T0" fmla="*/ 228 w 228"/>
                                <a:gd name="T1" fmla="*/ 45 h 403"/>
                                <a:gd name="T2" fmla="*/ 201 w 228"/>
                                <a:gd name="T3" fmla="*/ 58 h 403"/>
                                <a:gd name="T4" fmla="*/ 182 w 228"/>
                                <a:gd name="T5" fmla="*/ 39 h 403"/>
                                <a:gd name="T6" fmla="*/ 156 w 228"/>
                                <a:gd name="T7" fmla="*/ 26 h 403"/>
                                <a:gd name="T8" fmla="*/ 130 w 228"/>
                                <a:gd name="T9" fmla="*/ 26 h 403"/>
                                <a:gd name="T10" fmla="*/ 97 w 228"/>
                                <a:gd name="T11" fmla="*/ 32 h 403"/>
                                <a:gd name="T12" fmla="*/ 78 w 228"/>
                                <a:gd name="T13" fmla="*/ 52 h 403"/>
                                <a:gd name="T14" fmla="*/ 58 w 228"/>
                                <a:gd name="T15" fmla="*/ 91 h 403"/>
                                <a:gd name="T16" fmla="*/ 45 w 228"/>
                                <a:gd name="T17" fmla="*/ 136 h 403"/>
                                <a:gd name="T18" fmla="*/ 39 w 228"/>
                                <a:gd name="T19" fmla="*/ 188 h 403"/>
                                <a:gd name="T20" fmla="*/ 39 w 228"/>
                                <a:gd name="T21" fmla="*/ 240 h 403"/>
                                <a:gd name="T22" fmla="*/ 39 w 228"/>
                                <a:gd name="T23" fmla="*/ 292 h 403"/>
                                <a:gd name="T24" fmla="*/ 45 w 228"/>
                                <a:gd name="T25" fmla="*/ 338 h 403"/>
                                <a:gd name="T26" fmla="*/ 58 w 228"/>
                                <a:gd name="T27" fmla="*/ 370 h 403"/>
                                <a:gd name="T28" fmla="*/ 65 w 228"/>
                                <a:gd name="T29" fmla="*/ 377 h 403"/>
                                <a:gd name="T30" fmla="*/ 78 w 228"/>
                                <a:gd name="T31" fmla="*/ 383 h 403"/>
                                <a:gd name="T32" fmla="*/ 91 w 228"/>
                                <a:gd name="T33" fmla="*/ 377 h 403"/>
                                <a:gd name="T34" fmla="*/ 104 w 228"/>
                                <a:gd name="T35" fmla="*/ 370 h 403"/>
                                <a:gd name="T36" fmla="*/ 104 w 228"/>
                                <a:gd name="T37" fmla="*/ 377 h 403"/>
                                <a:gd name="T38" fmla="*/ 91 w 228"/>
                                <a:gd name="T39" fmla="*/ 390 h 403"/>
                                <a:gd name="T40" fmla="*/ 84 w 228"/>
                                <a:gd name="T41" fmla="*/ 403 h 403"/>
                                <a:gd name="T42" fmla="*/ 71 w 228"/>
                                <a:gd name="T43" fmla="*/ 403 h 403"/>
                                <a:gd name="T44" fmla="*/ 65 w 228"/>
                                <a:gd name="T45" fmla="*/ 403 h 403"/>
                                <a:gd name="T46" fmla="*/ 39 w 228"/>
                                <a:gd name="T47" fmla="*/ 396 h 403"/>
                                <a:gd name="T48" fmla="*/ 26 w 228"/>
                                <a:gd name="T49" fmla="*/ 377 h 403"/>
                                <a:gd name="T50" fmla="*/ 13 w 228"/>
                                <a:gd name="T51" fmla="*/ 344 h 403"/>
                                <a:gd name="T52" fmla="*/ 0 w 228"/>
                                <a:gd name="T53" fmla="*/ 299 h 403"/>
                                <a:gd name="T54" fmla="*/ 0 w 228"/>
                                <a:gd name="T55" fmla="*/ 240 h 403"/>
                                <a:gd name="T56" fmla="*/ 0 w 228"/>
                                <a:gd name="T57" fmla="*/ 182 h 403"/>
                                <a:gd name="T58" fmla="*/ 6 w 228"/>
                                <a:gd name="T59" fmla="*/ 130 h 403"/>
                                <a:gd name="T60" fmla="*/ 26 w 228"/>
                                <a:gd name="T61" fmla="*/ 78 h 403"/>
                                <a:gd name="T62" fmla="*/ 39 w 228"/>
                                <a:gd name="T63" fmla="*/ 58 h 403"/>
                                <a:gd name="T64" fmla="*/ 52 w 228"/>
                                <a:gd name="T65" fmla="*/ 39 h 403"/>
                                <a:gd name="T66" fmla="*/ 65 w 228"/>
                                <a:gd name="T67" fmla="*/ 19 h 403"/>
                                <a:gd name="T68" fmla="*/ 84 w 228"/>
                                <a:gd name="T69" fmla="*/ 13 h 403"/>
                                <a:gd name="T70" fmla="*/ 117 w 228"/>
                                <a:gd name="T71" fmla="*/ 0 h 403"/>
                                <a:gd name="T72" fmla="*/ 162 w 228"/>
                                <a:gd name="T73" fmla="*/ 6 h 403"/>
                                <a:gd name="T74" fmla="*/ 182 w 228"/>
                                <a:gd name="T75" fmla="*/ 13 h 403"/>
                                <a:gd name="T76" fmla="*/ 201 w 228"/>
                                <a:gd name="T77" fmla="*/ 19 h 403"/>
                                <a:gd name="T78" fmla="*/ 215 w 228"/>
                                <a:gd name="T79" fmla="*/ 32 h 403"/>
                                <a:gd name="T80" fmla="*/ 228 w 228"/>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5"/>
                                  </a:moveTo>
                                  <a:lnTo>
                                    <a:pt x="201" y="58"/>
                                  </a:lnTo>
                                  <a:lnTo>
                                    <a:pt x="182" y="39"/>
                                  </a:lnTo>
                                  <a:lnTo>
                                    <a:pt x="156" y="26"/>
                                  </a:lnTo>
                                  <a:lnTo>
                                    <a:pt x="130" y="26"/>
                                  </a:lnTo>
                                  <a:lnTo>
                                    <a:pt x="97" y="32"/>
                                  </a:lnTo>
                                  <a:lnTo>
                                    <a:pt x="78" y="52"/>
                                  </a:lnTo>
                                  <a:lnTo>
                                    <a:pt x="58" y="91"/>
                                  </a:lnTo>
                                  <a:lnTo>
                                    <a:pt x="45" y="136"/>
                                  </a:lnTo>
                                  <a:lnTo>
                                    <a:pt x="39" y="188"/>
                                  </a:lnTo>
                                  <a:lnTo>
                                    <a:pt x="39" y="240"/>
                                  </a:lnTo>
                                  <a:lnTo>
                                    <a:pt x="39" y="292"/>
                                  </a:lnTo>
                                  <a:lnTo>
                                    <a:pt x="45" y="338"/>
                                  </a:lnTo>
                                  <a:lnTo>
                                    <a:pt x="58" y="370"/>
                                  </a:lnTo>
                                  <a:lnTo>
                                    <a:pt x="65" y="377"/>
                                  </a:lnTo>
                                  <a:lnTo>
                                    <a:pt x="78" y="383"/>
                                  </a:lnTo>
                                  <a:lnTo>
                                    <a:pt x="91" y="377"/>
                                  </a:lnTo>
                                  <a:lnTo>
                                    <a:pt x="104" y="370"/>
                                  </a:lnTo>
                                  <a:lnTo>
                                    <a:pt x="104" y="377"/>
                                  </a:lnTo>
                                  <a:lnTo>
                                    <a:pt x="91" y="390"/>
                                  </a:lnTo>
                                  <a:lnTo>
                                    <a:pt x="84" y="403"/>
                                  </a:lnTo>
                                  <a:lnTo>
                                    <a:pt x="71" y="403"/>
                                  </a:lnTo>
                                  <a:lnTo>
                                    <a:pt x="65" y="403"/>
                                  </a:lnTo>
                                  <a:lnTo>
                                    <a:pt x="39" y="396"/>
                                  </a:lnTo>
                                  <a:lnTo>
                                    <a:pt x="26" y="377"/>
                                  </a:lnTo>
                                  <a:lnTo>
                                    <a:pt x="13" y="344"/>
                                  </a:lnTo>
                                  <a:lnTo>
                                    <a:pt x="0" y="299"/>
                                  </a:lnTo>
                                  <a:lnTo>
                                    <a:pt x="0" y="240"/>
                                  </a:lnTo>
                                  <a:lnTo>
                                    <a:pt x="0" y="182"/>
                                  </a:lnTo>
                                  <a:lnTo>
                                    <a:pt x="6" y="130"/>
                                  </a:lnTo>
                                  <a:lnTo>
                                    <a:pt x="26" y="78"/>
                                  </a:lnTo>
                                  <a:lnTo>
                                    <a:pt x="39" y="58"/>
                                  </a:lnTo>
                                  <a:lnTo>
                                    <a:pt x="52" y="39"/>
                                  </a:lnTo>
                                  <a:lnTo>
                                    <a:pt x="65" y="19"/>
                                  </a:lnTo>
                                  <a:lnTo>
                                    <a:pt x="84" y="13"/>
                                  </a:lnTo>
                                  <a:lnTo>
                                    <a:pt x="117" y="0"/>
                                  </a:lnTo>
                                  <a:lnTo>
                                    <a:pt x="162" y="6"/>
                                  </a:lnTo>
                                  <a:lnTo>
                                    <a:pt x="182" y="13"/>
                                  </a:lnTo>
                                  <a:lnTo>
                                    <a:pt x="201" y="19"/>
                                  </a:lnTo>
                                  <a:lnTo>
                                    <a:pt x="215" y="32"/>
                                  </a:lnTo>
                                  <a:lnTo>
                                    <a:pt x="228"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3" name="Freeform 359"/>
                          <wps:cNvSpPr>
                            <a:spLocks/>
                          </wps:cNvSpPr>
                          <wps:spPr bwMode="auto">
                            <a:xfrm>
                              <a:off x="4860" y="12094"/>
                              <a:ext cx="65" cy="6"/>
                            </a:xfrm>
                            <a:custGeom>
                              <a:avLst/>
                              <a:gdLst>
                                <a:gd name="T0" fmla="*/ 65 w 65"/>
                                <a:gd name="T1" fmla="*/ 6 h 6"/>
                                <a:gd name="T2" fmla="*/ 0 w 65"/>
                                <a:gd name="T3" fmla="*/ 6 h 6"/>
                                <a:gd name="T4" fmla="*/ 33 w 65"/>
                                <a:gd name="T5" fmla="*/ 0 h 6"/>
                                <a:gd name="T6" fmla="*/ 65 w 65"/>
                                <a:gd name="T7" fmla="*/ 6 h 6"/>
                              </a:gdLst>
                              <a:ahLst/>
                              <a:cxnLst>
                                <a:cxn ang="0">
                                  <a:pos x="T0" y="T1"/>
                                </a:cxn>
                                <a:cxn ang="0">
                                  <a:pos x="T2" y="T3"/>
                                </a:cxn>
                                <a:cxn ang="0">
                                  <a:pos x="T4" y="T5"/>
                                </a:cxn>
                                <a:cxn ang="0">
                                  <a:pos x="T6" y="T7"/>
                                </a:cxn>
                              </a:cxnLst>
                              <a:rect l="0" t="0" r="r" b="b"/>
                              <a:pathLst>
                                <a:path w="65" h="6">
                                  <a:moveTo>
                                    <a:pt x="65" y="6"/>
                                  </a:moveTo>
                                  <a:lnTo>
                                    <a:pt x="0" y="6"/>
                                  </a:lnTo>
                                  <a:lnTo>
                                    <a:pt x="33" y="0"/>
                                  </a:lnTo>
                                  <a:lnTo>
                                    <a:pt x="65"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Freeform 360"/>
                          <wps:cNvSpPr>
                            <a:spLocks/>
                          </wps:cNvSpPr>
                          <wps:spPr bwMode="auto">
                            <a:xfrm>
                              <a:off x="4841" y="12094"/>
                              <a:ext cx="104" cy="13"/>
                            </a:xfrm>
                            <a:custGeom>
                              <a:avLst/>
                              <a:gdLst>
                                <a:gd name="T0" fmla="*/ 104 w 104"/>
                                <a:gd name="T1" fmla="*/ 13 h 13"/>
                                <a:gd name="T2" fmla="*/ 0 w 104"/>
                                <a:gd name="T3" fmla="*/ 13 h 13"/>
                                <a:gd name="T4" fmla="*/ 0 w 104"/>
                                <a:gd name="T5" fmla="*/ 13 h 13"/>
                                <a:gd name="T6" fmla="*/ 26 w 104"/>
                                <a:gd name="T7" fmla="*/ 6 h 13"/>
                                <a:gd name="T8" fmla="*/ 52 w 104"/>
                                <a:gd name="T9" fmla="*/ 0 h 13"/>
                                <a:gd name="T10" fmla="*/ 78 w 104"/>
                                <a:gd name="T11" fmla="*/ 6 h 13"/>
                                <a:gd name="T12" fmla="*/ 104 w 104"/>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4" h="13">
                                  <a:moveTo>
                                    <a:pt x="104" y="13"/>
                                  </a:moveTo>
                                  <a:lnTo>
                                    <a:pt x="0" y="13"/>
                                  </a:lnTo>
                                  <a:lnTo>
                                    <a:pt x="26" y="6"/>
                                  </a:lnTo>
                                  <a:lnTo>
                                    <a:pt x="52" y="0"/>
                                  </a:lnTo>
                                  <a:lnTo>
                                    <a:pt x="78" y="6"/>
                                  </a:lnTo>
                                  <a:lnTo>
                                    <a:pt x="104"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361"/>
                          <wps:cNvSpPr>
                            <a:spLocks/>
                          </wps:cNvSpPr>
                          <wps:spPr bwMode="auto">
                            <a:xfrm>
                              <a:off x="4834" y="12100"/>
                              <a:ext cx="124" cy="13"/>
                            </a:xfrm>
                            <a:custGeom>
                              <a:avLst/>
                              <a:gdLst>
                                <a:gd name="T0" fmla="*/ 26 w 124"/>
                                <a:gd name="T1" fmla="*/ 0 h 13"/>
                                <a:gd name="T2" fmla="*/ 91 w 124"/>
                                <a:gd name="T3" fmla="*/ 0 h 13"/>
                                <a:gd name="T4" fmla="*/ 104 w 124"/>
                                <a:gd name="T5" fmla="*/ 0 h 13"/>
                                <a:gd name="T6" fmla="*/ 124 w 124"/>
                                <a:gd name="T7" fmla="*/ 13 h 13"/>
                                <a:gd name="T8" fmla="*/ 0 w 124"/>
                                <a:gd name="T9" fmla="*/ 13 h 13"/>
                                <a:gd name="T10" fmla="*/ 0 w 124"/>
                                <a:gd name="T11" fmla="*/ 7 h 13"/>
                                <a:gd name="T12" fmla="*/ 7 w 124"/>
                                <a:gd name="T13" fmla="*/ 7 h 13"/>
                                <a:gd name="T14" fmla="*/ 20 w 124"/>
                                <a:gd name="T15" fmla="*/ 0 h 13"/>
                                <a:gd name="T16" fmla="*/ 26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26" y="0"/>
                                  </a:moveTo>
                                  <a:lnTo>
                                    <a:pt x="91" y="0"/>
                                  </a:lnTo>
                                  <a:lnTo>
                                    <a:pt x="104" y="0"/>
                                  </a:lnTo>
                                  <a:lnTo>
                                    <a:pt x="124" y="13"/>
                                  </a:lnTo>
                                  <a:lnTo>
                                    <a:pt x="0" y="13"/>
                                  </a:lnTo>
                                  <a:lnTo>
                                    <a:pt x="0" y="7"/>
                                  </a:lnTo>
                                  <a:lnTo>
                                    <a:pt x="7" y="7"/>
                                  </a:lnTo>
                                  <a:lnTo>
                                    <a:pt x="20" y="0"/>
                                  </a:lnTo>
                                  <a:lnTo>
                                    <a:pt x="26"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Freeform 362"/>
                          <wps:cNvSpPr>
                            <a:spLocks/>
                          </wps:cNvSpPr>
                          <wps:spPr bwMode="auto">
                            <a:xfrm>
                              <a:off x="4821" y="12107"/>
                              <a:ext cx="150" cy="13"/>
                            </a:xfrm>
                            <a:custGeom>
                              <a:avLst/>
                              <a:gdLst>
                                <a:gd name="T0" fmla="*/ 20 w 150"/>
                                <a:gd name="T1" fmla="*/ 0 h 13"/>
                                <a:gd name="T2" fmla="*/ 124 w 150"/>
                                <a:gd name="T3" fmla="*/ 0 h 13"/>
                                <a:gd name="T4" fmla="*/ 137 w 150"/>
                                <a:gd name="T5" fmla="*/ 6 h 13"/>
                                <a:gd name="T6" fmla="*/ 150 w 150"/>
                                <a:gd name="T7" fmla="*/ 13 h 13"/>
                                <a:gd name="T8" fmla="*/ 0 w 150"/>
                                <a:gd name="T9" fmla="*/ 13 h 13"/>
                                <a:gd name="T10" fmla="*/ 13 w 150"/>
                                <a:gd name="T11" fmla="*/ 6 h 13"/>
                                <a:gd name="T12" fmla="*/ 20 w 15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50" h="13">
                                  <a:moveTo>
                                    <a:pt x="20" y="0"/>
                                  </a:moveTo>
                                  <a:lnTo>
                                    <a:pt x="124" y="0"/>
                                  </a:lnTo>
                                  <a:lnTo>
                                    <a:pt x="137" y="6"/>
                                  </a:lnTo>
                                  <a:lnTo>
                                    <a:pt x="150" y="13"/>
                                  </a:lnTo>
                                  <a:lnTo>
                                    <a:pt x="0" y="13"/>
                                  </a:lnTo>
                                  <a:lnTo>
                                    <a:pt x="13" y="6"/>
                                  </a:lnTo>
                                  <a:lnTo>
                                    <a:pt x="20"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Freeform 363"/>
                          <wps:cNvSpPr>
                            <a:spLocks/>
                          </wps:cNvSpPr>
                          <wps:spPr bwMode="auto">
                            <a:xfrm>
                              <a:off x="4814" y="12113"/>
                              <a:ext cx="163" cy="13"/>
                            </a:xfrm>
                            <a:custGeom>
                              <a:avLst/>
                              <a:gdLst>
                                <a:gd name="T0" fmla="*/ 20 w 163"/>
                                <a:gd name="T1" fmla="*/ 0 h 13"/>
                                <a:gd name="T2" fmla="*/ 144 w 163"/>
                                <a:gd name="T3" fmla="*/ 0 h 13"/>
                                <a:gd name="T4" fmla="*/ 150 w 163"/>
                                <a:gd name="T5" fmla="*/ 7 h 13"/>
                                <a:gd name="T6" fmla="*/ 163 w 163"/>
                                <a:gd name="T7" fmla="*/ 13 h 13"/>
                                <a:gd name="T8" fmla="*/ 111 w 163"/>
                                <a:gd name="T9" fmla="*/ 13 h 13"/>
                                <a:gd name="T10" fmla="*/ 85 w 163"/>
                                <a:gd name="T11" fmla="*/ 7 h 13"/>
                                <a:gd name="T12" fmla="*/ 53 w 163"/>
                                <a:gd name="T13" fmla="*/ 13 h 13"/>
                                <a:gd name="T14" fmla="*/ 0 w 163"/>
                                <a:gd name="T15" fmla="*/ 13 h 13"/>
                                <a:gd name="T16" fmla="*/ 7 w 163"/>
                                <a:gd name="T17" fmla="*/ 7 h 13"/>
                                <a:gd name="T18" fmla="*/ 20 w 163"/>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 h="13">
                                  <a:moveTo>
                                    <a:pt x="20" y="0"/>
                                  </a:moveTo>
                                  <a:lnTo>
                                    <a:pt x="144" y="0"/>
                                  </a:lnTo>
                                  <a:lnTo>
                                    <a:pt x="150" y="7"/>
                                  </a:lnTo>
                                  <a:lnTo>
                                    <a:pt x="163" y="13"/>
                                  </a:lnTo>
                                  <a:lnTo>
                                    <a:pt x="111" y="13"/>
                                  </a:lnTo>
                                  <a:lnTo>
                                    <a:pt x="85" y="7"/>
                                  </a:lnTo>
                                  <a:lnTo>
                                    <a:pt x="53" y="13"/>
                                  </a:lnTo>
                                  <a:lnTo>
                                    <a:pt x="0" y="13"/>
                                  </a:lnTo>
                                  <a:lnTo>
                                    <a:pt x="7" y="7"/>
                                  </a:lnTo>
                                  <a:lnTo>
                                    <a:pt x="20"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364"/>
                          <wps:cNvSpPr>
                            <a:spLocks/>
                          </wps:cNvSpPr>
                          <wps:spPr bwMode="auto">
                            <a:xfrm>
                              <a:off x="4808" y="12120"/>
                              <a:ext cx="169" cy="13"/>
                            </a:xfrm>
                            <a:custGeom>
                              <a:avLst/>
                              <a:gdLst>
                                <a:gd name="T0" fmla="*/ 13 w 169"/>
                                <a:gd name="T1" fmla="*/ 0 h 13"/>
                                <a:gd name="T2" fmla="*/ 163 w 169"/>
                                <a:gd name="T3" fmla="*/ 0 h 13"/>
                                <a:gd name="T4" fmla="*/ 169 w 169"/>
                                <a:gd name="T5" fmla="*/ 6 h 13"/>
                                <a:gd name="T6" fmla="*/ 169 w 169"/>
                                <a:gd name="T7" fmla="*/ 13 h 13"/>
                                <a:gd name="T8" fmla="*/ 130 w 169"/>
                                <a:gd name="T9" fmla="*/ 13 h 13"/>
                                <a:gd name="T10" fmla="*/ 111 w 169"/>
                                <a:gd name="T11" fmla="*/ 0 h 13"/>
                                <a:gd name="T12" fmla="*/ 98 w 169"/>
                                <a:gd name="T13" fmla="*/ 0 h 13"/>
                                <a:gd name="T14" fmla="*/ 78 w 169"/>
                                <a:gd name="T15" fmla="*/ 0 h 13"/>
                                <a:gd name="T16" fmla="*/ 52 w 169"/>
                                <a:gd name="T17" fmla="*/ 6 h 13"/>
                                <a:gd name="T18" fmla="*/ 52 w 169"/>
                                <a:gd name="T19" fmla="*/ 6 h 13"/>
                                <a:gd name="T20" fmla="*/ 46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63" y="0"/>
                                  </a:lnTo>
                                  <a:lnTo>
                                    <a:pt x="169" y="6"/>
                                  </a:lnTo>
                                  <a:lnTo>
                                    <a:pt x="169" y="13"/>
                                  </a:lnTo>
                                  <a:lnTo>
                                    <a:pt x="130" y="13"/>
                                  </a:lnTo>
                                  <a:lnTo>
                                    <a:pt x="111" y="0"/>
                                  </a:lnTo>
                                  <a:lnTo>
                                    <a:pt x="98" y="0"/>
                                  </a:lnTo>
                                  <a:lnTo>
                                    <a:pt x="78" y="0"/>
                                  </a:lnTo>
                                  <a:lnTo>
                                    <a:pt x="52" y="6"/>
                                  </a:lnTo>
                                  <a:lnTo>
                                    <a:pt x="46"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9" name="Freeform 365"/>
                          <wps:cNvSpPr>
                            <a:spLocks noEditPoints="1"/>
                          </wps:cNvSpPr>
                          <wps:spPr bwMode="auto">
                            <a:xfrm>
                              <a:off x="4808" y="12126"/>
                              <a:ext cx="176" cy="13"/>
                            </a:xfrm>
                            <a:custGeom>
                              <a:avLst/>
                              <a:gdLst>
                                <a:gd name="T0" fmla="*/ 6 w 176"/>
                                <a:gd name="T1" fmla="*/ 0 h 13"/>
                                <a:gd name="T2" fmla="*/ 59 w 176"/>
                                <a:gd name="T3" fmla="*/ 0 h 13"/>
                                <a:gd name="T4" fmla="*/ 52 w 176"/>
                                <a:gd name="T5" fmla="*/ 0 h 13"/>
                                <a:gd name="T6" fmla="*/ 52 w 176"/>
                                <a:gd name="T7" fmla="*/ 0 h 13"/>
                                <a:gd name="T8" fmla="*/ 46 w 176"/>
                                <a:gd name="T9" fmla="*/ 7 h 13"/>
                                <a:gd name="T10" fmla="*/ 39 w 176"/>
                                <a:gd name="T11" fmla="*/ 13 h 13"/>
                                <a:gd name="T12" fmla="*/ 0 w 176"/>
                                <a:gd name="T13" fmla="*/ 13 h 13"/>
                                <a:gd name="T14" fmla="*/ 0 w 176"/>
                                <a:gd name="T15" fmla="*/ 7 h 13"/>
                                <a:gd name="T16" fmla="*/ 6 w 176"/>
                                <a:gd name="T17" fmla="*/ 0 h 13"/>
                                <a:gd name="T18" fmla="*/ 117 w 176"/>
                                <a:gd name="T19" fmla="*/ 0 h 13"/>
                                <a:gd name="T20" fmla="*/ 169 w 176"/>
                                <a:gd name="T21" fmla="*/ 0 h 13"/>
                                <a:gd name="T22" fmla="*/ 169 w 176"/>
                                <a:gd name="T23" fmla="*/ 7 h 13"/>
                                <a:gd name="T24" fmla="*/ 176 w 176"/>
                                <a:gd name="T25" fmla="*/ 13 h 13"/>
                                <a:gd name="T26" fmla="*/ 137 w 176"/>
                                <a:gd name="T27" fmla="*/ 13 h 13"/>
                                <a:gd name="T28" fmla="*/ 130 w 176"/>
                                <a:gd name="T29" fmla="*/ 0 h 13"/>
                                <a:gd name="T30" fmla="*/ 117 w 17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6" h="13">
                                  <a:moveTo>
                                    <a:pt x="6" y="0"/>
                                  </a:moveTo>
                                  <a:lnTo>
                                    <a:pt x="59" y="0"/>
                                  </a:lnTo>
                                  <a:lnTo>
                                    <a:pt x="52" y="0"/>
                                  </a:lnTo>
                                  <a:lnTo>
                                    <a:pt x="46" y="7"/>
                                  </a:lnTo>
                                  <a:lnTo>
                                    <a:pt x="39" y="13"/>
                                  </a:lnTo>
                                  <a:lnTo>
                                    <a:pt x="0" y="13"/>
                                  </a:lnTo>
                                  <a:lnTo>
                                    <a:pt x="0" y="7"/>
                                  </a:lnTo>
                                  <a:lnTo>
                                    <a:pt x="6" y="0"/>
                                  </a:lnTo>
                                  <a:close/>
                                  <a:moveTo>
                                    <a:pt x="117" y="0"/>
                                  </a:moveTo>
                                  <a:lnTo>
                                    <a:pt x="169" y="0"/>
                                  </a:lnTo>
                                  <a:lnTo>
                                    <a:pt x="169" y="7"/>
                                  </a:lnTo>
                                  <a:lnTo>
                                    <a:pt x="176" y="13"/>
                                  </a:lnTo>
                                  <a:lnTo>
                                    <a:pt x="137"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366"/>
                          <wps:cNvSpPr>
                            <a:spLocks noEditPoints="1"/>
                          </wps:cNvSpPr>
                          <wps:spPr bwMode="auto">
                            <a:xfrm>
                              <a:off x="4801" y="12133"/>
                              <a:ext cx="183" cy="13"/>
                            </a:xfrm>
                            <a:custGeom>
                              <a:avLst/>
                              <a:gdLst>
                                <a:gd name="T0" fmla="*/ 7 w 183"/>
                                <a:gd name="T1" fmla="*/ 0 h 13"/>
                                <a:gd name="T2" fmla="*/ 53 w 183"/>
                                <a:gd name="T3" fmla="*/ 0 h 13"/>
                                <a:gd name="T4" fmla="*/ 46 w 183"/>
                                <a:gd name="T5" fmla="*/ 6 h 13"/>
                                <a:gd name="T6" fmla="*/ 40 w 183"/>
                                <a:gd name="T7" fmla="*/ 13 h 13"/>
                                <a:gd name="T8" fmla="*/ 0 w 183"/>
                                <a:gd name="T9" fmla="*/ 13 h 13"/>
                                <a:gd name="T10" fmla="*/ 7 w 183"/>
                                <a:gd name="T11" fmla="*/ 6 h 13"/>
                                <a:gd name="T12" fmla="*/ 7 w 183"/>
                                <a:gd name="T13" fmla="*/ 0 h 13"/>
                                <a:gd name="T14" fmla="*/ 137 w 183"/>
                                <a:gd name="T15" fmla="*/ 0 h 13"/>
                                <a:gd name="T16" fmla="*/ 176 w 183"/>
                                <a:gd name="T17" fmla="*/ 0 h 13"/>
                                <a:gd name="T18" fmla="*/ 183 w 183"/>
                                <a:gd name="T19" fmla="*/ 0 h 13"/>
                                <a:gd name="T20" fmla="*/ 183 w 183"/>
                                <a:gd name="T21" fmla="*/ 6 h 13"/>
                                <a:gd name="T22" fmla="*/ 183 w 183"/>
                                <a:gd name="T23" fmla="*/ 13 h 13"/>
                                <a:gd name="T24" fmla="*/ 150 w 183"/>
                                <a:gd name="T25" fmla="*/ 13 h 13"/>
                                <a:gd name="T26" fmla="*/ 144 w 183"/>
                                <a:gd name="T27" fmla="*/ 6 h 13"/>
                                <a:gd name="T28" fmla="*/ 137 w 183"/>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3" h="13">
                                  <a:moveTo>
                                    <a:pt x="7" y="0"/>
                                  </a:moveTo>
                                  <a:lnTo>
                                    <a:pt x="53" y="0"/>
                                  </a:lnTo>
                                  <a:lnTo>
                                    <a:pt x="46" y="6"/>
                                  </a:lnTo>
                                  <a:lnTo>
                                    <a:pt x="40" y="13"/>
                                  </a:lnTo>
                                  <a:lnTo>
                                    <a:pt x="0" y="13"/>
                                  </a:lnTo>
                                  <a:lnTo>
                                    <a:pt x="7" y="6"/>
                                  </a:lnTo>
                                  <a:lnTo>
                                    <a:pt x="7" y="0"/>
                                  </a:lnTo>
                                  <a:close/>
                                  <a:moveTo>
                                    <a:pt x="137" y="0"/>
                                  </a:moveTo>
                                  <a:lnTo>
                                    <a:pt x="176" y="0"/>
                                  </a:lnTo>
                                  <a:lnTo>
                                    <a:pt x="183" y="0"/>
                                  </a:lnTo>
                                  <a:lnTo>
                                    <a:pt x="183" y="6"/>
                                  </a:lnTo>
                                  <a:lnTo>
                                    <a:pt x="183" y="13"/>
                                  </a:lnTo>
                                  <a:lnTo>
                                    <a:pt x="150" y="13"/>
                                  </a:lnTo>
                                  <a:lnTo>
                                    <a:pt x="144" y="6"/>
                                  </a:lnTo>
                                  <a:lnTo>
                                    <a:pt x="137"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1" name="Freeform 367"/>
                          <wps:cNvSpPr>
                            <a:spLocks noEditPoints="1"/>
                          </wps:cNvSpPr>
                          <wps:spPr bwMode="auto">
                            <a:xfrm>
                              <a:off x="4795" y="12139"/>
                              <a:ext cx="189" cy="13"/>
                            </a:xfrm>
                            <a:custGeom>
                              <a:avLst/>
                              <a:gdLst>
                                <a:gd name="T0" fmla="*/ 13 w 189"/>
                                <a:gd name="T1" fmla="*/ 0 h 13"/>
                                <a:gd name="T2" fmla="*/ 52 w 189"/>
                                <a:gd name="T3" fmla="*/ 0 h 13"/>
                                <a:gd name="T4" fmla="*/ 46 w 189"/>
                                <a:gd name="T5" fmla="*/ 7 h 13"/>
                                <a:gd name="T6" fmla="*/ 39 w 189"/>
                                <a:gd name="T7" fmla="*/ 13 h 13"/>
                                <a:gd name="T8" fmla="*/ 0 w 189"/>
                                <a:gd name="T9" fmla="*/ 13 h 13"/>
                                <a:gd name="T10" fmla="*/ 6 w 189"/>
                                <a:gd name="T11" fmla="*/ 7 h 13"/>
                                <a:gd name="T12" fmla="*/ 13 w 189"/>
                                <a:gd name="T13" fmla="*/ 0 h 13"/>
                                <a:gd name="T14" fmla="*/ 150 w 189"/>
                                <a:gd name="T15" fmla="*/ 0 h 13"/>
                                <a:gd name="T16" fmla="*/ 189 w 189"/>
                                <a:gd name="T17" fmla="*/ 0 h 13"/>
                                <a:gd name="T18" fmla="*/ 189 w 189"/>
                                <a:gd name="T19" fmla="*/ 0 h 13"/>
                                <a:gd name="T20" fmla="*/ 189 w 189"/>
                                <a:gd name="T21" fmla="*/ 0 h 13"/>
                                <a:gd name="T22" fmla="*/ 176 w 189"/>
                                <a:gd name="T23" fmla="*/ 13 h 13"/>
                                <a:gd name="T24" fmla="*/ 163 w 189"/>
                                <a:gd name="T25" fmla="*/ 13 h 13"/>
                                <a:gd name="T26" fmla="*/ 156 w 189"/>
                                <a:gd name="T27" fmla="*/ 7 h 13"/>
                                <a:gd name="T28" fmla="*/ 150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13" y="0"/>
                                  </a:moveTo>
                                  <a:lnTo>
                                    <a:pt x="52" y="0"/>
                                  </a:lnTo>
                                  <a:lnTo>
                                    <a:pt x="46" y="7"/>
                                  </a:lnTo>
                                  <a:lnTo>
                                    <a:pt x="39" y="13"/>
                                  </a:lnTo>
                                  <a:lnTo>
                                    <a:pt x="0" y="13"/>
                                  </a:lnTo>
                                  <a:lnTo>
                                    <a:pt x="6" y="7"/>
                                  </a:lnTo>
                                  <a:lnTo>
                                    <a:pt x="13" y="0"/>
                                  </a:lnTo>
                                  <a:close/>
                                  <a:moveTo>
                                    <a:pt x="150" y="0"/>
                                  </a:moveTo>
                                  <a:lnTo>
                                    <a:pt x="189" y="0"/>
                                  </a:lnTo>
                                  <a:lnTo>
                                    <a:pt x="176" y="13"/>
                                  </a:lnTo>
                                  <a:lnTo>
                                    <a:pt x="163" y="13"/>
                                  </a:lnTo>
                                  <a:lnTo>
                                    <a:pt x="156" y="7"/>
                                  </a:lnTo>
                                  <a:lnTo>
                                    <a:pt x="15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 name="Freeform 368"/>
                          <wps:cNvSpPr>
                            <a:spLocks noEditPoints="1"/>
                          </wps:cNvSpPr>
                          <wps:spPr bwMode="auto">
                            <a:xfrm>
                              <a:off x="4795" y="12146"/>
                              <a:ext cx="189" cy="13"/>
                            </a:xfrm>
                            <a:custGeom>
                              <a:avLst/>
                              <a:gdLst>
                                <a:gd name="T0" fmla="*/ 6 w 189"/>
                                <a:gd name="T1" fmla="*/ 0 h 13"/>
                                <a:gd name="T2" fmla="*/ 46 w 189"/>
                                <a:gd name="T3" fmla="*/ 0 h 13"/>
                                <a:gd name="T4" fmla="*/ 46 w 189"/>
                                <a:gd name="T5" fmla="*/ 6 h 13"/>
                                <a:gd name="T6" fmla="*/ 39 w 189"/>
                                <a:gd name="T7" fmla="*/ 13 h 13"/>
                                <a:gd name="T8" fmla="*/ 0 w 189"/>
                                <a:gd name="T9" fmla="*/ 13 h 13"/>
                                <a:gd name="T10" fmla="*/ 0 w 189"/>
                                <a:gd name="T11" fmla="*/ 6 h 13"/>
                                <a:gd name="T12" fmla="*/ 6 w 189"/>
                                <a:gd name="T13" fmla="*/ 0 h 13"/>
                                <a:gd name="T14" fmla="*/ 156 w 189"/>
                                <a:gd name="T15" fmla="*/ 0 h 13"/>
                                <a:gd name="T16" fmla="*/ 189 w 189"/>
                                <a:gd name="T17" fmla="*/ 0 h 13"/>
                                <a:gd name="T18" fmla="*/ 169 w 189"/>
                                <a:gd name="T19" fmla="*/ 6 h 13"/>
                                <a:gd name="T20" fmla="*/ 163 w 189"/>
                                <a:gd name="T21" fmla="*/ 0 h 13"/>
                                <a:gd name="T22" fmla="*/ 156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6" y="0"/>
                                  </a:moveTo>
                                  <a:lnTo>
                                    <a:pt x="46" y="0"/>
                                  </a:lnTo>
                                  <a:lnTo>
                                    <a:pt x="46" y="6"/>
                                  </a:lnTo>
                                  <a:lnTo>
                                    <a:pt x="39" y="13"/>
                                  </a:lnTo>
                                  <a:lnTo>
                                    <a:pt x="0" y="13"/>
                                  </a:lnTo>
                                  <a:lnTo>
                                    <a:pt x="0" y="6"/>
                                  </a:lnTo>
                                  <a:lnTo>
                                    <a:pt x="6" y="0"/>
                                  </a:lnTo>
                                  <a:close/>
                                  <a:moveTo>
                                    <a:pt x="156" y="0"/>
                                  </a:moveTo>
                                  <a:lnTo>
                                    <a:pt x="189" y="0"/>
                                  </a:lnTo>
                                  <a:lnTo>
                                    <a:pt x="169" y="6"/>
                                  </a:lnTo>
                                  <a:lnTo>
                                    <a:pt x="163" y="0"/>
                                  </a:lnTo>
                                  <a:lnTo>
                                    <a:pt x="156"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 name="Freeform 369"/>
                          <wps:cNvSpPr>
                            <a:spLocks noEditPoints="1"/>
                          </wps:cNvSpPr>
                          <wps:spPr bwMode="auto">
                            <a:xfrm>
                              <a:off x="4788" y="12152"/>
                              <a:ext cx="183" cy="13"/>
                            </a:xfrm>
                            <a:custGeom>
                              <a:avLst/>
                              <a:gdLst>
                                <a:gd name="T0" fmla="*/ 7 w 183"/>
                                <a:gd name="T1" fmla="*/ 0 h 13"/>
                                <a:gd name="T2" fmla="*/ 46 w 183"/>
                                <a:gd name="T3" fmla="*/ 0 h 13"/>
                                <a:gd name="T4" fmla="*/ 46 w 183"/>
                                <a:gd name="T5" fmla="*/ 7 h 13"/>
                                <a:gd name="T6" fmla="*/ 40 w 183"/>
                                <a:gd name="T7" fmla="*/ 13 h 13"/>
                                <a:gd name="T8" fmla="*/ 0 w 183"/>
                                <a:gd name="T9" fmla="*/ 13 h 13"/>
                                <a:gd name="T10" fmla="*/ 7 w 183"/>
                                <a:gd name="T11" fmla="*/ 7 h 13"/>
                                <a:gd name="T12" fmla="*/ 7 w 183"/>
                                <a:gd name="T13" fmla="*/ 0 h 13"/>
                                <a:gd name="T14" fmla="*/ 170 w 183"/>
                                <a:gd name="T15" fmla="*/ 0 h 13"/>
                                <a:gd name="T16" fmla="*/ 183 w 183"/>
                                <a:gd name="T17" fmla="*/ 0 h 13"/>
                                <a:gd name="T18" fmla="*/ 176 w 183"/>
                                <a:gd name="T19" fmla="*/ 0 h 13"/>
                                <a:gd name="T20" fmla="*/ 176 w 183"/>
                                <a:gd name="T21" fmla="*/ 0 h 13"/>
                                <a:gd name="T22" fmla="*/ 170 w 18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3" h="13">
                                  <a:moveTo>
                                    <a:pt x="7" y="0"/>
                                  </a:moveTo>
                                  <a:lnTo>
                                    <a:pt x="46" y="0"/>
                                  </a:lnTo>
                                  <a:lnTo>
                                    <a:pt x="46" y="7"/>
                                  </a:lnTo>
                                  <a:lnTo>
                                    <a:pt x="40" y="13"/>
                                  </a:lnTo>
                                  <a:lnTo>
                                    <a:pt x="0" y="13"/>
                                  </a:lnTo>
                                  <a:lnTo>
                                    <a:pt x="7" y="7"/>
                                  </a:lnTo>
                                  <a:lnTo>
                                    <a:pt x="7" y="0"/>
                                  </a:lnTo>
                                  <a:close/>
                                  <a:moveTo>
                                    <a:pt x="170" y="0"/>
                                  </a:moveTo>
                                  <a:lnTo>
                                    <a:pt x="183" y="0"/>
                                  </a:lnTo>
                                  <a:lnTo>
                                    <a:pt x="176" y="0"/>
                                  </a:lnTo>
                                  <a:lnTo>
                                    <a:pt x="17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 name="Freeform 370"/>
                          <wps:cNvSpPr>
                            <a:spLocks/>
                          </wps:cNvSpPr>
                          <wps:spPr bwMode="auto">
                            <a:xfrm>
                              <a:off x="4788" y="12159"/>
                              <a:ext cx="46" cy="13"/>
                            </a:xfrm>
                            <a:custGeom>
                              <a:avLst/>
                              <a:gdLst>
                                <a:gd name="T0" fmla="*/ 7 w 46"/>
                                <a:gd name="T1" fmla="*/ 0 h 13"/>
                                <a:gd name="T2" fmla="*/ 46 w 46"/>
                                <a:gd name="T3" fmla="*/ 0 h 13"/>
                                <a:gd name="T4" fmla="*/ 40 w 46"/>
                                <a:gd name="T5" fmla="*/ 6 h 13"/>
                                <a:gd name="T6" fmla="*/ 40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0" y="6"/>
                                  </a:lnTo>
                                  <a:lnTo>
                                    <a:pt x="40" y="13"/>
                                  </a:lnTo>
                                  <a:lnTo>
                                    <a:pt x="0" y="13"/>
                                  </a:lnTo>
                                  <a:lnTo>
                                    <a:pt x="0" y="6"/>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Freeform 371"/>
                          <wps:cNvSpPr>
                            <a:spLocks/>
                          </wps:cNvSpPr>
                          <wps:spPr bwMode="auto">
                            <a:xfrm>
                              <a:off x="4782" y="12165"/>
                              <a:ext cx="46" cy="13"/>
                            </a:xfrm>
                            <a:custGeom>
                              <a:avLst/>
                              <a:gdLst>
                                <a:gd name="T0" fmla="*/ 6 w 46"/>
                                <a:gd name="T1" fmla="*/ 0 h 13"/>
                                <a:gd name="T2" fmla="*/ 46 w 46"/>
                                <a:gd name="T3" fmla="*/ 0 h 13"/>
                                <a:gd name="T4" fmla="*/ 46 w 46"/>
                                <a:gd name="T5" fmla="*/ 7 h 13"/>
                                <a:gd name="T6" fmla="*/ 39 w 46"/>
                                <a:gd name="T7" fmla="*/ 13 h 13"/>
                                <a:gd name="T8" fmla="*/ 0 w 46"/>
                                <a:gd name="T9" fmla="*/ 13 h 13"/>
                                <a:gd name="T10" fmla="*/ 6 w 46"/>
                                <a:gd name="T11" fmla="*/ 7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46" y="7"/>
                                  </a:lnTo>
                                  <a:lnTo>
                                    <a:pt x="39" y="13"/>
                                  </a:lnTo>
                                  <a:lnTo>
                                    <a:pt x="0" y="13"/>
                                  </a:lnTo>
                                  <a:lnTo>
                                    <a:pt x="6"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 name="Freeform 372"/>
                          <wps:cNvSpPr>
                            <a:spLocks/>
                          </wps:cNvSpPr>
                          <wps:spPr bwMode="auto">
                            <a:xfrm>
                              <a:off x="4782" y="12172"/>
                              <a:ext cx="46" cy="13"/>
                            </a:xfrm>
                            <a:custGeom>
                              <a:avLst/>
                              <a:gdLst>
                                <a:gd name="T0" fmla="*/ 6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39" y="6"/>
                                  </a:lnTo>
                                  <a:lnTo>
                                    <a:pt x="39" y="13"/>
                                  </a:lnTo>
                                  <a:lnTo>
                                    <a:pt x="0" y="13"/>
                                  </a:lnTo>
                                  <a:lnTo>
                                    <a:pt x="0" y="6"/>
                                  </a:lnTo>
                                  <a:lnTo>
                                    <a:pt x="6"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7" name="Freeform 373"/>
                          <wps:cNvSpPr>
                            <a:spLocks/>
                          </wps:cNvSpPr>
                          <wps:spPr bwMode="auto">
                            <a:xfrm>
                              <a:off x="4782" y="1217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Freeform 374"/>
                          <wps:cNvSpPr>
                            <a:spLocks/>
                          </wps:cNvSpPr>
                          <wps:spPr bwMode="auto">
                            <a:xfrm>
                              <a:off x="4775" y="12185"/>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 name="Freeform 375"/>
                          <wps:cNvSpPr>
                            <a:spLocks/>
                          </wps:cNvSpPr>
                          <wps:spPr bwMode="auto">
                            <a:xfrm>
                              <a:off x="4775" y="12191"/>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Freeform 376"/>
                          <wps:cNvSpPr>
                            <a:spLocks/>
                          </wps:cNvSpPr>
                          <wps:spPr bwMode="auto">
                            <a:xfrm>
                              <a:off x="4775" y="1219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1" name="Freeform 377"/>
                          <wps:cNvSpPr>
                            <a:spLocks/>
                          </wps:cNvSpPr>
                          <wps:spPr bwMode="auto">
                            <a:xfrm>
                              <a:off x="4769" y="12204"/>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 name="Freeform 378"/>
                          <wps:cNvSpPr>
                            <a:spLocks/>
                          </wps:cNvSpPr>
                          <wps:spPr bwMode="auto">
                            <a:xfrm>
                              <a:off x="4769" y="12211"/>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3" name="Freeform 379"/>
                          <wps:cNvSpPr>
                            <a:spLocks/>
                          </wps:cNvSpPr>
                          <wps:spPr bwMode="auto">
                            <a:xfrm>
                              <a:off x="4769" y="12217"/>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380"/>
                          <wps:cNvSpPr>
                            <a:spLocks/>
                          </wps:cNvSpPr>
                          <wps:spPr bwMode="auto">
                            <a:xfrm>
                              <a:off x="4769" y="12224"/>
                              <a:ext cx="39" cy="6"/>
                            </a:xfrm>
                            <a:custGeom>
                              <a:avLst/>
                              <a:gdLst>
                                <a:gd name="T0" fmla="*/ 0 w 39"/>
                                <a:gd name="T1" fmla="*/ 0 h 6"/>
                                <a:gd name="T2" fmla="*/ 39 w 39"/>
                                <a:gd name="T3" fmla="*/ 0 h 6"/>
                                <a:gd name="T4" fmla="*/ 39 w 39"/>
                                <a:gd name="T5" fmla="*/ 0 h 6"/>
                                <a:gd name="T6" fmla="*/ 39 w 39"/>
                                <a:gd name="T7" fmla="*/ 6 h 6"/>
                                <a:gd name="T8" fmla="*/ 0 w 39"/>
                                <a:gd name="T9" fmla="*/ 6 h 6"/>
                                <a:gd name="T10" fmla="*/ 0 w 39"/>
                                <a:gd name="T11" fmla="*/ 0 h 6"/>
                                <a:gd name="T12" fmla="*/ 0 w 39"/>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39" h="6">
                                  <a:moveTo>
                                    <a:pt x="0" y="0"/>
                                  </a:moveTo>
                                  <a:lnTo>
                                    <a:pt x="39" y="0"/>
                                  </a:lnTo>
                                  <a:lnTo>
                                    <a:pt x="39" y="6"/>
                                  </a:lnTo>
                                  <a:lnTo>
                                    <a:pt x="0" y="6"/>
                                  </a:lnTo>
                                  <a:lnTo>
                                    <a:pt x="0"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Freeform 381"/>
                          <wps:cNvSpPr>
                            <a:spLocks/>
                          </wps:cNvSpPr>
                          <wps:spPr bwMode="auto">
                            <a:xfrm>
                              <a:off x="4769" y="12230"/>
                              <a:ext cx="39" cy="7"/>
                            </a:xfrm>
                            <a:custGeom>
                              <a:avLst/>
                              <a:gdLst>
                                <a:gd name="T0" fmla="*/ 0 w 39"/>
                                <a:gd name="T1" fmla="*/ 0 h 7"/>
                                <a:gd name="T2" fmla="*/ 39 w 39"/>
                                <a:gd name="T3" fmla="*/ 0 h 7"/>
                                <a:gd name="T4" fmla="*/ 39 w 39"/>
                                <a:gd name="T5" fmla="*/ 0 h 7"/>
                                <a:gd name="T6" fmla="*/ 39 w 39"/>
                                <a:gd name="T7" fmla="*/ 7 h 7"/>
                                <a:gd name="T8" fmla="*/ 0 w 39"/>
                                <a:gd name="T9" fmla="*/ 7 h 7"/>
                                <a:gd name="T10" fmla="*/ 0 w 39"/>
                                <a:gd name="T11" fmla="*/ 0 h 7"/>
                                <a:gd name="T12" fmla="*/ 0 w 39"/>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39" h="7">
                                  <a:moveTo>
                                    <a:pt x="0" y="0"/>
                                  </a:moveTo>
                                  <a:lnTo>
                                    <a:pt x="39" y="0"/>
                                  </a:lnTo>
                                  <a:lnTo>
                                    <a:pt x="39"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Freeform 382"/>
                          <wps:cNvSpPr>
                            <a:spLocks/>
                          </wps:cNvSpPr>
                          <wps:spPr bwMode="auto">
                            <a:xfrm>
                              <a:off x="4762" y="12230"/>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Freeform 383"/>
                          <wps:cNvSpPr>
                            <a:spLocks/>
                          </wps:cNvSpPr>
                          <wps:spPr bwMode="auto">
                            <a:xfrm>
                              <a:off x="4762" y="12237"/>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8" name="Freeform 384"/>
                          <wps:cNvSpPr>
                            <a:spLocks/>
                          </wps:cNvSpPr>
                          <wps:spPr bwMode="auto">
                            <a:xfrm>
                              <a:off x="4762"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Freeform 385"/>
                          <wps:cNvSpPr>
                            <a:spLocks/>
                          </wps:cNvSpPr>
                          <wps:spPr bwMode="auto">
                            <a:xfrm>
                              <a:off x="4762"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Freeform 386"/>
                          <wps:cNvSpPr>
                            <a:spLocks/>
                          </wps:cNvSpPr>
                          <wps:spPr bwMode="auto">
                            <a:xfrm>
                              <a:off x="4762"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1" name="Freeform 387"/>
                          <wps:cNvSpPr>
                            <a:spLocks/>
                          </wps:cNvSpPr>
                          <wps:spPr bwMode="auto">
                            <a:xfrm>
                              <a:off x="4762"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88"/>
                          <wps:cNvSpPr>
                            <a:spLocks/>
                          </wps:cNvSpPr>
                          <wps:spPr bwMode="auto">
                            <a:xfrm>
                              <a:off x="4762"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89"/>
                          <wps:cNvSpPr>
                            <a:spLocks/>
                          </wps:cNvSpPr>
                          <wps:spPr bwMode="auto">
                            <a:xfrm>
                              <a:off x="4762"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90"/>
                          <wps:cNvSpPr>
                            <a:spLocks/>
                          </wps:cNvSpPr>
                          <wps:spPr bwMode="auto">
                            <a:xfrm>
                              <a:off x="4756" y="12282"/>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91"/>
                          <wps:cNvSpPr>
                            <a:spLocks/>
                          </wps:cNvSpPr>
                          <wps:spPr bwMode="auto">
                            <a:xfrm>
                              <a:off x="4756" y="1228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92"/>
                          <wps:cNvSpPr>
                            <a:spLocks/>
                          </wps:cNvSpPr>
                          <wps:spPr bwMode="auto">
                            <a:xfrm>
                              <a:off x="4756" y="12295"/>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93"/>
                          <wps:cNvSpPr>
                            <a:spLocks/>
                          </wps:cNvSpPr>
                          <wps:spPr bwMode="auto">
                            <a:xfrm>
                              <a:off x="4756"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94"/>
                          <wps:cNvSpPr>
                            <a:spLocks/>
                          </wps:cNvSpPr>
                          <wps:spPr bwMode="auto">
                            <a:xfrm>
                              <a:off x="4756"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95"/>
                          <wps:cNvSpPr>
                            <a:spLocks/>
                          </wps:cNvSpPr>
                          <wps:spPr bwMode="auto">
                            <a:xfrm>
                              <a:off x="4756"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96"/>
                          <wps:cNvSpPr>
                            <a:spLocks/>
                          </wps:cNvSpPr>
                          <wps:spPr bwMode="auto">
                            <a:xfrm>
                              <a:off x="4756"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97"/>
                          <wps:cNvSpPr>
                            <a:spLocks/>
                          </wps:cNvSpPr>
                          <wps:spPr bwMode="auto">
                            <a:xfrm>
                              <a:off x="4756"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98"/>
                          <wps:cNvSpPr>
                            <a:spLocks/>
                          </wps:cNvSpPr>
                          <wps:spPr bwMode="auto">
                            <a:xfrm>
                              <a:off x="4756"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99"/>
                          <wps:cNvSpPr>
                            <a:spLocks/>
                          </wps:cNvSpPr>
                          <wps:spPr bwMode="auto">
                            <a:xfrm>
                              <a:off x="4756"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400"/>
                          <wps:cNvSpPr>
                            <a:spLocks/>
                          </wps:cNvSpPr>
                          <wps:spPr bwMode="auto">
                            <a:xfrm>
                              <a:off x="4756" y="12347"/>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401"/>
                          <wps:cNvSpPr>
                            <a:spLocks/>
                          </wps:cNvSpPr>
                          <wps:spPr bwMode="auto">
                            <a:xfrm>
                              <a:off x="4756" y="12354"/>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6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6"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402"/>
                          <wps:cNvSpPr>
                            <a:spLocks/>
                          </wps:cNvSpPr>
                          <wps:spPr bwMode="auto">
                            <a:xfrm>
                              <a:off x="4762" y="12360"/>
                              <a:ext cx="39" cy="13"/>
                            </a:xfrm>
                            <a:custGeom>
                              <a:avLst/>
                              <a:gdLst>
                                <a:gd name="T0" fmla="*/ 0 w 39"/>
                                <a:gd name="T1" fmla="*/ 0 h 13"/>
                                <a:gd name="T2" fmla="*/ 33 w 39"/>
                                <a:gd name="T3" fmla="*/ 0 h 13"/>
                                <a:gd name="T4" fmla="*/ 33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403"/>
                          <wps:cNvSpPr>
                            <a:spLocks/>
                          </wps:cNvSpPr>
                          <wps:spPr bwMode="auto">
                            <a:xfrm>
                              <a:off x="4762" y="12367"/>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404"/>
                          <wps:cNvSpPr>
                            <a:spLocks/>
                          </wps:cNvSpPr>
                          <wps:spPr bwMode="auto">
                            <a:xfrm>
                              <a:off x="4762"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405"/>
                          <wps:cNvSpPr>
                            <a:spLocks/>
                          </wps:cNvSpPr>
                          <wps:spPr bwMode="auto">
                            <a:xfrm>
                              <a:off x="4762"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406"/>
                          <wps:cNvSpPr>
                            <a:spLocks/>
                          </wps:cNvSpPr>
                          <wps:spPr bwMode="auto">
                            <a:xfrm>
                              <a:off x="4762"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407"/>
                          <wps:cNvSpPr>
                            <a:spLocks/>
                          </wps:cNvSpPr>
                          <wps:spPr bwMode="auto">
                            <a:xfrm>
                              <a:off x="4762" y="1239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408"/>
                          <wps:cNvSpPr>
                            <a:spLocks/>
                          </wps:cNvSpPr>
                          <wps:spPr bwMode="auto">
                            <a:xfrm>
                              <a:off x="4762" y="12399"/>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409"/>
                          <wps:cNvSpPr>
                            <a:spLocks/>
                          </wps:cNvSpPr>
                          <wps:spPr bwMode="auto">
                            <a:xfrm>
                              <a:off x="4762" y="12406"/>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410"/>
                          <wps:cNvSpPr>
                            <a:spLocks/>
                          </wps:cNvSpPr>
                          <wps:spPr bwMode="auto">
                            <a:xfrm>
                              <a:off x="4769" y="12412"/>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411"/>
                          <wps:cNvSpPr>
                            <a:spLocks/>
                          </wps:cNvSpPr>
                          <wps:spPr bwMode="auto">
                            <a:xfrm>
                              <a:off x="4769" y="1241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6" name="Freeform 412"/>
                          <wps:cNvSpPr>
                            <a:spLocks/>
                          </wps:cNvSpPr>
                          <wps:spPr bwMode="auto">
                            <a:xfrm>
                              <a:off x="4769" y="12425"/>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Freeform 413"/>
                          <wps:cNvSpPr>
                            <a:spLocks/>
                          </wps:cNvSpPr>
                          <wps:spPr bwMode="auto">
                            <a:xfrm>
                              <a:off x="4769" y="12432"/>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Freeform 414"/>
                          <wps:cNvSpPr>
                            <a:spLocks/>
                          </wps:cNvSpPr>
                          <wps:spPr bwMode="auto">
                            <a:xfrm>
                              <a:off x="4775" y="12438"/>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Freeform 415"/>
                          <wps:cNvSpPr>
                            <a:spLocks/>
                          </wps:cNvSpPr>
                          <wps:spPr bwMode="auto">
                            <a:xfrm>
                              <a:off x="4775" y="12445"/>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 name="Freeform 416"/>
                          <wps:cNvSpPr>
                            <a:spLocks noEditPoints="1"/>
                          </wps:cNvSpPr>
                          <wps:spPr bwMode="auto">
                            <a:xfrm>
                              <a:off x="4775" y="12451"/>
                              <a:ext cx="92" cy="13"/>
                            </a:xfrm>
                            <a:custGeom>
                              <a:avLst/>
                              <a:gdLst>
                                <a:gd name="T0" fmla="*/ 0 w 92"/>
                                <a:gd name="T1" fmla="*/ 0 h 13"/>
                                <a:gd name="T2" fmla="*/ 39 w 92"/>
                                <a:gd name="T3" fmla="*/ 0 h 13"/>
                                <a:gd name="T4" fmla="*/ 46 w 92"/>
                                <a:gd name="T5" fmla="*/ 7 h 13"/>
                                <a:gd name="T6" fmla="*/ 46 w 92"/>
                                <a:gd name="T7" fmla="*/ 13 h 13"/>
                                <a:gd name="T8" fmla="*/ 46 w 92"/>
                                <a:gd name="T9" fmla="*/ 13 h 13"/>
                                <a:gd name="T10" fmla="*/ 46 w 92"/>
                                <a:gd name="T11" fmla="*/ 13 h 13"/>
                                <a:gd name="T12" fmla="*/ 7 w 92"/>
                                <a:gd name="T13" fmla="*/ 13 h 13"/>
                                <a:gd name="T14" fmla="*/ 7 w 92"/>
                                <a:gd name="T15" fmla="*/ 7 h 13"/>
                                <a:gd name="T16" fmla="*/ 0 w 92"/>
                                <a:gd name="T17" fmla="*/ 0 h 13"/>
                                <a:gd name="T18" fmla="*/ 92 w 92"/>
                                <a:gd name="T19" fmla="*/ 13 h 13"/>
                                <a:gd name="T20" fmla="*/ 92 w 92"/>
                                <a:gd name="T21" fmla="*/ 13 h 13"/>
                                <a:gd name="T22" fmla="*/ 92 w 92"/>
                                <a:gd name="T23" fmla="*/ 13 h 13"/>
                                <a:gd name="T24" fmla="*/ 92 w 92"/>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2" h="13">
                                  <a:moveTo>
                                    <a:pt x="0" y="0"/>
                                  </a:moveTo>
                                  <a:lnTo>
                                    <a:pt x="39" y="0"/>
                                  </a:lnTo>
                                  <a:lnTo>
                                    <a:pt x="46" y="7"/>
                                  </a:lnTo>
                                  <a:lnTo>
                                    <a:pt x="46" y="13"/>
                                  </a:lnTo>
                                  <a:lnTo>
                                    <a:pt x="7" y="13"/>
                                  </a:lnTo>
                                  <a:lnTo>
                                    <a:pt x="7" y="7"/>
                                  </a:lnTo>
                                  <a:lnTo>
                                    <a:pt x="0" y="0"/>
                                  </a:lnTo>
                                  <a:close/>
                                  <a:moveTo>
                                    <a:pt x="92" y="13"/>
                                  </a:moveTo>
                                  <a:lnTo>
                                    <a:pt x="92"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 name="Freeform 417"/>
                          <wps:cNvSpPr>
                            <a:spLocks noEditPoints="1"/>
                          </wps:cNvSpPr>
                          <wps:spPr bwMode="auto">
                            <a:xfrm>
                              <a:off x="4782" y="12458"/>
                              <a:ext cx="85" cy="13"/>
                            </a:xfrm>
                            <a:custGeom>
                              <a:avLst/>
                              <a:gdLst>
                                <a:gd name="T0" fmla="*/ 0 w 85"/>
                                <a:gd name="T1" fmla="*/ 0 h 13"/>
                                <a:gd name="T2" fmla="*/ 39 w 85"/>
                                <a:gd name="T3" fmla="*/ 0 h 13"/>
                                <a:gd name="T4" fmla="*/ 39 w 85"/>
                                <a:gd name="T5" fmla="*/ 0 h 13"/>
                                <a:gd name="T6" fmla="*/ 39 w 85"/>
                                <a:gd name="T7" fmla="*/ 6 h 13"/>
                                <a:gd name="T8" fmla="*/ 39 w 85"/>
                                <a:gd name="T9" fmla="*/ 13 h 13"/>
                                <a:gd name="T10" fmla="*/ 46 w 85"/>
                                <a:gd name="T11" fmla="*/ 13 h 13"/>
                                <a:gd name="T12" fmla="*/ 6 w 85"/>
                                <a:gd name="T13" fmla="*/ 13 h 13"/>
                                <a:gd name="T14" fmla="*/ 0 w 85"/>
                                <a:gd name="T15" fmla="*/ 6 h 13"/>
                                <a:gd name="T16" fmla="*/ 0 w 85"/>
                                <a:gd name="T17" fmla="*/ 0 h 13"/>
                                <a:gd name="T18" fmla="*/ 78 w 85"/>
                                <a:gd name="T19" fmla="*/ 13 h 13"/>
                                <a:gd name="T20" fmla="*/ 72 w 85"/>
                                <a:gd name="T21" fmla="*/ 13 h 13"/>
                                <a:gd name="T22" fmla="*/ 78 w 85"/>
                                <a:gd name="T23" fmla="*/ 13 h 13"/>
                                <a:gd name="T24" fmla="*/ 85 w 85"/>
                                <a:gd name="T25" fmla="*/ 6 h 13"/>
                                <a:gd name="T26" fmla="*/ 78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39" y="6"/>
                                  </a:lnTo>
                                  <a:lnTo>
                                    <a:pt x="39" y="13"/>
                                  </a:lnTo>
                                  <a:lnTo>
                                    <a:pt x="46" y="13"/>
                                  </a:lnTo>
                                  <a:lnTo>
                                    <a:pt x="6" y="13"/>
                                  </a:lnTo>
                                  <a:lnTo>
                                    <a:pt x="0" y="6"/>
                                  </a:lnTo>
                                  <a:lnTo>
                                    <a:pt x="0" y="0"/>
                                  </a:lnTo>
                                  <a:close/>
                                  <a:moveTo>
                                    <a:pt x="78" y="13"/>
                                  </a:moveTo>
                                  <a:lnTo>
                                    <a:pt x="72" y="13"/>
                                  </a:lnTo>
                                  <a:lnTo>
                                    <a:pt x="78" y="13"/>
                                  </a:lnTo>
                                  <a:lnTo>
                                    <a:pt x="85" y="6"/>
                                  </a:lnTo>
                                  <a:lnTo>
                                    <a:pt x="78"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2" name="Freeform 418"/>
                          <wps:cNvSpPr>
                            <a:spLocks/>
                          </wps:cNvSpPr>
                          <wps:spPr bwMode="auto">
                            <a:xfrm>
                              <a:off x="4782" y="12464"/>
                              <a:ext cx="85" cy="13"/>
                            </a:xfrm>
                            <a:custGeom>
                              <a:avLst/>
                              <a:gdLst>
                                <a:gd name="T0" fmla="*/ 0 w 85"/>
                                <a:gd name="T1" fmla="*/ 0 h 13"/>
                                <a:gd name="T2" fmla="*/ 39 w 85"/>
                                <a:gd name="T3" fmla="*/ 0 h 13"/>
                                <a:gd name="T4" fmla="*/ 46 w 85"/>
                                <a:gd name="T5" fmla="*/ 7 h 13"/>
                                <a:gd name="T6" fmla="*/ 59 w 85"/>
                                <a:gd name="T7" fmla="*/ 13 h 13"/>
                                <a:gd name="T8" fmla="*/ 72 w 85"/>
                                <a:gd name="T9" fmla="*/ 7 h 13"/>
                                <a:gd name="T10" fmla="*/ 85 w 85"/>
                                <a:gd name="T11" fmla="*/ 0 h 13"/>
                                <a:gd name="T12" fmla="*/ 85 w 85"/>
                                <a:gd name="T13" fmla="*/ 0 h 13"/>
                                <a:gd name="T14" fmla="*/ 78 w 85"/>
                                <a:gd name="T15" fmla="*/ 7 h 13"/>
                                <a:gd name="T16" fmla="*/ 78 w 85"/>
                                <a:gd name="T17" fmla="*/ 13 h 13"/>
                                <a:gd name="T18" fmla="*/ 78 w 85"/>
                                <a:gd name="T19" fmla="*/ 13 h 13"/>
                                <a:gd name="T20" fmla="*/ 6 w 85"/>
                                <a:gd name="T21" fmla="*/ 13 h 13"/>
                                <a:gd name="T22" fmla="*/ 6 w 85"/>
                                <a:gd name="T23" fmla="*/ 13 h 13"/>
                                <a:gd name="T24" fmla="*/ 6 w 85"/>
                                <a:gd name="T25" fmla="*/ 7 h 13"/>
                                <a:gd name="T26" fmla="*/ 0 w 85"/>
                                <a:gd name="T27" fmla="*/ 7 h 13"/>
                                <a:gd name="T28" fmla="*/ 0 w 85"/>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13">
                                  <a:moveTo>
                                    <a:pt x="0" y="0"/>
                                  </a:moveTo>
                                  <a:lnTo>
                                    <a:pt x="39" y="0"/>
                                  </a:lnTo>
                                  <a:lnTo>
                                    <a:pt x="46" y="7"/>
                                  </a:lnTo>
                                  <a:lnTo>
                                    <a:pt x="59" y="13"/>
                                  </a:lnTo>
                                  <a:lnTo>
                                    <a:pt x="72" y="7"/>
                                  </a:lnTo>
                                  <a:lnTo>
                                    <a:pt x="85" y="0"/>
                                  </a:lnTo>
                                  <a:lnTo>
                                    <a:pt x="78" y="7"/>
                                  </a:lnTo>
                                  <a:lnTo>
                                    <a:pt x="78" y="13"/>
                                  </a:lnTo>
                                  <a:lnTo>
                                    <a:pt x="6" y="13"/>
                                  </a:lnTo>
                                  <a:lnTo>
                                    <a:pt x="6"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Freeform 419"/>
                          <wps:cNvSpPr>
                            <a:spLocks/>
                          </wps:cNvSpPr>
                          <wps:spPr bwMode="auto">
                            <a:xfrm>
                              <a:off x="4788" y="12471"/>
                              <a:ext cx="72" cy="13"/>
                            </a:xfrm>
                            <a:custGeom>
                              <a:avLst/>
                              <a:gdLst>
                                <a:gd name="T0" fmla="*/ 0 w 72"/>
                                <a:gd name="T1" fmla="*/ 0 h 13"/>
                                <a:gd name="T2" fmla="*/ 40 w 72"/>
                                <a:gd name="T3" fmla="*/ 0 h 13"/>
                                <a:gd name="T4" fmla="*/ 53 w 72"/>
                                <a:gd name="T5" fmla="*/ 6 h 13"/>
                                <a:gd name="T6" fmla="*/ 66 w 72"/>
                                <a:gd name="T7" fmla="*/ 0 h 13"/>
                                <a:gd name="T8" fmla="*/ 72 w 72"/>
                                <a:gd name="T9" fmla="*/ 0 h 13"/>
                                <a:gd name="T10" fmla="*/ 72 w 72"/>
                                <a:gd name="T11" fmla="*/ 0 h 13"/>
                                <a:gd name="T12" fmla="*/ 72 w 72"/>
                                <a:gd name="T13" fmla="*/ 6 h 13"/>
                                <a:gd name="T14" fmla="*/ 66 w 72"/>
                                <a:gd name="T15" fmla="*/ 13 h 13"/>
                                <a:gd name="T16" fmla="*/ 7 w 72"/>
                                <a:gd name="T17" fmla="*/ 13 h 13"/>
                                <a:gd name="T18" fmla="*/ 0 w 72"/>
                                <a:gd name="T19" fmla="*/ 6 h 13"/>
                                <a:gd name="T20" fmla="*/ 0 w 72"/>
                                <a:gd name="T21" fmla="*/ 0 h 13"/>
                                <a:gd name="T22" fmla="*/ 0 w 7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13">
                                  <a:moveTo>
                                    <a:pt x="0" y="0"/>
                                  </a:moveTo>
                                  <a:lnTo>
                                    <a:pt x="40" y="0"/>
                                  </a:lnTo>
                                  <a:lnTo>
                                    <a:pt x="53" y="6"/>
                                  </a:lnTo>
                                  <a:lnTo>
                                    <a:pt x="66" y="0"/>
                                  </a:lnTo>
                                  <a:lnTo>
                                    <a:pt x="72" y="0"/>
                                  </a:lnTo>
                                  <a:lnTo>
                                    <a:pt x="72" y="6"/>
                                  </a:lnTo>
                                  <a:lnTo>
                                    <a:pt x="66" y="13"/>
                                  </a:lnTo>
                                  <a:lnTo>
                                    <a:pt x="7" y="13"/>
                                  </a:lnTo>
                                  <a:lnTo>
                                    <a:pt x="0"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 name="Freeform 420"/>
                          <wps:cNvSpPr>
                            <a:spLocks/>
                          </wps:cNvSpPr>
                          <wps:spPr bwMode="auto">
                            <a:xfrm>
                              <a:off x="4788" y="12477"/>
                              <a:ext cx="72" cy="13"/>
                            </a:xfrm>
                            <a:custGeom>
                              <a:avLst/>
                              <a:gdLst>
                                <a:gd name="T0" fmla="*/ 0 w 72"/>
                                <a:gd name="T1" fmla="*/ 0 h 13"/>
                                <a:gd name="T2" fmla="*/ 72 w 72"/>
                                <a:gd name="T3" fmla="*/ 0 h 13"/>
                                <a:gd name="T4" fmla="*/ 66 w 72"/>
                                <a:gd name="T5" fmla="*/ 7 h 13"/>
                                <a:gd name="T6" fmla="*/ 59 w 72"/>
                                <a:gd name="T7" fmla="*/ 13 h 13"/>
                                <a:gd name="T8" fmla="*/ 13 w 72"/>
                                <a:gd name="T9" fmla="*/ 13 h 13"/>
                                <a:gd name="T10" fmla="*/ 7 w 72"/>
                                <a:gd name="T11" fmla="*/ 7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6"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5" name="Freeform 421"/>
                          <wps:cNvSpPr>
                            <a:spLocks/>
                          </wps:cNvSpPr>
                          <wps:spPr bwMode="auto">
                            <a:xfrm>
                              <a:off x="4795" y="12484"/>
                              <a:ext cx="59" cy="13"/>
                            </a:xfrm>
                            <a:custGeom>
                              <a:avLst/>
                              <a:gdLst>
                                <a:gd name="T0" fmla="*/ 0 w 59"/>
                                <a:gd name="T1" fmla="*/ 0 h 13"/>
                                <a:gd name="T2" fmla="*/ 59 w 59"/>
                                <a:gd name="T3" fmla="*/ 0 h 13"/>
                                <a:gd name="T4" fmla="*/ 52 w 59"/>
                                <a:gd name="T5" fmla="*/ 6 h 13"/>
                                <a:gd name="T6" fmla="*/ 39 w 59"/>
                                <a:gd name="T7" fmla="*/ 13 h 13"/>
                                <a:gd name="T8" fmla="*/ 19 w 59"/>
                                <a:gd name="T9" fmla="*/ 13 h 13"/>
                                <a:gd name="T10" fmla="*/ 13 w 59"/>
                                <a:gd name="T11" fmla="*/ 6 h 13"/>
                                <a:gd name="T12" fmla="*/ 0 w 5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9" h="13">
                                  <a:moveTo>
                                    <a:pt x="0" y="0"/>
                                  </a:moveTo>
                                  <a:lnTo>
                                    <a:pt x="59" y="0"/>
                                  </a:lnTo>
                                  <a:lnTo>
                                    <a:pt x="52" y="6"/>
                                  </a:lnTo>
                                  <a:lnTo>
                                    <a:pt x="39" y="13"/>
                                  </a:lnTo>
                                  <a:lnTo>
                                    <a:pt x="19" y="13"/>
                                  </a:lnTo>
                                  <a:lnTo>
                                    <a:pt x="13"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 name="Freeform 422"/>
                          <wps:cNvSpPr>
                            <a:spLocks/>
                          </wps:cNvSpPr>
                          <wps:spPr bwMode="auto">
                            <a:xfrm>
                              <a:off x="4801" y="12490"/>
                              <a:ext cx="46" cy="7"/>
                            </a:xfrm>
                            <a:custGeom>
                              <a:avLst/>
                              <a:gdLst>
                                <a:gd name="T0" fmla="*/ 0 w 46"/>
                                <a:gd name="T1" fmla="*/ 0 h 7"/>
                                <a:gd name="T2" fmla="*/ 46 w 46"/>
                                <a:gd name="T3" fmla="*/ 0 h 7"/>
                                <a:gd name="T4" fmla="*/ 40 w 46"/>
                                <a:gd name="T5" fmla="*/ 7 h 7"/>
                                <a:gd name="T6" fmla="*/ 27 w 46"/>
                                <a:gd name="T7" fmla="*/ 7 h 7"/>
                                <a:gd name="T8" fmla="*/ 13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40" y="7"/>
                                  </a:lnTo>
                                  <a:lnTo>
                                    <a:pt x="27" y="7"/>
                                  </a:lnTo>
                                  <a:lnTo>
                                    <a:pt x="13"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7" name="Freeform 423"/>
                          <wps:cNvSpPr>
                            <a:spLocks/>
                          </wps:cNvSpPr>
                          <wps:spPr bwMode="auto">
                            <a:xfrm>
                              <a:off x="4814" y="12497"/>
                              <a:ext cx="20" cy="0"/>
                            </a:xfrm>
                            <a:custGeom>
                              <a:avLst/>
                              <a:gdLst>
                                <a:gd name="T0" fmla="*/ 0 w 20"/>
                                <a:gd name="T1" fmla="*/ 20 w 20"/>
                                <a:gd name="T2" fmla="*/ 14 w 20"/>
                                <a:gd name="T3" fmla="*/ 0 w 20"/>
                              </a:gdLst>
                              <a:ahLst/>
                              <a:cxnLst>
                                <a:cxn ang="0">
                                  <a:pos x="T0" y="0"/>
                                </a:cxn>
                                <a:cxn ang="0">
                                  <a:pos x="T1" y="0"/>
                                </a:cxn>
                                <a:cxn ang="0">
                                  <a:pos x="T2" y="0"/>
                                </a:cxn>
                                <a:cxn ang="0">
                                  <a:pos x="T3" y="0"/>
                                </a:cxn>
                              </a:cxnLst>
                              <a:rect l="0" t="0" r="r" b="b"/>
                              <a:pathLst>
                                <a:path w="20">
                                  <a:moveTo>
                                    <a:pt x="0" y="0"/>
                                  </a:moveTo>
                                  <a:lnTo>
                                    <a:pt x="20" y="0"/>
                                  </a:lnTo>
                                  <a:lnTo>
                                    <a:pt x="14"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Freeform 424"/>
                          <wps:cNvSpPr>
                            <a:spLocks/>
                          </wps:cNvSpPr>
                          <wps:spPr bwMode="auto">
                            <a:xfrm>
                              <a:off x="4756" y="12094"/>
                              <a:ext cx="228" cy="403"/>
                            </a:xfrm>
                            <a:custGeom>
                              <a:avLst/>
                              <a:gdLst>
                                <a:gd name="T0" fmla="*/ 228 w 228"/>
                                <a:gd name="T1" fmla="*/ 45 h 403"/>
                                <a:gd name="T2" fmla="*/ 208 w 228"/>
                                <a:gd name="T3" fmla="*/ 58 h 403"/>
                                <a:gd name="T4" fmla="*/ 189 w 228"/>
                                <a:gd name="T5" fmla="*/ 39 h 403"/>
                                <a:gd name="T6" fmla="*/ 163 w 228"/>
                                <a:gd name="T7" fmla="*/ 26 h 403"/>
                                <a:gd name="T8" fmla="*/ 137 w 228"/>
                                <a:gd name="T9" fmla="*/ 26 h 403"/>
                                <a:gd name="T10" fmla="*/ 104 w 228"/>
                                <a:gd name="T11" fmla="*/ 32 h 403"/>
                                <a:gd name="T12" fmla="*/ 85 w 228"/>
                                <a:gd name="T13" fmla="*/ 52 h 403"/>
                                <a:gd name="T14" fmla="*/ 65 w 228"/>
                                <a:gd name="T15" fmla="*/ 91 h 403"/>
                                <a:gd name="T16" fmla="*/ 52 w 228"/>
                                <a:gd name="T17" fmla="*/ 136 h 403"/>
                                <a:gd name="T18" fmla="*/ 45 w 228"/>
                                <a:gd name="T19" fmla="*/ 188 h 403"/>
                                <a:gd name="T20" fmla="*/ 39 w 228"/>
                                <a:gd name="T21" fmla="*/ 240 h 403"/>
                                <a:gd name="T22" fmla="*/ 45 w 228"/>
                                <a:gd name="T23" fmla="*/ 292 h 403"/>
                                <a:gd name="T24" fmla="*/ 52 w 228"/>
                                <a:gd name="T25" fmla="*/ 338 h 403"/>
                                <a:gd name="T26" fmla="*/ 65 w 228"/>
                                <a:gd name="T27" fmla="*/ 370 h 403"/>
                                <a:gd name="T28" fmla="*/ 72 w 228"/>
                                <a:gd name="T29" fmla="*/ 377 h 403"/>
                                <a:gd name="T30" fmla="*/ 85 w 228"/>
                                <a:gd name="T31" fmla="*/ 383 h 403"/>
                                <a:gd name="T32" fmla="*/ 98 w 228"/>
                                <a:gd name="T33" fmla="*/ 377 h 403"/>
                                <a:gd name="T34" fmla="*/ 111 w 228"/>
                                <a:gd name="T35" fmla="*/ 370 h 403"/>
                                <a:gd name="T36" fmla="*/ 104 w 228"/>
                                <a:gd name="T37" fmla="*/ 377 h 403"/>
                                <a:gd name="T38" fmla="*/ 98 w 228"/>
                                <a:gd name="T39" fmla="*/ 390 h 403"/>
                                <a:gd name="T40" fmla="*/ 91 w 228"/>
                                <a:gd name="T41" fmla="*/ 403 h 403"/>
                                <a:gd name="T42" fmla="*/ 78 w 228"/>
                                <a:gd name="T43" fmla="*/ 403 h 403"/>
                                <a:gd name="T44" fmla="*/ 65 w 228"/>
                                <a:gd name="T45" fmla="*/ 403 h 403"/>
                                <a:gd name="T46" fmla="*/ 45 w 228"/>
                                <a:gd name="T47" fmla="*/ 396 h 403"/>
                                <a:gd name="T48" fmla="*/ 32 w 228"/>
                                <a:gd name="T49" fmla="*/ 377 h 403"/>
                                <a:gd name="T50" fmla="*/ 13 w 228"/>
                                <a:gd name="T51" fmla="*/ 344 h 403"/>
                                <a:gd name="T52" fmla="*/ 6 w 228"/>
                                <a:gd name="T53" fmla="*/ 299 h 403"/>
                                <a:gd name="T54" fmla="*/ 0 w 228"/>
                                <a:gd name="T55" fmla="*/ 240 h 403"/>
                                <a:gd name="T56" fmla="*/ 6 w 228"/>
                                <a:gd name="T57" fmla="*/ 182 h 403"/>
                                <a:gd name="T58" fmla="*/ 13 w 228"/>
                                <a:gd name="T59" fmla="*/ 130 h 403"/>
                                <a:gd name="T60" fmla="*/ 32 w 228"/>
                                <a:gd name="T61" fmla="*/ 78 h 403"/>
                                <a:gd name="T62" fmla="*/ 39 w 228"/>
                                <a:gd name="T63" fmla="*/ 58 h 403"/>
                                <a:gd name="T64" fmla="*/ 52 w 228"/>
                                <a:gd name="T65" fmla="*/ 39 h 403"/>
                                <a:gd name="T66" fmla="*/ 72 w 228"/>
                                <a:gd name="T67" fmla="*/ 19 h 403"/>
                                <a:gd name="T68" fmla="*/ 85 w 228"/>
                                <a:gd name="T69" fmla="*/ 13 h 403"/>
                                <a:gd name="T70" fmla="*/ 124 w 228"/>
                                <a:gd name="T71" fmla="*/ 0 h 403"/>
                                <a:gd name="T72" fmla="*/ 169 w 228"/>
                                <a:gd name="T73" fmla="*/ 6 h 403"/>
                                <a:gd name="T74" fmla="*/ 189 w 228"/>
                                <a:gd name="T75" fmla="*/ 13 h 403"/>
                                <a:gd name="T76" fmla="*/ 202 w 228"/>
                                <a:gd name="T77" fmla="*/ 19 h 403"/>
                                <a:gd name="T78" fmla="*/ 221 w 228"/>
                                <a:gd name="T79" fmla="*/ 32 h 403"/>
                                <a:gd name="T80" fmla="*/ 228 w 228"/>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5"/>
                                  </a:moveTo>
                                  <a:lnTo>
                                    <a:pt x="208" y="58"/>
                                  </a:lnTo>
                                  <a:lnTo>
                                    <a:pt x="189" y="39"/>
                                  </a:lnTo>
                                  <a:lnTo>
                                    <a:pt x="163" y="26"/>
                                  </a:lnTo>
                                  <a:lnTo>
                                    <a:pt x="137" y="26"/>
                                  </a:lnTo>
                                  <a:lnTo>
                                    <a:pt x="104" y="32"/>
                                  </a:lnTo>
                                  <a:lnTo>
                                    <a:pt x="85" y="52"/>
                                  </a:lnTo>
                                  <a:lnTo>
                                    <a:pt x="65" y="91"/>
                                  </a:lnTo>
                                  <a:lnTo>
                                    <a:pt x="52" y="136"/>
                                  </a:lnTo>
                                  <a:lnTo>
                                    <a:pt x="45" y="188"/>
                                  </a:lnTo>
                                  <a:lnTo>
                                    <a:pt x="39" y="240"/>
                                  </a:lnTo>
                                  <a:lnTo>
                                    <a:pt x="45" y="292"/>
                                  </a:lnTo>
                                  <a:lnTo>
                                    <a:pt x="52" y="338"/>
                                  </a:lnTo>
                                  <a:lnTo>
                                    <a:pt x="65" y="370"/>
                                  </a:lnTo>
                                  <a:lnTo>
                                    <a:pt x="72" y="377"/>
                                  </a:lnTo>
                                  <a:lnTo>
                                    <a:pt x="85" y="383"/>
                                  </a:lnTo>
                                  <a:lnTo>
                                    <a:pt x="98" y="377"/>
                                  </a:lnTo>
                                  <a:lnTo>
                                    <a:pt x="111" y="370"/>
                                  </a:lnTo>
                                  <a:lnTo>
                                    <a:pt x="104" y="377"/>
                                  </a:lnTo>
                                  <a:lnTo>
                                    <a:pt x="98" y="390"/>
                                  </a:lnTo>
                                  <a:lnTo>
                                    <a:pt x="91" y="403"/>
                                  </a:lnTo>
                                  <a:lnTo>
                                    <a:pt x="78" y="403"/>
                                  </a:lnTo>
                                  <a:lnTo>
                                    <a:pt x="65" y="403"/>
                                  </a:lnTo>
                                  <a:lnTo>
                                    <a:pt x="45" y="396"/>
                                  </a:lnTo>
                                  <a:lnTo>
                                    <a:pt x="32" y="377"/>
                                  </a:lnTo>
                                  <a:lnTo>
                                    <a:pt x="13" y="344"/>
                                  </a:lnTo>
                                  <a:lnTo>
                                    <a:pt x="6" y="299"/>
                                  </a:lnTo>
                                  <a:lnTo>
                                    <a:pt x="0" y="240"/>
                                  </a:lnTo>
                                  <a:lnTo>
                                    <a:pt x="6" y="182"/>
                                  </a:lnTo>
                                  <a:lnTo>
                                    <a:pt x="13" y="130"/>
                                  </a:lnTo>
                                  <a:lnTo>
                                    <a:pt x="32" y="78"/>
                                  </a:lnTo>
                                  <a:lnTo>
                                    <a:pt x="39" y="58"/>
                                  </a:lnTo>
                                  <a:lnTo>
                                    <a:pt x="52" y="39"/>
                                  </a:lnTo>
                                  <a:lnTo>
                                    <a:pt x="72" y="19"/>
                                  </a:lnTo>
                                  <a:lnTo>
                                    <a:pt x="85" y="13"/>
                                  </a:lnTo>
                                  <a:lnTo>
                                    <a:pt x="124" y="0"/>
                                  </a:lnTo>
                                  <a:lnTo>
                                    <a:pt x="169" y="6"/>
                                  </a:lnTo>
                                  <a:lnTo>
                                    <a:pt x="189" y="13"/>
                                  </a:lnTo>
                                  <a:lnTo>
                                    <a:pt x="202" y="19"/>
                                  </a:lnTo>
                                  <a:lnTo>
                                    <a:pt x="221" y="32"/>
                                  </a:lnTo>
                                  <a:lnTo>
                                    <a:pt x="228"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Freeform 425"/>
                          <wps:cNvSpPr>
                            <a:spLocks/>
                          </wps:cNvSpPr>
                          <wps:spPr bwMode="auto">
                            <a:xfrm>
                              <a:off x="5010" y="12100"/>
                              <a:ext cx="58" cy="0"/>
                            </a:xfrm>
                            <a:custGeom>
                              <a:avLst/>
                              <a:gdLst>
                                <a:gd name="T0" fmla="*/ 58 w 58"/>
                                <a:gd name="T1" fmla="*/ 0 w 58"/>
                                <a:gd name="T2" fmla="*/ 32 w 58"/>
                                <a:gd name="T3" fmla="*/ 58 w 58"/>
                              </a:gdLst>
                              <a:ahLst/>
                              <a:cxnLst>
                                <a:cxn ang="0">
                                  <a:pos x="T0" y="0"/>
                                </a:cxn>
                                <a:cxn ang="0">
                                  <a:pos x="T1" y="0"/>
                                </a:cxn>
                                <a:cxn ang="0">
                                  <a:pos x="T2" y="0"/>
                                </a:cxn>
                                <a:cxn ang="0">
                                  <a:pos x="T3" y="0"/>
                                </a:cxn>
                              </a:cxnLst>
                              <a:rect l="0" t="0" r="r" b="b"/>
                              <a:pathLst>
                                <a:path w="58">
                                  <a:moveTo>
                                    <a:pt x="58" y="0"/>
                                  </a:moveTo>
                                  <a:lnTo>
                                    <a:pt x="0" y="0"/>
                                  </a:lnTo>
                                  <a:lnTo>
                                    <a:pt x="32" y="0"/>
                                  </a:lnTo>
                                  <a:lnTo>
                                    <a:pt x="58"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Freeform 426"/>
                          <wps:cNvSpPr>
                            <a:spLocks/>
                          </wps:cNvSpPr>
                          <wps:spPr bwMode="auto">
                            <a:xfrm>
                              <a:off x="4990" y="12100"/>
                              <a:ext cx="104" cy="7"/>
                            </a:xfrm>
                            <a:custGeom>
                              <a:avLst/>
                              <a:gdLst>
                                <a:gd name="T0" fmla="*/ 104 w 104"/>
                                <a:gd name="T1" fmla="*/ 7 h 7"/>
                                <a:gd name="T2" fmla="*/ 0 w 104"/>
                                <a:gd name="T3" fmla="*/ 7 h 7"/>
                                <a:gd name="T4" fmla="*/ 0 w 104"/>
                                <a:gd name="T5" fmla="*/ 7 h 7"/>
                                <a:gd name="T6" fmla="*/ 26 w 104"/>
                                <a:gd name="T7" fmla="*/ 0 h 7"/>
                                <a:gd name="T8" fmla="*/ 52 w 104"/>
                                <a:gd name="T9" fmla="*/ 0 h 7"/>
                                <a:gd name="T10" fmla="*/ 78 w 104"/>
                                <a:gd name="T11" fmla="*/ 0 h 7"/>
                                <a:gd name="T12" fmla="*/ 104 w 104"/>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104" h="7">
                                  <a:moveTo>
                                    <a:pt x="104" y="7"/>
                                  </a:moveTo>
                                  <a:lnTo>
                                    <a:pt x="0" y="7"/>
                                  </a:lnTo>
                                  <a:lnTo>
                                    <a:pt x="26" y="0"/>
                                  </a:lnTo>
                                  <a:lnTo>
                                    <a:pt x="52" y="0"/>
                                  </a:lnTo>
                                  <a:lnTo>
                                    <a:pt x="78" y="0"/>
                                  </a:lnTo>
                                  <a:lnTo>
                                    <a:pt x="104"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Freeform 427"/>
                          <wps:cNvSpPr>
                            <a:spLocks/>
                          </wps:cNvSpPr>
                          <wps:spPr bwMode="auto">
                            <a:xfrm>
                              <a:off x="4977" y="12100"/>
                              <a:ext cx="130" cy="13"/>
                            </a:xfrm>
                            <a:custGeom>
                              <a:avLst/>
                              <a:gdLst>
                                <a:gd name="T0" fmla="*/ 33 w 130"/>
                                <a:gd name="T1" fmla="*/ 0 h 13"/>
                                <a:gd name="T2" fmla="*/ 91 w 130"/>
                                <a:gd name="T3" fmla="*/ 0 h 13"/>
                                <a:gd name="T4" fmla="*/ 111 w 130"/>
                                <a:gd name="T5" fmla="*/ 7 h 13"/>
                                <a:gd name="T6" fmla="*/ 130 w 130"/>
                                <a:gd name="T7" fmla="*/ 13 h 13"/>
                                <a:gd name="T8" fmla="*/ 0 w 130"/>
                                <a:gd name="T9" fmla="*/ 13 h 13"/>
                                <a:gd name="T10" fmla="*/ 7 w 130"/>
                                <a:gd name="T11" fmla="*/ 13 h 13"/>
                                <a:gd name="T12" fmla="*/ 13 w 130"/>
                                <a:gd name="T13" fmla="*/ 7 h 13"/>
                                <a:gd name="T14" fmla="*/ 20 w 130"/>
                                <a:gd name="T15" fmla="*/ 7 h 13"/>
                                <a:gd name="T16" fmla="*/ 33 w 130"/>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13">
                                  <a:moveTo>
                                    <a:pt x="33" y="0"/>
                                  </a:moveTo>
                                  <a:lnTo>
                                    <a:pt x="91" y="0"/>
                                  </a:lnTo>
                                  <a:lnTo>
                                    <a:pt x="111" y="7"/>
                                  </a:lnTo>
                                  <a:lnTo>
                                    <a:pt x="130" y="13"/>
                                  </a:lnTo>
                                  <a:lnTo>
                                    <a:pt x="0" y="13"/>
                                  </a:lnTo>
                                  <a:lnTo>
                                    <a:pt x="7" y="13"/>
                                  </a:lnTo>
                                  <a:lnTo>
                                    <a:pt x="13" y="7"/>
                                  </a:lnTo>
                                  <a:lnTo>
                                    <a:pt x="20" y="7"/>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Freeform 428"/>
                          <wps:cNvSpPr>
                            <a:spLocks/>
                          </wps:cNvSpPr>
                          <wps:spPr bwMode="auto">
                            <a:xfrm>
                              <a:off x="4971" y="12107"/>
                              <a:ext cx="143" cy="13"/>
                            </a:xfrm>
                            <a:custGeom>
                              <a:avLst/>
                              <a:gdLst>
                                <a:gd name="T0" fmla="*/ 19 w 143"/>
                                <a:gd name="T1" fmla="*/ 0 h 13"/>
                                <a:gd name="T2" fmla="*/ 123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3"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Freeform 429"/>
                          <wps:cNvSpPr>
                            <a:spLocks/>
                          </wps:cNvSpPr>
                          <wps:spPr bwMode="auto">
                            <a:xfrm>
                              <a:off x="4964" y="12113"/>
                              <a:ext cx="156" cy="13"/>
                            </a:xfrm>
                            <a:custGeom>
                              <a:avLst/>
                              <a:gdLst>
                                <a:gd name="T0" fmla="*/ 13 w 156"/>
                                <a:gd name="T1" fmla="*/ 0 h 13"/>
                                <a:gd name="T2" fmla="*/ 143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43"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430"/>
                          <wps:cNvSpPr>
                            <a:spLocks/>
                          </wps:cNvSpPr>
                          <wps:spPr bwMode="auto">
                            <a:xfrm>
                              <a:off x="4958"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6 h 13"/>
                                <a:gd name="T12" fmla="*/ 91 w 169"/>
                                <a:gd name="T13" fmla="*/ 0 h 13"/>
                                <a:gd name="T14" fmla="*/ 71 w 169"/>
                                <a:gd name="T15" fmla="*/ 6 h 13"/>
                                <a:gd name="T16" fmla="*/ 52 w 169"/>
                                <a:gd name="T17" fmla="*/ 6 h 13"/>
                                <a:gd name="T18" fmla="*/ 45 w 169"/>
                                <a:gd name="T19" fmla="*/ 13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6"/>
                                  </a:lnTo>
                                  <a:lnTo>
                                    <a:pt x="91" y="0"/>
                                  </a:lnTo>
                                  <a:lnTo>
                                    <a:pt x="71" y="6"/>
                                  </a:lnTo>
                                  <a:lnTo>
                                    <a:pt x="52"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Freeform 431"/>
                          <wps:cNvSpPr>
                            <a:spLocks noEditPoints="1"/>
                          </wps:cNvSpPr>
                          <wps:spPr bwMode="auto">
                            <a:xfrm>
                              <a:off x="4951" y="12126"/>
                              <a:ext cx="182" cy="13"/>
                            </a:xfrm>
                            <a:custGeom>
                              <a:avLst/>
                              <a:gdLst>
                                <a:gd name="T0" fmla="*/ 13 w 182"/>
                                <a:gd name="T1" fmla="*/ 0 h 13"/>
                                <a:gd name="T2" fmla="*/ 59 w 182"/>
                                <a:gd name="T3" fmla="*/ 0 h 13"/>
                                <a:gd name="T4" fmla="*/ 59 w 182"/>
                                <a:gd name="T5" fmla="*/ 0 h 13"/>
                                <a:gd name="T6" fmla="*/ 59 w 182"/>
                                <a:gd name="T7" fmla="*/ 0 h 13"/>
                                <a:gd name="T8" fmla="*/ 52 w 182"/>
                                <a:gd name="T9" fmla="*/ 7 h 13"/>
                                <a:gd name="T10" fmla="*/ 46 w 182"/>
                                <a:gd name="T11" fmla="*/ 13 h 13"/>
                                <a:gd name="T12" fmla="*/ 0 w 182"/>
                                <a:gd name="T13" fmla="*/ 13 h 13"/>
                                <a:gd name="T14" fmla="*/ 7 w 182"/>
                                <a:gd name="T15" fmla="*/ 7 h 13"/>
                                <a:gd name="T16" fmla="*/ 13 w 182"/>
                                <a:gd name="T17" fmla="*/ 0 h 13"/>
                                <a:gd name="T18" fmla="*/ 117 w 182"/>
                                <a:gd name="T19" fmla="*/ 0 h 13"/>
                                <a:gd name="T20" fmla="*/ 169 w 182"/>
                                <a:gd name="T21" fmla="*/ 0 h 13"/>
                                <a:gd name="T22" fmla="*/ 176 w 182"/>
                                <a:gd name="T23" fmla="*/ 7 h 13"/>
                                <a:gd name="T24" fmla="*/ 182 w 182"/>
                                <a:gd name="T25" fmla="*/ 13 h 13"/>
                                <a:gd name="T26" fmla="*/ 143 w 182"/>
                                <a:gd name="T27" fmla="*/ 13 h 13"/>
                                <a:gd name="T28" fmla="*/ 130 w 182"/>
                                <a:gd name="T29" fmla="*/ 7 h 13"/>
                                <a:gd name="T30" fmla="*/ 117 w 182"/>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 h="13">
                                  <a:moveTo>
                                    <a:pt x="13" y="0"/>
                                  </a:moveTo>
                                  <a:lnTo>
                                    <a:pt x="59" y="0"/>
                                  </a:lnTo>
                                  <a:lnTo>
                                    <a:pt x="52" y="7"/>
                                  </a:lnTo>
                                  <a:lnTo>
                                    <a:pt x="46" y="13"/>
                                  </a:lnTo>
                                  <a:lnTo>
                                    <a:pt x="0" y="13"/>
                                  </a:lnTo>
                                  <a:lnTo>
                                    <a:pt x="7" y="7"/>
                                  </a:lnTo>
                                  <a:lnTo>
                                    <a:pt x="13" y="0"/>
                                  </a:lnTo>
                                  <a:close/>
                                  <a:moveTo>
                                    <a:pt x="117" y="0"/>
                                  </a:moveTo>
                                  <a:lnTo>
                                    <a:pt x="169" y="0"/>
                                  </a:lnTo>
                                  <a:lnTo>
                                    <a:pt x="176" y="7"/>
                                  </a:lnTo>
                                  <a:lnTo>
                                    <a:pt x="182" y="13"/>
                                  </a:lnTo>
                                  <a:lnTo>
                                    <a:pt x="143" y="13"/>
                                  </a:lnTo>
                                  <a:lnTo>
                                    <a:pt x="130"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Freeform 432"/>
                          <wps:cNvSpPr>
                            <a:spLocks noEditPoints="1"/>
                          </wps:cNvSpPr>
                          <wps:spPr bwMode="auto">
                            <a:xfrm>
                              <a:off x="4951" y="12133"/>
                              <a:ext cx="182" cy="13"/>
                            </a:xfrm>
                            <a:custGeom>
                              <a:avLst/>
                              <a:gdLst>
                                <a:gd name="T0" fmla="*/ 7 w 182"/>
                                <a:gd name="T1" fmla="*/ 0 h 13"/>
                                <a:gd name="T2" fmla="*/ 52 w 182"/>
                                <a:gd name="T3" fmla="*/ 0 h 13"/>
                                <a:gd name="T4" fmla="*/ 46 w 182"/>
                                <a:gd name="T5" fmla="*/ 6 h 13"/>
                                <a:gd name="T6" fmla="*/ 39 w 182"/>
                                <a:gd name="T7" fmla="*/ 13 h 13"/>
                                <a:gd name="T8" fmla="*/ 0 w 182"/>
                                <a:gd name="T9" fmla="*/ 13 h 13"/>
                                <a:gd name="T10" fmla="*/ 0 w 182"/>
                                <a:gd name="T11" fmla="*/ 6 h 13"/>
                                <a:gd name="T12" fmla="*/ 7 w 182"/>
                                <a:gd name="T13" fmla="*/ 0 h 13"/>
                                <a:gd name="T14" fmla="*/ 130 w 182"/>
                                <a:gd name="T15" fmla="*/ 0 h 13"/>
                                <a:gd name="T16" fmla="*/ 176 w 182"/>
                                <a:gd name="T17" fmla="*/ 0 h 13"/>
                                <a:gd name="T18" fmla="*/ 182 w 182"/>
                                <a:gd name="T19" fmla="*/ 6 h 13"/>
                                <a:gd name="T20" fmla="*/ 182 w 182"/>
                                <a:gd name="T21" fmla="*/ 13 h 13"/>
                                <a:gd name="T22" fmla="*/ 176 w 182"/>
                                <a:gd name="T23" fmla="*/ 13 h 13"/>
                                <a:gd name="T24" fmla="*/ 150 w 182"/>
                                <a:gd name="T25" fmla="*/ 13 h 13"/>
                                <a:gd name="T26" fmla="*/ 143 w 182"/>
                                <a:gd name="T27" fmla="*/ 6 h 13"/>
                                <a:gd name="T28" fmla="*/ 130 w 182"/>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2" h="13">
                                  <a:moveTo>
                                    <a:pt x="7" y="0"/>
                                  </a:moveTo>
                                  <a:lnTo>
                                    <a:pt x="52" y="0"/>
                                  </a:lnTo>
                                  <a:lnTo>
                                    <a:pt x="46" y="6"/>
                                  </a:lnTo>
                                  <a:lnTo>
                                    <a:pt x="39" y="13"/>
                                  </a:lnTo>
                                  <a:lnTo>
                                    <a:pt x="0" y="13"/>
                                  </a:lnTo>
                                  <a:lnTo>
                                    <a:pt x="0" y="6"/>
                                  </a:lnTo>
                                  <a:lnTo>
                                    <a:pt x="7" y="0"/>
                                  </a:lnTo>
                                  <a:close/>
                                  <a:moveTo>
                                    <a:pt x="130" y="0"/>
                                  </a:moveTo>
                                  <a:lnTo>
                                    <a:pt x="176" y="0"/>
                                  </a:lnTo>
                                  <a:lnTo>
                                    <a:pt x="182" y="6"/>
                                  </a:lnTo>
                                  <a:lnTo>
                                    <a:pt x="182" y="13"/>
                                  </a:lnTo>
                                  <a:lnTo>
                                    <a:pt x="176" y="13"/>
                                  </a:lnTo>
                                  <a:lnTo>
                                    <a:pt x="150" y="13"/>
                                  </a:lnTo>
                                  <a:lnTo>
                                    <a:pt x="143" y="6"/>
                                  </a:lnTo>
                                  <a:lnTo>
                                    <a:pt x="130"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Freeform 433"/>
                          <wps:cNvSpPr>
                            <a:spLocks noEditPoints="1"/>
                          </wps:cNvSpPr>
                          <wps:spPr bwMode="auto">
                            <a:xfrm>
                              <a:off x="4945" y="12139"/>
                              <a:ext cx="188" cy="13"/>
                            </a:xfrm>
                            <a:custGeom>
                              <a:avLst/>
                              <a:gdLst>
                                <a:gd name="T0" fmla="*/ 6 w 188"/>
                                <a:gd name="T1" fmla="*/ 0 h 13"/>
                                <a:gd name="T2" fmla="*/ 52 w 188"/>
                                <a:gd name="T3" fmla="*/ 0 h 13"/>
                                <a:gd name="T4" fmla="*/ 45 w 188"/>
                                <a:gd name="T5" fmla="*/ 7 h 13"/>
                                <a:gd name="T6" fmla="*/ 39 w 188"/>
                                <a:gd name="T7" fmla="*/ 13 h 13"/>
                                <a:gd name="T8" fmla="*/ 0 w 188"/>
                                <a:gd name="T9" fmla="*/ 13 h 13"/>
                                <a:gd name="T10" fmla="*/ 6 w 188"/>
                                <a:gd name="T11" fmla="*/ 7 h 13"/>
                                <a:gd name="T12" fmla="*/ 6 w 188"/>
                                <a:gd name="T13" fmla="*/ 0 h 13"/>
                                <a:gd name="T14" fmla="*/ 149 w 188"/>
                                <a:gd name="T15" fmla="*/ 0 h 13"/>
                                <a:gd name="T16" fmla="*/ 188 w 188"/>
                                <a:gd name="T17" fmla="*/ 0 h 13"/>
                                <a:gd name="T18" fmla="*/ 188 w 188"/>
                                <a:gd name="T19" fmla="*/ 0 h 13"/>
                                <a:gd name="T20" fmla="*/ 188 w 188"/>
                                <a:gd name="T21" fmla="*/ 7 h 13"/>
                                <a:gd name="T22" fmla="*/ 175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52" y="0"/>
                                  </a:lnTo>
                                  <a:lnTo>
                                    <a:pt x="45" y="7"/>
                                  </a:lnTo>
                                  <a:lnTo>
                                    <a:pt x="39" y="13"/>
                                  </a:lnTo>
                                  <a:lnTo>
                                    <a:pt x="0" y="13"/>
                                  </a:lnTo>
                                  <a:lnTo>
                                    <a:pt x="6" y="7"/>
                                  </a:lnTo>
                                  <a:lnTo>
                                    <a:pt x="6" y="0"/>
                                  </a:lnTo>
                                  <a:close/>
                                  <a:moveTo>
                                    <a:pt x="149" y="0"/>
                                  </a:moveTo>
                                  <a:lnTo>
                                    <a:pt x="188" y="0"/>
                                  </a:lnTo>
                                  <a:lnTo>
                                    <a:pt x="188" y="7"/>
                                  </a:lnTo>
                                  <a:lnTo>
                                    <a:pt x="175"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Freeform 434"/>
                          <wps:cNvSpPr>
                            <a:spLocks noEditPoints="1"/>
                          </wps:cNvSpPr>
                          <wps:spPr bwMode="auto">
                            <a:xfrm>
                              <a:off x="4938" y="12146"/>
                              <a:ext cx="189" cy="13"/>
                            </a:xfrm>
                            <a:custGeom>
                              <a:avLst/>
                              <a:gdLst>
                                <a:gd name="T0" fmla="*/ 13 w 189"/>
                                <a:gd name="T1" fmla="*/ 0 h 13"/>
                                <a:gd name="T2" fmla="*/ 52 w 189"/>
                                <a:gd name="T3" fmla="*/ 0 h 13"/>
                                <a:gd name="T4" fmla="*/ 46 w 189"/>
                                <a:gd name="T5" fmla="*/ 6 h 13"/>
                                <a:gd name="T6" fmla="*/ 46 w 189"/>
                                <a:gd name="T7" fmla="*/ 13 h 13"/>
                                <a:gd name="T8" fmla="*/ 0 w 189"/>
                                <a:gd name="T9" fmla="*/ 13 h 13"/>
                                <a:gd name="T10" fmla="*/ 7 w 189"/>
                                <a:gd name="T11" fmla="*/ 6 h 13"/>
                                <a:gd name="T12" fmla="*/ 13 w 189"/>
                                <a:gd name="T13" fmla="*/ 0 h 13"/>
                                <a:gd name="T14" fmla="*/ 163 w 189"/>
                                <a:gd name="T15" fmla="*/ 0 h 13"/>
                                <a:gd name="T16" fmla="*/ 189 w 189"/>
                                <a:gd name="T17" fmla="*/ 0 h 13"/>
                                <a:gd name="T18" fmla="*/ 176 w 189"/>
                                <a:gd name="T19" fmla="*/ 13 h 13"/>
                                <a:gd name="T20" fmla="*/ 169 w 189"/>
                                <a:gd name="T21" fmla="*/ 6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13" y="0"/>
                                  </a:moveTo>
                                  <a:lnTo>
                                    <a:pt x="52" y="0"/>
                                  </a:lnTo>
                                  <a:lnTo>
                                    <a:pt x="46" y="6"/>
                                  </a:lnTo>
                                  <a:lnTo>
                                    <a:pt x="46" y="13"/>
                                  </a:lnTo>
                                  <a:lnTo>
                                    <a:pt x="0" y="13"/>
                                  </a:lnTo>
                                  <a:lnTo>
                                    <a:pt x="7" y="6"/>
                                  </a:lnTo>
                                  <a:lnTo>
                                    <a:pt x="13" y="0"/>
                                  </a:lnTo>
                                  <a:close/>
                                  <a:moveTo>
                                    <a:pt x="163" y="0"/>
                                  </a:moveTo>
                                  <a:lnTo>
                                    <a:pt x="189" y="0"/>
                                  </a:lnTo>
                                  <a:lnTo>
                                    <a:pt x="176" y="13"/>
                                  </a:lnTo>
                                  <a:lnTo>
                                    <a:pt x="169" y="6"/>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Freeform 435"/>
                          <wps:cNvSpPr>
                            <a:spLocks noEditPoints="1"/>
                          </wps:cNvSpPr>
                          <wps:spPr bwMode="auto">
                            <a:xfrm>
                              <a:off x="4938" y="12152"/>
                              <a:ext cx="182" cy="13"/>
                            </a:xfrm>
                            <a:custGeom>
                              <a:avLst/>
                              <a:gdLst>
                                <a:gd name="T0" fmla="*/ 7 w 182"/>
                                <a:gd name="T1" fmla="*/ 0 h 13"/>
                                <a:gd name="T2" fmla="*/ 46 w 182"/>
                                <a:gd name="T3" fmla="*/ 0 h 13"/>
                                <a:gd name="T4" fmla="*/ 46 w 182"/>
                                <a:gd name="T5" fmla="*/ 7 h 13"/>
                                <a:gd name="T6" fmla="*/ 39 w 182"/>
                                <a:gd name="T7" fmla="*/ 13 h 13"/>
                                <a:gd name="T8" fmla="*/ 0 w 182"/>
                                <a:gd name="T9" fmla="*/ 13 h 13"/>
                                <a:gd name="T10" fmla="*/ 0 w 182"/>
                                <a:gd name="T11" fmla="*/ 7 h 13"/>
                                <a:gd name="T12" fmla="*/ 7 w 182"/>
                                <a:gd name="T13" fmla="*/ 0 h 13"/>
                                <a:gd name="T14" fmla="*/ 169 w 182"/>
                                <a:gd name="T15" fmla="*/ 0 h 13"/>
                                <a:gd name="T16" fmla="*/ 182 w 182"/>
                                <a:gd name="T17" fmla="*/ 0 h 13"/>
                                <a:gd name="T18" fmla="*/ 176 w 182"/>
                                <a:gd name="T19" fmla="*/ 7 h 13"/>
                                <a:gd name="T20" fmla="*/ 169 w 182"/>
                                <a:gd name="T21" fmla="*/ 0 h 13"/>
                                <a:gd name="T22" fmla="*/ 169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7" y="0"/>
                                  </a:moveTo>
                                  <a:lnTo>
                                    <a:pt x="46" y="0"/>
                                  </a:lnTo>
                                  <a:lnTo>
                                    <a:pt x="46" y="7"/>
                                  </a:lnTo>
                                  <a:lnTo>
                                    <a:pt x="39" y="13"/>
                                  </a:lnTo>
                                  <a:lnTo>
                                    <a:pt x="0" y="13"/>
                                  </a:lnTo>
                                  <a:lnTo>
                                    <a:pt x="0" y="7"/>
                                  </a:lnTo>
                                  <a:lnTo>
                                    <a:pt x="7" y="0"/>
                                  </a:lnTo>
                                  <a:close/>
                                  <a:moveTo>
                                    <a:pt x="169" y="0"/>
                                  </a:moveTo>
                                  <a:lnTo>
                                    <a:pt x="182" y="0"/>
                                  </a:lnTo>
                                  <a:lnTo>
                                    <a:pt x="176" y="7"/>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436"/>
                          <wps:cNvSpPr>
                            <a:spLocks/>
                          </wps:cNvSpPr>
                          <wps:spPr bwMode="auto">
                            <a:xfrm>
                              <a:off x="4932" y="12159"/>
                              <a:ext cx="52" cy="13"/>
                            </a:xfrm>
                            <a:custGeom>
                              <a:avLst/>
                              <a:gdLst>
                                <a:gd name="T0" fmla="*/ 6 w 52"/>
                                <a:gd name="T1" fmla="*/ 0 h 13"/>
                                <a:gd name="T2" fmla="*/ 52 w 52"/>
                                <a:gd name="T3" fmla="*/ 0 h 13"/>
                                <a:gd name="T4" fmla="*/ 45 w 52"/>
                                <a:gd name="T5" fmla="*/ 6 h 13"/>
                                <a:gd name="T6" fmla="*/ 45 w 52"/>
                                <a:gd name="T7" fmla="*/ 13 h 13"/>
                                <a:gd name="T8" fmla="*/ 0 w 52"/>
                                <a:gd name="T9" fmla="*/ 13 h 13"/>
                                <a:gd name="T10" fmla="*/ 6 w 52"/>
                                <a:gd name="T11" fmla="*/ 6 h 13"/>
                                <a:gd name="T12" fmla="*/ 6 w 5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2" h="13">
                                  <a:moveTo>
                                    <a:pt x="6" y="0"/>
                                  </a:moveTo>
                                  <a:lnTo>
                                    <a:pt x="52" y="0"/>
                                  </a:lnTo>
                                  <a:lnTo>
                                    <a:pt x="45" y="6"/>
                                  </a:lnTo>
                                  <a:lnTo>
                                    <a:pt x="45"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Freeform 437"/>
                          <wps:cNvSpPr>
                            <a:spLocks/>
                          </wps:cNvSpPr>
                          <wps:spPr bwMode="auto">
                            <a:xfrm>
                              <a:off x="4932"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Freeform 438"/>
                          <wps:cNvSpPr>
                            <a:spLocks/>
                          </wps:cNvSpPr>
                          <wps:spPr bwMode="auto">
                            <a:xfrm>
                              <a:off x="4932" y="12172"/>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Freeform 439"/>
                          <wps:cNvSpPr>
                            <a:spLocks/>
                          </wps:cNvSpPr>
                          <wps:spPr bwMode="auto">
                            <a:xfrm>
                              <a:off x="4925"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Freeform 440"/>
                          <wps:cNvSpPr>
                            <a:spLocks/>
                          </wps:cNvSpPr>
                          <wps:spPr bwMode="auto">
                            <a:xfrm>
                              <a:off x="4925"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Freeform 441"/>
                          <wps:cNvSpPr>
                            <a:spLocks/>
                          </wps:cNvSpPr>
                          <wps:spPr bwMode="auto">
                            <a:xfrm>
                              <a:off x="4925"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Freeform 442"/>
                          <wps:cNvSpPr>
                            <a:spLocks/>
                          </wps:cNvSpPr>
                          <wps:spPr bwMode="auto">
                            <a:xfrm>
                              <a:off x="4919"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 name="Freeform 443"/>
                          <wps:cNvSpPr>
                            <a:spLocks/>
                          </wps:cNvSpPr>
                          <wps:spPr bwMode="auto">
                            <a:xfrm>
                              <a:off x="4919" y="12204"/>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Freeform 444"/>
                          <wps:cNvSpPr>
                            <a:spLocks/>
                          </wps:cNvSpPr>
                          <wps:spPr bwMode="auto">
                            <a:xfrm>
                              <a:off x="4919"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445"/>
                          <wps:cNvSpPr>
                            <a:spLocks/>
                          </wps:cNvSpPr>
                          <wps:spPr bwMode="auto">
                            <a:xfrm>
                              <a:off x="4919"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446"/>
                          <wps:cNvSpPr>
                            <a:spLocks/>
                          </wps:cNvSpPr>
                          <wps:spPr bwMode="auto">
                            <a:xfrm>
                              <a:off x="4912" y="12224"/>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 name="Freeform 447"/>
                          <wps:cNvSpPr>
                            <a:spLocks/>
                          </wps:cNvSpPr>
                          <wps:spPr bwMode="auto">
                            <a:xfrm>
                              <a:off x="4912" y="12230"/>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448"/>
                          <wps:cNvSpPr>
                            <a:spLocks/>
                          </wps:cNvSpPr>
                          <wps:spPr bwMode="auto">
                            <a:xfrm>
                              <a:off x="4912"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449"/>
                          <wps:cNvSpPr>
                            <a:spLocks/>
                          </wps:cNvSpPr>
                          <wps:spPr bwMode="auto">
                            <a:xfrm>
                              <a:off x="4912"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450"/>
                          <wps:cNvSpPr>
                            <a:spLocks/>
                          </wps:cNvSpPr>
                          <wps:spPr bwMode="auto">
                            <a:xfrm>
                              <a:off x="4912"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Freeform 451"/>
                          <wps:cNvSpPr>
                            <a:spLocks/>
                          </wps:cNvSpPr>
                          <wps:spPr bwMode="auto">
                            <a:xfrm>
                              <a:off x="4912"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 name="Freeform 452"/>
                          <wps:cNvSpPr>
                            <a:spLocks/>
                          </wps:cNvSpPr>
                          <wps:spPr bwMode="auto">
                            <a:xfrm>
                              <a:off x="4906" y="12263"/>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7" name="Freeform 453"/>
                          <wps:cNvSpPr>
                            <a:spLocks/>
                          </wps:cNvSpPr>
                          <wps:spPr bwMode="auto">
                            <a:xfrm>
                              <a:off x="4906" y="12269"/>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Freeform 454"/>
                          <wps:cNvSpPr>
                            <a:spLocks/>
                          </wps:cNvSpPr>
                          <wps:spPr bwMode="auto">
                            <a:xfrm>
                              <a:off x="4906" y="12276"/>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 name="Freeform 455"/>
                          <wps:cNvSpPr>
                            <a:spLocks/>
                          </wps:cNvSpPr>
                          <wps:spPr bwMode="auto">
                            <a:xfrm>
                              <a:off x="4906"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Freeform 456"/>
                          <wps:cNvSpPr>
                            <a:spLocks/>
                          </wps:cNvSpPr>
                          <wps:spPr bwMode="auto">
                            <a:xfrm>
                              <a:off x="4906"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Freeform 457"/>
                          <wps:cNvSpPr>
                            <a:spLocks/>
                          </wps:cNvSpPr>
                          <wps:spPr bwMode="auto">
                            <a:xfrm>
                              <a:off x="4906"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458"/>
                          <wps:cNvSpPr>
                            <a:spLocks/>
                          </wps:cNvSpPr>
                          <wps:spPr bwMode="auto">
                            <a:xfrm>
                              <a:off x="4906"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Freeform 459"/>
                          <wps:cNvSpPr>
                            <a:spLocks/>
                          </wps:cNvSpPr>
                          <wps:spPr bwMode="auto">
                            <a:xfrm>
                              <a:off x="4906"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Freeform 460"/>
                          <wps:cNvSpPr>
                            <a:spLocks/>
                          </wps:cNvSpPr>
                          <wps:spPr bwMode="auto">
                            <a:xfrm>
                              <a:off x="4906"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 name="Freeform 461"/>
                          <wps:cNvSpPr>
                            <a:spLocks/>
                          </wps:cNvSpPr>
                          <wps:spPr bwMode="auto">
                            <a:xfrm>
                              <a:off x="4906"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462"/>
                          <wps:cNvSpPr>
                            <a:spLocks/>
                          </wps:cNvSpPr>
                          <wps:spPr bwMode="auto">
                            <a:xfrm>
                              <a:off x="4906"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 name="Freeform 463"/>
                          <wps:cNvSpPr>
                            <a:spLocks/>
                          </wps:cNvSpPr>
                          <wps:spPr bwMode="auto">
                            <a:xfrm>
                              <a:off x="4906"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Freeform 464"/>
                          <wps:cNvSpPr>
                            <a:spLocks/>
                          </wps:cNvSpPr>
                          <wps:spPr bwMode="auto">
                            <a:xfrm>
                              <a:off x="4906"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Freeform 465"/>
                          <wps:cNvSpPr>
                            <a:spLocks/>
                          </wps:cNvSpPr>
                          <wps:spPr bwMode="auto">
                            <a:xfrm>
                              <a:off x="4906"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Freeform 466"/>
                          <wps:cNvSpPr>
                            <a:spLocks/>
                          </wps:cNvSpPr>
                          <wps:spPr bwMode="auto">
                            <a:xfrm>
                              <a:off x="4906"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467"/>
                          <wps:cNvSpPr>
                            <a:spLocks/>
                          </wps:cNvSpPr>
                          <wps:spPr bwMode="auto">
                            <a:xfrm>
                              <a:off x="4906"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468"/>
                          <wps:cNvSpPr>
                            <a:spLocks/>
                          </wps:cNvSpPr>
                          <wps:spPr bwMode="auto">
                            <a:xfrm>
                              <a:off x="4906"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469"/>
                          <wps:cNvSpPr>
                            <a:spLocks/>
                          </wps:cNvSpPr>
                          <wps:spPr bwMode="auto">
                            <a:xfrm>
                              <a:off x="4906"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470"/>
                          <wps:cNvSpPr>
                            <a:spLocks/>
                          </wps:cNvSpPr>
                          <wps:spPr bwMode="auto">
                            <a:xfrm>
                              <a:off x="4906" y="12380"/>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 name="Freeform 471"/>
                          <wps:cNvSpPr>
                            <a:spLocks/>
                          </wps:cNvSpPr>
                          <wps:spPr bwMode="auto">
                            <a:xfrm>
                              <a:off x="4906" y="12386"/>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6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6"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Freeform 472"/>
                          <wps:cNvSpPr>
                            <a:spLocks/>
                          </wps:cNvSpPr>
                          <wps:spPr bwMode="auto">
                            <a:xfrm>
                              <a:off x="4912" y="12393"/>
                              <a:ext cx="39" cy="13"/>
                            </a:xfrm>
                            <a:custGeom>
                              <a:avLst/>
                              <a:gdLst>
                                <a:gd name="T0" fmla="*/ 0 w 39"/>
                                <a:gd name="T1" fmla="*/ 0 h 13"/>
                                <a:gd name="T2" fmla="*/ 33 w 39"/>
                                <a:gd name="T3" fmla="*/ 0 h 13"/>
                                <a:gd name="T4" fmla="*/ 33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6"/>
                                  </a:lnTo>
                                  <a:lnTo>
                                    <a:pt x="39" y="13"/>
                                  </a:lnTo>
                                  <a:lnTo>
                                    <a:pt x="0"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 name="Freeform 473"/>
                          <wps:cNvSpPr>
                            <a:spLocks/>
                          </wps:cNvSpPr>
                          <wps:spPr bwMode="auto">
                            <a:xfrm>
                              <a:off x="4912" y="12399"/>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 name="Freeform 474"/>
                          <wps:cNvSpPr>
                            <a:spLocks/>
                          </wps:cNvSpPr>
                          <wps:spPr bwMode="auto">
                            <a:xfrm>
                              <a:off x="4912"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 name="Freeform 475"/>
                          <wps:cNvSpPr>
                            <a:spLocks/>
                          </wps:cNvSpPr>
                          <wps:spPr bwMode="auto">
                            <a:xfrm>
                              <a:off x="4912"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Freeform 476"/>
                          <wps:cNvSpPr>
                            <a:spLocks/>
                          </wps:cNvSpPr>
                          <wps:spPr bwMode="auto">
                            <a:xfrm>
                              <a:off x="4912" y="12419"/>
                              <a:ext cx="39" cy="13"/>
                            </a:xfrm>
                            <a:custGeom>
                              <a:avLst/>
                              <a:gdLst>
                                <a:gd name="T0" fmla="*/ 0 w 39"/>
                                <a:gd name="T1" fmla="*/ 0 h 13"/>
                                <a:gd name="T2" fmla="*/ 39 w 39"/>
                                <a:gd name="T3" fmla="*/ 0 h 13"/>
                                <a:gd name="T4" fmla="*/ 39 w 39"/>
                                <a:gd name="T5" fmla="*/ 6 h 13"/>
                                <a:gd name="T6" fmla="*/ 39 w 39"/>
                                <a:gd name="T7" fmla="*/ 13 h 13"/>
                                <a:gd name="T8" fmla="*/ 7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7" y="13"/>
                                  </a:lnTo>
                                  <a:lnTo>
                                    <a:pt x="0"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477"/>
                          <wps:cNvSpPr>
                            <a:spLocks/>
                          </wps:cNvSpPr>
                          <wps:spPr bwMode="auto">
                            <a:xfrm>
                              <a:off x="4912" y="12425"/>
                              <a:ext cx="46" cy="13"/>
                            </a:xfrm>
                            <a:custGeom>
                              <a:avLst/>
                              <a:gdLst>
                                <a:gd name="T0" fmla="*/ 0 w 46"/>
                                <a:gd name="T1" fmla="*/ 0 h 13"/>
                                <a:gd name="T2" fmla="*/ 39 w 46"/>
                                <a:gd name="T3" fmla="*/ 0 h 13"/>
                                <a:gd name="T4" fmla="*/ 39 w 46"/>
                                <a:gd name="T5" fmla="*/ 7 h 13"/>
                                <a:gd name="T6" fmla="*/ 46 w 46"/>
                                <a:gd name="T7" fmla="*/ 13 h 13"/>
                                <a:gd name="T8" fmla="*/ 7 w 46"/>
                                <a:gd name="T9" fmla="*/ 13 h 13"/>
                                <a:gd name="T10" fmla="*/ 7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7" y="13"/>
                                  </a:lnTo>
                                  <a:lnTo>
                                    <a:pt x="7"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2" name="Freeform 478"/>
                          <wps:cNvSpPr>
                            <a:spLocks/>
                          </wps:cNvSpPr>
                          <wps:spPr bwMode="auto">
                            <a:xfrm>
                              <a:off x="4919" y="12432"/>
                              <a:ext cx="39" cy="13"/>
                            </a:xfrm>
                            <a:custGeom>
                              <a:avLst/>
                              <a:gdLst>
                                <a:gd name="T0" fmla="*/ 0 w 39"/>
                                <a:gd name="T1" fmla="*/ 0 h 13"/>
                                <a:gd name="T2" fmla="*/ 32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6"/>
                                  </a:lnTo>
                                  <a:lnTo>
                                    <a:pt x="39" y="13"/>
                                  </a:lnTo>
                                  <a:lnTo>
                                    <a:pt x="0" y="13"/>
                                  </a:lnTo>
                                  <a:lnTo>
                                    <a:pt x="0"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3" name="Freeform 479"/>
                          <wps:cNvSpPr>
                            <a:spLocks/>
                          </wps:cNvSpPr>
                          <wps:spPr bwMode="auto">
                            <a:xfrm>
                              <a:off x="4919" y="12438"/>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 name="Freeform 480"/>
                          <wps:cNvSpPr>
                            <a:spLocks/>
                          </wps:cNvSpPr>
                          <wps:spPr bwMode="auto">
                            <a:xfrm>
                              <a:off x="4919" y="12445"/>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 name="Freeform 481"/>
                          <wps:cNvSpPr>
                            <a:spLocks/>
                          </wps:cNvSpPr>
                          <wps:spPr bwMode="auto">
                            <a:xfrm>
                              <a:off x="4925" y="12451"/>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Freeform 482"/>
                          <wps:cNvSpPr>
                            <a:spLocks noEditPoints="1"/>
                          </wps:cNvSpPr>
                          <wps:spPr bwMode="auto">
                            <a:xfrm>
                              <a:off x="4925"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6 h 13"/>
                                <a:gd name="T10" fmla="*/ 46 w 85"/>
                                <a:gd name="T11" fmla="*/ 13 h 13"/>
                                <a:gd name="T12" fmla="*/ 7 w 85"/>
                                <a:gd name="T13" fmla="*/ 13 h 13"/>
                                <a:gd name="T14" fmla="*/ 0 w 85"/>
                                <a:gd name="T15" fmla="*/ 6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46" y="6"/>
                                  </a:lnTo>
                                  <a:lnTo>
                                    <a:pt x="46" y="13"/>
                                  </a:lnTo>
                                  <a:lnTo>
                                    <a:pt x="7" y="13"/>
                                  </a:lnTo>
                                  <a:lnTo>
                                    <a:pt x="0" y="6"/>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483"/>
                          <wps:cNvSpPr>
                            <a:spLocks noEditPoints="1"/>
                          </wps:cNvSpPr>
                          <wps:spPr bwMode="auto">
                            <a:xfrm>
                              <a:off x="4925" y="12464"/>
                              <a:ext cx="85" cy="13"/>
                            </a:xfrm>
                            <a:custGeom>
                              <a:avLst/>
                              <a:gdLst>
                                <a:gd name="T0" fmla="*/ 0 w 85"/>
                                <a:gd name="T1" fmla="*/ 0 h 13"/>
                                <a:gd name="T2" fmla="*/ 39 w 85"/>
                                <a:gd name="T3" fmla="*/ 0 h 13"/>
                                <a:gd name="T4" fmla="*/ 39 w 85"/>
                                <a:gd name="T5" fmla="*/ 0 h 13"/>
                                <a:gd name="T6" fmla="*/ 46 w 85"/>
                                <a:gd name="T7" fmla="*/ 0 h 13"/>
                                <a:gd name="T8" fmla="*/ 46 w 85"/>
                                <a:gd name="T9" fmla="*/ 7 h 13"/>
                                <a:gd name="T10" fmla="*/ 52 w 85"/>
                                <a:gd name="T11" fmla="*/ 13 h 13"/>
                                <a:gd name="T12" fmla="*/ 7 w 85"/>
                                <a:gd name="T13" fmla="*/ 13 h 13"/>
                                <a:gd name="T14" fmla="*/ 7 w 85"/>
                                <a:gd name="T15" fmla="*/ 7 h 13"/>
                                <a:gd name="T16" fmla="*/ 0 w 85"/>
                                <a:gd name="T17" fmla="*/ 0 h 13"/>
                                <a:gd name="T18" fmla="*/ 85 w 85"/>
                                <a:gd name="T19" fmla="*/ 13 h 13"/>
                                <a:gd name="T20" fmla="*/ 78 w 85"/>
                                <a:gd name="T21" fmla="*/ 13 h 13"/>
                                <a:gd name="T22" fmla="*/ 85 w 85"/>
                                <a:gd name="T23" fmla="*/ 7 h 13"/>
                                <a:gd name="T24" fmla="*/ 85 w 85"/>
                                <a:gd name="T25" fmla="*/ 7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0"/>
                                  </a:lnTo>
                                  <a:lnTo>
                                    <a:pt x="46" y="7"/>
                                  </a:lnTo>
                                  <a:lnTo>
                                    <a:pt x="52" y="13"/>
                                  </a:lnTo>
                                  <a:lnTo>
                                    <a:pt x="7" y="13"/>
                                  </a:lnTo>
                                  <a:lnTo>
                                    <a:pt x="7" y="7"/>
                                  </a:lnTo>
                                  <a:lnTo>
                                    <a:pt x="0" y="0"/>
                                  </a:lnTo>
                                  <a:close/>
                                  <a:moveTo>
                                    <a:pt x="85" y="13"/>
                                  </a:moveTo>
                                  <a:lnTo>
                                    <a:pt x="78" y="13"/>
                                  </a:lnTo>
                                  <a:lnTo>
                                    <a:pt x="85" y="7"/>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Freeform 484"/>
                          <wps:cNvSpPr>
                            <a:spLocks/>
                          </wps:cNvSpPr>
                          <wps:spPr bwMode="auto">
                            <a:xfrm>
                              <a:off x="4932" y="12471"/>
                              <a:ext cx="78" cy="13"/>
                            </a:xfrm>
                            <a:custGeom>
                              <a:avLst/>
                              <a:gdLst>
                                <a:gd name="T0" fmla="*/ 0 w 78"/>
                                <a:gd name="T1" fmla="*/ 0 h 13"/>
                                <a:gd name="T2" fmla="*/ 39 w 78"/>
                                <a:gd name="T3" fmla="*/ 0 h 13"/>
                                <a:gd name="T4" fmla="*/ 45 w 78"/>
                                <a:gd name="T5" fmla="*/ 6 h 13"/>
                                <a:gd name="T6" fmla="*/ 58 w 78"/>
                                <a:gd name="T7" fmla="*/ 6 h 13"/>
                                <a:gd name="T8" fmla="*/ 71 w 78"/>
                                <a:gd name="T9" fmla="*/ 6 h 13"/>
                                <a:gd name="T10" fmla="*/ 78 w 78"/>
                                <a:gd name="T11" fmla="*/ 0 h 13"/>
                                <a:gd name="T12" fmla="*/ 78 w 78"/>
                                <a:gd name="T13" fmla="*/ 0 h 13"/>
                                <a:gd name="T14" fmla="*/ 78 w 78"/>
                                <a:gd name="T15" fmla="*/ 6 h 13"/>
                                <a:gd name="T16" fmla="*/ 78 w 78"/>
                                <a:gd name="T17" fmla="*/ 6 h 13"/>
                                <a:gd name="T18" fmla="*/ 78 w 78"/>
                                <a:gd name="T19" fmla="*/ 13 h 13"/>
                                <a:gd name="T20" fmla="*/ 6 w 78"/>
                                <a:gd name="T21" fmla="*/ 13 h 13"/>
                                <a:gd name="T22" fmla="*/ 6 w 78"/>
                                <a:gd name="T23" fmla="*/ 6 h 13"/>
                                <a:gd name="T24" fmla="*/ 0 w 78"/>
                                <a:gd name="T25" fmla="*/ 6 h 13"/>
                                <a:gd name="T26" fmla="*/ 0 w 78"/>
                                <a:gd name="T27" fmla="*/ 0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6"/>
                                  </a:lnTo>
                                  <a:lnTo>
                                    <a:pt x="58" y="6"/>
                                  </a:lnTo>
                                  <a:lnTo>
                                    <a:pt x="71" y="6"/>
                                  </a:lnTo>
                                  <a:lnTo>
                                    <a:pt x="78" y="0"/>
                                  </a:lnTo>
                                  <a:lnTo>
                                    <a:pt x="78" y="6"/>
                                  </a:lnTo>
                                  <a:lnTo>
                                    <a:pt x="78" y="13"/>
                                  </a:lnTo>
                                  <a:lnTo>
                                    <a:pt x="6" y="13"/>
                                  </a:lnTo>
                                  <a:lnTo>
                                    <a:pt x="6" y="6"/>
                                  </a:lnTo>
                                  <a:lnTo>
                                    <a:pt x="0" y="6"/>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Freeform 485"/>
                          <wps:cNvSpPr>
                            <a:spLocks/>
                          </wps:cNvSpPr>
                          <wps:spPr bwMode="auto">
                            <a:xfrm>
                              <a:off x="4932" y="12477"/>
                              <a:ext cx="78" cy="13"/>
                            </a:xfrm>
                            <a:custGeom>
                              <a:avLst/>
                              <a:gdLst>
                                <a:gd name="T0" fmla="*/ 0 w 78"/>
                                <a:gd name="T1" fmla="*/ 0 h 13"/>
                                <a:gd name="T2" fmla="*/ 45 w 78"/>
                                <a:gd name="T3" fmla="*/ 0 h 13"/>
                                <a:gd name="T4" fmla="*/ 58 w 78"/>
                                <a:gd name="T5" fmla="*/ 0 h 13"/>
                                <a:gd name="T6" fmla="*/ 71 w 78"/>
                                <a:gd name="T7" fmla="*/ 0 h 13"/>
                                <a:gd name="T8" fmla="*/ 78 w 78"/>
                                <a:gd name="T9" fmla="*/ 0 h 13"/>
                                <a:gd name="T10" fmla="*/ 78 w 78"/>
                                <a:gd name="T11" fmla="*/ 0 h 13"/>
                                <a:gd name="T12" fmla="*/ 71 w 78"/>
                                <a:gd name="T13" fmla="*/ 7 h 13"/>
                                <a:gd name="T14" fmla="*/ 71 w 78"/>
                                <a:gd name="T15" fmla="*/ 13 h 13"/>
                                <a:gd name="T16" fmla="*/ 13 w 78"/>
                                <a:gd name="T17" fmla="*/ 13 h 13"/>
                                <a:gd name="T18" fmla="*/ 6 w 78"/>
                                <a:gd name="T19" fmla="*/ 7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0"/>
                                  </a:lnTo>
                                  <a:lnTo>
                                    <a:pt x="71" y="0"/>
                                  </a:lnTo>
                                  <a:lnTo>
                                    <a:pt x="78" y="0"/>
                                  </a:lnTo>
                                  <a:lnTo>
                                    <a:pt x="71" y="7"/>
                                  </a:lnTo>
                                  <a:lnTo>
                                    <a:pt x="71" y="13"/>
                                  </a:lnTo>
                                  <a:lnTo>
                                    <a:pt x="13" y="13"/>
                                  </a:lnTo>
                                  <a:lnTo>
                                    <a:pt x="6"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486"/>
                          <wps:cNvSpPr>
                            <a:spLocks/>
                          </wps:cNvSpPr>
                          <wps:spPr bwMode="auto">
                            <a:xfrm>
                              <a:off x="4938" y="12484"/>
                              <a:ext cx="72" cy="13"/>
                            </a:xfrm>
                            <a:custGeom>
                              <a:avLst/>
                              <a:gdLst>
                                <a:gd name="T0" fmla="*/ 0 w 72"/>
                                <a:gd name="T1" fmla="*/ 0 h 13"/>
                                <a:gd name="T2" fmla="*/ 72 w 72"/>
                                <a:gd name="T3" fmla="*/ 0 h 13"/>
                                <a:gd name="T4" fmla="*/ 65 w 72"/>
                                <a:gd name="T5" fmla="*/ 6 h 13"/>
                                <a:gd name="T6" fmla="*/ 59 w 72"/>
                                <a:gd name="T7" fmla="*/ 13 h 13"/>
                                <a:gd name="T8" fmla="*/ 13 w 72"/>
                                <a:gd name="T9" fmla="*/ 13 h 13"/>
                                <a:gd name="T10" fmla="*/ 7 w 72"/>
                                <a:gd name="T11" fmla="*/ 6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6"/>
                                  </a:lnTo>
                                  <a:lnTo>
                                    <a:pt x="59" y="13"/>
                                  </a:lnTo>
                                  <a:lnTo>
                                    <a:pt x="13" y="13"/>
                                  </a:lnTo>
                                  <a:lnTo>
                                    <a:pt x="7"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487"/>
                          <wps:cNvSpPr>
                            <a:spLocks/>
                          </wps:cNvSpPr>
                          <wps:spPr bwMode="auto">
                            <a:xfrm>
                              <a:off x="4945" y="12490"/>
                              <a:ext cx="58" cy="13"/>
                            </a:xfrm>
                            <a:custGeom>
                              <a:avLst/>
                              <a:gdLst>
                                <a:gd name="T0" fmla="*/ 0 w 58"/>
                                <a:gd name="T1" fmla="*/ 0 h 13"/>
                                <a:gd name="T2" fmla="*/ 58 w 58"/>
                                <a:gd name="T3" fmla="*/ 0 h 13"/>
                                <a:gd name="T4" fmla="*/ 45 w 58"/>
                                <a:gd name="T5" fmla="*/ 7 h 13"/>
                                <a:gd name="T6" fmla="*/ 39 w 58"/>
                                <a:gd name="T7" fmla="*/ 13 h 13"/>
                                <a:gd name="T8" fmla="*/ 19 w 58"/>
                                <a:gd name="T9" fmla="*/ 13 h 13"/>
                                <a:gd name="T10" fmla="*/ 6 w 58"/>
                                <a:gd name="T11" fmla="*/ 7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45" y="7"/>
                                  </a:lnTo>
                                  <a:lnTo>
                                    <a:pt x="39" y="13"/>
                                  </a:lnTo>
                                  <a:lnTo>
                                    <a:pt x="19" y="13"/>
                                  </a:lnTo>
                                  <a:lnTo>
                                    <a:pt x="6"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Freeform 488"/>
                          <wps:cNvSpPr>
                            <a:spLocks/>
                          </wps:cNvSpPr>
                          <wps:spPr bwMode="auto">
                            <a:xfrm>
                              <a:off x="4951" y="12497"/>
                              <a:ext cx="46" cy="6"/>
                            </a:xfrm>
                            <a:custGeom>
                              <a:avLst/>
                              <a:gdLst>
                                <a:gd name="T0" fmla="*/ 0 w 46"/>
                                <a:gd name="T1" fmla="*/ 0 h 6"/>
                                <a:gd name="T2" fmla="*/ 46 w 46"/>
                                <a:gd name="T3" fmla="*/ 0 h 6"/>
                                <a:gd name="T4" fmla="*/ 33 w 46"/>
                                <a:gd name="T5" fmla="*/ 6 h 6"/>
                                <a:gd name="T6" fmla="*/ 20 w 46"/>
                                <a:gd name="T7" fmla="*/ 6 h 6"/>
                                <a:gd name="T8" fmla="*/ 7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3" y="6"/>
                                  </a:lnTo>
                                  <a:lnTo>
                                    <a:pt x="20" y="6"/>
                                  </a:lnTo>
                                  <a:lnTo>
                                    <a:pt x="7"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3" name="Freeform 489"/>
                          <wps:cNvSpPr>
                            <a:spLocks/>
                          </wps:cNvSpPr>
                          <wps:spPr bwMode="auto">
                            <a:xfrm>
                              <a:off x="4964" y="12503"/>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 name="Freeform 490"/>
                          <wps:cNvSpPr>
                            <a:spLocks/>
                          </wps:cNvSpPr>
                          <wps:spPr bwMode="auto">
                            <a:xfrm>
                              <a:off x="4906" y="12100"/>
                              <a:ext cx="227" cy="403"/>
                            </a:xfrm>
                            <a:custGeom>
                              <a:avLst/>
                              <a:gdLst>
                                <a:gd name="T0" fmla="*/ 227 w 227"/>
                                <a:gd name="T1" fmla="*/ 46 h 403"/>
                                <a:gd name="T2" fmla="*/ 208 w 227"/>
                                <a:gd name="T3" fmla="*/ 59 h 403"/>
                                <a:gd name="T4" fmla="*/ 182 w 227"/>
                                <a:gd name="T5" fmla="*/ 39 h 403"/>
                                <a:gd name="T6" fmla="*/ 162 w 227"/>
                                <a:gd name="T7" fmla="*/ 26 h 403"/>
                                <a:gd name="T8" fmla="*/ 136 w 227"/>
                                <a:gd name="T9" fmla="*/ 20 h 403"/>
                                <a:gd name="T10" fmla="*/ 104 w 227"/>
                                <a:gd name="T11" fmla="*/ 26 h 403"/>
                                <a:gd name="T12" fmla="*/ 78 w 227"/>
                                <a:gd name="T13" fmla="*/ 52 h 403"/>
                                <a:gd name="T14" fmla="*/ 65 w 227"/>
                                <a:gd name="T15" fmla="*/ 85 h 403"/>
                                <a:gd name="T16" fmla="*/ 52 w 227"/>
                                <a:gd name="T17" fmla="*/ 137 h 403"/>
                                <a:gd name="T18" fmla="*/ 39 w 227"/>
                                <a:gd name="T19" fmla="*/ 189 h 403"/>
                                <a:gd name="T20" fmla="*/ 39 w 227"/>
                                <a:gd name="T21" fmla="*/ 241 h 403"/>
                                <a:gd name="T22" fmla="*/ 39 w 227"/>
                                <a:gd name="T23" fmla="*/ 286 h 403"/>
                                <a:gd name="T24" fmla="*/ 52 w 227"/>
                                <a:gd name="T25" fmla="*/ 332 h 403"/>
                                <a:gd name="T26" fmla="*/ 65 w 227"/>
                                <a:gd name="T27" fmla="*/ 364 h 403"/>
                                <a:gd name="T28" fmla="*/ 71 w 227"/>
                                <a:gd name="T29" fmla="*/ 377 h 403"/>
                                <a:gd name="T30" fmla="*/ 78 w 227"/>
                                <a:gd name="T31" fmla="*/ 377 h 403"/>
                                <a:gd name="T32" fmla="*/ 91 w 227"/>
                                <a:gd name="T33" fmla="*/ 377 h 403"/>
                                <a:gd name="T34" fmla="*/ 104 w 227"/>
                                <a:gd name="T35" fmla="*/ 371 h 403"/>
                                <a:gd name="T36" fmla="*/ 104 w 227"/>
                                <a:gd name="T37" fmla="*/ 377 h 403"/>
                                <a:gd name="T38" fmla="*/ 97 w 227"/>
                                <a:gd name="T39" fmla="*/ 390 h 403"/>
                                <a:gd name="T40" fmla="*/ 84 w 227"/>
                                <a:gd name="T41" fmla="*/ 397 h 403"/>
                                <a:gd name="T42" fmla="*/ 78 w 227"/>
                                <a:gd name="T43" fmla="*/ 403 h 403"/>
                                <a:gd name="T44" fmla="*/ 65 w 227"/>
                                <a:gd name="T45" fmla="*/ 403 h 403"/>
                                <a:gd name="T46" fmla="*/ 45 w 227"/>
                                <a:gd name="T47" fmla="*/ 397 h 403"/>
                                <a:gd name="T48" fmla="*/ 26 w 227"/>
                                <a:gd name="T49" fmla="*/ 377 h 403"/>
                                <a:gd name="T50" fmla="*/ 13 w 227"/>
                                <a:gd name="T51" fmla="*/ 338 h 403"/>
                                <a:gd name="T52" fmla="*/ 6 w 227"/>
                                <a:gd name="T53" fmla="*/ 293 h 403"/>
                                <a:gd name="T54" fmla="*/ 0 w 227"/>
                                <a:gd name="T55" fmla="*/ 241 h 403"/>
                                <a:gd name="T56" fmla="*/ 0 w 227"/>
                                <a:gd name="T57" fmla="*/ 182 h 403"/>
                                <a:gd name="T58" fmla="*/ 13 w 227"/>
                                <a:gd name="T59" fmla="*/ 124 h 403"/>
                                <a:gd name="T60" fmla="*/ 26 w 227"/>
                                <a:gd name="T61" fmla="*/ 72 h 403"/>
                                <a:gd name="T62" fmla="*/ 39 w 227"/>
                                <a:gd name="T63" fmla="*/ 52 h 403"/>
                                <a:gd name="T64" fmla="*/ 52 w 227"/>
                                <a:gd name="T65" fmla="*/ 33 h 403"/>
                                <a:gd name="T66" fmla="*/ 65 w 227"/>
                                <a:gd name="T67" fmla="*/ 20 h 403"/>
                                <a:gd name="T68" fmla="*/ 84 w 227"/>
                                <a:gd name="T69" fmla="*/ 7 h 403"/>
                                <a:gd name="T70" fmla="*/ 123 w 227"/>
                                <a:gd name="T71" fmla="*/ 0 h 403"/>
                                <a:gd name="T72" fmla="*/ 162 w 227"/>
                                <a:gd name="T73" fmla="*/ 0 h 403"/>
                                <a:gd name="T74" fmla="*/ 182 w 227"/>
                                <a:gd name="T75" fmla="*/ 7 h 403"/>
                                <a:gd name="T76" fmla="*/ 201 w 227"/>
                                <a:gd name="T77" fmla="*/ 13 h 403"/>
                                <a:gd name="T78" fmla="*/ 214 w 227"/>
                                <a:gd name="T79" fmla="*/ 26 h 403"/>
                                <a:gd name="T80" fmla="*/ 227 w 227"/>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6"/>
                                  </a:moveTo>
                                  <a:lnTo>
                                    <a:pt x="208" y="59"/>
                                  </a:lnTo>
                                  <a:lnTo>
                                    <a:pt x="182" y="39"/>
                                  </a:lnTo>
                                  <a:lnTo>
                                    <a:pt x="162" y="26"/>
                                  </a:lnTo>
                                  <a:lnTo>
                                    <a:pt x="136" y="20"/>
                                  </a:lnTo>
                                  <a:lnTo>
                                    <a:pt x="104" y="26"/>
                                  </a:lnTo>
                                  <a:lnTo>
                                    <a:pt x="78" y="52"/>
                                  </a:lnTo>
                                  <a:lnTo>
                                    <a:pt x="65" y="85"/>
                                  </a:lnTo>
                                  <a:lnTo>
                                    <a:pt x="52" y="137"/>
                                  </a:lnTo>
                                  <a:lnTo>
                                    <a:pt x="39" y="189"/>
                                  </a:lnTo>
                                  <a:lnTo>
                                    <a:pt x="39" y="241"/>
                                  </a:lnTo>
                                  <a:lnTo>
                                    <a:pt x="39" y="286"/>
                                  </a:lnTo>
                                  <a:lnTo>
                                    <a:pt x="52" y="332"/>
                                  </a:lnTo>
                                  <a:lnTo>
                                    <a:pt x="65" y="364"/>
                                  </a:lnTo>
                                  <a:lnTo>
                                    <a:pt x="71" y="377"/>
                                  </a:lnTo>
                                  <a:lnTo>
                                    <a:pt x="78" y="377"/>
                                  </a:lnTo>
                                  <a:lnTo>
                                    <a:pt x="91" y="377"/>
                                  </a:lnTo>
                                  <a:lnTo>
                                    <a:pt x="104" y="371"/>
                                  </a:lnTo>
                                  <a:lnTo>
                                    <a:pt x="104" y="377"/>
                                  </a:lnTo>
                                  <a:lnTo>
                                    <a:pt x="97" y="390"/>
                                  </a:lnTo>
                                  <a:lnTo>
                                    <a:pt x="84" y="397"/>
                                  </a:lnTo>
                                  <a:lnTo>
                                    <a:pt x="78" y="403"/>
                                  </a:lnTo>
                                  <a:lnTo>
                                    <a:pt x="65" y="403"/>
                                  </a:lnTo>
                                  <a:lnTo>
                                    <a:pt x="45" y="397"/>
                                  </a:lnTo>
                                  <a:lnTo>
                                    <a:pt x="26" y="377"/>
                                  </a:lnTo>
                                  <a:lnTo>
                                    <a:pt x="13" y="338"/>
                                  </a:lnTo>
                                  <a:lnTo>
                                    <a:pt x="6" y="293"/>
                                  </a:lnTo>
                                  <a:lnTo>
                                    <a:pt x="0" y="241"/>
                                  </a:lnTo>
                                  <a:lnTo>
                                    <a:pt x="0" y="182"/>
                                  </a:lnTo>
                                  <a:lnTo>
                                    <a:pt x="13" y="124"/>
                                  </a:lnTo>
                                  <a:lnTo>
                                    <a:pt x="26" y="72"/>
                                  </a:lnTo>
                                  <a:lnTo>
                                    <a:pt x="39" y="52"/>
                                  </a:lnTo>
                                  <a:lnTo>
                                    <a:pt x="52" y="33"/>
                                  </a:lnTo>
                                  <a:lnTo>
                                    <a:pt x="65" y="20"/>
                                  </a:lnTo>
                                  <a:lnTo>
                                    <a:pt x="84" y="7"/>
                                  </a:lnTo>
                                  <a:lnTo>
                                    <a:pt x="123" y="0"/>
                                  </a:lnTo>
                                  <a:lnTo>
                                    <a:pt x="162" y="0"/>
                                  </a:lnTo>
                                  <a:lnTo>
                                    <a:pt x="182" y="7"/>
                                  </a:lnTo>
                                  <a:lnTo>
                                    <a:pt x="201" y="13"/>
                                  </a:lnTo>
                                  <a:lnTo>
                                    <a:pt x="214" y="26"/>
                                  </a:lnTo>
                                  <a:lnTo>
                                    <a:pt x="227"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5" name="Freeform 491"/>
                          <wps:cNvSpPr>
                            <a:spLocks/>
                          </wps:cNvSpPr>
                          <wps:spPr bwMode="auto">
                            <a:xfrm>
                              <a:off x="5153" y="12100"/>
                              <a:ext cx="58" cy="0"/>
                            </a:xfrm>
                            <a:custGeom>
                              <a:avLst/>
                              <a:gdLst>
                                <a:gd name="T0" fmla="*/ 58 w 58"/>
                                <a:gd name="T1" fmla="*/ 0 w 58"/>
                                <a:gd name="T2" fmla="*/ 26 w 58"/>
                                <a:gd name="T3" fmla="*/ 58 w 58"/>
                              </a:gdLst>
                              <a:ahLst/>
                              <a:cxnLst>
                                <a:cxn ang="0">
                                  <a:pos x="T0" y="0"/>
                                </a:cxn>
                                <a:cxn ang="0">
                                  <a:pos x="T1" y="0"/>
                                </a:cxn>
                                <a:cxn ang="0">
                                  <a:pos x="T2" y="0"/>
                                </a:cxn>
                                <a:cxn ang="0">
                                  <a:pos x="T3" y="0"/>
                                </a:cxn>
                              </a:cxnLst>
                              <a:rect l="0" t="0" r="r" b="b"/>
                              <a:pathLst>
                                <a:path w="58">
                                  <a:moveTo>
                                    <a:pt x="58" y="0"/>
                                  </a:moveTo>
                                  <a:lnTo>
                                    <a:pt x="0" y="0"/>
                                  </a:lnTo>
                                  <a:lnTo>
                                    <a:pt x="26" y="0"/>
                                  </a:lnTo>
                                  <a:lnTo>
                                    <a:pt x="58"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Freeform 492"/>
                          <wps:cNvSpPr>
                            <a:spLocks/>
                          </wps:cNvSpPr>
                          <wps:spPr bwMode="auto">
                            <a:xfrm>
                              <a:off x="5133" y="12100"/>
                              <a:ext cx="98" cy="7"/>
                            </a:xfrm>
                            <a:custGeom>
                              <a:avLst/>
                              <a:gdLst>
                                <a:gd name="T0" fmla="*/ 98 w 98"/>
                                <a:gd name="T1" fmla="*/ 7 h 7"/>
                                <a:gd name="T2" fmla="*/ 0 w 98"/>
                                <a:gd name="T3" fmla="*/ 7 h 7"/>
                                <a:gd name="T4" fmla="*/ 0 w 98"/>
                                <a:gd name="T5" fmla="*/ 7 h 7"/>
                                <a:gd name="T6" fmla="*/ 20 w 98"/>
                                <a:gd name="T7" fmla="*/ 0 h 7"/>
                                <a:gd name="T8" fmla="*/ 46 w 98"/>
                                <a:gd name="T9" fmla="*/ 0 h 7"/>
                                <a:gd name="T10" fmla="*/ 72 w 98"/>
                                <a:gd name="T11" fmla="*/ 0 h 7"/>
                                <a:gd name="T12" fmla="*/ 98 w 98"/>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98" h="7">
                                  <a:moveTo>
                                    <a:pt x="98" y="7"/>
                                  </a:moveTo>
                                  <a:lnTo>
                                    <a:pt x="0" y="7"/>
                                  </a:lnTo>
                                  <a:lnTo>
                                    <a:pt x="20" y="0"/>
                                  </a:lnTo>
                                  <a:lnTo>
                                    <a:pt x="46" y="0"/>
                                  </a:lnTo>
                                  <a:lnTo>
                                    <a:pt x="72" y="0"/>
                                  </a:lnTo>
                                  <a:lnTo>
                                    <a:pt x="98"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 name="Freeform 493"/>
                          <wps:cNvSpPr>
                            <a:spLocks/>
                          </wps:cNvSpPr>
                          <wps:spPr bwMode="auto">
                            <a:xfrm>
                              <a:off x="5120" y="12100"/>
                              <a:ext cx="124" cy="13"/>
                            </a:xfrm>
                            <a:custGeom>
                              <a:avLst/>
                              <a:gdLst>
                                <a:gd name="T0" fmla="*/ 33 w 124"/>
                                <a:gd name="T1" fmla="*/ 0 h 13"/>
                                <a:gd name="T2" fmla="*/ 91 w 124"/>
                                <a:gd name="T3" fmla="*/ 0 h 13"/>
                                <a:gd name="T4" fmla="*/ 111 w 124"/>
                                <a:gd name="T5" fmla="*/ 7 h 13"/>
                                <a:gd name="T6" fmla="*/ 124 w 124"/>
                                <a:gd name="T7" fmla="*/ 13 h 13"/>
                                <a:gd name="T8" fmla="*/ 0 w 124"/>
                                <a:gd name="T9" fmla="*/ 13 h 13"/>
                                <a:gd name="T10" fmla="*/ 7 w 124"/>
                                <a:gd name="T11" fmla="*/ 13 h 13"/>
                                <a:gd name="T12" fmla="*/ 13 w 124"/>
                                <a:gd name="T13" fmla="*/ 7 h 13"/>
                                <a:gd name="T14" fmla="*/ 20 w 124"/>
                                <a:gd name="T15" fmla="*/ 7 h 13"/>
                                <a:gd name="T16" fmla="*/ 33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33" y="0"/>
                                  </a:moveTo>
                                  <a:lnTo>
                                    <a:pt x="91" y="0"/>
                                  </a:lnTo>
                                  <a:lnTo>
                                    <a:pt x="111" y="7"/>
                                  </a:lnTo>
                                  <a:lnTo>
                                    <a:pt x="124" y="13"/>
                                  </a:lnTo>
                                  <a:lnTo>
                                    <a:pt x="0" y="13"/>
                                  </a:lnTo>
                                  <a:lnTo>
                                    <a:pt x="7" y="13"/>
                                  </a:lnTo>
                                  <a:lnTo>
                                    <a:pt x="13" y="7"/>
                                  </a:lnTo>
                                  <a:lnTo>
                                    <a:pt x="20" y="7"/>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Freeform 494"/>
                          <wps:cNvSpPr>
                            <a:spLocks/>
                          </wps:cNvSpPr>
                          <wps:spPr bwMode="auto">
                            <a:xfrm>
                              <a:off x="5114" y="12107"/>
                              <a:ext cx="143" cy="13"/>
                            </a:xfrm>
                            <a:custGeom>
                              <a:avLst/>
                              <a:gdLst>
                                <a:gd name="T0" fmla="*/ 19 w 143"/>
                                <a:gd name="T1" fmla="*/ 0 h 13"/>
                                <a:gd name="T2" fmla="*/ 117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17"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 name="Freeform 495"/>
                          <wps:cNvSpPr>
                            <a:spLocks/>
                          </wps:cNvSpPr>
                          <wps:spPr bwMode="auto">
                            <a:xfrm>
                              <a:off x="5107" y="12113"/>
                              <a:ext cx="156" cy="13"/>
                            </a:xfrm>
                            <a:custGeom>
                              <a:avLst/>
                              <a:gdLst>
                                <a:gd name="T0" fmla="*/ 13 w 156"/>
                                <a:gd name="T1" fmla="*/ 0 h 13"/>
                                <a:gd name="T2" fmla="*/ 137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37"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Freeform 496"/>
                          <wps:cNvSpPr>
                            <a:spLocks/>
                          </wps:cNvSpPr>
                          <wps:spPr bwMode="auto">
                            <a:xfrm>
                              <a:off x="5101"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6 h 13"/>
                                <a:gd name="T12" fmla="*/ 91 w 169"/>
                                <a:gd name="T13" fmla="*/ 0 h 13"/>
                                <a:gd name="T14" fmla="*/ 71 w 169"/>
                                <a:gd name="T15" fmla="*/ 6 h 13"/>
                                <a:gd name="T16" fmla="*/ 45 w 169"/>
                                <a:gd name="T17" fmla="*/ 6 h 13"/>
                                <a:gd name="T18" fmla="*/ 45 w 169"/>
                                <a:gd name="T19" fmla="*/ 13 h 13"/>
                                <a:gd name="T20" fmla="*/ 39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6"/>
                                  </a:lnTo>
                                  <a:lnTo>
                                    <a:pt x="91" y="0"/>
                                  </a:lnTo>
                                  <a:lnTo>
                                    <a:pt x="71" y="6"/>
                                  </a:lnTo>
                                  <a:lnTo>
                                    <a:pt x="45" y="6"/>
                                  </a:lnTo>
                                  <a:lnTo>
                                    <a:pt x="45" y="13"/>
                                  </a:lnTo>
                                  <a:lnTo>
                                    <a:pt x="39"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1" name="Freeform 497"/>
                          <wps:cNvSpPr>
                            <a:spLocks noEditPoints="1"/>
                          </wps:cNvSpPr>
                          <wps:spPr bwMode="auto">
                            <a:xfrm>
                              <a:off x="5094" y="12126"/>
                              <a:ext cx="176" cy="13"/>
                            </a:xfrm>
                            <a:custGeom>
                              <a:avLst/>
                              <a:gdLst>
                                <a:gd name="T0" fmla="*/ 13 w 176"/>
                                <a:gd name="T1" fmla="*/ 0 h 13"/>
                                <a:gd name="T2" fmla="*/ 59 w 176"/>
                                <a:gd name="T3" fmla="*/ 0 h 13"/>
                                <a:gd name="T4" fmla="*/ 59 w 176"/>
                                <a:gd name="T5" fmla="*/ 0 h 13"/>
                                <a:gd name="T6" fmla="*/ 52 w 176"/>
                                <a:gd name="T7" fmla="*/ 0 h 13"/>
                                <a:gd name="T8" fmla="*/ 46 w 176"/>
                                <a:gd name="T9" fmla="*/ 7 h 13"/>
                                <a:gd name="T10" fmla="*/ 39 w 176"/>
                                <a:gd name="T11" fmla="*/ 13 h 13"/>
                                <a:gd name="T12" fmla="*/ 0 w 176"/>
                                <a:gd name="T13" fmla="*/ 13 h 13"/>
                                <a:gd name="T14" fmla="*/ 7 w 176"/>
                                <a:gd name="T15" fmla="*/ 7 h 13"/>
                                <a:gd name="T16" fmla="*/ 13 w 176"/>
                                <a:gd name="T17" fmla="*/ 0 h 13"/>
                                <a:gd name="T18" fmla="*/ 117 w 176"/>
                                <a:gd name="T19" fmla="*/ 0 h 13"/>
                                <a:gd name="T20" fmla="*/ 169 w 176"/>
                                <a:gd name="T21" fmla="*/ 0 h 13"/>
                                <a:gd name="T22" fmla="*/ 176 w 176"/>
                                <a:gd name="T23" fmla="*/ 7 h 13"/>
                                <a:gd name="T24" fmla="*/ 176 w 176"/>
                                <a:gd name="T25" fmla="*/ 13 h 13"/>
                                <a:gd name="T26" fmla="*/ 143 w 176"/>
                                <a:gd name="T27" fmla="*/ 13 h 13"/>
                                <a:gd name="T28" fmla="*/ 130 w 176"/>
                                <a:gd name="T29" fmla="*/ 7 h 13"/>
                                <a:gd name="T30" fmla="*/ 117 w 17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6" h="13">
                                  <a:moveTo>
                                    <a:pt x="13" y="0"/>
                                  </a:moveTo>
                                  <a:lnTo>
                                    <a:pt x="59" y="0"/>
                                  </a:lnTo>
                                  <a:lnTo>
                                    <a:pt x="52" y="0"/>
                                  </a:lnTo>
                                  <a:lnTo>
                                    <a:pt x="46" y="7"/>
                                  </a:lnTo>
                                  <a:lnTo>
                                    <a:pt x="39" y="13"/>
                                  </a:lnTo>
                                  <a:lnTo>
                                    <a:pt x="0" y="13"/>
                                  </a:lnTo>
                                  <a:lnTo>
                                    <a:pt x="7" y="7"/>
                                  </a:lnTo>
                                  <a:lnTo>
                                    <a:pt x="13" y="0"/>
                                  </a:lnTo>
                                  <a:close/>
                                  <a:moveTo>
                                    <a:pt x="117" y="0"/>
                                  </a:moveTo>
                                  <a:lnTo>
                                    <a:pt x="169" y="0"/>
                                  </a:lnTo>
                                  <a:lnTo>
                                    <a:pt x="176" y="7"/>
                                  </a:lnTo>
                                  <a:lnTo>
                                    <a:pt x="176" y="13"/>
                                  </a:lnTo>
                                  <a:lnTo>
                                    <a:pt x="143" y="13"/>
                                  </a:lnTo>
                                  <a:lnTo>
                                    <a:pt x="130"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498"/>
                          <wps:cNvSpPr>
                            <a:spLocks noEditPoints="1"/>
                          </wps:cNvSpPr>
                          <wps:spPr bwMode="auto">
                            <a:xfrm>
                              <a:off x="5088" y="12133"/>
                              <a:ext cx="188" cy="13"/>
                            </a:xfrm>
                            <a:custGeom>
                              <a:avLst/>
                              <a:gdLst>
                                <a:gd name="T0" fmla="*/ 13 w 188"/>
                                <a:gd name="T1" fmla="*/ 0 h 13"/>
                                <a:gd name="T2" fmla="*/ 52 w 188"/>
                                <a:gd name="T3" fmla="*/ 0 h 13"/>
                                <a:gd name="T4" fmla="*/ 45 w 188"/>
                                <a:gd name="T5" fmla="*/ 6 h 13"/>
                                <a:gd name="T6" fmla="*/ 45 w 188"/>
                                <a:gd name="T7" fmla="*/ 13 h 13"/>
                                <a:gd name="T8" fmla="*/ 0 w 188"/>
                                <a:gd name="T9" fmla="*/ 13 h 13"/>
                                <a:gd name="T10" fmla="*/ 6 w 188"/>
                                <a:gd name="T11" fmla="*/ 6 h 13"/>
                                <a:gd name="T12" fmla="*/ 13 w 188"/>
                                <a:gd name="T13" fmla="*/ 0 h 13"/>
                                <a:gd name="T14" fmla="*/ 136 w 188"/>
                                <a:gd name="T15" fmla="*/ 0 h 13"/>
                                <a:gd name="T16" fmla="*/ 182 w 188"/>
                                <a:gd name="T17" fmla="*/ 0 h 13"/>
                                <a:gd name="T18" fmla="*/ 182 w 188"/>
                                <a:gd name="T19" fmla="*/ 6 h 13"/>
                                <a:gd name="T20" fmla="*/ 188 w 188"/>
                                <a:gd name="T21" fmla="*/ 13 h 13"/>
                                <a:gd name="T22" fmla="*/ 182 w 188"/>
                                <a:gd name="T23" fmla="*/ 13 h 13"/>
                                <a:gd name="T24" fmla="*/ 156 w 188"/>
                                <a:gd name="T25" fmla="*/ 13 h 13"/>
                                <a:gd name="T26" fmla="*/ 149 w 188"/>
                                <a:gd name="T27" fmla="*/ 6 h 13"/>
                                <a:gd name="T28" fmla="*/ 136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13" y="0"/>
                                  </a:moveTo>
                                  <a:lnTo>
                                    <a:pt x="52" y="0"/>
                                  </a:lnTo>
                                  <a:lnTo>
                                    <a:pt x="45" y="6"/>
                                  </a:lnTo>
                                  <a:lnTo>
                                    <a:pt x="45" y="13"/>
                                  </a:lnTo>
                                  <a:lnTo>
                                    <a:pt x="0" y="13"/>
                                  </a:lnTo>
                                  <a:lnTo>
                                    <a:pt x="6" y="6"/>
                                  </a:lnTo>
                                  <a:lnTo>
                                    <a:pt x="13" y="0"/>
                                  </a:lnTo>
                                  <a:close/>
                                  <a:moveTo>
                                    <a:pt x="136" y="0"/>
                                  </a:moveTo>
                                  <a:lnTo>
                                    <a:pt x="182" y="0"/>
                                  </a:lnTo>
                                  <a:lnTo>
                                    <a:pt x="182" y="6"/>
                                  </a:lnTo>
                                  <a:lnTo>
                                    <a:pt x="188" y="13"/>
                                  </a:lnTo>
                                  <a:lnTo>
                                    <a:pt x="182" y="13"/>
                                  </a:lnTo>
                                  <a:lnTo>
                                    <a:pt x="156" y="13"/>
                                  </a:lnTo>
                                  <a:lnTo>
                                    <a:pt x="149" y="6"/>
                                  </a:lnTo>
                                  <a:lnTo>
                                    <a:pt x="136"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499"/>
                          <wps:cNvSpPr>
                            <a:spLocks noEditPoints="1"/>
                          </wps:cNvSpPr>
                          <wps:spPr bwMode="auto">
                            <a:xfrm>
                              <a:off x="5088" y="12139"/>
                              <a:ext cx="188" cy="13"/>
                            </a:xfrm>
                            <a:custGeom>
                              <a:avLst/>
                              <a:gdLst>
                                <a:gd name="T0" fmla="*/ 6 w 188"/>
                                <a:gd name="T1" fmla="*/ 0 h 13"/>
                                <a:gd name="T2" fmla="*/ 45 w 188"/>
                                <a:gd name="T3" fmla="*/ 0 h 13"/>
                                <a:gd name="T4" fmla="*/ 45 w 188"/>
                                <a:gd name="T5" fmla="*/ 7 h 13"/>
                                <a:gd name="T6" fmla="*/ 39 w 188"/>
                                <a:gd name="T7" fmla="*/ 13 h 13"/>
                                <a:gd name="T8" fmla="*/ 0 w 188"/>
                                <a:gd name="T9" fmla="*/ 13 h 13"/>
                                <a:gd name="T10" fmla="*/ 0 w 188"/>
                                <a:gd name="T11" fmla="*/ 7 h 13"/>
                                <a:gd name="T12" fmla="*/ 6 w 188"/>
                                <a:gd name="T13" fmla="*/ 0 h 13"/>
                                <a:gd name="T14" fmla="*/ 149 w 188"/>
                                <a:gd name="T15" fmla="*/ 0 h 13"/>
                                <a:gd name="T16" fmla="*/ 182 w 188"/>
                                <a:gd name="T17" fmla="*/ 0 h 13"/>
                                <a:gd name="T18" fmla="*/ 188 w 188"/>
                                <a:gd name="T19" fmla="*/ 0 h 13"/>
                                <a:gd name="T20" fmla="*/ 188 w 188"/>
                                <a:gd name="T21" fmla="*/ 7 h 13"/>
                                <a:gd name="T22" fmla="*/ 169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45" y="0"/>
                                  </a:lnTo>
                                  <a:lnTo>
                                    <a:pt x="45" y="7"/>
                                  </a:lnTo>
                                  <a:lnTo>
                                    <a:pt x="39" y="13"/>
                                  </a:lnTo>
                                  <a:lnTo>
                                    <a:pt x="0" y="13"/>
                                  </a:lnTo>
                                  <a:lnTo>
                                    <a:pt x="0" y="7"/>
                                  </a:lnTo>
                                  <a:lnTo>
                                    <a:pt x="6" y="0"/>
                                  </a:lnTo>
                                  <a:close/>
                                  <a:moveTo>
                                    <a:pt x="149" y="0"/>
                                  </a:moveTo>
                                  <a:lnTo>
                                    <a:pt x="182" y="0"/>
                                  </a:lnTo>
                                  <a:lnTo>
                                    <a:pt x="188" y="0"/>
                                  </a:lnTo>
                                  <a:lnTo>
                                    <a:pt x="188" y="7"/>
                                  </a:lnTo>
                                  <a:lnTo>
                                    <a:pt x="169"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500"/>
                          <wps:cNvSpPr>
                            <a:spLocks noEditPoints="1"/>
                          </wps:cNvSpPr>
                          <wps:spPr bwMode="auto">
                            <a:xfrm>
                              <a:off x="5081" y="12146"/>
                              <a:ext cx="189" cy="13"/>
                            </a:xfrm>
                            <a:custGeom>
                              <a:avLst/>
                              <a:gdLst>
                                <a:gd name="T0" fmla="*/ 7 w 189"/>
                                <a:gd name="T1" fmla="*/ 0 h 13"/>
                                <a:gd name="T2" fmla="*/ 52 w 189"/>
                                <a:gd name="T3" fmla="*/ 0 h 13"/>
                                <a:gd name="T4" fmla="*/ 46 w 189"/>
                                <a:gd name="T5" fmla="*/ 6 h 13"/>
                                <a:gd name="T6" fmla="*/ 39 w 189"/>
                                <a:gd name="T7" fmla="*/ 13 h 13"/>
                                <a:gd name="T8" fmla="*/ 0 w 189"/>
                                <a:gd name="T9" fmla="*/ 13 h 13"/>
                                <a:gd name="T10" fmla="*/ 7 w 189"/>
                                <a:gd name="T11" fmla="*/ 6 h 13"/>
                                <a:gd name="T12" fmla="*/ 7 w 189"/>
                                <a:gd name="T13" fmla="*/ 0 h 13"/>
                                <a:gd name="T14" fmla="*/ 163 w 189"/>
                                <a:gd name="T15" fmla="*/ 0 h 13"/>
                                <a:gd name="T16" fmla="*/ 189 w 189"/>
                                <a:gd name="T17" fmla="*/ 0 h 13"/>
                                <a:gd name="T18" fmla="*/ 169 w 189"/>
                                <a:gd name="T19" fmla="*/ 13 h 13"/>
                                <a:gd name="T20" fmla="*/ 169 w 189"/>
                                <a:gd name="T21" fmla="*/ 6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7" y="0"/>
                                  </a:moveTo>
                                  <a:lnTo>
                                    <a:pt x="52" y="0"/>
                                  </a:lnTo>
                                  <a:lnTo>
                                    <a:pt x="46" y="6"/>
                                  </a:lnTo>
                                  <a:lnTo>
                                    <a:pt x="39" y="13"/>
                                  </a:lnTo>
                                  <a:lnTo>
                                    <a:pt x="0" y="13"/>
                                  </a:lnTo>
                                  <a:lnTo>
                                    <a:pt x="7" y="6"/>
                                  </a:lnTo>
                                  <a:lnTo>
                                    <a:pt x="7" y="0"/>
                                  </a:lnTo>
                                  <a:close/>
                                  <a:moveTo>
                                    <a:pt x="163" y="0"/>
                                  </a:moveTo>
                                  <a:lnTo>
                                    <a:pt x="189" y="0"/>
                                  </a:lnTo>
                                  <a:lnTo>
                                    <a:pt x="169" y="13"/>
                                  </a:lnTo>
                                  <a:lnTo>
                                    <a:pt x="169" y="6"/>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501"/>
                          <wps:cNvSpPr>
                            <a:spLocks noEditPoints="1"/>
                          </wps:cNvSpPr>
                          <wps:spPr bwMode="auto">
                            <a:xfrm>
                              <a:off x="5081" y="12152"/>
                              <a:ext cx="176" cy="13"/>
                            </a:xfrm>
                            <a:custGeom>
                              <a:avLst/>
                              <a:gdLst>
                                <a:gd name="T0" fmla="*/ 7 w 176"/>
                                <a:gd name="T1" fmla="*/ 0 h 13"/>
                                <a:gd name="T2" fmla="*/ 46 w 176"/>
                                <a:gd name="T3" fmla="*/ 0 h 13"/>
                                <a:gd name="T4" fmla="*/ 39 w 176"/>
                                <a:gd name="T5" fmla="*/ 7 h 13"/>
                                <a:gd name="T6" fmla="*/ 39 w 176"/>
                                <a:gd name="T7" fmla="*/ 13 h 13"/>
                                <a:gd name="T8" fmla="*/ 0 w 176"/>
                                <a:gd name="T9" fmla="*/ 13 h 13"/>
                                <a:gd name="T10" fmla="*/ 0 w 176"/>
                                <a:gd name="T11" fmla="*/ 7 h 13"/>
                                <a:gd name="T12" fmla="*/ 7 w 176"/>
                                <a:gd name="T13" fmla="*/ 0 h 13"/>
                                <a:gd name="T14" fmla="*/ 169 w 176"/>
                                <a:gd name="T15" fmla="*/ 0 h 13"/>
                                <a:gd name="T16" fmla="*/ 176 w 176"/>
                                <a:gd name="T17" fmla="*/ 0 h 13"/>
                                <a:gd name="T18" fmla="*/ 169 w 176"/>
                                <a:gd name="T19" fmla="*/ 7 h 13"/>
                                <a:gd name="T20" fmla="*/ 169 w 176"/>
                                <a:gd name="T21" fmla="*/ 0 h 13"/>
                                <a:gd name="T22" fmla="*/ 169 w 176"/>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6" h="13">
                                  <a:moveTo>
                                    <a:pt x="7" y="0"/>
                                  </a:moveTo>
                                  <a:lnTo>
                                    <a:pt x="46" y="0"/>
                                  </a:lnTo>
                                  <a:lnTo>
                                    <a:pt x="39" y="7"/>
                                  </a:lnTo>
                                  <a:lnTo>
                                    <a:pt x="39" y="13"/>
                                  </a:lnTo>
                                  <a:lnTo>
                                    <a:pt x="0" y="13"/>
                                  </a:lnTo>
                                  <a:lnTo>
                                    <a:pt x="0" y="7"/>
                                  </a:lnTo>
                                  <a:lnTo>
                                    <a:pt x="7" y="0"/>
                                  </a:lnTo>
                                  <a:close/>
                                  <a:moveTo>
                                    <a:pt x="169" y="0"/>
                                  </a:moveTo>
                                  <a:lnTo>
                                    <a:pt x="176" y="0"/>
                                  </a:lnTo>
                                  <a:lnTo>
                                    <a:pt x="169" y="7"/>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Freeform 502"/>
                          <wps:cNvSpPr>
                            <a:spLocks/>
                          </wps:cNvSpPr>
                          <wps:spPr bwMode="auto">
                            <a:xfrm>
                              <a:off x="5075" y="1215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Freeform 503"/>
                          <wps:cNvSpPr>
                            <a:spLocks/>
                          </wps:cNvSpPr>
                          <wps:spPr bwMode="auto">
                            <a:xfrm>
                              <a:off x="5075" y="12165"/>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Freeform 504"/>
                          <wps:cNvSpPr>
                            <a:spLocks/>
                          </wps:cNvSpPr>
                          <wps:spPr bwMode="auto">
                            <a:xfrm>
                              <a:off x="5068" y="12172"/>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 name="Freeform 505"/>
                          <wps:cNvSpPr>
                            <a:spLocks/>
                          </wps:cNvSpPr>
                          <wps:spPr bwMode="auto">
                            <a:xfrm>
                              <a:off x="5068" y="12178"/>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0" name="Freeform 506"/>
                          <wps:cNvSpPr>
                            <a:spLocks/>
                          </wps:cNvSpPr>
                          <wps:spPr bwMode="auto">
                            <a:xfrm>
                              <a:off x="5068" y="1218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 name="Freeform 507"/>
                          <wps:cNvSpPr>
                            <a:spLocks/>
                          </wps:cNvSpPr>
                          <wps:spPr bwMode="auto">
                            <a:xfrm>
                              <a:off x="5062" y="12191"/>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6" y="7"/>
                                  </a:lnTo>
                                  <a:lnTo>
                                    <a:pt x="6"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Freeform 508"/>
                          <wps:cNvSpPr>
                            <a:spLocks/>
                          </wps:cNvSpPr>
                          <wps:spPr bwMode="auto">
                            <a:xfrm>
                              <a:off x="5062" y="12198"/>
                              <a:ext cx="45" cy="13"/>
                            </a:xfrm>
                            <a:custGeom>
                              <a:avLst/>
                              <a:gdLst>
                                <a:gd name="T0" fmla="*/ 6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6"/>
                                  </a:lnTo>
                                  <a:lnTo>
                                    <a:pt x="39" y="13"/>
                                  </a:lnTo>
                                  <a:lnTo>
                                    <a:pt x="0" y="13"/>
                                  </a:lnTo>
                                  <a:lnTo>
                                    <a:pt x="0"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 name="Freeform 509"/>
                          <wps:cNvSpPr>
                            <a:spLocks/>
                          </wps:cNvSpPr>
                          <wps:spPr bwMode="auto">
                            <a:xfrm>
                              <a:off x="5062" y="1220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4" name="Freeform 510"/>
                          <wps:cNvSpPr>
                            <a:spLocks/>
                          </wps:cNvSpPr>
                          <wps:spPr bwMode="auto">
                            <a:xfrm>
                              <a:off x="5062"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5" name="Freeform 511"/>
                          <wps:cNvSpPr>
                            <a:spLocks/>
                          </wps:cNvSpPr>
                          <wps:spPr bwMode="auto">
                            <a:xfrm>
                              <a:off x="5055" y="12217"/>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6" name="Freeform 512"/>
                          <wps:cNvSpPr>
                            <a:spLocks/>
                          </wps:cNvSpPr>
                          <wps:spPr bwMode="auto">
                            <a:xfrm>
                              <a:off x="5055" y="12224"/>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7" name="Freeform 513"/>
                          <wps:cNvSpPr>
                            <a:spLocks/>
                          </wps:cNvSpPr>
                          <wps:spPr bwMode="auto">
                            <a:xfrm>
                              <a:off x="5055"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8" name="Freeform 514"/>
                          <wps:cNvSpPr>
                            <a:spLocks/>
                          </wps:cNvSpPr>
                          <wps:spPr bwMode="auto">
                            <a:xfrm>
                              <a:off x="5055"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515"/>
                          <wps:cNvSpPr>
                            <a:spLocks/>
                          </wps:cNvSpPr>
                          <wps:spPr bwMode="auto">
                            <a:xfrm>
                              <a:off x="5055"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0" name="Freeform 516"/>
                          <wps:cNvSpPr>
                            <a:spLocks/>
                          </wps:cNvSpPr>
                          <wps:spPr bwMode="auto">
                            <a:xfrm>
                              <a:off x="5049" y="12250"/>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1" name="Freeform 517"/>
                          <wps:cNvSpPr>
                            <a:spLocks/>
                          </wps:cNvSpPr>
                          <wps:spPr bwMode="auto">
                            <a:xfrm>
                              <a:off x="5049" y="12256"/>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2" name="Freeform 518"/>
                          <wps:cNvSpPr>
                            <a:spLocks/>
                          </wps:cNvSpPr>
                          <wps:spPr bwMode="auto">
                            <a:xfrm>
                              <a:off x="5049" y="12263"/>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3" name="Freeform 519"/>
                          <wps:cNvSpPr>
                            <a:spLocks/>
                          </wps:cNvSpPr>
                          <wps:spPr bwMode="auto">
                            <a:xfrm>
                              <a:off x="5049"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4" name="Freeform 520"/>
                          <wps:cNvSpPr>
                            <a:spLocks/>
                          </wps:cNvSpPr>
                          <wps:spPr bwMode="auto">
                            <a:xfrm>
                              <a:off x="5049"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5" name="Freeform 521"/>
                          <wps:cNvSpPr>
                            <a:spLocks/>
                          </wps:cNvSpPr>
                          <wps:spPr bwMode="auto">
                            <a:xfrm>
                              <a:off x="5049"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 name="Freeform 522"/>
                          <wps:cNvSpPr>
                            <a:spLocks/>
                          </wps:cNvSpPr>
                          <wps:spPr bwMode="auto">
                            <a:xfrm>
                              <a:off x="5049"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7" name="Freeform 523"/>
                          <wps:cNvSpPr>
                            <a:spLocks/>
                          </wps:cNvSpPr>
                          <wps:spPr bwMode="auto">
                            <a:xfrm>
                              <a:off x="5049"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8" name="Freeform 524"/>
                          <wps:cNvSpPr>
                            <a:spLocks/>
                          </wps:cNvSpPr>
                          <wps:spPr bwMode="auto">
                            <a:xfrm>
                              <a:off x="5049"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Freeform 525"/>
                          <wps:cNvSpPr>
                            <a:spLocks/>
                          </wps:cNvSpPr>
                          <wps:spPr bwMode="auto">
                            <a:xfrm>
                              <a:off x="5049"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0" name="Freeform 526"/>
                          <wps:cNvSpPr>
                            <a:spLocks/>
                          </wps:cNvSpPr>
                          <wps:spPr bwMode="auto">
                            <a:xfrm>
                              <a:off x="5049"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 name="Freeform 527"/>
                          <wps:cNvSpPr>
                            <a:spLocks/>
                          </wps:cNvSpPr>
                          <wps:spPr bwMode="auto">
                            <a:xfrm>
                              <a:off x="5049"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 name="Freeform 528"/>
                          <wps:cNvSpPr>
                            <a:spLocks/>
                          </wps:cNvSpPr>
                          <wps:spPr bwMode="auto">
                            <a:xfrm>
                              <a:off x="5049"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3" name="Freeform 529"/>
                          <wps:cNvSpPr>
                            <a:spLocks/>
                          </wps:cNvSpPr>
                          <wps:spPr bwMode="auto">
                            <a:xfrm>
                              <a:off x="5049"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 name="Freeform 530"/>
                          <wps:cNvSpPr>
                            <a:spLocks/>
                          </wps:cNvSpPr>
                          <wps:spPr bwMode="auto">
                            <a:xfrm>
                              <a:off x="5049"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531"/>
                          <wps:cNvSpPr>
                            <a:spLocks/>
                          </wps:cNvSpPr>
                          <wps:spPr bwMode="auto">
                            <a:xfrm>
                              <a:off x="5049"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6" name="Freeform 532"/>
                          <wps:cNvSpPr>
                            <a:spLocks/>
                          </wps:cNvSpPr>
                          <wps:spPr bwMode="auto">
                            <a:xfrm>
                              <a:off x="5049"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 name="Freeform 533"/>
                          <wps:cNvSpPr>
                            <a:spLocks/>
                          </wps:cNvSpPr>
                          <wps:spPr bwMode="auto">
                            <a:xfrm>
                              <a:off x="5049"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8" name="Freeform 534"/>
                          <wps:cNvSpPr>
                            <a:spLocks/>
                          </wps:cNvSpPr>
                          <wps:spPr bwMode="auto">
                            <a:xfrm>
                              <a:off x="5049"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9" name="Freeform 535"/>
                          <wps:cNvSpPr>
                            <a:spLocks/>
                          </wps:cNvSpPr>
                          <wps:spPr bwMode="auto">
                            <a:xfrm>
                              <a:off x="5049"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 name="Freeform 536"/>
                          <wps:cNvSpPr>
                            <a:spLocks/>
                          </wps:cNvSpPr>
                          <wps:spPr bwMode="auto">
                            <a:xfrm>
                              <a:off x="5049"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1" name="Freeform 537"/>
                          <wps:cNvSpPr>
                            <a:spLocks/>
                          </wps:cNvSpPr>
                          <wps:spPr bwMode="auto">
                            <a:xfrm>
                              <a:off x="5049"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2" name="Freeform 538"/>
                          <wps:cNvSpPr>
                            <a:spLocks/>
                          </wps:cNvSpPr>
                          <wps:spPr bwMode="auto">
                            <a:xfrm>
                              <a:off x="5049" y="12393"/>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 name="Freeform 539"/>
                          <wps:cNvSpPr>
                            <a:spLocks/>
                          </wps:cNvSpPr>
                          <wps:spPr bwMode="auto">
                            <a:xfrm>
                              <a:off x="5049" y="12399"/>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4" name="Freeform 540"/>
                          <wps:cNvSpPr>
                            <a:spLocks/>
                          </wps:cNvSpPr>
                          <wps:spPr bwMode="auto">
                            <a:xfrm>
                              <a:off x="5055" y="12406"/>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5" name="Freeform 541"/>
                          <wps:cNvSpPr>
                            <a:spLocks/>
                          </wps:cNvSpPr>
                          <wps:spPr bwMode="auto">
                            <a:xfrm>
                              <a:off x="5055"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Freeform 542"/>
                          <wps:cNvSpPr>
                            <a:spLocks/>
                          </wps:cNvSpPr>
                          <wps:spPr bwMode="auto">
                            <a:xfrm>
                              <a:off x="5055" y="1241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 name="Freeform 543"/>
                          <wps:cNvSpPr>
                            <a:spLocks/>
                          </wps:cNvSpPr>
                          <wps:spPr bwMode="auto">
                            <a:xfrm>
                              <a:off x="5055" y="12425"/>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 name="Freeform 544"/>
                          <wps:cNvSpPr>
                            <a:spLocks/>
                          </wps:cNvSpPr>
                          <wps:spPr bwMode="auto">
                            <a:xfrm>
                              <a:off x="5055" y="12432"/>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 name="Freeform 545"/>
                          <wps:cNvSpPr>
                            <a:spLocks/>
                          </wps:cNvSpPr>
                          <wps:spPr bwMode="auto">
                            <a:xfrm>
                              <a:off x="5062" y="12438"/>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0" name="Freeform 546"/>
                          <wps:cNvSpPr>
                            <a:spLocks/>
                          </wps:cNvSpPr>
                          <wps:spPr bwMode="auto">
                            <a:xfrm>
                              <a:off x="5062" y="12445"/>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0"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1" name="Freeform 547"/>
                          <wps:cNvSpPr>
                            <a:spLocks/>
                          </wps:cNvSpPr>
                          <wps:spPr bwMode="auto">
                            <a:xfrm>
                              <a:off x="5062" y="12451"/>
                              <a:ext cx="45" cy="13"/>
                            </a:xfrm>
                            <a:custGeom>
                              <a:avLst/>
                              <a:gdLst>
                                <a:gd name="T0" fmla="*/ 0 w 45"/>
                                <a:gd name="T1" fmla="*/ 0 h 13"/>
                                <a:gd name="T2" fmla="*/ 39 w 45"/>
                                <a:gd name="T3" fmla="*/ 0 h 13"/>
                                <a:gd name="T4" fmla="*/ 45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45" y="7"/>
                                  </a:lnTo>
                                  <a:lnTo>
                                    <a:pt x="45" y="13"/>
                                  </a:lnTo>
                                  <a:lnTo>
                                    <a:pt x="6" y="13"/>
                                  </a:lnTo>
                                  <a:lnTo>
                                    <a:pt x="6"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 name="Freeform 548"/>
                          <wps:cNvSpPr>
                            <a:spLocks noEditPoints="1"/>
                          </wps:cNvSpPr>
                          <wps:spPr bwMode="auto">
                            <a:xfrm>
                              <a:off x="5068" y="12458"/>
                              <a:ext cx="85" cy="13"/>
                            </a:xfrm>
                            <a:custGeom>
                              <a:avLst/>
                              <a:gdLst>
                                <a:gd name="T0" fmla="*/ 0 w 85"/>
                                <a:gd name="T1" fmla="*/ 0 h 13"/>
                                <a:gd name="T2" fmla="*/ 39 w 85"/>
                                <a:gd name="T3" fmla="*/ 0 h 13"/>
                                <a:gd name="T4" fmla="*/ 39 w 85"/>
                                <a:gd name="T5" fmla="*/ 0 h 13"/>
                                <a:gd name="T6" fmla="*/ 39 w 85"/>
                                <a:gd name="T7" fmla="*/ 6 h 13"/>
                                <a:gd name="T8" fmla="*/ 39 w 85"/>
                                <a:gd name="T9" fmla="*/ 6 h 13"/>
                                <a:gd name="T10" fmla="*/ 46 w 85"/>
                                <a:gd name="T11" fmla="*/ 13 h 13"/>
                                <a:gd name="T12" fmla="*/ 0 w 85"/>
                                <a:gd name="T13" fmla="*/ 13 h 13"/>
                                <a:gd name="T14" fmla="*/ 0 w 85"/>
                                <a:gd name="T15" fmla="*/ 6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6"/>
                                  </a:lnTo>
                                  <a:lnTo>
                                    <a:pt x="46" y="13"/>
                                  </a:lnTo>
                                  <a:lnTo>
                                    <a:pt x="0" y="13"/>
                                  </a:lnTo>
                                  <a:lnTo>
                                    <a:pt x="0" y="6"/>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3" name="Freeform 549"/>
                          <wps:cNvSpPr>
                            <a:spLocks noEditPoints="1"/>
                          </wps:cNvSpPr>
                          <wps:spPr bwMode="auto">
                            <a:xfrm>
                              <a:off x="5068" y="12464"/>
                              <a:ext cx="85" cy="13"/>
                            </a:xfrm>
                            <a:custGeom>
                              <a:avLst/>
                              <a:gdLst>
                                <a:gd name="T0" fmla="*/ 0 w 85"/>
                                <a:gd name="T1" fmla="*/ 0 h 13"/>
                                <a:gd name="T2" fmla="*/ 39 w 85"/>
                                <a:gd name="T3" fmla="*/ 0 h 13"/>
                                <a:gd name="T4" fmla="*/ 39 w 85"/>
                                <a:gd name="T5" fmla="*/ 0 h 13"/>
                                <a:gd name="T6" fmla="*/ 39 w 85"/>
                                <a:gd name="T7" fmla="*/ 0 h 13"/>
                                <a:gd name="T8" fmla="*/ 46 w 85"/>
                                <a:gd name="T9" fmla="*/ 7 h 13"/>
                                <a:gd name="T10" fmla="*/ 46 w 85"/>
                                <a:gd name="T11" fmla="*/ 13 h 13"/>
                                <a:gd name="T12" fmla="*/ 7 w 85"/>
                                <a:gd name="T13" fmla="*/ 13 h 13"/>
                                <a:gd name="T14" fmla="*/ 0 w 85"/>
                                <a:gd name="T15" fmla="*/ 7 h 13"/>
                                <a:gd name="T16" fmla="*/ 0 w 85"/>
                                <a:gd name="T17" fmla="*/ 0 h 13"/>
                                <a:gd name="T18" fmla="*/ 85 w 85"/>
                                <a:gd name="T19" fmla="*/ 13 h 13"/>
                                <a:gd name="T20" fmla="*/ 78 w 85"/>
                                <a:gd name="T21" fmla="*/ 13 h 13"/>
                                <a:gd name="T22" fmla="*/ 78 w 85"/>
                                <a:gd name="T23" fmla="*/ 7 h 13"/>
                                <a:gd name="T24" fmla="*/ 85 w 85"/>
                                <a:gd name="T25" fmla="*/ 7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7"/>
                                  </a:lnTo>
                                  <a:lnTo>
                                    <a:pt x="46" y="13"/>
                                  </a:lnTo>
                                  <a:lnTo>
                                    <a:pt x="7" y="13"/>
                                  </a:lnTo>
                                  <a:lnTo>
                                    <a:pt x="0" y="7"/>
                                  </a:lnTo>
                                  <a:lnTo>
                                    <a:pt x="0" y="0"/>
                                  </a:lnTo>
                                  <a:close/>
                                  <a:moveTo>
                                    <a:pt x="85" y="13"/>
                                  </a:moveTo>
                                  <a:lnTo>
                                    <a:pt x="78" y="13"/>
                                  </a:lnTo>
                                  <a:lnTo>
                                    <a:pt x="78" y="7"/>
                                  </a:lnTo>
                                  <a:lnTo>
                                    <a:pt x="85" y="7"/>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 name="Freeform 550"/>
                          <wps:cNvSpPr>
                            <a:spLocks/>
                          </wps:cNvSpPr>
                          <wps:spPr bwMode="auto">
                            <a:xfrm>
                              <a:off x="5068" y="12471"/>
                              <a:ext cx="85" cy="13"/>
                            </a:xfrm>
                            <a:custGeom>
                              <a:avLst/>
                              <a:gdLst>
                                <a:gd name="T0" fmla="*/ 0 w 85"/>
                                <a:gd name="T1" fmla="*/ 0 h 13"/>
                                <a:gd name="T2" fmla="*/ 46 w 85"/>
                                <a:gd name="T3" fmla="*/ 0 h 13"/>
                                <a:gd name="T4" fmla="*/ 52 w 85"/>
                                <a:gd name="T5" fmla="*/ 6 h 13"/>
                                <a:gd name="T6" fmla="*/ 59 w 85"/>
                                <a:gd name="T7" fmla="*/ 6 h 13"/>
                                <a:gd name="T8" fmla="*/ 72 w 85"/>
                                <a:gd name="T9" fmla="*/ 6 h 13"/>
                                <a:gd name="T10" fmla="*/ 85 w 85"/>
                                <a:gd name="T11" fmla="*/ 0 h 13"/>
                                <a:gd name="T12" fmla="*/ 85 w 85"/>
                                <a:gd name="T13" fmla="*/ 0 h 13"/>
                                <a:gd name="T14" fmla="*/ 85 w 85"/>
                                <a:gd name="T15" fmla="*/ 6 h 13"/>
                                <a:gd name="T16" fmla="*/ 78 w 85"/>
                                <a:gd name="T17" fmla="*/ 6 h 13"/>
                                <a:gd name="T18" fmla="*/ 78 w 85"/>
                                <a:gd name="T19" fmla="*/ 13 h 13"/>
                                <a:gd name="T20" fmla="*/ 13 w 85"/>
                                <a:gd name="T21" fmla="*/ 13 h 13"/>
                                <a:gd name="T22" fmla="*/ 7 w 85"/>
                                <a:gd name="T23" fmla="*/ 6 h 13"/>
                                <a:gd name="T24" fmla="*/ 7 w 85"/>
                                <a:gd name="T25" fmla="*/ 6 h 13"/>
                                <a:gd name="T26" fmla="*/ 7 w 85"/>
                                <a:gd name="T27" fmla="*/ 0 h 13"/>
                                <a:gd name="T28" fmla="*/ 0 w 85"/>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13">
                                  <a:moveTo>
                                    <a:pt x="0" y="0"/>
                                  </a:moveTo>
                                  <a:lnTo>
                                    <a:pt x="46" y="0"/>
                                  </a:lnTo>
                                  <a:lnTo>
                                    <a:pt x="52" y="6"/>
                                  </a:lnTo>
                                  <a:lnTo>
                                    <a:pt x="59" y="6"/>
                                  </a:lnTo>
                                  <a:lnTo>
                                    <a:pt x="72" y="6"/>
                                  </a:lnTo>
                                  <a:lnTo>
                                    <a:pt x="85" y="0"/>
                                  </a:lnTo>
                                  <a:lnTo>
                                    <a:pt x="85" y="6"/>
                                  </a:lnTo>
                                  <a:lnTo>
                                    <a:pt x="78" y="6"/>
                                  </a:lnTo>
                                  <a:lnTo>
                                    <a:pt x="78" y="13"/>
                                  </a:lnTo>
                                  <a:lnTo>
                                    <a:pt x="13" y="13"/>
                                  </a:lnTo>
                                  <a:lnTo>
                                    <a:pt x="7" y="6"/>
                                  </a:lnTo>
                                  <a:lnTo>
                                    <a:pt x="7" y="0"/>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551"/>
                          <wps:cNvSpPr>
                            <a:spLocks/>
                          </wps:cNvSpPr>
                          <wps:spPr bwMode="auto">
                            <a:xfrm>
                              <a:off x="5075" y="12477"/>
                              <a:ext cx="78" cy="13"/>
                            </a:xfrm>
                            <a:custGeom>
                              <a:avLst/>
                              <a:gdLst>
                                <a:gd name="T0" fmla="*/ 0 w 78"/>
                                <a:gd name="T1" fmla="*/ 0 h 13"/>
                                <a:gd name="T2" fmla="*/ 39 w 78"/>
                                <a:gd name="T3" fmla="*/ 0 h 13"/>
                                <a:gd name="T4" fmla="*/ 52 w 78"/>
                                <a:gd name="T5" fmla="*/ 0 h 13"/>
                                <a:gd name="T6" fmla="*/ 71 w 78"/>
                                <a:gd name="T7" fmla="*/ 0 h 13"/>
                                <a:gd name="T8" fmla="*/ 78 w 78"/>
                                <a:gd name="T9" fmla="*/ 0 h 13"/>
                                <a:gd name="T10" fmla="*/ 78 w 78"/>
                                <a:gd name="T11" fmla="*/ 0 h 13"/>
                                <a:gd name="T12" fmla="*/ 71 w 78"/>
                                <a:gd name="T13" fmla="*/ 7 h 13"/>
                                <a:gd name="T14" fmla="*/ 71 w 78"/>
                                <a:gd name="T15" fmla="*/ 13 h 13"/>
                                <a:gd name="T16" fmla="*/ 6 w 78"/>
                                <a:gd name="T17" fmla="*/ 13 h 13"/>
                                <a:gd name="T18" fmla="*/ 6 w 78"/>
                                <a:gd name="T19" fmla="*/ 7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39" y="0"/>
                                  </a:lnTo>
                                  <a:lnTo>
                                    <a:pt x="52" y="0"/>
                                  </a:lnTo>
                                  <a:lnTo>
                                    <a:pt x="71" y="0"/>
                                  </a:lnTo>
                                  <a:lnTo>
                                    <a:pt x="78" y="0"/>
                                  </a:lnTo>
                                  <a:lnTo>
                                    <a:pt x="71" y="7"/>
                                  </a:lnTo>
                                  <a:lnTo>
                                    <a:pt x="71" y="13"/>
                                  </a:lnTo>
                                  <a:lnTo>
                                    <a:pt x="6" y="13"/>
                                  </a:lnTo>
                                  <a:lnTo>
                                    <a:pt x="6"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Freeform 552"/>
                          <wps:cNvSpPr>
                            <a:spLocks/>
                          </wps:cNvSpPr>
                          <wps:spPr bwMode="auto">
                            <a:xfrm>
                              <a:off x="5081" y="12484"/>
                              <a:ext cx="65" cy="13"/>
                            </a:xfrm>
                            <a:custGeom>
                              <a:avLst/>
                              <a:gdLst>
                                <a:gd name="T0" fmla="*/ 0 w 65"/>
                                <a:gd name="T1" fmla="*/ 0 h 13"/>
                                <a:gd name="T2" fmla="*/ 65 w 65"/>
                                <a:gd name="T3" fmla="*/ 0 h 13"/>
                                <a:gd name="T4" fmla="*/ 59 w 65"/>
                                <a:gd name="T5" fmla="*/ 6 h 13"/>
                                <a:gd name="T6" fmla="*/ 59 w 65"/>
                                <a:gd name="T7" fmla="*/ 13 h 13"/>
                                <a:gd name="T8" fmla="*/ 13 w 65"/>
                                <a:gd name="T9" fmla="*/ 13 h 13"/>
                                <a:gd name="T10" fmla="*/ 0 w 65"/>
                                <a:gd name="T11" fmla="*/ 6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59" y="6"/>
                                  </a:lnTo>
                                  <a:lnTo>
                                    <a:pt x="59" y="13"/>
                                  </a:lnTo>
                                  <a:lnTo>
                                    <a:pt x="13" y="13"/>
                                  </a:lnTo>
                                  <a:lnTo>
                                    <a:pt x="0"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7" name="Freeform 553"/>
                          <wps:cNvSpPr>
                            <a:spLocks/>
                          </wps:cNvSpPr>
                          <wps:spPr bwMode="auto">
                            <a:xfrm>
                              <a:off x="5081" y="12490"/>
                              <a:ext cx="65" cy="13"/>
                            </a:xfrm>
                            <a:custGeom>
                              <a:avLst/>
                              <a:gdLst>
                                <a:gd name="T0" fmla="*/ 0 w 65"/>
                                <a:gd name="T1" fmla="*/ 0 h 13"/>
                                <a:gd name="T2" fmla="*/ 65 w 65"/>
                                <a:gd name="T3" fmla="*/ 0 h 13"/>
                                <a:gd name="T4" fmla="*/ 52 w 65"/>
                                <a:gd name="T5" fmla="*/ 7 h 13"/>
                                <a:gd name="T6" fmla="*/ 46 w 65"/>
                                <a:gd name="T7" fmla="*/ 13 h 13"/>
                                <a:gd name="T8" fmla="*/ 26 w 65"/>
                                <a:gd name="T9" fmla="*/ 13 h 13"/>
                                <a:gd name="T10" fmla="*/ 13 w 65"/>
                                <a:gd name="T11" fmla="*/ 7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52" y="7"/>
                                  </a:lnTo>
                                  <a:lnTo>
                                    <a:pt x="46" y="13"/>
                                  </a:lnTo>
                                  <a:lnTo>
                                    <a:pt x="26" y="13"/>
                                  </a:lnTo>
                                  <a:lnTo>
                                    <a:pt x="13"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 name="Freeform 554"/>
                          <wps:cNvSpPr>
                            <a:spLocks/>
                          </wps:cNvSpPr>
                          <wps:spPr bwMode="auto">
                            <a:xfrm>
                              <a:off x="5094" y="12497"/>
                              <a:ext cx="46" cy="6"/>
                            </a:xfrm>
                            <a:custGeom>
                              <a:avLst/>
                              <a:gdLst>
                                <a:gd name="T0" fmla="*/ 0 w 46"/>
                                <a:gd name="T1" fmla="*/ 0 h 6"/>
                                <a:gd name="T2" fmla="*/ 46 w 46"/>
                                <a:gd name="T3" fmla="*/ 0 h 6"/>
                                <a:gd name="T4" fmla="*/ 33 w 46"/>
                                <a:gd name="T5" fmla="*/ 6 h 6"/>
                                <a:gd name="T6" fmla="*/ 20 w 46"/>
                                <a:gd name="T7" fmla="*/ 6 h 6"/>
                                <a:gd name="T8" fmla="*/ 7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3" y="6"/>
                                  </a:lnTo>
                                  <a:lnTo>
                                    <a:pt x="20" y="6"/>
                                  </a:lnTo>
                                  <a:lnTo>
                                    <a:pt x="7"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9" name="Freeform 555"/>
                          <wps:cNvSpPr>
                            <a:spLocks/>
                          </wps:cNvSpPr>
                          <wps:spPr bwMode="auto">
                            <a:xfrm>
                              <a:off x="5107" y="12503"/>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0" name="Freeform 556"/>
                          <wps:cNvSpPr>
                            <a:spLocks/>
                          </wps:cNvSpPr>
                          <wps:spPr bwMode="auto">
                            <a:xfrm>
                              <a:off x="5049" y="12100"/>
                              <a:ext cx="227" cy="403"/>
                            </a:xfrm>
                            <a:custGeom>
                              <a:avLst/>
                              <a:gdLst>
                                <a:gd name="T0" fmla="*/ 227 w 227"/>
                                <a:gd name="T1" fmla="*/ 46 h 403"/>
                                <a:gd name="T2" fmla="*/ 201 w 227"/>
                                <a:gd name="T3" fmla="*/ 59 h 403"/>
                                <a:gd name="T4" fmla="*/ 182 w 227"/>
                                <a:gd name="T5" fmla="*/ 39 h 403"/>
                                <a:gd name="T6" fmla="*/ 156 w 227"/>
                                <a:gd name="T7" fmla="*/ 26 h 403"/>
                                <a:gd name="T8" fmla="*/ 130 w 227"/>
                                <a:gd name="T9" fmla="*/ 20 h 403"/>
                                <a:gd name="T10" fmla="*/ 97 w 227"/>
                                <a:gd name="T11" fmla="*/ 26 h 403"/>
                                <a:gd name="T12" fmla="*/ 78 w 227"/>
                                <a:gd name="T13" fmla="*/ 52 h 403"/>
                                <a:gd name="T14" fmla="*/ 58 w 227"/>
                                <a:gd name="T15" fmla="*/ 85 h 403"/>
                                <a:gd name="T16" fmla="*/ 45 w 227"/>
                                <a:gd name="T17" fmla="*/ 137 h 403"/>
                                <a:gd name="T18" fmla="*/ 39 w 227"/>
                                <a:gd name="T19" fmla="*/ 189 h 403"/>
                                <a:gd name="T20" fmla="*/ 39 w 227"/>
                                <a:gd name="T21" fmla="*/ 241 h 403"/>
                                <a:gd name="T22" fmla="*/ 39 w 227"/>
                                <a:gd name="T23" fmla="*/ 286 h 403"/>
                                <a:gd name="T24" fmla="*/ 45 w 227"/>
                                <a:gd name="T25" fmla="*/ 332 h 403"/>
                                <a:gd name="T26" fmla="*/ 58 w 227"/>
                                <a:gd name="T27" fmla="*/ 364 h 403"/>
                                <a:gd name="T28" fmla="*/ 65 w 227"/>
                                <a:gd name="T29" fmla="*/ 377 h 403"/>
                                <a:gd name="T30" fmla="*/ 78 w 227"/>
                                <a:gd name="T31" fmla="*/ 377 h 403"/>
                                <a:gd name="T32" fmla="*/ 91 w 227"/>
                                <a:gd name="T33" fmla="*/ 377 h 403"/>
                                <a:gd name="T34" fmla="*/ 104 w 227"/>
                                <a:gd name="T35" fmla="*/ 371 h 403"/>
                                <a:gd name="T36" fmla="*/ 104 w 227"/>
                                <a:gd name="T37" fmla="*/ 377 h 403"/>
                                <a:gd name="T38" fmla="*/ 97 w 227"/>
                                <a:gd name="T39" fmla="*/ 390 h 403"/>
                                <a:gd name="T40" fmla="*/ 84 w 227"/>
                                <a:gd name="T41" fmla="*/ 397 h 403"/>
                                <a:gd name="T42" fmla="*/ 71 w 227"/>
                                <a:gd name="T43" fmla="*/ 403 h 403"/>
                                <a:gd name="T44" fmla="*/ 65 w 227"/>
                                <a:gd name="T45" fmla="*/ 403 h 403"/>
                                <a:gd name="T46" fmla="*/ 45 w 227"/>
                                <a:gd name="T47" fmla="*/ 397 h 403"/>
                                <a:gd name="T48" fmla="*/ 26 w 227"/>
                                <a:gd name="T49" fmla="*/ 377 h 403"/>
                                <a:gd name="T50" fmla="*/ 13 w 227"/>
                                <a:gd name="T51" fmla="*/ 338 h 403"/>
                                <a:gd name="T52" fmla="*/ 0 w 227"/>
                                <a:gd name="T53" fmla="*/ 293 h 403"/>
                                <a:gd name="T54" fmla="*/ 0 w 227"/>
                                <a:gd name="T55" fmla="*/ 241 h 403"/>
                                <a:gd name="T56" fmla="*/ 0 w 227"/>
                                <a:gd name="T57" fmla="*/ 182 h 403"/>
                                <a:gd name="T58" fmla="*/ 6 w 227"/>
                                <a:gd name="T59" fmla="*/ 124 h 403"/>
                                <a:gd name="T60" fmla="*/ 26 w 227"/>
                                <a:gd name="T61" fmla="*/ 72 h 403"/>
                                <a:gd name="T62" fmla="*/ 39 w 227"/>
                                <a:gd name="T63" fmla="*/ 52 h 403"/>
                                <a:gd name="T64" fmla="*/ 52 w 227"/>
                                <a:gd name="T65" fmla="*/ 33 h 403"/>
                                <a:gd name="T66" fmla="*/ 65 w 227"/>
                                <a:gd name="T67" fmla="*/ 20 h 403"/>
                                <a:gd name="T68" fmla="*/ 84 w 227"/>
                                <a:gd name="T69" fmla="*/ 7 h 403"/>
                                <a:gd name="T70" fmla="*/ 123 w 227"/>
                                <a:gd name="T71" fmla="*/ 0 h 403"/>
                                <a:gd name="T72" fmla="*/ 162 w 227"/>
                                <a:gd name="T73" fmla="*/ 0 h 403"/>
                                <a:gd name="T74" fmla="*/ 182 w 227"/>
                                <a:gd name="T75" fmla="*/ 7 h 403"/>
                                <a:gd name="T76" fmla="*/ 201 w 227"/>
                                <a:gd name="T77" fmla="*/ 13 h 403"/>
                                <a:gd name="T78" fmla="*/ 214 w 227"/>
                                <a:gd name="T79" fmla="*/ 26 h 403"/>
                                <a:gd name="T80" fmla="*/ 227 w 227"/>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6"/>
                                  </a:moveTo>
                                  <a:lnTo>
                                    <a:pt x="201" y="59"/>
                                  </a:lnTo>
                                  <a:lnTo>
                                    <a:pt x="182" y="39"/>
                                  </a:lnTo>
                                  <a:lnTo>
                                    <a:pt x="156" y="26"/>
                                  </a:lnTo>
                                  <a:lnTo>
                                    <a:pt x="130" y="20"/>
                                  </a:lnTo>
                                  <a:lnTo>
                                    <a:pt x="97" y="26"/>
                                  </a:lnTo>
                                  <a:lnTo>
                                    <a:pt x="78" y="52"/>
                                  </a:lnTo>
                                  <a:lnTo>
                                    <a:pt x="58" y="85"/>
                                  </a:lnTo>
                                  <a:lnTo>
                                    <a:pt x="45" y="137"/>
                                  </a:lnTo>
                                  <a:lnTo>
                                    <a:pt x="39" y="189"/>
                                  </a:lnTo>
                                  <a:lnTo>
                                    <a:pt x="39" y="241"/>
                                  </a:lnTo>
                                  <a:lnTo>
                                    <a:pt x="39" y="286"/>
                                  </a:lnTo>
                                  <a:lnTo>
                                    <a:pt x="45" y="332"/>
                                  </a:lnTo>
                                  <a:lnTo>
                                    <a:pt x="58" y="364"/>
                                  </a:lnTo>
                                  <a:lnTo>
                                    <a:pt x="65" y="377"/>
                                  </a:lnTo>
                                  <a:lnTo>
                                    <a:pt x="78" y="377"/>
                                  </a:lnTo>
                                  <a:lnTo>
                                    <a:pt x="91" y="377"/>
                                  </a:lnTo>
                                  <a:lnTo>
                                    <a:pt x="104" y="371"/>
                                  </a:lnTo>
                                  <a:lnTo>
                                    <a:pt x="104" y="377"/>
                                  </a:lnTo>
                                  <a:lnTo>
                                    <a:pt x="97" y="390"/>
                                  </a:lnTo>
                                  <a:lnTo>
                                    <a:pt x="84" y="397"/>
                                  </a:lnTo>
                                  <a:lnTo>
                                    <a:pt x="71" y="403"/>
                                  </a:lnTo>
                                  <a:lnTo>
                                    <a:pt x="65" y="403"/>
                                  </a:lnTo>
                                  <a:lnTo>
                                    <a:pt x="45" y="397"/>
                                  </a:lnTo>
                                  <a:lnTo>
                                    <a:pt x="26" y="377"/>
                                  </a:lnTo>
                                  <a:lnTo>
                                    <a:pt x="13" y="338"/>
                                  </a:lnTo>
                                  <a:lnTo>
                                    <a:pt x="0" y="293"/>
                                  </a:lnTo>
                                  <a:lnTo>
                                    <a:pt x="0" y="241"/>
                                  </a:lnTo>
                                  <a:lnTo>
                                    <a:pt x="0" y="182"/>
                                  </a:lnTo>
                                  <a:lnTo>
                                    <a:pt x="6" y="124"/>
                                  </a:lnTo>
                                  <a:lnTo>
                                    <a:pt x="26" y="72"/>
                                  </a:lnTo>
                                  <a:lnTo>
                                    <a:pt x="39" y="52"/>
                                  </a:lnTo>
                                  <a:lnTo>
                                    <a:pt x="52" y="33"/>
                                  </a:lnTo>
                                  <a:lnTo>
                                    <a:pt x="65" y="20"/>
                                  </a:lnTo>
                                  <a:lnTo>
                                    <a:pt x="84" y="7"/>
                                  </a:lnTo>
                                  <a:lnTo>
                                    <a:pt x="123" y="0"/>
                                  </a:lnTo>
                                  <a:lnTo>
                                    <a:pt x="162" y="0"/>
                                  </a:lnTo>
                                  <a:lnTo>
                                    <a:pt x="182" y="7"/>
                                  </a:lnTo>
                                  <a:lnTo>
                                    <a:pt x="201" y="13"/>
                                  </a:lnTo>
                                  <a:lnTo>
                                    <a:pt x="214" y="26"/>
                                  </a:lnTo>
                                  <a:lnTo>
                                    <a:pt x="227"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1" name="Freeform 557"/>
                          <wps:cNvSpPr>
                            <a:spLocks/>
                          </wps:cNvSpPr>
                          <wps:spPr bwMode="auto">
                            <a:xfrm>
                              <a:off x="5296" y="12100"/>
                              <a:ext cx="58" cy="0"/>
                            </a:xfrm>
                            <a:custGeom>
                              <a:avLst/>
                              <a:gdLst>
                                <a:gd name="T0" fmla="*/ 58 w 58"/>
                                <a:gd name="T1" fmla="*/ 0 w 58"/>
                                <a:gd name="T2" fmla="*/ 32 w 58"/>
                                <a:gd name="T3" fmla="*/ 58 w 58"/>
                              </a:gdLst>
                              <a:ahLst/>
                              <a:cxnLst>
                                <a:cxn ang="0">
                                  <a:pos x="T0" y="0"/>
                                </a:cxn>
                                <a:cxn ang="0">
                                  <a:pos x="T1" y="0"/>
                                </a:cxn>
                                <a:cxn ang="0">
                                  <a:pos x="T2" y="0"/>
                                </a:cxn>
                                <a:cxn ang="0">
                                  <a:pos x="T3" y="0"/>
                                </a:cxn>
                              </a:cxnLst>
                              <a:rect l="0" t="0" r="r" b="b"/>
                              <a:pathLst>
                                <a:path w="58">
                                  <a:moveTo>
                                    <a:pt x="58" y="0"/>
                                  </a:moveTo>
                                  <a:lnTo>
                                    <a:pt x="0" y="0"/>
                                  </a:lnTo>
                                  <a:lnTo>
                                    <a:pt x="32" y="0"/>
                                  </a:lnTo>
                                  <a:lnTo>
                                    <a:pt x="58"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Freeform 558"/>
                          <wps:cNvSpPr>
                            <a:spLocks/>
                          </wps:cNvSpPr>
                          <wps:spPr bwMode="auto">
                            <a:xfrm>
                              <a:off x="5276" y="12100"/>
                              <a:ext cx="105" cy="7"/>
                            </a:xfrm>
                            <a:custGeom>
                              <a:avLst/>
                              <a:gdLst>
                                <a:gd name="T0" fmla="*/ 105 w 105"/>
                                <a:gd name="T1" fmla="*/ 7 h 7"/>
                                <a:gd name="T2" fmla="*/ 0 w 105"/>
                                <a:gd name="T3" fmla="*/ 7 h 7"/>
                                <a:gd name="T4" fmla="*/ 0 w 105"/>
                                <a:gd name="T5" fmla="*/ 7 h 7"/>
                                <a:gd name="T6" fmla="*/ 26 w 105"/>
                                <a:gd name="T7" fmla="*/ 0 h 7"/>
                                <a:gd name="T8" fmla="*/ 52 w 105"/>
                                <a:gd name="T9" fmla="*/ 0 h 7"/>
                                <a:gd name="T10" fmla="*/ 78 w 105"/>
                                <a:gd name="T11" fmla="*/ 0 h 7"/>
                                <a:gd name="T12" fmla="*/ 105 w 105"/>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105" h="7">
                                  <a:moveTo>
                                    <a:pt x="105" y="7"/>
                                  </a:moveTo>
                                  <a:lnTo>
                                    <a:pt x="0" y="7"/>
                                  </a:lnTo>
                                  <a:lnTo>
                                    <a:pt x="26" y="0"/>
                                  </a:lnTo>
                                  <a:lnTo>
                                    <a:pt x="52" y="0"/>
                                  </a:lnTo>
                                  <a:lnTo>
                                    <a:pt x="78" y="0"/>
                                  </a:lnTo>
                                  <a:lnTo>
                                    <a:pt x="105"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Freeform 559"/>
                          <wps:cNvSpPr>
                            <a:spLocks/>
                          </wps:cNvSpPr>
                          <wps:spPr bwMode="auto">
                            <a:xfrm>
                              <a:off x="5263" y="12100"/>
                              <a:ext cx="131" cy="13"/>
                            </a:xfrm>
                            <a:custGeom>
                              <a:avLst/>
                              <a:gdLst>
                                <a:gd name="T0" fmla="*/ 33 w 131"/>
                                <a:gd name="T1" fmla="*/ 0 h 13"/>
                                <a:gd name="T2" fmla="*/ 91 w 131"/>
                                <a:gd name="T3" fmla="*/ 0 h 13"/>
                                <a:gd name="T4" fmla="*/ 111 w 131"/>
                                <a:gd name="T5" fmla="*/ 7 h 13"/>
                                <a:gd name="T6" fmla="*/ 131 w 131"/>
                                <a:gd name="T7" fmla="*/ 13 h 13"/>
                                <a:gd name="T8" fmla="*/ 0 w 131"/>
                                <a:gd name="T9" fmla="*/ 13 h 13"/>
                                <a:gd name="T10" fmla="*/ 7 w 131"/>
                                <a:gd name="T11" fmla="*/ 13 h 13"/>
                                <a:gd name="T12" fmla="*/ 13 w 131"/>
                                <a:gd name="T13" fmla="*/ 7 h 13"/>
                                <a:gd name="T14" fmla="*/ 26 w 131"/>
                                <a:gd name="T15" fmla="*/ 7 h 13"/>
                                <a:gd name="T16" fmla="*/ 33 w 131"/>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13">
                                  <a:moveTo>
                                    <a:pt x="33" y="0"/>
                                  </a:moveTo>
                                  <a:lnTo>
                                    <a:pt x="91" y="0"/>
                                  </a:lnTo>
                                  <a:lnTo>
                                    <a:pt x="111" y="7"/>
                                  </a:lnTo>
                                  <a:lnTo>
                                    <a:pt x="131" y="13"/>
                                  </a:lnTo>
                                  <a:lnTo>
                                    <a:pt x="0" y="13"/>
                                  </a:lnTo>
                                  <a:lnTo>
                                    <a:pt x="7" y="13"/>
                                  </a:lnTo>
                                  <a:lnTo>
                                    <a:pt x="13" y="7"/>
                                  </a:lnTo>
                                  <a:lnTo>
                                    <a:pt x="26" y="7"/>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 name="Freeform 560"/>
                          <wps:cNvSpPr>
                            <a:spLocks/>
                          </wps:cNvSpPr>
                          <wps:spPr bwMode="auto">
                            <a:xfrm>
                              <a:off x="5257" y="12107"/>
                              <a:ext cx="143" cy="13"/>
                            </a:xfrm>
                            <a:custGeom>
                              <a:avLst/>
                              <a:gdLst>
                                <a:gd name="T0" fmla="*/ 19 w 143"/>
                                <a:gd name="T1" fmla="*/ 0 h 13"/>
                                <a:gd name="T2" fmla="*/ 124 w 143"/>
                                <a:gd name="T3" fmla="*/ 0 h 13"/>
                                <a:gd name="T4" fmla="*/ 137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4" y="0"/>
                                  </a:lnTo>
                                  <a:lnTo>
                                    <a:pt x="137"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 name="Freeform 561"/>
                          <wps:cNvSpPr>
                            <a:spLocks/>
                          </wps:cNvSpPr>
                          <wps:spPr bwMode="auto">
                            <a:xfrm>
                              <a:off x="5250" y="12113"/>
                              <a:ext cx="157" cy="13"/>
                            </a:xfrm>
                            <a:custGeom>
                              <a:avLst/>
                              <a:gdLst>
                                <a:gd name="T0" fmla="*/ 13 w 157"/>
                                <a:gd name="T1" fmla="*/ 0 h 13"/>
                                <a:gd name="T2" fmla="*/ 144 w 157"/>
                                <a:gd name="T3" fmla="*/ 0 h 13"/>
                                <a:gd name="T4" fmla="*/ 150 w 157"/>
                                <a:gd name="T5" fmla="*/ 7 h 13"/>
                                <a:gd name="T6" fmla="*/ 157 w 157"/>
                                <a:gd name="T7" fmla="*/ 13 h 13"/>
                                <a:gd name="T8" fmla="*/ 104 w 157"/>
                                <a:gd name="T9" fmla="*/ 13 h 13"/>
                                <a:gd name="T10" fmla="*/ 78 w 157"/>
                                <a:gd name="T11" fmla="*/ 7 h 13"/>
                                <a:gd name="T12" fmla="*/ 52 w 157"/>
                                <a:gd name="T13" fmla="*/ 13 h 13"/>
                                <a:gd name="T14" fmla="*/ 0 w 157"/>
                                <a:gd name="T15" fmla="*/ 13 h 13"/>
                                <a:gd name="T16" fmla="*/ 7 w 157"/>
                                <a:gd name="T17" fmla="*/ 7 h 13"/>
                                <a:gd name="T18" fmla="*/ 13 w 157"/>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3">
                                  <a:moveTo>
                                    <a:pt x="13" y="0"/>
                                  </a:moveTo>
                                  <a:lnTo>
                                    <a:pt x="144" y="0"/>
                                  </a:lnTo>
                                  <a:lnTo>
                                    <a:pt x="150" y="7"/>
                                  </a:lnTo>
                                  <a:lnTo>
                                    <a:pt x="157" y="13"/>
                                  </a:lnTo>
                                  <a:lnTo>
                                    <a:pt x="104" y="13"/>
                                  </a:lnTo>
                                  <a:lnTo>
                                    <a:pt x="78" y="7"/>
                                  </a:lnTo>
                                  <a:lnTo>
                                    <a:pt x="52"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6" name="Freeform 562"/>
                          <wps:cNvSpPr>
                            <a:spLocks/>
                          </wps:cNvSpPr>
                          <wps:spPr bwMode="auto">
                            <a:xfrm>
                              <a:off x="5244" y="12120"/>
                              <a:ext cx="169" cy="13"/>
                            </a:xfrm>
                            <a:custGeom>
                              <a:avLst/>
                              <a:gdLst>
                                <a:gd name="T0" fmla="*/ 13 w 169"/>
                                <a:gd name="T1" fmla="*/ 0 h 13"/>
                                <a:gd name="T2" fmla="*/ 156 w 169"/>
                                <a:gd name="T3" fmla="*/ 0 h 13"/>
                                <a:gd name="T4" fmla="*/ 163 w 169"/>
                                <a:gd name="T5" fmla="*/ 6 h 13"/>
                                <a:gd name="T6" fmla="*/ 169 w 169"/>
                                <a:gd name="T7" fmla="*/ 13 h 13"/>
                                <a:gd name="T8" fmla="*/ 130 w 169"/>
                                <a:gd name="T9" fmla="*/ 13 h 13"/>
                                <a:gd name="T10" fmla="*/ 110 w 169"/>
                                <a:gd name="T11" fmla="*/ 6 h 13"/>
                                <a:gd name="T12" fmla="*/ 91 w 169"/>
                                <a:gd name="T13" fmla="*/ 0 h 13"/>
                                <a:gd name="T14" fmla="*/ 71 w 169"/>
                                <a:gd name="T15" fmla="*/ 6 h 13"/>
                                <a:gd name="T16" fmla="*/ 52 w 169"/>
                                <a:gd name="T17" fmla="*/ 6 h 13"/>
                                <a:gd name="T18" fmla="*/ 45 w 169"/>
                                <a:gd name="T19" fmla="*/ 13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3" y="6"/>
                                  </a:lnTo>
                                  <a:lnTo>
                                    <a:pt x="169" y="13"/>
                                  </a:lnTo>
                                  <a:lnTo>
                                    <a:pt x="130" y="13"/>
                                  </a:lnTo>
                                  <a:lnTo>
                                    <a:pt x="110" y="6"/>
                                  </a:lnTo>
                                  <a:lnTo>
                                    <a:pt x="91" y="0"/>
                                  </a:lnTo>
                                  <a:lnTo>
                                    <a:pt x="71" y="6"/>
                                  </a:lnTo>
                                  <a:lnTo>
                                    <a:pt x="52"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7" name="Freeform 563"/>
                          <wps:cNvSpPr>
                            <a:spLocks noEditPoints="1"/>
                          </wps:cNvSpPr>
                          <wps:spPr bwMode="auto">
                            <a:xfrm>
                              <a:off x="5237" y="12126"/>
                              <a:ext cx="183" cy="13"/>
                            </a:xfrm>
                            <a:custGeom>
                              <a:avLst/>
                              <a:gdLst>
                                <a:gd name="T0" fmla="*/ 13 w 183"/>
                                <a:gd name="T1" fmla="*/ 0 h 13"/>
                                <a:gd name="T2" fmla="*/ 65 w 183"/>
                                <a:gd name="T3" fmla="*/ 0 h 13"/>
                                <a:gd name="T4" fmla="*/ 59 w 183"/>
                                <a:gd name="T5" fmla="*/ 0 h 13"/>
                                <a:gd name="T6" fmla="*/ 59 w 183"/>
                                <a:gd name="T7" fmla="*/ 0 h 13"/>
                                <a:gd name="T8" fmla="*/ 52 w 183"/>
                                <a:gd name="T9" fmla="*/ 7 h 13"/>
                                <a:gd name="T10" fmla="*/ 46 w 183"/>
                                <a:gd name="T11" fmla="*/ 13 h 13"/>
                                <a:gd name="T12" fmla="*/ 0 w 183"/>
                                <a:gd name="T13" fmla="*/ 13 h 13"/>
                                <a:gd name="T14" fmla="*/ 7 w 183"/>
                                <a:gd name="T15" fmla="*/ 7 h 13"/>
                                <a:gd name="T16" fmla="*/ 13 w 183"/>
                                <a:gd name="T17" fmla="*/ 0 h 13"/>
                                <a:gd name="T18" fmla="*/ 117 w 183"/>
                                <a:gd name="T19" fmla="*/ 0 h 13"/>
                                <a:gd name="T20" fmla="*/ 170 w 183"/>
                                <a:gd name="T21" fmla="*/ 0 h 13"/>
                                <a:gd name="T22" fmla="*/ 176 w 183"/>
                                <a:gd name="T23" fmla="*/ 7 h 13"/>
                                <a:gd name="T24" fmla="*/ 183 w 183"/>
                                <a:gd name="T25" fmla="*/ 13 h 13"/>
                                <a:gd name="T26" fmla="*/ 144 w 183"/>
                                <a:gd name="T27" fmla="*/ 13 h 13"/>
                                <a:gd name="T28" fmla="*/ 131 w 183"/>
                                <a:gd name="T29" fmla="*/ 7 h 13"/>
                                <a:gd name="T30" fmla="*/ 117 w 183"/>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3" h="13">
                                  <a:moveTo>
                                    <a:pt x="13" y="0"/>
                                  </a:moveTo>
                                  <a:lnTo>
                                    <a:pt x="65" y="0"/>
                                  </a:lnTo>
                                  <a:lnTo>
                                    <a:pt x="59" y="0"/>
                                  </a:lnTo>
                                  <a:lnTo>
                                    <a:pt x="52" y="7"/>
                                  </a:lnTo>
                                  <a:lnTo>
                                    <a:pt x="46" y="13"/>
                                  </a:lnTo>
                                  <a:lnTo>
                                    <a:pt x="0" y="13"/>
                                  </a:lnTo>
                                  <a:lnTo>
                                    <a:pt x="7" y="7"/>
                                  </a:lnTo>
                                  <a:lnTo>
                                    <a:pt x="13" y="0"/>
                                  </a:lnTo>
                                  <a:close/>
                                  <a:moveTo>
                                    <a:pt x="117" y="0"/>
                                  </a:moveTo>
                                  <a:lnTo>
                                    <a:pt x="170" y="0"/>
                                  </a:lnTo>
                                  <a:lnTo>
                                    <a:pt x="176" y="7"/>
                                  </a:lnTo>
                                  <a:lnTo>
                                    <a:pt x="183" y="13"/>
                                  </a:lnTo>
                                  <a:lnTo>
                                    <a:pt x="144" y="13"/>
                                  </a:lnTo>
                                  <a:lnTo>
                                    <a:pt x="131"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 name="Freeform 564"/>
                          <wps:cNvSpPr>
                            <a:spLocks noEditPoints="1"/>
                          </wps:cNvSpPr>
                          <wps:spPr bwMode="auto">
                            <a:xfrm>
                              <a:off x="5237" y="12133"/>
                              <a:ext cx="183" cy="13"/>
                            </a:xfrm>
                            <a:custGeom>
                              <a:avLst/>
                              <a:gdLst>
                                <a:gd name="T0" fmla="*/ 7 w 183"/>
                                <a:gd name="T1" fmla="*/ 0 h 13"/>
                                <a:gd name="T2" fmla="*/ 52 w 183"/>
                                <a:gd name="T3" fmla="*/ 0 h 13"/>
                                <a:gd name="T4" fmla="*/ 46 w 183"/>
                                <a:gd name="T5" fmla="*/ 6 h 13"/>
                                <a:gd name="T6" fmla="*/ 39 w 183"/>
                                <a:gd name="T7" fmla="*/ 13 h 13"/>
                                <a:gd name="T8" fmla="*/ 0 w 183"/>
                                <a:gd name="T9" fmla="*/ 13 h 13"/>
                                <a:gd name="T10" fmla="*/ 0 w 183"/>
                                <a:gd name="T11" fmla="*/ 6 h 13"/>
                                <a:gd name="T12" fmla="*/ 7 w 183"/>
                                <a:gd name="T13" fmla="*/ 0 h 13"/>
                                <a:gd name="T14" fmla="*/ 137 w 183"/>
                                <a:gd name="T15" fmla="*/ 0 h 13"/>
                                <a:gd name="T16" fmla="*/ 176 w 183"/>
                                <a:gd name="T17" fmla="*/ 0 h 13"/>
                                <a:gd name="T18" fmla="*/ 183 w 183"/>
                                <a:gd name="T19" fmla="*/ 6 h 13"/>
                                <a:gd name="T20" fmla="*/ 183 w 183"/>
                                <a:gd name="T21" fmla="*/ 13 h 13"/>
                                <a:gd name="T22" fmla="*/ 176 w 183"/>
                                <a:gd name="T23" fmla="*/ 13 h 13"/>
                                <a:gd name="T24" fmla="*/ 150 w 183"/>
                                <a:gd name="T25" fmla="*/ 13 h 13"/>
                                <a:gd name="T26" fmla="*/ 144 w 183"/>
                                <a:gd name="T27" fmla="*/ 6 h 13"/>
                                <a:gd name="T28" fmla="*/ 137 w 183"/>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3" h="13">
                                  <a:moveTo>
                                    <a:pt x="7" y="0"/>
                                  </a:moveTo>
                                  <a:lnTo>
                                    <a:pt x="52" y="0"/>
                                  </a:lnTo>
                                  <a:lnTo>
                                    <a:pt x="46" y="6"/>
                                  </a:lnTo>
                                  <a:lnTo>
                                    <a:pt x="39" y="13"/>
                                  </a:lnTo>
                                  <a:lnTo>
                                    <a:pt x="0" y="13"/>
                                  </a:lnTo>
                                  <a:lnTo>
                                    <a:pt x="0" y="6"/>
                                  </a:lnTo>
                                  <a:lnTo>
                                    <a:pt x="7" y="0"/>
                                  </a:lnTo>
                                  <a:close/>
                                  <a:moveTo>
                                    <a:pt x="137" y="0"/>
                                  </a:moveTo>
                                  <a:lnTo>
                                    <a:pt x="176" y="0"/>
                                  </a:lnTo>
                                  <a:lnTo>
                                    <a:pt x="183" y="6"/>
                                  </a:lnTo>
                                  <a:lnTo>
                                    <a:pt x="183" y="13"/>
                                  </a:lnTo>
                                  <a:lnTo>
                                    <a:pt x="176" y="13"/>
                                  </a:lnTo>
                                  <a:lnTo>
                                    <a:pt x="150" y="13"/>
                                  </a:lnTo>
                                  <a:lnTo>
                                    <a:pt x="144" y="6"/>
                                  </a:lnTo>
                                  <a:lnTo>
                                    <a:pt x="137"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565"/>
                          <wps:cNvSpPr>
                            <a:spLocks noEditPoints="1"/>
                          </wps:cNvSpPr>
                          <wps:spPr bwMode="auto">
                            <a:xfrm>
                              <a:off x="5231" y="12139"/>
                              <a:ext cx="189" cy="13"/>
                            </a:xfrm>
                            <a:custGeom>
                              <a:avLst/>
                              <a:gdLst>
                                <a:gd name="T0" fmla="*/ 6 w 189"/>
                                <a:gd name="T1" fmla="*/ 0 h 13"/>
                                <a:gd name="T2" fmla="*/ 52 w 189"/>
                                <a:gd name="T3" fmla="*/ 0 h 13"/>
                                <a:gd name="T4" fmla="*/ 45 w 189"/>
                                <a:gd name="T5" fmla="*/ 7 h 13"/>
                                <a:gd name="T6" fmla="*/ 39 w 189"/>
                                <a:gd name="T7" fmla="*/ 13 h 13"/>
                                <a:gd name="T8" fmla="*/ 0 w 189"/>
                                <a:gd name="T9" fmla="*/ 13 h 13"/>
                                <a:gd name="T10" fmla="*/ 6 w 189"/>
                                <a:gd name="T11" fmla="*/ 7 h 13"/>
                                <a:gd name="T12" fmla="*/ 6 w 189"/>
                                <a:gd name="T13" fmla="*/ 0 h 13"/>
                                <a:gd name="T14" fmla="*/ 150 w 189"/>
                                <a:gd name="T15" fmla="*/ 0 h 13"/>
                                <a:gd name="T16" fmla="*/ 189 w 189"/>
                                <a:gd name="T17" fmla="*/ 0 h 13"/>
                                <a:gd name="T18" fmla="*/ 189 w 189"/>
                                <a:gd name="T19" fmla="*/ 0 h 13"/>
                                <a:gd name="T20" fmla="*/ 189 w 189"/>
                                <a:gd name="T21" fmla="*/ 7 h 13"/>
                                <a:gd name="T22" fmla="*/ 176 w 189"/>
                                <a:gd name="T23" fmla="*/ 13 h 13"/>
                                <a:gd name="T24" fmla="*/ 163 w 189"/>
                                <a:gd name="T25" fmla="*/ 13 h 13"/>
                                <a:gd name="T26" fmla="*/ 156 w 189"/>
                                <a:gd name="T27" fmla="*/ 7 h 13"/>
                                <a:gd name="T28" fmla="*/ 150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6" y="0"/>
                                  </a:moveTo>
                                  <a:lnTo>
                                    <a:pt x="52" y="0"/>
                                  </a:lnTo>
                                  <a:lnTo>
                                    <a:pt x="45" y="7"/>
                                  </a:lnTo>
                                  <a:lnTo>
                                    <a:pt x="39" y="13"/>
                                  </a:lnTo>
                                  <a:lnTo>
                                    <a:pt x="0" y="13"/>
                                  </a:lnTo>
                                  <a:lnTo>
                                    <a:pt x="6" y="7"/>
                                  </a:lnTo>
                                  <a:lnTo>
                                    <a:pt x="6" y="0"/>
                                  </a:lnTo>
                                  <a:close/>
                                  <a:moveTo>
                                    <a:pt x="150" y="0"/>
                                  </a:moveTo>
                                  <a:lnTo>
                                    <a:pt x="189" y="0"/>
                                  </a:lnTo>
                                  <a:lnTo>
                                    <a:pt x="189" y="7"/>
                                  </a:lnTo>
                                  <a:lnTo>
                                    <a:pt x="176" y="13"/>
                                  </a:lnTo>
                                  <a:lnTo>
                                    <a:pt x="163" y="13"/>
                                  </a:lnTo>
                                  <a:lnTo>
                                    <a:pt x="156" y="7"/>
                                  </a:lnTo>
                                  <a:lnTo>
                                    <a:pt x="15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Freeform 566"/>
                          <wps:cNvSpPr>
                            <a:spLocks noEditPoints="1"/>
                          </wps:cNvSpPr>
                          <wps:spPr bwMode="auto">
                            <a:xfrm>
                              <a:off x="5231" y="12146"/>
                              <a:ext cx="182" cy="13"/>
                            </a:xfrm>
                            <a:custGeom>
                              <a:avLst/>
                              <a:gdLst>
                                <a:gd name="T0" fmla="*/ 6 w 182"/>
                                <a:gd name="T1" fmla="*/ 0 h 13"/>
                                <a:gd name="T2" fmla="*/ 45 w 182"/>
                                <a:gd name="T3" fmla="*/ 0 h 13"/>
                                <a:gd name="T4" fmla="*/ 39 w 182"/>
                                <a:gd name="T5" fmla="*/ 6 h 13"/>
                                <a:gd name="T6" fmla="*/ 39 w 182"/>
                                <a:gd name="T7" fmla="*/ 13 h 13"/>
                                <a:gd name="T8" fmla="*/ 0 w 182"/>
                                <a:gd name="T9" fmla="*/ 13 h 13"/>
                                <a:gd name="T10" fmla="*/ 0 w 182"/>
                                <a:gd name="T11" fmla="*/ 6 h 13"/>
                                <a:gd name="T12" fmla="*/ 6 w 182"/>
                                <a:gd name="T13" fmla="*/ 0 h 13"/>
                                <a:gd name="T14" fmla="*/ 156 w 182"/>
                                <a:gd name="T15" fmla="*/ 0 h 13"/>
                                <a:gd name="T16" fmla="*/ 182 w 182"/>
                                <a:gd name="T17" fmla="*/ 0 h 13"/>
                                <a:gd name="T18" fmla="*/ 169 w 182"/>
                                <a:gd name="T19" fmla="*/ 13 h 13"/>
                                <a:gd name="T20" fmla="*/ 163 w 182"/>
                                <a:gd name="T21" fmla="*/ 6 h 13"/>
                                <a:gd name="T22" fmla="*/ 156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6" y="0"/>
                                  </a:moveTo>
                                  <a:lnTo>
                                    <a:pt x="45" y="0"/>
                                  </a:lnTo>
                                  <a:lnTo>
                                    <a:pt x="39" y="6"/>
                                  </a:lnTo>
                                  <a:lnTo>
                                    <a:pt x="39" y="13"/>
                                  </a:lnTo>
                                  <a:lnTo>
                                    <a:pt x="0" y="13"/>
                                  </a:lnTo>
                                  <a:lnTo>
                                    <a:pt x="0" y="6"/>
                                  </a:lnTo>
                                  <a:lnTo>
                                    <a:pt x="6" y="0"/>
                                  </a:lnTo>
                                  <a:close/>
                                  <a:moveTo>
                                    <a:pt x="156" y="0"/>
                                  </a:moveTo>
                                  <a:lnTo>
                                    <a:pt x="182" y="0"/>
                                  </a:lnTo>
                                  <a:lnTo>
                                    <a:pt x="169" y="13"/>
                                  </a:lnTo>
                                  <a:lnTo>
                                    <a:pt x="163" y="6"/>
                                  </a:lnTo>
                                  <a:lnTo>
                                    <a:pt x="156"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1" name="Freeform 567"/>
                          <wps:cNvSpPr>
                            <a:spLocks noEditPoints="1"/>
                          </wps:cNvSpPr>
                          <wps:spPr bwMode="auto">
                            <a:xfrm>
                              <a:off x="5224" y="12152"/>
                              <a:ext cx="183" cy="13"/>
                            </a:xfrm>
                            <a:custGeom>
                              <a:avLst/>
                              <a:gdLst>
                                <a:gd name="T0" fmla="*/ 7 w 183"/>
                                <a:gd name="T1" fmla="*/ 0 h 13"/>
                                <a:gd name="T2" fmla="*/ 46 w 183"/>
                                <a:gd name="T3" fmla="*/ 0 h 13"/>
                                <a:gd name="T4" fmla="*/ 46 w 183"/>
                                <a:gd name="T5" fmla="*/ 7 h 13"/>
                                <a:gd name="T6" fmla="*/ 39 w 183"/>
                                <a:gd name="T7" fmla="*/ 13 h 13"/>
                                <a:gd name="T8" fmla="*/ 0 w 183"/>
                                <a:gd name="T9" fmla="*/ 13 h 13"/>
                                <a:gd name="T10" fmla="*/ 7 w 183"/>
                                <a:gd name="T11" fmla="*/ 7 h 13"/>
                                <a:gd name="T12" fmla="*/ 7 w 183"/>
                                <a:gd name="T13" fmla="*/ 0 h 13"/>
                                <a:gd name="T14" fmla="*/ 170 w 183"/>
                                <a:gd name="T15" fmla="*/ 0 h 13"/>
                                <a:gd name="T16" fmla="*/ 183 w 183"/>
                                <a:gd name="T17" fmla="*/ 0 h 13"/>
                                <a:gd name="T18" fmla="*/ 176 w 183"/>
                                <a:gd name="T19" fmla="*/ 7 h 13"/>
                                <a:gd name="T20" fmla="*/ 170 w 183"/>
                                <a:gd name="T21" fmla="*/ 0 h 13"/>
                                <a:gd name="T22" fmla="*/ 170 w 18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3" h="13">
                                  <a:moveTo>
                                    <a:pt x="7" y="0"/>
                                  </a:moveTo>
                                  <a:lnTo>
                                    <a:pt x="46" y="0"/>
                                  </a:lnTo>
                                  <a:lnTo>
                                    <a:pt x="46" y="7"/>
                                  </a:lnTo>
                                  <a:lnTo>
                                    <a:pt x="39" y="13"/>
                                  </a:lnTo>
                                  <a:lnTo>
                                    <a:pt x="0" y="13"/>
                                  </a:lnTo>
                                  <a:lnTo>
                                    <a:pt x="7" y="7"/>
                                  </a:lnTo>
                                  <a:lnTo>
                                    <a:pt x="7" y="0"/>
                                  </a:lnTo>
                                  <a:close/>
                                  <a:moveTo>
                                    <a:pt x="170" y="0"/>
                                  </a:moveTo>
                                  <a:lnTo>
                                    <a:pt x="183" y="0"/>
                                  </a:lnTo>
                                  <a:lnTo>
                                    <a:pt x="176" y="7"/>
                                  </a:lnTo>
                                  <a:lnTo>
                                    <a:pt x="17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2" name="Freeform 568"/>
                          <wps:cNvSpPr>
                            <a:spLocks/>
                          </wps:cNvSpPr>
                          <wps:spPr bwMode="auto">
                            <a:xfrm>
                              <a:off x="5224" y="12159"/>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3" name="Freeform 569"/>
                          <wps:cNvSpPr>
                            <a:spLocks/>
                          </wps:cNvSpPr>
                          <wps:spPr bwMode="auto">
                            <a:xfrm>
                              <a:off x="5218"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6"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4" name="Freeform 570"/>
                          <wps:cNvSpPr>
                            <a:spLocks/>
                          </wps:cNvSpPr>
                          <wps:spPr bwMode="auto">
                            <a:xfrm>
                              <a:off x="5218" y="12172"/>
                              <a:ext cx="45" cy="13"/>
                            </a:xfrm>
                            <a:custGeom>
                              <a:avLst/>
                              <a:gdLst>
                                <a:gd name="T0" fmla="*/ 6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6"/>
                                  </a:lnTo>
                                  <a:lnTo>
                                    <a:pt x="39" y="13"/>
                                  </a:lnTo>
                                  <a:lnTo>
                                    <a:pt x="0" y="13"/>
                                  </a:lnTo>
                                  <a:lnTo>
                                    <a:pt x="0" y="6"/>
                                  </a:lnTo>
                                  <a:lnTo>
                                    <a:pt x="6"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 name="Freeform 571"/>
                          <wps:cNvSpPr>
                            <a:spLocks/>
                          </wps:cNvSpPr>
                          <wps:spPr bwMode="auto">
                            <a:xfrm>
                              <a:off x="5211"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 name="Freeform 572"/>
                          <wps:cNvSpPr>
                            <a:spLocks/>
                          </wps:cNvSpPr>
                          <wps:spPr bwMode="auto">
                            <a:xfrm>
                              <a:off x="5211"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7" name="Freeform 573"/>
                          <wps:cNvSpPr>
                            <a:spLocks/>
                          </wps:cNvSpPr>
                          <wps:spPr bwMode="auto">
                            <a:xfrm>
                              <a:off x="5211"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 name="Freeform 574"/>
                          <wps:cNvSpPr>
                            <a:spLocks/>
                          </wps:cNvSpPr>
                          <wps:spPr bwMode="auto">
                            <a:xfrm>
                              <a:off x="5205" y="12198"/>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9" name="Freeform 575"/>
                          <wps:cNvSpPr>
                            <a:spLocks/>
                          </wps:cNvSpPr>
                          <wps:spPr bwMode="auto">
                            <a:xfrm>
                              <a:off x="5205" y="12204"/>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0" name="Freeform 576"/>
                          <wps:cNvSpPr>
                            <a:spLocks/>
                          </wps:cNvSpPr>
                          <wps:spPr bwMode="auto">
                            <a:xfrm>
                              <a:off x="5205" y="12211"/>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 name="Freeform 577"/>
                          <wps:cNvSpPr>
                            <a:spLocks/>
                          </wps:cNvSpPr>
                          <wps:spPr bwMode="auto">
                            <a:xfrm>
                              <a:off x="5205"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Freeform 578"/>
                          <wps:cNvSpPr>
                            <a:spLocks/>
                          </wps:cNvSpPr>
                          <wps:spPr bwMode="auto">
                            <a:xfrm>
                              <a:off x="5198" y="12224"/>
                              <a:ext cx="46" cy="13"/>
                            </a:xfrm>
                            <a:custGeom>
                              <a:avLst/>
                              <a:gdLst>
                                <a:gd name="T0" fmla="*/ 7 w 46"/>
                                <a:gd name="T1" fmla="*/ 0 h 13"/>
                                <a:gd name="T2" fmla="*/ 46 w 46"/>
                                <a:gd name="T3" fmla="*/ 0 h 13"/>
                                <a:gd name="T4" fmla="*/ 46 w 46"/>
                                <a:gd name="T5" fmla="*/ 6 h 13"/>
                                <a:gd name="T6" fmla="*/ 46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6" y="13"/>
                                  </a:lnTo>
                                  <a:lnTo>
                                    <a:pt x="0" y="13"/>
                                  </a:lnTo>
                                  <a:lnTo>
                                    <a:pt x="7"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Freeform 579"/>
                          <wps:cNvSpPr>
                            <a:spLocks/>
                          </wps:cNvSpPr>
                          <wps:spPr bwMode="auto">
                            <a:xfrm>
                              <a:off x="5198" y="12230"/>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0" y="7"/>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4" name="Freeform 580"/>
                          <wps:cNvSpPr>
                            <a:spLocks/>
                          </wps:cNvSpPr>
                          <wps:spPr bwMode="auto">
                            <a:xfrm>
                              <a:off x="5198" y="12237"/>
                              <a:ext cx="46" cy="13"/>
                            </a:xfrm>
                            <a:custGeom>
                              <a:avLst/>
                              <a:gdLst>
                                <a:gd name="T0" fmla="*/ 0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39" y="6"/>
                                  </a:lnTo>
                                  <a:lnTo>
                                    <a:pt x="39" y="13"/>
                                  </a:lnTo>
                                  <a:lnTo>
                                    <a:pt x="0" y="13"/>
                                  </a:lnTo>
                                  <a:lnTo>
                                    <a:pt x="0" y="6"/>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5" name="Freeform 581"/>
                          <wps:cNvSpPr>
                            <a:spLocks/>
                          </wps:cNvSpPr>
                          <wps:spPr bwMode="auto">
                            <a:xfrm>
                              <a:off x="5198"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 name="Freeform 582"/>
                          <wps:cNvSpPr>
                            <a:spLocks/>
                          </wps:cNvSpPr>
                          <wps:spPr bwMode="auto">
                            <a:xfrm>
                              <a:off x="5198"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7" name="Freeform 583"/>
                          <wps:cNvSpPr>
                            <a:spLocks/>
                          </wps:cNvSpPr>
                          <wps:spPr bwMode="auto">
                            <a:xfrm>
                              <a:off x="5198"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 name="Freeform 584"/>
                          <wps:cNvSpPr>
                            <a:spLocks/>
                          </wps:cNvSpPr>
                          <wps:spPr bwMode="auto">
                            <a:xfrm>
                              <a:off x="5198"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9" name="Freeform 585"/>
                          <wps:cNvSpPr>
                            <a:spLocks/>
                          </wps:cNvSpPr>
                          <wps:spPr bwMode="auto">
                            <a:xfrm>
                              <a:off x="5192" y="12269"/>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0" name="Freeform 586"/>
                          <wps:cNvSpPr>
                            <a:spLocks/>
                          </wps:cNvSpPr>
                          <wps:spPr bwMode="auto">
                            <a:xfrm>
                              <a:off x="5192" y="12276"/>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 name="Freeform 587"/>
                          <wps:cNvSpPr>
                            <a:spLocks/>
                          </wps:cNvSpPr>
                          <wps:spPr bwMode="auto">
                            <a:xfrm>
                              <a:off x="5192" y="12282"/>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2" name="Freeform 588"/>
                          <wps:cNvSpPr>
                            <a:spLocks/>
                          </wps:cNvSpPr>
                          <wps:spPr bwMode="auto">
                            <a:xfrm>
                              <a:off x="5192"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3" name="Freeform 589"/>
                          <wps:cNvSpPr>
                            <a:spLocks/>
                          </wps:cNvSpPr>
                          <wps:spPr bwMode="auto">
                            <a:xfrm>
                              <a:off x="5192"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4" name="Freeform 590"/>
                          <wps:cNvSpPr>
                            <a:spLocks/>
                          </wps:cNvSpPr>
                          <wps:spPr bwMode="auto">
                            <a:xfrm>
                              <a:off x="5192"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5" name="Freeform 591"/>
                          <wps:cNvSpPr>
                            <a:spLocks/>
                          </wps:cNvSpPr>
                          <wps:spPr bwMode="auto">
                            <a:xfrm>
                              <a:off x="5192"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 name="Freeform 592"/>
                          <wps:cNvSpPr>
                            <a:spLocks/>
                          </wps:cNvSpPr>
                          <wps:spPr bwMode="auto">
                            <a:xfrm>
                              <a:off x="5192"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7" name="Freeform 593"/>
                          <wps:cNvSpPr>
                            <a:spLocks/>
                          </wps:cNvSpPr>
                          <wps:spPr bwMode="auto">
                            <a:xfrm>
                              <a:off x="5192"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8" name="Freeform 594"/>
                          <wps:cNvSpPr>
                            <a:spLocks/>
                          </wps:cNvSpPr>
                          <wps:spPr bwMode="auto">
                            <a:xfrm>
                              <a:off x="5192"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9" name="Freeform 595"/>
                          <wps:cNvSpPr>
                            <a:spLocks/>
                          </wps:cNvSpPr>
                          <wps:spPr bwMode="auto">
                            <a:xfrm>
                              <a:off x="5192"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0" name="Freeform 596"/>
                          <wps:cNvSpPr>
                            <a:spLocks/>
                          </wps:cNvSpPr>
                          <wps:spPr bwMode="auto">
                            <a:xfrm>
                              <a:off x="5192"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1" name="Freeform 597"/>
                          <wps:cNvSpPr>
                            <a:spLocks/>
                          </wps:cNvSpPr>
                          <wps:spPr bwMode="auto">
                            <a:xfrm>
                              <a:off x="5192"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2" name="Freeform 598"/>
                          <wps:cNvSpPr>
                            <a:spLocks/>
                          </wps:cNvSpPr>
                          <wps:spPr bwMode="auto">
                            <a:xfrm>
                              <a:off x="5192"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 name="Freeform 599"/>
                          <wps:cNvSpPr>
                            <a:spLocks/>
                          </wps:cNvSpPr>
                          <wps:spPr bwMode="auto">
                            <a:xfrm>
                              <a:off x="5192"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 name="Freeform 600"/>
                          <wps:cNvSpPr>
                            <a:spLocks/>
                          </wps:cNvSpPr>
                          <wps:spPr bwMode="auto">
                            <a:xfrm>
                              <a:off x="5192"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5" name="Freeform 601"/>
                          <wps:cNvSpPr>
                            <a:spLocks/>
                          </wps:cNvSpPr>
                          <wps:spPr bwMode="auto">
                            <a:xfrm>
                              <a:off x="5192" y="12373"/>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 name="Freeform 602"/>
                          <wps:cNvSpPr>
                            <a:spLocks/>
                          </wps:cNvSpPr>
                          <wps:spPr bwMode="auto">
                            <a:xfrm>
                              <a:off x="5192" y="12380"/>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6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6"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 name="Freeform 603"/>
                          <wps:cNvSpPr>
                            <a:spLocks/>
                          </wps:cNvSpPr>
                          <wps:spPr bwMode="auto">
                            <a:xfrm>
                              <a:off x="5198" y="12386"/>
                              <a:ext cx="39" cy="13"/>
                            </a:xfrm>
                            <a:custGeom>
                              <a:avLst/>
                              <a:gdLst>
                                <a:gd name="T0" fmla="*/ 0 w 39"/>
                                <a:gd name="T1" fmla="*/ 0 h 13"/>
                                <a:gd name="T2" fmla="*/ 33 w 39"/>
                                <a:gd name="T3" fmla="*/ 0 h 13"/>
                                <a:gd name="T4" fmla="*/ 33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7"/>
                                  </a:lnTo>
                                  <a:lnTo>
                                    <a:pt x="39" y="13"/>
                                  </a:lnTo>
                                  <a:lnTo>
                                    <a:pt x="0" y="13"/>
                                  </a:lnTo>
                                  <a:lnTo>
                                    <a:pt x="0"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8" name="Freeform 604"/>
                          <wps:cNvSpPr>
                            <a:spLocks/>
                          </wps:cNvSpPr>
                          <wps:spPr bwMode="auto">
                            <a:xfrm>
                              <a:off x="5198" y="12393"/>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9" name="Freeform 605"/>
                          <wps:cNvSpPr>
                            <a:spLocks/>
                          </wps:cNvSpPr>
                          <wps:spPr bwMode="auto">
                            <a:xfrm>
                              <a:off x="5198"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0" name="Freeform 606"/>
                          <wps:cNvSpPr>
                            <a:spLocks/>
                          </wps:cNvSpPr>
                          <wps:spPr bwMode="auto">
                            <a:xfrm>
                              <a:off x="5198"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1" name="Freeform 607"/>
                          <wps:cNvSpPr>
                            <a:spLocks/>
                          </wps:cNvSpPr>
                          <wps:spPr bwMode="auto">
                            <a:xfrm>
                              <a:off x="5198" y="12412"/>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2" name="Freeform 608"/>
                          <wps:cNvSpPr>
                            <a:spLocks/>
                          </wps:cNvSpPr>
                          <wps:spPr bwMode="auto">
                            <a:xfrm>
                              <a:off x="5198"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 name="Freeform 609"/>
                          <wps:cNvSpPr>
                            <a:spLocks/>
                          </wps:cNvSpPr>
                          <wps:spPr bwMode="auto">
                            <a:xfrm>
                              <a:off x="5205" y="12425"/>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4" name="Freeform 610"/>
                          <wps:cNvSpPr>
                            <a:spLocks/>
                          </wps:cNvSpPr>
                          <wps:spPr bwMode="auto">
                            <a:xfrm>
                              <a:off x="5205" y="1243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5" name="Freeform 611"/>
                          <wps:cNvSpPr>
                            <a:spLocks/>
                          </wps:cNvSpPr>
                          <wps:spPr bwMode="auto">
                            <a:xfrm>
                              <a:off x="5205" y="12438"/>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6" name="Freeform 612"/>
                          <wps:cNvSpPr>
                            <a:spLocks/>
                          </wps:cNvSpPr>
                          <wps:spPr bwMode="auto">
                            <a:xfrm>
                              <a:off x="5205" y="12445"/>
                              <a:ext cx="45" cy="13"/>
                            </a:xfrm>
                            <a:custGeom>
                              <a:avLst/>
                              <a:gdLst>
                                <a:gd name="T0" fmla="*/ 0 w 45"/>
                                <a:gd name="T1" fmla="*/ 0 h 13"/>
                                <a:gd name="T2" fmla="*/ 39 w 45"/>
                                <a:gd name="T3" fmla="*/ 0 h 13"/>
                                <a:gd name="T4" fmla="*/ 45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45" y="6"/>
                                  </a:lnTo>
                                  <a:lnTo>
                                    <a:pt x="45" y="13"/>
                                  </a:lnTo>
                                  <a:lnTo>
                                    <a:pt x="6" y="13"/>
                                  </a:lnTo>
                                  <a:lnTo>
                                    <a:pt x="6"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7" name="Freeform 613"/>
                          <wps:cNvSpPr>
                            <a:spLocks/>
                          </wps:cNvSpPr>
                          <wps:spPr bwMode="auto">
                            <a:xfrm>
                              <a:off x="5211" y="12451"/>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8" name="Freeform 614"/>
                          <wps:cNvSpPr>
                            <a:spLocks noEditPoints="1"/>
                          </wps:cNvSpPr>
                          <wps:spPr bwMode="auto">
                            <a:xfrm>
                              <a:off x="5211"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6 h 13"/>
                                <a:gd name="T10" fmla="*/ 46 w 85"/>
                                <a:gd name="T11" fmla="*/ 13 h 13"/>
                                <a:gd name="T12" fmla="*/ 7 w 85"/>
                                <a:gd name="T13" fmla="*/ 13 h 13"/>
                                <a:gd name="T14" fmla="*/ 0 w 85"/>
                                <a:gd name="T15" fmla="*/ 6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46" y="6"/>
                                  </a:lnTo>
                                  <a:lnTo>
                                    <a:pt x="46" y="13"/>
                                  </a:lnTo>
                                  <a:lnTo>
                                    <a:pt x="7" y="13"/>
                                  </a:lnTo>
                                  <a:lnTo>
                                    <a:pt x="0" y="6"/>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9" name="Freeform 615"/>
                          <wps:cNvSpPr>
                            <a:spLocks noEditPoints="1"/>
                          </wps:cNvSpPr>
                          <wps:spPr bwMode="auto">
                            <a:xfrm>
                              <a:off x="5211" y="12464"/>
                              <a:ext cx="85" cy="13"/>
                            </a:xfrm>
                            <a:custGeom>
                              <a:avLst/>
                              <a:gdLst>
                                <a:gd name="T0" fmla="*/ 0 w 85"/>
                                <a:gd name="T1" fmla="*/ 0 h 13"/>
                                <a:gd name="T2" fmla="*/ 39 w 85"/>
                                <a:gd name="T3" fmla="*/ 0 h 13"/>
                                <a:gd name="T4" fmla="*/ 46 w 85"/>
                                <a:gd name="T5" fmla="*/ 0 h 13"/>
                                <a:gd name="T6" fmla="*/ 46 w 85"/>
                                <a:gd name="T7" fmla="*/ 0 h 13"/>
                                <a:gd name="T8" fmla="*/ 46 w 85"/>
                                <a:gd name="T9" fmla="*/ 7 h 13"/>
                                <a:gd name="T10" fmla="*/ 52 w 85"/>
                                <a:gd name="T11" fmla="*/ 13 h 13"/>
                                <a:gd name="T12" fmla="*/ 7 w 85"/>
                                <a:gd name="T13" fmla="*/ 13 h 13"/>
                                <a:gd name="T14" fmla="*/ 7 w 85"/>
                                <a:gd name="T15" fmla="*/ 7 h 13"/>
                                <a:gd name="T16" fmla="*/ 0 w 85"/>
                                <a:gd name="T17" fmla="*/ 0 h 13"/>
                                <a:gd name="T18" fmla="*/ 85 w 85"/>
                                <a:gd name="T19" fmla="*/ 13 h 13"/>
                                <a:gd name="T20" fmla="*/ 78 w 85"/>
                                <a:gd name="T21" fmla="*/ 13 h 13"/>
                                <a:gd name="T22" fmla="*/ 85 w 85"/>
                                <a:gd name="T23" fmla="*/ 7 h 13"/>
                                <a:gd name="T24" fmla="*/ 85 w 85"/>
                                <a:gd name="T25" fmla="*/ 7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0"/>
                                  </a:lnTo>
                                  <a:lnTo>
                                    <a:pt x="46" y="7"/>
                                  </a:lnTo>
                                  <a:lnTo>
                                    <a:pt x="52" y="13"/>
                                  </a:lnTo>
                                  <a:lnTo>
                                    <a:pt x="7" y="13"/>
                                  </a:lnTo>
                                  <a:lnTo>
                                    <a:pt x="7" y="7"/>
                                  </a:lnTo>
                                  <a:lnTo>
                                    <a:pt x="0" y="0"/>
                                  </a:lnTo>
                                  <a:close/>
                                  <a:moveTo>
                                    <a:pt x="85" y="13"/>
                                  </a:moveTo>
                                  <a:lnTo>
                                    <a:pt x="78" y="13"/>
                                  </a:lnTo>
                                  <a:lnTo>
                                    <a:pt x="85" y="7"/>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 name="Freeform 616"/>
                          <wps:cNvSpPr>
                            <a:spLocks/>
                          </wps:cNvSpPr>
                          <wps:spPr bwMode="auto">
                            <a:xfrm>
                              <a:off x="5218" y="12471"/>
                              <a:ext cx="78" cy="13"/>
                            </a:xfrm>
                            <a:custGeom>
                              <a:avLst/>
                              <a:gdLst>
                                <a:gd name="T0" fmla="*/ 0 w 78"/>
                                <a:gd name="T1" fmla="*/ 0 h 13"/>
                                <a:gd name="T2" fmla="*/ 39 w 78"/>
                                <a:gd name="T3" fmla="*/ 0 h 13"/>
                                <a:gd name="T4" fmla="*/ 45 w 78"/>
                                <a:gd name="T5" fmla="*/ 6 h 13"/>
                                <a:gd name="T6" fmla="*/ 58 w 78"/>
                                <a:gd name="T7" fmla="*/ 6 h 13"/>
                                <a:gd name="T8" fmla="*/ 71 w 78"/>
                                <a:gd name="T9" fmla="*/ 6 h 13"/>
                                <a:gd name="T10" fmla="*/ 78 w 78"/>
                                <a:gd name="T11" fmla="*/ 0 h 13"/>
                                <a:gd name="T12" fmla="*/ 78 w 78"/>
                                <a:gd name="T13" fmla="*/ 0 h 13"/>
                                <a:gd name="T14" fmla="*/ 78 w 78"/>
                                <a:gd name="T15" fmla="*/ 6 h 13"/>
                                <a:gd name="T16" fmla="*/ 78 w 78"/>
                                <a:gd name="T17" fmla="*/ 6 h 13"/>
                                <a:gd name="T18" fmla="*/ 78 w 78"/>
                                <a:gd name="T19" fmla="*/ 13 h 13"/>
                                <a:gd name="T20" fmla="*/ 6 w 78"/>
                                <a:gd name="T21" fmla="*/ 13 h 13"/>
                                <a:gd name="T22" fmla="*/ 6 w 78"/>
                                <a:gd name="T23" fmla="*/ 6 h 13"/>
                                <a:gd name="T24" fmla="*/ 0 w 78"/>
                                <a:gd name="T25" fmla="*/ 6 h 13"/>
                                <a:gd name="T26" fmla="*/ 0 w 78"/>
                                <a:gd name="T27" fmla="*/ 0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6"/>
                                  </a:lnTo>
                                  <a:lnTo>
                                    <a:pt x="58" y="6"/>
                                  </a:lnTo>
                                  <a:lnTo>
                                    <a:pt x="71" y="6"/>
                                  </a:lnTo>
                                  <a:lnTo>
                                    <a:pt x="78" y="0"/>
                                  </a:lnTo>
                                  <a:lnTo>
                                    <a:pt x="78" y="6"/>
                                  </a:lnTo>
                                  <a:lnTo>
                                    <a:pt x="78" y="13"/>
                                  </a:lnTo>
                                  <a:lnTo>
                                    <a:pt x="6" y="13"/>
                                  </a:lnTo>
                                  <a:lnTo>
                                    <a:pt x="6" y="6"/>
                                  </a:lnTo>
                                  <a:lnTo>
                                    <a:pt x="0" y="6"/>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1" name="Freeform 617"/>
                          <wps:cNvSpPr>
                            <a:spLocks/>
                          </wps:cNvSpPr>
                          <wps:spPr bwMode="auto">
                            <a:xfrm>
                              <a:off x="5218" y="12477"/>
                              <a:ext cx="78" cy="13"/>
                            </a:xfrm>
                            <a:custGeom>
                              <a:avLst/>
                              <a:gdLst>
                                <a:gd name="T0" fmla="*/ 0 w 78"/>
                                <a:gd name="T1" fmla="*/ 0 h 13"/>
                                <a:gd name="T2" fmla="*/ 45 w 78"/>
                                <a:gd name="T3" fmla="*/ 0 h 13"/>
                                <a:gd name="T4" fmla="*/ 58 w 78"/>
                                <a:gd name="T5" fmla="*/ 0 h 13"/>
                                <a:gd name="T6" fmla="*/ 71 w 78"/>
                                <a:gd name="T7" fmla="*/ 0 h 13"/>
                                <a:gd name="T8" fmla="*/ 78 w 78"/>
                                <a:gd name="T9" fmla="*/ 0 h 13"/>
                                <a:gd name="T10" fmla="*/ 78 w 78"/>
                                <a:gd name="T11" fmla="*/ 0 h 13"/>
                                <a:gd name="T12" fmla="*/ 78 w 78"/>
                                <a:gd name="T13" fmla="*/ 7 h 13"/>
                                <a:gd name="T14" fmla="*/ 71 w 78"/>
                                <a:gd name="T15" fmla="*/ 13 h 13"/>
                                <a:gd name="T16" fmla="*/ 13 w 78"/>
                                <a:gd name="T17" fmla="*/ 13 h 13"/>
                                <a:gd name="T18" fmla="*/ 6 w 78"/>
                                <a:gd name="T19" fmla="*/ 7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0"/>
                                  </a:lnTo>
                                  <a:lnTo>
                                    <a:pt x="71" y="0"/>
                                  </a:lnTo>
                                  <a:lnTo>
                                    <a:pt x="78" y="0"/>
                                  </a:lnTo>
                                  <a:lnTo>
                                    <a:pt x="78" y="7"/>
                                  </a:lnTo>
                                  <a:lnTo>
                                    <a:pt x="71" y="13"/>
                                  </a:lnTo>
                                  <a:lnTo>
                                    <a:pt x="13" y="13"/>
                                  </a:lnTo>
                                  <a:lnTo>
                                    <a:pt x="6"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2" name="Freeform 618"/>
                          <wps:cNvSpPr>
                            <a:spLocks/>
                          </wps:cNvSpPr>
                          <wps:spPr bwMode="auto">
                            <a:xfrm>
                              <a:off x="5224" y="12484"/>
                              <a:ext cx="72" cy="13"/>
                            </a:xfrm>
                            <a:custGeom>
                              <a:avLst/>
                              <a:gdLst>
                                <a:gd name="T0" fmla="*/ 0 w 72"/>
                                <a:gd name="T1" fmla="*/ 0 h 13"/>
                                <a:gd name="T2" fmla="*/ 72 w 72"/>
                                <a:gd name="T3" fmla="*/ 0 h 13"/>
                                <a:gd name="T4" fmla="*/ 65 w 72"/>
                                <a:gd name="T5" fmla="*/ 6 h 13"/>
                                <a:gd name="T6" fmla="*/ 59 w 72"/>
                                <a:gd name="T7" fmla="*/ 13 h 13"/>
                                <a:gd name="T8" fmla="*/ 13 w 72"/>
                                <a:gd name="T9" fmla="*/ 13 h 13"/>
                                <a:gd name="T10" fmla="*/ 7 w 72"/>
                                <a:gd name="T11" fmla="*/ 6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6"/>
                                  </a:lnTo>
                                  <a:lnTo>
                                    <a:pt x="59" y="13"/>
                                  </a:lnTo>
                                  <a:lnTo>
                                    <a:pt x="13" y="13"/>
                                  </a:lnTo>
                                  <a:lnTo>
                                    <a:pt x="7"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3" name="Freeform 619"/>
                          <wps:cNvSpPr>
                            <a:spLocks/>
                          </wps:cNvSpPr>
                          <wps:spPr bwMode="auto">
                            <a:xfrm>
                              <a:off x="5231" y="12490"/>
                              <a:ext cx="58" cy="13"/>
                            </a:xfrm>
                            <a:custGeom>
                              <a:avLst/>
                              <a:gdLst>
                                <a:gd name="T0" fmla="*/ 0 w 58"/>
                                <a:gd name="T1" fmla="*/ 0 h 13"/>
                                <a:gd name="T2" fmla="*/ 58 w 58"/>
                                <a:gd name="T3" fmla="*/ 0 h 13"/>
                                <a:gd name="T4" fmla="*/ 52 w 58"/>
                                <a:gd name="T5" fmla="*/ 7 h 13"/>
                                <a:gd name="T6" fmla="*/ 39 w 58"/>
                                <a:gd name="T7" fmla="*/ 13 h 13"/>
                                <a:gd name="T8" fmla="*/ 19 w 58"/>
                                <a:gd name="T9" fmla="*/ 13 h 13"/>
                                <a:gd name="T10" fmla="*/ 6 w 58"/>
                                <a:gd name="T11" fmla="*/ 7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52" y="7"/>
                                  </a:lnTo>
                                  <a:lnTo>
                                    <a:pt x="39" y="13"/>
                                  </a:lnTo>
                                  <a:lnTo>
                                    <a:pt x="19" y="13"/>
                                  </a:lnTo>
                                  <a:lnTo>
                                    <a:pt x="6"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 name="Freeform 620"/>
                          <wps:cNvSpPr>
                            <a:spLocks/>
                          </wps:cNvSpPr>
                          <wps:spPr bwMode="auto">
                            <a:xfrm>
                              <a:off x="5237" y="12497"/>
                              <a:ext cx="46" cy="6"/>
                            </a:xfrm>
                            <a:custGeom>
                              <a:avLst/>
                              <a:gdLst>
                                <a:gd name="T0" fmla="*/ 0 w 46"/>
                                <a:gd name="T1" fmla="*/ 0 h 6"/>
                                <a:gd name="T2" fmla="*/ 46 w 46"/>
                                <a:gd name="T3" fmla="*/ 0 h 6"/>
                                <a:gd name="T4" fmla="*/ 33 w 46"/>
                                <a:gd name="T5" fmla="*/ 6 h 6"/>
                                <a:gd name="T6" fmla="*/ 20 w 46"/>
                                <a:gd name="T7" fmla="*/ 6 h 6"/>
                                <a:gd name="T8" fmla="*/ 13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3" y="6"/>
                                  </a:lnTo>
                                  <a:lnTo>
                                    <a:pt x="20" y="6"/>
                                  </a:lnTo>
                                  <a:lnTo>
                                    <a:pt x="13"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5" name="Freeform 621"/>
                          <wps:cNvSpPr>
                            <a:spLocks/>
                          </wps:cNvSpPr>
                          <wps:spPr bwMode="auto">
                            <a:xfrm>
                              <a:off x="5250" y="12503"/>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6" name="Freeform 622"/>
                          <wps:cNvSpPr>
                            <a:spLocks/>
                          </wps:cNvSpPr>
                          <wps:spPr bwMode="auto">
                            <a:xfrm>
                              <a:off x="5192" y="12100"/>
                              <a:ext cx="228" cy="403"/>
                            </a:xfrm>
                            <a:custGeom>
                              <a:avLst/>
                              <a:gdLst>
                                <a:gd name="T0" fmla="*/ 228 w 228"/>
                                <a:gd name="T1" fmla="*/ 46 h 403"/>
                                <a:gd name="T2" fmla="*/ 208 w 228"/>
                                <a:gd name="T3" fmla="*/ 59 h 403"/>
                                <a:gd name="T4" fmla="*/ 182 w 228"/>
                                <a:gd name="T5" fmla="*/ 39 h 403"/>
                                <a:gd name="T6" fmla="*/ 162 w 228"/>
                                <a:gd name="T7" fmla="*/ 26 h 403"/>
                                <a:gd name="T8" fmla="*/ 136 w 228"/>
                                <a:gd name="T9" fmla="*/ 20 h 403"/>
                                <a:gd name="T10" fmla="*/ 104 w 228"/>
                                <a:gd name="T11" fmla="*/ 26 h 403"/>
                                <a:gd name="T12" fmla="*/ 78 w 228"/>
                                <a:gd name="T13" fmla="*/ 52 h 403"/>
                                <a:gd name="T14" fmla="*/ 65 w 228"/>
                                <a:gd name="T15" fmla="*/ 85 h 403"/>
                                <a:gd name="T16" fmla="*/ 52 w 228"/>
                                <a:gd name="T17" fmla="*/ 137 h 403"/>
                                <a:gd name="T18" fmla="*/ 39 w 228"/>
                                <a:gd name="T19" fmla="*/ 189 h 403"/>
                                <a:gd name="T20" fmla="*/ 39 w 228"/>
                                <a:gd name="T21" fmla="*/ 241 h 403"/>
                                <a:gd name="T22" fmla="*/ 39 w 228"/>
                                <a:gd name="T23" fmla="*/ 286 h 403"/>
                                <a:gd name="T24" fmla="*/ 52 w 228"/>
                                <a:gd name="T25" fmla="*/ 332 h 403"/>
                                <a:gd name="T26" fmla="*/ 65 w 228"/>
                                <a:gd name="T27" fmla="*/ 364 h 403"/>
                                <a:gd name="T28" fmla="*/ 71 w 228"/>
                                <a:gd name="T29" fmla="*/ 377 h 403"/>
                                <a:gd name="T30" fmla="*/ 84 w 228"/>
                                <a:gd name="T31" fmla="*/ 377 h 403"/>
                                <a:gd name="T32" fmla="*/ 97 w 228"/>
                                <a:gd name="T33" fmla="*/ 377 h 403"/>
                                <a:gd name="T34" fmla="*/ 104 w 228"/>
                                <a:gd name="T35" fmla="*/ 371 h 403"/>
                                <a:gd name="T36" fmla="*/ 104 w 228"/>
                                <a:gd name="T37" fmla="*/ 377 h 403"/>
                                <a:gd name="T38" fmla="*/ 97 w 228"/>
                                <a:gd name="T39" fmla="*/ 390 h 403"/>
                                <a:gd name="T40" fmla="*/ 84 w 228"/>
                                <a:gd name="T41" fmla="*/ 397 h 403"/>
                                <a:gd name="T42" fmla="*/ 78 w 228"/>
                                <a:gd name="T43" fmla="*/ 403 h 403"/>
                                <a:gd name="T44" fmla="*/ 65 w 228"/>
                                <a:gd name="T45" fmla="*/ 403 h 403"/>
                                <a:gd name="T46" fmla="*/ 45 w 228"/>
                                <a:gd name="T47" fmla="*/ 397 h 403"/>
                                <a:gd name="T48" fmla="*/ 26 w 228"/>
                                <a:gd name="T49" fmla="*/ 377 h 403"/>
                                <a:gd name="T50" fmla="*/ 13 w 228"/>
                                <a:gd name="T51" fmla="*/ 338 h 403"/>
                                <a:gd name="T52" fmla="*/ 6 w 228"/>
                                <a:gd name="T53" fmla="*/ 293 h 403"/>
                                <a:gd name="T54" fmla="*/ 0 w 228"/>
                                <a:gd name="T55" fmla="*/ 241 h 403"/>
                                <a:gd name="T56" fmla="*/ 0 w 228"/>
                                <a:gd name="T57" fmla="*/ 182 h 403"/>
                                <a:gd name="T58" fmla="*/ 13 w 228"/>
                                <a:gd name="T59" fmla="*/ 124 h 403"/>
                                <a:gd name="T60" fmla="*/ 26 w 228"/>
                                <a:gd name="T61" fmla="*/ 72 h 403"/>
                                <a:gd name="T62" fmla="*/ 39 w 228"/>
                                <a:gd name="T63" fmla="*/ 52 h 403"/>
                                <a:gd name="T64" fmla="*/ 52 w 228"/>
                                <a:gd name="T65" fmla="*/ 33 h 403"/>
                                <a:gd name="T66" fmla="*/ 65 w 228"/>
                                <a:gd name="T67" fmla="*/ 20 h 403"/>
                                <a:gd name="T68" fmla="*/ 84 w 228"/>
                                <a:gd name="T69" fmla="*/ 7 h 403"/>
                                <a:gd name="T70" fmla="*/ 123 w 228"/>
                                <a:gd name="T71" fmla="*/ 0 h 403"/>
                                <a:gd name="T72" fmla="*/ 162 w 228"/>
                                <a:gd name="T73" fmla="*/ 0 h 403"/>
                                <a:gd name="T74" fmla="*/ 182 w 228"/>
                                <a:gd name="T75" fmla="*/ 7 h 403"/>
                                <a:gd name="T76" fmla="*/ 202 w 228"/>
                                <a:gd name="T77" fmla="*/ 13 h 403"/>
                                <a:gd name="T78" fmla="*/ 215 w 228"/>
                                <a:gd name="T79" fmla="*/ 26 h 403"/>
                                <a:gd name="T80" fmla="*/ 228 w 228"/>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6"/>
                                  </a:moveTo>
                                  <a:lnTo>
                                    <a:pt x="208" y="59"/>
                                  </a:lnTo>
                                  <a:lnTo>
                                    <a:pt x="182" y="39"/>
                                  </a:lnTo>
                                  <a:lnTo>
                                    <a:pt x="162" y="26"/>
                                  </a:lnTo>
                                  <a:lnTo>
                                    <a:pt x="136" y="20"/>
                                  </a:lnTo>
                                  <a:lnTo>
                                    <a:pt x="104" y="26"/>
                                  </a:lnTo>
                                  <a:lnTo>
                                    <a:pt x="78" y="52"/>
                                  </a:lnTo>
                                  <a:lnTo>
                                    <a:pt x="65" y="85"/>
                                  </a:lnTo>
                                  <a:lnTo>
                                    <a:pt x="52" y="137"/>
                                  </a:lnTo>
                                  <a:lnTo>
                                    <a:pt x="39" y="189"/>
                                  </a:lnTo>
                                  <a:lnTo>
                                    <a:pt x="39" y="241"/>
                                  </a:lnTo>
                                  <a:lnTo>
                                    <a:pt x="39" y="286"/>
                                  </a:lnTo>
                                  <a:lnTo>
                                    <a:pt x="52" y="332"/>
                                  </a:lnTo>
                                  <a:lnTo>
                                    <a:pt x="65" y="364"/>
                                  </a:lnTo>
                                  <a:lnTo>
                                    <a:pt x="71" y="377"/>
                                  </a:lnTo>
                                  <a:lnTo>
                                    <a:pt x="84" y="377"/>
                                  </a:lnTo>
                                  <a:lnTo>
                                    <a:pt x="97" y="377"/>
                                  </a:lnTo>
                                  <a:lnTo>
                                    <a:pt x="104" y="371"/>
                                  </a:lnTo>
                                  <a:lnTo>
                                    <a:pt x="104" y="377"/>
                                  </a:lnTo>
                                  <a:lnTo>
                                    <a:pt x="97" y="390"/>
                                  </a:lnTo>
                                  <a:lnTo>
                                    <a:pt x="84" y="397"/>
                                  </a:lnTo>
                                  <a:lnTo>
                                    <a:pt x="78" y="403"/>
                                  </a:lnTo>
                                  <a:lnTo>
                                    <a:pt x="65" y="403"/>
                                  </a:lnTo>
                                  <a:lnTo>
                                    <a:pt x="45" y="397"/>
                                  </a:lnTo>
                                  <a:lnTo>
                                    <a:pt x="26" y="377"/>
                                  </a:lnTo>
                                  <a:lnTo>
                                    <a:pt x="13" y="338"/>
                                  </a:lnTo>
                                  <a:lnTo>
                                    <a:pt x="6" y="293"/>
                                  </a:lnTo>
                                  <a:lnTo>
                                    <a:pt x="0" y="241"/>
                                  </a:lnTo>
                                  <a:lnTo>
                                    <a:pt x="0" y="182"/>
                                  </a:lnTo>
                                  <a:lnTo>
                                    <a:pt x="13" y="124"/>
                                  </a:lnTo>
                                  <a:lnTo>
                                    <a:pt x="26" y="72"/>
                                  </a:lnTo>
                                  <a:lnTo>
                                    <a:pt x="39" y="52"/>
                                  </a:lnTo>
                                  <a:lnTo>
                                    <a:pt x="52" y="33"/>
                                  </a:lnTo>
                                  <a:lnTo>
                                    <a:pt x="65" y="20"/>
                                  </a:lnTo>
                                  <a:lnTo>
                                    <a:pt x="84" y="7"/>
                                  </a:lnTo>
                                  <a:lnTo>
                                    <a:pt x="123" y="0"/>
                                  </a:lnTo>
                                  <a:lnTo>
                                    <a:pt x="162" y="0"/>
                                  </a:lnTo>
                                  <a:lnTo>
                                    <a:pt x="182" y="7"/>
                                  </a:lnTo>
                                  <a:lnTo>
                                    <a:pt x="202" y="13"/>
                                  </a:lnTo>
                                  <a:lnTo>
                                    <a:pt x="215" y="26"/>
                                  </a:lnTo>
                                  <a:lnTo>
                                    <a:pt x="228"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Freeform 623"/>
                          <wps:cNvSpPr>
                            <a:spLocks/>
                          </wps:cNvSpPr>
                          <wps:spPr bwMode="auto">
                            <a:xfrm>
                              <a:off x="5446" y="12100"/>
                              <a:ext cx="65" cy="0"/>
                            </a:xfrm>
                            <a:custGeom>
                              <a:avLst/>
                              <a:gdLst>
                                <a:gd name="T0" fmla="*/ 65 w 65"/>
                                <a:gd name="T1" fmla="*/ 0 w 65"/>
                                <a:gd name="T2" fmla="*/ 32 w 65"/>
                                <a:gd name="T3" fmla="*/ 65 w 65"/>
                              </a:gdLst>
                              <a:ahLst/>
                              <a:cxnLst>
                                <a:cxn ang="0">
                                  <a:pos x="T0" y="0"/>
                                </a:cxn>
                                <a:cxn ang="0">
                                  <a:pos x="T1" y="0"/>
                                </a:cxn>
                                <a:cxn ang="0">
                                  <a:pos x="T2" y="0"/>
                                </a:cxn>
                                <a:cxn ang="0">
                                  <a:pos x="T3" y="0"/>
                                </a:cxn>
                              </a:cxnLst>
                              <a:rect l="0" t="0" r="r" b="b"/>
                              <a:pathLst>
                                <a:path w="65">
                                  <a:moveTo>
                                    <a:pt x="65" y="0"/>
                                  </a:moveTo>
                                  <a:lnTo>
                                    <a:pt x="0" y="0"/>
                                  </a:lnTo>
                                  <a:lnTo>
                                    <a:pt x="32" y="0"/>
                                  </a:lnTo>
                                  <a:lnTo>
                                    <a:pt x="65"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8" name="Freeform 624"/>
                          <wps:cNvSpPr>
                            <a:spLocks/>
                          </wps:cNvSpPr>
                          <wps:spPr bwMode="auto">
                            <a:xfrm>
                              <a:off x="5426" y="12100"/>
                              <a:ext cx="104" cy="7"/>
                            </a:xfrm>
                            <a:custGeom>
                              <a:avLst/>
                              <a:gdLst>
                                <a:gd name="T0" fmla="*/ 104 w 104"/>
                                <a:gd name="T1" fmla="*/ 7 h 7"/>
                                <a:gd name="T2" fmla="*/ 0 w 104"/>
                                <a:gd name="T3" fmla="*/ 7 h 7"/>
                                <a:gd name="T4" fmla="*/ 0 w 104"/>
                                <a:gd name="T5" fmla="*/ 7 h 7"/>
                                <a:gd name="T6" fmla="*/ 26 w 104"/>
                                <a:gd name="T7" fmla="*/ 0 h 7"/>
                                <a:gd name="T8" fmla="*/ 52 w 104"/>
                                <a:gd name="T9" fmla="*/ 0 h 7"/>
                                <a:gd name="T10" fmla="*/ 78 w 104"/>
                                <a:gd name="T11" fmla="*/ 0 h 7"/>
                                <a:gd name="T12" fmla="*/ 104 w 104"/>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104" h="7">
                                  <a:moveTo>
                                    <a:pt x="104" y="7"/>
                                  </a:moveTo>
                                  <a:lnTo>
                                    <a:pt x="0" y="7"/>
                                  </a:lnTo>
                                  <a:lnTo>
                                    <a:pt x="26" y="0"/>
                                  </a:lnTo>
                                  <a:lnTo>
                                    <a:pt x="52" y="0"/>
                                  </a:lnTo>
                                  <a:lnTo>
                                    <a:pt x="78" y="0"/>
                                  </a:lnTo>
                                  <a:lnTo>
                                    <a:pt x="104"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9" name="Freeform 625"/>
                          <wps:cNvSpPr>
                            <a:spLocks/>
                          </wps:cNvSpPr>
                          <wps:spPr bwMode="auto">
                            <a:xfrm>
                              <a:off x="5420" y="12100"/>
                              <a:ext cx="123" cy="13"/>
                            </a:xfrm>
                            <a:custGeom>
                              <a:avLst/>
                              <a:gdLst>
                                <a:gd name="T0" fmla="*/ 26 w 123"/>
                                <a:gd name="T1" fmla="*/ 0 h 13"/>
                                <a:gd name="T2" fmla="*/ 91 w 123"/>
                                <a:gd name="T3" fmla="*/ 0 h 13"/>
                                <a:gd name="T4" fmla="*/ 110 w 123"/>
                                <a:gd name="T5" fmla="*/ 7 h 13"/>
                                <a:gd name="T6" fmla="*/ 123 w 123"/>
                                <a:gd name="T7" fmla="*/ 13 h 13"/>
                                <a:gd name="T8" fmla="*/ 0 w 123"/>
                                <a:gd name="T9" fmla="*/ 13 h 13"/>
                                <a:gd name="T10" fmla="*/ 6 w 123"/>
                                <a:gd name="T11" fmla="*/ 13 h 13"/>
                                <a:gd name="T12" fmla="*/ 6 w 123"/>
                                <a:gd name="T13" fmla="*/ 7 h 13"/>
                                <a:gd name="T14" fmla="*/ 19 w 123"/>
                                <a:gd name="T15" fmla="*/ 7 h 13"/>
                                <a:gd name="T16" fmla="*/ 26 w 123"/>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3" h="13">
                                  <a:moveTo>
                                    <a:pt x="26" y="0"/>
                                  </a:moveTo>
                                  <a:lnTo>
                                    <a:pt x="91" y="0"/>
                                  </a:lnTo>
                                  <a:lnTo>
                                    <a:pt x="110" y="7"/>
                                  </a:lnTo>
                                  <a:lnTo>
                                    <a:pt x="123" y="13"/>
                                  </a:lnTo>
                                  <a:lnTo>
                                    <a:pt x="0" y="13"/>
                                  </a:lnTo>
                                  <a:lnTo>
                                    <a:pt x="6" y="13"/>
                                  </a:lnTo>
                                  <a:lnTo>
                                    <a:pt x="6" y="7"/>
                                  </a:lnTo>
                                  <a:lnTo>
                                    <a:pt x="19" y="7"/>
                                  </a:lnTo>
                                  <a:lnTo>
                                    <a:pt x="26"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0" name="Freeform 626"/>
                          <wps:cNvSpPr>
                            <a:spLocks/>
                          </wps:cNvSpPr>
                          <wps:spPr bwMode="auto">
                            <a:xfrm>
                              <a:off x="5407" y="12107"/>
                              <a:ext cx="149" cy="13"/>
                            </a:xfrm>
                            <a:custGeom>
                              <a:avLst/>
                              <a:gdLst>
                                <a:gd name="T0" fmla="*/ 19 w 149"/>
                                <a:gd name="T1" fmla="*/ 0 h 13"/>
                                <a:gd name="T2" fmla="*/ 123 w 149"/>
                                <a:gd name="T3" fmla="*/ 0 h 13"/>
                                <a:gd name="T4" fmla="*/ 136 w 149"/>
                                <a:gd name="T5" fmla="*/ 6 h 13"/>
                                <a:gd name="T6" fmla="*/ 149 w 149"/>
                                <a:gd name="T7" fmla="*/ 13 h 13"/>
                                <a:gd name="T8" fmla="*/ 0 w 149"/>
                                <a:gd name="T9" fmla="*/ 13 h 13"/>
                                <a:gd name="T10" fmla="*/ 13 w 149"/>
                                <a:gd name="T11" fmla="*/ 6 h 13"/>
                                <a:gd name="T12" fmla="*/ 19 w 14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9" h="13">
                                  <a:moveTo>
                                    <a:pt x="19" y="0"/>
                                  </a:moveTo>
                                  <a:lnTo>
                                    <a:pt x="123" y="0"/>
                                  </a:lnTo>
                                  <a:lnTo>
                                    <a:pt x="136" y="6"/>
                                  </a:lnTo>
                                  <a:lnTo>
                                    <a:pt x="149" y="13"/>
                                  </a:lnTo>
                                  <a:lnTo>
                                    <a:pt x="0" y="13"/>
                                  </a:lnTo>
                                  <a:lnTo>
                                    <a:pt x="13"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1" name="Freeform 627"/>
                          <wps:cNvSpPr>
                            <a:spLocks/>
                          </wps:cNvSpPr>
                          <wps:spPr bwMode="auto">
                            <a:xfrm>
                              <a:off x="5400" y="12113"/>
                              <a:ext cx="163" cy="13"/>
                            </a:xfrm>
                            <a:custGeom>
                              <a:avLst/>
                              <a:gdLst>
                                <a:gd name="T0" fmla="*/ 20 w 163"/>
                                <a:gd name="T1" fmla="*/ 0 h 13"/>
                                <a:gd name="T2" fmla="*/ 143 w 163"/>
                                <a:gd name="T3" fmla="*/ 0 h 13"/>
                                <a:gd name="T4" fmla="*/ 150 w 163"/>
                                <a:gd name="T5" fmla="*/ 7 h 13"/>
                                <a:gd name="T6" fmla="*/ 163 w 163"/>
                                <a:gd name="T7" fmla="*/ 13 h 13"/>
                                <a:gd name="T8" fmla="*/ 111 w 163"/>
                                <a:gd name="T9" fmla="*/ 13 h 13"/>
                                <a:gd name="T10" fmla="*/ 85 w 163"/>
                                <a:gd name="T11" fmla="*/ 7 h 13"/>
                                <a:gd name="T12" fmla="*/ 52 w 163"/>
                                <a:gd name="T13" fmla="*/ 13 h 13"/>
                                <a:gd name="T14" fmla="*/ 0 w 163"/>
                                <a:gd name="T15" fmla="*/ 13 h 13"/>
                                <a:gd name="T16" fmla="*/ 13 w 163"/>
                                <a:gd name="T17" fmla="*/ 7 h 13"/>
                                <a:gd name="T18" fmla="*/ 20 w 163"/>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 h="13">
                                  <a:moveTo>
                                    <a:pt x="20" y="0"/>
                                  </a:moveTo>
                                  <a:lnTo>
                                    <a:pt x="143" y="0"/>
                                  </a:lnTo>
                                  <a:lnTo>
                                    <a:pt x="150" y="7"/>
                                  </a:lnTo>
                                  <a:lnTo>
                                    <a:pt x="163" y="13"/>
                                  </a:lnTo>
                                  <a:lnTo>
                                    <a:pt x="111" y="13"/>
                                  </a:lnTo>
                                  <a:lnTo>
                                    <a:pt x="85" y="7"/>
                                  </a:lnTo>
                                  <a:lnTo>
                                    <a:pt x="52" y="13"/>
                                  </a:lnTo>
                                  <a:lnTo>
                                    <a:pt x="0" y="13"/>
                                  </a:lnTo>
                                  <a:lnTo>
                                    <a:pt x="13" y="7"/>
                                  </a:lnTo>
                                  <a:lnTo>
                                    <a:pt x="20"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2" name="Freeform 628"/>
                          <wps:cNvSpPr>
                            <a:spLocks/>
                          </wps:cNvSpPr>
                          <wps:spPr bwMode="auto">
                            <a:xfrm>
                              <a:off x="5394" y="12120"/>
                              <a:ext cx="175" cy="13"/>
                            </a:xfrm>
                            <a:custGeom>
                              <a:avLst/>
                              <a:gdLst>
                                <a:gd name="T0" fmla="*/ 13 w 175"/>
                                <a:gd name="T1" fmla="*/ 0 h 13"/>
                                <a:gd name="T2" fmla="*/ 162 w 175"/>
                                <a:gd name="T3" fmla="*/ 0 h 13"/>
                                <a:gd name="T4" fmla="*/ 169 w 175"/>
                                <a:gd name="T5" fmla="*/ 6 h 13"/>
                                <a:gd name="T6" fmla="*/ 175 w 175"/>
                                <a:gd name="T7" fmla="*/ 13 h 13"/>
                                <a:gd name="T8" fmla="*/ 130 w 175"/>
                                <a:gd name="T9" fmla="*/ 13 h 13"/>
                                <a:gd name="T10" fmla="*/ 110 w 175"/>
                                <a:gd name="T11" fmla="*/ 6 h 13"/>
                                <a:gd name="T12" fmla="*/ 97 w 175"/>
                                <a:gd name="T13" fmla="*/ 0 h 13"/>
                                <a:gd name="T14" fmla="*/ 78 w 175"/>
                                <a:gd name="T15" fmla="*/ 6 h 13"/>
                                <a:gd name="T16" fmla="*/ 52 w 175"/>
                                <a:gd name="T17" fmla="*/ 6 h 13"/>
                                <a:gd name="T18" fmla="*/ 52 w 175"/>
                                <a:gd name="T19" fmla="*/ 13 h 13"/>
                                <a:gd name="T20" fmla="*/ 45 w 175"/>
                                <a:gd name="T21" fmla="*/ 13 h 13"/>
                                <a:gd name="T22" fmla="*/ 0 w 175"/>
                                <a:gd name="T23" fmla="*/ 13 h 13"/>
                                <a:gd name="T24" fmla="*/ 6 w 175"/>
                                <a:gd name="T25" fmla="*/ 6 h 13"/>
                                <a:gd name="T26" fmla="*/ 13 w 175"/>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5" h="13">
                                  <a:moveTo>
                                    <a:pt x="13" y="0"/>
                                  </a:moveTo>
                                  <a:lnTo>
                                    <a:pt x="162" y="0"/>
                                  </a:lnTo>
                                  <a:lnTo>
                                    <a:pt x="169" y="6"/>
                                  </a:lnTo>
                                  <a:lnTo>
                                    <a:pt x="175" y="13"/>
                                  </a:lnTo>
                                  <a:lnTo>
                                    <a:pt x="130" y="13"/>
                                  </a:lnTo>
                                  <a:lnTo>
                                    <a:pt x="110" y="6"/>
                                  </a:lnTo>
                                  <a:lnTo>
                                    <a:pt x="97" y="0"/>
                                  </a:lnTo>
                                  <a:lnTo>
                                    <a:pt x="78" y="6"/>
                                  </a:lnTo>
                                  <a:lnTo>
                                    <a:pt x="52" y="6"/>
                                  </a:lnTo>
                                  <a:lnTo>
                                    <a:pt x="52" y="13"/>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3" name="Freeform 629"/>
                          <wps:cNvSpPr>
                            <a:spLocks noEditPoints="1"/>
                          </wps:cNvSpPr>
                          <wps:spPr bwMode="auto">
                            <a:xfrm>
                              <a:off x="5394" y="12126"/>
                              <a:ext cx="175" cy="13"/>
                            </a:xfrm>
                            <a:custGeom>
                              <a:avLst/>
                              <a:gdLst>
                                <a:gd name="T0" fmla="*/ 6 w 175"/>
                                <a:gd name="T1" fmla="*/ 0 h 13"/>
                                <a:gd name="T2" fmla="*/ 58 w 175"/>
                                <a:gd name="T3" fmla="*/ 0 h 13"/>
                                <a:gd name="T4" fmla="*/ 58 w 175"/>
                                <a:gd name="T5" fmla="*/ 0 h 13"/>
                                <a:gd name="T6" fmla="*/ 52 w 175"/>
                                <a:gd name="T7" fmla="*/ 0 h 13"/>
                                <a:gd name="T8" fmla="*/ 45 w 175"/>
                                <a:gd name="T9" fmla="*/ 7 h 13"/>
                                <a:gd name="T10" fmla="*/ 39 w 175"/>
                                <a:gd name="T11" fmla="*/ 13 h 13"/>
                                <a:gd name="T12" fmla="*/ 0 w 175"/>
                                <a:gd name="T13" fmla="*/ 13 h 13"/>
                                <a:gd name="T14" fmla="*/ 6 w 175"/>
                                <a:gd name="T15" fmla="*/ 7 h 13"/>
                                <a:gd name="T16" fmla="*/ 6 w 175"/>
                                <a:gd name="T17" fmla="*/ 0 h 13"/>
                                <a:gd name="T18" fmla="*/ 117 w 175"/>
                                <a:gd name="T19" fmla="*/ 0 h 13"/>
                                <a:gd name="T20" fmla="*/ 169 w 175"/>
                                <a:gd name="T21" fmla="*/ 0 h 13"/>
                                <a:gd name="T22" fmla="*/ 175 w 175"/>
                                <a:gd name="T23" fmla="*/ 7 h 13"/>
                                <a:gd name="T24" fmla="*/ 175 w 175"/>
                                <a:gd name="T25" fmla="*/ 13 h 13"/>
                                <a:gd name="T26" fmla="*/ 136 w 175"/>
                                <a:gd name="T27" fmla="*/ 13 h 13"/>
                                <a:gd name="T28" fmla="*/ 130 w 175"/>
                                <a:gd name="T29" fmla="*/ 7 h 13"/>
                                <a:gd name="T30" fmla="*/ 117 w 175"/>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5" h="13">
                                  <a:moveTo>
                                    <a:pt x="6" y="0"/>
                                  </a:moveTo>
                                  <a:lnTo>
                                    <a:pt x="58" y="0"/>
                                  </a:lnTo>
                                  <a:lnTo>
                                    <a:pt x="52" y="0"/>
                                  </a:lnTo>
                                  <a:lnTo>
                                    <a:pt x="45" y="7"/>
                                  </a:lnTo>
                                  <a:lnTo>
                                    <a:pt x="39" y="13"/>
                                  </a:lnTo>
                                  <a:lnTo>
                                    <a:pt x="0" y="13"/>
                                  </a:lnTo>
                                  <a:lnTo>
                                    <a:pt x="6" y="7"/>
                                  </a:lnTo>
                                  <a:lnTo>
                                    <a:pt x="6" y="0"/>
                                  </a:lnTo>
                                  <a:close/>
                                  <a:moveTo>
                                    <a:pt x="117" y="0"/>
                                  </a:moveTo>
                                  <a:lnTo>
                                    <a:pt x="169" y="0"/>
                                  </a:lnTo>
                                  <a:lnTo>
                                    <a:pt x="175" y="7"/>
                                  </a:lnTo>
                                  <a:lnTo>
                                    <a:pt x="175" y="13"/>
                                  </a:lnTo>
                                  <a:lnTo>
                                    <a:pt x="136" y="13"/>
                                  </a:lnTo>
                                  <a:lnTo>
                                    <a:pt x="130"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 name="Freeform 630"/>
                          <wps:cNvSpPr>
                            <a:spLocks noEditPoints="1"/>
                          </wps:cNvSpPr>
                          <wps:spPr bwMode="auto">
                            <a:xfrm>
                              <a:off x="5387" y="12133"/>
                              <a:ext cx="182" cy="13"/>
                            </a:xfrm>
                            <a:custGeom>
                              <a:avLst/>
                              <a:gdLst>
                                <a:gd name="T0" fmla="*/ 7 w 182"/>
                                <a:gd name="T1" fmla="*/ 0 h 13"/>
                                <a:gd name="T2" fmla="*/ 52 w 182"/>
                                <a:gd name="T3" fmla="*/ 0 h 13"/>
                                <a:gd name="T4" fmla="*/ 46 w 182"/>
                                <a:gd name="T5" fmla="*/ 6 h 13"/>
                                <a:gd name="T6" fmla="*/ 39 w 182"/>
                                <a:gd name="T7" fmla="*/ 13 h 13"/>
                                <a:gd name="T8" fmla="*/ 0 w 182"/>
                                <a:gd name="T9" fmla="*/ 13 h 13"/>
                                <a:gd name="T10" fmla="*/ 7 w 182"/>
                                <a:gd name="T11" fmla="*/ 6 h 13"/>
                                <a:gd name="T12" fmla="*/ 7 w 182"/>
                                <a:gd name="T13" fmla="*/ 0 h 13"/>
                                <a:gd name="T14" fmla="*/ 137 w 182"/>
                                <a:gd name="T15" fmla="*/ 0 h 13"/>
                                <a:gd name="T16" fmla="*/ 182 w 182"/>
                                <a:gd name="T17" fmla="*/ 0 h 13"/>
                                <a:gd name="T18" fmla="*/ 182 w 182"/>
                                <a:gd name="T19" fmla="*/ 6 h 13"/>
                                <a:gd name="T20" fmla="*/ 182 w 182"/>
                                <a:gd name="T21" fmla="*/ 13 h 13"/>
                                <a:gd name="T22" fmla="*/ 182 w 182"/>
                                <a:gd name="T23" fmla="*/ 13 h 13"/>
                                <a:gd name="T24" fmla="*/ 156 w 182"/>
                                <a:gd name="T25" fmla="*/ 13 h 13"/>
                                <a:gd name="T26" fmla="*/ 143 w 182"/>
                                <a:gd name="T27" fmla="*/ 6 h 13"/>
                                <a:gd name="T28" fmla="*/ 137 w 182"/>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2" h="13">
                                  <a:moveTo>
                                    <a:pt x="7" y="0"/>
                                  </a:moveTo>
                                  <a:lnTo>
                                    <a:pt x="52" y="0"/>
                                  </a:lnTo>
                                  <a:lnTo>
                                    <a:pt x="46" y="6"/>
                                  </a:lnTo>
                                  <a:lnTo>
                                    <a:pt x="39" y="13"/>
                                  </a:lnTo>
                                  <a:lnTo>
                                    <a:pt x="0" y="13"/>
                                  </a:lnTo>
                                  <a:lnTo>
                                    <a:pt x="7" y="6"/>
                                  </a:lnTo>
                                  <a:lnTo>
                                    <a:pt x="7" y="0"/>
                                  </a:lnTo>
                                  <a:close/>
                                  <a:moveTo>
                                    <a:pt x="137" y="0"/>
                                  </a:moveTo>
                                  <a:lnTo>
                                    <a:pt x="182" y="0"/>
                                  </a:lnTo>
                                  <a:lnTo>
                                    <a:pt x="182" y="6"/>
                                  </a:lnTo>
                                  <a:lnTo>
                                    <a:pt x="182" y="13"/>
                                  </a:lnTo>
                                  <a:lnTo>
                                    <a:pt x="156" y="13"/>
                                  </a:lnTo>
                                  <a:lnTo>
                                    <a:pt x="143" y="6"/>
                                  </a:lnTo>
                                  <a:lnTo>
                                    <a:pt x="137"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5" name="Freeform 631"/>
                          <wps:cNvSpPr>
                            <a:spLocks noEditPoints="1"/>
                          </wps:cNvSpPr>
                          <wps:spPr bwMode="auto">
                            <a:xfrm>
                              <a:off x="5381" y="12139"/>
                              <a:ext cx="188" cy="13"/>
                            </a:xfrm>
                            <a:custGeom>
                              <a:avLst/>
                              <a:gdLst>
                                <a:gd name="T0" fmla="*/ 13 w 188"/>
                                <a:gd name="T1" fmla="*/ 0 h 13"/>
                                <a:gd name="T2" fmla="*/ 52 w 188"/>
                                <a:gd name="T3" fmla="*/ 0 h 13"/>
                                <a:gd name="T4" fmla="*/ 45 w 188"/>
                                <a:gd name="T5" fmla="*/ 7 h 13"/>
                                <a:gd name="T6" fmla="*/ 45 w 188"/>
                                <a:gd name="T7" fmla="*/ 13 h 13"/>
                                <a:gd name="T8" fmla="*/ 0 w 188"/>
                                <a:gd name="T9" fmla="*/ 13 h 13"/>
                                <a:gd name="T10" fmla="*/ 6 w 188"/>
                                <a:gd name="T11" fmla="*/ 7 h 13"/>
                                <a:gd name="T12" fmla="*/ 13 w 188"/>
                                <a:gd name="T13" fmla="*/ 0 h 13"/>
                                <a:gd name="T14" fmla="*/ 149 w 188"/>
                                <a:gd name="T15" fmla="*/ 0 h 13"/>
                                <a:gd name="T16" fmla="*/ 188 w 188"/>
                                <a:gd name="T17" fmla="*/ 0 h 13"/>
                                <a:gd name="T18" fmla="*/ 188 w 188"/>
                                <a:gd name="T19" fmla="*/ 0 h 13"/>
                                <a:gd name="T20" fmla="*/ 188 w 188"/>
                                <a:gd name="T21" fmla="*/ 7 h 13"/>
                                <a:gd name="T22" fmla="*/ 175 w 188"/>
                                <a:gd name="T23" fmla="*/ 13 h 13"/>
                                <a:gd name="T24" fmla="*/ 169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13" y="0"/>
                                  </a:moveTo>
                                  <a:lnTo>
                                    <a:pt x="52" y="0"/>
                                  </a:lnTo>
                                  <a:lnTo>
                                    <a:pt x="45" y="7"/>
                                  </a:lnTo>
                                  <a:lnTo>
                                    <a:pt x="45" y="13"/>
                                  </a:lnTo>
                                  <a:lnTo>
                                    <a:pt x="0" y="13"/>
                                  </a:lnTo>
                                  <a:lnTo>
                                    <a:pt x="6" y="7"/>
                                  </a:lnTo>
                                  <a:lnTo>
                                    <a:pt x="13" y="0"/>
                                  </a:lnTo>
                                  <a:close/>
                                  <a:moveTo>
                                    <a:pt x="149" y="0"/>
                                  </a:moveTo>
                                  <a:lnTo>
                                    <a:pt x="188" y="0"/>
                                  </a:lnTo>
                                  <a:lnTo>
                                    <a:pt x="188" y="7"/>
                                  </a:lnTo>
                                  <a:lnTo>
                                    <a:pt x="175" y="13"/>
                                  </a:lnTo>
                                  <a:lnTo>
                                    <a:pt x="169"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 name="Freeform 632"/>
                          <wps:cNvSpPr>
                            <a:spLocks noEditPoints="1"/>
                          </wps:cNvSpPr>
                          <wps:spPr bwMode="auto">
                            <a:xfrm>
                              <a:off x="5381" y="12146"/>
                              <a:ext cx="188" cy="13"/>
                            </a:xfrm>
                            <a:custGeom>
                              <a:avLst/>
                              <a:gdLst>
                                <a:gd name="T0" fmla="*/ 6 w 188"/>
                                <a:gd name="T1" fmla="*/ 0 h 13"/>
                                <a:gd name="T2" fmla="*/ 45 w 188"/>
                                <a:gd name="T3" fmla="*/ 0 h 13"/>
                                <a:gd name="T4" fmla="*/ 45 w 188"/>
                                <a:gd name="T5" fmla="*/ 6 h 13"/>
                                <a:gd name="T6" fmla="*/ 39 w 188"/>
                                <a:gd name="T7" fmla="*/ 13 h 13"/>
                                <a:gd name="T8" fmla="*/ 0 w 188"/>
                                <a:gd name="T9" fmla="*/ 13 h 13"/>
                                <a:gd name="T10" fmla="*/ 0 w 188"/>
                                <a:gd name="T11" fmla="*/ 6 h 13"/>
                                <a:gd name="T12" fmla="*/ 6 w 188"/>
                                <a:gd name="T13" fmla="*/ 0 h 13"/>
                                <a:gd name="T14" fmla="*/ 162 w 188"/>
                                <a:gd name="T15" fmla="*/ 0 h 13"/>
                                <a:gd name="T16" fmla="*/ 188 w 188"/>
                                <a:gd name="T17" fmla="*/ 0 h 13"/>
                                <a:gd name="T18" fmla="*/ 169 w 188"/>
                                <a:gd name="T19" fmla="*/ 13 h 13"/>
                                <a:gd name="T20" fmla="*/ 162 w 188"/>
                                <a:gd name="T21" fmla="*/ 6 h 13"/>
                                <a:gd name="T22" fmla="*/ 162 w 18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8" h="13">
                                  <a:moveTo>
                                    <a:pt x="6" y="0"/>
                                  </a:moveTo>
                                  <a:lnTo>
                                    <a:pt x="45" y="0"/>
                                  </a:lnTo>
                                  <a:lnTo>
                                    <a:pt x="45" y="6"/>
                                  </a:lnTo>
                                  <a:lnTo>
                                    <a:pt x="39" y="13"/>
                                  </a:lnTo>
                                  <a:lnTo>
                                    <a:pt x="0" y="13"/>
                                  </a:lnTo>
                                  <a:lnTo>
                                    <a:pt x="0" y="6"/>
                                  </a:lnTo>
                                  <a:lnTo>
                                    <a:pt x="6" y="0"/>
                                  </a:lnTo>
                                  <a:close/>
                                  <a:moveTo>
                                    <a:pt x="162" y="0"/>
                                  </a:moveTo>
                                  <a:lnTo>
                                    <a:pt x="188" y="0"/>
                                  </a:lnTo>
                                  <a:lnTo>
                                    <a:pt x="169" y="13"/>
                                  </a:lnTo>
                                  <a:lnTo>
                                    <a:pt x="162" y="6"/>
                                  </a:lnTo>
                                  <a:lnTo>
                                    <a:pt x="162"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7" name="Freeform 633"/>
                          <wps:cNvSpPr>
                            <a:spLocks noEditPoints="1"/>
                          </wps:cNvSpPr>
                          <wps:spPr bwMode="auto">
                            <a:xfrm>
                              <a:off x="5374" y="12152"/>
                              <a:ext cx="182" cy="13"/>
                            </a:xfrm>
                            <a:custGeom>
                              <a:avLst/>
                              <a:gdLst>
                                <a:gd name="T0" fmla="*/ 7 w 182"/>
                                <a:gd name="T1" fmla="*/ 0 h 13"/>
                                <a:gd name="T2" fmla="*/ 52 w 182"/>
                                <a:gd name="T3" fmla="*/ 0 h 13"/>
                                <a:gd name="T4" fmla="*/ 46 w 182"/>
                                <a:gd name="T5" fmla="*/ 7 h 13"/>
                                <a:gd name="T6" fmla="*/ 39 w 182"/>
                                <a:gd name="T7" fmla="*/ 13 h 13"/>
                                <a:gd name="T8" fmla="*/ 0 w 182"/>
                                <a:gd name="T9" fmla="*/ 13 h 13"/>
                                <a:gd name="T10" fmla="*/ 7 w 182"/>
                                <a:gd name="T11" fmla="*/ 7 h 13"/>
                                <a:gd name="T12" fmla="*/ 7 w 182"/>
                                <a:gd name="T13" fmla="*/ 0 h 13"/>
                                <a:gd name="T14" fmla="*/ 176 w 182"/>
                                <a:gd name="T15" fmla="*/ 0 h 13"/>
                                <a:gd name="T16" fmla="*/ 182 w 182"/>
                                <a:gd name="T17" fmla="*/ 0 h 13"/>
                                <a:gd name="T18" fmla="*/ 176 w 182"/>
                                <a:gd name="T19" fmla="*/ 7 h 13"/>
                                <a:gd name="T20" fmla="*/ 176 w 182"/>
                                <a:gd name="T21" fmla="*/ 0 h 13"/>
                                <a:gd name="T22" fmla="*/ 176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7" y="0"/>
                                  </a:moveTo>
                                  <a:lnTo>
                                    <a:pt x="52" y="0"/>
                                  </a:lnTo>
                                  <a:lnTo>
                                    <a:pt x="46" y="7"/>
                                  </a:lnTo>
                                  <a:lnTo>
                                    <a:pt x="39" y="13"/>
                                  </a:lnTo>
                                  <a:lnTo>
                                    <a:pt x="0" y="13"/>
                                  </a:lnTo>
                                  <a:lnTo>
                                    <a:pt x="7" y="7"/>
                                  </a:lnTo>
                                  <a:lnTo>
                                    <a:pt x="7" y="0"/>
                                  </a:lnTo>
                                  <a:close/>
                                  <a:moveTo>
                                    <a:pt x="176" y="0"/>
                                  </a:moveTo>
                                  <a:lnTo>
                                    <a:pt x="182" y="0"/>
                                  </a:lnTo>
                                  <a:lnTo>
                                    <a:pt x="176" y="7"/>
                                  </a:lnTo>
                                  <a:lnTo>
                                    <a:pt x="176"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 name="Freeform 634"/>
                          <wps:cNvSpPr>
                            <a:spLocks/>
                          </wps:cNvSpPr>
                          <wps:spPr bwMode="auto">
                            <a:xfrm>
                              <a:off x="5374" y="12159"/>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9" name="Freeform 635"/>
                          <wps:cNvSpPr>
                            <a:spLocks/>
                          </wps:cNvSpPr>
                          <wps:spPr bwMode="auto">
                            <a:xfrm>
                              <a:off x="5368" y="12165"/>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0" name="Freeform 636"/>
                          <wps:cNvSpPr>
                            <a:spLocks/>
                          </wps:cNvSpPr>
                          <wps:spPr bwMode="auto">
                            <a:xfrm>
                              <a:off x="5368" y="12172"/>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1" name="Freeform 637"/>
                          <wps:cNvSpPr>
                            <a:spLocks/>
                          </wps:cNvSpPr>
                          <wps:spPr bwMode="auto">
                            <a:xfrm>
                              <a:off x="5368" y="12178"/>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2" name="Freeform 638"/>
                          <wps:cNvSpPr>
                            <a:spLocks/>
                          </wps:cNvSpPr>
                          <wps:spPr bwMode="auto">
                            <a:xfrm>
                              <a:off x="5361" y="12185"/>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3" name="Freeform 639"/>
                          <wps:cNvSpPr>
                            <a:spLocks/>
                          </wps:cNvSpPr>
                          <wps:spPr bwMode="auto">
                            <a:xfrm>
                              <a:off x="5361" y="12191"/>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4" name="Freeform 640"/>
                          <wps:cNvSpPr>
                            <a:spLocks/>
                          </wps:cNvSpPr>
                          <wps:spPr bwMode="auto">
                            <a:xfrm>
                              <a:off x="5361" y="1219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5" name="Freeform 641"/>
                          <wps:cNvSpPr>
                            <a:spLocks/>
                          </wps:cNvSpPr>
                          <wps:spPr bwMode="auto">
                            <a:xfrm>
                              <a:off x="5361" y="1220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6" name="Freeform 642"/>
                          <wps:cNvSpPr>
                            <a:spLocks/>
                          </wps:cNvSpPr>
                          <wps:spPr bwMode="auto">
                            <a:xfrm>
                              <a:off x="5354" y="12211"/>
                              <a:ext cx="46" cy="13"/>
                            </a:xfrm>
                            <a:custGeom>
                              <a:avLst/>
                              <a:gdLst>
                                <a:gd name="T0" fmla="*/ 7 w 46"/>
                                <a:gd name="T1" fmla="*/ 0 h 13"/>
                                <a:gd name="T2" fmla="*/ 46 w 46"/>
                                <a:gd name="T3" fmla="*/ 0 h 13"/>
                                <a:gd name="T4" fmla="*/ 46 w 46"/>
                                <a:gd name="T5" fmla="*/ 6 h 13"/>
                                <a:gd name="T6" fmla="*/ 40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0" y="13"/>
                                  </a:lnTo>
                                  <a:lnTo>
                                    <a:pt x="0" y="13"/>
                                  </a:lnTo>
                                  <a:lnTo>
                                    <a:pt x="7" y="6"/>
                                  </a:lnTo>
                                  <a:lnTo>
                                    <a:pt x="7"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7" name="Freeform 643"/>
                          <wps:cNvSpPr>
                            <a:spLocks/>
                          </wps:cNvSpPr>
                          <wps:spPr bwMode="auto">
                            <a:xfrm>
                              <a:off x="5354" y="12217"/>
                              <a:ext cx="46" cy="13"/>
                            </a:xfrm>
                            <a:custGeom>
                              <a:avLst/>
                              <a:gdLst>
                                <a:gd name="T0" fmla="*/ 7 w 46"/>
                                <a:gd name="T1" fmla="*/ 0 h 13"/>
                                <a:gd name="T2" fmla="*/ 46 w 46"/>
                                <a:gd name="T3" fmla="*/ 0 h 13"/>
                                <a:gd name="T4" fmla="*/ 40 w 46"/>
                                <a:gd name="T5" fmla="*/ 7 h 13"/>
                                <a:gd name="T6" fmla="*/ 40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0" y="7"/>
                                  </a:lnTo>
                                  <a:lnTo>
                                    <a:pt x="40" y="13"/>
                                  </a:lnTo>
                                  <a:lnTo>
                                    <a:pt x="0" y="13"/>
                                  </a:lnTo>
                                  <a:lnTo>
                                    <a:pt x="0"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8" name="Freeform 644"/>
                          <wps:cNvSpPr>
                            <a:spLocks/>
                          </wps:cNvSpPr>
                          <wps:spPr bwMode="auto">
                            <a:xfrm>
                              <a:off x="5354" y="12224"/>
                              <a:ext cx="40" cy="13"/>
                            </a:xfrm>
                            <a:custGeom>
                              <a:avLst/>
                              <a:gdLst>
                                <a:gd name="T0" fmla="*/ 0 w 40"/>
                                <a:gd name="T1" fmla="*/ 0 h 13"/>
                                <a:gd name="T2" fmla="*/ 40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0" y="13"/>
                                  </a:lnTo>
                                  <a:lnTo>
                                    <a:pt x="0" y="6"/>
                                  </a:lnTo>
                                  <a:lnTo>
                                    <a:pt x="0"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9" name="Freeform 645"/>
                          <wps:cNvSpPr>
                            <a:spLocks/>
                          </wps:cNvSpPr>
                          <wps:spPr bwMode="auto">
                            <a:xfrm>
                              <a:off x="5354" y="12230"/>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Freeform 646"/>
                          <wps:cNvSpPr>
                            <a:spLocks/>
                          </wps:cNvSpPr>
                          <wps:spPr bwMode="auto">
                            <a:xfrm>
                              <a:off x="5348" y="12237"/>
                              <a:ext cx="46" cy="13"/>
                            </a:xfrm>
                            <a:custGeom>
                              <a:avLst/>
                              <a:gdLst>
                                <a:gd name="T0" fmla="*/ 6 w 46"/>
                                <a:gd name="T1" fmla="*/ 0 h 13"/>
                                <a:gd name="T2" fmla="*/ 46 w 46"/>
                                <a:gd name="T3" fmla="*/ 0 h 13"/>
                                <a:gd name="T4" fmla="*/ 46 w 46"/>
                                <a:gd name="T5" fmla="*/ 6 h 13"/>
                                <a:gd name="T6" fmla="*/ 46 w 46"/>
                                <a:gd name="T7" fmla="*/ 13 h 13"/>
                                <a:gd name="T8" fmla="*/ 0 w 46"/>
                                <a:gd name="T9" fmla="*/ 13 h 13"/>
                                <a:gd name="T10" fmla="*/ 6 w 46"/>
                                <a:gd name="T11" fmla="*/ 6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46" y="6"/>
                                  </a:lnTo>
                                  <a:lnTo>
                                    <a:pt x="46" y="13"/>
                                  </a:lnTo>
                                  <a:lnTo>
                                    <a:pt x="0" y="13"/>
                                  </a:lnTo>
                                  <a:lnTo>
                                    <a:pt x="6" y="6"/>
                                  </a:lnTo>
                                  <a:lnTo>
                                    <a:pt x="6"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1" name="Freeform 647"/>
                          <wps:cNvSpPr>
                            <a:spLocks/>
                          </wps:cNvSpPr>
                          <wps:spPr bwMode="auto">
                            <a:xfrm>
                              <a:off x="5348" y="12243"/>
                              <a:ext cx="46" cy="13"/>
                            </a:xfrm>
                            <a:custGeom>
                              <a:avLst/>
                              <a:gdLst>
                                <a:gd name="T0" fmla="*/ 6 w 46"/>
                                <a:gd name="T1" fmla="*/ 0 h 13"/>
                                <a:gd name="T2" fmla="*/ 46 w 46"/>
                                <a:gd name="T3" fmla="*/ 0 h 13"/>
                                <a:gd name="T4" fmla="*/ 46 w 46"/>
                                <a:gd name="T5" fmla="*/ 7 h 13"/>
                                <a:gd name="T6" fmla="*/ 39 w 46"/>
                                <a:gd name="T7" fmla="*/ 13 h 13"/>
                                <a:gd name="T8" fmla="*/ 0 w 46"/>
                                <a:gd name="T9" fmla="*/ 13 h 13"/>
                                <a:gd name="T10" fmla="*/ 0 w 46"/>
                                <a:gd name="T11" fmla="*/ 7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46" y="7"/>
                                  </a:lnTo>
                                  <a:lnTo>
                                    <a:pt x="39" y="13"/>
                                  </a:lnTo>
                                  <a:lnTo>
                                    <a:pt x="0" y="13"/>
                                  </a:lnTo>
                                  <a:lnTo>
                                    <a:pt x="0" y="7"/>
                                  </a:lnTo>
                                  <a:lnTo>
                                    <a:pt x="6"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 name="Freeform 648"/>
                          <wps:cNvSpPr>
                            <a:spLocks/>
                          </wps:cNvSpPr>
                          <wps:spPr bwMode="auto">
                            <a:xfrm>
                              <a:off x="5348" y="12250"/>
                              <a:ext cx="46" cy="13"/>
                            </a:xfrm>
                            <a:custGeom>
                              <a:avLst/>
                              <a:gdLst>
                                <a:gd name="T0" fmla="*/ 0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39" y="6"/>
                                  </a:lnTo>
                                  <a:lnTo>
                                    <a:pt x="39" y="13"/>
                                  </a:lnTo>
                                  <a:lnTo>
                                    <a:pt x="0" y="13"/>
                                  </a:lnTo>
                                  <a:lnTo>
                                    <a:pt x="0" y="6"/>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3" name="Freeform 649"/>
                          <wps:cNvSpPr>
                            <a:spLocks/>
                          </wps:cNvSpPr>
                          <wps:spPr bwMode="auto">
                            <a:xfrm>
                              <a:off x="5348"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4" name="Freeform 650"/>
                          <wps:cNvSpPr>
                            <a:spLocks/>
                          </wps:cNvSpPr>
                          <wps:spPr bwMode="auto">
                            <a:xfrm>
                              <a:off x="5348"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5" name="Freeform 651"/>
                          <wps:cNvSpPr>
                            <a:spLocks/>
                          </wps:cNvSpPr>
                          <wps:spPr bwMode="auto">
                            <a:xfrm>
                              <a:off x="5348"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6" name="Freeform 652"/>
                          <wps:cNvSpPr>
                            <a:spLocks/>
                          </wps:cNvSpPr>
                          <wps:spPr bwMode="auto">
                            <a:xfrm>
                              <a:off x="5348"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7" name="Freeform 653"/>
                          <wps:cNvSpPr>
                            <a:spLocks/>
                          </wps:cNvSpPr>
                          <wps:spPr bwMode="auto">
                            <a:xfrm>
                              <a:off x="5348"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8" name="Freeform 654"/>
                          <wps:cNvSpPr>
                            <a:spLocks/>
                          </wps:cNvSpPr>
                          <wps:spPr bwMode="auto">
                            <a:xfrm>
                              <a:off x="5348"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9" name="Freeform 655"/>
                          <wps:cNvSpPr>
                            <a:spLocks/>
                          </wps:cNvSpPr>
                          <wps:spPr bwMode="auto">
                            <a:xfrm>
                              <a:off x="5348"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0" name="Freeform 656"/>
                          <wps:cNvSpPr>
                            <a:spLocks/>
                          </wps:cNvSpPr>
                          <wps:spPr bwMode="auto">
                            <a:xfrm>
                              <a:off x="5341" y="12302"/>
                              <a:ext cx="46" cy="13"/>
                            </a:xfrm>
                            <a:custGeom>
                              <a:avLst/>
                              <a:gdLst>
                                <a:gd name="T0" fmla="*/ 7 w 46"/>
                                <a:gd name="T1" fmla="*/ 0 h 13"/>
                                <a:gd name="T2" fmla="*/ 46 w 46"/>
                                <a:gd name="T3" fmla="*/ 0 h 13"/>
                                <a:gd name="T4" fmla="*/ 46 w 46"/>
                                <a:gd name="T5" fmla="*/ 6 h 13"/>
                                <a:gd name="T6" fmla="*/ 46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6" y="13"/>
                                  </a:lnTo>
                                  <a:lnTo>
                                    <a:pt x="0" y="13"/>
                                  </a:lnTo>
                                  <a:lnTo>
                                    <a:pt x="7" y="6"/>
                                  </a:lnTo>
                                  <a:lnTo>
                                    <a:pt x="7"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1" name="Freeform 657"/>
                          <wps:cNvSpPr>
                            <a:spLocks/>
                          </wps:cNvSpPr>
                          <wps:spPr bwMode="auto">
                            <a:xfrm>
                              <a:off x="5341" y="12308"/>
                              <a:ext cx="46" cy="13"/>
                            </a:xfrm>
                            <a:custGeom>
                              <a:avLst/>
                              <a:gdLst>
                                <a:gd name="T0" fmla="*/ 7 w 46"/>
                                <a:gd name="T1" fmla="*/ 0 h 13"/>
                                <a:gd name="T2" fmla="*/ 46 w 46"/>
                                <a:gd name="T3" fmla="*/ 0 h 13"/>
                                <a:gd name="T4" fmla="*/ 40 w 46"/>
                                <a:gd name="T5" fmla="*/ 7 h 13"/>
                                <a:gd name="T6" fmla="*/ 40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0" y="7"/>
                                  </a:lnTo>
                                  <a:lnTo>
                                    <a:pt x="40" y="13"/>
                                  </a:lnTo>
                                  <a:lnTo>
                                    <a:pt x="0" y="13"/>
                                  </a:lnTo>
                                  <a:lnTo>
                                    <a:pt x="0" y="7"/>
                                  </a:lnTo>
                                  <a:lnTo>
                                    <a:pt x="7"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 name="Freeform 658"/>
                          <wps:cNvSpPr>
                            <a:spLocks/>
                          </wps:cNvSpPr>
                          <wps:spPr bwMode="auto">
                            <a:xfrm>
                              <a:off x="5341" y="12315"/>
                              <a:ext cx="46" cy="13"/>
                            </a:xfrm>
                            <a:custGeom>
                              <a:avLst/>
                              <a:gdLst>
                                <a:gd name="T0" fmla="*/ 0 w 46"/>
                                <a:gd name="T1" fmla="*/ 0 h 13"/>
                                <a:gd name="T2" fmla="*/ 46 w 46"/>
                                <a:gd name="T3" fmla="*/ 0 h 13"/>
                                <a:gd name="T4" fmla="*/ 40 w 46"/>
                                <a:gd name="T5" fmla="*/ 6 h 13"/>
                                <a:gd name="T6" fmla="*/ 40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40" y="6"/>
                                  </a:lnTo>
                                  <a:lnTo>
                                    <a:pt x="40"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3" name="Freeform 659"/>
                          <wps:cNvSpPr>
                            <a:spLocks/>
                          </wps:cNvSpPr>
                          <wps:spPr bwMode="auto">
                            <a:xfrm>
                              <a:off x="5341" y="12321"/>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4" name="Freeform 660"/>
                          <wps:cNvSpPr>
                            <a:spLocks/>
                          </wps:cNvSpPr>
                          <wps:spPr bwMode="auto">
                            <a:xfrm>
                              <a:off x="5341" y="12328"/>
                              <a:ext cx="40" cy="13"/>
                            </a:xfrm>
                            <a:custGeom>
                              <a:avLst/>
                              <a:gdLst>
                                <a:gd name="T0" fmla="*/ 0 w 40"/>
                                <a:gd name="T1" fmla="*/ 0 h 13"/>
                                <a:gd name="T2" fmla="*/ 40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5" name="Freeform 661"/>
                          <wps:cNvSpPr>
                            <a:spLocks/>
                          </wps:cNvSpPr>
                          <wps:spPr bwMode="auto">
                            <a:xfrm>
                              <a:off x="5341" y="12334"/>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6" name="Freeform 662"/>
                          <wps:cNvSpPr>
                            <a:spLocks/>
                          </wps:cNvSpPr>
                          <wps:spPr bwMode="auto">
                            <a:xfrm>
                              <a:off x="5341" y="12341"/>
                              <a:ext cx="40" cy="13"/>
                            </a:xfrm>
                            <a:custGeom>
                              <a:avLst/>
                              <a:gdLst>
                                <a:gd name="T0" fmla="*/ 0 w 40"/>
                                <a:gd name="T1" fmla="*/ 0 h 13"/>
                                <a:gd name="T2" fmla="*/ 40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7" name="Freeform 663"/>
                          <wps:cNvSpPr>
                            <a:spLocks/>
                          </wps:cNvSpPr>
                          <wps:spPr bwMode="auto">
                            <a:xfrm>
                              <a:off x="5341" y="12347"/>
                              <a:ext cx="40" cy="13"/>
                            </a:xfrm>
                            <a:custGeom>
                              <a:avLst/>
                              <a:gdLst>
                                <a:gd name="T0" fmla="*/ 0 w 40"/>
                                <a:gd name="T1" fmla="*/ 0 h 13"/>
                                <a:gd name="T2" fmla="*/ 40 w 40"/>
                                <a:gd name="T3" fmla="*/ 0 h 13"/>
                                <a:gd name="T4" fmla="*/ 40 w 40"/>
                                <a:gd name="T5" fmla="*/ 7 h 13"/>
                                <a:gd name="T6" fmla="*/ 40 w 40"/>
                                <a:gd name="T7" fmla="*/ 13 h 13"/>
                                <a:gd name="T8" fmla="*/ 7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7"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8" name="Freeform 664"/>
                          <wps:cNvSpPr>
                            <a:spLocks/>
                          </wps:cNvSpPr>
                          <wps:spPr bwMode="auto">
                            <a:xfrm>
                              <a:off x="5341" y="12354"/>
                              <a:ext cx="46" cy="13"/>
                            </a:xfrm>
                            <a:custGeom>
                              <a:avLst/>
                              <a:gdLst>
                                <a:gd name="T0" fmla="*/ 0 w 46"/>
                                <a:gd name="T1" fmla="*/ 0 h 13"/>
                                <a:gd name="T2" fmla="*/ 40 w 46"/>
                                <a:gd name="T3" fmla="*/ 0 h 13"/>
                                <a:gd name="T4" fmla="*/ 40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0" y="0"/>
                                  </a:lnTo>
                                  <a:lnTo>
                                    <a:pt x="40" y="6"/>
                                  </a:lnTo>
                                  <a:lnTo>
                                    <a:pt x="46" y="13"/>
                                  </a:lnTo>
                                  <a:lnTo>
                                    <a:pt x="7" y="13"/>
                                  </a:lnTo>
                                  <a:lnTo>
                                    <a:pt x="7"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9" name="Freeform 665"/>
                          <wps:cNvSpPr>
                            <a:spLocks/>
                          </wps:cNvSpPr>
                          <wps:spPr bwMode="auto">
                            <a:xfrm>
                              <a:off x="5348" y="12360"/>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 name="Freeform 666"/>
                          <wps:cNvSpPr>
                            <a:spLocks/>
                          </wps:cNvSpPr>
                          <wps:spPr bwMode="auto">
                            <a:xfrm>
                              <a:off x="5348"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1" name="Freeform 667"/>
                          <wps:cNvSpPr>
                            <a:spLocks/>
                          </wps:cNvSpPr>
                          <wps:spPr bwMode="auto">
                            <a:xfrm>
                              <a:off x="5348"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2" name="Freeform 668"/>
                          <wps:cNvSpPr>
                            <a:spLocks/>
                          </wps:cNvSpPr>
                          <wps:spPr bwMode="auto">
                            <a:xfrm>
                              <a:off x="5348"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3" name="Freeform 669"/>
                          <wps:cNvSpPr>
                            <a:spLocks/>
                          </wps:cNvSpPr>
                          <wps:spPr bwMode="auto">
                            <a:xfrm>
                              <a:off x="5348"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 name="Freeform 670"/>
                          <wps:cNvSpPr>
                            <a:spLocks/>
                          </wps:cNvSpPr>
                          <wps:spPr bwMode="auto">
                            <a:xfrm>
                              <a:off x="5348" y="1239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5" name="Freeform 671"/>
                          <wps:cNvSpPr>
                            <a:spLocks/>
                          </wps:cNvSpPr>
                          <wps:spPr bwMode="auto">
                            <a:xfrm>
                              <a:off x="5348"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6" name="Freeform 672"/>
                          <wps:cNvSpPr>
                            <a:spLocks/>
                          </wps:cNvSpPr>
                          <wps:spPr bwMode="auto">
                            <a:xfrm>
                              <a:off x="5348" y="12406"/>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7" name="Freeform 673"/>
                          <wps:cNvSpPr>
                            <a:spLocks/>
                          </wps:cNvSpPr>
                          <wps:spPr bwMode="auto">
                            <a:xfrm>
                              <a:off x="5348" y="12412"/>
                              <a:ext cx="46" cy="13"/>
                            </a:xfrm>
                            <a:custGeom>
                              <a:avLst/>
                              <a:gdLst>
                                <a:gd name="T0" fmla="*/ 0 w 46"/>
                                <a:gd name="T1" fmla="*/ 0 h 13"/>
                                <a:gd name="T2" fmla="*/ 39 w 46"/>
                                <a:gd name="T3" fmla="*/ 0 h 13"/>
                                <a:gd name="T4" fmla="*/ 39 w 46"/>
                                <a:gd name="T5" fmla="*/ 7 h 13"/>
                                <a:gd name="T6" fmla="*/ 46 w 46"/>
                                <a:gd name="T7" fmla="*/ 13 h 13"/>
                                <a:gd name="T8" fmla="*/ 6 w 46"/>
                                <a:gd name="T9" fmla="*/ 13 h 13"/>
                                <a:gd name="T10" fmla="*/ 6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6" y="13"/>
                                  </a:lnTo>
                                  <a:lnTo>
                                    <a:pt x="6"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8" name="Freeform 674"/>
                          <wps:cNvSpPr>
                            <a:spLocks/>
                          </wps:cNvSpPr>
                          <wps:spPr bwMode="auto">
                            <a:xfrm>
                              <a:off x="5354" y="12419"/>
                              <a:ext cx="40" cy="13"/>
                            </a:xfrm>
                            <a:custGeom>
                              <a:avLst/>
                              <a:gdLst>
                                <a:gd name="T0" fmla="*/ 0 w 40"/>
                                <a:gd name="T1" fmla="*/ 0 h 13"/>
                                <a:gd name="T2" fmla="*/ 33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33" y="0"/>
                                  </a:lnTo>
                                  <a:lnTo>
                                    <a:pt x="40" y="6"/>
                                  </a:lnTo>
                                  <a:lnTo>
                                    <a:pt x="40" y="13"/>
                                  </a:lnTo>
                                  <a:lnTo>
                                    <a:pt x="0" y="13"/>
                                  </a:lnTo>
                                  <a:lnTo>
                                    <a:pt x="0"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9" name="Freeform 675"/>
                          <wps:cNvSpPr>
                            <a:spLocks/>
                          </wps:cNvSpPr>
                          <wps:spPr bwMode="auto">
                            <a:xfrm>
                              <a:off x="5354" y="12425"/>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0" name="Freeform 676"/>
                          <wps:cNvSpPr>
                            <a:spLocks/>
                          </wps:cNvSpPr>
                          <wps:spPr bwMode="auto">
                            <a:xfrm>
                              <a:off x="5354" y="12432"/>
                              <a:ext cx="40" cy="13"/>
                            </a:xfrm>
                            <a:custGeom>
                              <a:avLst/>
                              <a:gdLst>
                                <a:gd name="T0" fmla="*/ 0 w 40"/>
                                <a:gd name="T1" fmla="*/ 0 h 13"/>
                                <a:gd name="T2" fmla="*/ 40 w 40"/>
                                <a:gd name="T3" fmla="*/ 0 h 13"/>
                                <a:gd name="T4" fmla="*/ 40 w 40"/>
                                <a:gd name="T5" fmla="*/ 6 h 13"/>
                                <a:gd name="T6" fmla="*/ 40 w 40"/>
                                <a:gd name="T7" fmla="*/ 13 h 13"/>
                                <a:gd name="T8" fmla="*/ 7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7" y="13"/>
                                  </a:lnTo>
                                  <a:lnTo>
                                    <a:pt x="0"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1" name="Freeform 677"/>
                          <wps:cNvSpPr>
                            <a:spLocks/>
                          </wps:cNvSpPr>
                          <wps:spPr bwMode="auto">
                            <a:xfrm>
                              <a:off x="5354" y="12438"/>
                              <a:ext cx="46" cy="13"/>
                            </a:xfrm>
                            <a:custGeom>
                              <a:avLst/>
                              <a:gdLst>
                                <a:gd name="T0" fmla="*/ 0 w 46"/>
                                <a:gd name="T1" fmla="*/ 0 h 13"/>
                                <a:gd name="T2" fmla="*/ 40 w 46"/>
                                <a:gd name="T3" fmla="*/ 0 h 13"/>
                                <a:gd name="T4" fmla="*/ 40 w 46"/>
                                <a:gd name="T5" fmla="*/ 7 h 13"/>
                                <a:gd name="T6" fmla="*/ 46 w 46"/>
                                <a:gd name="T7" fmla="*/ 13 h 13"/>
                                <a:gd name="T8" fmla="*/ 7 w 46"/>
                                <a:gd name="T9" fmla="*/ 13 h 13"/>
                                <a:gd name="T10" fmla="*/ 7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0" y="0"/>
                                  </a:lnTo>
                                  <a:lnTo>
                                    <a:pt x="40" y="7"/>
                                  </a:lnTo>
                                  <a:lnTo>
                                    <a:pt x="46" y="13"/>
                                  </a:lnTo>
                                  <a:lnTo>
                                    <a:pt x="7" y="13"/>
                                  </a:lnTo>
                                  <a:lnTo>
                                    <a:pt x="7"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2" name="Freeform 678"/>
                          <wps:cNvSpPr>
                            <a:spLocks/>
                          </wps:cNvSpPr>
                          <wps:spPr bwMode="auto">
                            <a:xfrm>
                              <a:off x="5361" y="12445"/>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3" name="Freeform 679"/>
                          <wps:cNvSpPr>
                            <a:spLocks/>
                          </wps:cNvSpPr>
                          <wps:spPr bwMode="auto">
                            <a:xfrm>
                              <a:off x="5361" y="12451"/>
                              <a:ext cx="46" cy="13"/>
                            </a:xfrm>
                            <a:custGeom>
                              <a:avLst/>
                              <a:gdLst>
                                <a:gd name="T0" fmla="*/ 0 w 46"/>
                                <a:gd name="T1" fmla="*/ 0 h 13"/>
                                <a:gd name="T2" fmla="*/ 39 w 46"/>
                                <a:gd name="T3" fmla="*/ 0 h 13"/>
                                <a:gd name="T4" fmla="*/ 39 w 46"/>
                                <a:gd name="T5" fmla="*/ 7 h 13"/>
                                <a:gd name="T6" fmla="*/ 46 w 46"/>
                                <a:gd name="T7" fmla="*/ 13 h 13"/>
                                <a:gd name="T8" fmla="*/ 7 w 46"/>
                                <a:gd name="T9" fmla="*/ 13 h 13"/>
                                <a:gd name="T10" fmla="*/ 0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7" y="13"/>
                                  </a:lnTo>
                                  <a:lnTo>
                                    <a:pt x="0"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4" name="Freeform 680"/>
                          <wps:cNvSpPr>
                            <a:spLocks noEditPoints="1"/>
                          </wps:cNvSpPr>
                          <wps:spPr bwMode="auto">
                            <a:xfrm>
                              <a:off x="5361" y="12458"/>
                              <a:ext cx="91" cy="13"/>
                            </a:xfrm>
                            <a:custGeom>
                              <a:avLst/>
                              <a:gdLst>
                                <a:gd name="T0" fmla="*/ 0 w 91"/>
                                <a:gd name="T1" fmla="*/ 0 h 13"/>
                                <a:gd name="T2" fmla="*/ 39 w 91"/>
                                <a:gd name="T3" fmla="*/ 0 h 13"/>
                                <a:gd name="T4" fmla="*/ 46 w 91"/>
                                <a:gd name="T5" fmla="*/ 0 h 13"/>
                                <a:gd name="T6" fmla="*/ 46 w 91"/>
                                <a:gd name="T7" fmla="*/ 6 h 13"/>
                                <a:gd name="T8" fmla="*/ 46 w 91"/>
                                <a:gd name="T9" fmla="*/ 6 h 13"/>
                                <a:gd name="T10" fmla="*/ 46 w 91"/>
                                <a:gd name="T11" fmla="*/ 13 h 13"/>
                                <a:gd name="T12" fmla="*/ 7 w 91"/>
                                <a:gd name="T13" fmla="*/ 13 h 13"/>
                                <a:gd name="T14" fmla="*/ 7 w 91"/>
                                <a:gd name="T15" fmla="*/ 6 h 13"/>
                                <a:gd name="T16" fmla="*/ 0 w 91"/>
                                <a:gd name="T17" fmla="*/ 0 h 13"/>
                                <a:gd name="T18" fmla="*/ 91 w 91"/>
                                <a:gd name="T19" fmla="*/ 13 h 13"/>
                                <a:gd name="T20" fmla="*/ 91 w 91"/>
                                <a:gd name="T21" fmla="*/ 13 h 13"/>
                                <a:gd name="T22" fmla="*/ 91 w 91"/>
                                <a:gd name="T23" fmla="*/ 13 h 13"/>
                                <a:gd name="T24" fmla="*/ 91 w 91"/>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 h="13">
                                  <a:moveTo>
                                    <a:pt x="0" y="0"/>
                                  </a:moveTo>
                                  <a:lnTo>
                                    <a:pt x="39" y="0"/>
                                  </a:lnTo>
                                  <a:lnTo>
                                    <a:pt x="46" y="0"/>
                                  </a:lnTo>
                                  <a:lnTo>
                                    <a:pt x="46" y="6"/>
                                  </a:lnTo>
                                  <a:lnTo>
                                    <a:pt x="46" y="13"/>
                                  </a:lnTo>
                                  <a:lnTo>
                                    <a:pt x="7" y="13"/>
                                  </a:lnTo>
                                  <a:lnTo>
                                    <a:pt x="7" y="6"/>
                                  </a:lnTo>
                                  <a:lnTo>
                                    <a:pt x="0" y="0"/>
                                  </a:lnTo>
                                  <a:close/>
                                  <a:moveTo>
                                    <a:pt x="91" y="13"/>
                                  </a:moveTo>
                                  <a:lnTo>
                                    <a:pt x="91"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5" name="Freeform 681"/>
                          <wps:cNvSpPr>
                            <a:spLocks noEditPoints="1"/>
                          </wps:cNvSpPr>
                          <wps:spPr bwMode="auto">
                            <a:xfrm>
                              <a:off x="5368" y="12464"/>
                              <a:ext cx="84" cy="13"/>
                            </a:xfrm>
                            <a:custGeom>
                              <a:avLst/>
                              <a:gdLst>
                                <a:gd name="T0" fmla="*/ 0 w 84"/>
                                <a:gd name="T1" fmla="*/ 0 h 13"/>
                                <a:gd name="T2" fmla="*/ 39 w 84"/>
                                <a:gd name="T3" fmla="*/ 0 h 13"/>
                                <a:gd name="T4" fmla="*/ 39 w 84"/>
                                <a:gd name="T5" fmla="*/ 0 h 13"/>
                                <a:gd name="T6" fmla="*/ 39 w 84"/>
                                <a:gd name="T7" fmla="*/ 0 h 13"/>
                                <a:gd name="T8" fmla="*/ 39 w 84"/>
                                <a:gd name="T9" fmla="*/ 7 h 13"/>
                                <a:gd name="T10" fmla="*/ 45 w 84"/>
                                <a:gd name="T11" fmla="*/ 13 h 13"/>
                                <a:gd name="T12" fmla="*/ 6 w 84"/>
                                <a:gd name="T13" fmla="*/ 13 h 13"/>
                                <a:gd name="T14" fmla="*/ 0 w 84"/>
                                <a:gd name="T15" fmla="*/ 7 h 13"/>
                                <a:gd name="T16" fmla="*/ 0 w 84"/>
                                <a:gd name="T17" fmla="*/ 0 h 13"/>
                                <a:gd name="T18" fmla="*/ 78 w 84"/>
                                <a:gd name="T19" fmla="*/ 13 h 13"/>
                                <a:gd name="T20" fmla="*/ 71 w 84"/>
                                <a:gd name="T21" fmla="*/ 13 h 13"/>
                                <a:gd name="T22" fmla="*/ 78 w 84"/>
                                <a:gd name="T23" fmla="*/ 7 h 13"/>
                                <a:gd name="T24" fmla="*/ 84 w 84"/>
                                <a:gd name="T25" fmla="*/ 7 h 13"/>
                                <a:gd name="T26" fmla="*/ 78 w 84"/>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4" h="13">
                                  <a:moveTo>
                                    <a:pt x="0" y="0"/>
                                  </a:moveTo>
                                  <a:lnTo>
                                    <a:pt x="39" y="0"/>
                                  </a:lnTo>
                                  <a:lnTo>
                                    <a:pt x="39" y="7"/>
                                  </a:lnTo>
                                  <a:lnTo>
                                    <a:pt x="45" y="13"/>
                                  </a:lnTo>
                                  <a:lnTo>
                                    <a:pt x="6" y="13"/>
                                  </a:lnTo>
                                  <a:lnTo>
                                    <a:pt x="0" y="7"/>
                                  </a:lnTo>
                                  <a:lnTo>
                                    <a:pt x="0" y="0"/>
                                  </a:lnTo>
                                  <a:close/>
                                  <a:moveTo>
                                    <a:pt x="78" y="13"/>
                                  </a:moveTo>
                                  <a:lnTo>
                                    <a:pt x="71" y="13"/>
                                  </a:lnTo>
                                  <a:lnTo>
                                    <a:pt x="78" y="7"/>
                                  </a:lnTo>
                                  <a:lnTo>
                                    <a:pt x="84" y="7"/>
                                  </a:lnTo>
                                  <a:lnTo>
                                    <a:pt x="78"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6" name="Freeform 682"/>
                          <wps:cNvSpPr>
                            <a:spLocks/>
                          </wps:cNvSpPr>
                          <wps:spPr bwMode="auto">
                            <a:xfrm>
                              <a:off x="5368" y="12471"/>
                              <a:ext cx="84" cy="13"/>
                            </a:xfrm>
                            <a:custGeom>
                              <a:avLst/>
                              <a:gdLst>
                                <a:gd name="T0" fmla="*/ 0 w 84"/>
                                <a:gd name="T1" fmla="*/ 0 h 13"/>
                                <a:gd name="T2" fmla="*/ 39 w 84"/>
                                <a:gd name="T3" fmla="*/ 0 h 13"/>
                                <a:gd name="T4" fmla="*/ 52 w 84"/>
                                <a:gd name="T5" fmla="*/ 6 h 13"/>
                                <a:gd name="T6" fmla="*/ 58 w 84"/>
                                <a:gd name="T7" fmla="*/ 6 h 13"/>
                                <a:gd name="T8" fmla="*/ 71 w 84"/>
                                <a:gd name="T9" fmla="*/ 6 h 13"/>
                                <a:gd name="T10" fmla="*/ 84 w 84"/>
                                <a:gd name="T11" fmla="*/ 0 h 13"/>
                                <a:gd name="T12" fmla="*/ 84 w 84"/>
                                <a:gd name="T13" fmla="*/ 0 h 13"/>
                                <a:gd name="T14" fmla="*/ 78 w 84"/>
                                <a:gd name="T15" fmla="*/ 6 h 13"/>
                                <a:gd name="T16" fmla="*/ 78 w 84"/>
                                <a:gd name="T17" fmla="*/ 6 h 13"/>
                                <a:gd name="T18" fmla="*/ 78 w 84"/>
                                <a:gd name="T19" fmla="*/ 13 h 13"/>
                                <a:gd name="T20" fmla="*/ 6 w 84"/>
                                <a:gd name="T21" fmla="*/ 13 h 13"/>
                                <a:gd name="T22" fmla="*/ 6 w 84"/>
                                <a:gd name="T23" fmla="*/ 6 h 13"/>
                                <a:gd name="T24" fmla="*/ 6 w 84"/>
                                <a:gd name="T25" fmla="*/ 6 h 13"/>
                                <a:gd name="T26" fmla="*/ 0 w 84"/>
                                <a:gd name="T27" fmla="*/ 0 h 13"/>
                                <a:gd name="T28" fmla="*/ 0 w 84"/>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3">
                                  <a:moveTo>
                                    <a:pt x="0" y="0"/>
                                  </a:moveTo>
                                  <a:lnTo>
                                    <a:pt x="39" y="0"/>
                                  </a:lnTo>
                                  <a:lnTo>
                                    <a:pt x="52" y="6"/>
                                  </a:lnTo>
                                  <a:lnTo>
                                    <a:pt x="58" y="6"/>
                                  </a:lnTo>
                                  <a:lnTo>
                                    <a:pt x="71" y="6"/>
                                  </a:lnTo>
                                  <a:lnTo>
                                    <a:pt x="84" y="0"/>
                                  </a:lnTo>
                                  <a:lnTo>
                                    <a:pt x="78" y="6"/>
                                  </a:lnTo>
                                  <a:lnTo>
                                    <a:pt x="78" y="13"/>
                                  </a:lnTo>
                                  <a:lnTo>
                                    <a:pt x="6" y="13"/>
                                  </a:lnTo>
                                  <a:lnTo>
                                    <a:pt x="6" y="6"/>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 name="Freeform 683"/>
                          <wps:cNvSpPr>
                            <a:spLocks/>
                          </wps:cNvSpPr>
                          <wps:spPr bwMode="auto">
                            <a:xfrm>
                              <a:off x="5374" y="12477"/>
                              <a:ext cx="72" cy="13"/>
                            </a:xfrm>
                            <a:custGeom>
                              <a:avLst/>
                              <a:gdLst>
                                <a:gd name="T0" fmla="*/ 0 w 72"/>
                                <a:gd name="T1" fmla="*/ 0 h 13"/>
                                <a:gd name="T2" fmla="*/ 39 w 72"/>
                                <a:gd name="T3" fmla="*/ 0 h 13"/>
                                <a:gd name="T4" fmla="*/ 52 w 72"/>
                                <a:gd name="T5" fmla="*/ 0 h 13"/>
                                <a:gd name="T6" fmla="*/ 65 w 72"/>
                                <a:gd name="T7" fmla="*/ 0 h 13"/>
                                <a:gd name="T8" fmla="*/ 72 w 72"/>
                                <a:gd name="T9" fmla="*/ 0 h 13"/>
                                <a:gd name="T10" fmla="*/ 72 w 72"/>
                                <a:gd name="T11" fmla="*/ 0 h 13"/>
                                <a:gd name="T12" fmla="*/ 72 w 72"/>
                                <a:gd name="T13" fmla="*/ 7 h 13"/>
                                <a:gd name="T14" fmla="*/ 65 w 72"/>
                                <a:gd name="T15" fmla="*/ 13 h 13"/>
                                <a:gd name="T16" fmla="*/ 7 w 72"/>
                                <a:gd name="T17" fmla="*/ 13 h 13"/>
                                <a:gd name="T18" fmla="*/ 0 w 72"/>
                                <a:gd name="T19" fmla="*/ 7 h 13"/>
                                <a:gd name="T20" fmla="*/ 0 w 72"/>
                                <a:gd name="T21" fmla="*/ 0 h 13"/>
                                <a:gd name="T22" fmla="*/ 0 w 7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13">
                                  <a:moveTo>
                                    <a:pt x="0" y="0"/>
                                  </a:moveTo>
                                  <a:lnTo>
                                    <a:pt x="39" y="0"/>
                                  </a:lnTo>
                                  <a:lnTo>
                                    <a:pt x="52" y="0"/>
                                  </a:lnTo>
                                  <a:lnTo>
                                    <a:pt x="65" y="0"/>
                                  </a:lnTo>
                                  <a:lnTo>
                                    <a:pt x="72" y="0"/>
                                  </a:lnTo>
                                  <a:lnTo>
                                    <a:pt x="72" y="7"/>
                                  </a:lnTo>
                                  <a:lnTo>
                                    <a:pt x="65" y="13"/>
                                  </a:lnTo>
                                  <a:lnTo>
                                    <a:pt x="7" y="13"/>
                                  </a:lnTo>
                                  <a:lnTo>
                                    <a:pt x="0"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8" name="Freeform 684"/>
                          <wps:cNvSpPr>
                            <a:spLocks/>
                          </wps:cNvSpPr>
                          <wps:spPr bwMode="auto">
                            <a:xfrm>
                              <a:off x="5374" y="12484"/>
                              <a:ext cx="72" cy="13"/>
                            </a:xfrm>
                            <a:custGeom>
                              <a:avLst/>
                              <a:gdLst>
                                <a:gd name="T0" fmla="*/ 0 w 72"/>
                                <a:gd name="T1" fmla="*/ 0 h 13"/>
                                <a:gd name="T2" fmla="*/ 72 w 72"/>
                                <a:gd name="T3" fmla="*/ 0 h 13"/>
                                <a:gd name="T4" fmla="*/ 65 w 72"/>
                                <a:gd name="T5" fmla="*/ 6 h 13"/>
                                <a:gd name="T6" fmla="*/ 59 w 72"/>
                                <a:gd name="T7" fmla="*/ 13 h 13"/>
                                <a:gd name="T8" fmla="*/ 13 w 72"/>
                                <a:gd name="T9" fmla="*/ 13 h 13"/>
                                <a:gd name="T10" fmla="*/ 7 w 72"/>
                                <a:gd name="T11" fmla="*/ 6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6"/>
                                  </a:lnTo>
                                  <a:lnTo>
                                    <a:pt x="59" y="13"/>
                                  </a:lnTo>
                                  <a:lnTo>
                                    <a:pt x="13" y="13"/>
                                  </a:lnTo>
                                  <a:lnTo>
                                    <a:pt x="7"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 name="Freeform 685"/>
                          <wps:cNvSpPr>
                            <a:spLocks/>
                          </wps:cNvSpPr>
                          <wps:spPr bwMode="auto">
                            <a:xfrm>
                              <a:off x="5381" y="12490"/>
                              <a:ext cx="58" cy="13"/>
                            </a:xfrm>
                            <a:custGeom>
                              <a:avLst/>
                              <a:gdLst>
                                <a:gd name="T0" fmla="*/ 0 w 58"/>
                                <a:gd name="T1" fmla="*/ 0 h 13"/>
                                <a:gd name="T2" fmla="*/ 58 w 58"/>
                                <a:gd name="T3" fmla="*/ 0 h 13"/>
                                <a:gd name="T4" fmla="*/ 52 w 58"/>
                                <a:gd name="T5" fmla="*/ 7 h 13"/>
                                <a:gd name="T6" fmla="*/ 39 w 58"/>
                                <a:gd name="T7" fmla="*/ 13 h 13"/>
                                <a:gd name="T8" fmla="*/ 19 w 58"/>
                                <a:gd name="T9" fmla="*/ 13 h 13"/>
                                <a:gd name="T10" fmla="*/ 13 w 58"/>
                                <a:gd name="T11" fmla="*/ 7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52" y="7"/>
                                  </a:lnTo>
                                  <a:lnTo>
                                    <a:pt x="39" y="13"/>
                                  </a:lnTo>
                                  <a:lnTo>
                                    <a:pt x="19" y="13"/>
                                  </a:lnTo>
                                  <a:lnTo>
                                    <a:pt x="13"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 name="Freeform 686"/>
                          <wps:cNvSpPr>
                            <a:spLocks/>
                          </wps:cNvSpPr>
                          <wps:spPr bwMode="auto">
                            <a:xfrm>
                              <a:off x="5387" y="12497"/>
                              <a:ext cx="46" cy="6"/>
                            </a:xfrm>
                            <a:custGeom>
                              <a:avLst/>
                              <a:gdLst>
                                <a:gd name="T0" fmla="*/ 0 w 46"/>
                                <a:gd name="T1" fmla="*/ 0 h 6"/>
                                <a:gd name="T2" fmla="*/ 46 w 46"/>
                                <a:gd name="T3" fmla="*/ 0 h 6"/>
                                <a:gd name="T4" fmla="*/ 39 w 46"/>
                                <a:gd name="T5" fmla="*/ 6 h 6"/>
                                <a:gd name="T6" fmla="*/ 26 w 46"/>
                                <a:gd name="T7" fmla="*/ 6 h 6"/>
                                <a:gd name="T8" fmla="*/ 13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9" y="6"/>
                                  </a:lnTo>
                                  <a:lnTo>
                                    <a:pt x="26" y="6"/>
                                  </a:lnTo>
                                  <a:lnTo>
                                    <a:pt x="13"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1" name="Freeform 687"/>
                          <wps:cNvSpPr>
                            <a:spLocks/>
                          </wps:cNvSpPr>
                          <wps:spPr bwMode="auto">
                            <a:xfrm>
                              <a:off x="5400" y="12503"/>
                              <a:ext cx="20" cy="0"/>
                            </a:xfrm>
                            <a:custGeom>
                              <a:avLst/>
                              <a:gdLst>
                                <a:gd name="T0" fmla="*/ 0 w 20"/>
                                <a:gd name="T1" fmla="*/ 20 w 20"/>
                                <a:gd name="T2" fmla="*/ 13 w 20"/>
                                <a:gd name="T3" fmla="*/ 0 w 20"/>
                              </a:gdLst>
                              <a:ahLst/>
                              <a:cxnLst>
                                <a:cxn ang="0">
                                  <a:pos x="T0" y="0"/>
                                </a:cxn>
                                <a:cxn ang="0">
                                  <a:pos x="T1" y="0"/>
                                </a:cxn>
                                <a:cxn ang="0">
                                  <a:pos x="T2" y="0"/>
                                </a:cxn>
                                <a:cxn ang="0">
                                  <a:pos x="T3" y="0"/>
                                </a:cxn>
                              </a:cxnLst>
                              <a:rect l="0" t="0" r="r" b="b"/>
                              <a:pathLst>
                                <a:path w="20">
                                  <a:moveTo>
                                    <a:pt x="0" y="0"/>
                                  </a:moveTo>
                                  <a:lnTo>
                                    <a:pt x="20" y="0"/>
                                  </a:lnTo>
                                  <a:lnTo>
                                    <a:pt x="13"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2" name="Freeform 688"/>
                          <wps:cNvSpPr>
                            <a:spLocks/>
                          </wps:cNvSpPr>
                          <wps:spPr bwMode="auto">
                            <a:xfrm>
                              <a:off x="5341" y="12100"/>
                              <a:ext cx="228" cy="403"/>
                            </a:xfrm>
                            <a:custGeom>
                              <a:avLst/>
                              <a:gdLst>
                                <a:gd name="T0" fmla="*/ 228 w 228"/>
                                <a:gd name="T1" fmla="*/ 46 h 403"/>
                                <a:gd name="T2" fmla="*/ 209 w 228"/>
                                <a:gd name="T3" fmla="*/ 59 h 403"/>
                                <a:gd name="T4" fmla="*/ 189 w 228"/>
                                <a:gd name="T5" fmla="*/ 39 h 403"/>
                                <a:gd name="T6" fmla="*/ 163 w 228"/>
                                <a:gd name="T7" fmla="*/ 26 h 403"/>
                                <a:gd name="T8" fmla="*/ 137 w 228"/>
                                <a:gd name="T9" fmla="*/ 20 h 403"/>
                                <a:gd name="T10" fmla="*/ 105 w 228"/>
                                <a:gd name="T11" fmla="*/ 26 h 403"/>
                                <a:gd name="T12" fmla="*/ 85 w 228"/>
                                <a:gd name="T13" fmla="*/ 52 h 403"/>
                                <a:gd name="T14" fmla="*/ 66 w 228"/>
                                <a:gd name="T15" fmla="*/ 85 h 403"/>
                                <a:gd name="T16" fmla="*/ 53 w 228"/>
                                <a:gd name="T17" fmla="*/ 137 h 403"/>
                                <a:gd name="T18" fmla="*/ 46 w 228"/>
                                <a:gd name="T19" fmla="*/ 189 h 403"/>
                                <a:gd name="T20" fmla="*/ 40 w 228"/>
                                <a:gd name="T21" fmla="*/ 241 h 403"/>
                                <a:gd name="T22" fmla="*/ 46 w 228"/>
                                <a:gd name="T23" fmla="*/ 286 h 403"/>
                                <a:gd name="T24" fmla="*/ 53 w 228"/>
                                <a:gd name="T25" fmla="*/ 332 h 403"/>
                                <a:gd name="T26" fmla="*/ 66 w 228"/>
                                <a:gd name="T27" fmla="*/ 364 h 403"/>
                                <a:gd name="T28" fmla="*/ 72 w 228"/>
                                <a:gd name="T29" fmla="*/ 377 h 403"/>
                                <a:gd name="T30" fmla="*/ 85 w 228"/>
                                <a:gd name="T31" fmla="*/ 377 h 403"/>
                                <a:gd name="T32" fmla="*/ 98 w 228"/>
                                <a:gd name="T33" fmla="*/ 377 h 403"/>
                                <a:gd name="T34" fmla="*/ 111 w 228"/>
                                <a:gd name="T35" fmla="*/ 371 h 403"/>
                                <a:gd name="T36" fmla="*/ 105 w 228"/>
                                <a:gd name="T37" fmla="*/ 377 h 403"/>
                                <a:gd name="T38" fmla="*/ 98 w 228"/>
                                <a:gd name="T39" fmla="*/ 390 h 403"/>
                                <a:gd name="T40" fmla="*/ 92 w 228"/>
                                <a:gd name="T41" fmla="*/ 397 h 403"/>
                                <a:gd name="T42" fmla="*/ 79 w 228"/>
                                <a:gd name="T43" fmla="*/ 403 h 403"/>
                                <a:gd name="T44" fmla="*/ 72 w 228"/>
                                <a:gd name="T45" fmla="*/ 403 h 403"/>
                                <a:gd name="T46" fmla="*/ 46 w 228"/>
                                <a:gd name="T47" fmla="*/ 397 h 403"/>
                                <a:gd name="T48" fmla="*/ 33 w 228"/>
                                <a:gd name="T49" fmla="*/ 377 h 403"/>
                                <a:gd name="T50" fmla="*/ 20 w 228"/>
                                <a:gd name="T51" fmla="*/ 338 h 403"/>
                                <a:gd name="T52" fmla="*/ 7 w 228"/>
                                <a:gd name="T53" fmla="*/ 293 h 403"/>
                                <a:gd name="T54" fmla="*/ 0 w 228"/>
                                <a:gd name="T55" fmla="*/ 241 h 403"/>
                                <a:gd name="T56" fmla="*/ 7 w 228"/>
                                <a:gd name="T57" fmla="*/ 182 h 403"/>
                                <a:gd name="T58" fmla="*/ 13 w 228"/>
                                <a:gd name="T59" fmla="*/ 124 h 403"/>
                                <a:gd name="T60" fmla="*/ 33 w 228"/>
                                <a:gd name="T61" fmla="*/ 72 h 403"/>
                                <a:gd name="T62" fmla="*/ 40 w 228"/>
                                <a:gd name="T63" fmla="*/ 52 h 403"/>
                                <a:gd name="T64" fmla="*/ 53 w 228"/>
                                <a:gd name="T65" fmla="*/ 33 h 403"/>
                                <a:gd name="T66" fmla="*/ 72 w 228"/>
                                <a:gd name="T67" fmla="*/ 20 h 403"/>
                                <a:gd name="T68" fmla="*/ 85 w 228"/>
                                <a:gd name="T69" fmla="*/ 7 h 403"/>
                                <a:gd name="T70" fmla="*/ 124 w 228"/>
                                <a:gd name="T71" fmla="*/ 0 h 403"/>
                                <a:gd name="T72" fmla="*/ 170 w 228"/>
                                <a:gd name="T73" fmla="*/ 0 h 403"/>
                                <a:gd name="T74" fmla="*/ 189 w 228"/>
                                <a:gd name="T75" fmla="*/ 7 h 403"/>
                                <a:gd name="T76" fmla="*/ 202 w 228"/>
                                <a:gd name="T77" fmla="*/ 13 h 403"/>
                                <a:gd name="T78" fmla="*/ 222 w 228"/>
                                <a:gd name="T79" fmla="*/ 26 h 403"/>
                                <a:gd name="T80" fmla="*/ 228 w 228"/>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6"/>
                                  </a:moveTo>
                                  <a:lnTo>
                                    <a:pt x="209" y="59"/>
                                  </a:lnTo>
                                  <a:lnTo>
                                    <a:pt x="189" y="39"/>
                                  </a:lnTo>
                                  <a:lnTo>
                                    <a:pt x="163" y="26"/>
                                  </a:lnTo>
                                  <a:lnTo>
                                    <a:pt x="137" y="20"/>
                                  </a:lnTo>
                                  <a:lnTo>
                                    <a:pt x="105" y="26"/>
                                  </a:lnTo>
                                  <a:lnTo>
                                    <a:pt x="85" y="52"/>
                                  </a:lnTo>
                                  <a:lnTo>
                                    <a:pt x="66" y="85"/>
                                  </a:lnTo>
                                  <a:lnTo>
                                    <a:pt x="53" y="137"/>
                                  </a:lnTo>
                                  <a:lnTo>
                                    <a:pt x="46" y="189"/>
                                  </a:lnTo>
                                  <a:lnTo>
                                    <a:pt x="40" y="241"/>
                                  </a:lnTo>
                                  <a:lnTo>
                                    <a:pt x="46" y="286"/>
                                  </a:lnTo>
                                  <a:lnTo>
                                    <a:pt x="53" y="332"/>
                                  </a:lnTo>
                                  <a:lnTo>
                                    <a:pt x="66" y="364"/>
                                  </a:lnTo>
                                  <a:lnTo>
                                    <a:pt x="72" y="377"/>
                                  </a:lnTo>
                                  <a:lnTo>
                                    <a:pt x="85" y="377"/>
                                  </a:lnTo>
                                  <a:lnTo>
                                    <a:pt x="98" y="377"/>
                                  </a:lnTo>
                                  <a:lnTo>
                                    <a:pt x="111" y="371"/>
                                  </a:lnTo>
                                  <a:lnTo>
                                    <a:pt x="105" y="377"/>
                                  </a:lnTo>
                                  <a:lnTo>
                                    <a:pt x="98" y="390"/>
                                  </a:lnTo>
                                  <a:lnTo>
                                    <a:pt x="92" y="397"/>
                                  </a:lnTo>
                                  <a:lnTo>
                                    <a:pt x="79" y="403"/>
                                  </a:lnTo>
                                  <a:lnTo>
                                    <a:pt x="72" y="403"/>
                                  </a:lnTo>
                                  <a:lnTo>
                                    <a:pt x="46" y="397"/>
                                  </a:lnTo>
                                  <a:lnTo>
                                    <a:pt x="33" y="377"/>
                                  </a:lnTo>
                                  <a:lnTo>
                                    <a:pt x="20" y="338"/>
                                  </a:lnTo>
                                  <a:lnTo>
                                    <a:pt x="7" y="293"/>
                                  </a:lnTo>
                                  <a:lnTo>
                                    <a:pt x="0" y="241"/>
                                  </a:lnTo>
                                  <a:lnTo>
                                    <a:pt x="7" y="182"/>
                                  </a:lnTo>
                                  <a:lnTo>
                                    <a:pt x="13" y="124"/>
                                  </a:lnTo>
                                  <a:lnTo>
                                    <a:pt x="33" y="72"/>
                                  </a:lnTo>
                                  <a:lnTo>
                                    <a:pt x="40" y="52"/>
                                  </a:lnTo>
                                  <a:lnTo>
                                    <a:pt x="53" y="33"/>
                                  </a:lnTo>
                                  <a:lnTo>
                                    <a:pt x="72" y="20"/>
                                  </a:lnTo>
                                  <a:lnTo>
                                    <a:pt x="85" y="7"/>
                                  </a:lnTo>
                                  <a:lnTo>
                                    <a:pt x="124" y="0"/>
                                  </a:lnTo>
                                  <a:lnTo>
                                    <a:pt x="170" y="0"/>
                                  </a:lnTo>
                                  <a:lnTo>
                                    <a:pt x="189" y="7"/>
                                  </a:lnTo>
                                  <a:lnTo>
                                    <a:pt x="202" y="13"/>
                                  </a:lnTo>
                                  <a:lnTo>
                                    <a:pt x="222" y="26"/>
                                  </a:lnTo>
                                  <a:lnTo>
                                    <a:pt x="228"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353" name="Rectangle 689"/>
                        <wps:cNvSpPr>
                          <a:spLocks noChangeArrowheads="1"/>
                        </wps:cNvSpPr>
                        <wps:spPr bwMode="auto">
                          <a:xfrm>
                            <a:off x="1606916" y="571369"/>
                            <a:ext cx="100623" cy="229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FA168B" w:rsidRDefault="00053375" w:rsidP="00053375">
                              <w:pPr>
                                <w:rPr>
                                  <w:vertAlign w:val="subscript"/>
                                </w:rPr>
                              </w:pPr>
                              <w:r>
                                <w:t>Α</w:t>
                              </w:r>
                            </w:p>
                          </w:txbxContent>
                        </wps:txbx>
                        <wps:bodyPr rot="0" vert="horz" wrap="none" lIns="0" tIns="0" rIns="0" bIns="0" anchor="t" anchorCtr="0" upright="1">
                          <a:noAutofit/>
                        </wps:bodyPr>
                      </wps:wsp>
                      <wps:wsp>
                        <wps:cNvPr id="1354" name="Rectangle 690"/>
                        <wps:cNvSpPr>
                          <a:spLocks noChangeArrowheads="1"/>
                        </wps:cNvSpPr>
                        <wps:spPr bwMode="auto">
                          <a:xfrm>
                            <a:off x="1606916" y="114126"/>
                            <a:ext cx="179139" cy="228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304FA4" w:rsidRDefault="00053375" w:rsidP="00053375">
                              <w:pPr>
                                <w:rPr>
                                  <w:color w:val="FF0000"/>
                                  <w:lang w:val="en-US"/>
                                </w:rPr>
                              </w:pPr>
                              <w:r>
                                <w:rPr>
                                  <w:color w:val="FF0000"/>
                                  <w:lang w:val="en-US"/>
                                </w:rPr>
                                <w:t xml:space="preserve">  </w:t>
                              </w:r>
                              <w:r w:rsidRPr="00304FA4">
                                <w:rPr>
                                  <w:color w:val="FF0000"/>
                                  <w:lang w:val="en-US"/>
                                </w:rPr>
                                <w:t>m</w:t>
                              </w:r>
                            </w:p>
                          </w:txbxContent>
                        </wps:txbx>
                        <wps:bodyPr rot="0" vert="horz" wrap="none" lIns="0" tIns="0" rIns="0" bIns="0" anchor="t" anchorCtr="0" upright="1">
                          <a:noAutofit/>
                        </wps:bodyPr>
                      </wps:wsp>
                      <wps:wsp>
                        <wps:cNvPr id="1355" name="Rectangle 691"/>
                        <wps:cNvSpPr>
                          <a:spLocks noChangeArrowheads="1"/>
                        </wps:cNvSpPr>
                        <wps:spPr bwMode="auto">
                          <a:xfrm>
                            <a:off x="139500" y="1599982"/>
                            <a:ext cx="469573" cy="114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75" w:rsidRPr="00304FA4" w:rsidRDefault="00053375" w:rsidP="00053375">
                              <w:pPr>
                                <w:rPr>
                                  <w:color w:val="FF0000"/>
                                </w:rPr>
                              </w:pPr>
                              <w:r>
                                <w:rPr>
                                  <w:color w:val="FF0000"/>
                                </w:rPr>
                                <w:t>Σχήμα 1</w:t>
                              </w:r>
                            </w:p>
                          </w:txbxContent>
                        </wps:txbx>
                        <wps:bodyPr rot="0" vert="horz" wrap="non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0" o:spid="_x0000_s1026" editas="canvas" style="position:absolute;left:0;text-align:left;margin-left:313.5pt;margin-top:5.15pt;width:181.45pt;height:153pt;z-index:251660288" coordsize="23044,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">
                <v:shape id="_x0000_s1027" type="#_x0000_t75" style="position:absolute;width:23044;height:19431;visibility:visible;mso-wrap-style:square" filled="t">
                  <v:fill color2="silver" o:opacity2="31457f" rotate="t" o:detectmouseclick="t" focus="100%" type="gradient"/>
                  <v:path o:connecttype="none"/>
                </v:shape>
                <v:shape id="Freeform 12" o:spid="_x0000_s1028" style="position:absolute;left:18668;top:4172;width:214;height:763;visibility:visible;mso-wrap-style:square;v-text-anchor:top" coordsize="3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iS5ccA&#10;AADcAAAADwAAAGRycy9kb3ducmV2LnhtbESPT2sCMRTE74V+h/AK3mpitSqrUdpSwUo9+Ae8PjbP&#10;zbabl2WT6uqnN4VCj8PM/IaZzltXiRM1ofSsoddVIIhzb0ouNOx3i8cxiBCRDVaeScOFAsxn93dT&#10;zIw/84ZO21iIBOGQoQYbY51JGXJLDkPX18TJO/rGYUyyKaRp8JzgrpJPSg2lw5LTgsWa3izl39sf&#10;p+HQ/7j614FaDd6P+SGuP79aZa9adx7alwmISG38D/+1l0bDcPQMv2fS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4kuXHAAAA3AAAAA8AAAAAAAAAAAAAAAAAmAIAAGRy&#10;cy9kb3ducmV2LnhtbFBLBQYAAAAABAAEAPUAAACMAwAAAAA=&#10;" path="m,120c5,115,22,110,28,90,34,70,33,19,34,e" filled="f" strokeweight="1.5pt">
                  <v:path arrowok="t" o:connecttype="custom" o:connectlocs="0,76331;17577,57248;21344,0" o:connectangles="0,0,0"/>
                </v:shape>
                <v:shape id="Freeform 13" o:spid="_x0000_s1029" style="position:absolute;left:13515;top:1459;width:4330;height:67;visibility:visible;mso-wrap-style:square;v-text-anchor:top" coordsize="6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E12sYA&#10;AADcAAAADwAAAGRycy9kb3ducmV2LnhtbESPzW7CMBCE75X6DtZW6g2cohJQikGoUATigPg5cFzi&#10;bRwRr6PYhfD2GAmpx9HsfLMzmrS2EhdqfOlYwUc3AUGcO11yoeCw/+kMQfiArLFyTApu5GEyfn0Z&#10;Yabdlbd02YVCRAj7DBWYEOpMSp8bsui7riaO3q9rLIYom0LqBq8RbivZS5JUWiw5Nhis6dtQft79&#10;2fiGM6Z/nC9Xs+lmcTrbap3PP09Kvb+10y8Qgdrwf/xML7WCdJDCY0wkgB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E12sYAAADcAAAADwAAAAAAAAAAAAAAAACYAgAAZHJz&#10;L2Rvd25yZXYueG1sUEsFBgAAAAAEAAQA9QAAAIsDAAAAAA==&#10;" path="m,l682,10e" filled="f">
                  <v:stroke dashstyle="dash"/>
                  <v:path arrowok="t" o:connecttype="custom" o:connectlocs="0,0;432983,6670" o:connectangles="0,0"/>
                </v:shape>
                <v:rect id="Rectangle 14" o:spid="_x0000_s1030" style="position:absolute;left:10481;top:3431;width:1982;height:22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t+8MA&#10;AADcAAAADwAAAGRycy9kb3ducmV2LnhtbESPT2vCQBTE70K/w/IKvelGKUZSVxHF4rX+OfT2mn1N&#10;0mbfC7tbjd++Kwgeh5n5DTNf9q5VZ/KhETYwHmWgiEuxDVcGjoftcAYqRGSLrTAZuFKA5eJpMMfC&#10;yoU/6LyPlUoQDgUaqGPsCq1DWZPDMJKOOHnf4h3GJH2lrcdLgrtWT7Jsqh02nBZq7GhdU/m7/3MG&#10;/FrwZ/Oav48bWYn7ws+T3XbGvDz3qzdQkfr4CN/bO2tgmudwO5OO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Zt+8MAAADcAAAADwAAAAAAAAAAAAAAAACYAgAAZHJzL2Rv&#10;d25yZXYueG1sUEsFBgAAAAAEAAQA9QAAAIgDAAAAAA==&#10;" fillcolor="silver">
                  <v:fill rotate="t" focusposition=".5,.5" focussize="" focus="100%" type="gradientRadial"/>
                  <v:textbox inset="0,0,0,0">
                    <w:txbxContent>
                      <w:p w:rsidR="00053375" w:rsidRPr="00304FA4" w:rsidRDefault="00053375" w:rsidP="00053375">
                        <w:pPr>
                          <w:rPr>
                            <w:color w:val="FF0000"/>
                            <w:vertAlign w:val="subscript"/>
                          </w:rPr>
                        </w:pPr>
                        <w:r w:rsidRPr="00304FA4">
                          <w:rPr>
                            <w:color w:val="FF0000"/>
                          </w:rPr>
                          <w:t xml:space="preserve"> </w:t>
                        </w:r>
                        <w:r w:rsidRPr="00304FA4">
                          <w:rPr>
                            <w:color w:val="FF0000"/>
                          </w:rPr>
                          <w:t>m</w:t>
                        </w:r>
                        <w:r w:rsidRPr="00304FA4">
                          <w:rPr>
                            <w:color w:val="FF0000"/>
                            <w:vertAlign w:val="subscript"/>
                          </w:rPr>
                          <w:t xml:space="preserve">1   </w:t>
                        </w:r>
                      </w:p>
                    </w:txbxContent>
                  </v:textbox>
                </v:rect>
                <v:rect id="Rectangle 15" o:spid="_x0000_s1031" style="position:absolute;left:3872;top:1141;width:770;height:22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WC0MEA&#10;AADcAAAADwAAAGRycy9kb3ducmV2LnhtbERP3WrCMBS+H/gO4Qy8m2lFOu2MogNRBl6oe4BDc2zq&#10;mpOaZFrf3lwMdvnx/c+XvW3FjXxoHCvIRxkI4srphmsF36fN2xREiMgaW8ek4EEBlovByxxL7e58&#10;oNsx1iKFcChRgYmxK6UMlSGLYeQ64sSdnbcYE/S11B7vKdy2cpxlhbTYcGow2NGnoern+GsV0Hp7&#10;mF1Wweylz0O+/ypmk+1VqeFrv/oAEamP/+I/904rKN7T2nQmHQG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gtDBAAAA3AAAAA8AAAAAAAAAAAAAAAAAmAIAAGRycy9kb3du&#10;cmV2LnhtbFBLBQYAAAAABAAEAPUAAACGAwAAAAA=&#10;" filled="f" stroked="f">
                  <v:textbox inset="0,0,0,0">
                    <w:txbxContent>
                      <w:p w:rsidR="00053375" w:rsidRPr="004F6821" w:rsidRDefault="00053375" w:rsidP="00053375">
                        <w:pPr>
                          <w:rPr>
                            <w:sz w:val="24"/>
                            <w:szCs w:val="24"/>
                          </w:rPr>
                        </w:pPr>
                        <w:r w:rsidRPr="004F6821">
                          <w:rPr>
                            <w:sz w:val="24"/>
                            <w:szCs w:val="24"/>
                          </w:rPr>
                          <w:t>k</w:t>
                        </w:r>
                      </w:p>
                    </w:txbxContent>
                  </v:textbox>
                </v:rect>
                <v:line id="Line 16" o:spid="_x0000_s1032" style="position:absolute;visibility:visible;mso-wrap-style:square" from="7683,1141" to="7691,9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8K58QAAADcAAAADwAAAGRycy9kb3ducmV2LnhtbESPQWvCQBSE74X+h+UVvJS6UUpsUzdB&#10;BLFHGwWvr9nXJJp9G3bXGP99t1DwOMzMN8yyGE0nBnK+taxgNk1AEFdWt1wrOOw3L28gfEDW2Fkm&#10;BTfyUOSPD0vMtL3yFw1lqEWEsM9QQRNCn0npq4YM+qntiaP3Y53BEKWrpXZ4jXDTyXmSpNJgy3Gh&#10;wZ7WDVXn8mIUuMVK8/Nx25Wp332/Hk7DLpRSqcnTuPoAEWgM9/B/+1MrSBfv8HcmHgG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PwrnxAAAANwAAAAPAAAAAAAAAAAA&#10;AAAAAKECAABkcnMvZG93bnJldi54bWxQSwUGAAAAAAQABAD5AAAAkgMAAAAA&#10;" strokecolor="gray">
                  <v:stroke dashstyle="dash"/>
                </v:line>
                <v:rect id="Rectangle 17" o:spid="_x0000_s1033" style="position:absolute;left:6990;top:8003;width:2965;height:11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8cEA&#10;AADcAAAADwAAAGRycy9kb3ducmV2LnhtbERP3WrCMBS+H/gO4Qi7m2llFK1GUUEcAy90e4BDc2yq&#10;zUlNonZvv1wIXn58//Nlb1txJx8axwryUQaCuHK64VrB78/2YwIiRGSNrWNS8EcBlovB2xxL7R58&#10;oPsx1iKFcChRgYmxK6UMlSGLYeQ64sSdnLcYE/S11B4fKdy2cpxlhbTYcGow2NHGUHU53qwCWu8O&#10;0/MqmL30ecj338X0c3dV6n3Yr2YgIvXxJX66v7SCYpLmpzPp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G/vHBAAAA3AAAAA8AAAAAAAAAAAAAAAAAmAIAAGRycy9kb3du&#10;cmV2LnhtbFBLBQYAAAAABAAEAPUAAACGAwAAAAA=&#10;" filled="f" stroked="f">
                  <v:textbox inset="0,0,0,0">
                    <w:txbxContent>
                      <w:p w:rsidR="00053375" w:rsidRPr="00304FA4" w:rsidRDefault="00053375" w:rsidP="00053375">
                        <w:pPr>
                          <w:rPr>
                            <w:color w:val="FF0000"/>
                          </w:rPr>
                        </w:pPr>
                        <w:r w:rsidRPr="00304FA4">
                          <w:rPr>
                            <w:color w:val="FF0000"/>
                          </w:rPr>
                          <w:t>Φ.Μ.</w:t>
                        </w:r>
                      </w:p>
                    </w:txbxContent>
                  </v:textbox>
                </v:rect>
                <v:shape id="Freeform 18" o:spid="_x0000_s1034" style="position:absolute;left:14361;top:1704;width:1715;height:963;visibility:visible;mso-wrap-style:square;v-text-anchor:top" coordsize="27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fbsQA&#10;AADcAAAADwAAAGRycy9kb3ducmV2LnhtbESP0YrCMBRE3xf8h3AFX0RTRUSqUUSqLAgLq37Apbm2&#10;1eamNGmNf79ZWNjHYWbOMJtdMLXoqXWVZQWzaQKCOLe64kLB7XqcrEA4j6yxtkwK3uRgtx18bDDV&#10;9sXf1F98ISKEXYoKSu+bVEqXl2TQTW1DHL27bQ36KNtC6hZfEW5qOU+SpTRYcVwosaFDSfnz0hkF&#10;4fHVd/N9dl5kp1t4j7PxsfKdUqNh2K9BeAr+P/zX/tQKlqsZ/J6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s327EAAAA3AAAAA8AAAAAAAAAAAAAAAAAmAIAAGRycy9k&#10;b3ducmV2LnhtbFBLBQYAAAAABAAEAPUAAACJAwAAAAA=&#10;" path="m271,l,152e" filled="f">
                  <v:stroke endarrow="block" endarrowwidth="narrow" endarrowlength="short"/>
                  <v:path arrowok="t" o:connecttype="custom" o:connectlocs="171516,0;0,96340" o:connectangles="0,0"/>
                </v:shape>
                <v:rect id="Rectangle 19" o:spid="_x0000_s1035" style="position:absolute;left:13972;top:2289;width:1975;height:28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KPcEA&#10;AADcAAAADwAAAGRycy9kb3ducmV2LnhtbESP3YrCMBSE7wXfIZwF7zTdXkjpGmVZEFS8se4DHJrT&#10;HzY5KUm09e2NIOzlMDPfMJvdZI24kw+9YwWfqwwEce10z62C3+t+WYAIEVmjcUwKHhRgt53PNlhq&#10;N/KF7lVsRYJwKFFBF+NQShnqjiyGlRuIk9c4bzEm6VupPY4Jbo3Ms2wtLfacFjoc6Kej+q+6WQXy&#10;Wu3HojI+c6e8OZvj4dKQU2rxMX1/gYg0xf/wu33QCtZF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8Sj3BAAAA3AAAAA8AAAAAAAAAAAAAAAAAmAIAAGRycy9kb3du&#10;cmV2LnhtbFBLBQYAAAAABAAEAPUAAACGAwAAAAA=&#10;" filled="f" stroked="f">
                  <v:textbox style="mso-fit-shape-to-text:t" inset="0,0,0,0">
                    <w:txbxContent>
                      <w:p w:rsidR="00053375" w:rsidRPr="00381136" w:rsidRDefault="00053375" w:rsidP="00053375">
                        <w:r>
                          <w:rPr>
                            <w:lang w:val="en-US"/>
                          </w:rPr>
                          <w:t xml:space="preserve">  </w:t>
                        </w:r>
                        <w:r w:rsidRPr="00EC7A92">
                          <w:rPr>
                            <w:position w:val="-6"/>
                          </w:rPr>
                          <w:object w:dxaOrig="200" w:dyaOrig="260">
                            <v:shape id="_x0000_i1046" type="#_x0000_t75" style="width:9.9pt;height:13.05pt" o:ole="">
                              <v:imagedata r:id="rId27" o:title=""/>
                            </v:shape>
                            <o:OLEObject Type="Embed" ProgID="Equation.DSMT4" ShapeID="_x0000_i1046" DrawAspect="Content" ObjectID="_1601392279" r:id="rId28"/>
                          </w:object>
                        </w:r>
                      </w:p>
                    </w:txbxContent>
                  </v:textbox>
                </v:rect>
                <v:rect id="Rectangle 20" o:spid="_x0000_s1036" style="position:absolute;left:10473;top:1141;width:1266;height:22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RghsQA&#10;AADcAAAADwAAAGRycy9kb3ducmV2LnhtbESP0WoCMRRE3wv+Q7hC32p2qyy6NYoVRCn4oPYDLpvb&#10;zdbNzZpE3f59Uyj4OMzMGWa+7G0rbuRD41hBPspAEFdON1wr+DxtXqYgQkTW2DomBT8UYLkYPM2x&#10;1O7OB7odYy0ShEOJCkyMXSllqAxZDCPXESfvy3mLMUlfS+3xnuC2la9ZVkiLDacFgx2tDVXn49Uq&#10;oPftYfa9CmYvfR7y/Ucxm2wvSj0P+9UbiEh9fIT/2zutoJiO4e9MO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UYIbEAAAA3AAAAA8AAAAAAAAAAAAAAAAAmAIAAGRycy9k&#10;b3ducmV2LnhtbFBLBQYAAAAABAAEAPUAAACJAwAAAAA=&#10;" filled="f" stroked="f">
                  <v:textbox inset="0,0,0,0">
                    <w:txbxContent>
                      <w:p w:rsidR="00053375" w:rsidRPr="00304FA4" w:rsidRDefault="00053375" w:rsidP="00053375">
                        <w:pPr>
                          <w:rPr>
                            <w:color w:val="0000FF"/>
                            <w:vertAlign w:val="subscript"/>
                          </w:rPr>
                        </w:pPr>
                        <w:r w:rsidRPr="00304FA4">
                          <w:rPr>
                            <w:color w:val="0000FF"/>
                          </w:rPr>
                          <w:t>Σ</w:t>
                        </w:r>
                        <w:r w:rsidRPr="00304FA4">
                          <w:rPr>
                            <w:color w:val="0000FF"/>
                            <w:vertAlign w:val="subscript"/>
                          </w:rPr>
                          <w:t>1</w:t>
                        </w:r>
                      </w:p>
                    </w:txbxContent>
                  </v:textbox>
                </v:rect>
                <v:rect id="Rectangle 21" o:spid="_x0000_s1037" style="position:absolute;left:20955;top:11427;width:1281;height:23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348sQA&#10;AADcAAAADwAAAGRycy9kb3ducmV2LnhtbESP0WoCMRRE3wv9h3ALfavZFVl0axQVxCL4oO0HXDa3&#10;m9XNzZpEXf/eCIU+DjNzhpnOe9uKK/nQOFaQDzIQxJXTDdcKfr7XH2MQISJrbB2TgjsFmM9eX6ZY&#10;anfjPV0PsRYJwqFEBSbGrpQyVIYshoHriJP367zFmKSvpfZ4S3DbymGWFdJiw2nBYEcrQ9XpcLEK&#10;aLnZT46LYHbS5yHfbYvJaHNW6v2tX3yCiNTH//Bf+0srKMYjeJ5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9+PLEAAAA3AAAAA8AAAAAAAAAAAAAAAAAmAIAAGRycy9k&#10;b3ducmV2LnhtbFBLBQYAAAAABAAEAPUAAACJAwAAAAA=&#10;" filled="f" stroked="f">
                  <v:textbox inset="0,0,0,0">
                    <w:txbxContent>
                      <w:p w:rsidR="00053375" w:rsidRPr="00304FA4" w:rsidRDefault="00053375" w:rsidP="00053375">
                        <w:pPr>
                          <w:rPr>
                            <w:color w:val="0000FF"/>
                            <w:vertAlign w:val="subscript"/>
                          </w:rPr>
                        </w:pPr>
                        <w:r w:rsidRPr="00304FA4">
                          <w:rPr>
                            <w:color w:val="0000FF"/>
                          </w:rPr>
                          <w:t>Σ</w:t>
                        </w:r>
                        <w:r w:rsidRPr="00304FA4">
                          <w:rPr>
                            <w:color w:val="0000FF"/>
                            <w:vertAlign w:val="subscript"/>
                          </w:rPr>
                          <w:t>2</w:t>
                        </w:r>
                      </w:p>
                    </w:txbxContent>
                  </v:textbox>
                </v:rect>
                <v:rect id="Rectangle 22" o:spid="_x0000_s1038" style="position:absolute;left:20254;top:1141;width:2782;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B7cUA&#10;AADcAAAADwAAAGRycy9kb3ducmV2LnhtbESPT4vCMBTE78J+h/AWvGmqoN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YHtxQAAANwAAAAPAAAAAAAAAAAAAAAAAJgCAABkcnMv&#10;ZG93bnJldi54bWxQSwUGAAAAAAQABAD1AAAAigMAAAAA&#10;" filled="f" stroked="f">
                  <v:textbox inset="0,0,0,0">
                    <w:txbxContent>
                      <w:p w:rsidR="00053375" w:rsidRPr="00A31705" w:rsidRDefault="00053375" w:rsidP="00053375">
                        <w:pPr>
                          <w:rPr>
                            <w:b/>
                            <w:sz w:val="16"/>
                            <w:szCs w:val="16"/>
                            <w:lang w:val="en-US"/>
                          </w:rPr>
                        </w:pPr>
                        <w:r w:rsidRPr="00304FA4">
                          <w:rPr>
                            <w:b/>
                            <w:sz w:val="16"/>
                            <w:szCs w:val="16"/>
                            <w:highlight w:val="yellow"/>
                            <w:lang w:val="en-US"/>
                          </w:rPr>
                          <w:t>t=0</w:t>
                        </w:r>
                      </w:p>
                    </w:txbxContent>
                  </v:textbox>
                </v:rect>
                <v:shape id="Freeform 23" o:spid="_x0000_s1039" style="position:absolute;left:17509;top:4950;width:1106;height:763;visibility:visible;mso-wrap-style:square;v-text-anchor:top" coordsize="17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atAMUA&#10;AADcAAAADwAAAGRycy9kb3ducmV2LnhtbESPS2vDMBCE74H8B7GB3hI5bRHBjWzyaKAUUsjj0tti&#10;bS1Ta2UsNXH+fVUI9DjMzDfMshxcKy7Uh8azhvksA0FcedNwreF82k0XIEJENth6Jg03ClAW49ES&#10;c+OvfKDLMdYiQTjkqMHG2OVShsqSwzDzHXHyvnzvMCbZ19L0eE1w18rHLFPSYcNpwWJHG0vV9/HH&#10;aXD75+H2/mrDx04d1Np98nbbPWn9MBlWLyAiDfE/fG+/GQ1qoeDvTDo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q0AxQAAANwAAAAPAAAAAAAAAAAAAAAAAJgCAABkcnMv&#10;ZG93bnJldi54bWxQSwUGAAAAAAQABAD1AAAAigMAAAAA&#10;" path="m,120l174,e" filled="f" strokeweight="1.5pt">
                  <v:path arrowok="t" o:connecttype="custom" o:connectlocs="0,76331;110533,0" o:connectangles="0,0"/>
                </v:shape>
                <v:oval id="Oval 24" o:spid="_x0000_s1040" style="position:absolute;left:16076;top:1393;width:420;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WM8UA&#10;AADcAAAADwAAAGRycy9kb3ducmV2LnhtbESPQWvCQBSE74X+h+UJvdWNtahE11ACLaW2B6MXb4/s&#10;Mwlm34bd1ST/visUehxm5htmkw2mFTdyvrGsYDZNQBCXVjdcKTge3p9XIHxA1thaJgUjeci2jw8b&#10;TLXteU+3IlQiQtinqKAOoUul9GVNBv3UdsTRO1tnMETpKqkd9hFuWvmSJAtpsOG4UGNHeU3lpbia&#10;SPm+fnwtiznL1/Zn504HPx/zUqmnyfC2BhFoCP/hv/anVrBYLeF+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tYzxQAAANwAAAAPAAAAAAAAAAAAAAAAAJgCAABkcnMv&#10;ZG93bnJldi54bWxQSwUGAAAAAAQABAD1AAAAigMAAAAA&#10;" fillcolor="red"/>
                <v:rect id="Rectangle 25" o:spid="_x0000_s1041" style="position:absolute;left:14666;top:1141;width:488;height:23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Dy98EA&#10;AADcAAAADwAAAGRycy9kb3ducmV2LnhtbERP3WrCMBS+H/gO4Qi7m2llFK1GUUEcAy90e4BDc2yq&#10;zUlNonZvv1wIXn58//Nlb1txJx8axwryUQaCuHK64VrB78/2YwIiRGSNrWNS8EcBlovB2xxL7R58&#10;oPsx1iKFcChRgYmxK6UMlSGLYeQ64sSdnLcYE/S11B4fKdy2cpxlhbTYcGow2NHGUHU53qwCWu8O&#10;0/MqmL30ecj338X0c3dV6n3Yr2YgIvXxJX66v7SCYpLWpjPp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w8vfBAAAA3AAAAA8AAAAAAAAAAAAAAAAAmAIAAGRycy9kb3du&#10;cmV2LnhtbFBLBQYAAAAABAAEAPUAAACGAwAAAAA=&#10;" filled="f" stroked="f">
                  <v:textbox inset="0,0,0,0">
                    <w:txbxContent>
                      <w:p w:rsidR="00053375" w:rsidRPr="002D485C" w:rsidRDefault="00053375" w:rsidP="00053375">
                        <w:pPr>
                          <w:rPr>
                            <w:color w:val="FF0000"/>
                            <w:sz w:val="16"/>
                            <w:szCs w:val="16"/>
                          </w:rPr>
                        </w:pPr>
                        <w:r w:rsidRPr="002D485C">
                          <w:rPr>
                            <w:color w:val="FF0000"/>
                            <w:sz w:val="16"/>
                            <w:szCs w:val="16"/>
                          </w:rPr>
                          <w:t>θ</w:t>
                        </w:r>
                      </w:p>
                    </w:txbxContent>
                  </v:textbox>
                </v:rect>
                <v:line id="Line 26" o:spid="_x0000_s1042" style="position:absolute;flip:x;visibility:visible;mso-wrap-style:square" from="19179,9456" to="19186,11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RI9cQAAADcAAAADwAAAGRycy9kb3ducmV2LnhtbESPT4vCMBTE7wt+h/AEb2u6Hop2jSIL&#10;grJ78B/s9dG8NsXmpSRZW7/9RhA8DjPzG2a5HmwrbuRD41jBxzQDQVw63XCt4HLevs9BhIissXVM&#10;Cu4UYL0avS2x0K7nI91OsRYJwqFABSbGrpAylIYshqnriJNXOW8xJulrqT32CW5bOcuyXFpsOC0Y&#10;7OjLUHk9/VkFcv/dH/x2dqnqate53735yftBqcl42HyCiDTEV/jZ3mkF+XwBj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hEj1xAAAANwAAAAPAAAAAAAAAAAA&#10;AAAAAKECAABkcnMvZG93bnJldi54bWxQSwUGAAAAAAQABAD5AAAAkgMAAAAA&#10;" strokeweight="1.5pt"/>
                <v:shape id="Freeform 27" o:spid="_x0000_s1043" style="position:absolute;left:640;top:2430;width:53;height:15859;visibility:visible;mso-wrap-style:square;v-text-anchor:top" coordsize="8,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Sy5b4A&#10;AADcAAAADwAAAGRycy9kb3ducmV2LnhtbERPy4rCMBTdD/gP4QrupqkKRatRRFDcKPj4gGtzbYvJ&#10;TWmirX8/WQy4PJz3ct1bI97U+tqxgnGSgiAunK65VHC77n5nIHxA1mgck4IPeVivBj9LzLXr+Ezv&#10;SyhFDGGfo4IqhCaX0hcVWfSJa4gj93CtxRBhW0rdYhfDrZGTNM2kxZpjQ4UNbSsqnpeXVfA4menE&#10;7DPjjsXsVN87lO6YKTUa9psFiEB9+Ir/3QetIJvH+fFMPAJ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PEsuW+AAAA3AAAAA8AAAAAAAAAAAAAAAAAmAIAAGRycy9kb3ducmV2&#10;LnhtbFBLBQYAAAAABAAEAPUAAACDAwAAAAA=&#10;" path="m,l8,2498e" strokeweight="1.75pt">
                  <v:fill opacity="38666f" color2="silver" rotate="t" focus="100%" type="gradient"/>
                  <v:path arrowok="t" o:connecttype="custom" o:connectlocs="0,0;5336,1585902" o:connectangles="0,0"/>
                </v:shape>
                <v:shape id="Freeform 28" o:spid="_x0000_s1044" style="position:absolute;left:640;top:5713;width:16869;height:82;visibility:visible;mso-wrap-style:square;v-text-anchor:top" coordsize="26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xR0L8A&#10;AADcAAAADwAAAGRycy9kb3ducmV2LnhtbESPzQrCMBCE74LvEFbwpmkVilajiCB4E3/qeWnWtths&#10;ShO1vr0RBI/DzHzDLNedqcWTWldZVhCPIxDEudUVFwou591oBsJ5ZI21ZVLwJgfrVb+3xFTbFx/p&#10;efKFCBB2KSoovW9SKV1ekkE3tg1x8G62NeiDbAupW3wFuKnlJIoSabDisFBiQ9uS8vvpYRQcMLnQ&#10;bJd18yzee3fdclNfp0oNB91mAcJT5//hX3uvFSTzGL5nwh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nFHQvwAAANwAAAAPAAAAAAAAAAAAAAAAAJgCAABkcnMvZG93bnJl&#10;di54bWxQSwUGAAAAAAQABAD1AAAAhAMAAAAA&#10;" path="m,13l2657,e" filled="f" strokeweight="1.25pt">
                  <v:path arrowok="t" o:connecttype="custom" o:connectlocs="0,8152;1686957,0" o:connectangles="0,0"/>
                </v:shape>
                <v:rect id="Rectangle 29" o:spid="_x0000_s1045" style="position:absolute;left:18157;top:11479;width:2097;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y6k8UA&#10;AADcAAAADwAAAGRycy9kb3ducmV2LnhtbESPQWsCMRSE74L/IbyCF6lZW7ro1igiLVQoYq0I3h6b&#10;52Zx87IkUbf/3hQKPQ4z8w0zW3S2EVfyoXasYDzKQBCXTtdcKdh/vz9OQISIrLFxTAp+KMBi3u/N&#10;sNDuxl903cVKJAiHAhWYGNtCylAashhGriVO3sl5izFJX0nt8ZbgtpFPWZZLizWnBYMtrQyV593F&#10;KohmvTnk2WQ7PPNpK+3ny5v2R6UGD93yFUSkLv6H/9ofWkE+fYbfM+k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LqTxQAAANwAAAAPAAAAAAAAAAAAAAAAAJgCAABkcnMv&#10;ZG93bnJldi54bWxQSwUGAAAAAAQABAD1AAAAigMAAAAA&#10;">
                  <v:fill color2="silver" rotate="t" focusposition=".5,.5" focussize="" focus="100%" type="gradientRadial"/>
                  <v:textbox inset="0,0,0,0">
                    <w:txbxContent>
                      <w:p w:rsidR="00053375" w:rsidRPr="00304FA4" w:rsidRDefault="00053375" w:rsidP="00053375">
                        <w:pPr>
                          <w:rPr>
                            <w:color w:val="FF0000"/>
                            <w:vertAlign w:val="subscript"/>
                            <w:lang w:val="en-US"/>
                          </w:rPr>
                        </w:pPr>
                        <w:r w:rsidRPr="00304FA4">
                          <w:rPr>
                            <w:color w:val="FF0000"/>
                            <w:lang w:val="en-US"/>
                          </w:rPr>
                          <w:t xml:space="preserve"> m</w:t>
                        </w:r>
                        <w:r w:rsidRPr="00304FA4">
                          <w:rPr>
                            <w:color w:val="FF0000"/>
                            <w:vertAlign w:val="subscript"/>
                            <w:lang w:val="en-US"/>
                          </w:rPr>
                          <w:t xml:space="preserve">2  </w:t>
                        </w:r>
                      </w:p>
                    </w:txbxContent>
                  </v:textbox>
                </v:rect>
                <v:shape id="Freeform 30" o:spid="_x0000_s1046" style="position:absolute;left:17464;top:5713;width:45;height:12480;visibility:visible;mso-wrap-style:square;v-text-anchor:top" coordsize="7,1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Yl8UA&#10;AADcAAAADwAAAGRycy9kb3ducmV2LnhtbESPQWsCMRSE7wX/Q3hCbzVrEa2rUbRoKb1VPejtuXnu&#10;Lrt5WZJ0Tf99Uyj0OMzMN8xyHU0renK+tqxgPMpAEBdW11wqOB33Ty8gfEDW2FomBd/kYb0aPCwx&#10;1/bOn9QfQikShH2OCqoQulxKX1Rk0I9sR5y8m3UGQ5KulNrhPcFNK5+zbCoN1pwWKuzotaKiOXwZ&#10;Bbfi2s/cpc3ivnzjeN41249Zo9TjMG4WIALF8B/+a79rBdP5B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NiXxQAAANwAAAAPAAAAAAAAAAAAAAAAAJgCAABkcnMv&#10;ZG93bnJldi54bWxQSwUGAAAAAAQABAD1AAAAigMAAAAA&#10;" path="m,l7,1965e" filled="f" strokeweight="1.25pt">
                  <v:path arrowok="t" o:connecttype="custom" o:connectlocs="0,0;4574,1247971" o:connectangles="0,0"/>
                </v:shape>
                <v:rect id="Rectangle 31" o:spid="_x0000_s1047" alt="Wide upward diagonal" style="position:absolute;top:18289;width:19560;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3EK8YA&#10;AADcAAAADwAAAGRycy9kb3ducmV2LnhtbESPQWvCQBSE7wX/w/IEb3WjYKrRVVQstAiixou3R/aZ&#10;BLNvY3ar8d+7hUKPw8x8w8wWranEnRpXWlYw6EcgiDOrS84VnNLP9zEI55E1VpZJwZMcLOadtxkm&#10;2j74QPejz0WAsEtQQeF9nUjpsoIMur6tiYN3sY1BH2STS93gI8BNJYdRFEuDJYeFAmtaF5Rdjz9G&#10;wWT7XMbVyo1Ot83w/JHu6n36fVaq122XUxCeWv8f/mt/aQXxZAS/Z8IRk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3EK8YAAADcAAAADwAAAAAAAAAAAAAAAACYAgAAZHJz&#10;L2Rvd25yZXYueG1sUEsFBgAAAAAEAAQA9QAAAIsDAAAAAA==&#10;" fillcolor="black" stroked="f">
                  <v:fill r:id="rId29" o:title="" type="pattern"/>
                </v:rect>
                <v:line id="Line 32" o:spid="_x0000_s1048" style="position:absolute;visibility:visible;mso-wrap-style:square" from="0,18289" to="19560,18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SIaMQAAADcAAAADwAAAGRycy9kb3ducmV2LnhtbESPQWvCQBSE74L/YXmF3nTTFoJGVxHB&#10;WnprFMHbI/tMYrJv092Npv++Wyh4HGbmG2a5HkwrbuR8bVnByzQBQVxYXXOp4HjYTWYgfEDW2Fom&#10;BT/kYb0aj5aYaXvnL7rloRQRwj5DBVUIXSalLyoy6Ke2I47exTqDIUpXSu3wHuGmla9JkkqDNceF&#10;CjvaVlQ0eW8UnPqcz9dm51rs3/f7y+m78W+fSj0/DZsFiEBDeIT/2x9aQTpP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IhoxAAAANwAAAAPAAAAAAAAAAAA&#10;AAAAAKECAABkcnMvZG93bnJldi54bWxQSwUGAAAAAAQABAD5AAAAkgMAAAAA&#10;" strokeweight="1.5pt"/>
                <v:shape id="Freeform 33" o:spid="_x0000_s1049" style="position:absolute;left:12494;top:4253;width:6914;height:5269;visibility:visible;mso-wrap-style:square;v-text-anchor:top" coordsize="1089,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qxdccA&#10;AADcAAAADwAAAGRycy9kb3ducmV2LnhtbESPT2sCMRTE74V+h/AKvdVsS7XtapQi+OcitKtVj4/k&#10;dXd187Juoq7f3giFHoeZ+Q0zGLW2EidqfOlYwXMnAUGsnSk5V7BaTp7eQfiAbLByTAou5GE0vL8b&#10;YGrcmb/plIVcRAj7FBUUIdSplF4XZNF3XE0cvV/XWAxRNrk0DZ4j3FbyJUl60mLJcaHAmsYF6X12&#10;tAoOi0RPN/Sjq+Xqa/c622yzdXer1OND+9kHEagN/+G/9two6H28we1MPAJye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asXXHAAAA3AAAAA8AAAAAAAAAAAAAAAAAmAIAAGRy&#10;cy9kb3ducmV2LnhtbFBLBQYAAAAABAAEAPUAAACMAwAAAAA=&#10;" path="m,43v95,,400,-15,568,c736,58,929,,1009,131v80,131,33,554,42,699e" filled="f" fillcolor="black" strokeweight="1.5pt">
                  <v:stroke r:id="rId30" o:title="" filltype="pattern"/>
                  <v:path arrowok="t" o:connecttype="custom" o:connectlocs="0,27297;360621,27297;640609,83162;667275,526905" o:connectangles="0,0,0,0"/>
                </v:shape>
                <v:shape id="Freeform 34" o:spid="_x0000_s1050" style="position:absolute;left:18279;top:4320;width:412;height:711;visibility:visible;mso-wrap-style:square;v-text-anchor:top" coordsize="6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cROcEA&#10;AADcAAAADwAAAGRycy9kb3ducmV2LnhtbERPTYvCMBC9C/sfwizsTVN3pdhqLEVYFG9W9+Btthnb&#10;YjMpTdT6781B8Ph438tsMK24Ue8aywqmkwgEcWl1w5WC4+F3PAfhPLLG1jIpeJCDbPUxWmKq7Z33&#10;dCt8JUIIuxQV1N53qZSurMmgm9iOOHBn2xv0AfaV1D3eQ7hp5XcUxdJgw6Ghxo7WNZWX4moURP97&#10;dmv/k+Tb6XkXx8Vp8zc7KfX1OeQLEJ4G/xa/3FutIE7C2nAmHA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ETnBAAAA3AAAAA8AAAAAAAAAAAAAAAAAmAIAAGRycy9kb3du&#10;cmV2LnhtbFBLBQYAAAAABAAEAPUAAACGAwAAAAA=&#10;" path="m,c4,15,13,71,23,88v10,17,28,12,35,16c65,108,64,110,65,112e" filled="f" strokeweight="1.5pt">
                  <v:path arrowok="t" o:connecttype="custom" o:connectlocs="0,0;14566,55898;36731,66061;41164,71143" o:connectangles="0,0,0,0"/>
                </v:shape>
                <v:group id="Group 35" o:spid="_x0000_s1051" style="position:absolute;left:693;top:3534;width:9788;height:1475" coordorigin="3884,12094" coordsize="1900,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Freeform 36" o:spid="_x0000_s1052" style="position:absolute;left:5504;top:12100;width:280;height:254;visibility:visible;mso-wrap-style:square;v-text-anchor:top" coordsize="280,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G1RMIA&#10;AADcAAAADwAAAGRycy9kb3ducmV2LnhtbERPy4rCMBTdC/5DuAPuNB0XKtUoMsXHQgbUYcDdtbm2&#10;HZubkkStf28WAy4P5z1btKYWd3K+sqzgc5CAIM6trrhQ8HNc9ScgfEDWWFsmBU/ysJh3OzNMtX3w&#10;nu6HUIgYwj5FBWUITSqlz0sy6Ae2IY7cxTqDIUJXSO3wEcNNLYdJMpIGK44NJTb0VVJ+PdyMgvPu&#10;Lxufsqs7r7PN7xBvy+b0XSjV+2iXUxCB2vAW/7u3WsE4ifPjmXg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YbVEwgAAANwAAAAPAAAAAAAAAAAAAAAAAJgCAABkcnMvZG93&#10;bnJldi54bWxQSwUGAAAAAAQABAD1AAAAhwMAAAAA&#10;" path="m7,26l,,33,13,52,26,72,39,85,65,98,91r6,33l111,169r,52l280,221r-7,33l78,254,72,215r,-52l65,111,59,78,46,59,26,39,7,26xe" fillcolor="#72706f" stroked="f">
                    <v:path arrowok="t" o:connecttype="custom" o:connectlocs="7,26;0,0;33,13;52,26;72,39;85,65;98,91;104,124;111,169;111,221;280,221;273,254;78,254;72,215;72,163;65,111;59,78;46,59;26,39;7,26" o:connectangles="0,0,0,0,0,0,0,0,0,0,0,0,0,0,0,0,0,0,0,0"/>
                  </v:shape>
                  <v:shape id="Freeform 37" o:spid="_x0000_s1053" style="position:absolute;left:5504;top:12100;width:280;height:254;visibility:visible;mso-wrap-style:square;v-text-anchor:top" coordsize="280,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1tsYA&#10;AADcAAAADwAAAGRycy9kb3ducmV2LnhtbESPQWvCQBSE7wX/w/KEXkQ3ekhjdBNEEEqhUFP1/My+&#10;ZkOzb0N2q+m/7xYKPQ4z8w2zLUfbiRsNvnWsYLlIQBDXTrfcKDi9H+YZCB+QNXaOScE3eSiLycMW&#10;c+3ufKRbFRoRIexzVGBC6HMpfW3Iol+4njh6H26wGKIcGqkHvEe47eQqSVJpseW4YLCnvaH6s/qy&#10;Cuzb61WOl+x8tNl1P+vNy2y9SpV6nI67DYhAY/gP/7WftYKnZAm/Z+IR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k1tsYAAADcAAAADwAAAAAAAAAAAAAAAACYAgAAZHJz&#10;L2Rvd25yZXYueG1sUEsFBgAAAAAEAAQA9QAAAIsDAAAAAA==&#10;" path="m7,26l,,33,13,52,26,72,39,85,65,98,91r6,33l111,169r,52l280,221r-7,33l78,254,72,215r,-52l65,111,59,78,46,59,26,39,7,26xe" filled="f" strokecolor="#1f1a17" strokeweight=".35pt">
                    <v:path arrowok="t" o:connecttype="custom" o:connectlocs="7,26;0,0;33,13;52,26;72,39;85,65;98,91;104,124;111,169;111,221;280,221;273,254;78,254;72,215;72,163;65,111;59,78;46,59;26,39;7,26" o:connectangles="0,0,0,0,0,0,0,0,0,0,0,0,0,0,0,0,0,0,0,0"/>
                  </v:shape>
                  <v:shape id="Freeform 38" o:spid="_x0000_s1054" style="position:absolute;left:4242;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DjsQA&#10;AADcAAAADwAAAGRycy9kb3ducmV2LnhtbESPT4vCMBTE7wt+h/AEL4umenClGkUEpSeX9Q94fDTP&#10;tti8lCba6KffCAt7HGbmN8xiFUwtHtS6yrKC8SgBQZxbXXGh4HTcDmcgnEfWWFsmBU9ysFr2PhaY&#10;atvxDz0OvhARwi5FBaX3TSqly0sy6Ea2IY7e1bYGfZRtIXWLXYSbWk6SZCoNVhwXSmxoU1J+O9yN&#10;gqz4PH5v9mcdeJ1fwq7Ozq/uotSgH9ZzEJ6C/w//tTOt4CuZwPt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aA47EAAAA3AAAAA8AAAAAAAAAAAAAAAAAmAIAAGRycy9k&#10;b3ducmV2LnhtbFBLBQYAAAAABAAEAPUAAACJAwAAAAA=&#10;" path="m,20l26,,39,46,52,98r7,58l59,215r,58l52,319r-6,19l32,351r-6,13l13,371,6,358,19,345r7,-33l26,280r6,-46l26,182r,-58l13,72,,20xe" fillcolor="#72706f" stroked="f">
                    <v:path arrowok="t" o:connecttype="custom" o:connectlocs="0,20;26,0;39,46;52,98;59,156;59,215;59,273;52,319;46,338;32,351;26,364;13,371;6,358;19,345;26,312;26,280;32,234;26,182;26,124;13,72;0,20" o:connectangles="0,0,0,0,0,0,0,0,0,0,0,0,0,0,0,0,0,0,0,0,0"/>
                  </v:shape>
                  <v:shape id="Freeform 39" o:spid="_x0000_s1055" style="position:absolute;left:4242;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hBMYA&#10;AADcAAAADwAAAGRycy9kb3ducmV2LnhtbESPT2sCMRTE74V+h/CE3mrWVrt2axRpKSgein8Qj6+b&#10;193FzcuapLp+eyMIHoeZ+Q0zmrSmFkdyvrKsoNdNQBDnVldcKNisv5+HIHxA1lhbJgVn8jAZPz6M&#10;MNP2xEs6rkIhIoR9hgrKEJpMSp+XZNB3bUMcvT/rDIYoXSG1w1OEm1q+JMmbNFhxXCixoc+S8v3q&#10;3yjo73f2fcstzwfLFH8P7Jqfr4VST512+gEiUBvu4Vt7phWkyStcz8QjIM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UhBMYAAADcAAAADwAAAAAAAAAAAAAAAACYAgAAZHJz&#10;L2Rvd25yZXYueG1sUEsFBgAAAAAEAAQA9QAAAIsDAAAAAA==&#10;" path="m,20l26,,39,46,52,98r7,58l59,215r,58l52,319r-6,19l32,351r-6,13l13,371,6,358,19,345r7,-33l26,280r6,-46l26,182r,-58l13,72,,20e" filled="f" strokecolor="#1f1a17" strokeweight=".35pt">
                    <v:path arrowok="t" o:connecttype="custom" o:connectlocs="0,20;26,0;39,46;52,98;59,156;59,215;59,273;52,319;46,338;32,351;26,364;13,371;6,358;19,345;26,312;26,280;32,234;26,182;26,124;13,72;0,20" o:connectangles="0,0,0,0,0,0,0,0,0,0,0,0,0,0,0,0,0,0,0,0,0"/>
                  </v:shape>
                  <v:shape id="Freeform 40" o:spid="_x0000_s1056" style="position:absolute;left:4392;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4qEsMA&#10;AADcAAAADwAAAGRycy9kb3ducmV2LnhtbESP3YrCMBSE7wXfIRzBO01cxJWuURZhQQTBf9i7Q3Ns&#10;yzYnpYm2+vRGWPBymJlvmNmitaW4Ue0LxxpGQwWCOHWm4EzD8fAzmILwAdlg6Zg03MnDYt7tzDAx&#10;ruEd3fYhExHCPkENeQhVIqVPc7Loh64ijt7F1RZDlHUmTY1NhNtSfig1kRYLjgs5VrTMKf3bX60G&#10;fpzODU6LzfWgst/LulXHbaO07vfa7y8QgdrwDv+3V0bDpxrD60w8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4qEsMAAADcAAAADwAAAAAAAAAAAAAAAACYAgAAZHJzL2Rv&#10;d25yZXYueG1sUEsFBgAAAAAEAAQA9QAAAIgDAAAAAA==&#10;" path="m,20l19,,39,46,52,98r6,58l58,215r,58l45,319r-6,19l32,351r-6,13l13,371,6,358r7,-13l19,312r7,-32l26,234r,-52l19,124,13,72,,20xe" fillcolor="#72706f" stroked="f">
                    <v:path arrowok="t" o:connecttype="custom" o:connectlocs="0,20;19,0;39,46;52,98;58,156;58,215;58,273;45,319;39,338;32,351;26,364;13,371;6,358;13,345;19,312;26,280;26,234;26,182;19,124;13,72;0,20" o:connectangles="0,0,0,0,0,0,0,0,0,0,0,0,0,0,0,0,0,0,0,0,0"/>
                  </v:shape>
                  <v:shape id="Freeform 41" o:spid="_x0000_s1057" style="position:absolute;left:4392;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hcQA&#10;AADcAAAADwAAAGRycy9kb3ducmV2LnhtbESP0WoCMRRE3wv+Q7hCX0rNKlhlNYrWCtI3Vz/gdnPd&#10;rG5utpuoq19vCgUfh5k5w0znra3EhRpfOlbQ7yUgiHOnSy4U7Hfr9zEIH5A1Vo5JwY08zGedlymm&#10;2l15S5csFCJC2KeowIRQp1L63JBF33M1cfQOrrEYomwKqRu8Rrit5CBJPqTFkuOCwZo+DeWn7GwV&#10;HBfunH0v8xXfzf5Xvn1ZiT9Wqdduu5iACNSGZ/i/vdEKRskQ/s7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iYXEAAAA3AAAAA8AAAAAAAAAAAAAAAAAmAIAAGRycy9k&#10;b3ducmV2LnhtbFBLBQYAAAAABAAEAPUAAACJAwAAAAA=&#10;" path="m,20l19,,39,46,52,98r6,58l58,215r,58l45,319r-6,19l32,351r-6,13l13,371,6,358r7,-13l19,312r7,-32l26,234r,-52l19,124,13,72,,20e" filled="f" strokecolor="#1f1a17" strokeweight=".35pt">
                    <v:path arrowok="t" o:connecttype="custom" o:connectlocs="0,20;19,0;39,46;52,98;58,156;58,215;58,273;45,319;39,338;32,351;26,364;13,371;6,358;13,345;19,312;26,280;26,234;26,182;19,124;13,72;0,20" o:connectangles="0,0,0,0,0,0,0,0,0,0,0,0,0,0,0,0,0,0,0,0,0"/>
                  </v:shape>
                  <v:shape id="Freeform 42" o:spid="_x0000_s1058" style="position:absolute;left:4535;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AR/sUA&#10;AADcAAAADwAAAGRycy9kb3ducmV2LnhtbESPQWvCQBSE74X+h+UVemt268GGmFVEKEihYGMUvD2y&#10;zySYfRuyq0n99d1CocdhZr5h8tVkO3GjwbeONbwmCgRx5UzLtYZy//6SgvAB2WDnmDR8k4fV8vEh&#10;x8y4kb/oVoRaRAj7DDU0IfSZlL5qyKJPXE8cvbMbLIYoh1qaAccIt52cKTWXFluOCw32tGmouhRX&#10;q4Hvh+OIaft53av6dP6YVLkbldbPT9N6ASLQFP7Df+2t0fCm5vB7Jh4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BH+xQAAANwAAAAPAAAAAAAAAAAAAAAAAJgCAABkcnMv&#10;ZG93bnJldi54bWxQSwUGAAAAAAQABAD1AAAAigMAAAAA&#10;" path="m,20l19,,39,46,52,98r6,58l58,215r,58l52,319r-7,19l32,351r-6,13l13,371,6,358,19,345r7,-33l26,280r6,-46l26,182r,-58l13,72,,20xe" fillcolor="#72706f" stroked="f">
                    <v:path arrowok="t" o:connecttype="custom" o:connectlocs="0,20;19,0;39,46;52,98;58,156;58,215;58,273;52,319;45,338;32,351;26,364;13,371;6,358;19,345;26,312;26,280;32,234;26,182;26,124;13,72;0,20" o:connectangles="0,0,0,0,0,0,0,0,0,0,0,0,0,0,0,0,0,0,0,0,0"/>
                  </v:shape>
                  <v:shape id="Freeform 43" o:spid="_x0000_s1059" style="position:absolute;left:4535;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yacQA&#10;AADcAAAADwAAAGRycy9kb3ducmV2LnhtbESPwW7CMBBE75X6D9ZW6qUCpz0ACjgRtEVCvTXkA5Z4&#10;idPG6xAbCHw9rlSJ42hm3mgW+WBbcaLeN44VvI4TEMSV0w3XCsrtejQD4QOyxtYxKbiQhzx7fFhg&#10;qt2Zv+lUhFpECPsUFZgQulRKXxmy6MeuI47e3vUWQ5R9LXWP5wi3rXxLkom02HBcMNjRu6Hqtzha&#10;BT9Ldyy+VtUHX015kC+fVuLOKvX8NCznIAIN4R7+b2+0gmkyh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hsmnEAAAA3AAAAA8AAAAAAAAAAAAAAAAAmAIAAGRycy9k&#10;b3ducmV2LnhtbFBLBQYAAAAABAAEAPUAAACJAwAAAAA=&#10;" path="m,20l19,,39,46,52,98r6,58l58,215r,58l52,319r-7,19l32,351r-6,13l13,371,6,358,19,345r7,-33l26,280r6,-46l26,182r,-58l13,72,,20e" filled="f" strokecolor="#1f1a17" strokeweight=".35pt">
                    <v:path arrowok="t" o:connecttype="custom" o:connectlocs="0,20;19,0;39,46;52,98;58,156;58,215;58,273;52,319;45,338;32,351;26,364;13,371;6,358;19,345;26,312;26,280;32,234;26,182;26,124;13,72;0,20" o:connectangles="0,0,0,0,0,0,0,0,0,0,0,0,0,0,0,0,0,0,0,0,0"/>
                  </v:shape>
                  <v:shape id="Freeform 44" o:spid="_x0000_s1060" style="position:absolute;left:4678;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gF78A&#10;AADcAAAADwAAAGRycy9kb3ducmV2LnhtbERPy4rCMBTdC/5DuII7TZyFSjWKCMIgCL7B3aW5tsXm&#10;pjTR1vn6yUJweTjv+bK1pXhR7QvHGkZDBYI4dabgTMP5tBlMQfiAbLB0TBre5GG56HbmmBjX8IFe&#10;x5CJGMI+QQ15CFUipU9zsuiHriKO3N3VFkOEdSZNjU0Mt6X8UWosLRYcG3KsaJ1T+jg+rQb+u1wb&#10;nBa750llt/u2Ved9o7Tu99rVDESgNnzFH/ev0TBRcW08E4+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gyAXvwAAANwAAAAPAAAAAAAAAAAAAAAAAJgCAABkcnMvZG93bnJl&#10;di54bWxQSwUGAAAAAAQABAD1AAAAhAMAAAAA&#10;" path="m,20l19,,32,46,45,98r7,58l58,215r-6,58l45,319r-6,19l32,351,19,364,6,371r,-13l13,345r6,-33l26,280r,-46l26,182,19,124,13,72,,20xe" fillcolor="#72706f" stroked="f">
                    <v:path arrowok="t" o:connecttype="custom" o:connectlocs="0,20;19,0;32,46;45,98;52,156;58,215;52,273;45,319;39,338;32,351;19,364;6,371;6,358;13,345;19,312;26,280;26,234;26,182;19,124;13,72;0,20" o:connectangles="0,0,0,0,0,0,0,0,0,0,0,0,0,0,0,0,0,0,0,0,0"/>
                  </v:shape>
                  <v:shape id="Freeform 45" o:spid="_x0000_s1061" style="position:absolute;left:4678;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KDgMQA&#10;AADcAAAADwAAAGRycy9kb3ducmV2LnhtbESPwW7CMBBE75X4B2uReqmKAwcKAYOgFAn1RuADtvES&#10;B+J1GhsIfD2uVInjaGbeaKbz1lbiQo0vHSvo9xIQxLnTJRcK9rv1+wiED8gaK8ek4EYe5rPOyxRT&#10;7a68pUsWChEh7FNUYEKoUyl9bsii77maOHoH11gMUTaF1A1eI9xWcpAkQ2mx5LhgsKZPQ/kpO1sF&#10;x4U7Z9/LfMV3s/+Vb19W4o9V6rXbLiYgArXhGf5vb7SCj2QMf2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g4DEAAAA3AAAAA8AAAAAAAAAAAAAAAAAmAIAAGRycy9k&#10;b3ducmV2LnhtbFBLBQYAAAAABAAEAPUAAACJAwAAAAA=&#10;" path="m,20l19,,32,46,45,98r7,58l58,215r-6,58l45,319r-6,19l32,351,19,364,6,371r,-13l13,345r6,-33l26,280r,-46l26,182,19,124,13,72,,20e" filled="f" strokecolor="#1f1a17" strokeweight=".35pt">
                    <v:path arrowok="t" o:connecttype="custom" o:connectlocs="0,20;19,0;32,46;45,98;52,156;58,215;52,273;45,319;39,338;32,351;19,364;6,371;6,358;13,345;19,312;26,280;26,234;26,182;19,124;13,72;0,20" o:connectangles="0,0,0,0,0,0,0,0,0,0,0,0,0,0,0,0,0,0,0,0,0"/>
                  </v:shape>
                  <v:shape id="Freeform 46" o:spid="_x0000_s1062" style="position:absolute;left:4971;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6zMEA&#10;AADcAAAADwAAAGRycy9kb3ducmV2LnhtbERPy4rCMBTdC/5DuII7TXShUk2LCIIMDIyPGXB3aa5t&#10;sbkpTbSd+frJQnB5OO9N1ttaPKn1lWMNs6kCQZw7U3Gh4XLeT1YgfEA2WDsmDb/kIUuHgw0mxnV8&#10;pOcpFCKGsE9QQxlCk0jp85Is+qlriCN3c63FEGFbSNNiF8NtLedKLaTFimNDiQ3tSsrvp4fVwH/f&#10;Px2uqs/HWRXX20evLl+d0no86rdrEIH68Ba/3AejYTmL8+OZeAR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suszBAAAA3AAAAA8AAAAAAAAAAAAAAAAAmAIAAGRycy9kb3du&#10;cmV2LnhtbFBLBQYAAAAABAAEAPUAAACGAwAAAAA=&#10;" path="m,20l19,,39,46,52,98r6,58l58,215r,58l52,319r-7,19l32,351r-6,13l13,371,6,358,19,345r7,-33l26,280r6,-46l26,182r,-58l13,72,,20xe" fillcolor="#72706f" stroked="f">
                    <v:path arrowok="t" o:connecttype="custom" o:connectlocs="0,20;19,0;39,46;52,98;58,156;58,215;58,273;52,319;45,338;32,351;26,364;13,371;6,358;19,345;26,312;26,280;32,234;26,182;26,124;13,72;0,20" o:connectangles="0,0,0,0,0,0,0,0,0,0,0,0,0,0,0,0,0,0,0,0,0"/>
                  </v:shape>
                  <v:shape id="Freeform 47" o:spid="_x0000_s1063" style="position:absolute;left:4971;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0ZW8QA&#10;AADcAAAADwAAAGRycy9kb3ducmV2LnhtbESPzW7CMBCE70i8g7VIvaDipIcWhTgI+iOh3gg8wDZe&#10;4rTxOsQGQp++RqrEcTQz32jy5WBbcabeN44VpLMEBHHldMO1gv3u43EOwgdkja1jUnAlD8tiPMox&#10;0+7CWzqXoRYRwj5DBSaELpPSV4Ys+pnriKN3cL3FEGVfS93jJcJtK5+S5FlabDguGOzo1VD1U56s&#10;gu+VO5Wf6+qNf83+KKfvVuKXVephMqwWIAIN4R7+b2+0gpc0hduZeAR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dGVvEAAAA3AAAAA8AAAAAAAAAAAAAAAAAmAIAAGRycy9k&#10;b3ducmV2LnhtbFBLBQYAAAAABAAEAPUAAACJAwAAAAA=&#10;" path="m,20l19,,39,46,52,98r6,58l58,215r,58l52,319r-7,19l32,351r-6,13l13,371,6,358,19,345r7,-33l26,280r6,-46l26,182r,-58l13,72,,20e" filled="f" strokecolor="#1f1a17" strokeweight=".35pt">
                    <v:path arrowok="t" o:connecttype="custom" o:connectlocs="0,20;19,0;39,46;52,98;58,156;58,215;58,273;52,319;45,338;32,351;26,364;13,371;6,358;19,345;26,312;26,280;32,234;26,182;26,124;13,72;0,20" o:connectangles="0,0,0,0,0,0,0,0,0,0,0,0,0,0,0,0,0,0,0,0,0"/>
                  </v:shape>
                  <v:shape id="Freeform 48" o:spid="_x0000_s1064" style="position:absolute;left:5114;top:12133;width:65;height:370;visibility:visible;mso-wrap-style:square;v-text-anchor:top" coordsize="65,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4Kg8IA&#10;AADcAAAADwAAAGRycy9kb3ducmV2LnhtbESPQYvCMBSE7wv+h/AEb2uqBVerUWRBEE9aBfH2aJ5t&#10;sXkpTbat/94Iwh6HmfmGWW16U4mWGldaVjAZRyCIM6tLzhVczrvvOQjnkTVWlknBkxxs1oOvFSba&#10;dnyiNvW5CBB2CSoovK8TKV1WkEE3tjVx8O62MeiDbHKpG+wC3FRyGkUzabDksFBgTb8FZY/0zyhY&#10;LNDddnHXxml8fO6dPtRXg0qNhv12CcJT7//Dn/ZeK/iZTOF9Jh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gqDwgAAANwAAAAPAAAAAAAAAAAAAAAAAJgCAABkcnMvZG93&#10;bnJldi54bWxQSwUGAAAAAAQABAD1AAAAhwMAAAAA&#10;" path="m,13l26,,39,45,52,97r6,59l65,214r-7,52l52,312r-7,19l39,351,26,364r-13,6l13,357r6,-19l26,312r6,-39l32,227r,-52l26,123,19,65,,13xe" fillcolor="#72706f" stroked="f">
                    <v:path arrowok="t" o:connecttype="custom" o:connectlocs="0,13;26,0;39,45;52,97;58,156;65,214;58,266;52,312;45,331;39,351;26,364;13,370;13,357;19,338;26,312;32,273;32,227;32,175;26,123;19,65;0,13" o:connectangles="0,0,0,0,0,0,0,0,0,0,0,0,0,0,0,0,0,0,0,0,0"/>
                  </v:shape>
                  <v:shape id="Freeform 49" o:spid="_x0000_s1065" style="position:absolute;left:5114;top:12133;width:65;height:370;visibility:visible;mso-wrap-style:square;v-text-anchor:top" coordsize="65,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Dw6MYA&#10;AADcAAAADwAAAGRycy9kb3ducmV2LnhtbESPX2vCMBTF3wW/Q7jC3maighvVKCIOxhj70wn6eNfc&#10;tcXmpiRZ2337ZTDw8XDO+R3OejvYRnTkQ+1Yw2yqQBAXztRcajh+PNzegwgR2WDjmDT8UIDtZjxa&#10;Y2Zcz+/U5bEUCcIhQw1VjG0mZSgqshimriVO3pfzFmOSvpTGY5/gtpFzpZbSYs1pocKW9hUVl/zb&#10;anhevOX1S9mdDudXz/vlk/pse6X1zWTYrUBEGuI1/N9+NBruZgv4O5OO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Dw6MYAAADcAAAADwAAAAAAAAAAAAAAAACYAgAAZHJz&#10;L2Rvd25yZXYueG1sUEsFBgAAAAAEAAQA9QAAAIsDAAAAAA==&#10;" path="m,13l26,,39,45,52,97r6,59l65,214r-7,52l52,312r-7,19l39,351,26,364r-13,6l13,357r6,-19l26,312r6,-39l32,227r,-52l26,123,19,65,,13e" filled="f" strokecolor="#1f1a17" strokeweight=".35pt">
                    <v:path arrowok="t" o:connecttype="custom" o:connectlocs="0,13;26,0;39,45;52,97;58,156;65,214;58,266;52,312;45,331;39,351;26,364;13,370;13,357;19,338;26,312;32,273;32,227;32,175;26,123;19,65;0,13" o:connectangles="0,0,0,0,0,0,0,0,0,0,0,0,0,0,0,0,0,0,0,0,0"/>
                  </v:shape>
                  <v:shape id="Freeform 50" o:spid="_x0000_s1066" style="position:absolute;left:526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S+DMMA&#10;AADcAAAADwAAAGRycy9kb3ducmV2LnhtbESPzYrCMBSF9wO+Q7jCbERTZ0SlGkUdBl0pVsHttbm2&#10;xeamNBmtb28EYZaH8/NxpvPGlOJGtSssK+j3IhDEqdUFZwqOh9/uGITzyBpLy6TgQQ7ms9bHFGNt&#10;77ynW+IzEUbYxagg976KpXRpTgZdz1bEwbvY2qAPss6krvEexk0pv6JoKA0WHAg5VrTKKb0mf0ZB&#10;Z7Fd/pwvzU6vv+UDZeCc9Fqpz3azmIDw1Pj/8Lu90QpG/QG8zoQj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S+DMMAAADcAAAADwAAAAAAAAAAAAAAAACYAgAAZHJzL2Rv&#10;d25yZXYueG1sUEsFBgAAAAAEAAQA9QAAAIgDAAAAAA==&#10;" path="m,13l20,,39,45r7,52l59,156r,58l59,266,46,312r-7,19l33,351,20,364r-7,6l7,357r6,-19l20,312r6,-39l26,227r,-52l20,123,13,65,,13xe" fillcolor="#72706f" stroked="f">
                    <v:path arrowok="t" o:connecttype="custom" o:connectlocs="0,13;20,0;39,45;46,97;59,156;59,214;59,266;46,312;39,331;33,351;20,364;13,370;7,357;13,338;20,312;26,273;26,227;26,175;20,123;13,65;0,13" o:connectangles="0,0,0,0,0,0,0,0,0,0,0,0,0,0,0,0,0,0,0,0,0"/>
                  </v:shape>
                  <v:shape id="Freeform 51" o:spid="_x0000_s1067" style="position:absolute;left:526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pA3sUA&#10;AADcAAAADwAAAGRycy9kb3ducmV2LnhtbESPT2vCQBTE7wW/w/IEb3WjYKvRVYJQKG0h/rt4e2Sf&#10;STD7NuxuYvrtu4VCj8PM/IbZ7AbTiJ6cry0rmE0TEMSF1TWXCi7nt+clCB+QNTaWScE3edhtR08b&#10;TLV98JH6UyhFhLBPUUEVQptK6YuKDPqpbYmjd7POYIjSlVI7fES4aeQ8SV6kwZrjQoUt7Ssq7qfO&#10;KFj1hyxf6ewDu7z5vObuq5OZV2oyHrI1iEBD+A//td+1gtfZAn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kDexQAAANwAAAAPAAAAAAAAAAAAAAAAAJgCAABkcnMv&#10;ZG93bnJldi54bWxQSwUGAAAAAAQABAD1AAAAigMAAAAA&#10;" path="m,13l20,,39,45r7,52l59,156r,58l59,266,46,312r-7,19l33,351,20,364r-7,6l7,357r6,-19l20,312r6,-39l26,227r,-52l20,123,13,65,,13e" filled="f" strokecolor="#1f1a17" strokeweight=".35pt">
                    <v:path arrowok="t" o:connecttype="custom" o:connectlocs="0,13;20,0;39,45;46,97;59,156;59,214;59,266;46,312;39,331;33,351;20,364;13,370;7,357;13,338;20,312;26,273;26,227;26,175;20,123;13,65;0,13" o:connectangles="0,0,0,0,0,0,0,0,0,0,0,0,0,0,0,0,0,0,0,0,0"/>
                  </v:shape>
                  <v:shape id="Freeform 52" o:spid="_x0000_s1068" style="position:absolute;left:541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qF4MMA&#10;AADcAAAADwAAAGRycy9kb3ducmV2LnhtbESPzYrCMBSF94LvEK7gRjRVwZGOaXFGRFcjo4Lba3Nt&#10;yzQ3pYla394MCC4P5+fjLNLWVOJGjSstKxiPIhDEmdUl5wqOh/VwDsJ5ZI2VZVLwIAdp0u0sMNb2&#10;zr902/tchBF2MSoovK9jKV1WkEE3sjVx8C62MeiDbHKpG7yHcVPJSRTNpMGSA6HAmr4Lyv72V6Ng&#10;sPz5Wp0v7U5vpvKBMnBOeqNUv9cuP0F4av07/GpvtYKP8Qz+z4QjIJ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qF4MMAAADcAAAADwAAAAAAAAAAAAAAAACYAgAAZHJzL2Rv&#10;d25yZXYueG1sUEsFBgAAAAAEAAQA9QAAAIgDAAAAAA==&#10;" path="m,13l26,,39,45,52,97r7,59l59,214r,52l52,312r-6,19l33,351r-7,13l13,370,7,357,20,338r6,-26l26,273r7,-46l26,175r,-52l13,65,,13xe" fillcolor="#72706f" stroked="f">
                    <v:path arrowok="t" o:connecttype="custom" o:connectlocs="0,13;26,0;39,45;52,97;59,156;59,214;59,266;52,312;46,331;33,351;26,364;13,370;7,357;20,338;26,312;26,273;33,227;26,175;26,123;13,65;0,13" o:connectangles="0,0,0,0,0,0,0,0,0,0,0,0,0,0,0,0,0,0,0,0,0"/>
                  </v:shape>
                  <v:shape id="Freeform 53" o:spid="_x0000_s1069" style="position:absolute;left:541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R7MsUA&#10;AADcAAAADwAAAGRycy9kb3ducmV2LnhtbESPT2vCQBTE7wW/w/KE3urGHrRGVwmCUGwh9c/F2yP7&#10;TILZt2F3E+O3dwuFHoeZ+Q2z2gymET05X1tWMJ0kIIgLq2suFZxPu7cPED4ga2wsk4IHedisRy8r&#10;TLW984H6YyhFhLBPUUEVQptK6YuKDPqJbYmjd7XOYIjSlVI7vEe4aeR7ksykwZrjQoUtbSsqbsfO&#10;KFj0P1m+0Nkeu7z5uuTuu5OZV+p1PGRLEIGG8B/+a39qBfPpHH7PxCM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HsyxQAAANwAAAAPAAAAAAAAAAAAAAAAAJgCAABkcnMv&#10;ZG93bnJldi54bWxQSwUGAAAAAAQABAD1AAAAigMAAAAA&#10;" path="m,13l26,,39,45,52,97r7,59l59,214r,52l52,312r-6,19l33,351r-7,13l13,370,7,357,20,338r6,-26l26,273r7,-46l26,175r,-52l13,65,,13e" filled="f" strokecolor="#1f1a17" strokeweight=".35pt">
                    <v:path arrowok="t" o:connecttype="custom" o:connectlocs="0,13;26,0;39,45;52,97;59,156;59,214;59,266;52,312;46,331;33,351;26,364;13,370;7,357;20,338;26,312;26,273;33,227;26,175;26,123;13,65;0,13" o:connectangles="0,0,0,0,0,0,0,0,0,0,0,0,0,0,0,0,0,0,0,0,0"/>
                  </v:shape>
                  <v:shape id="Freeform 54" o:spid="_x0000_s1070" style="position:absolute;left:4821;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iucMA&#10;AADcAAAADwAAAGRycy9kb3ducmV2LnhtbERPz2vCMBS+D/Y/hCd4GZrqYUpnWkTY6MkxtdDjo3lr&#10;i81LaTIb99cvh4HHj+/3Lg+mFzcaXWdZwWqZgCCure64UXA5vy+2IJxH1thbJgV3cpBnz087TLWd&#10;+ItuJ9+IGMIuRQWt90MqpatbMuiWdiCO3LcdDfoIx0bqEacYbnq5TpJXabDj2NDiQIeW6uvpxygo&#10;mpfz5+FY6sD7ugoffVH+TpVS81nYv4HwFPxD/O8utILNKq6NZ+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uiucMAAADcAAAADwAAAAAAAAAAAAAAAACYAgAAZHJzL2Rv&#10;d25yZXYueG1sUEsFBgAAAAAEAAQA9QAAAIgDAAAAAA==&#10;" path="m,20l26,,39,46,52,98r7,58l59,215r,58l52,319r-6,19l33,351r-7,13l13,371,7,358,20,345r6,-33l26,280r7,-46l26,182r,-58l13,72,,20xe" fillcolor="#72706f" stroked="f">
                    <v:path arrowok="t" o:connecttype="custom" o:connectlocs="0,20;26,0;39,46;52,98;59,156;59,215;59,273;52,319;46,338;33,351;26,364;13,371;7,358;20,345;26,312;26,280;33,234;26,182;26,124;13,72;0,20" o:connectangles="0,0,0,0,0,0,0,0,0,0,0,0,0,0,0,0,0,0,0,0,0"/>
                  </v:shape>
                  <v:shape id="Freeform 55" o:spid="_x0000_s1071" style="position:absolute;left:4821;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AM8UA&#10;AADcAAAADwAAAGRycy9kb3ducmV2LnhtbESPW2sCMRSE3wX/QzhC3zRrab2sRpFKocUH8YL4eNwc&#10;dxc3J2uS6vbfNwXBx2FmvmGm88ZU4kbOl5YV9HsJCOLM6pJzBfvdZ3cEwgdkjZVlUvBLHuazdmuK&#10;qbZ33tBtG3IRIexTVFCEUKdS+qwgg75na+Lona0zGKJ0udQO7xFuKvmaJANpsOS4UGBNHwVll+2P&#10;UfB2OdrxgRv+ft8M8XRlV6+XK6VeOs1iAiJQE57hR/tLKxj2x/B/Jh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IAzxQAAANwAAAAPAAAAAAAAAAAAAAAAAJgCAABkcnMv&#10;ZG93bnJldi54bWxQSwUGAAAAAAQABAD1AAAAigMAAAAA&#10;" path="m,20l26,,39,46,52,98r7,58l59,215r,58l52,319r-6,19l33,351r-7,13l13,371,7,358,20,345r6,-33l26,280r7,-46l26,182r,-58l13,72,,20e" filled="f" strokecolor="#1f1a17" strokeweight=".35pt">
                    <v:path arrowok="t" o:connecttype="custom" o:connectlocs="0,20;26,0;39,46;52,98;59,156;59,215;59,273;52,319;46,338;33,351;26,364;13,371;7,358;20,345;26,312;26,280;33,234;26,182;26,124;13,72;0,20" o:connectangles="0,0,0,0,0,0,0,0,0,0,0,0,0,0,0,0,0,0,0,0,0"/>
                  </v:shape>
                  <v:shape id="Freeform 56" o:spid="_x0000_s1072" style="position:absolute;left:4177;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as8IA&#10;AADcAAAADwAAAGRycy9kb3ducmV2LnhtbERPzW6CQBC+N+k7bKaJt7JoAlXqarSNrQcvSB9gwo5A&#10;ZGcJuwL69N1Dkx6/fP/r7WRaMVDvGssK5lEMgri0uuFKwU9xeF2CcB5ZY2uZFNzJwXbz/LTGTNuR&#10;cxrOvhIhhF2GCmrvu0xKV9Zk0EW2Iw7cxfYGfYB9JXWPYwg3rVzEcSoNNhwaauzoo6byer4ZBTmX&#10;+fGxPxXDmHyl189k9X2rtFKzl2n3DsLT5P/Ff+6jVvC2CPPDmXA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JqzwgAAANwAAAAPAAAAAAAAAAAAAAAAAJgCAABkcnMvZG93&#10;bnJldi54bWxQSwUGAAAAAAQABAD1AAAAhwMAAAAA&#10;" path="m58,6l,6,26,,58,6xe" fillcolor="#adadac" stroked="f">
                    <v:path arrowok="t" o:connecttype="custom" o:connectlocs="58,6;0,6;26,0;58,6" o:connectangles="0,0,0,0"/>
                  </v:shape>
                  <v:shape id="Freeform 57" o:spid="_x0000_s1073" style="position:absolute;left:4157;top:12094;width:91;height:13;visibility:visible;mso-wrap-style:square;v-text-anchor:top" coordsize="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LnWsUA&#10;AADcAAAADwAAAGRycy9kb3ducmV2LnhtbESPQUsDMRSE74L/ITzBS7HZjaBl27SIteBBhFbZ82Pz&#10;utl28xI2abv990YQPA4z8w2zWI2uF2caYudZQzktQBA33nTcavj+2jzMQMSEbLD3TBquFGG1vL1Z&#10;YGX8hbd03qVWZAjHCjXYlEIlZWwsOYxTH4izt/eDw5Tl0Eoz4CXDXS9VUTxJhx3nBYuBXi01x93J&#10;afiI5eRtVtePhzrYRn2ulQoTpfX93fgyB5FoTP/hv/a70fCsSvg9k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udaxQAAANwAAAAPAAAAAAAAAAAAAAAAAJgCAABkcnMv&#10;ZG93bnJldi54bWxQSwUGAAAAAAQABAD1AAAAigMAAAAA&#10;" path="m91,13l,13,20,6,46,,65,6r26,7xe" fillcolor="#b1b0af" stroked="f">
                    <v:path arrowok="t" o:connecttype="custom" o:connectlocs="91,13;0,13;20,6;46,0;65,6;91,13" o:connectangles="0,0,0,0,0,0"/>
                  </v:shape>
                  <v:shape id="Freeform 58" o:spid="_x0000_s1074" style="position:absolute;left:4144;top:12100;width:111;height:13;visibility:visible;mso-wrap-style:square;v-text-anchor:top" coordsize="11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GE8QA&#10;AADcAAAADwAAAGRycy9kb3ducmV2LnhtbESPwW7CMBBE70j9B2uRegMnObQoYCJoqdQeOATKfRUv&#10;SSBep7aB9O9rJKQeRzPzRrMoBtOJKznfWlaQThMQxJXVLdcKvvcfkxkIH5A1dpZJwS95KJZPowXm&#10;2t64pOsu1CJC2OeooAmhz6X0VUMG/dT2xNE7WmcwROlqqR3eItx0MkuSF2mw5bjQYE9vDVXn3cUo&#10;8Ot3t5Hl/vRjDjOZXjbl13Y7KPU8HlZzEIGG8B9+tD+1gtcsg/uZe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BhPEAAAA3AAAAA8AAAAAAAAAAAAAAAAAmAIAAGRycy9k&#10;b3ducmV2LnhtbFBLBQYAAAAABAAEAPUAAACJAwAAAAA=&#10;" path="m33,l91,r7,7l111,13,,13,13,7,33,xe" fillcolor="#b9b9b8" stroked="f">
                    <v:path arrowok="t" o:connecttype="custom" o:connectlocs="33,0;91,0;98,7;111,13;0,13;13,7;33,0" o:connectangles="0,0,0,0,0,0,0"/>
                  </v:shape>
                  <v:shape id="Freeform 59" o:spid="_x0000_s1075" style="position:absolute;left:4138;top:12107;width:123;height:13;visibility:visible;mso-wrap-style:square;v-text-anchor:top" coordsize="1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u58UA&#10;AADcAAAADwAAAGRycy9kb3ducmV2LnhtbESPQWvCQBSE74X+h+UJvdWNCqlGV2lLix7qwejF2yP7&#10;TILZt2F3G6O/3hUKPQ4z8w2zWPWmER05X1tWMBomIIgLq2suFRz2369TED4ga2wsk4IreVgtn58W&#10;mGl74R11eShFhLDPUEEVQptJ6YuKDPqhbYmjd7LOYIjSlVI7vES4aeQ4SVJpsOa4UGFLnxUV5/zX&#10;KKAP2f9M1qft4aubudsxTTDNz0q9DPr3OYhAffgP/7U3WsHbeAK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JS7nxQAAANwAAAAPAAAAAAAAAAAAAAAAAJgCAABkcnMv&#10;ZG93bnJldi54bWxQSwUGAAAAAAQABAD1AAAAigMAAAAA&#10;" path="m19,r91,l117,6r6,7l,13r6,l13,6,19,xe" fillcolor="#bdbdbc" stroked="f">
                    <v:path arrowok="t" o:connecttype="custom" o:connectlocs="19,0;110,0;117,6;123,13;0,13;0,13;6,13;13,6;19,0" o:connectangles="0,0,0,0,0,0,0,0,0"/>
                  </v:shape>
                  <v:shape id="Freeform 60" o:spid="_x0000_s1076" style="position:absolute;left:4131;top:12113;width:137;height:13;visibility:visible;mso-wrap-style:square;v-text-anchor:top" coordsize="13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ZFMQA&#10;AADcAAAADwAAAGRycy9kb3ducmV2LnhtbESPT4vCMBTE78J+h/AW9qapsqhUo3QFZcGDf/H8aJ5t&#10;sXnpJlG7394IgsdhZn7DTOetqcWNnK8sK+j3EhDEudUVFwqOh2V3DMIHZI21ZVLwTx7ms4/OFFNt&#10;77yj2z4UIkLYp6igDKFJpfR5SQZ9zzbE0TtbZzBE6QqpHd4j3NRykCRDabDiuFBiQ4uS8sv+ahS4&#10;n/V540bb7OjXf9niuj2ZenVS6uuzzSYgArXhHX61f7WC0eAb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zWRTEAAAA3AAAAA8AAAAAAAAAAAAAAAAAmAIAAGRycy9k&#10;b3ducmV2LnhtbFBLBQYAAAAABAAEAPUAAACJAwAAAAA=&#10;" path="m13,l124,r6,7l137,13r-39,l72,7,46,13,,13,7,7r6,l13,xe" fillcolor="#c1c0c0" stroked="f">
                    <v:path arrowok="t" o:connecttype="custom" o:connectlocs="13,0;124,0;130,7;137,13;98,13;72,7;46,13;0,13;7,7;13,7;13,0;13,0" o:connectangles="0,0,0,0,0,0,0,0,0,0,0,0"/>
                  </v:shape>
                  <v:shape id="Freeform 61" o:spid="_x0000_s1077" style="position:absolute;left:4125;top:12120;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26+8QA&#10;AADcAAAADwAAAGRycy9kb3ducmV2LnhtbESPUWvCMBSF3wf+h3AF32ZqQbdVo5TBZPOtbj/g0lyb&#10;YnNTkmg7f/0iCHs8nHO+w9nsRtuJK/nQOlawmGcgiGunW24U/Hx/PL+CCBFZY+eYFPxSgN128rTB&#10;QruBK7oeYyMShEOBCkyMfSFlqA1ZDHPXEyfv5LzFmKRvpPY4JLjtZJ5lK2mx5bRgsKd3Q/X5eLEK&#10;qrp62+f+cPk6nctgbsvyljWDUrPpWK5BRBrjf/jR/tQKXvIl3M+k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tuvvEAAAA3AAAAA8AAAAAAAAAAAAAAAAAmAIAAGRycy9k&#10;b3ducmV2LnhtbFBLBQYAAAAABAAEAPUAAACJAwAAAAA=&#10;" path="m13,l136,r7,6l143,13r-33,l91,,71,,52,6,39,13,,13,6,6,13,xe" fillcolor="#cacac9" stroked="f">
                    <v:path arrowok="t" o:connecttype="custom" o:connectlocs="13,0;136,0;143,6;143,13;110,13;91,0;71,0;52,6;39,13;0,13;6,6;13,0" o:connectangles="0,0,0,0,0,0,0,0,0,0,0,0"/>
                  </v:shape>
                  <v:shape id="Freeform 62" o:spid="_x0000_s1078" style="position:absolute;left:4118;top:12126;width:150;height:13;visibility:visible;mso-wrap-style:square;v-text-anchor:top" coordsize="1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PB8MA&#10;AADcAAAADwAAAGRycy9kb3ducmV2LnhtbESP0YrCMBRE34X9h3AF3zS1DypdUxEXQRAU637Apbm2&#10;pc1NTaJ2/34jLOzjMDNnmPVmMJ14kvONZQXzWQKCuLS64UrB93U/XYHwAVljZ5kU/JCHTf4xWmOm&#10;7Ysv9CxCJSKEfYYK6hD6TEpf1mTQz2xPHL2bdQZDlK6S2uErwk0n0yRZSIMNx4Uae9rVVLbFwyh4&#10;fF3m6Xl1aO29OxV+r4+JvTulJuNh+wki0BD+w3/tg1awTBfwPhOP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lPB8MAAADcAAAADwAAAAAAAAAAAAAAAACYAgAAZHJzL2Rv&#10;d25yZXYueG1sUEsFBgAAAAAEAAQA9QAAAIgDAAAAAA==&#10;" path="m13,l59,,46,7r-7,6l,13,7,7,13,xm111,r39,l150,7r-7,6l124,13,117,7,111,xe" fillcolor="#cfcece" stroked="f">
                    <v:path arrowok="t" o:connecttype="custom" o:connectlocs="13,0;59,0;46,7;39,13;39,13;0,13;7,7;13,0;111,0;150,0;150,7;150,7;143,13;124,13;117,7;111,0" o:connectangles="0,0,0,0,0,0,0,0,0,0,0,0,0,0,0,0"/>
                    <o:lock v:ext="edit" verticies="t"/>
                  </v:shape>
                  <v:shape id="Freeform 63" o:spid="_x0000_s1079" style="position:absolute;left:4112;top:1213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b5sUA&#10;AADcAAAADwAAAGRycy9kb3ducmV2LnhtbESP3WoCMRSE74W+QzgF7zRbkbVsjdIqgiAK/jzA6eZ0&#10;s+3mZN1EXX16Iwi9HGbmG2Y8bW0lztT40rGCt34Cgjh3uuRCwWG/6L2D8AFZY+WYFFzJw3Ty0hlj&#10;pt2Ft3TehUJECPsMFZgQ6kxKnxuy6PuuJo7ej2sshiibQuoGLxFuKzlIklRaLDkuGKxpZij/251s&#10;pGyGt9/V9nteyWFqjunSrP3sS6nua/v5ASJQG/7Dz/ZSKxgNRvA4E4+A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dvmxQAAANwAAAAPAAAAAAAAAAAAAAAAAJgCAABkcnMv&#10;ZG93bnJldi54bWxQSwUGAAAAAAQABAD1AAAAigMAAAAA&#10;" path="m13,l52,r,6l45,6r,7l39,13,,13,6,6,13,xm123,r33,l143,13r-13,l130,6,123,xe" fillcolor="#d3d2d2" stroked="f">
                    <v:path arrowok="t" o:connecttype="custom" o:connectlocs="13,0;52,0;52,6;45,6;45,13;39,13;0,13;6,6;13,0;123,0;156,0;156,0;143,13;130,13;130,6;123,0" o:connectangles="0,0,0,0,0,0,0,0,0,0,0,0,0,0,0,0"/>
                    <o:lock v:ext="edit" verticies="t"/>
                  </v:shape>
                  <v:shape id="Freeform 64" o:spid="_x0000_s1080" style="position:absolute;left:4112;top:12139;width:149;height:13;visibility:visible;mso-wrap-style:square;v-text-anchor:top" coordsize="14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K8AA&#10;AADcAAAADwAAAGRycy9kb3ducmV2LnhtbERPzWrCQBC+F3yHZQRvdaOUtkRXEcHiwR6MfYAhO2aj&#10;2dmQWU18e/cg9Pjx/S/Xg2/UnTqpAxuYTTNQxGWwNVcG/k67929QEpEtNoHJwIME1qvR2xJzG3o+&#10;0r2IlUohLDkacDG2udZSOvIo09ASJ+4cOo8xwa7StsM+hftGz7PsU3usOTU4bGnrqLwWN2/g9ity&#10;KDY/3OP+ePlwdXOSx86YyXjYLEBFGuK/+OXeWwNf87Q2nUlHQK+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YK8AAAADcAAAADwAAAAAAAAAAAAAAAACYAgAAZHJzL2Rvd25y&#10;ZXYueG1sUEsFBgAAAAAEAAQA9QAAAIUDAAAAAA==&#10;" path="m6,l45,,39,7r-7,6l,13,,7,6,xm130,r19,l136,13,130,7r,-7xe" fillcolor="#dededd" stroked="f">
                    <v:path arrowok="t" o:connecttype="custom" o:connectlocs="6,0;45,0;39,7;32,13;0,13;0,7;6,0;130,0;149,0;136,13;130,7;130,0" o:connectangles="0,0,0,0,0,0,0,0,0,0,0,0"/>
                    <o:lock v:ext="edit" verticies="t"/>
                  </v:shape>
                  <v:shape id="Freeform 65" o:spid="_x0000_s1081" style="position:absolute;left:4105;top:12146;width:150;height:13;visibility:visible;mso-wrap-style:square;v-text-anchor:top" coordsize="1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CRL8QA&#10;AADcAAAADwAAAGRycy9kb3ducmV2LnhtbESPzW7CMBCE75V4B2uReitOORRIMSiAKnEl4ee6irdJ&#10;mngdxW4S3h5XqsRxNDPfaNbb0TSip85VlhW8zyIQxLnVFRcKztnX2xKE88gaG8uk4E4OtpvJyxpj&#10;bQc+UZ/6QgQIuxgVlN63sZQuL8mgm9mWOHjftjPog+wKqTscAtw0ch5FH9JgxWGhxJb2JeV1+msU&#10;7LLmUt+SH3tdpKeIq2x/wHuq1Ot0TD5BeBr9M/zfPmoFi/kK/s6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AkS/EAAAA3AAAAA8AAAAAAAAAAAAAAAAAmAIAAGRycy9k&#10;b3ducmV2LnhtbFBLBQYAAAAABAAEAPUAAACJAwAAAAA=&#10;" path="m7,l46,,39,6r-6,7l,13,7,6,7,xm137,r13,l143,6,137,xe" fillcolor="#e3e3e2" stroked="f">
                    <v:path arrowok="t" o:connecttype="custom" o:connectlocs="7,0;46,0;39,6;33,13;0,13;7,6;7,0;137,0;150,0;143,6;143,6;137,0" o:connectangles="0,0,0,0,0,0,0,0,0,0,0,0"/>
                    <o:lock v:ext="edit" verticies="t"/>
                  </v:shape>
                  <v:shape id="Freeform 66" o:spid="_x0000_s1082" style="position:absolute;left:4099;top:1215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WsJMEA&#10;AADcAAAADwAAAGRycy9kb3ducmV2LnhtbERPS2vCQBC+F/wPyxS8FN3YQiupq6hEEDyU+rgP2WmS&#10;mp0Ju1uN/757EDx+fO/ZonetupAPjbCByTgDRVyKbbgycDxsRlNQISJbbIXJwI0CLOaDpxnmVq78&#10;TZd9rFQK4ZCjgTrGLtc6lDU5DGPpiBP3I95hTNBX2nq8pnDX6tcse9cOG04NNXa0rqk87/+cgd9d&#10;4W2xeimas+y+lsdeuDyJMcPnfvkJKlIfH+K7e2sNfLyl+elMOgJ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VrCTBAAAA3AAAAA8AAAAAAAAAAAAAAAAAmAIAAGRycy9kb3du&#10;cmV2LnhtbFBLBQYAAAAABAAEAPUAAACGAwAAAAA=&#10;" path="m13,l45,,39,7r-7,6l,13,6,7,13,xe" fillcolor="#e8e8e7" stroked="f">
                    <v:path arrowok="t" o:connecttype="custom" o:connectlocs="13,0;45,0;39,7;32,13;0,13;6,7;13,0" o:connectangles="0,0,0,0,0,0,0"/>
                  </v:shape>
                  <v:shape id="Freeform 67" o:spid="_x0000_s1083" style="position:absolute;left:4099;top:1215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mLyMYA&#10;AADcAAAADwAAAGRycy9kb3ducmV2LnhtbESPQWvCQBSE7wX/w/KE3uomFqpEVxGl2EM9NBXF2zP7&#10;TILZt+nuVuO/7wpCj8PMfMNM551pxIWcry0rSAcJCOLC6ppLBdvv95cxCB+QNTaWScGNPMxnvacp&#10;Ztpe+YsueShFhLDPUEEVQptJ6YuKDPqBbYmjd7LOYIjSlVI7vEa4aeQwSd6kwZrjQoUtLSsqzvmv&#10;UbBxP8nhdkzX69XZpbtR97nf5mOlnvvdYgIiUBf+w4/2h1Ywek3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mLyMYAAADcAAAADwAAAAAAAAAAAAAAAACYAgAAZHJz&#10;L2Rvd25yZXYueG1sUEsFBgAAAAAEAAQA9QAAAIsDAAAAAA==&#10;" path="m6,l39,,32,6r,7l,13,,6,6,xe" fillcolor="#f4f4f3" stroked="f">
                    <v:path arrowok="t" o:connecttype="custom" o:connectlocs="6,0;39,0;32,6;32,13;0,13;0,6;6,0" o:connectangles="0,0,0,0,0,0,0"/>
                  </v:shape>
                  <v:shape id="Freeform 68" o:spid="_x0000_s1084" style="position:absolute;left:4099;top:12165;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w7OsQA&#10;AADcAAAADwAAAGRycy9kb3ducmV2LnhtbESPT2vCQBTE7wW/w/IEb3Xjn2obXUUEsT0avfT2mn0m&#10;wezbkN2Y5Nt3BcHjMDO/YdbbzpTiTrUrLCuYjCMQxKnVBWcKLufD+ycI55E1lpZJQU8OtpvB2xpj&#10;bVs+0T3xmQgQdjEqyL2vYildmpNBN7YVcfCutjbog6wzqWtsA9yUchpFC2mw4LCQY0X7nNJb0hgF&#10;xcex3zc399Un9u+YzP1Pu2h+lRoNu90KhKfOv8LP9rdWsJxN4XEmH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8OzrEAAAA3AAAAA8AAAAAAAAAAAAAAAAAmAIAAGRycy9k&#10;b3ducmV2LnhtbFBLBQYAAAAABAAEAPUAAACJAwAAAAA=&#10;" path="m,l32,r,7l26,13,,13,,7,,xe" fillcolor="#f9f9f9" stroked="f">
                    <v:path arrowok="t" o:connecttype="custom" o:connectlocs="0,0;32,0;32,7;26,13;0,13;0,7;0,0" o:connectangles="0,0,0,0,0,0,0"/>
                  </v:shape>
                  <v:shape id="Freeform 69" o:spid="_x0000_s1085" style="position:absolute;left:4092;top:1217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wL8cQA&#10;AADcAAAADwAAAGRycy9kb3ducmV2LnhtbESP0WoCMRRE3wv+Q7iCbzVRsepqFBWEQumD237AZXPd&#10;XdzcrElc179vCoU+DjNzhtnsetuIjnyoHWuYjBUI4sKZmksN31+n1yWIEJENNo5Jw5MC7LaDlw1m&#10;xj34TF0eS5EgHDLUUMXYZlKGoiKLYexa4uRdnLcYk/SlNB4fCW4bOVXqTVqsOS1U2NKxouKa362G&#10;49yv5sXUqTz/bA+3bnFQ/HHWejTs92sQkfr4H/5rvxsNi9kMfs+k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cC/HEAAAA3AAAAA8AAAAAAAAAAAAAAAAAmAIAAGRycy9k&#10;b3ducmV2LnhtbFBLBQYAAAAABAAEAPUAAACJAwAAAAA=&#10;" path="m7,l39,,33,6r,7l,13,7,6,7,xe" stroked="f">
                    <v:path arrowok="t" o:connecttype="custom" o:connectlocs="7,0;39,0;33,6;33,13;0,13;7,6;7,0" o:connectangles="0,0,0,0,0,0,0"/>
                  </v:shape>
                  <v:shape id="Freeform 70" o:spid="_x0000_s1086" style="position:absolute;left:4092;top:12178;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s3ccA&#10;AADcAAAADwAAAGRycy9kb3ducmV2LnhtbESPQWvCQBSE70L/w/KEXkQ3rTWV1FXagtKLB7WHHB/Z&#10;Z5KafRt2tzH6691CweMwM98wi1VvGtGR87VlBU+TBARxYXXNpYLvw3o8B+EDssbGMim4kIfV8mGw&#10;wEzbM++o24dSRAj7DBVUIbSZlL6oyKCf2JY4ekfrDIYoXSm1w3OEm0Y+J0kqDdYcFyps6bOi4rT/&#10;NQp+0o3u8jByh+vHdpZO89xeR7lSj8P+/Q1EoD7cw//tL63gdfoCf2fiE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FLN3HAAAA3AAAAA8AAAAAAAAAAAAAAAAAmAIAAGRy&#10;cy9kb3ducmV2LnhtbFBLBQYAAAAABAAEAPUAAACMAwAAAAA=&#10;" path="m7,l33,r,7l26,13,,13,,7,7,xe" fillcolor="#f4f4f3" stroked="f">
                    <v:path arrowok="t" o:connecttype="custom" o:connectlocs="7,0;33,0;33,7;26,13;0,13;0,7;7,0" o:connectangles="0,0,0,0,0,0,0"/>
                  </v:shape>
                  <v:shape id="Freeform 71" o:spid="_x0000_s1087" style="position:absolute;left:4086;top:1218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C6TMMA&#10;AADcAAAADwAAAGRycy9kb3ducmV2LnhtbESP32rCMBTG7wd7h3CE3YyZbjKnnWkRYTAZKFMf4JAc&#10;287mpDSxrW9vBGGXP75/fIt8sLXoqPWVYwWv4wQEsXam4kLBYf/1MgPhA7LB2jEpuJCHPHt8WGBq&#10;XM+/1O1CIWIJ+xQVlCE0qZRel2TRj11DHLWjay2GiG0hTYt9LLe1fEuSqbRYcVwosaFVSfq0O1sF&#10;P3+00fO13eqpL2bb8+Q58kapp9Gw/AQRaAj/5nv62yj4mLzD7Uw8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C6TMMAAADcAAAADwAAAAAAAAAAAAAAAACYAgAAZHJzL2Rv&#10;d25yZXYueG1sUEsFBgAAAAAEAAQA9QAAAIgDAAAAAA==&#10;" path="m6,l39,,32,6r,7l,13,6,6,6,xe" fillcolor="#efeeee" stroked="f">
                    <v:path arrowok="t" o:connecttype="custom" o:connectlocs="6,0;39,0;32,6;32,13;0,13;6,6;6,0" o:connectangles="0,0,0,0,0,0,0"/>
                  </v:shape>
                  <v:shape id="Freeform 72" o:spid="_x0000_s1088" style="position:absolute;left:4086;top:12191;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4i8YA&#10;AADcAAAADwAAAGRycy9kb3ducmV2LnhtbESPS2vDMBCE74X+B7GFXEojt4akuFZCWjDpJYc4OeS4&#10;WFs/Yq2MJT/676tCIMdhZr5h0u1sWjFS72rLCl6XEQjiwuqaSwXnU/byDsJ5ZI2tZVLwSw62m8eH&#10;FBNtJz7SmPtSBAi7BBVU3neJlK6oyKBb2o44eD+2N+iD7Eupe5wC3LTyLYpW0mDNYaHCjr4qKq75&#10;YBTYIaPSfTbn/fPQXeLdIR+uTa3U4mnefYDwNPt7+Nb+1grW8Qr+z4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f4i8YAAADcAAAADwAAAAAAAAAAAAAAAACYAgAAZHJz&#10;L2Rvd25yZXYueG1sUEsFBgAAAAAEAAQA9QAAAIsDAAAAAA==&#10;" path="m6,l32,r,7l32,13,,13,,7,6,xe" fillcolor="#e8e8e7" stroked="f">
                    <v:path arrowok="t" o:connecttype="custom" o:connectlocs="6,0;32,0;32,7;32,13;0,13;0,7;6,0" o:connectangles="0,0,0,0,0,0,0"/>
                  </v:shape>
                  <v:shape id="Freeform 73" o:spid="_x0000_s1089" style="position:absolute;left:4086;top:12198;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0K7sMA&#10;AADcAAAADwAAAGRycy9kb3ducmV2LnhtbESPQWsCMRSE7wX/Q3gFbzWrgspqlCItFT1VBa/PzXN3&#10;283Lkpfq+u+bQsHjMDPfMItV5xp1pSC1ZwPDQQaKuPC25tLA8fD+MgMlEdli45kM3Elgtew9LTC3&#10;/safdN3HUiUIS44GqhjbXGspKnIoA98SJ+/ig8OYZCi1DXhLcNfoUZZNtMOa00KFLa0rKr73P87A&#10;l2zPmw+UUTEskeX+tjuE086Y/nP3OgcVqYuP8H97Yw1Mx1P4O5OO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0K7sMAAADcAAAADwAAAAAAAAAAAAAAAACYAgAAZHJzL2Rv&#10;d25yZXYueG1sUEsFBgAAAAAEAAQA9QAAAIgDAAAAAA==&#10;" path="m,l32,r,6l26,13,,13,,6,,xe" fillcolor="#dddcdc" stroked="f">
                    <v:path arrowok="t" o:connecttype="custom" o:connectlocs="0,0;32,0;32,6;26,13;0,13;0,6;0,0" o:connectangles="0,0,0,0,0,0,0"/>
                  </v:shape>
                  <v:shape id="Freeform 74" o:spid="_x0000_s1090" style="position:absolute;left:4079;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3XsUA&#10;AADcAAAADwAAAGRycy9kb3ducmV2LnhtbERPW2vCMBR+H+w/hCP4MjRVmUpnlDFQRAZivcDeDs2x&#10;6WxOShO12683D4M9fnz32aK1lbhR40vHCgb9BARx7nTJhYLDftmbgvABWWPlmBT8kIfF/Plphql2&#10;d97RLQuFiCHsU1RgQqhTKX1uyKLvu5o4cmfXWAwRNoXUDd5juK3kMEnG0mLJscFgTR+G8kt2tQp+&#10;t+uvT5ONjsfJZXP6fl3RduBelOp22vc3EIHa8C/+c6+1gskoro1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TdexQAAANwAAAAPAAAAAAAAAAAAAAAAAJgCAABkcnMv&#10;ZG93bnJldi54bWxQSwUGAAAAAAQABAD1AAAAigMAAAAA&#10;" path="m7,l39,,33,7r,6l,13,7,7,7,xe" fillcolor="#d6d6d5" stroked="f">
                    <v:path arrowok="t" o:connecttype="custom" o:connectlocs="7,0;39,0;33,7;33,13;0,13;7,7;7,0" o:connectangles="0,0,0,0,0,0,0"/>
                  </v:shape>
                  <v:shape id="Freeform 75" o:spid="_x0000_s1091" style="position:absolute;left:4079;top:12211;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2VqsUA&#10;AADcAAAADwAAAGRycy9kb3ducmV2LnhtbESPzYvCMBTE74L/Q3gLexFNdcGPrlGksKwXD36x10fz&#10;bMo2L6WJbfe/NwuCx2FmfsOst72tREuNLx0rmE4SEMS50yUXCi7nr/EShA/IGivHpOCPPGw3w8Ea&#10;U+06PlJ7CoWIEPYpKjAh1KmUPjdk0U9cTRy9m2sshiibQuoGuwi3lZwlyVxaLDkuGKwpM5T/nu5W&#10;wbfpFq6dTQ96dfW33c9IF1l2UOr9rd99ggjUh1f42d5rBYuPFfyfi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vZWqxQAAANwAAAAPAAAAAAAAAAAAAAAAAJgCAABkcnMv&#10;ZG93bnJldi54bWxQSwUGAAAAAAQABAD1AAAAigMAAAAA&#10;" path="m7,l33,r,6l33,13,,13,,6,7,xe" fillcolor="#cdcccc" stroked="f">
                    <v:path arrowok="t" o:connecttype="custom" o:connectlocs="7,0;33,0;33,6;33,13;0,13;0,6;7,0" o:connectangles="0,0,0,0,0,0,0"/>
                  </v:shape>
                  <v:shape id="Freeform 76" o:spid="_x0000_s1092" style="position:absolute;left:4079;top:12217;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2qZMAA&#10;AADcAAAADwAAAGRycy9kb3ducmV2LnhtbERPy4rCMBTdC/MP4Q6409TXOHSMpQqCuLMOqLs7zZ22&#10;2NyUJmr9e7MQXB7Oe5F0phY3al1lWcFoGIEgzq2uuFDwe9gMvkE4j6yxtkwKHuQgWX70Fhhre+c9&#10;3TJfiBDCLkYFpfdNLKXLSzLohrYhDty/bQ36ANtC6hbvIdzUchxFX9JgxaGhxIbWJeWX7GoU4Oo8&#10;nRzRn8bpTuKf3axn2ypTqv/ZpT8gPHX+LX65t1rBfBrmhzPh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2qZMAAAADcAAAADwAAAAAAAAAAAAAAAACYAgAAZHJzL2Rvd25y&#10;ZXYueG1sUEsFBgAAAAAEAAQA9QAAAIUDAAAAAA==&#10;" path="m,l33,r,7l33,13,,13,,7,,xe" fillcolor="#c8c8c7" stroked="f">
                    <v:path arrowok="t" o:connecttype="custom" o:connectlocs="0,0;33,0;33,7;33,13;0,13;0,7;0,0" o:connectangles="0,0,0,0,0,0,0"/>
                  </v:shape>
                  <v:shape id="Freeform 77" o:spid="_x0000_s1093" style="position:absolute;left:4079;top:12224;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tX8MA&#10;AADcAAAADwAAAGRycy9kb3ducmV2LnhtbESPT4vCMBTE7wt+h/AEb2uq+GfpGkVEwZOwVcS9PZq3&#10;TbF5qU3U+u3NguBxmJnfMLNFaytxo8aXjhUM+gkI4tzpkgsFh/3m8wuED8gaK8ek4EEeFvPOxwxT&#10;7e78Q7csFCJC2KeowIRQp1L63JBF33c1cfT+XGMxRNkUUjd4j3BbyWGSTKTFkuOCwZpWhvJzdrUK&#10;dHhsil12SvbGjyrk33p9vIyV6nXb5TeIQG14h1/trVYwHQ3g/0w8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btX8MAAADcAAAADwAAAAAAAAAAAAAAAACYAgAAZHJzL2Rv&#10;d25yZXYueG1sUEsFBgAAAAAEAAQA9QAAAIgDAAAAAA==&#10;" path="m,l33,r,6l26,13,,13,,6,,xe" fillcolor="#c3c2c2" stroked="f">
                    <v:path arrowok="t" o:connecttype="custom" o:connectlocs="0,0;33,0;33,6;26,13;0,13;0,6;0,0" o:connectangles="0,0,0,0,0,0,0"/>
                  </v:shape>
                  <v:shape id="Freeform 78" o:spid="_x0000_s1094" style="position:absolute;left:4073;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778cMA&#10;AADcAAAADwAAAGRycy9kb3ducmV2LnhtbESPT2sCMRTE74V+h/AK3mpWre2yGkUEwaur9Py6ee4f&#10;Ny9LEt3VT98UCh6HmfkNs1wPphU3cr62rGAyTkAQF1bXXCo4HXfvKQgfkDW2lknBnTysV68vS8y0&#10;7flAtzyUIkLYZ6igCqHLpPRFRQb92HbE0TtbZzBE6UqpHfYRblo5TZJPabDmuFBhR9uKikt+NQrm&#10;G93m59Sd5oe++Zml349Lg41So7dhswARaAjP8H97rxV8fUz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778cMAAADcAAAADwAAAAAAAAAAAAAAAACYAgAAZHJzL2Rv&#10;d25yZXYueG1sUEsFBgAAAAAEAAQA9QAAAIgDAAAAAA==&#10;" path="m6,l39,,32,7r,6l,13,6,7,6,xe" fillcolor="#babab9" stroked="f">
                    <v:path arrowok="t" o:connecttype="custom" o:connectlocs="6,0;39,0;32,7;32,13;0,13;6,7;6,0" o:connectangles="0,0,0,0,0,0,0"/>
                  </v:shape>
                  <v:shape id="Freeform 79" o:spid="_x0000_s1095" style="position:absolute;left:4073;top:12237;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6tcUA&#10;AADcAAAADwAAAGRycy9kb3ducmV2LnhtbESPQWvCQBSE70L/w/IKvZlNa7EaXSUKBaUHMdX7Y/eZ&#10;pM2+Ddmtpv31XUHwOMzMN8x82dtGnKnztWMFz0kKglg7U3Op4PD5PpyA8AHZYOOYFPySh+XiYTDH&#10;zLgL7+lchFJECPsMFVQhtJmUXldk0SeuJY7eyXUWQ5RdKU2Hlwi3jXxJ07G0WHNcqLCldUX6u/ix&#10;Cqajnd8ePo6F22h023z6la/0n1JPj30+AxGoD/fwrb0xCt5eR3A9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q1xQAAANwAAAAPAAAAAAAAAAAAAAAAAJgCAABkcnMv&#10;ZG93bnJldi54bWxQSwUGAAAAAAQABAD1AAAAigMAAAAA&#10;" path="m6,l32,r,6l32,13,,13,,6,6,xe" fillcolor="#b6b5b4" stroked="f">
                    <v:path arrowok="t" o:connecttype="custom" o:connectlocs="6,0;32,0;32,6;32,13;0,13;0,6;6,0" o:connectangles="0,0,0,0,0,0,0"/>
                  </v:shape>
                  <v:shape id="Freeform 80" o:spid="_x0000_s1096" style="position:absolute;left:4073;top:12243;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oWcYA&#10;AADcAAAADwAAAGRycy9kb3ducmV2LnhtbESP3WrCQBSE7wu+w3KE3kjdbQlao6uUFqFSwb9CvTxk&#10;j0kwezZktzG+fVcQejnMzDfMbNHZSrTU+NKxhuehAkGcOVNyruH7sHx6BeEDssHKMWm4kofFvPcw&#10;w9S4C++o3YdcRAj7FDUUIdSplD4ryKIfupo4eifXWAxRNrk0DV4i3FbyRamRtFhyXCiwpveCsvP+&#10;12ooFa0+ttW6XR4HSib+a7P9mbRaP/a7tymIQF34D9/bn0bDOEngdi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uoWcYAAADcAAAADwAAAAAAAAAAAAAAAACYAgAAZHJz&#10;L2Rvd25yZXYueG1sUEsFBgAAAAAEAAQA9QAAAIsDAAAAAA==&#10;" path="m,l32,r,7l32,13,,13,,xe" fillcolor="#b1b1b0" stroked="f">
                    <v:path arrowok="t" o:connecttype="custom" o:connectlocs="0,0;32,0;32,7;32,13;0,13;0,0" o:connectangles="0,0,0,0,0,0"/>
                  </v:shape>
                  <v:shape id="Freeform 81" o:spid="_x0000_s1097" style="position:absolute;left:4073;top:12250;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QjsUA&#10;AADcAAAADwAAAGRycy9kb3ducmV2LnhtbESPzWrDMBCE74W+g9hCb43ckjbGsRxCIY0PgebvkONi&#10;bSxTa2UsxXHevgoUehxm5hsmX4y2FQP1vnGs4HWSgCCunG64VnA8rF5SED4ga2wdk4IbeVgUjw85&#10;ZtpdeUfDPtQiQthnqMCE0GVS+sqQRT9xHXH0zq63GKLsa6l7vEa4beVbknxIiw3HBYMdfRqqfvYX&#10;q2B7Gsrvdfk1pMFMO1stU6yTjVLPT+NyDiLQGP7Df+1SK5hN3+F+Jh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lCOxQAAANwAAAAPAAAAAAAAAAAAAAAAAJgCAABkcnMv&#10;ZG93bnJldi54bWxQSwUGAAAAAAQABAD1AAAAigMAAAAA&#10;" path="m,l32,r,6l32,13,,13,,xe" fillcolor="#a9a8a8" stroked="f">
                    <v:path arrowok="t" o:connecttype="custom" o:connectlocs="0,0;32,0;32,6;32,13;0,13;0,0" o:connectangles="0,0,0,0,0,0"/>
                  </v:shape>
                  <v:shape id="Freeform 82" o:spid="_x0000_s1098" style="position:absolute;left:4066;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lrm8MA&#10;AADcAAAADwAAAGRycy9kb3ducmV2LnhtbESPUWsCMRCE3wv+h7BCX0Rz1mLlNIoUWnyTan/Aellz&#10;1142x22q8d83BaGPw8x8w6w2ybfqQr00gQ1MJwUo4irYhp2Bz+PbeAFKIrLFNjAZuJHAZj14WGFp&#10;w5U/6HKITmUIS4kG6hi7UmupavIok9ARZ+8ceo8xy95p2+M1w32rn4pirj02nBdq7Oi1pur78OMN&#10;xNnMyehddic5uRFXt7T/SsmYx2HaLkFFSvE/fG/vrIGX5zn8nclH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lrm8MAAADcAAAADwAAAAAAAAAAAAAAAACYAgAAZHJzL2Rv&#10;d25yZXYueG1sUEsFBgAAAAAEAAQA9QAAAIgDAAAAAA==&#10;" path="m7,l39,r,7l39,13,,13,7,xe" fillcolor="#a6a5a4" stroked="f">
                    <v:path arrowok="t" o:connecttype="custom" o:connectlocs="7,0;39,0;39,7;39,13;0,13;7,0" o:connectangles="0,0,0,0,0,0"/>
                  </v:shape>
                  <v:shape id="Freeform 83" o:spid="_x0000_s1099" style="position:absolute;left:4066;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6zCsUA&#10;AADcAAAADwAAAGRycy9kb3ducmV2LnhtbESPW2vCQBSE34X+h+UUfBHdVIqX1FWKKPigtl5+wCF7&#10;mgSzZ0N2c+m/dwXBx2FmvmEWq84UoqHK5ZYVfIwiEMSJ1TmnCq6X7XAGwnlkjYVlUvBPDlbLt94C&#10;Y21bPlFz9qkIEHYxKsi8L2MpXZKRQTeyJXHw/mxl0AdZpVJX2Aa4KeQ4iibSYM5hIcOS1hklt3Nt&#10;FNTtzew3P8fxGg8DX6S/g3nb1Er137vvLxCeOv8KP9s7rWD6OYXHmXA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3rMKxQAAANwAAAAPAAAAAAAAAAAAAAAAAJgCAABkcnMv&#10;ZG93bnJldi54bWxQSwUGAAAAAAQABAD1AAAAigMAAAAA&#10;" path="m7,l39,r,6l39,13,,13,7,xe" fillcolor="#a2a1a0" stroked="f">
                    <v:path arrowok="t" o:connecttype="custom" o:connectlocs="7,0;39,0;39,6;39,13;0,13;7,0" o:connectangles="0,0,0,0,0,0"/>
                  </v:shape>
                  <v:shape id="Freeform 84" o:spid="_x0000_s1100" style="position:absolute;left:4066;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SIusEA&#10;AADcAAAADwAAAGRycy9kb3ducmV2LnhtbERPy4rCMBTdC/5DuII7TS2Do9UoIsgMgzP4AreX5toW&#10;m5vSxLb+vVkIszyc93LdmVI0VLvCsoLJOAJBnFpdcKbgct6NZiCcR9ZYWiYFT3KwXvV7S0y0bflI&#10;zclnIoSwS1BB7n2VSOnSnAy6sa2IA3eztUEfYJ1JXWMbwk0p4yiaSoMFh4YcK9rmlN5PD6PgEMv5&#10;Tyufze/fPq4ms8O1i3ZfSg0H3WYBwlPn/8Vv97dW8PkR1oYz4Qj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EiLrBAAAA3AAAAA8AAAAAAAAAAAAAAAAAmAIAAGRycy9kb3du&#10;cmV2LnhtbFBLBQYAAAAABAAEAPUAAACGAwAAAAA=&#10;" path="m,l39,r,7l33,13,,13,,xe" fillcolor="#9b9a99" stroked="f">
                    <v:path arrowok="t" o:connecttype="custom" o:connectlocs="0,0;39,0;39,7;33,13;0,13;0,0" o:connectangles="0,0,0,0,0,0"/>
                  </v:shape>
                  <v:shape id="Freeform 85" o:spid="_x0000_s1101" style="position:absolute;left:4060;top:1227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ZBf8QA&#10;AADcAAAADwAAAGRycy9kb3ducmV2LnhtbESPQWsCMRSE74L/ITyhN00qxdatUcSyqMduW+jxdfOa&#10;Xbp52W7iuv57Uyh4HGbmG2a1GVwjeupC7VnD/UyBIC69qdlqeH/Lp08gQkQ22HgmDRcKsFmPRyvM&#10;jD/zK/VFtCJBOGSooYqxzaQMZUUOw8y3xMn79p3DmGRnpenwnOCukXOlFtJhzWmhwpZ2FZU/xclp&#10;2KoXZUtjY+g/D8fffJ9/LYsPre8mw/YZRKQh3sL/7YPR8PiwhL8z6Qj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mQX/EAAAA3AAAAA8AAAAAAAAAAAAAAAAAmAIAAGRycy9k&#10;b3ducmV2LnhtbFBLBQYAAAAABAAEAPUAAACJAwAAAAA=&#10;" path="m6,l45,,39,6r,7l,13r6,l6,6,6,xe" fillcolor="#979696" stroked="f">
                    <v:path arrowok="t" o:connecttype="custom" o:connectlocs="6,0;45,0;39,6;39,13;0,13;6,13;6,6;6,0" o:connectangles="0,0,0,0,0,0,0,0"/>
                  </v:shape>
                  <v:shape id="Freeform 86" o:spid="_x0000_s1102" style="position:absolute;left:3884;top:12282;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1Zh8UA&#10;AADcAAAADwAAAGRycy9kb3ducmV2LnhtbERPTWvCQBC9F/wPywi9lLoxYiupaxAhJaAHtUrb2zQ7&#10;TYLZ2ZBdNf5791Do8fG+52lvGnGhztWWFYxHEQjiwuqaSwWHj+x5BsJ5ZI2NZVJwIwfpYvAwx0Tb&#10;K+/osvelCCHsElRQed8mUrqiIoNuZFviwP3azqAPsCul7vAawk0j4yh6kQZrDg0VtrSqqDjtz0YB&#10;5Uf37b5ukzabfr5v4p/N03o7U+px2C/fQHjq/b/4z51rBa/TMD+cC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mHxQAAANwAAAAPAAAAAAAAAAAAAAAAAJgCAABkcnMv&#10;ZG93bnJldi54bWxQSwUGAAAAAAQABAD1AAAAigMAAAAA&#10;" path="m182,r33,l215,7r,6l169,13r7,l182,xm78,13l,13r39,l78,13xe" fillcolor="#949292" stroked="f">
                    <v:path arrowok="t" o:connecttype="custom" o:connectlocs="182,0;215,0;215,7;215,13;169,13;176,13;182,0;182,0;78,13;0,13;0,13;39,13;78,13" o:connectangles="0,0,0,0,0,0,0,0,0,0,0,0,0"/>
                    <o:lock v:ext="edit" verticies="t"/>
                  </v:shape>
                  <v:shape id="Freeform 87" o:spid="_x0000_s1103" style="position:absolute;left:3884;top:12289;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Th/MUA&#10;AADcAAAADwAAAGRycy9kb3ducmV2LnhtbESPT2vCQBTE7wW/w/KEXopuVGo0uopICxYv/juY2yP7&#10;TILZtyG71fjt3ULB4zAzv2Hmy9ZU4kaNKy0rGPQjEMSZ1SXnCk7H794EhPPIGivLpOBBDpaLztsc&#10;E23vvKfbweciQNglqKDwvk6kdFlBBl3f1sTBu9jGoA+yyaVu8B7gppLDKBpLgyWHhQJrWheUXQ+/&#10;RoFL3Tg9f213ZrT/mFKpf2IZp0q9d9vVDISn1r/C/+2NVhB/DuDvTD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OH8xQAAANwAAAAPAAAAAAAAAAAAAAAAAJgCAABkcnMv&#10;ZG93bnJldi54bWxQSwUGAAAAAAQABAD1AAAAigMAAAAA&#10;" path="m176,r39,l215,6r,7l,13,,6r52,l104,13r46,l176,xe" fillcolor="#8d8c8b" stroked="f">
                    <v:path arrowok="t" o:connecttype="custom" o:connectlocs="176,0;215,0;215,6;215,13;215,13;0,13;0,6;52,6;104,13;150,13;176,0" o:connectangles="0,0,0,0,0,0,0,0,0,0,0"/>
                  </v:shape>
                  <v:shape id="Freeform 88" o:spid="_x0000_s1104" style="position:absolute;left:3884;top:12295;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P28QA&#10;AADcAAAADwAAAGRycy9kb3ducmV2LnhtbESPQYvCMBSE7wv+h/AEb2tqwVWqUURw0YMHqwePj+bZ&#10;FJuX2mRr/febhQWPw8x8wyzXva1FR62vHCuYjBMQxIXTFZcKLufd5xyED8gaa8ek4EUe1qvBxxIz&#10;7Z58oi4PpYgQ9hkqMCE0mZS+MGTRj11DHL2bay2GKNtS6hafEW5rmSbJl7RYcVww2NDWUHHPf6yC&#10;0yTfmldXXpPj5vtyf6RVcTjmSo2G/WYBIlAf3uH/9l4rmE1T+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Yz9vEAAAA3AAAAA8AAAAAAAAAAAAAAAAAmAIAAGRycy9k&#10;b3ducmV2LnhtbFBLBQYAAAAABAAEAPUAAACJAwAAAAA=&#10;" path="m,l78,r52,7l169,r46,l215,7r,6l,13,,xe" fillcolor="#898887" stroked="f">
                    <v:path arrowok="t" o:connecttype="custom" o:connectlocs="0,0;78,0;130,7;169,0;215,0;215,7;215,7;215,13;215,13;0,13;0,0" o:connectangles="0,0,0,0,0,0,0,0,0,0,0"/>
                  </v:shape>
                  <v:shape id="Freeform 89" o:spid="_x0000_s1105" style="position:absolute;left:3884;top:12302;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9w/ccA&#10;AADcAAAADwAAAGRycy9kb3ducmV2LnhtbESPQWvCQBSE74X+h+UVvBTdaBO1qauIIPQkGj3o7TX7&#10;mgSzb2N21fTfu4VCj8PMfMPMFp2pxY1aV1lWMBxEIIhzqysuFBz26/4UhPPIGmvLpOCHHCzmz08z&#10;TLW9845umS9EgLBLUUHpfZNK6fKSDLqBbYiD921bgz7ItpC6xXuAm1qOomgsDVYcFkpsaFVSfs6u&#10;RkFyWcZxvKGseD0dJ7vka/2+nQ6V6r10yw8Qnjr/H/5rf2oFk+QNfs+EI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fcP3HAAAA3AAAAA8AAAAAAAAAAAAAAAAAmAIAAGRy&#10;cy9kb3ducmV2LnhtbFBLBQYAAAAABAAEAPUAAACMAwAAAAA=&#10;" path="m,l215,r,6l215,13,,13,,xe" fillcolor="#868585" stroked="f">
                    <v:path arrowok="t" o:connecttype="custom" o:connectlocs="0,0;215,0;215,6;215,13;0,13;0,0" o:connectangles="0,0,0,0,0,0"/>
                  </v:shape>
                  <v:shape id="Freeform 90" o:spid="_x0000_s1106" style="position:absolute;left:3884;top:12308;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AQsUA&#10;AADcAAAADwAAAGRycy9kb3ducmV2LnhtbESPzWrCQBSF94LvMFzBnU7UWkPqKCFQyCbQahd1d8lc&#10;k9TMnZCZavL2nUKhy8P5+Tj742BacafeNZYVrJYRCOLS6oYrBR/n10UMwnlkja1lUjCSg+NhOtlj&#10;ou2D3+l+8pUII+wSVFB73yVSurImg25pO+LgXW1v0AfZV1L3+AjjppXrKHqWBhsOhBo7ymoqb6dv&#10;E7jb4S0t4o2Mi8t1XOlz9pl/jUrNZ0P6AsLT4P/Df+1cK9htn+D3TD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MBCxQAAANwAAAAPAAAAAAAAAAAAAAAAAJgCAABkcnMv&#10;ZG93bnJldi54bWxQSwUGAAAAAAQABAD1AAAAigMAAAAA&#10;" path="m,l215,r,7l208,13,,13,,xe" fillcolor="#7f7e7d" stroked="f">
                    <v:path arrowok="t" o:connecttype="custom" o:connectlocs="0,0;215,0;215,7;208,13;0,13;0,0" o:connectangles="0,0,0,0,0,0"/>
                  </v:shape>
                  <v:shape id="Freeform 91" o:spid="_x0000_s1107" style="position:absolute;left:3884;top:12315;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ggcMA&#10;AADcAAAADwAAAGRycy9kb3ducmV2LnhtbESPS4vCQBCE74L/YWhhbzpZwQfRSViUhfXoI3htMr1J&#10;NpmekBlj9t87guCxqKqvqG06mEb01LnKsoLPWQSCOLe64kLB5fw9XYNwHlljY5kU/JODNBmPthhr&#10;e+cj9SdfiABhF6OC0vs2ltLlJRl0M9sSB+/XdgZ9kF0hdYf3ADeNnEfRUhqsOCyU2NKupLw+3YyC&#10;2/66z7i2O8vzQ9WvMIv+6kapj8nwtQHhafDv8Kv9oxWsFgt4nglHQC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VggcMAAADcAAAADwAAAAAAAAAAAAAAAACYAgAAZHJzL2Rv&#10;d25yZXYueG1sUEsFBgAAAAAEAAQA9QAAAIgDAAAAAA==&#10;" path="m,l215,r-7,13l195,13,,13,,xe" fillcolor="#7d7b7b" stroked="f">
                    <v:path arrowok="t" o:connecttype="custom" o:connectlocs="0,0;215,0;208,13;195,13;0,13;0,0" o:connectangles="0,0,0,0,0,0"/>
                  </v:shape>
                  <v:shape id="Freeform 92" o:spid="_x0000_s1108" style="position:absolute;left:3884;top:12321;width:208;height:13;visibility:visible;mso-wrap-style:square;v-text-anchor:top" coordsize="20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5sb8A&#10;AADcAAAADwAAAGRycy9kb3ducmV2LnhtbESPzQrCMBCE74LvEFbwpqmKVqpRRBC9ePDnAdZmbYvN&#10;pjSx1rc3guBxmJlvmOW6NaVoqHaFZQWjYQSCOLW64EzB9bIbzEE4j6yxtEwK3uRgvep2lpho++IT&#10;NWefiQBhl6CC3PsqkdKlORl0Q1sRB+9ua4M+yDqTusZXgJtSjqNoJg0WHBZyrGibU/o4P40CauVG&#10;Y3yLT2Ns7rf3Y39EOVGq32s3CxCeWv8P/9oHrSCezuB7JhwB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1XmxvwAAANwAAAAPAAAAAAAAAAAAAAAAAJgCAABkcnMvZG93bnJl&#10;di54bWxQSwUGAAAAAAQABAD1AAAAhAMAAAAA&#10;" path="m,l208,,195,13r-19,l150,13r-26,l65,13,,13,,xe" fillcolor="#777574" stroked="f">
                    <v:path arrowok="t" o:connecttype="custom" o:connectlocs="0,0;208,0;195,13;176,13;150,13;124,13;65,13;0,13;0,0" o:connectangles="0,0,0,0,0,0,0,0,0"/>
                  </v:shape>
                  <v:shape id="Freeform 93" o:spid="_x0000_s1109" style="position:absolute;left:3884;top:12328;width:195;height:6;visibility:visible;mso-wrap-style:square;v-text-anchor:top" coordsize="1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WQccA&#10;AADcAAAADwAAAGRycy9kb3ducmV2LnhtbESPQWvCQBSE70L/w/IEb7pRmqrRVVQQtIdKbSken9ln&#10;Epp9m2bXmP57t1DwOMzMN8x82ZpSNFS7wrKC4SACQZxaXXCm4PNj25+AcB5ZY2mZFPySg+XiqTPH&#10;RNsbv1Nz9JkIEHYJKsi9rxIpXZqTQTewFXHwLrY26IOsM6lrvAW4KeUoil6kwYLDQo4VbXJKv49X&#10;o+B0/nnefE3jA56nw/WqmVTx69teqV63Xc1AeGr9I/zf3mkF43gMf2fCE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cVkHHAAAA3AAAAA8AAAAAAAAAAAAAAAAAmAIAAGRy&#10;cy9kb3ducmV2LnhtbFBLBQYAAAAABAAEAPUAAACMAwAAAAA=&#10;" path="m,l195,,163,6r-52,l59,6,,6,,xe" fillcolor="#737170" stroked="f">
                    <v:path arrowok="t" o:connecttype="custom" o:connectlocs="0,0;195,0;163,6;111,6;59,6;0,6;0,0" o:connectangles="0,0,0,0,0,0,0"/>
                  </v:shape>
                  <v:shape id="Freeform 94" o:spid="_x0000_s1110" style="position:absolute;left:3884;top:12094;width:384;height:240;visibility:visible;mso-wrap-style:square;v-text-anchor:top" coordsize="38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xysMA&#10;AADcAAAADwAAAGRycy9kb3ducmV2LnhtbERPy2rCQBTdC/7DcIXu6qRCH0QnQSMtUtw07UJ3l8x1&#10;Epq5EzPTGP++sxBcHs57lY+2FQP1vnGs4GmegCCunG7YKPj5fn98A+EDssbWMSm4koc8m05WmGp3&#10;4S8aymBEDGGfooI6hC6V0lc1WfRz1xFH7uR6iyHC3kjd4yWG21YukuRFWmw4NtTYUVFT9Vv+WQVy&#10;Xe0bff4YP4edPRYHU2y25qrUw2xcL0EEGsNdfHPvtILX57g2nolH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JxysMAAADcAAAADwAAAAAAAAAAAAAAAACYAgAAZHJzL2Rv&#10;d25yZXYueG1sUEsFBgAAAAAEAAQA9QAAAIgDAAAAAA==&#10;" path="m384,39l364,58,351,39,338,32,325,26r-13,l286,39r-13,6l254,71r-20,39l221,156r-6,52l208,227r-13,13l169,240r-26,l72,240,,240,,201r59,l117,208r20,l163,208r13,-7l182,188r13,-45l208,91r7,-20l228,52,241,39,260,26,286,6,325,r20,6l358,13r19,13l384,39xe" filled="f" strokecolor="#1f1a17" strokeweight=".35pt">
                    <v:path arrowok="t" o:connecttype="custom" o:connectlocs="384,39;364,58;351,39;338,32;325,26;312,26;286,39;273,45;254,71;234,110;221,156;215,208;208,227;195,240;169,240;143,240;72,240;0,240;0,201;59,201;117,208;137,208;163,208;176,201;182,188;195,143;208,91;215,71;228,52;241,39;260,26;286,6;325,0;345,6;358,13;377,26;384,39" o:connectangles="0,0,0,0,0,0,0,0,0,0,0,0,0,0,0,0,0,0,0,0,0,0,0,0,0,0,0,0,0,0,0,0,0,0,0,0,0"/>
                  </v:shape>
                  <v:shape id="Freeform 95" o:spid="_x0000_s1111" style="position:absolute;left:4281;top:12094;width:59;height:6;visibility:visible;mso-wrap-style:square;v-text-anchor:top" coordsize="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f818MA&#10;AADcAAAADwAAAGRycy9kb3ducmV2LnhtbESP0WoCMRRE3wX/IVyhb5ootNXVKCIUlD60rn7AZXPd&#10;XdzcrEnqrn9vCoU+DjNzhlltetuIO/lQO9YwnSgQxIUzNZcazqeP8RxEiMgGG8ek4UEBNuvhYIWZ&#10;cR0f6Z7HUiQIhww1VDG2mZShqMhimLiWOHkX5y3GJH0pjccuwW0jZ0q9SYs1p4UKW9pVVFzzH6vB&#10;T50yX823OnThc7/oD4TxRlq/jPrtEkSkPv6H/9p7o+H9dQG/Z9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f818MAAADcAAAADwAAAAAAAAAAAAAAAACYAgAAZHJzL2Rv&#10;d25yZXYueG1sUEsFBgAAAAAEAAQA9QAAAIgDAAAAAA==&#10;" path="m59,6l,6,33,,59,6xe" fillcolor="#aaa9a9" stroked="f">
                    <v:path arrowok="t" o:connecttype="custom" o:connectlocs="59,6;0,6;33,0;59,6" o:connectangles="0,0,0,0"/>
                  </v:shape>
                  <v:shape id="Freeform 96" o:spid="_x0000_s1112" style="position:absolute;left:4261;top:12094;width:105;height:13;visibility:visible;mso-wrap-style:square;v-text-anchor:top" coordsize="10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tKBcAA&#10;AADcAAAADwAAAGRycy9kb3ducmV2LnhtbERPy4rCMBTdC/MP4Q7MTtPpQqUaRRwUYVY+ZtaX5ppU&#10;m5vSRK1+vVkILg/nPZ13rhZXakPlWcH3IANBXHpdsVFw2K/6YxAhImusPZOCOwWYzz56Uyy0v/GW&#10;rrtoRArhUKACG2NTSBlKSw7DwDfEiTv61mFMsDVSt3hL4a6WeZYNpcOKU4PFhpaWyvPu4hSY+k7G&#10;rl3+n/+Z8+/P8tRt9w+lvj67xQREpC6+xS/3RisYDdP8dCYdATl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tKBcAAAADcAAAADwAAAAAAAAAAAAAAAACYAgAAZHJzL2Rvd25y&#10;ZXYueG1sUEsFBgAAAAAEAAQA9QAAAIUDAAAAAA==&#10;" path="m105,13l,13,27,6,53,,79,6r26,7xe" fillcolor="#adadac" stroked="f">
                    <v:path arrowok="t" o:connecttype="custom" o:connectlocs="105,13;0,13;0,13;27,6;53,0;79,6;105,13" o:connectangles="0,0,0,0,0,0,0"/>
                  </v:shape>
                  <v:shape id="Freeform 97" o:spid="_x0000_s1113" style="position:absolute;left:4248;top:12100;width:131;height:13;visibility:visible;mso-wrap-style:square;v-text-anchor:top" coordsize="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toI8EA&#10;AADcAAAADwAAAGRycy9kb3ducmV2LnhtbESPQYvCMBSE74L/ITzBmyZ6qFqNIoKwFw+6C14fzbMp&#10;Ni+lidr11xtB8DjMzDfMatO5WtypDZVnDZOxAkFceFNxqeHvdz+agwgR2WDtmTT8U4DNut9bYW78&#10;g490P8VSJAiHHDXYGJtcylBYchjGviFO3sW3DmOSbSlNi48Ed7WcKpVJhxWnBYsN7SwV19PNabhU&#10;DT5pqhbqed5nhyCP9dVYrYeDbrsEEamL3/Cn/WM0zLIJvM+k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LaCPBAAAA3AAAAA8AAAAAAAAAAAAAAAAAmAIAAGRycy9kb3du&#10;cmV2LnhtbFBLBQYAAAAABAAEAPUAAACGAwAAAAA=&#10;" path="m33,l92,r19,l131,13,,13,7,7r6,l20,,33,xe" fillcolor="#b5b4b3" stroked="f">
                    <v:path arrowok="t" o:connecttype="custom" o:connectlocs="33,0;92,0;111,0;131,13;0,13;7,7;13,7;20,0;33,0" o:connectangles="0,0,0,0,0,0,0,0,0"/>
                  </v:shape>
                  <v:shape id="Freeform 98" o:spid="_x0000_s1114" style="position:absolute;left:4242;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UJsUA&#10;AADcAAAADwAAAGRycy9kb3ducmV2LnhtbESPzWrDMBCE74W+g9hCb41c5xfXciiFklwSiF2S62Jt&#10;bLfWyliK47x9VQj0OMzMN0y6Hk0rBupdY1nB6yQCQVxa3XCl4Kv4fFmBcB5ZY2uZFNzIwTp7fEgx&#10;0fbKBxpyX4kAYZeggtr7LpHSlTUZdBPbEQfvbHuDPsi+krrHa4CbVsZRtJAGGw4LNXb0UVP5k1+M&#10;Aqfzzfawj4e4mM6O89PZT793O6Wen8b3NxCeRv8fvre3WsFyEcP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dQmxQAAANwAAAAPAAAAAAAAAAAAAAAAAJgCAABkcnMv&#10;ZG93bnJldi54bWxQSwUGAAAAAAQABAD1AAAAigMAAAAA&#10;" path="m19,l124,r6,6l143,13,,13,6,6,19,xe" fillcolor="#b9b9b8" stroked="f">
                    <v:path arrowok="t" o:connecttype="custom" o:connectlocs="19,0;124,0;130,6;143,13;0,13;6,6;19,0" o:connectangles="0,0,0,0,0,0,0"/>
                  </v:shape>
                  <v:shape id="Freeform 99" o:spid="_x0000_s1115" style="position:absolute;left:4235;top:12113;width:157;height:13;visibility:visible;mso-wrap-style:square;v-text-anchor:top" coordsize="1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jfsYA&#10;AADcAAAADwAAAGRycy9kb3ducmV2LnhtbESPT2vCQBTE7wW/w/KEXopuYkEluob+BW+1SS7eHtln&#10;Esy+TbOrpn56Vyj0OMzMb5h1OphWnKl3jWUF8TQCQVxa3XCloMg/J0sQziNrbC2Tgl9ykG5GD2tM&#10;tL3wN50zX4kAYZeggtr7LpHSlTUZdFPbEQfvYHuDPsi+krrHS4CbVs6iaC4NNhwWauzorabymJ2M&#10;gq+nws522UeexcUr/iy660nu35V6HA8vKxCeBv8f/mtvtYLF/BnuZ8IR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ojfsYAAADcAAAADwAAAAAAAAAAAAAAAACYAgAAZHJz&#10;L2Rvd25yZXYueG1sUEsFBgAAAAAEAAQA9QAAAIsDAAAAAA==&#10;" path="m13,l144,r6,7l157,13r-52,l79,7,46,13,,13,7,7,13,xe" fillcolor="#c1c0c0" stroked="f">
                    <v:path arrowok="t" o:connecttype="custom" o:connectlocs="13,0;144,0;150,7;157,13;105,13;79,7;46,13;0,13;7,7;13,0" o:connectangles="0,0,0,0,0,0,0,0,0,0"/>
                  </v:shape>
                  <v:shape id="Freeform 100" o:spid="_x0000_s1116" style="position:absolute;left:4229;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icMA&#10;AADcAAAADwAAAGRycy9kb3ducmV2LnhtbESPzWrDMBCE74G+g9hCL6GWmwa3OFaCKRRyzQ/0ulgb&#10;y661MpZqO3n6qFDocZiZb5hiN9tOjDT4xrGClyQFQVw53XCt4Hz6fH4H4QOyxs4xKbiSh932YVFg&#10;rt3EBxqPoRYRwj5HBSaEPpfSV4Ys+sT1xNG7uMFiiHKopR5winDbyVWaZtJiw3HBYE8fhqrv449V&#10;0Pa31q3MMis1Zzh+hfYV55tST49zuQERaA7/4b/2Xit4y9bweyYeAb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kicMAAADcAAAADwAAAAAAAAAAAAAAAACYAgAAZHJzL2Rv&#10;d25yZXYueG1sUEsFBgAAAAAEAAQA9QAAAIgDAAAAAA==&#10;" path="m13,l156,r7,6l169,13r-45,l111,,91,,72,,52,6r-7,l45,13,,13,6,6,13,xe" fillcolor="#c5c5c4" stroked="f">
                    <v:path arrowok="t" o:connecttype="custom" o:connectlocs="13,0;156,0;163,6;169,13;124,13;111,0;91,0;72,0;52,6;45,6;45,13;0,13;6,6;13,0" o:connectangles="0,0,0,0,0,0,0,0,0,0,0,0,0,0"/>
                  </v:shape>
                  <v:shape id="Freeform 101" o:spid="_x0000_s1117" style="position:absolute;left:4222;top:12126;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ITMUA&#10;AADcAAAADwAAAGRycy9kb3ducmV2LnhtbESPQUsDMRSE74L/ITzBi7TZCq1lbVqkIAoexNp6fibP&#10;3W03L0sSs/HfG0HocZiZb5jVJtteJPKhc6xgNq1AEGtnOm4U7N8fJ0sQISIb7B2Tgh8KsFlfXqyw&#10;Nm7kN0q72IgC4VCjgjbGoZYy6JYshqkbiIv35bzFWKRvpPE4Frjt5W1VLaTFjstCiwNtW9Kn3bdV&#10;4J5e8/Hl85DTjfuYpbTVfpxrpa6v8sM9iEg5nsP/7Wej4G4xh78z5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chMxQAAANwAAAAPAAAAAAAAAAAAAAAAAJgCAABkcnMv&#10;ZG93bnJldi54bWxQSwUGAAAAAAQABAD1AAAAigMAAAAA&#10;" path="m13,l59,,52,7r-6,6l,13,7,7,13,xm118,r52,l176,7r7,6l144,13,131,,118,xe" fillcolor="#cfcece" stroked="f">
                    <v:path arrowok="t" o:connecttype="custom" o:connectlocs="13,0;59,0;59,0;59,0;52,7;46,13;0,13;7,7;13,0;118,0;170,0;176,7;183,13;144,13;131,0;118,0" o:connectangles="0,0,0,0,0,0,0,0,0,0,0,0,0,0,0,0"/>
                    <o:lock v:ext="edit" verticies="t"/>
                  </v:shape>
                  <v:shape id="Freeform 102" o:spid="_x0000_s1118" style="position:absolute;left:4222;top:12133;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FicgA&#10;AADcAAAADwAAAGRycy9kb3ducmV2LnhtbESPQWvCQBSE70L/w/IEb7qxh7RNXUUKpQoKNW0p3h7Z&#10;12za7NuY3cbor3eFQo/DzHzDzBa9rUVHra8cK5hOEhDEhdMVlwre357H9yB8QNZYOyYFJ/KwmN8M&#10;Zphpd+QddXkoRYSwz1CBCaHJpPSFIYt+4hri6H251mKIsi2lbvEY4baWt0mSSosVxwWDDT0ZKn7y&#10;X6vgdf+dm+luQ5/n7mH7kR/Wm5d+r9Ro2C8fQQTqw3/4r73SCu7SFK5n4hGQ8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5cWJyAAAANwAAAAPAAAAAAAAAAAAAAAAAJgCAABk&#10;cnMvZG93bnJldi54bWxQSwUGAAAAAAQABAD1AAAAjQMAAAAA&#10;" path="m7,l52,,46,6r-7,7l,13,,6,7,xm131,r45,l183,r,6l176,13r-26,l144,6,131,xe" fillcolor="#d3d2d2" stroked="f">
                    <v:path arrowok="t" o:connecttype="custom" o:connectlocs="7,0;52,0;46,6;39,13;0,13;0,6;7,0;131,0;176,0;183,0;183,6;176,13;150,13;144,6;131,0" o:connectangles="0,0,0,0,0,0,0,0,0,0,0,0,0,0,0"/>
                    <o:lock v:ext="edit" verticies="t"/>
                  </v:shape>
                  <v:shape id="Freeform 103" o:spid="_x0000_s1119" style="position:absolute;left:4216;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plnMQA&#10;AADcAAAADwAAAGRycy9kb3ducmV2LnhtbESPQYvCMBSE74L/ITzBm6Z6UOkaRUVF2FXcKp4fzdu2&#10;a/NSmqjdf78RBI/DzHzDTOeNKcWdaldYVjDoRyCIU6sLzhScT5veBITzyBpLy6TgjxzMZ+3WFGNt&#10;H/xN98RnIkDYxagg976KpXRpTgZd31bEwfuxtUEfZJ1JXeMjwE0ph1E0kgYLDgs5VrTKKb0mN6Pg&#10;d3u5DlNcL/Zfy/NnQtv15niIlOp2msUHCE+Nf4df7Z1WMB6N4X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aZZzEAAAA3AAAAA8AAAAAAAAAAAAAAAAAmAIAAGRycy9k&#10;b3ducmV2LnhtbFBLBQYAAAAABAAEAPUAAACJAwAAAAA=&#10;" path="m6,l52,,45,7r-6,6l,13,6,7,6,xm150,r39,l176,13r-13,l156,7,150,xe" fillcolor="#dededd" stroked="f">
                    <v:path arrowok="t" o:connecttype="custom" o:connectlocs="6,0;52,0;45,7;39,13;0,13;6,7;6,0;150,0;189,0;189,0;189,0;176,13;163,13;156,7;150,0" o:connectangles="0,0,0,0,0,0,0,0,0,0,0,0,0,0,0"/>
                    <o:lock v:ext="edit" verticies="t"/>
                  </v:shape>
                  <v:shape id="Freeform 104" o:spid="_x0000_s1120" style="position:absolute;left:4209;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4GacEA&#10;AADcAAAADwAAAGRycy9kb3ducmV2LnhtbERPTYvCMBC9L/gfwgje1lQPWqpRVFQET7o97HFoxrbY&#10;TGoTte2vN4eFPT7e93Ldmkq8qHGlZQWTcQSCOLO65FxB+nP4jkE4j6yxskwKOnKwXg2+lpho++YL&#10;va4+FyGEXYIKCu/rREqXFWTQjW1NHLibbQz6AJtc6gbfIdxUchpFM2mw5NBQYE27grL79WkUnDuK&#10;09/HJH3Eft8d+0ufmW2v1GjYbhYgPLX+X/znPmkF81lYG86EIy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uBmnBAAAA3AAAAA8AAAAAAAAAAAAAAAAAmAIAAGRycy9kb3du&#10;cmV2LnhtbFBLBQYAAAAABAAEAPUAAACGAwAAAAA=&#10;" path="m13,l52,,46,6r,7l,13,7,6,13,xm163,r26,l176,6,170,r-7,xe" fillcolor="#e3e3e2" stroked="f">
                    <v:path arrowok="t" o:connecttype="custom" o:connectlocs="13,0;52,0;46,6;46,13;0,13;7,6;13,0;163,0;189,0;176,6;170,0;163,0" o:connectangles="0,0,0,0,0,0,0,0,0,0,0,0"/>
                    <o:lock v:ext="edit" verticies="t"/>
                  </v:shape>
                  <v:shape id="Freeform 105" o:spid="_x0000_s1121" style="position:absolute;left:4209;top:12152;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JrFcQA&#10;AADcAAAADwAAAGRycy9kb3ducmV2LnhtbESPQWvCQBSE7wX/w/IKXopu6iHV1FVEqHqTRsEeH9ln&#10;Epp9G7JrEv31riB4HGbmG2a+7E0lWmpcaVnB5zgCQZxZXXKu4Hj4GU1BOI+ssbJMCq7kYLkYvM0x&#10;0bbjX2pTn4sAYZeggsL7OpHSZQUZdGNbEwfvbBuDPsgml7rBLsBNJSdRFEuDJYeFAmtaF5T9pxej&#10;gM9xe9i0t9R1p/2Ejn/Xbf6xVmr43q++QXjq/Sv8bO+0gq94Bo8z4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yaxXEAAAA3AAAAA8AAAAAAAAAAAAAAAAAmAIAAGRycy9k&#10;b3ducmV2LnhtbFBLBQYAAAAABAAEAPUAAACJAwAAAAA=&#10;" path="m7,l46,r,7l39,13,,13,,7,7,xm170,r13,l176,r-6,xe" fillcolor="#efeeee" stroked="f">
                    <v:path arrowok="t" o:connecttype="custom" o:connectlocs="7,0;46,0;46,7;39,13;0,13;0,7;7,0;170,0;183,0;176,0;170,0;170,0" o:connectangles="0,0,0,0,0,0,0,0,0,0,0,0"/>
                    <o:lock v:ext="edit" verticies="t"/>
                  </v:shape>
                  <v:shape id="Freeform 106" o:spid="_x0000_s1122" style="position:absolute;left:4203;top:12159;width:52;height:13;visibility:visible;mso-wrap-style:square;v-text-anchor:top" coordsize="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3hMIA&#10;AADcAAAADwAAAGRycy9kb3ducmV2LnhtbERPz2vCMBS+D/wfwhN2GTPRwzqqUYZQ7KEMrLvs9mie&#10;TVnzUpqo3X9vDoLHj+/3Zje5XlxpDJ1nDcuFAkHceNNxq+HnVLx/gggR2WDvmTT8U4Dddvaywdz4&#10;Gx/pWsdWpBAOOWqwMQ65lKGx5DAs/ECcuLMfHcYEx1aaEW8p3PVypdSHdNhxarA40N5S81dfnIbh&#10;99BZ31++TVWuqv2pUOatUFq/zqevNYhIU3yKH+7SaMiyND+dSUd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feEwgAAANwAAAAPAAAAAAAAAAAAAAAAAJgCAABkcnMvZG93&#10;bnJldi54bWxQSwUGAAAAAAQABAD1AAAAhwMAAAAA&#10;" path="m6,l52,,45,6r,7l,13,6,6,6,xe" fillcolor="#f4f4f3" stroked="f">
                    <v:path arrowok="t" o:connecttype="custom" o:connectlocs="6,0;52,0;45,6;45,13;0,13;6,6;6,0" o:connectangles="0,0,0,0,0,0,0"/>
                  </v:shape>
                  <v:shape id="Freeform 107" o:spid="_x0000_s1123" style="position:absolute;left:4203;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si8UA&#10;AADcAAAADwAAAGRycy9kb3ducmV2LnhtbESPW2vCQBSE3wX/w3IE38yJF2qbukrxQvsipbb4fMge&#10;k7TZsyG7avz33ULBx2FmvmEWq87W6sKtr5xoGCcpKJbcmUoKDV+fu9EjKB9IDNVOWMONPayW/d6C&#10;MuOu8sGXQyhUhIjPSEMZQpMh+rxkSz5xDUv0Tq61FKJsCzQtXSPc1jhJ0we0VElcKKnhdcn5z+Fs&#10;NWzPlDabyX52xKfpKT9afH3/Rq2Hg+7lGVTgLtzD/+03o2E+H8PfmXgEc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WyLxQAAANwAAAAPAAAAAAAAAAAAAAAAAJgCAABkcnMv&#10;ZG93bnJldi54bWxQSwUGAAAAAAQABAD1AAAAigMAAAAA&#10;" path="m6,l45,r,7l39,13,,13,,7,6,xe" stroked="f">
                    <v:path arrowok="t" o:connecttype="custom" o:connectlocs="6,0;45,0;45,7;39,13;0,13;0,7;6,0" o:connectangles="0,0,0,0,0,0,0"/>
                  </v:shape>
                  <v:shape id="Freeform 108" o:spid="_x0000_s1124" style="position:absolute;left:4203;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2SMMA&#10;AADcAAAADwAAAGRycy9kb3ducmV2LnhtbESPQWvCQBSE74X+h+UVequbCtUSXUWEUvGmRujxkX0m&#10;wezbkH1Ntv++Kwgeh5n5hlmuo2vVQH1oPBt4n2SgiEtvG64MFKevt09QQZAttp7JwB8FWK+en5aY&#10;Wz/ygYajVCpBOORooBbpcq1DWZPDMPEdcfIuvncoSfaVtj2OCe5aPc2ymXbYcFqosaNtTeX1+OsM&#10;jOU2nvxHsf/5HqToJJ5d3LXGvL7EzQKUUJRH+N7eWQPz+RRuZ9IR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W2SMMAAADcAAAADwAAAAAAAAAAAAAAAACYAgAAZHJzL2Rv&#10;d25yZXYueG1sUEsFBgAAAAAEAAQA9QAAAIgDAAAAAA==&#10;" path="m,l45,,39,6r,7l,13,,6,,xe" fillcolor="#fafafa" stroked="f">
                    <v:path arrowok="t" o:connecttype="custom" o:connectlocs="0,0;45,0;39,6;39,13;0,13;0,6;0,0" o:connectangles="0,0,0,0,0,0,0"/>
                  </v:shape>
                  <v:shape id="Freeform 109" o:spid="_x0000_s1125" style="position:absolute;left:4196;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OY8gA&#10;AADcAAAADwAAAGRycy9kb3ducmV2LnhtbESPT2vCQBTE70K/w/IKvYhurFgldRURKlL04B/Q3h7Z&#10;ZxLMvk2za0z99K5Q8DjMzG+Y8bQxhaipcrllBb1uBII4sTrnVMF+99UZgXAeWWNhmRT8kYPp5KU1&#10;xljbK2+o3vpUBAi7GBVk3pexlC7JyKDr2pI4eCdbGfRBVqnUFV4D3BTyPYo+pMGcw0KGJc0zSs7b&#10;i1Hwu5r1bue+bc/Xm/p7ER0Gp+P+R6m312b2CcJT45/h//ZSKxgO+/A4E46An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BE5jyAAAANwAAAAPAAAAAAAAAAAAAAAAAJgCAABk&#10;cnMvZG93bnJldi54bWxQSwUGAAAAAAQABAD1AAAAjQMAAAAA&#10;" path="m7,l46,r,7l39,13,,13,7,7,7,xe" fillcolor="#efeeee" stroked="f">
                    <v:path arrowok="t" o:connecttype="custom" o:connectlocs="7,0;46,0;46,7;39,13;0,13;7,7;7,0" o:connectangles="0,0,0,0,0,0,0"/>
                  </v:shape>
                  <v:shape id="Freeform 110" o:spid="_x0000_s1126" style="position:absolute;left:4196;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91cQA&#10;AADcAAAADwAAAGRycy9kb3ducmV2LnhtbESP0YrCMBRE3wX/IVxh3zRVFpVqFFEEl4VFu/sB1+ba&#10;Fpub2kRt/XqzIPg4zMwZZr5sTCluVLvCsoLhIAJBnFpdcKbg73fbn4JwHlljaZkUtORgueh25hhr&#10;e+cD3RKfiQBhF6OC3PsqltKlORl0A1sRB+9ka4M+yDqTusZ7gJtSjqJoLA0WHBZyrGidU3pOrkZB&#10;1B5/DlbqdrPh82X//TXeTx8XpT56zWoGwlPj3+FXe6cVTCaf8H8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LvdXEAAAA3AAAAA8AAAAAAAAAAAAAAAAAmAIAAGRycy9k&#10;b3ducmV2LnhtbFBLBQYAAAAABAAEAPUAAACJAwAAAAA=&#10;" path="m7,l46,,39,6r,7l,13,,6,7,xe" fillcolor="#e8e8e7" stroked="f">
                    <v:path arrowok="t" o:connecttype="custom" o:connectlocs="7,0;46,0;39,6;39,13;0,13;0,6;7,0" o:connectangles="0,0,0,0,0,0,0"/>
                  </v:shape>
                  <v:shape id="Freeform 111" o:spid="_x0000_s1127" style="position:absolute;left:4196;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mprsQA&#10;AADcAAAADwAAAGRycy9kb3ducmV2LnhtbESPy2rDMBBF94X+g5hCNyWRU2onOFFCMKQYumnTfMDE&#10;mtgm1shY8uvvq0Khy8t9HO7uMJlGDNS52rKC1TICQVxYXXOp4PJ9WmxAOI+ssbFMCmZycNg/Puww&#10;1XbkLxrOvhRhhF2KCirv21RKV1Rk0C1tSxy8m+0M+iC7UuoOxzBuGvkaRYk0WHMgVNhSVlFxP/cm&#10;QMbrcPtI8mQ+9u9ZVpJ9+YzflHp+mo5bEJ4m/x/+a+dawXod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qa7EAAAA3AAAAA8AAAAAAAAAAAAAAAAAmAIAAGRycy9k&#10;b3ducmV2LnhtbFBLBQYAAAAABAAEAPUAAACJAwAAAAA=&#10;" path="m,l39,r,7l39,13,,13,,7,,xe" fillcolor="#dddcdc" stroked="f">
                    <v:path arrowok="t" o:connecttype="custom" o:connectlocs="0,0;39,0;39,7;39,13;0,13;0,7;0,0" o:connectangles="0,0,0,0,0,0,0"/>
                  </v:shape>
                  <v:shape id="Freeform 112" o:spid="_x0000_s1128" style="position:absolute;left:4190;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5jsMA&#10;AADcAAAADwAAAGRycy9kb3ducmV2LnhtbESP3YrCMBSE74V9h3AWvNN0Xa271SgiCILe+PMAh+bY&#10;FpuTbpKt9e2NIHg5zMw3zHzZmVq05HxlWcHXMAFBnFtdcaHgfNoMfkD4gKyxtkwK7uRhufjozTHT&#10;9sYHao+hEBHCPkMFZQhNJqXPSzLoh7Yhjt7FOoMhSldI7fAW4aaWoyRJpcGK40KJDa1Lyq/Hf6PA&#10;bH/bNU++UzqML1Unk93+7+6U6n92qxmIQF14h1/trVYwnab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K5jsMAAADcAAAADwAAAAAAAAAAAAAAAACYAgAAZHJzL2Rv&#10;d25yZXYueG1sUEsFBgAAAAAEAAQA9QAAAIgDAAAAAA==&#10;" path="m6,l45,r,6l39,13,,13,6,6,6,xe" fillcolor="#d6d6d5" stroked="f">
                    <v:path arrowok="t" o:connecttype="custom" o:connectlocs="6,0;45,0;45,6;39,13;0,13;6,6;6,0" o:connectangles="0,0,0,0,0,0,0"/>
                  </v:shape>
                  <v:shape id="Freeform 113" o:spid="_x0000_s1129" style="position:absolute;left:4190;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WwMYA&#10;AADcAAAADwAAAGRycy9kb3ducmV2LnhtbESPzWvCQBTE74X+D8sr9FY39SuaukrxAzx4MRbq8ZF9&#10;JiHZtyG7xvS/7wqCx2FmfsMsVr2pRUetKy0r+BxEIIgzq0vOFfycdh8zEM4ja6wtk4I/crBavr4s&#10;MNH2xkfqUp+LAGGXoILC+yaR0mUFGXQD2xAH72Jbgz7INpe6xVuAm1oOo2gqDZYcFgpsaF1QVqVX&#10;o+A48uPdaPs7n5y76pBhlZ6Gm7VS72/99xcIT71/hh/tvVYQxzHcz4Qj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yWwMYAAADcAAAADwAAAAAAAAAAAAAAAACYAgAAZHJz&#10;L2Rvd25yZXYueG1sUEsFBgAAAAAEAAQA9QAAAIsDAAAAAA==&#10;" path="m6,l45,,39,7r,6l,13,,7,6,xe" fillcolor="#cdcccc" stroked="f">
                    <v:path arrowok="t" o:connecttype="custom" o:connectlocs="6,0;45,0;39,7;39,13;0,13;0,7;6,0" o:connectangles="0,0,0,0,0,0,0"/>
                  </v:shape>
                  <v:shape id="Freeform 114" o:spid="_x0000_s1130" style="position:absolute;left:4190;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nYr4A&#10;AADcAAAADwAAAGRycy9kb3ducmV2LnhtbERPuwrCMBTdBf8hXMFNUx2sVKOIoAguWl3cLs3tA5ub&#10;0kStfr0ZBMfDeS/XnanFk1pXWVYwGUcgiDOrKy4UXC+70RyE88gaa8uk4E0O1qt+b4mJti8+0zP1&#10;hQgh7BJUUHrfJFK6rCSDbmwb4sDltjXoA2wLqVt8hXBTy2kUzaTBikNDiQ1tS8ru6cMoqMz0lh+O&#10;8zjPi/0nc+nmfGpOSg0H3WYBwlPn/+Kf+6AVxHFYG86EIyB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52K+AAAA3AAAAA8AAAAAAAAAAAAAAAAAmAIAAGRycy9kb3ducmV2&#10;LnhtbFBLBQYAAAAABAAEAPUAAACDAwAAAAA=&#10;" path="m,l39,r,6l39,13,,13,,6,,xe" fillcolor="#c8c8c7" stroked="f">
                    <v:path arrowok="t" o:connecttype="custom" o:connectlocs="0,0;39,0;39,6;39,13;0,13;0,6;0,0" o:connectangles="0,0,0,0,0,0,0"/>
                  </v:shape>
                  <v:shape id="Freeform 115" o:spid="_x0000_s1131" style="position:absolute;left:4190;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YF8MA&#10;AADcAAAADwAAAGRycy9kb3ducmV2LnhtbESPQWsCMRSE74L/IbyCN83Wg2u3RllkBelNq/X62Dw3&#10;SzcvYRN1++9NodDjMDPfMKvNYDtxpz60jhW8zjIQxLXTLTcKTp+76RJEiMgaO8ek4IcCbNbj0QoL&#10;7R58oPsxNiJBOBSowMToCylDbchimDlPnLyr6y3GJPtG6h4fCW47Oc+yhbTYclow6GlrqP4+3qyC&#10;j6/KL7emLKvcy8u1OnfkLjulJi9D+Q4i0hD/w3/tvVaQ52/weyYd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EYF8MAAADcAAAADwAAAAAAAAAAAAAAAACYAgAAZHJzL2Rv&#10;d25yZXYueG1sUEsFBgAAAAAEAAQA9QAAAIgDAAAAAA==&#10;" path="m,l39,r,7l39,13,,13,,7,,xe" fillcolor="#bebebd" stroked="f">
                    <v:path arrowok="t" o:connecttype="custom" o:connectlocs="0,0;39,0;39,7;39,13;0,13;0,7;0,0" o:connectangles="0,0,0,0,0,0,0"/>
                  </v:shape>
                  <v:shape id="Freeform 116" o:spid="_x0000_s1132" style="position:absolute;left:4183;top:12224;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xiKMMA&#10;AADcAAAADwAAAGRycy9kb3ducmV2LnhtbERPz2vCMBS+D/wfwhN2m6kiTqpRxDHQi8NuIN6ezWtT&#10;bV5Kk9n63y+HgceP7/dy3dta3Kn1lWMF41ECgjh3uuJSwc/359schA/IGmvHpOBBHtarwcsSU+06&#10;PtI9C6WIIexTVGBCaFIpfW7Ioh+5hjhyhWsthgjbUuoWuxhuazlJkpm0WHFsMNjQ1lB+y36tguvp&#10;0o3NMUz3+aMpDtnk67z/KJR6HfabBYhAfXiK/907reB9HufH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xiKMMAAADcAAAADwAAAAAAAAAAAAAAAACYAgAAZHJzL2Rv&#10;d25yZXYueG1sUEsFBgAAAAAEAAQA9QAAAIgDAAAAAA==&#10;" path="m7,l46,,39,6,,6,7,xe" fillcolor="#babab9" stroked="f">
                    <v:path arrowok="t" o:connecttype="custom" o:connectlocs="7,0;46,0;46,0;39,6;0,6;7,0;7,0" o:connectangles="0,0,0,0,0,0,0"/>
                  </v:shape>
                  <v:shape id="Freeform 117" o:spid="_x0000_s1133" style="position:absolute;left:4183;top:1223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IU8cA&#10;AADcAAAADwAAAGRycy9kb3ducmV2LnhtbESPQWvCQBSE7wX/w/IKvRTd2KKG6CpWKLQgiNGLt2f2&#10;mYRm34bsaqK/3i0IHoeZ+YaZLTpTiQs1rrSsYDiIQBBnVpecK9jvvvsxCOeRNVaWScGVHCzmvZcZ&#10;Jtq2vKVL6nMRIOwSVFB4XydSuqwgg25ga+LgnWxj0AfZ5FI32Aa4qeRHFI2lwZLDQoE1rQrK/tKz&#10;UbD6PP9+xWt93LTvm/14VN78+rBT6u21W05BeOr8M/xo/2gFk3gI/2fCE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KiFPHAAAA3AAAAA8AAAAAAAAAAAAAAAAAmAIAAGRy&#10;cy9kb3ducmV2LnhtbFBLBQYAAAAABAAEAPUAAACMAwAAAAA=&#10;" path="m7,l46,,39,r,7l,7,,,7,xe" fillcolor="#b1b1b0" stroked="f">
                    <v:path arrowok="t" o:connecttype="custom" o:connectlocs="7,0;46,0;39,0;39,7;0,7;0,0;7,0" o:connectangles="0,0,0,0,0,0,0"/>
                  </v:shape>
                  <v:shape id="Freeform 118" o:spid="_x0000_s1134" style="position:absolute;left:4183;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F+cYA&#10;AADcAAAADwAAAGRycy9kb3ducmV2LnhtbESP3WoCMRSE74W+QziF3pSarYJd141SpIoXgq36AIfN&#10;2R+6OVmS1F379I1Q8HKYmW+YfDWYVlzI+caygtdxAoK4sLrhSsH5tHlJQfiArLG1TAqu5GG1fBjl&#10;mGnb8xddjqESEcI+QwV1CF0mpS9qMujHtiOOXmmdwRClq6R22Ee4aeUkSWbSYMNxocaO1jUV38cf&#10;o6D3/nnqDul+3m5+P7fbdfigUiv19Di8L0AEGsI9/N/eaQVv6QRu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sF+cYAAADcAAAADwAAAAAAAAAAAAAAAACYAgAAZHJz&#10;L2Rvd25yZXYueG1sUEsFBgAAAAAEAAQA9QAAAIsDAAAAAA==&#10;" path="m,l39,r,7l39,13,,13,,7,,xe" fillcolor="#adadac" stroked="f">
                    <v:path arrowok="t" o:connecttype="custom" o:connectlocs="0,0;39,0;39,7;39,13;0,13;0,7;0,0" o:connectangles="0,0,0,0,0,0,0"/>
                  </v:shape>
                  <v:shape id="Freeform 119" o:spid="_x0000_s1135" style="position:absolute;left:4183;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ymcMA&#10;AADcAAAADwAAAGRycy9kb3ducmV2LnhtbESPUWsCMRCE3wv9D2ELfRHN2YMqp1FKocW3UvUHrJc1&#10;d3rZHLdR479vCoU+DjPzDbNcJ9+pKw3SBjYwnRSgiOtgW3YG9ruP8RyURGSLXWAycCeB9erxYYmV&#10;DTf+pus2OpUhLBUaaGLsK62lbsijTEJPnL1jGDzGLAen7YC3DPedfimKV+2x5bzQYE/vDdXn7cUb&#10;iGXpZPQpm4Mc3Ijre/o6pWTM81N6W4CKlOJ/+K+9sQZm8xJ+z+Qj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dymcMAAADcAAAADwAAAAAAAAAAAAAAAACYAgAAZHJzL2Rv&#10;d25yZXYueG1sUEsFBgAAAAAEAAQA9QAAAIgDAAAAAA==&#10;" path="m,l39,r,6l39,13,,13,,6,,xe" fillcolor="#a6a5a4" stroked="f">
                    <v:path arrowok="t" o:connecttype="custom" o:connectlocs="0,0;39,0;39,6;39,13;0,13;0,6;0,0" o:connectangles="0,0,0,0,0,0,0"/>
                  </v:shape>
                  <v:shape id="Freeform 120" o:spid="_x0000_s1136" style="position:absolute;left:4183;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WX58UA&#10;AADcAAAADwAAAGRycy9kb3ducmV2LnhtbESP3WrCQBSE74W+w3IK3ohuKsVq6ipFFLxQ698DHLKn&#10;STB7NmQ3P317VxC8HGbmG2a+7EwhGqpcblnBxygCQZxYnXOq4HrZDKcgnEfWWFgmBf/kYLl4680x&#10;1rblEzVnn4oAYRejgsz7MpbSJRkZdCNbEgfvz1YGfZBVKnWFbYCbQo6jaCIN5hwWMixplVFyO9dG&#10;Qd3ezG79exivcD/wRXoczNqmVqr/3v18g/DU+Vf42d5qBV/TT3icC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ZfnxQAAANwAAAAPAAAAAAAAAAAAAAAAAJgCAABkcnMv&#10;ZG93bnJldi54bWxQSwUGAAAAAAQABAD1AAAAigMAAAAA&#10;" path="m,l39,r,7l39,13,,13,,7,,xe" fillcolor="#a2a1a0" stroked="f">
                    <v:path arrowok="t" o:connecttype="custom" o:connectlocs="0,0;39,0;39,7;39,13;0,13;0,7;0,0" o:connectangles="0,0,0,0,0,0,0"/>
                  </v:shape>
                  <v:shape id="Freeform 121" o:spid="_x0000_s1137" style="position:absolute;left:4183;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dvsYA&#10;AADcAAAADwAAAGRycy9kb3ducmV2LnhtbESPzWrDMBCE74W8g9hAb40cQ1vHiWxCIbSUNuQPcl2s&#10;jW1irYyl2s7bV4VCjsPMfMOs8tE0oqfO1ZYVzGcRCOLC6ppLBafj5ikB4TyyxsYyKbiRgzybPKww&#10;1XbgPfUHX4oAYZeigsr7NpXSFRUZdDPbEgfvYjuDPsiulLrDIcBNI+MoepEGaw4LFbb0VlFxPfwY&#10;BbtYLj4Heeu/t19xO0925zHavCv1OB3XSxCeRn8P/7c/tILX5Bn+zo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ydvsYAAADcAAAADwAAAAAAAAAAAAAAAACYAgAAZHJz&#10;L2Rvd25yZXYueG1sUEsFBgAAAAAEAAQA9QAAAIsDAAAAAA==&#10;" path="m,l39,r,6l39,13,,13,,6,,xe" fillcolor="#9b9a99" stroked="f">
                    <v:path arrowok="t" o:connecttype="custom" o:connectlocs="0,0;39,0;39,6;39,13;0,13;0,6;0,0" o:connectangles="0,0,0,0,0,0,0"/>
                  </v:shape>
                  <v:shape id="Freeform 122" o:spid="_x0000_s1138" style="position:absolute;left:4177;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vl8QA&#10;AADcAAAADwAAAGRycy9kb3ducmV2LnhtbESPwW7CMBBE70j8g7WVeit2e6CQYhACRYUjgUo9buOt&#10;EzVeh9gN4e9rpEocRzPzRrNYDa4RPXWh9qzheaJAEJfe1Gw1nI750wxEiMgGG8+k4UoBVsvxaIGZ&#10;8Rc+UF9EKxKEQ4YaqhjbTMpQVuQwTHxLnLxv3zmMSXZWmg4vCe4a+aLUVDqsOS1U2NKmovKn+HUa&#10;1mqrbGlsDP3nbn/O3/OvefGh9ePDsH4DEWmI9/B/e2c0vM6mcDu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Ab5fEAAAA3AAAAA8AAAAAAAAAAAAAAAAAmAIAAGRycy9k&#10;b3ducmV2LnhtbFBLBQYAAAAABAAEAPUAAACJAwAAAAA=&#10;" path="m6,l45,r,7l45,13,,13,6,7,6,xe" fillcolor="#979696" stroked="f">
                    <v:path arrowok="t" o:connecttype="custom" o:connectlocs="6,0;45,0;45,7;45,13;0,13;6,7;6,0" o:connectangles="0,0,0,0,0,0,0"/>
                  </v:shape>
                  <v:shape id="Freeform 123" o:spid="_x0000_s1139" style="position:absolute;left:4177;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A2I8MA&#10;AADcAAAADwAAAGRycy9kb3ducmV2LnhtbESPwWrDMBBE74X+g9hCL6WW4xQ7uFFCKBTSYxJ/wGJt&#10;LGNrZSQ1dv++ChR6HGbmDbPdL3YUN/Khd6xgleUgiFune+4UNJfP1w2IEJE1jo5JwQ8F2O8eH7ZY&#10;azfziW7n2IkE4VCjAhPjVEsZWkMWQ+Ym4uRdnbcYk/Sd1B7nBLejLPK8lBZ7TgsGJ/ow1A7nb6vg&#10;682bVTnEg7Mns7423UvRr0mp56fl8A4i0hL/w3/to1ZQbSq4n0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A2I8MAAADcAAAADwAAAAAAAAAAAAAAAACYAgAAZHJzL2Rv&#10;d25yZXYueG1sUEsFBgAAAAAEAAQA9QAAAIgDAAAAAA==&#10;" path="m6,l45,r,6l39,13,,13,,6,6,xe" fillcolor="#908f8e" stroked="f">
                    <v:path arrowok="t" o:connecttype="custom" o:connectlocs="6,0;45,0;45,6;39,13;0,13;0,6;6,0" o:connectangles="0,0,0,0,0,0,0"/>
                  </v:shape>
                  <v:shape id="Freeform 124" o:spid="_x0000_s1140" style="position:absolute;left:4177;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Jf0MIA&#10;AADcAAAADwAAAGRycy9kb3ducmV2LnhtbERPTWsCMRC9C/6HMAVvmrQHG1ejVKHQQw+tCupt2Iy7&#10;SzeTbRJ1+++bg+Dx8b4Xq9614kohNp4NPE8UCOLS24YrA/vd+1iDiAnZYuuZDPxRhNVyOFhgYf2N&#10;v+m6TZXIIRwLNFCn1BVSxrImh3HiO+LMnX1wmDIMlbQBbznctfJFqal02HBuqLGjTU3lz/biDBy+&#10;tCrX7bE7hXiZ/R7Vp9IbbczoqX+bg0jUp4f47v6wBl51XpvP5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Il/QwgAAANwAAAAPAAAAAAAAAAAAAAAAAJgCAABkcnMvZG93&#10;bnJldi54bWxQSwUGAAAAAAQABAD1AAAAhwMAAAAA&#10;" path="m,l45,,39,7r,6l,13,,7,,xe" fillcolor="#8d8c8b" stroked="f">
                    <v:path arrowok="t" o:connecttype="custom" o:connectlocs="0,0;45,0;39,7;39,13;0,13;0,7;0,0" o:connectangles="0,0,0,0,0,0,0"/>
                  </v:shape>
                  <v:shape id="Freeform 125" o:spid="_x0000_s1141" style="position:absolute;left:4177;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XcMYA&#10;AADcAAAADwAAAGRycy9kb3ducmV2LnhtbESPQWvCQBSE74X+h+UVvNVNBa1GV2kFaQ9emujB2zP7&#10;TEKzb0N2TaK/3hUEj8PMfMMsVr2pREuNKy0r+BhGIIgzq0vOFezSzfsUhPPIGivLpOBCDlbL15cF&#10;xtp2/Edt4nMRIOxiVFB4X8dSuqwgg25oa+LgnWxj0AfZ5FI32AW4qeQoiibSYMlhocCa1gVl/8nZ&#10;KBil3WG7Hp9+zL497pKL7avr9VupwVv/NQfhqffP8KP9qxV8TmdwP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ZXcMYAAADcAAAADwAAAAAAAAAAAAAAAACYAgAAZHJz&#10;L2Rvd25yZXYueG1sUEsFBgAAAAAEAAQA9QAAAIsDAAAAAA==&#10;" path="m,l39,r,6l39,13,,13,,6,,xe" fillcolor="#868585" stroked="f">
                    <v:path arrowok="t" o:connecttype="custom" o:connectlocs="0,0;39,0;39,6;39,13;0,13;0,6;0,0" o:connectangles="0,0,0,0,0,0,0"/>
                  </v:shape>
                  <v:shape id="Freeform 126" o:spid="_x0000_s1142" style="position:absolute;left:4177;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C6E8MA&#10;AADcAAAADwAAAGRycy9kb3ducmV2LnhtbERPS2rDMBDdF3IHMYFuSiKn0KZxIptQMLR0UeL0AIM1&#10;sZ1YIyMp/ty+WhS6fLz/IZ9MJwZyvrWsYLNOQBBXVrdcK/g5F6s3ED4ga+wsk4KZPOTZ4uGAqbYj&#10;n2goQy1iCPsUFTQh9KmUvmrIoF/bnjhyF+sMhghdLbXDMYabTj4nyas02HJsaLCn94aqW3k3Ctz5&#10;6+W6qT+/dTLdivmkt/en0in1uJyOexCBpvAv/nN/aAXbXZwfz8Qj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C6E8MAAADcAAAADwAAAAAAAAAAAAAAAACYAgAAZHJzL2Rv&#10;d25yZXYueG1sUEsFBgAAAAAEAAQA9QAAAIgDAAAAAA==&#10;" path="m,l39,r,7l39,13,,13,,7,,xe" fillcolor="#838281" stroked="f">
                    <v:path arrowok="t" o:connecttype="custom" o:connectlocs="0,0;39,0;39,7;39,13;0,13;0,7;0,0" o:connectangles="0,0,0,0,0,0,0"/>
                  </v:shape>
                  <v:shape id="Freeform 127" o:spid="_x0000_s1143" style="position:absolute;left:4177;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63VsIA&#10;AADcAAAADwAAAGRycy9kb3ducmV2LnhtbESPQWsCMRSE7wX/Q3iCl1ITPbR2axQpKF7Xil7fJq/Z&#10;xc3Lskl1/femUOhxmJlvmOV68K24Uh+bwBpmUwWC2ATbsNNw/Nq+LEDEhGyxDUwa7hRhvRo9LbGw&#10;4cYlXQ/JiQzhWKCGOqWukDKamjzGaeiIs/cdeo8py95J2+Mtw30r50q9So8N54UaO/qsyVwOP17D&#10;rlKnc1k+O2XmzicrY2WqhdaT8bD5AJFoSP/hv/beanh7n8HvmXw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TrdWwgAAANwAAAAPAAAAAAAAAAAAAAAAAJgCAABkcnMvZG93&#10;bnJldi54bWxQSwUGAAAAAAQABAD1AAAAhwMAAAAA&#10;" path="m,l39,r,6l39,13,,13,,6,,xe" fillcolor="#7d7b7b" stroked="f">
                    <v:path arrowok="t" o:connecttype="custom" o:connectlocs="0,0;39,0;39,6;39,13;0,13;0,6;0,0" o:connectangles="0,0,0,0,0,0,0"/>
                  </v:shape>
                  <v:shape id="Freeform 128" o:spid="_x0000_s1144" style="position:absolute;left:4177;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PY8UA&#10;AADcAAAADwAAAGRycy9kb3ducmV2LnhtbESPzWsCMRTE70L/h/AK3jRbD36sRmkrheKpfiB6eyTP&#10;3cXNy5Kk67Z/fVMQPA4z8xtmsepsLVryoXKs4GWYgSDWzlRcKDjsPwZTECEiG6wdk4IfCrBaPvUW&#10;mBt34y21u1iIBOGQo4IyxiaXMuiSLIaha4iTd3HeYkzSF9J4vCW4reUoy8bSYsVpocSG3kvS1923&#10;VeB+D8eNdu15zX47KdYn/fW2CUr1n7vXOYhIXXyE7+1Po2AyG8H/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w9jxQAAANwAAAAPAAAAAAAAAAAAAAAAAJgCAABkcnMv&#10;ZG93bnJldi54bWxQSwUGAAAAAAQABAD1AAAAigMAAAAA&#10;" path="m,l39,r,7l39,13,,13,,7,,xe" fillcolor="#777574" stroked="f">
                    <v:path arrowok="t" o:connecttype="custom" o:connectlocs="0,0;39,0;39,7;39,13;0,13;0,7;0,0" o:connectangles="0,0,0,0,0,0,0"/>
                  </v:shape>
                  <v:shape id="Freeform 129" o:spid="_x0000_s1145" style="position:absolute;left:4177;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a9sUA&#10;AADcAAAADwAAAGRycy9kb3ducmV2LnhtbESPW4vCMBSE3xf8D+Es+LamW8FLNYoIgi8KXhbx7dAc&#10;m2JzUpqo3f31RhD2cZiZb5jpvLWVuFPjS8cKvnsJCOLc6ZILBcfD6msEwgdkjZVjUvBLHuazzscU&#10;M+0evKP7PhQiQthnqMCEUGdS+tyQRd9zNXH0Lq6xGKJsCqkbfES4rWSaJANpseS4YLCmpaH8ur9Z&#10;Bdv0OJZD83c6latzurkW/udwHinV/WwXExCB2vAffrfXWsFw3IfXmXg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1r2xQAAANwAAAAPAAAAAAAAAAAAAAAAAJgCAABkcnMv&#10;ZG93bnJldi54bWxQSwUGAAAAAAQABAD1AAAAigMAAAAA&#10;" path="m,l39,r,6l39,13,,13,,6,,xe" fillcolor="#737170" stroked="f">
                    <v:path arrowok="t" o:connecttype="custom" o:connectlocs="0,0;39,0;39,6;39,13;0,13;0,6;0,0" o:connectangles="0,0,0,0,0,0,0"/>
                  </v:shape>
                  <v:shape id="Freeform 130" o:spid="_x0000_s1146" style="position:absolute;left:4177;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ecfsQA&#10;AADcAAAADwAAAGRycy9kb3ducmV2LnhtbESPT2vCQBTE74LfYXlCb2bTP2obsxERSr2atJ4f2WcS&#10;mn2bZFdN++ldodDjMDO/YdLNaFpxocE1lhU8RjEI4tLqhisFn8X7/BWE88gaW8uk4IccbLLpJMVE&#10;2ysf6JL7SgQIuwQV1N53iZSurMmgi2xHHLyTHQz6IIdK6gGvAW5a+RTHS2mw4bBQY0e7msrv/GwU&#10;aJn3H+b3a7F87o+Lwm317hxrpR5m43YNwtPo/8N/7b1WsHp7gfuZcAR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HnH7EAAAA3AAAAA8AAAAAAAAAAAAAAAAAmAIAAGRycy9k&#10;b3ducmV2LnhtbFBLBQYAAAAABAAEAPUAAACJAwAAAAA=&#10;" path="m,l39,r,7l39,13,,13,,7,,xe" fillcolor="#6d6b6a" stroked="f">
                    <v:path arrowok="t" o:connecttype="custom" o:connectlocs="0,0;39,0;39,7;39,13;0,13;0,7;0,0" o:connectangles="0,0,0,0,0,0,0"/>
                  </v:shape>
                  <v:shape id="Freeform 131" o:spid="_x0000_s1147" style="position:absolute;left:4177;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d1dskA&#10;AADcAAAADwAAAGRycy9kb3ducmV2LnhtbESPQUvDQBSE70L/w/IKvUi7sWhbY7elVETRFtrGg94e&#10;2Wc2mH0bs2sa++tdQehxmJlvmPmys5VoqfGlYwVXowQEce50yYWC1+xhOAPhA7LGyjEp+CEPy0Xv&#10;Yo6pdkfeU3sIhYgQ9ikqMCHUqZQ+N2TRj1xNHL0P11gMUTaF1A0eI9xWcpwkE2mx5LhgsKa1ofzz&#10;8G0VvF2WZvf4vmmL++nz9UvG2elre1Jq0O9WdyACdeEc/m8/aQXT2xv4OxOPgF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sd1dskAAADcAAAADwAAAAAAAAAAAAAAAACYAgAA&#10;ZHJzL2Rvd25yZXYueG1sUEsFBgAAAAAEAAQA9QAAAI4DAAAAAA==&#10;" path="m,l39,r,6l39,13,,13,,6,,xe" fillcolor="#6a6766" stroked="f">
                    <v:path arrowok="t" o:connecttype="custom" o:connectlocs="0,0;39,0;39,6;39,13;0,13;0,6;0,0" o:connectangles="0,0,0,0,0,0,0"/>
                  </v:shape>
                  <v:shape id="Freeform 132" o:spid="_x0000_s1148" style="position:absolute;left:4177;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5W9sMA&#10;AADcAAAADwAAAGRycy9kb3ducmV2LnhtbESPQWsCMRSE7wX/Q3iCt5rdClZXo0jBttiTq3h+bJ67&#10;i5uXJUnj9t83QqHHYWa+YdbbwXQikvOtZQX5NANBXFndcq3gfNo/L0D4gKyxs0wKfsjDdjN6WmOh&#10;7Z2PFMtQiwRhX6CCJoS+kNJXDRn0U9sTJ+9qncGQpKuldnhPcNPJlyybS4Mtp4UGe3prqLqV30bB&#10;4T2Ls7D/itzmruzz8+XDRqPUZDzsViACDeE//Nf+1Apel3N4nE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5W9sMAAADcAAAADwAAAAAAAAAAAAAAAACYAgAAZHJzL2Rv&#10;d25yZXYueG1sUEsFBgAAAAAEAAQA9QAAAIgDAAAAAA==&#10;" path="m,l39,r,7l39,13,,13,,7,,xe" fillcolor="#636160" stroked="f">
                    <v:path arrowok="t" o:connecttype="custom" o:connectlocs="0,0;39,0;39,7;39,13;0,13;0,7;0,0" o:connectangles="0,0,0,0,0,0,0"/>
                  </v:shape>
                  <v:shape id="Freeform 133" o:spid="_x0000_s1149" style="position:absolute;left:4177;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YVMgA&#10;AADcAAAADwAAAGRycy9kb3ducmV2LnhtbESPS2/CMBCE75X6H6xF4lYcOPAIGFQV0pZKHHiIqrdV&#10;vE3cxus0diH8+7oSEsfRzHyjmS1aW4kTNd44VtDvJSCIc6cNFwoO++xhDMIHZI2VY1JwIQ+L+f3d&#10;DFPtzryl0y4UIkLYp6igDKFOpfR5SRZ9z9XE0ft0jcUQZVNI3eA5wm0lB0kylBYNx4USa3oqKf/e&#10;/VoFePzaZOZtObhMns129X78eMl+1kp1O+3jFESgNtzC1/arVjCajOD/TDw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3thUyAAAANwAAAAPAAAAAAAAAAAAAAAAAJgCAABk&#10;cnMvZG93bnJldi54bWxQSwUGAAAAAAQABAD1AAAAjQMAAAAA&#10;" path="m,l39,r,6l39,13,,13,,6,,xe" fillcolor="#605d5c" stroked="f">
                    <v:path arrowok="t" o:connecttype="custom" o:connectlocs="0,0;39,0;39,6;39,13;0,13;0,6;0,0" o:connectangles="0,0,0,0,0,0,0"/>
                  </v:shape>
                  <v:shape id="Freeform 134" o:spid="_x0000_s1150" style="position:absolute;left:4177;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lEMIA&#10;AADcAAAADwAAAGRycy9kb3ducmV2LnhtbERP3WrCMBS+H/gO4Qi7W1PdmGs1iggbIsJm5wMcm2Nb&#10;bE5Ckml9++VisMuP73+xGkwvruRDZ1nBJMtBENdWd9woOH6/P72BCBFZY2+ZFNwpwGo5elhgqe2N&#10;D3StYiNSCIcSFbQxulLKULdkMGTWESfubL3BmKBvpPZ4S+Gml9M8f5UGO04NLTratFRfqh+j4Fx8&#10;7F4uJ/cZq/ve4dcet5vnnVKP42E9BxFpiP/iP/dWK5gVaW06k4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QwgAAANwAAAAPAAAAAAAAAAAAAAAAAJgCAABkcnMvZG93&#10;bnJldi54bWxQSwUGAAAAAAQABAD1AAAAhwMAAAAA&#10;" path="m,l39,r,7l39,13,,13,,7,,xe" fillcolor="#6a6867" stroked="f">
                    <v:path arrowok="t" o:connecttype="custom" o:connectlocs="0,0;39,0;39,7;39,13;0,13;0,7;0,0" o:connectangles="0,0,0,0,0,0,0"/>
                  </v:shape>
                  <v:shape id="Freeform 135" o:spid="_x0000_s1151" style="position:absolute;left:4177;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f3VcUA&#10;AADcAAAADwAAAGRycy9kb3ducmV2LnhtbESPS4vCQBCE7wv+h6EFL4tOFHxFRzELC+LNx8Vbk2mT&#10;YKYnZHo1u79+R1jYY1FVX1Hrbedq9aA2VJ4NjEcJKOLc24oLA5fz53ABKgiyxdozGfimANtN722N&#10;qfVPPtLjJIWKEA4pGihFmlTrkJfkMIx8Qxy9m28dSpRtoW2Lzwh3tZ4kyUw7rDgulNjQR0n5/fTl&#10;DLzrSzat74cfe03m1+y4kNssE2MG/W63AiXUyX/4r723BubLJbzOxCO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dVxQAAANwAAAAPAAAAAAAAAAAAAAAAAJgCAABkcnMv&#10;ZG93bnJldi54bWxQSwUGAAAAAAQABAD1AAAAigMAAAAA&#10;" path="m,l39,r,6l39,13,,13,,6,,xe" fillcolor="#706e6d" stroked="f">
                    <v:path arrowok="t" o:connecttype="custom" o:connectlocs="0,0;39,0;39,6;39,13;0,13;0,6;0,0" o:connectangles="0,0,0,0,0,0,0"/>
                  </v:shape>
                  <v:shape id="Freeform 136" o:spid="_x0000_s1152" style="position:absolute;left:4177;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KMEA&#10;AADcAAAADwAAAGRycy9kb3ducmV2LnhtbERPzYrCMBC+L/gOYQQvoqnuspZqFHdBEDzIqg8wNGMb&#10;bCa1SW19e3NY8Pjx/a82va3EgxpvHCuYTRMQxLnThgsFl/NukoLwAVlj5ZgUPMnDZj34WGGmXcd/&#10;9DiFQsQQ9hkqKEOoMyl9XpJFP3U1ceSurrEYImwKqRvsYrit5DxJvqVFw7GhxJp+S8pvp9Yq6I/p&#10;4XgfG/PZzr7kT3UbdwvTKjUa9tsliEB9eIv/3XutIE3i/HgmH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k5yjBAAAA3AAAAA8AAAAAAAAAAAAAAAAAmAIAAGRycy9kb3du&#10;cmV2LnhtbFBLBQYAAAAABAAEAPUAAACGAwAAAAA=&#10;" path="m,l39,r,7l39,13,,13,,7,,xe" fillcolor="#7a7878" stroked="f">
                    <v:path arrowok="t" o:connecttype="custom" o:connectlocs="0,0;39,0;39,7;39,13;0,13;0,7;0,0" o:connectangles="0,0,0,0,0,0,0"/>
                  </v:shape>
                  <v:shape id="Freeform 137" o:spid="_x0000_s1153" style="position:absolute;left:4177;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9mcUA&#10;AADcAAAADwAAAGRycy9kb3ducmV2LnhtbESPT2sCMRTE70K/Q3iF3jS7HsqyNUopFS1FxD+X3h6b&#10;193VzUtIoq7f3giCx2FmfsNMZr3pxJl8aC0ryEcZCOLK6pZrBfvdfFiACBFZY2eZFFwpwGz6Mphg&#10;qe2FN3TexlokCIcSFTQxulLKUDVkMIysI07ev/UGY5K+ltrjJcFNJ8dZ9i4NtpwWGnT01VB13J6M&#10;Au/tep/P3er373BY98XP9+Lqjkq9vfafHyAi9fEZfrSXWkGR5XA/k46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r2ZxQAAANwAAAAPAAAAAAAAAAAAAAAAAJgCAABkcnMv&#10;ZG93bnJldi54bWxQSwUGAAAAAAQABAD1AAAAigMAAAAA&#10;" path="m,l39,r,6l39,13,,13,,6,,xe" fillcolor="#7f7e7d" stroked="f">
                    <v:path arrowok="t" o:connecttype="custom" o:connectlocs="0,0;39,0;39,6;39,13;0,13;0,6;0,0" o:connectangles="0,0,0,0,0,0,0"/>
                  </v:shape>
                  <v:shape id="Freeform 138" o:spid="_x0000_s1154" style="position:absolute;left:4177;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SKcMA&#10;AADcAAAADwAAAGRycy9kb3ducmV2LnhtbESPQWvCQBSE70L/w/IK3nS3QYKkriKBQOmtsdjra/Y1&#10;iWbfptmtif/eFQoeh5n5htnsJtuJCw2+dazhZalAEFfOtFxr+DwUizUIH5ANdo5Jw5U87LZPsw1m&#10;xo38QZcy1CJC2GeooQmhz6T0VUMW/dL1xNH7cYPFEOVQSzPgGOG2k4lSqbTYclxosKe8oepc/lkN&#10;7/aYr5IwKXM9/36nhfk6pCfWev487V9BBJrCI/zffjMa1iqB+5l4BO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lSKcMAAADcAAAADwAAAAAAAAAAAAAAAACYAgAAZHJzL2Rv&#10;d25yZXYueG1sUEsFBgAAAAAEAAQA9QAAAIgDAAAAAA==&#10;" path="m,l39,r,7l39,13,,13,,7,,xe" fillcolor="#8b8989" stroked="f">
                    <v:path arrowok="t" o:connecttype="custom" o:connectlocs="0,0;39,0;39,7;39,13;0,13;0,7;0,0" o:connectangles="0,0,0,0,0,0,0"/>
                  </v:shape>
                  <v:shape id="Freeform 139" o:spid="_x0000_s1155" style="position:absolute;left:4177;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SuMEA&#10;AADcAAAADwAAAGRycy9kb3ducmV2LnhtbESP0YrCMBRE3wX/IVzBN01cwZVqFHFRRH3Zrh9wba5t&#10;sbkpTdT690YQ9nGYmTPMfNnaStyp8aVjDaOhAkGcOVNyruH0txlMQfiAbLByTBqe5GG56HbmmBj3&#10;4F+6pyEXEcI+QQ1FCHUipc8KsuiHriaO3sU1FkOUTS5Ng48It5X8UmoiLZYcFwqsaV1Qdk1vVsMm&#10;PRtUh+NhL2us7O072/6Eo9b9XruagQjUhv/wp70zGqZqDO8z8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wErjBAAAA3AAAAA8AAAAAAAAAAAAAAAAAmAIAAGRycy9kb3du&#10;cmV2LnhtbFBLBQYAAAAABAAEAPUAAACGAwAAAAA=&#10;" path="m,l39,r,6l39,13,,13,,6,,xe" fillcolor="#91908f" stroked="f">
                    <v:path arrowok="t" o:connecttype="custom" o:connectlocs="0,0;39,0;39,6;39,13;0,13;0,6;0,0" o:connectangles="0,0,0,0,0,0,0"/>
                  </v:shape>
                  <v:shape id="Freeform 140" o:spid="_x0000_s1156" style="position:absolute;left:4177;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7LhcUA&#10;AADcAAAADwAAAGRycy9kb3ducmV2LnhtbESPQUsDMRSE74L/ITzBm00qYsu26bK4CD2I2io9Pzav&#10;m62blyWJ2/XfG0HocZiZb5h1OblejBRi51nDfKZAEDfedNxq+Px4vluCiAnZYO+ZNPxQhHJzfbXG&#10;wvgz72jcp1ZkCMcCNdiUhkLK2FhyGGd+IM7e0QeHKcvQShPwnOGul/dKPUqHHecFiwM9WWq+9t9O&#10;w8ItbP3ydqhCvX2dq7Rr69P4rvXtzVStQCSa0iX8394aDUv1AH9n8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fsuFxQAAANwAAAAPAAAAAAAAAAAAAAAAAJgCAABkcnMv&#10;ZG93bnJldi54bWxQSwUGAAAAAAQABAD1AAAAigMAAAAA&#10;" path="m,l39,r,7l39,13,6,13,,7,,xe" fillcolor="#9c9b9b" stroked="f">
                    <v:path arrowok="t" o:connecttype="custom" o:connectlocs="0,0;39,0;39,7;39,13;6,13;0,7;0,0" o:connectangles="0,0,0,0,0,0,0"/>
                  </v:shape>
                  <v:shape id="Freeform 141" o:spid="_x0000_s1157" style="position:absolute;left:4177;top:1238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TH8QA&#10;AADcAAAADwAAAGRycy9kb3ducmV2LnhtbESPQWsCMRSE7wX/Q3iCt5rYUpHVrFih4NHqIh6fm+fu&#10;spuXbZLq9t83hYLHYWa+YVbrwXbiRj40jjXMpgoEcelMw5WG4vjxvAARIrLBzjFp+KEA63z0tMLM&#10;uDt/0u0QK5EgHDLUUMfYZ1KGsiaLYep64uRdnbcYk/SVNB7vCW47+aLUXFpsOC3U2NO2prI9fFsN&#10;l922f99vjDq9uq/5+XwpisG3Wk/Gw2YJItIQH+H/9s5oWKg3+DuTjo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z0x/EAAAA3AAAAA8AAAAAAAAAAAAAAAAAmAIAAGRycy9k&#10;b3ducmV2LnhtbFBLBQYAAAAABAAEAPUAAACJAwAAAAA=&#10;" path="m,l39,r,6l45,13,6,13,6,6,,xe" fillcolor="#a2a1a1" stroked="f">
                    <v:path arrowok="t" o:connecttype="custom" o:connectlocs="0,0;39,0;39,6;45,13;6,13;6,6;0,0" o:connectangles="0,0,0,0,0,0,0"/>
                  </v:shape>
                  <v:shape id="Freeform 142" o:spid="_x0000_s1158" style="position:absolute;left:4183;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7TscA&#10;AADcAAAADwAAAGRycy9kb3ducmV2LnhtbESPQWvCQBSE7wX/w/IKvRTdtdaQpq7S2hZy0IOai7dH&#10;9jUJZt+G7Fbjv+8WhB6HmfmGWawG24oz9b5xrGE6USCIS2carjQUh69xCsIHZIOtY9JwJQ+r5ehu&#10;gZlxF97ReR8qESHsM9RQh9BlUvqyJot+4jri6H273mKIsq+k6fES4baVT0ol0mLDcaHGjtY1laf9&#10;j9XQPL5s8/lzcpyqYp2/f3ymm1nhtX64H95eQQQawn/41s6NhlQl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L+07HAAAA3AAAAA8AAAAAAAAAAAAAAAAAmAIAAGRy&#10;cy9kb3ducmV2LnhtbFBLBQYAAAAABAAEAPUAAACMAwAAAAA=&#10;" path="m,l33,r6,7l39,13,,13,,7,,xe" fillcolor="#afaeae" stroked="f">
                    <v:path arrowok="t" o:connecttype="custom" o:connectlocs="0,0;33,0;39,7;39,13;0,13;0,7;0,0" o:connectangles="0,0,0,0,0,0,0"/>
                  </v:shape>
                  <v:shape id="Freeform 143" o:spid="_x0000_s1159" style="position:absolute;left:4183;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KzsQA&#10;AADcAAAADwAAAGRycy9kb3ducmV2LnhtbESPQWsCMRSE7wX/Q3hCbzWrh1ZWo4ggFurFtdXrY/N2&#10;s7p5WZLU3f57Uyj0OMzMN8xyPdhW3MmHxrGC6SQDQVw63XCt4PO0e5mDCBFZY+uYFPxQgPVq9LTE&#10;XLuej3QvYi0ShEOOCkyMXS5lKA1ZDBPXESevct5iTNLXUnvsE9y2cpZlr9Jiw2nBYEdbQ+Wt+LYK&#10;qOiqyuz96XpuD/tDP/CX/Lgo9TweNgsQkYb4H/5rv2sF8+wNfs+k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HCs7EAAAA3AAAAA8AAAAAAAAAAAAAAAAAmAIAAGRycy9k&#10;b3ducmV2LnhtbFBLBQYAAAAABAAEAPUAAACJAwAAAAA=&#10;" path="m,l39,r,6l39,13,,13,,6,,xe" fillcolor="#b7b6b5" stroked="f">
                    <v:path arrowok="t" o:connecttype="custom" o:connectlocs="0,0;39,0;39,6;39,13;0,13;0,6;0,0" o:connectangles="0,0,0,0,0,0,0"/>
                  </v:shape>
                  <v:shape id="Freeform 144" o:spid="_x0000_s1160" style="position:absolute;left:4183;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3qrcAA&#10;AADcAAAADwAAAGRycy9kb3ducmV2LnhtbERPTYvCMBC9C/sfwizsTRM9qFuNsq4Ii+BB3XoemrEt&#10;NpPSRI3/3hwEj4/3PV9G24gbdb52rGE4UCCIC2dqLjX8Hzf9KQgfkA02jknDgzwsFx+9OWbG3XlP&#10;t0MoRQphn6GGKoQ2k9IXFVn0A9cSJ+7sOoshwa6UpsN7CreNHCk1lhZrTg0VtvRbUXE5XK2GlTO5&#10;XW+/r3ESHyfabfOVGuZaf33GnxmIQDG8xS/3n9EwVWltOpOO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3qrcAAAADcAAAADwAAAAAAAAAAAAAAAACYAgAAZHJzL2Rvd25y&#10;ZXYueG1sUEsFBgAAAAAEAAQA9QAAAIUDAAAAAA==&#10;" path="m,l39,r,7l39,13,,13,,7,,xe" fillcolor="#c6c6c5" stroked="f">
                    <v:path arrowok="t" o:connecttype="custom" o:connectlocs="0,0;39,0;39,7;39,13;0,13;0,7;0,0" o:connectangles="0,0,0,0,0,0,0"/>
                  </v:shape>
                  <v:shape id="Freeform 145" o:spid="_x0000_s1161" style="position:absolute;left:4183;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L4MMA&#10;AADcAAAADwAAAGRycy9kb3ducmV2LnhtbESPQWsCMRSE7wX/Q3gFbzWpQrFbo4ilsnuzVjw/Ni+7&#10;Szcv6ybq+u9NQehxmJlvmMVqcK24UB8azxpeJwoEcelNw5WGw8/XyxxEiMgGW8+k4UYBVsvR0wIz&#10;46/8TZd9rESCcMhQQx1jl0kZypochonviJNnfe8wJtlX0vR4TXDXyqlSb9Jhw2mhxo42NZW/+7PT&#10;cPos0E5Vsd5trbUFbfLjrM21Hj8P6w8QkYb4H360c6Nhrt7h70w6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EL4MMAAADcAAAADwAAAAAAAAAAAAAAAACYAgAAZHJzL2Rv&#10;d25yZXYueG1sUEsFBgAAAAAEAAQA9QAAAIgDAAAAAA==&#10;" path="m,l39,r,6l39,13,,13,,6,,xe" fillcolor="#cfcece" stroked="f">
                    <v:path arrowok="t" o:connecttype="custom" o:connectlocs="0,0;39,0;39,6;39,13;0,13;0,6;0,0" o:connectangles="0,0,0,0,0,0,0"/>
                  </v:shape>
                  <v:shape id="Freeform 146" o:spid="_x0000_s1162" style="position:absolute;left:4183;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IQbMMA&#10;AADcAAAADwAAAGRycy9kb3ducmV2LnhtbERPPW/CMBDdK/EfrENiAycMCKUYFBCIMnSAgsJ4xEcS&#10;EZ+j2A1pf309IHV8et+LVW9q0VHrKssK4kkEgji3uuJCwflrN56DcB5ZY22ZFPyQg9Vy8LbARNsn&#10;H6k7+UKEEHYJKii9bxIpXV6SQTexDXHg7rY16ANsC6lbfIZwU8tpFM2kwYpDQ4kNbUrKH6dvo+C2&#10;zraf2e85Tvf7w3GWXi9ddt8pNRr26TsIT73/F7/cH1rBPA7zw5lw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IQbMMAAADcAAAADwAAAAAAAAAAAAAAAACYAgAAZHJzL2Rv&#10;d25yZXYueG1sUEsFBgAAAAAEAAQA9QAAAIgDAAAAAA==&#10;" path="m,l39,r,7l39,13,7,13,,7,,xe" fillcolor="#e1e0e0" stroked="f">
                    <v:path arrowok="t" o:connecttype="custom" o:connectlocs="0,0;39,0;39,7;39,13;7,13;0,7;0,0" o:connectangles="0,0,0,0,0,0,0"/>
                  </v:shape>
                  <v:shape id="Freeform 147" o:spid="_x0000_s1163" style="position:absolute;left:4183;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LHMIA&#10;AADcAAAADwAAAGRycy9kb3ducmV2LnhtbESPwW7CMBBE75X6D9ZW4tY44YBoikEQgeDaFO6reBtH&#10;xOvINiT8Pa5UqcfRzLzRrDaT7cWdfOgcKyiyHARx43THrYLz9+F9CSJEZI29Y1LwoACb9evLCkvt&#10;Rv6iex1bkSAcSlRgYhxKKUNjyGLI3ECcvB/nLcYkfSu1xzHBbS/neb6QFjtOCwYHqgw11/pmFSx8&#10;5T6OdTN2t0s1nczu6vVhr9Tsbdp+gog0xf/wX/ukFSyLAn7Pp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cscwgAAANwAAAAPAAAAAAAAAAAAAAAAAJgCAABkcnMvZG93&#10;bnJldi54bWxQSwUGAAAAAAQABAD1AAAAhwMAAAAA&#10;" path="m,l39,r,6l46,13,7,13,7,6,,xe" fillcolor="#ebeaea" stroked="f">
                    <v:path arrowok="t" o:connecttype="custom" o:connectlocs="0,0;39,0;39,6;46,13;7,13;7,6;0,0" o:connectangles="0,0,0,0,0,0,0"/>
                  </v:shape>
                  <v:shape id="Freeform 148" o:spid="_x0000_s1164" style="position:absolute;left:4190;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mXMQA&#10;AADcAAAADwAAAGRycy9kb3ducmV2LnhtbESPwWrDMBBE74H8g9hCb4kUQ5rEtRyaQKFQeoiTD1is&#10;rW1qrRxJddy/rwqFHIeZecMU+8n2YiQfOscaVksFgrh2puNGw+X8utiCCBHZYO+YNPxQgH05nxWY&#10;G3fjE41VbESCcMhRQxvjkEsZ6pYshqUbiJP36bzFmKRvpPF4S3Dby0ypJ2mx47TQ4kDHluqv6ttq&#10;OK79bl1nTlXVx3C4jpuD4veT1o8P08sziEhTvIf/229Gw3aVwd+ZdARk+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RZlzEAAAA3AAAAA8AAAAAAAAAAAAAAAAAmAIAAGRycy9k&#10;b3ducmV2LnhtbFBLBQYAAAAABAAEAPUAAACJAwAAAAA=&#10;" path="m,l32,r7,7l39,13,,13,,7,,xe" stroked="f">
                    <v:path arrowok="t" o:connecttype="custom" o:connectlocs="0,0;32,0;39,7;39,13;0,13;0,7;0,0" o:connectangles="0,0,0,0,0,0,0"/>
                  </v:shape>
                  <v:shape id="Freeform 149" o:spid="_x0000_s1165" style="position:absolute;left:4190;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iAkMYA&#10;AADcAAAADwAAAGRycy9kb3ducmV2LnhtbESPT4vCMBTE74LfITzBy7Km/sGVrlFEFPYgolV0j4/m&#10;2Rabl9JktX57Iyx4HGbmN8x03phS3Kh2hWUF/V4Egji1uuBMwfGw/pyAcB5ZY2mZFDzIwXzWbk0x&#10;1vbOe7olPhMBwi5GBbn3VSylS3My6Hq2Ig7exdYGfZB1JnWN9wA3pRxE0VgaLDgs5FjRMqf0mvwZ&#10;Bavd46M8p24w2vyetl/Xo/Rrc1Gq22kW3yA8Nf4d/m//aAWT/hBeZ8IR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iAkMYAAADcAAAADwAAAAAAAAAAAAAAAACYAgAAZHJz&#10;L2Rvd25yZXYueG1sUEsFBgAAAAAEAAQA9QAAAIsDAAAAAA==&#10;" path="m,l39,r,6l39,13,6,13,,6,,xe" fillcolor="#f6f6f6" stroked="f">
                    <v:path arrowok="t" o:connecttype="custom" o:connectlocs="0,0;39,0;39,6;39,13;6,13;0,6;0,0" o:connectangles="0,0,0,0,0,0,0"/>
                  </v:shape>
                  <v:shape id="Freeform 150" o:spid="_x0000_s1166" style="position:absolute;left:4190;top:1243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T48YA&#10;AADcAAAADwAAAGRycy9kb3ducmV2LnhtbESPT2vCQBTE70K/w/IKXqTZWERC6iqloC2liKa99PbI&#10;vvyp2bchuybx27sFweMwM79hVpvRNKKnztWWFcyjGARxbnXNpYKf7+1TAsJ5ZI2NZVJwIQeb9cNk&#10;ham2Ax+pz3wpAoRdigoq79tUSpdXZNBFtiUOXmE7gz7IrpS6wyHATSOf43gpDdYcFips6a2i/JSd&#10;jYLsvSjMb7I4DP6T9qevv92sL41S08fx9QWEp9Hfw7f2h1aQzBfwfyYc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5vT48YAAADcAAAADwAAAAAAAAAAAAAAAACYAgAAZHJz&#10;L2Rvd25yZXYueG1sUEsFBgAAAAAEAAQA9QAAAIsDAAAAAA==&#10;" path="m,l39,r,7l45,13,6,13,6,7,,xe" fillcolor="#e3e3e2" stroked="f">
                    <v:path arrowok="t" o:connecttype="custom" o:connectlocs="0,0;39,0;39,7;45,13;6,13;6,7;0,0" o:connectangles="0,0,0,0,0,0,0"/>
                  </v:shape>
                  <v:shape id="Freeform 151" o:spid="_x0000_s1167" style="position:absolute;left:4196;top:1244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YMvMQA&#10;AADcAAAADwAAAGRycy9kb3ducmV2LnhtbESPQWvCQBSE70L/w/IK3nSjUAmpmyAthYIKagO9PrKv&#10;SWj2bdhdY+yv7wqCx2FmvmHWxWg6MZDzrWUFi3kCgriyuuVaQfn1MUtB+ICssbNMCq7kocifJmvM&#10;tL3wkYZTqEWEsM9QQRNCn0npq4YM+rntiaP3Y53BEKWrpXZ4iXDTyWWSrKTBluNCgz29NVT9ns5G&#10;wd7hblPuxj8atuW73FaH73RVKzV9HjevIAKN4RG+tz+1gnTxArcz8Qj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2DLzEAAAA3AAAAA8AAAAAAAAAAAAAAAAAmAIAAGRycy9k&#10;b3ducmV2LnhtbFBLBQYAAAAABAAEAPUAAACJAwAAAAA=&#10;" path="m,l33,r6,6l39,13,,13,,6,,xe" fillcolor="#d9d8d8" stroked="f">
                    <v:path arrowok="t" o:connecttype="custom" o:connectlocs="0,0;33,0;39,6;39,13;0,13;0,6;0,0" o:connectangles="0,0,0,0,0,0,0"/>
                  </v:shape>
                  <v:shape id="Freeform 152" o:spid="_x0000_s1168" style="position:absolute;left:4196;top:1245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Gt2MUA&#10;AADcAAAADwAAAGRycy9kb3ducmV2LnhtbESPT2vCQBTE7wW/w/KEXopuLBgkuhEVNKWX0tSDx0f2&#10;5Q9m34bsmqTfvlso9DjMzG+Y3X4yrRiod41lBatlBIK4sLrhSsH167zYgHAeWWNrmRR8k4N9Onva&#10;YaLtyJ805L4SAcIuQQW1910ipStqMuiWtiMOXml7gz7IvpK6xzHATStfoyiWBhsOCzV2dKqpuOcP&#10;o2B8yeP1+j0zlw99s+U4HHWWHZV6nk+HLQhPk/8P/7XftILNKobfM+EI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0a3YxQAAANwAAAAPAAAAAAAAAAAAAAAAAJgCAABkcnMv&#10;ZG93bnJldi54bWxQSwUGAAAAAAQABAD1AAAAigMAAAAA&#10;" path="m,l39,r,7l46,13,7,13,,7,,xm85,13r,xe" fillcolor="#c8c8c7" stroked="f">
                    <v:path arrowok="t" o:connecttype="custom" o:connectlocs="0,0;39,0;39,7;46,13;46,13;46,13;7,13;0,7;0,0;85,13;85,13;85,13;85,13" o:connectangles="0,0,0,0,0,0,0,0,0,0,0,0,0"/>
                    <o:lock v:ext="edit" verticies="t"/>
                  </v:shape>
                  <v:shape id="Freeform 153" o:spid="_x0000_s1169" style="position:absolute;left:4196;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tuMQA&#10;AADcAAAADwAAAGRycy9kb3ducmV2LnhtbESPT2vCQBTE7wW/w/KE3pqNlhpJXYNYClJ7qUrPr9mX&#10;PzX7NmTXGP30bkHocZiZ3zCLbDCN6KlztWUFkygGQZxbXXOp4LB/f5qDcB5ZY2OZFFzIQbYcPSww&#10;1fbMX9TvfCkChF2KCirv21RKl1dk0EW2JQ5eYTuDPsiulLrDc4CbRk7jeCYN1hwWKmxpXVF+3J2M&#10;gpeC8SMp5C/9uPz5k/G6/S7elHocD6tXEJ4G/x++tzdawXySwN+Zc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xrbjEAAAA3AAAAA8AAAAAAAAAAAAAAAAAmAIAAGRycy9k&#10;b3ducmV2LnhtbFBLBQYAAAAABAAEAPUAAACJAwAAAAA=&#10;" path="m,l39,r7,6l46,13r6,l7,13,7,6,,xm85,13r-7,l85,13r,-7l85,13xe" fillcolor="#c0c0bf" stroked="f">
                    <v:path arrowok="t" o:connecttype="custom" o:connectlocs="0,0;39,0;39,0;46,6;46,13;52,13;7,13;7,6;0,0;85,13;78,13;85,13;85,6;85,13" o:connectangles="0,0,0,0,0,0,0,0,0,0,0,0,0,0"/>
                    <o:lock v:ext="edit" verticies="t"/>
                  </v:shape>
                  <v:shape id="Freeform 154" o:spid="_x0000_s1170" style="position:absolute;left:4203;top:12464;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g8MA&#10;AADcAAAADwAAAGRycy9kb3ducmV2LnhtbERPz2vCMBS+D/wfwhN2m0l3EOmMMkTBwxxYB87bo3lr&#10;OpuX2sRa//vlMPD48f2eLwfXiJ66UHvWkE0UCOLSm5orDV+HzcsMRIjIBhvPpOFOAZaL0dMcc+Nv&#10;vKe+iJVIIRxy1GBjbHMpQ2nJYZj4ljhxP75zGBPsKmk6vKVw18hXpabSYc2pwWJLK0vlubg6DSpT&#10;u821Ly7fn79HW3yc1uXxtNb6eTy8v4GINMSH+N+9NRpmWVqbzq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g8MAAADcAAAADwAAAAAAAAAAAAAAAACYAgAAZHJzL2Rv&#10;d25yZXYueG1sUEsFBgAAAAAEAAQA9QAAAIgDAAAAAA==&#10;" path="m,l39,r6,7l58,13,71,7,78,r,7l78,13,6,13,,7,,xe" fillcolor="#b1b1b0" stroked="f">
                    <v:path arrowok="t" o:connecttype="custom" o:connectlocs="0,0;39,0;45,7;58,13;71,7;78,0;78,0;78,7;78,13;78,13;6,13;6,13;0,7;0,7;0,0" o:connectangles="0,0,0,0,0,0,0,0,0,0,0,0,0,0,0"/>
                  </v:shape>
                  <v:shape id="Freeform 155" o:spid="_x0000_s1171" style="position:absolute;left:4203;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CBW8YA&#10;AADcAAAADwAAAGRycy9kb3ducmV2LnhtbESPQWvCQBSE7wX/w/IEb3WjB2OjqxSt0J5KNRCPj+wz&#10;Cc2+Dbtbk/TXdwuFHoeZ+YbZ7gfTijs531hWsJgnIIhLqxuuFOSX0+MahA/IGlvLpGAkD/vd5GGL&#10;mbY9f9D9HCoRIewzVFCH0GVS+rImg35uO+Lo3awzGKJ0ldQO+wg3rVwmyUoabDgu1NjRoaby8/xl&#10;FPRv31dX5m36QgUVl3T1fhyXN6Vm0+F5AyLQEP7Df+1XrWC9eIL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CBW8YAAADcAAAADwAAAAAAAAAAAAAAAACYAgAAZHJz&#10;L2Rvd25yZXYueG1sUEsFBgAAAAAEAAQA9QAAAIsDAAAAAA==&#10;" path="m,l45,,58,6,71,r7,l71,6r,7l13,13,6,6,,xe" fillcolor="#abaaaa" stroked="f">
                    <v:path arrowok="t" o:connecttype="custom" o:connectlocs="0,0;45,0;58,6;71,0;78,0;78,0;71,6;71,13;13,13;6,6;0,0;0,0" o:connectangles="0,0,0,0,0,0,0,0,0,0,0,0"/>
                  </v:shape>
                  <v:shape id="Freeform 156" o:spid="_x0000_s1172" style="position:absolute;left:4209;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vcsEA&#10;AADcAAAADwAAAGRycy9kb3ducmV2LnhtbERPzWrCQBC+F3yHZQq9Nbv1IBJdJZQqxYPS6AMM2WkS&#10;mp0N2VWTt3cOQo8f3/96O/pO3WiIbWALH5kBRVwF13Jt4XLevS9BxYTssAtMFiaKsN3MXtaYu3Dn&#10;H7qVqVYSwjFHC01Kfa51rBryGLPQEwv3GwaPSeBQazfgXcJ9p+fGLLTHlqWhwZ4+G6r+yquXkmOx&#10;/zKnhcFyd/Gn43SYiv3B2rfXsViBSjSmf/HT/e0sLOcyX87IEd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Tb3LBAAAA3AAAAA8AAAAAAAAAAAAAAAAAmAIAAGRycy9kb3du&#10;cmV2LnhtbFBLBQYAAAAABAAEAPUAAACGAwAAAAA=&#10;" path="m,l72,,65,7r-6,6l13,13,7,7,,xe" fillcolor="#9f9e9d" stroked="f">
                    <v:path arrowok="t" o:connecttype="custom" o:connectlocs="0,0;72,0;65,7;59,13;13,13;7,7;0,0" o:connectangles="0,0,0,0,0,0,0"/>
                  </v:shape>
                  <v:shape id="Freeform 157" o:spid="_x0000_s1173" style="position:absolute;left:4216;top:12484;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Cq8MA&#10;AADcAAAADwAAAGRycy9kb3ducmV2LnhtbESP3YrCMBSE7xd8h3AEbxZNVVZKNYqIgjeL688DHJpj&#10;W2xOShNr69NvBMHLYWa+YRar1pSiodoVlhWMRxEI4tTqgjMFl/NuGINwHlljaZkUdORgtex9LTDR&#10;9sFHak4+EwHCLkEFufdVIqVLczLoRrYiDt7V1gZ9kHUmdY2PADelnETRTBosOCzkWNEmp/R2uptA&#10;+Tv87rb4bOT39BIfftKi27pOqUG/Xc9BeGr9J/xu77WCeDKG1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MCq8MAAADcAAAADwAAAAAAAAAAAAAAAACYAgAAZHJzL2Rv&#10;d25yZXYueG1sUEsFBgAAAAAEAAQA9QAAAIgDAAAAAA==&#10;" path="m,l58,,45,6r-6,7l19,13,6,6,,xe" fillcolor="#989797" stroked="f">
                    <v:path arrowok="t" o:connecttype="custom" o:connectlocs="0,0;58,0;45,6;39,13;19,13;6,6;0,0" o:connectangles="0,0,0,0,0,0,0"/>
                  </v:shape>
                  <v:shape id="Freeform 158" o:spid="_x0000_s1174" style="position:absolute;left:4222;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epkMcA&#10;AADcAAAADwAAAGRycy9kb3ducmV2LnhtbESPT2vCQBTE74LfYXlCL6KbhlI1dZVSEeqhB/9Q2tsj&#10;+0yCeW9DdtW0n94tFDwOM/MbZr7suFYXan3lxMDjOAFFkjtbSWHgsF+PpqB8QLFYOyEDP+Rhuej3&#10;5phZd5UtXXahUBEiPkMDZQhNprXPS2L0Y9eQRO/oWsYQZVto2+I1wrnWaZI8a8ZK4kKJDb2VlJ92&#10;ZzawwtPw9+M4469qNvmePH3yatOwMQ+D7vUFVKAu3MP/7XdrYJqm8HcmHgG9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qZDHAAAA3AAAAA8AAAAAAAAAAAAAAAAAmAIAAGRy&#10;cy9kb3ducmV2LnhtbFBLBQYAAAAABAAEAPUAAACMAwAAAAA=&#10;" path="m,l46,,33,7,20,7,7,7,,xe" fillcolor="#8d8c8b" stroked="f">
                    <v:path arrowok="t" o:connecttype="custom" o:connectlocs="0,0;46,0;33,7;20,7;7,7;0,0" o:connectangles="0,0,0,0,0,0"/>
                  </v:shape>
                  <v:shape id="Freeform 159" o:spid="_x0000_s1175" style="position:absolute;left:4235;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i97MYA&#10;AADcAAAADwAAAGRycy9kb3ducmV2LnhtbESPQWsCMRSE74X+h/AK3mq2K8iyGkVrC54s3baIt+fm&#10;uVncvCxJ1O2/bwqFHoeZ+YaZLwfbiSv50DpW8DTOQBDXTrfcKPj8eH0sQISIrLFzTAq+KcBycX83&#10;x1K7G7/TtYqNSBAOJSowMfallKE2ZDGMXU+cvJPzFmOSvpHa4y3BbSfzLJtKiy2nBYM9PRuqz9XF&#10;KtivLi950R6/3rrdxh42a+OryVqp0cOwmoGINMT/8F97qxUU+QR+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i97MYAAADcAAAADwAAAAAAAAAAAAAAAACYAgAAZHJz&#10;L2Rvd25yZXYueG1sUEsFBgAAAAAEAAQA9QAAAIsDAAAAAA==&#10;" path="m,l20,,7,,,xe" fillcolor="#878685" stroked="f">
                    <v:path arrowok="t" o:connecttype="custom" o:connectlocs="0,0;20,0;7,0;0,0" o:connectangles="0,0,0,0"/>
                  </v:shape>
                  <v:shape id="Freeform 160" o:spid="_x0000_s1176" style="position:absolute;left:4177;top:12094;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57T8UA&#10;AADcAAAADwAAAGRycy9kb3ducmV2LnhtbESPQWvCQBSE70L/w/IKvelGkRBSVykWMZcetAZ6fGRf&#10;k2D2vTS7mvTfdwuFHoeZ+YbZ7CbXqTsNvhU2sFwkoIgrsS3XBi7vh3kGygdki50wGfgmD7vtw2yD&#10;uZWRT3Q/h1pFCPscDTQh9LnWvmrIoV9ITxy9TxkchiiHWtsBxwh3nV4lSaodthwXGuxp31B1Pd+c&#10;gWvZy/Erk/Ejvb2eurd0XZRSGPP0OL08gwo0hf/wX7uwBrLVGn7PxCO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tPxQAAANwAAAAPAAAAAAAAAAAAAAAAAJgCAABkcnMv&#10;ZG93bnJldi54bWxQSwUGAAAAAAQABAD1AAAAigMAAAAA&#10;" path="m228,45l208,58,182,39,163,26r-26,l104,32,78,52,65,91,52,136,39,188r,52l39,292r13,46l65,370r6,7l78,383r13,-6l104,370r,7l97,390,84,403r-6,l65,403,45,396,26,377,13,344,6,299,,240,,182,13,130,26,78,39,58,52,39,65,19,84,13,124,r39,6l182,13r20,6l215,32r13,13e" filled="f" strokecolor="#1f1a17" strokeweight=".35pt">
                    <v:path arrowok="t" o:connecttype="custom" o:connectlocs="228,45;208,58;182,39;163,26;137,26;104,32;78,52;65,91;52,136;39,188;39,240;39,292;52,338;65,370;71,377;78,383;91,377;104,370;104,377;97,390;84,403;78,403;65,403;45,396;26,377;13,344;6,299;0,240;0,182;13,130;26,78;39,58;52,39;65,19;84,13;124,0;163,6;182,13;202,19;215,32;228,45" o:connectangles="0,0,0,0,0,0,0,0,0,0,0,0,0,0,0,0,0,0,0,0,0,0,0,0,0,0,0,0,0,0,0,0,0,0,0,0,0,0,0,0,0"/>
                  </v:shape>
                  <v:shape id="Freeform 161" o:spid="_x0000_s1177" style="position:absolute;left:4431;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K8bsUA&#10;AADcAAAADwAAAGRycy9kb3ducmV2LnhtbESPT2vCQBTE70K/w/IKvemmkYpNs5FSKvTU4B/q9ZF9&#10;zabNvg3ZVaOf3hUEj8PM/IbJF4NtxYF63zhW8DxJQBBXTjdcK9huluM5CB+QNbaOScGJPCyKh1GO&#10;mXZHXtFhHWoRIewzVGBC6DIpfWXIop+4jjh6v663GKLsa6l7PEa4bWWaJDNpseG4YLCjD0PV/3pv&#10;FbB5NZ8/5+nuL7jddulO5Xdalko9PQ7vbyACDeEevrW/tIJ5+gLXM/EIy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rxuxQAAANwAAAAPAAAAAAAAAAAAAAAAAJgCAABkcnMv&#10;ZG93bnJldi54bWxQSwUGAAAAAAQABAD1AAAAigMAAAAA&#10;" path="m58,6l,6,26,,58,6xe" fillcolor="#aaa9a9" stroked="f">
                    <v:path arrowok="t" o:connecttype="custom" o:connectlocs="58,6;0,6;26,0;58,6" o:connectangles="0,0,0,0"/>
                  </v:shape>
                  <v:shape id="Freeform 162" o:spid="_x0000_s1178" style="position:absolute;left:4411;top:12094;width:98;height:13;visibility:visible;mso-wrap-style:square;v-text-anchor:top" coordsize="9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v8Z8QA&#10;AADcAAAADwAAAGRycy9kb3ducmV2LnhtbESPQWsCMRSE7wX/Q3iCl6LZeljsahQRC4K9dCvi8ZE8&#10;N4ubl2UT3fXfN4VCj8PMfMOsNoNrxIO6UHtW8DbLQBBrb2quFJy+P6YLECEiG2w8k4InBdisRy8r&#10;LIzv+YseZaxEgnAoUIGNsS2kDNqSwzDzLXHyrr5zGJPsKmk67BPcNXKeZbl0WHNasNjSzpK+lXen&#10;4DjY/fV0L/nT2XOuo+4v76+9UpPxsF2CiDTE//Bf+2AULOY5/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GfEAAAA3AAAAA8AAAAAAAAAAAAAAAAAmAIAAGRycy9k&#10;b3ducmV2LnhtbFBLBQYAAAAABAAEAPUAAACJAwAAAAA=&#10;" path="m98,13l,13,20,6,46,,78,6r20,7xe" fillcolor="#adadac" stroked="f">
                    <v:path arrowok="t" o:connecttype="custom" o:connectlocs="98,13;0,13;0,13;20,6;46,0;78,6;98,13" o:connectangles="0,0,0,0,0,0,0"/>
                  </v:shape>
                  <v:shape id="Freeform 163" o:spid="_x0000_s1179" style="position:absolute;left:4398;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pcMYA&#10;AADcAAAADwAAAGRycy9kb3ducmV2LnhtbESPT2vCQBTE74V+h+UVeqsbPbQhuooo2hap4D+8PrLP&#10;JJp9G3Y3Gvvpu4VCj8PM/IYZTTpTiys5X1lW0O8lIIhzqysuFOx3i5cUhA/IGmvLpOBOHibjx4cR&#10;ZtreeEPXbShEhLDPUEEZQpNJ6fOSDPqebYijd7LOYIjSFVI7vEW4qeUgSV6lwYrjQokNzUrKL9vW&#10;KHifLz+/13T2X8Vxs1y4Q0urtFXq+ambDkEE6sJ/+K/9oRWkgzf4PROPgB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apcMYAAADcAAAADwAAAAAAAAAAAAAAAACYAgAAZHJz&#10;L2Rvd25yZXYueG1sUEsFBgAAAAAEAAQA9QAAAIsDAAAAAA==&#10;" path="m33,l91,r20,l124,13,,13,7,7r6,l20,,33,xe" fillcolor="#b5b4b3" stroked="f">
                    <v:path arrowok="t" o:connecttype="custom" o:connectlocs="33,0;91,0;111,0;124,13;0,13;7,7;13,7;20,0;33,0" o:connectangles="0,0,0,0,0,0,0,0,0"/>
                  </v:shape>
                  <v:shape id="Freeform 164" o:spid="_x0000_s1180" style="position:absolute;left:4392;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WsEA&#10;AADcAAAADwAAAGRycy9kb3ducmV2LnhtbERPTYvCMBC9C/sfwix403TrKlKNsgiiFwVb0evQjG13&#10;m0lpYq3/fnMQPD7e93Ldm1p01LrKsoKvcQSCOLe64kLBOduO5iCcR9ZYWyYFT3KwXn0Mlpho++AT&#10;dakvRAhhl6CC0vsmkdLlJRl0Y9sQB+5mW4M+wLaQusVHCDe1jKNoJg1WHBpKbGhTUv6X3o0Cp9Pd&#10;/nSMuzibfF+m15uf/B4OSg0/+58FCE+9f4tf7r1WMI/D2nAmH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zlrBAAAA3AAAAA8AAAAAAAAAAAAAAAAAmAIAAGRycy9kb3du&#10;cmV2LnhtbFBLBQYAAAAABAAEAPUAAACGAwAAAAA=&#10;" path="m19,r98,l130,6r13,7l,13,6,6,19,xe" fillcolor="#b9b9b8" stroked="f">
                    <v:path arrowok="t" o:connecttype="custom" o:connectlocs="19,0;117,0;130,6;143,13;0,13;6,6;19,0" o:connectangles="0,0,0,0,0,0,0"/>
                  </v:shape>
                  <v:shape id="Freeform 165" o:spid="_x0000_s1181" style="position:absolute;left:4385;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COdsYA&#10;AADcAAAADwAAAGRycy9kb3ducmV2LnhtbESPT2sCMRTE74LfITzBi9RsPVRdjSKFYk9FVynt7bF5&#10;+0c3L9sk6vbbG6HQ4zAzv2GW68404krO15YVPI8TEMS51TWXCo6Ht6cZCB+QNTaWScEveViv+r0l&#10;ptreeE/XLJQiQtinqKAKoU2l9HlFBv3YtsTRK6wzGKJ0pdQObxFuGjlJkhdpsOa4UGFLrxXl5+xi&#10;FGSj0Vdx0lOz/XQ/3zurL/Mi+1BqOOg2CxCBuvAf/mu/awWzyRwe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COdsYAAADcAAAADwAAAAAAAAAAAAAAAACYAgAAZHJz&#10;L2Rvd25yZXYueG1sUEsFBgAAAAAEAAQA9QAAAIsDAAAAAA==&#10;" path="m13,l137,r13,7l156,13r-52,l78,7,46,13,,13,7,7,13,xe" fillcolor="#c1c0c0" stroked="f">
                    <v:path arrowok="t" o:connecttype="custom" o:connectlocs="13,0;137,0;150,7;156,13;104,13;78,7;46,13;0,13;7,7;13,0" o:connectangles="0,0,0,0,0,0,0,0,0,0"/>
                  </v:shape>
                  <v:shape id="Freeform 166" o:spid="_x0000_s1182" style="position:absolute;left:4379;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Zwb8A&#10;AADcAAAADwAAAGRycy9kb3ducmV2LnhtbERPz2uDMBS+D/Y/hDfoZczYClKcUUqh0GvdYNeHeTM6&#10;8yImtbZ//XIY7Pjx/S7r1Y5iodn3jhVskxQEcet0z52Cz4/T2x6ED8gaR8ek4E4e6ur5qcRCuxtf&#10;aGlCJ2II+wIVmBCmQkrfGrLoEzcRR+7bzRZDhHMn9Yy3GG5HuUvTXFrsOTYYnOhoqP1prlbBMD0G&#10;tzOv+UFzjstXGDJcH0ptXtbDO4hAa/gX/7nPWsE+i/PjmXgEZ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AxnBvwAAANwAAAAPAAAAAAAAAAAAAAAAAJgCAABkcnMvZG93bnJl&#10;di54bWxQSwUGAAAAAAQABAD1AAAAhAMAAAAA&#10;" path="m13,l156,r6,6l169,13r-46,l110,,91,,71,,52,6r-7,l39,13,,13,6,6,13,xe" fillcolor="#c5c5c4" stroked="f">
                    <v:path arrowok="t" o:connecttype="custom" o:connectlocs="13,0;156,0;162,6;169,13;123,13;110,0;91,0;71,0;52,6;45,6;39,13;0,13;6,6;13,0" o:connectangles="0,0,0,0,0,0,0,0,0,0,0,0,0,0"/>
                  </v:shape>
                  <v:shape id="Freeform 167" o:spid="_x0000_s1183" style="position:absolute;left:4372;top:1212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mksQA&#10;AADcAAAADwAAAGRycy9kb3ducmV2LnhtbESPT2vCQBTE70K/w/IK3nRj/FObuooIQi8e1NDza/Z1&#10;E5p9m2ZXk357VxA8DjPzG2a16W0trtT6yrGCyTgBQVw4XbFRkJ/3oyUIH5A11o5JwT952KxfBivM&#10;tOv4SNdTMCJC2GeooAyhyaT0RUkW/dg1xNH7ca3FEGVrpG6xi3BbyzRJFtJixXGhxIZ2JRW/p4tV&#10;cDGzXJqm28r08O6/zPwt/Zt9KzV87bcfIAL14Rl+tD+1guV0Avcz8Qj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dJpLEAAAA3AAAAA8AAAAAAAAAAAAAAAAAmAIAAGRycy9k&#10;b3ducmV2LnhtbFBLBQYAAAAABAAEAPUAAACJAwAAAAA=&#10;" path="m13,l59,,46,7r-7,6l,13,7,7,13,xm117,r52,l176,7r6,6l143,13,130,,117,xe" fillcolor="#cfcece" stroked="f">
                    <v:path arrowok="t" o:connecttype="custom" o:connectlocs="13,0;59,0;59,0;59,0;46,7;39,13;0,13;7,7;13,0;117,0;169,0;176,7;182,13;143,13;130,0;117,0" o:connectangles="0,0,0,0,0,0,0,0,0,0,0,0,0,0,0,0"/>
                    <o:lock v:ext="edit" verticies="t"/>
                  </v:shape>
                  <v:shape id="Freeform 168" o:spid="_x0000_s1184" style="position:absolute;left:4366;top:12133;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kQ5sUA&#10;AADcAAAADwAAAGRycy9kb3ducmV2LnhtbESPQWvCQBSE74X+h+UVvNWNCiWNrkEKBTFFrAbB2zP7&#10;moRm34bdrab/3i0UPA4z8w2zyAfTiQs531pWMBknIIgrq1uuFZSH9+cUhA/IGjvLpOCXPOTLx4cF&#10;Ztpe+ZMu+1CLCGGfoYImhD6T0lcNGfRj2xNH78s6gyFKV0vt8BrhppPTJHmRBluOCw329NZQ9b3/&#10;MQrIbemwO+6qV5sWJW3K4sOczkqNnobVHESgIdzD/+21VpDOpvB3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RDmxQAAANwAAAAPAAAAAAAAAAAAAAAAAJgCAABkcnMv&#10;ZG93bnJldi54bWxQSwUGAAAAAAQABAD1AAAAigMAAAAA&#10;" path="m13,l52,,45,6r,7l,13,6,6,13,xm136,r46,l188,6r-6,7l156,13,149,6,136,xe" fillcolor="#d3d2d2" stroked="f">
                    <v:path arrowok="t" o:connecttype="custom" o:connectlocs="13,0;52,0;45,6;45,13;0,13;6,6;13,0;136,0;182,0;182,0;188,6;182,13;156,13;149,6;136,0" o:connectangles="0,0,0,0,0,0,0,0,0,0,0,0,0,0,0"/>
                    <o:lock v:ext="edit" verticies="t"/>
                  </v:shape>
                  <v:shape id="Freeform 169" o:spid="_x0000_s1185" style="position:absolute;left:4366;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LVGMIA&#10;AADcAAAADwAAAGRycy9kb3ducmV2LnhtbESPQYvCMBSE7wv+h/AEb2uq4iLVKCIIHq2uirdn82yL&#10;zUtpYq3/3giCx2FmvmFmi9aUoqHaFZYVDPoRCOLU6oIzBf/79e8EhPPIGkvLpOBJDhbzzs8MY20f&#10;nFCz85kIEHYxKsi9r2IpXZqTQde3FXHwrrY26IOsM6lrfAS4KeUwiv6kwYLDQo4VrXJKb7u7UWBP&#10;yXG7Sm7jy/p8NsPTuDGHVCrV67bLKQhPrf+GP+2NVjAZjeB9JhwB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tUYwgAAANwAAAAPAAAAAAAAAAAAAAAAAJgCAABkcnMvZG93&#10;bnJldi54bWxQSwUGAAAAAAQABAD1AAAAhwMAAAAA&#10;" path="m6,l45,r,7l39,13,,13,,7,6,xm149,r39,l169,13r-7,l156,7,149,xe" fillcolor="#dededd" stroked="f">
                    <v:path arrowok="t" o:connecttype="custom" o:connectlocs="6,0;45,0;45,7;39,13;0,13;0,7;6,0;149,0;188,0;188,0;188,0;169,13;162,13;156,7;149,0" o:connectangles="0,0,0,0,0,0,0,0,0,0,0,0,0,0,0"/>
                    <o:lock v:ext="edit" verticies="t"/>
                  </v:shape>
                  <v:shape id="Freeform 170" o:spid="_x0000_s1186" style="position:absolute;left:4359;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3J8UA&#10;AADcAAAADwAAAGRycy9kb3ducmV2LnhtbESPQWvCQBSE7wX/w/KE3uombSkhugaVWgo9qTl4fGSf&#10;STD7NmZXTfLru4WCx2FmvmEWWW8acaPO1ZYVxLMIBHFhdc2lgvywfUlAOI+ssbFMCgZykC0nTwtM&#10;tb3zjm57X4oAYZeigsr7NpXSFRUZdDPbEgfvZDuDPsiulLrDe4CbRr5G0Yc0WHNYqLClTUXFeX81&#10;Cn4GSvLjJc4vif8cvsbdWJj1qNTztF/NQXjq/SP83/7WCpK3d/g7E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LcnxQAAANwAAAAPAAAAAAAAAAAAAAAAAJgCAABkcnMv&#10;ZG93bnJldi54bWxQSwUGAAAAAAQABAD1AAAAigMAAAAA&#10;" path="m7,l52,,46,6r-7,7l,13,7,6,7,xm163,r26,l169,6r,-6l163,xe" fillcolor="#e3e3e2" stroked="f">
                    <v:path arrowok="t" o:connecttype="custom" o:connectlocs="7,0;52,0;46,6;39,13;0,13;7,6;7,0;163,0;189,0;169,6;169,0;163,0" o:connectangles="0,0,0,0,0,0,0,0,0,0,0,0"/>
                    <o:lock v:ext="edit" verticies="t"/>
                  </v:shape>
                  <v:shape id="Freeform 171" o:spid="_x0000_s1187" style="position:absolute;left:4359;top:12152;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91icQA&#10;AADcAAAADwAAAGRycy9kb3ducmV2LnhtbESPQWsCMRSE74L/ITyhN82qKHZrFBEE6UFYldLjY/O6&#10;Wbp5WZOo6783hYLHYWa+YZbrzjbiRj7UjhWMRxkI4tLpmisF59NuuAARIrLGxjEpeFCA9arfW2Ku&#10;3Z0Luh1jJRKEQ44KTIxtLmUoDVkMI9cSJ+/HeYsxSV9J7fGe4LaRkyybS4s1pwWDLW0Nlb/Hq1VQ&#10;ev6cXQoji+pxKHbb9/1XOH8r9TboNh8gInXxFf5v77WCxXQGf2fS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fdYnEAAAA3AAAAA8AAAAAAAAAAAAAAAAAmAIAAGRycy9k&#10;b3ducmV2LnhtbFBLBQYAAAAABAAEAPUAAACJAwAAAAA=&#10;" path="m7,l46,,39,7r,6l,13,,7,7,xm169,r7,l169,xe" fillcolor="#efeeee" stroked="f">
                    <v:path arrowok="t" o:connecttype="custom" o:connectlocs="7,0;46,0;39,7;39,13;0,13;0,7;7,0;169,0;176,0;169,0;169,0;169,0" o:connectangles="0,0,0,0,0,0,0,0,0,0,0,0"/>
                    <o:lock v:ext="edit" verticies="t"/>
                  </v:shape>
                  <v:shape id="Freeform 172" o:spid="_x0000_s1188" style="position:absolute;left:4353;top:1215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r2sMA&#10;AADcAAAADwAAAGRycy9kb3ducmV2LnhtbESPUUvDQBCE3wX/w7GCL8FetFBL7LVIUbD0ydQfsOTW&#10;XDS3F+7WNP77XqHQx2FmvmFWm8n3aqSYusAGHmclKOIm2I5bA1+H94clqCTIFvvAZOCfEmzWtzcr&#10;rGw48ieNtbQqQzhVaMCJDJXWqXHkMc3CQJy97xA9Spax1TbiMcN9r5/KcqE9dpwXHA60ddT81n/e&#10;wPxtjHb7k4pnErcXzWOxK7Qx93fT6wsooUmu4Uv7wxpYzhdwPpOPgF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Qr2sMAAADcAAAADwAAAAAAAAAAAAAAAACYAgAAZHJzL2Rv&#10;d25yZXYueG1sUEsFBgAAAAAEAAQA9QAAAIgDAAAAAA==&#10;" path="m6,l45,r,6l39,13,,13,6,6,6,xe" fillcolor="#f4f4f3" stroked="f">
                    <v:path arrowok="t" o:connecttype="custom" o:connectlocs="6,0;45,0;45,6;39,13;0,13;6,6;6,0" o:connectangles="0,0,0,0,0,0,0"/>
                  </v:shape>
                  <v:shape id="Freeform 173" o:spid="_x0000_s1189" style="position:absolute;left:4353;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J88sUA&#10;AADcAAAADwAAAGRycy9kb3ducmV2LnhtbESPX2vCQBDE3wW/w7FC33RTLTZNPUX6B/siUlt8XnJr&#10;kprbC7lT47fvCYKPw8z8hpktOlurE7e+cqLhcZSAYsmdqaTQ8PvzOUxB+UBiqHbCGi7sYTHv92aU&#10;GXeWbz5tQ6EiRHxGGsoQmgzR5yVb8iPXsERv71pLIcq2QNPSOcJtjeMkmaKlSuJCSQ2/lZwftker&#10;4eNISfM+Xj/t8GWyz3cWV5s/1Pph0C1fQQXuwj18a38ZDenkGa5n4hHA+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wnzyxQAAANwAAAAPAAAAAAAAAAAAAAAAAJgCAABkcnMv&#10;ZG93bnJldi54bWxQSwUGAAAAAAQABAD1AAAAigMAAAAA&#10;" path="m6,l45,,39,7r,6l,13,,7,6,xe" stroked="f">
                    <v:path arrowok="t" o:connecttype="custom" o:connectlocs="6,0;45,0;39,7;39,13;0,13;0,7;6,0" o:connectangles="0,0,0,0,0,0,0"/>
                  </v:shape>
                  <v:shape id="Freeform 174" o:spid="_x0000_s1190" style="position:absolute;left:4346;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OosQA&#10;AADcAAAADwAAAGRycy9kb3ducmV2LnhtbERPu27CMBTdK/UfrFupCyoORQKUYhAPtYKBgaRLt6v4&#10;No4aX4fYBZevxwNSx6Pzni+jbcWZet84VjAaZiCIK6cbrhV8lu8vMxA+IGtsHZOCP/KwXDw+zDHX&#10;7sJHOhehFimEfY4KTAhdLqWvDFn0Q9cRJ+7b9RZDgn0tdY+XFG5b+ZplE2mx4dRgsKONoeqn+LUK&#10;iq/9aTcYb+tReWrXh/LDXKcxKvX8FFdvIALF8C++u3dawWyc1qY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GDqLEAAAA3AAAAA8AAAAAAAAAAAAAAAAAmAIAAGRycy9k&#10;b3ducmV2LnhtbFBLBQYAAAAABAAEAPUAAACJAwAAAAA=&#10;" path="m7,l46,r,6l46,13,,13,7,6,7,xe" fillcolor="#fafafa" stroked="f">
                    <v:path arrowok="t" o:connecttype="custom" o:connectlocs="7,0;46,0;46,6;46,13;0,13;7,6;7,0" o:connectangles="0,0,0,0,0,0,0"/>
                  </v:shape>
                  <v:shape id="Freeform 175" o:spid="_x0000_s1191" style="position:absolute;left:4346;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UH8gA&#10;AADcAAAADwAAAGRycy9kb3ducmV2LnhtbESPT2vCQBTE70K/w/IKvYhurFg0dRURKlL04B/Q3h7Z&#10;ZxLMvk2za0z99K5Q8DjMzG+Y8bQxhaipcrllBb1uBII4sTrnVMF+99UZgnAeWWNhmRT8kYPp5KU1&#10;xljbK2+o3vpUBAi7GBVk3pexlC7JyKDr2pI4eCdbGfRBVqnUFV4D3BTyPYo+pMGcw0KGJc0zSs7b&#10;i1Hwu5r1bue+bc/Xm/p7ER0Gp+P+R6m312b2CcJT45/h//ZSKxj2R/A4E46AnN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MlQfyAAAANwAAAAPAAAAAAAAAAAAAAAAAJgCAABk&#10;cnMvZG93bnJldi54bWxQSwUGAAAAAAQABAD1AAAAjQMAAAAA&#10;" path="m7,l46,r,7l39,13,,13,,7,7,xe" fillcolor="#efeeee" stroked="f">
                    <v:path arrowok="t" o:connecttype="custom" o:connectlocs="7,0;46,0;46,7;39,13;0,13;0,7;7,0" o:connectangles="0,0,0,0,0,0,0"/>
                  </v:shape>
                  <v:shape id="Freeform 176" o:spid="_x0000_s1192" style="position:absolute;left:4346;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jlPcIA&#10;AADcAAAADwAAAGRycy9kb3ducmV2LnhtbERP3WrCMBS+F/YO4Qje2UQRKdUoYzJwDESrD3DWnLXF&#10;5qQ2mbZ7enMx2OXH97/e9rYRd+p87VjDLFEgiAtnai41XM7v0xSED8gGG8ekYSAP283LaI2ZcQ8+&#10;0T0PpYgh7DPUUIXQZlL6oiKLPnEtceS+XWcxRNiV0nT4iOG2kXOlltJizbGhwpbeKiqu+Y/VoIav&#10;w8lJM+x2fL0dPz+Wx/T3pvVk3L+uQATqw7/4z703GtJFnB/Px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aOU9wgAAANwAAAAPAAAAAAAAAAAAAAAAAJgCAABkcnMvZG93&#10;bnJldi54bWxQSwUGAAAAAAQABAD1AAAAhwMAAAAA&#10;" path="m,l46,,39,6r,7l,13,,6,,xe" fillcolor="#e8e8e7" stroked="f">
                    <v:path arrowok="t" o:connecttype="custom" o:connectlocs="0,0;46,0;39,6;39,13;0,13;0,6;0,0" o:connectangles="0,0,0,0,0,0,0"/>
                  </v:shape>
                  <v:shape id="Freeform 177" o:spid="_x0000_s1193" style="position:absolute;left:4340;top:1219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nFqcUA&#10;AADcAAAADwAAAGRycy9kb3ducmV2LnhtbESPwWrDMBBE74X8g9hAb43sUtzgRglJwRDwwTQJhN4W&#10;a2ubWisjKbbz91Wh0OMwM2+YzW42vRjJ+c6ygnSVgCCure64UXA5F09rED4ga+wtk4I7edhtFw8b&#10;zLWd+IPGU2hEhLDPUUEbwpBL6euWDPqVHYij92WdwRCla6R2OEW46eVzkmTSYMdxocWB3luqv083&#10;o8AdprSuss/XrhrL1BfGXfW9VOpxOe/fQASaw3/4r33UCtYvK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2cWpxQAAANwAAAAPAAAAAAAAAAAAAAAAAJgCAABkcnMv&#10;ZG93bnJldi54bWxQSwUGAAAAAAQABAD1AAAAigMAAAAA&#10;" path="m6,l45,r,7l45,13,,13,6,7,6,xe" fillcolor="#dddcdc" stroked="f">
                    <v:path arrowok="t" o:connecttype="custom" o:connectlocs="6,0;45,0;45,7;45,13;0,13;6,7;6,0" o:connectangles="0,0,0,0,0,0,0"/>
                  </v:shape>
                  <v:shape id="Freeform 178" o:spid="_x0000_s1194" style="position:absolute;left:4340;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HhZsMA&#10;AADcAAAADwAAAGRycy9kb3ducmV2LnhtbESP3YrCMBSE74V9h3CEvdNUV8WtjSLCgqA36j7AoTn9&#10;weakm8Ra334jCF4OM/MNk21604iOnK8tK5iMExDEudU1lwp+Lz+jJQgfkDU2lknBgzxs1h+DDFNt&#10;73yi7hxKESHsU1RQhdCmUvq8IoN+bFvi6BXWGQxRulJqh/cIN42cJslCGqw5LlTY0q6i/Hq+GQVm&#10;/93teP61oNOsqHuZHI5/D6fU57DfrkAE6sM7/GrvtYLlbArPM/E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HhZsMAAADcAAAADwAAAAAAAAAAAAAAAACYAgAAZHJzL2Rv&#10;d25yZXYueG1sUEsFBgAAAAAEAAQA9QAAAIgDAAAAAA==&#10;" path="m6,l45,r,6l39,13,,13,,6,6,xe" fillcolor="#d6d6d5" stroked="f">
                    <v:path arrowok="t" o:connecttype="custom" o:connectlocs="6,0;45,0;45,6;39,13;0,13;0,6;6,0" o:connectangles="0,0,0,0,0,0,0"/>
                  </v:shape>
                  <v:shape id="Freeform 179" o:spid="_x0000_s1195" style="position:absolute;left:4340;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KMUA&#10;AADcAAAADwAAAGRycy9kb3ducmV2LnhtbESPT2vCQBTE7wW/w/IEb3WjsUWjqxT/QA+9GAt6fGSf&#10;SUj2bchuY/z2XUHwOMzMb5jVpje16Kh1pWUFk3EEgjizuuRcwe/p8D4H4TyyxtoyKbiTg8168LbC&#10;RNsbH6lLfS4ChF2CCgrvm0RKlxVk0I1tQxy8q20N+iDbXOoWbwFuajmNok9psOSwUGBD24KyKv0z&#10;Co6xnx3i/Xnxcemqnwyr9DTdbZUaDfuvJQhPvX+Fn+1vrWA+i+Fx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84oxQAAANwAAAAPAAAAAAAAAAAAAAAAAJgCAABkcnMv&#10;ZG93bnJldi54bWxQSwUGAAAAAAQABAD1AAAAigMAAAAA&#10;" path="m,l45,,39,7r,6l,13,,7,,xe" fillcolor="#cdcccc" stroked="f">
                    <v:path arrowok="t" o:connecttype="custom" o:connectlocs="0,0;45,0;39,7;39,13;0,13;0,7;0,0" o:connectangles="0,0,0,0,0,0,0"/>
                  </v:shape>
                  <v:shape id="Freeform 180" o:spid="_x0000_s1196" style="position:absolute;left:4340;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zjMMA&#10;AADcAAAADwAAAGRycy9kb3ducmV2LnhtbESPzarCMBSE94LvEI7gTtMroqUaRQRFuButbtwdmtMf&#10;bnNSmqj1Pr0RBJfDzHzDLNedqcWdWldZVvAzjkAQZ1ZXXCi4nHejGITzyBpry6TgSQ7Wq35viYm2&#10;Dz7RPfWFCBB2CSoovW8SKV1WkkE3tg1x8HLbGvRBtoXULT4C3NRyEkUzabDisFBiQ9uSsr/0ZhRU&#10;ZnLND7/xPM+L/X/m0s3p2ByVGg66zQKEp85/w5/2QSuIp1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uzjMMAAADcAAAADwAAAAAAAAAAAAAAAACYAgAAZHJzL2Rv&#10;d25yZXYueG1sUEsFBgAAAAAEAAQA9QAAAIgDAAAAAA==&#10;" path="m,l39,r,6l39,13,,13,,6,,xe" fillcolor="#c8c8c7" stroked="f">
                    <v:path arrowok="t" o:connecttype="custom" o:connectlocs="0,0;39,0;39,6;39,13;0,13;0,6;0,0" o:connectangles="0,0,0,0,0,0,0"/>
                  </v:shape>
                  <v:shape id="Freeform 181" o:spid="_x0000_s1197" style="position:absolute;left:4333;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ss8YA&#10;AADcAAAADwAAAGRycy9kb3ducmV2LnhtbESPQWvCQBSE7wX/w/KE3upGrTakriJCxUMJNpaeH9ln&#10;EpJ9G7JrTPrru4VCj8PMfMNsdoNpRE+dqywrmM8iEMS51RUXCj4vb08xCOeRNTaWScFIDnbbycMG&#10;E23v/EF95gsRIOwSVFB63yZSurwkg25mW+LgXW1n0AfZFVJ3eA9w08hFFK2lwYrDQoktHUrK6+xm&#10;FHx9v5xvy/e+TpfjanHM4vQ81qlSj9Nh/wrC0+D/w3/tk1YQP6/g90w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Css8YAAADcAAAADwAAAAAAAAAAAAAAAACYAgAAZHJz&#10;L2Rvd25yZXYueG1sUEsFBgAAAAAEAAQA9QAAAIsDAAAAAA==&#10;" path="m7,l46,r,7l46,13,,13,7,7,7,xe" fillcolor="#bebebd" stroked="f">
                    <v:path arrowok="t" o:connecttype="custom" o:connectlocs="7,0;46,0;46,7;46,13;0,13;7,7;7,0" o:connectangles="0,0,0,0,0,0,0"/>
                  </v:shape>
                  <v:shape id="Freeform 182" o:spid="_x0000_s1198" style="position:absolute;left:4333;top:12224;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RxC8UA&#10;AADcAAAADwAAAGRycy9kb3ducmV2LnhtbESPQWvCQBSE7wX/w/KE3upGEZHUVUQR9NJiLJTentmX&#10;bDT7NmS3Jv57Vyj0OMzMN8xi1dta3Kj1lWMF41ECgjh3uuJSwddp9zYH4QOyxtoxKbiTh9Vy8LLA&#10;VLuOj3TLQikihH2KCkwITSqlzw1Z9CPXEEevcK3FEGVbSt1iF+G2lpMkmUmLFccFgw1tDOXX7Ncq&#10;uHyfu7E5hukhvzfFRzb5/DlsC6Veh/36HUSgPvyH/9p7rWA+ncHzTD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HELxQAAANwAAAAPAAAAAAAAAAAAAAAAAJgCAABkcnMv&#10;ZG93bnJldi54bWxQSwUGAAAAAAQABAD1AAAAigMAAAAA&#10;" path="m7,l46,,39,6,,6,,,7,xe" fillcolor="#babab9" stroked="f">
                    <v:path arrowok="t" o:connecttype="custom" o:connectlocs="7,0;46,0;46,0;39,6;0,6;0,0;7,0" o:connectangles="0,0,0,0,0,0,0"/>
                  </v:shape>
                  <v:shape id="Freeform 183" o:spid="_x0000_s1199" style="position:absolute;left:4333;top:1223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bcMgA&#10;AADcAAAADwAAAGRycy9kb3ducmV2LnhtbESPW2vCQBSE3wv+h+UIfSm6aeslRFdphYIFQby8+HbM&#10;HpNg9mzIrib113cFwcdhZr5hpvPWlOJKtSssK3jvRyCIU6sLzhTsdz+9GITzyBpLy6TgjxzMZ52X&#10;KSbaNryh69ZnIkDYJagg975KpHRpTgZd31bEwTvZ2qAPss6krrEJcFPKjygaSYMFh4UcK1rklJ63&#10;F6Ng8Xn5/Y5X+rhu3tb70bC4+dVhp9Rrt/2agPDU+mf40V5qBfFgDPcz4QjI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4ptwyAAAANwAAAAPAAAAAAAAAAAAAAAAAJgCAABk&#10;cnMvZG93bnJldi54bWxQSwUGAAAAAAQABAD1AAAAjQMAAAAA&#10;" path="m,l46,,39,r,7l,7,,xe" fillcolor="#b1b1b0" stroked="f">
                    <v:path arrowok="t" o:connecttype="custom" o:connectlocs="0,0;46,0;39,0;39,7;0,7;0,0;0,0" o:connectangles="0,0,0,0,0,0,0"/>
                  </v:shape>
                  <v:shape id="Freeform 184" o:spid="_x0000_s1200" style="position:absolute;left:4333;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4c38MA&#10;AADcAAAADwAAAGRycy9kb3ducmV2LnhtbERP3WrCMBS+F/YO4Qx2I5q6yai1qQyZ4sXA+fMAh+bY&#10;ljUnJYm229Obi4GXH99/vhpMK27kfGNZwWyagCAurW64UnA+bSYpCB+QNbaWScEveVgVT6McM217&#10;PtDtGCoRQ9hnqKAOocuk9GVNBv3UdsSRu1hnMEToKqkd9jHctPI1Sd6lwYZjQ40drWsqf45Xo6D3&#10;fvzm9unXot38fW+36/BJF63Uy/PwsQQRaAgP8b97pxWk87g2nolH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4c38MAAADcAAAADwAAAAAAAAAAAAAAAACYAgAAZHJzL2Rv&#10;d25yZXYueG1sUEsFBgAAAAAEAAQA9QAAAIgDAAAAAA==&#10;" path="m,l39,r,7l39,13,,13,,7,,xe" fillcolor="#adadac" stroked="f">
                    <v:path arrowok="t" o:connecttype="custom" o:connectlocs="0,0;39,0;39,7;39,13;0,13;0,7;0,0" o:connectangles="0,0,0,0,0,0,0"/>
                  </v:shape>
                  <v:shape id="Freeform 185" o:spid="_x0000_s1201" style="position:absolute;left:4333;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Jrv8MA&#10;AADcAAAADwAAAGRycy9kb3ducmV2LnhtbESPUWsCMRCE3wv+h7BCX0Rz1lL0NIoUWnyTan/Aellz&#10;1142x22q8d83BaGPw8x8w6w2ybfqQr00gQ1MJwUo4irYhp2Bz+PbeA5KIrLFNjAZuJHAZj14WGFp&#10;w5U/6HKITmUIS4kG6hi7UmupavIok9ARZ+8ceo8xy95p2+M1w32rn4riRXtsOC/U2NFrTdX34ccb&#10;iLOZk9G77E5yciOubmn/lZIxj8O0XYKKlOJ/+N7eWQPz5wX8nclH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Jrv8MAAADcAAAADwAAAAAAAAAAAAAAAACYAgAAZHJzL2Rv&#10;d25yZXYueG1sUEsFBgAAAAAEAAQA9QAAAIgDAAAAAA==&#10;" path="m,l39,r,6l39,13,,13,,6,,xe" fillcolor="#a6a5a4" stroked="f">
                    <v:path arrowok="t" o:connecttype="custom" o:connectlocs="0,0;39,0;39,6;39,13;0,13;0,6;0,0" o:connectangles="0,0,0,0,0,0,0"/>
                  </v:shape>
                  <v:shape id="Freeform 186" o:spid="_x0000_s1202" style="position:absolute;left:4333;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p9cEA&#10;AADcAAAADwAAAGRycy9kb3ducmV2LnhtbERPy4rCMBTdC/5DuIIb0VRBqR2jiMyAC8fXzAdcmjtt&#10;sbkpTfrw781iwOXhvDe73pSipdoVlhXMZxEI4tTqgjMFvz9f0xiE88gaS8uk4EkOdtvhYIOJth3f&#10;qL37TIQQdgkqyL2vEildmpNBN7MVceD+bG3QB1hnUtfYhXBTykUUraTBgkNDjhUdckof98YoaLqH&#10;OX1ezosDfk98mV0n665tlBqP+v0HCE+9f4v/3UetIF6G+eFMOAJ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aKfXBAAAA3AAAAA8AAAAAAAAAAAAAAAAAmAIAAGRycy9kb3du&#10;cmV2LnhtbFBLBQYAAAAABAAEAPUAAACGAwAAAAA=&#10;" path="m,l39,r,7l39,13,,13,,7,,xe" fillcolor="#a2a1a0" stroked="f">
                    <v:path arrowok="t" o:connecttype="custom" o:connectlocs="0,0;39,0;39,7;39,13;0,13;0,7;0,0" o:connectangles="0,0,0,0,0,0,0"/>
                  </v:shape>
                  <v:shape id="Freeform 187" o:spid="_x0000_s1203" style="position:absolute;left:4327;top:1225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GNMIA&#10;AADcAAAADwAAAGRycy9kb3ducmV2LnhtbESP0YrCMBRE3xf8h3AF39bU1ZVSjSIuoj6u+gGX5toW&#10;m5uaRFv9eiMs7OMwM2eY+bIztbiT85VlBaNhAoI4t7riQsHpuPlMQfiArLG2TAoe5GG56H3MMdO2&#10;5V+6H0IhIoR9hgrKEJpMSp+XZNAPbUMcvbN1BkOUrpDaYRvhppZfSTKVBiuOCyU2tC4pvxxuRoFe&#10;+efPzW2n7XhSr6+pm+zbs1Vq0O9WMxCBuvAf/mvvtIL0ewT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UY0wgAAANwAAAAPAAAAAAAAAAAAAAAAAJgCAABkcnMvZG93&#10;bnJldi54bWxQSwUGAAAAAAQABAD1AAAAhwMAAAAA&#10;" path="m6,l45,r,6l39,13,,13,6,6,6,xe" fillcolor="#9b9a99" stroked="f">
                    <v:path arrowok="t" o:connecttype="custom" o:connectlocs="6,0;45,0;45,6;39,13;0,13;6,6;6,0" o:connectangles="0,0,0,0,0,0,0"/>
                  </v:shape>
                  <v:shape id="Freeform 188" o:spid="_x0000_s1204" style="position:absolute;left:4327;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hcQA&#10;AADcAAAADwAAAGRycy9kb3ducmV2LnhtbESPQWsCMRSE74L/IbxCbzWp0KJbo4iyVI+uFnp83bxm&#10;l25e1k26rv++EQoeh5n5hlmsBteInrpQe9bwPFEgiEtvarYaTsf8aQYiRGSDjWfScKUAq+V4tMDM&#10;+AsfqC+iFQnCIUMNVYxtJmUoK3IYJr4lTt637xzGJDsrTYeXBHeNnCr1Kh3WnBYqbGlTUflT/DoN&#10;a7VVtjQ2hv5ztz/n7/nXvPjQ+vFhWL+BiDTEe/i/vTMaZi9TuJ1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v0YXEAAAA3AAAAA8AAAAAAAAAAAAAAAAAmAIAAGRycy9k&#10;b3ducmV2LnhtbFBLBQYAAAAABAAEAPUAAACJAwAAAAA=&#10;" path="m6,l45,,39,7r,6l,13,,7,6,xe" fillcolor="#979696" stroked="f">
                    <v:path arrowok="t" o:connecttype="custom" o:connectlocs="6,0;45,0;39,7;39,13;0,13;0,7;6,0" o:connectangles="0,0,0,0,0,0,0"/>
                  </v:shape>
                  <v:shape id="Freeform 189" o:spid="_x0000_s1205" style="position:absolute;left:4327;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mlrskA&#10;AADcAAAADwAAAGRycy9kb3ducmV2LnhtbESPW0vDQBSE34X+h+UU+iLtphV7SbMpIlbEgpfUB/t2&#10;yJ4modmzMbtt4r93BcHHYWa+YZJNb2pxodZVlhVMJxEI4tzqigsFH/vteAnCeWSNtWVS8E0ONung&#10;KsFY247f6ZL5QgQIuxgVlN43sZQuL8mgm9iGOHhH2xr0QbaF1C12AW5qOYuiuTRYcVgosaH7kvJT&#10;djYKnnfWfa5ed9nD/HH69bJ9Ox8W3bVSo2F/twbhqff/4b/2k1awvL2B3zPhCMj0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9mlrskAAADcAAAADwAAAAAAAAAAAAAAAACYAgAA&#10;ZHJzL2Rvd25yZXYueG1sUEsFBgAAAAAEAAQA9QAAAI4DAAAAAA==&#10;" path="m,l39,r,6l39,13,,13,,6,,xe" fillcolor="#908f8e" stroked="f">
                    <v:path arrowok="t" o:connecttype="custom" o:connectlocs="0,0;39,0;39,6;39,13;0,13;0,6;0,0" o:connectangles="0,0,0,0,0,0,0"/>
                  </v:shape>
                  <v:shape id="Freeform 190" o:spid="_x0000_s1206" style="position:absolute;left:4327;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UEcQA&#10;AADcAAAADwAAAGRycy9kb3ducmV2LnhtbESPQWsCMRSE70L/Q3gFb5pV6yJbo0ixUNDL2kKvj81z&#10;s7h5WZKsbv99Iwgeh5n5hllvB9uKK/nQOFYwm2YgiCunG64V/Hx/TlYgQkTW2DomBX8UYLt5Ga2x&#10;0O7GJV1PsRYJwqFABSbGrpAyVIYshqnriJN3dt5iTNLXUnu8Jbht5TzLcmmx4bRgsKMPQ9Xl1FsF&#10;5fyY79y+PxzCMfeL0sh+/3tWavw67N5BRBriM/xof2kFq+Ub3M+k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IlBHEAAAA3AAAAA8AAAAAAAAAAAAAAAAAmAIAAGRycy9k&#10;b3ducmV2LnhtbFBLBQYAAAAABAAEAPUAAACJAwAAAAA=&#10;" path="m,l39,r,7l39,13,,13,,7,,xe" fillcolor="#8d8c8b" stroked="f">
                    <v:path arrowok="t" o:connecttype="custom" o:connectlocs="0,0;39,0;39,7;39,13;0,13;0,7;0,0" o:connectangles="0,0,0,0,0,0,0"/>
                  </v:shape>
                  <v:shape id="Freeform 191" o:spid="_x0000_s1207" style="position:absolute;left:4327;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ZMUA&#10;AADcAAAADwAAAGRycy9kb3ducmV2LnhtbESPQYvCMBSE7wv+h/CEva2pQkWqUVZB9LCXrXrw9mye&#10;bdnmpTSxrf76jSB4HGbmG2ax6k0lWmpcaVnBeBSBIM6sLjlXcDxsv2YgnEfWWFkmBXdysFoOPhaY&#10;aNvxL7Wpz0WAsEtQQeF9nUjpsoIMupGtiYN3tY1BH2STS91gF+CmkpMomkqDJYeFAmvaFJT9pTej&#10;YHLozj+b+Lozp/ZyTO+2rx6PtVKfw/57DsJT79/hV3uvFcziGJ5nw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VkxQAAANwAAAAPAAAAAAAAAAAAAAAAAJgCAABkcnMv&#10;ZG93bnJldi54bWxQSwUGAAAAAAQABAD1AAAAigMAAAAA&#10;" path="m,l39,r,6l39,13,,13,,6,,xe" fillcolor="#868585" stroked="f">
                    <v:path arrowok="t" o:connecttype="custom" o:connectlocs="0,0;39,0;39,6;39,13;0,13;0,6;0,0" o:connectangles="0,0,0,0,0,0,0"/>
                  </v:shape>
                  <v:shape id="Freeform 192" o:spid="_x0000_s1208" style="position:absolute;left:4327;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pMMQA&#10;AADcAAAADwAAAGRycy9kb3ducmV2LnhtbESP3YrCMBSE74V9h3AW9kY0VfCH2igiCC57sVh9gENz&#10;bGubk5JErW+/EYS9HGbmGybb9KYVd3K+tqxgMk5AEBdW11wqOJ/2oyUIH5A1tpZJwZM8bNYfgwxT&#10;bR98pHseShEh7FNUUIXQpVL6oiKDfmw74uhdrDMYonSl1A4fEW5aOU2SuTRYc1yosKNdRUWT34wC&#10;d/qZXSfl969O+mb/POrFbZg7pb4+++0KRKA+/Iff7YNWsJzN4XU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4qTDEAAAA3AAAAA8AAAAAAAAAAAAAAAAAmAIAAGRycy9k&#10;b3ducmV2LnhtbFBLBQYAAAAABAAEAPUAAACJAwAAAAA=&#10;" path="m,l39,r,7l39,13,,13,,7,,xe" fillcolor="#838281" stroked="f">
                    <v:path arrowok="t" o:connecttype="custom" o:connectlocs="0,0;39,0;39,7;39,13;0,13;0,7;0,0" o:connectangles="0,0,0,0,0,0,0"/>
                  </v:shape>
                  <v:shape id="Freeform 193" o:spid="_x0000_s1209" style="position:absolute;left:4327;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kdcMA&#10;AADcAAAADwAAAGRycy9kb3ducmV2LnhtbESPQWsCMRSE70L/Q3iFXkSTCrbLahQRlF7Xlvb6Nnlm&#10;FzcvyybV7b9vhEKPw8x8w6y3o+/ElYbYBtbwPFcgiE2wLTsNH++HWQEiJmSLXWDS8EMRtpuHyRpL&#10;G25c0fWUnMgQjiVqaFLqSymjachjnIeeOHvnMHhMWQ5O2gFvGe47uVDqRXpsOS802NO+IXM5fXsN&#10;x1p9flXV1CmzcD5ZGWtTF1o/PY67FYhEY/oP/7XfrIZi+Qr3M/k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akdcMAAADcAAAADwAAAAAAAAAAAAAAAACYAgAAZHJzL2Rv&#10;d25yZXYueG1sUEsFBgAAAAAEAAQA9QAAAIgDAAAAAA==&#10;" path="m,l39,r,6l39,13,,13,,6,,xe" fillcolor="#7d7b7b" stroked="f">
                    <v:path arrowok="t" o:connecttype="custom" o:connectlocs="0,0;39,0;39,6;39,13;0,13;0,6;0,0" o:connectangles="0,0,0,0,0,0,0"/>
                  </v:shape>
                  <v:shape id="Freeform 194" o:spid="_x0000_s1210" style="position:absolute;left:4327;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YWRcIA&#10;AADcAAAADwAAAGRycy9kb3ducmV2LnhtbERPy2oCMRTdF/yHcAvuaqaCD0ajVKVQXKmVortLcp0Z&#10;OrkZknSc+vVmIbg8nPd82dlatORD5VjB+yADQaydqbhQcPz+fJuCCBHZYO2YFPxTgOWi9zLH3Lgr&#10;76k9xEKkEA45KihjbHIpgy7JYhi4hjhxF+ctxgR9IY3Hawq3tRxm2VharDg1lNjQuiT9e/izCtzt&#10;+LPVrj1v2O8nxeakd6ttUKr/2n3MQETq4lP8cH8ZBdNRWpvOpCM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dhZFwgAAANwAAAAPAAAAAAAAAAAAAAAAAJgCAABkcnMvZG93&#10;bnJldi54bWxQSwUGAAAAAAQABAD1AAAAhwMAAAAA&#10;" path="m,l39,r,7l39,13,,13,,7,,xe" fillcolor="#777574" stroked="f">
                    <v:path arrowok="t" o:connecttype="custom" o:connectlocs="0,0;39,0;39,7;39,13;0,13;0,7;0,0" o:connectangles="0,0,0,0,0,0,0"/>
                  </v:shape>
                  <v:shape id="Freeform 195" o:spid="_x0000_s1211" style="position:absolute;left:4327;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ZD0MUA&#10;AADcAAAADwAAAGRycy9kb3ducmV2LnhtbESPT4vCMBTE7wt+h/AEb2tqQbdWo4gg7GUX/Id4ezTP&#10;pti8lCar3f30RljwOMzMb5j5srO1uFHrK8cKRsMEBHHhdMWlgsN+856B8AFZY+2YFPySh+Wi9zbH&#10;XLs7b+m2C6WIEPY5KjAhNLmUvjBk0Q9dQxy9i2sthijbUuoW7xFua5kmyURarDguGGxobai47n6s&#10;gu/0MJUf5u90qjbn9Ota+uP+nCk16HerGYhAXXiF/9ufWkE2nsLzTD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kPQxQAAANwAAAAPAAAAAAAAAAAAAAAAAJgCAABkcnMv&#10;ZG93bnJldi54bWxQSwUGAAAAAAQABAD1AAAAigMAAAAA&#10;" path="m,l39,r,6l39,13,,13,,6,,xe" fillcolor="#737170" stroked="f">
                    <v:path arrowok="t" o:connecttype="custom" o:connectlocs="0,0;39,0;39,6;39,13;0,13;0,6;0,0" o:connectangles="0,0,0,0,0,0,0"/>
                  </v:shape>
                  <v:shape id="Freeform 196" o:spid="_x0000_s1212" style="position:absolute;left:4327;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1+DLwA&#10;AADcAAAADwAAAGRycy9kb3ducmV2LnhtbERPSwrCMBDdC94hjOBOUxWLVKOIILq1ftZDM7bFZlKb&#10;qNXTm4Xg8vH+i1VrKvGkxpWWFYyGEQjizOqScwWn43YwA+E8ssbKMil4k4PVsttZYKLtiw/0TH0u&#10;Qgi7BBUU3teJlC4ryKAb2po4cFfbGPQBNrnUDb5CuKnkOIpiabDk0FBgTZuCslv6MAq0TO878zlP&#10;48n9Mj26td48Iq1Uv9eu5yA8tf4v/rn3WsEsDvPDmXAE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hnX4MvAAAANwAAAAPAAAAAAAAAAAAAAAAAJgCAABkcnMvZG93bnJldi54&#10;bWxQSwUGAAAAAAQABAD1AAAAgQMAAAAA&#10;" path="m,l39,r,7l39,13,,13,,7,,xe" fillcolor="#6d6b6a" stroked="f">
                    <v:path arrowok="t" o:connecttype="custom" o:connectlocs="0,0;39,0;39,7;39,13;0,13;0,7;0,0" o:connectangles="0,0,0,0,0,0,0"/>
                  </v:shape>
                  <v:shape id="Freeform 197" o:spid="_x0000_s1213" style="position:absolute;left:4327;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2XBMgA&#10;AADcAAAADwAAAGRycy9kb3ducmV2LnhtbESPQWvCQBSE7wX/w/KEXopuLMVKdJXSUlq0hWo86O2R&#10;fWaD2bdpdhujv74rFHocZuYbZrbobCVaanzpWMFomIAgzp0uuVCwzV4HExA+IGusHJOCM3lYzHs3&#10;M0y1O/Ga2k0oRISwT1GBCaFOpfS5IYt+6Gri6B1cYzFE2RRSN3iKcFvJ+yQZS4slxwWDNT0byo+b&#10;H6tgd1ear7f9R1u8PC4fVhlnl+/Pi1K3/e5pCiJQF/7Df+13rWAyHsH1TD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nZcEyAAAANwAAAAPAAAAAAAAAAAAAAAAAJgCAABk&#10;cnMvZG93bnJldi54bWxQSwUGAAAAAAQABAD1AAAAjQMAAAAA&#10;" path="m,l39,r,6l39,13,,13,,6,,xe" fillcolor="#6a6766" stroked="f">
                    <v:path arrowok="t" o:connecttype="custom" o:connectlocs="0,0;39,0;39,6;39,13;0,13;0,6;0,0" o:connectangles="0,0,0,0,0,0,0"/>
                  </v:shape>
                  <v:shape id="Freeform 198" o:spid="_x0000_s1214" style="position:absolute;left:4327;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S0hMIA&#10;AADcAAAADwAAAGRycy9kb3ducmV2LnhtbESPT4vCMBTE78J+h/AW9qZpXRCpRhHBP6wnq3h+NG/b&#10;ss1LSWLsfvvNguBxmJnfMMv1YDoRyfnWsoJ8koEgrqxuuVZwvezGcxA+IGvsLJOCX/KwXr2Nllho&#10;++AzxTLUIkHYF6igCaEvpPRVQwb9xPbEyfu2zmBI0tVSO3wkuOnkNMtm0mDLaaHBnrYNVT/l3Sj4&#10;2mfxM+xOkdvclX1+vR1sNEp9vA+bBYhAQ3iFn+2jVjCfTeH/TDo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LSEwgAAANwAAAAPAAAAAAAAAAAAAAAAAJgCAABkcnMvZG93&#10;bnJldi54bWxQSwUGAAAAAAQABAD1AAAAhwMAAAAA&#10;" path="m,l39,r,7l39,13,,13,,7,,xe" fillcolor="#636160" stroked="f">
                    <v:path arrowok="t" o:connecttype="custom" o:connectlocs="0,0;39,0;39,7;39,13;0,13;0,7;0,0" o:connectangles="0,0,0,0,0,0,0"/>
                  </v:shape>
                  <v:shape id="Freeform 199" o:spid="_x0000_s1215" style="position:absolute;left:4327;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6JscA&#10;AADcAAAADwAAAGRycy9kb3ducmV2LnhtbESPQWsCMRSE74X+h/AK3mq2CqKrUYrttlroQSuKt8fm&#10;dTd187JuUl3/vSkIPQ4z8w0zmbW2EidqvHGs4KmbgCDOnTZcKNh8ZY9DED4ga6wck4ILeZhN7+8m&#10;mGp35hWd1qEQEcI+RQVlCHUqpc9Lsui7riaO3rdrLIYom0LqBs8RbivZS5KBtGg4LpRY07yk/LD+&#10;tQpw+/OZmY+X3mX0Zlavu+3+PTsuleo8tM9jEIHa8B++tRdawXDQh78z8Qj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EOibHAAAA3AAAAA8AAAAAAAAAAAAAAAAAmAIAAGRy&#10;cy9kb3ducmV2LnhtbFBLBQYAAAAABAAEAPUAAACMAwAAAAA=&#10;" path="m,l39,r,6l39,13,,13,,6,,xe" fillcolor="#605d5c" stroked="f">
                    <v:path arrowok="t" o:connecttype="custom" o:connectlocs="0,0;39,0;39,6;39,13;0,13;0,6;0,0" o:connectangles="0,0,0,0,0,0,0"/>
                  </v:shape>
                  <v:shape id="Freeform 200" o:spid="_x0000_s1216" style="position:absolute;left:4327;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cLZMUA&#10;AADcAAAADwAAAGRycy9kb3ducmV2LnhtbESP0WrCQBRE3wv+w3KFvtVNVYKmriJCJUigbewH3Gav&#10;STB7d8luNfn7bqHQx2FmzjCb3WA6caPet5YVPM8SEMSV1S3XCj7Pr08rED4ga+wsk4KRPOy2k4cN&#10;Ztre+YNuZahFhLDPUEETgsuk9FVDBv3MOuLoXWxvMETZ11L3eI9w08l5kqTSYMtxoUFHh4aqa/lt&#10;FFzWx9Py+uXeQjkWDt8LzA+Lk1KP02H/AiLQEP7Df+1cK1ilS/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twtkxQAAANwAAAAPAAAAAAAAAAAAAAAAAJgCAABkcnMv&#10;ZG93bnJldi54bWxQSwUGAAAAAAQABAD1AAAAigMAAAAA&#10;" path="m,l39,r,7l39,13,,13,,7,,xe" fillcolor="#6a6867" stroked="f">
                    <v:path arrowok="t" o:connecttype="custom" o:connectlocs="0,0;39,0;39,7;39,13;0,13;0,7;0,0" o:connectangles="0,0,0,0,0,0,0"/>
                  </v:shape>
                  <v:shape id="Freeform 201" o:spid="_x0000_s1217" style="position:absolute;left:4327;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sZIcUA&#10;AADcAAAADwAAAGRycy9kb3ducmV2LnhtbESPzWrDMBCE74W8g9hCLqWRG4hrXCshLhRKb/m55LZY&#10;G9vYWhlrm7h9+qoQyHGYmW+YYjO5Xl1oDK1nAy+LBBRx5W3LtYHj4eM5AxUE2WLvmQz8UIDNevZQ&#10;YG79lXd02UutIoRDjgYakSHXOlQNOQwLPxBH7+xHhxLlWGs74jXCXa+XSZJqhy3HhQYHem+o6vbf&#10;zsCTPparvvv6tafk9VTuMjmnpRgzf5y2b6CEJrmHb+1PayBLV/B/Jh4B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xkhxQAAANwAAAAPAAAAAAAAAAAAAAAAAJgCAABkcnMv&#10;ZG93bnJldi54bWxQSwUGAAAAAAQABAD1AAAAigMAAAAA&#10;" path="m,l39,r,6l39,13,,13,,6,,xe" fillcolor="#706e6d" stroked="f">
                    <v:path arrowok="t" o:connecttype="custom" o:connectlocs="0,0;39,0;39,6;39,13;0,13;0,6;0,0" o:connectangles="0,0,0,0,0,0,0"/>
                  </v:shape>
                  <v:shape id="Freeform 202" o:spid="_x0000_s1218" style="position:absolute;left:4327;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4/Z8UA&#10;AADcAAAADwAAAGRycy9kb3ducmV2LnhtbESP0WrCQBRE3wv+w3KFvohu1BJDdJVWKAg+SK0fcMle&#10;k8Xs3ZjdmPTvu0Khj8PMnGE2u8HW4kGtN44VzGcJCOLCacOlgsv35zQD4QOyxtoxKfghD7vt6GWD&#10;uXY9f9HjHEoRIexzVFCF0ORS+qIii37mGuLoXV1rMUTZllK32Ee4reUiSVJp0XBcqLChfUXF7dxZ&#10;BcMpO57uE2OW3fxNftS3Sb8ynVKv4+F9DSLQEP7Df+2DVpClKTzPx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j9nxQAAANwAAAAPAAAAAAAAAAAAAAAAAJgCAABkcnMv&#10;ZG93bnJldi54bWxQSwUGAAAAAAQABAD1AAAAigMAAAAA&#10;" path="m,l39,r,7l39,13,,13,,7,,xe" fillcolor="#7a7878" stroked="f">
                    <v:path arrowok="t" o:connecttype="custom" o:connectlocs="0,0;39,0;39,7;39,13;0,13;0,7;0,0" o:connectangles="0,0,0,0,0,0,0"/>
                  </v:shape>
                  <v:shape id="Freeform 203" o:spid="_x0000_s1219" style="position:absolute;left:4327;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hl1sUA&#10;AADcAAAADwAAAGRycy9kb3ducmV2LnhtbESPT2sCMRTE7wW/Q3hCbzWrB7tsjVJE0VKK+OfS22Pz&#10;uru6eQlJ1PXbN4LgcZiZ3zCTWWdacSEfGssKhoMMBHFpdcOVgsN++ZaDCBFZY2uZFNwowGzae5lg&#10;oe2Vt3TZxUokCIcCFdQxukLKUNZkMAysI07en/UGY5K+ktrjNcFNK0dZNpYGG04LNTqa11Sedmej&#10;wHu7OQyX7uf793jcdPnXYnVzJ6Ve+93nB4hIXXyGH+21VpCP3+F+Jh0B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GXWxQAAANwAAAAPAAAAAAAAAAAAAAAAAJgCAABkcnMv&#10;ZG93bnJldi54bWxQSwUGAAAAAAQABAD1AAAAigMAAAAA&#10;" path="m,l39,r,6l39,13,,13,,6,,xe" fillcolor="#7f7e7d" stroked="f">
                    <v:path arrowok="t" o:connecttype="custom" o:connectlocs="0,0;39,0;39,6;39,13;0,13;0,6;0,0" o:connectangles="0,0,0,0,0,0,0"/>
                  </v:shape>
                  <v:shape id="Freeform 204" o:spid="_x0000_s1220" style="position:absolute;left:4327;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6AY70A&#10;AADcAAAADwAAAGRycy9kb3ducmV2LnhtbERPSwrCMBDdC94hjODOpooUqUYRQRB3ftDt2IxttZnU&#10;Jmq9vVkILh/vP1u0phIvalxpWcEwikEQZ1aXnCs4HtaDCQjnkTVWlknBhxws5t3ODFNt37yj197n&#10;IoSwS1FB4X2dSumyggy6yNbEgbvaxqAPsMmlbvAdwk0lR3GcSIMlh4YCa1oVlN33T6Nga06r8ci3&#10;sf7cH5dkrc+H5MZK9XvtcgrCU+v/4p97oxVMkrA2nAlHQM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L6AY70AAADcAAAADwAAAAAAAAAAAAAAAACYAgAAZHJzL2Rvd25yZXYu&#10;eG1sUEsFBgAAAAAEAAQA9QAAAIIDAAAAAA==&#10;" path="m,l39,r,7l39,13,,13,,7,,xe" fillcolor="#8b8989" stroked="f">
                    <v:path arrowok="t" o:connecttype="custom" o:connectlocs="0,0;39,0;39,7;39,13;0,13;0,7;0,0" o:connectangles="0,0,0,0,0,0,0"/>
                  </v:shape>
                  <v:shape id="Freeform 205" o:spid="_x0000_s1221" style="position:absolute;left:4327;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A8sQA&#10;AADcAAAADwAAAGRycy9kb3ducmV2LnhtbESPzWrDMBCE74W+g9hCb7XcHtzUiWJKi0tIcombB9hY&#10;G9vUWhlL/snbR4VAjsPMfMOsstm0YqTeNZYVvEYxCOLS6oYrBcff/GUBwnlkja1lUnAhB9n68WGF&#10;qbYTH2gsfCUChF2KCmrvu1RKV9Zk0EW2Iw7e2fYGfZB9JXWPU4CbVr7FcSINNhwWauzoq6byrxiM&#10;grw4aYx3+91Wdtia4b38+fZ7pZ6f5s8lCE+zv4dv7Y1WsEg+4P9MOA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HwPLEAAAA3AAAAA8AAAAAAAAAAAAAAAAAmAIAAGRycy9k&#10;b3ducmV2LnhtbFBLBQYAAAAABAAEAPUAAACJAwAAAAA=&#10;" path="m,l39,r,6l39,13,,13,,6,,xe" fillcolor="#91908f" stroked="f">
                    <v:path arrowok="t" o:connecttype="custom" o:connectlocs="0,0;39,0;39,6;39,13;0,13;0,6;0,0" o:connectangles="0,0,0,0,0,0,0"/>
                  </v:shape>
                  <v:shape id="Freeform 206" o:spid="_x0000_s1222" style="position:absolute;left:4327;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O++8EA&#10;AADcAAAADwAAAGRycy9kb3ducmV2LnhtbERPz2vCMBS+D/wfwhO8zdQdVqlGEYvgYbipY+dH82yq&#10;zUtJslr/e3MY7Pjx/V6uB9uKnnxoHCuYTTMQxJXTDdcKvs+71zmIEJE1to5JwYMCrFejlyUW2t35&#10;SP0p1iKFcChQgYmxK6QMlSGLYeo64sRdnLcYE/S11B7vKdy28i3L3qXFhlODwY62hqrb6dcqyG1u&#10;yo/Pn40v94dZFo91ee2/lJqMh80CRKQh/ov/3HutYJ6n+elMOg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DvvvBAAAA3AAAAA8AAAAAAAAAAAAAAAAAmAIAAGRycy9kb3du&#10;cmV2LnhtbFBLBQYAAAAABAAEAPUAAACGAwAAAAA=&#10;" path="m,l39,r,7l39,13,,13,,7,,xe" fillcolor="#9c9b9b" stroked="f">
                    <v:path arrowok="t" o:connecttype="custom" o:connectlocs="0,0;39,0;39,7;39,13;0,13;0,7;0,0" o:connectangles="0,0,0,0,0,0,0"/>
                  </v:shape>
                  <v:shape id="Freeform 207" o:spid="_x0000_s1223" style="position:absolute;left:4327;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bksQA&#10;AADcAAAADwAAAGRycy9kb3ducmV2LnhtbESP3YrCMBSE7wXfIRzBO01dcNVqFBUFL3Yv/HmAQ3Ns&#10;S5uT0GTb+vZmYWEvh5n5htnselOLlhpfWlYwmyYgiDOrS84VPO7nyRKED8gaa8uk4EUedtvhYIOp&#10;th1fqb2FXEQI+xQVFCG4VEqfFWTQT60jjt7TNgZDlE0udYNdhJtafiTJpzRYclwo0NGxoKy6/RgF&#10;3ePU9ofMrerX8eS+qnl1WXwnSo1H/X4NIlAf/sN/7YtWsFzM4PdMPAJy+w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XW5LEAAAA3AAAAA8AAAAAAAAAAAAAAAAAmAIAAGRycy9k&#10;b3ducmV2LnhtbFBLBQYAAAAABAAEAPUAAACJAwAAAAA=&#10;" path="m,l39,r,6l39,13,,13,,6,,xe" fillcolor="#a2a1a1" stroked="f">
                    <v:path arrowok="t" o:connecttype="custom" o:connectlocs="0,0;39,0;39,6;39,13;0,13;0,6;0,0" o:connectangles="0,0,0,0,0,0,0"/>
                  </v:shape>
                  <v:shape id="Freeform 208" o:spid="_x0000_s1224" style="position:absolute;left:4327;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aOMMgA&#10;AADcAAAADwAAAGRycy9kb3ducmV2LnhtbESPT2vCQBTE70K/w/KEXqRu1Jqm0VXqn0IO9lCbS2+P&#10;7GsSmn0bsqvGb+8KhR6HmfkNs1z3phFn6lxtWcFkHIEgLqyuuVSQf70/JSCcR9bYWCYFV3KwXj0M&#10;lphqe+FPOh99KQKEXYoKKu/bVEpXVGTQjW1LHLwf2xn0QXal1B1eAtw0chpFsTRYc1iosKVtRcXv&#10;8WQU1KPXj2z+HH9PonybbXb75DDLnVKPw/5tAcJT7//Df+1MK0hepnA/E46AX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to4wyAAAANwAAAAPAAAAAAAAAAAAAAAAAJgCAABk&#10;cnMvZG93bnJldi54bWxQSwUGAAAAAAQABAD1AAAAjQMAAAAA&#10;" path="m,l39,r,7l39,13,6,13,,7,,xe" fillcolor="#afaeae" stroked="f">
                    <v:path arrowok="t" o:connecttype="custom" o:connectlocs="0,0;39,0;39,7;39,13;6,13;0,7;0,0" o:connectangles="0,0,0,0,0,0,0"/>
                  </v:shape>
                  <v:shape id="Freeform 209" o:spid="_x0000_s1225" style="position:absolute;left:4327;top:1239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9wP8YA&#10;AADcAAAADwAAAGRycy9kb3ducmV2LnhtbESPQWvCQBSE74L/YXmCN7NRiwmpq5SCNIcS2rQHvT2y&#10;r0kw+zZktxr767sFocdhZr5htvvRdOJCg2stK1hGMQjiyuqWawWfH4dFCsJ5ZI2dZVJwIwf73XSy&#10;xUzbK7/TpfS1CBB2GSpovO8zKV3VkEEX2Z44eF92MOiDHGqpB7wGuOnkKo430mDLYaHBnp4bqs7l&#10;t1GAZXcsioefvl6/tkkpTy9vSc5KzWfj0yMIT6P/D9/buVaQJmv4OxOOgN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9wP8YAAADcAAAADwAAAAAAAAAAAAAAAACYAgAAZHJz&#10;L2Rvd25yZXYueG1sUEsFBgAAAAAEAAQA9QAAAIsDAAAAAA==&#10;" path="m,l39,r,6l45,13,6,13,6,6,,xe" fillcolor="#b7b6b5" stroked="f">
                    <v:path arrowok="t" o:connecttype="custom" o:connectlocs="0,0;39,0;39,6;45,13;6,13;6,6;0,0" o:connectangles="0,0,0,0,0,0,0"/>
                  </v:shape>
                  <v:shape id="Freeform 210" o:spid="_x0000_s1226" style="position:absolute;left:4333;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1cMA&#10;AADcAAAADwAAAGRycy9kb3ducmV2LnhtbESPQYvCMBSE7wv+h/AEb2vqIqtWo+iKsAgeVq3nR/Ns&#10;i81LaaLGf28EYY/DzHzDzBbB1OJGrassKxj0ExDEudUVFwqOh83nGITzyBpry6TgQQ4W887HDFNt&#10;7/xHt70vRISwS1FB6X2TSunykgy6vm2Io3e2rUEfZVtI3eI9wk0tv5LkWxqsOC6U2NBPSfllfzUK&#10;VlZnZr2dXMMoPE6022arZJAp1euG5RSEp+D/w+/2r1YwHg3hdSYe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T1cMAAADcAAAADwAAAAAAAAAAAAAAAACYAgAAZHJzL2Rv&#10;d25yZXYueG1sUEsFBgAAAAAEAAQA9QAAAIgDAAAAAA==&#10;" path="m,l33,r6,7l39,13,,13,,7,,xe" fillcolor="#c6c6c5" stroked="f">
                    <v:path arrowok="t" o:connecttype="custom" o:connectlocs="0,0;33,0;39,7;39,13;0,13;0,7;0,0" o:connectangles="0,0,0,0,0,0,0"/>
                  </v:shape>
                  <v:shape id="Freeform 211" o:spid="_x0000_s1227" style="position:absolute;left:4333;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pymMQA&#10;AADcAAAADwAAAGRycy9kb3ducmV2LnhtbESPT2vCQBTE7wW/w/IEb3Wj0irRVcSiJLf6B8+P7Nsk&#10;mH0bs1tNv323UOhxmJnfMKtNbxvxoM7XjhVMxgkI4sLpmksFl/P+dQHCB2SNjWNS8E0eNuvBywpT&#10;7Z58pMcplCJC2KeooAqhTaX0RUUW/di1xNEzrrMYouxKqTt8Rrht5DRJ3qXFmuNChS3tKipupy+r&#10;4P6Ro5km+fbzYIzJaZddZ02m1GjYb5cgAvXhP/zXzrSCxfwNfs/E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qcpjEAAAA3AAAAA8AAAAAAAAAAAAAAAAAmAIAAGRycy9k&#10;b3ducmV2LnhtbFBLBQYAAAAABAAEAPUAAACJAwAAAAA=&#10;" path="m,l39,r,6l39,13,,13,,6,,xe" fillcolor="#cfcece" stroked="f">
                    <v:path arrowok="t" o:connecttype="custom" o:connectlocs="0,0;39,0;39,6;39,13;0,13;0,6;0,0" o:connectangles="0,0,0,0,0,0,0"/>
                  </v:shape>
                  <v:shape id="Freeform 212" o:spid="_x0000_s1228" style="position:absolute;left:4333;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jII8cA&#10;AADcAAAADwAAAGRycy9kb3ducmV2LnhtbESPQWvCQBSE7wX/w/IKvdWNPUSJrpJKxfbgQWuJx2f2&#10;mQSzb0N2G6O/3hUKPQ4z8w0zW/SmFh21rrKsYDSMQBDnVldcKNh/r14nIJxH1lhbJgVXcrCYD55m&#10;mGh74S11O1+IAGGXoILS+yaR0uUlGXRD2xAH72Rbgz7ItpC6xUuAm1q+RVEsDVYcFkpsaFlSft79&#10;GgXH9+xjk932o3S9/trG6eGny04rpV6e+3QKwlPv/8N/7U+tYDKO4XEmH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oyCPHAAAA3AAAAA8AAAAAAAAAAAAAAAAAmAIAAGRy&#10;cy9kb3ducmV2LnhtbFBLBQYAAAAABAAEAPUAAACMAwAAAAA=&#10;" path="m,l39,r,7l39,13,,13,,7,,xe" fillcolor="#e1e0e0" stroked="f">
                    <v:path arrowok="t" o:connecttype="custom" o:connectlocs="0,0;39,0;39,7;39,13;0,13;0,7;0,0" o:connectangles="0,0,0,0,0,0,0"/>
                  </v:shape>
                  <v:shape id="Freeform 213" o:spid="_x0000_s1229" style="position:absolute;left:4333;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U8IA&#10;AADcAAAADwAAAGRycy9kb3ducmV2LnhtbESPzW7CMBCE75V4B2sr9VaccuAnxSCIQOVKoPdVvMQR&#10;8TqyDUnfvkZC4jiamW80y/VgW3EnHxrHCr7GGQjiyumGawXn0/5zDiJEZI2tY1LwRwHWq9HbEnPt&#10;ej7SvYy1SBAOOSowMXa5lKEyZDGMXUecvIvzFmOSvpbaY5/gtpWTLJtKiw2nBYMdFYaqa3mzCqa+&#10;cIufsuqb228xHMz26vV+p9TH+7D5BhFpiK/ws33QCuazGTzOp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exNTwgAAANwAAAAPAAAAAAAAAAAAAAAAAJgCAABkcnMvZG93&#10;bnJldi54bWxQSwUGAAAAAAQABAD1AAAAhwMAAAAA&#10;" path="m,l39,r,6l46,13,7,13,,6,,xe" fillcolor="#ebeaea" stroked="f">
                    <v:path arrowok="t" o:connecttype="custom" o:connectlocs="0,0;39,0;39,6;46,13;7,13;0,6;0,0" o:connectangles="0,0,0,0,0,0,0"/>
                  </v:shape>
                  <v:shape id="Freeform 214" o:spid="_x0000_s1230" style="position:absolute;left:4333;top:1242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E4sEA&#10;AADcAAAADwAAAGRycy9kb3ducmV2LnhtbERP3WrCMBS+H/gO4Qx2N9M5mFKbylAn24WIPw9waI5N&#10;WXISmmi7t18uBrv8+P6r1eisuFMfO88KXqYFCOLG645bBZfzx/MCREzIGq1nUvBDEVb15KHCUvuB&#10;j3Q/pVbkEI4lKjAphVLK2BhyGKc+EGfu6nuHKcO+lbrHIYc7K2dF8SYddpwbDAZaG2q+TzenwA+7&#10;jXkNNm5buzvsb+cv4zdBqafH8X0JItGY/sV/7k+tYDHPa/OZfAR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wROLBAAAA3AAAAA8AAAAAAAAAAAAAAAAAmAIAAGRycy9kb3du&#10;cmV2LnhtbFBLBQYAAAAABAAEAPUAAACGAwAAAAA=&#10;" path="m,l39,r7,7l46,13,7,13,7,7,,xe" stroked="f">
                    <v:path arrowok="t" o:connecttype="custom" o:connectlocs="0,0;39,0;46,7;46,13;7,13;7,7;0,0" o:connectangles="0,0,0,0,0,0,0"/>
                  </v:shape>
                  <v:shape id="Freeform 215" o:spid="_x0000_s1231" style="position:absolute;left:4340;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9S2scA&#10;AADcAAAADwAAAGRycy9kb3ducmV2LnhtbESPT2vCQBTE70K/w/IKvUjdNBT/RNdQSgM9FKlRqsdH&#10;9pmEZN+G7Fbjt+8KQo/DzPyGWaWDacWZeldbVvAyiUAQF1bXXCrY77LnOQjnkTW2lknBlRyk64fR&#10;ChNtL7ylc+5LESDsElRQed8lUrqiIoNuYjvi4J1sb9AH2ZdS93gJcNPKOIqm0mDNYaHCjt4rKpr8&#10;1yj4+L6O20Ph4tev489m1uylz8xJqafH4W0JwtPg/8P39qdWMJ8t4HYmH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fUtrHAAAA3AAAAA8AAAAAAAAAAAAAAAAAmAIAAGRy&#10;cy9kb3ducmV2LnhtbFBLBQYAAAAABAAEAPUAAACMAwAAAAA=&#10;" path="m,l39,r,6l39,13,,13,,6,,xe" fillcolor="#f6f6f6" stroked="f">
                    <v:path arrowok="t" o:connecttype="custom" o:connectlocs="0,0;39,0;39,6;39,13;0,13;0,6;0,0" o:connectangles="0,0,0,0,0,0,0"/>
                  </v:shape>
                  <v:shape id="Freeform 216" o:spid="_x0000_s1232" style="position:absolute;left:4340;top:1243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pAZ8IA&#10;AADcAAAADwAAAGRycy9kb3ducmV2LnhtbERPy2rCQBTdF/yH4QrdFJ0opYToKCKopUjR6MbdJXPz&#10;0MydkJkm6d87i0KXh/NergdTi45aV1lWMJtGIIgzqysuFFwvu0kMwnlkjbVlUvBLDtar0csSE217&#10;PlOX+kKEEHYJKii9bxIpXVaSQTe1DXHgctsa9AG2hdQt9iHc1HIeRR/SYMWhocSGtiVlj/THKEgP&#10;eW5u8fup91/0/Tje929dYZR6HQ+bBQhPg/8X/7k/tYI4DvP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kBnwgAAANwAAAAPAAAAAAAAAAAAAAAAAJgCAABkcnMvZG93&#10;bnJldi54bWxQSwUGAAAAAAQABAD1AAAAhwMAAAAA&#10;" path="m,l39,r,7l45,13,6,13,,7,,xe" fillcolor="#e3e3e2" stroked="f">
                    <v:path arrowok="t" o:connecttype="custom" o:connectlocs="0,0;39,0;39,7;45,13;6,13;0,7;0,0" o:connectangles="0,0,0,0,0,0,0"/>
                  </v:shape>
                  <v:shape id="Freeform 217" o:spid="_x0000_s1233" style="position:absolute;left:4340;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atsIA&#10;AADcAAAADwAAAGRycy9kb3ducmV2LnhtbESPW4vCMBCF3wX/QxjBN029IKWaFhEXBBcWb+9jM7bF&#10;ZlKabK3/frOwsI+Hc/k4m6w3teiodZVlBbNpBII4t7riQsH18jGJQTiPrLG2TAre5CBLh4MNJtq+&#10;+ETd2RcijLBLUEHpfZNI6fKSDLqpbYiD97CtQR9kW0jd4iuMm1rOo2glDVYcCCU2tCspf56/TYAc&#10;d428fR623RIXX0u9jy/3ea7UeNRv1yA89f4//Nc+aAVxPIPfM+EI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Vq2wgAAANwAAAAPAAAAAAAAAAAAAAAAAJgCAABkcnMvZG93&#10;bnJldi54bWxQSwUGAAAAAAQABAD1AAAAhwMAAAAA&#10;" path="m,l39,r6,6l45,13,6,13,6,6,,xe" fillcolor="#d9d8d8" stroked="f">
                    <v:path arrowok="t" o:connecttype="custom" o:connectlocs="0,0;39,0;45,6;45,13;6,13;6,6;0,0" o:connectangles="0,0,0,0,0,0,0"/>
                  </v:shape>
                  <v:shape id="Freeform 218" o:spid="_x0000_s1234" style="position:absolute;left:4346;top:1245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XMUA&#10;AADcAAAADwAAAGRycy9kb3ducmV2LnhtbESPQWvCQBSE7wX/w/IEL0U3CkpIXaUKGulFmnro8ZF9&#10;JqHZtyG7JvHfu0LB4zAz3zDr7WBq0VHrKssK5rMIBHFudcWFgsvPYRqDcB5ZY22ZFNzJwXYzeltj&#10;om3P39RlvhABwi5BBaX3TSKly0sy6Ga2IQ7e1bYGfZBtIXWLfYCbWi6iaCUNVhwWSmxoX1L+l92M&#10;gv49Wy2XX6k5nvWvvfbdTqfpTqnJePj8AOFp8K/wf/ukFcTxAp5nwhG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D5cxQAAANwAAAAPAAAAAAAAAAAAAAAAAJgCAABkcnMv&#10;ZG93bnJldi54bWxQSwUGAAAAAAQABAD1AAAAigMAAAAA&#10;" path="m,l39,r,7l39,13r7,l7,13,,7,,xm85,13r,xe" fillcolor="#c8c8c7" stroked="f">
                    <v:path arrowok="t" o:connecttype="custom" o:connectlocs="0,0;39,0;39,7;39,13;39,13;46,13;7,13;0,7;0,0;85,13;85,13;85,13;85,13" o:connectangles="0,0,0,0,0,0,0,0,0,0,0,0,0"/>
                    <o:lock v:ext="edit" verticies="t"/>
                  </v:shape>
                  <v:shape id="Freeform 219" o:spid="_x0000_s1235" style="position:absolute;left:4346;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PMQA&#10;AADcAAAADwAAAGRycy9kb3ducmV2LnhtbESPT2vCQBTE74V+h+UVvDUbFduQZiOiCEV70RbPz+zL&#10;n5p9G7JbjX56t1DocZiZ3zDZfDCtOFPvGssKxlEMgriwuuFKwdfn+jkB4TyyxtYyKbiSg3n++JBh&#10;qu2Fd3Te+0oECLsUFdTed6mUrqjJoItsRxy80vYGfZB9JXWPlwA3rZzE8Ys02HBYqLGjZU3Faf9j&#10;FMxKxs1rKb/p6IrpB+NteyhXSo2ehsUbCE+D/w//td+1giSZwu+ZcAR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APjzEAAAA3AAAAA8AAAAAAAAAAAAAAAAAmAIAAGRycy9k&#10;b3ducmV2LnhtbFBLBQYAAAAABAAEAPUAAACJAwAAAAA=&#10;" path="m,l39,r,6l46,13r6,l7,13,7,6,,xm85,13r-7,l85,13r,-7l85,13xe" fillcolor="#c0c0bf" stroked="f">
                    <v:path arrowok="t" o:connecttype="custom" o:connectlocs="0,0;39,0;39,0;39,6;46,13;52,13;7,13;7,6;0,0;85,13;78,13;85,13;85,6;85,13" o:connectangles="0,0,0,0,0,0,0,0,0,0,0,0,0,0"/>
                    <o:lock v:ext="edit" verticies="t"/>
                  </v:shape>
                  <v:shape id="Freeform 220" o:spid="_x0000_s1236" style="position:absolute;left:4353;top:12464;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pgAcYA&#10;AADcAAAADwAAAGRycy9kb3ducmV2LnhtbESPQWsCMRSE7wX/Q3iF3mqilLKsRilFwUNb6Lag3h6b&#10;52bt5mXdxHX996ZQ6HGYmW+Y+XJwjeipC7VnDZOxAkFcelNzpeH7a/2YgQgR2WDjmTRcKcByMbqb&#10;Y278hT+pL2IlEoRDjhpsjG0uZSgtOQxj3xIn7+A7hzHJrpKmw0uCu0ZOlXqWDmtOCxZberVU/hRn&#10;p0FN1Pv63Ben3cdxa4u3/arc7ldaP9wPLzMQkYb4H/5rb4yGLHuC3zPp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pgAcYAAADcAAAADwAAAAAAAAAAAAAAAACYAgAAZHJz&#10;L2Rvd25yZXYueG1sUEsFBgAAAAAEAAQA9QAAAIsDAAAAAA==&#10;" path="m,l39,r6,7l58,13,65,7,78,r,7l78,13r-7,l6,13,,13,,7,,xe" fillcolor="#b1b1b0" stroked="f">
                    <v:path arrowok="t" o:connecttype="custom" o:connectlocs="0,0;39,0;45,7;58,13;65,7;78,0;78,0;78,7;78,13;71,13;6,13;0,13;0,7;0,7;0,0" o:connectangles="0,0,0,0,0,0,0,0,0,0,0,0,0,0,0"/>
                  </v:shape>
                  <v:shape id="Freeform 221" o:spid="_x0000_s1237" style="position:absolute;left:4353;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e2cUA&#10;AADcAAAADwAAAGRycy9kb3ducmV2LnhtbESPT4vCMBTE7wt+h/CEva2pwmqpRhH/wO5JVgU9Pppn&#10;W2xeShJt3U+/ERY8DjPzG2a26Ewt7uR8ZVnBcJCAIM6trrhQcDxsP1IQPiBrrC2Tggd5WMx7bzPM&#10;tG35h+77UIgIYZ+hgjKEJpPS5yUZ9APbEEfvYp3BEKUrpHbYRrip5ShJxtJgxXGhxIZWJeXX/c0o&#10;aL9/zy4/1pMNneh0mIx368footR7v1tOQQTqwiv83/7SCtL0E55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x7ZxQAAANwAAAAPAAAAAAAAAAAAAAAAAJgCAABkcnMv&#10;ZG93bnJldi54bWxQSwUGAAAAAAQABAD1AAAAigMAAAAA&#10;" path="m,l45,,58,6,71,r7,l71,6r,7l6,13,6,6,,xe" fillcolor="#abaaaa" stroked="f">
                    <v:path arrowok="t" o:connecttype="custom" o:connectlocs="0,0;45,0;58,6;71,0;78,0;78,0;71,6;71,13;6,13;6,6;0,0;0,0" o:connectangles="0,0,0,0,0,0,0,0,0,0,0,0"/>
                  </v:shape>
                  <v:shape id="Freeform 222" o:spid="_x0000_s1238" style="position:absolute;left:4359;top:12477;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QKsUA&#10;AADcAAAADwAAAGRycy9kb3ducmV2LnhtbESPzWrDMBCE74W8g9hAL6GWU3BqHCshhBRyKuSHQm+L&#10;tbHdSitjqYn99lEh0OMwM98w5XqwRlyp961jBfMkBUFcOd1yreB8en/JQfiArNE4JgUjeVivJk8l&#10;Ftrd+EDXY6hFhLAvUEETQldI6auGLPrEdcTRu7jeYoiyr6Xu8Rbh1sjXNF1Iiy3HhQY72jZU/Rx/&#10;rQLuPjbmpN9m35mxn7M5Z7t0/FLqeTpsliACDeE//GjvtYI8X8Df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RAqxQAAANwAAAAPAAAAAAAAAAAAAAAAAJgCAABkcnMv&#10;ZG93bnJldi54bWxQSwUGAAAAAAQABAD1AAAAigMAAAAA&#10;" path="m,l65,r,7l59,13r-46,l7,7,,xe" fillcolor="#9f9e9d" stroked="f">
                    <v:path arrowok="t" o:connecttype="custom" o:connectlocs="0,0;65,0;65,7;59,13;13,13;7,7;0,0" o:connectangles="0,0,0,0,0,0,0"/>
                  </v:shape>
                  <v:shape id="Freeform 223" o:spid="_x0000_s1239" style="position:absolute;left:4359;top:12484;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7icQA&#10;AADcAAAADwAAAGRycy9kb3ducmV2LnhtbESPS4vCQBCE74L/YWjBm04UdEPWURZf7EVYXyzemkyb&#10;hM30hMyoyb/fEQSPRVV9Rc0WjSnFnWpXWFYwGkYgiFOrC84UnI6bQQzCeWSNpWVS0JKDxbzbmWGi&#10;7YP3dD/4TAQIuwQV5N5XiZQuzcmgG9qKOHhXWxv0QdaZ1DU+AtyUchxFU2mw4LCQY0XLnNK/w80o&#10;yEaTNW0vOm7PP6d2N92sfhs+KtXvNV+fIDw1/h1+tb+1gjj+gOeZc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B+4nEAAAA3AAAAA8AAAAAAAAAAAAAAAAAmAIAAGRycy9k&#10;b3ducmV2LnhtbFBLBQYAAAAABAAEAPUAAACJAwAAAAA=&#10;" path="m,l65,,52,6r-6,7l26,13,13,6,,xe" fillcolor="#989797" stroked="f">
                    <v:path arrowok="t" o:connecttype="custom" o:connectlocs="0,0;65,0;52,6;46,13;26,13;13,6;0,0" o:connectangles="0,0,0,0,0,0,0"/>
                  </v:shape>
                  <v:shape id="Freeform 224" o:spid="_x0000_s1240" style="position:absolute;left:4372;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BQMMA&#10;AADcAAAADwAAAGRycy9kb3ducmV2LnhtbERPTWvCQBC9F/oflil4KXVTkRpTVymKoIce1CL2NmTH&#10;JJiZDdlVo7++eyh4fLzvyazjWl2o9ZUTA+/9BBRJ7mwlhYGf3fItBeUDisXaCRm4kYfZ9Plpgpl1&#10;V9nQZRsKFUPEZ2igDKHJtPZ5SYy+7xqSyB1dyxgibAttW7zGcK71IEk+NGMlsaHEhuYl5aftmQ0s&#10;8PR6/z6O+VCNR7+j4Z4X64aN6b10X5+gAnXhIf53r6yBNI1r45l4BP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nBQMMAAADcAAAADwAAAAAAAAAAAAAAAACYAgAAZHJzL2Rv&#10;d25yZXYueG1sUEsFBgAAAAAEAAQA9QAAAIgDAAAAAA==&#10;" path="m,l46,,33,7,20,7,7,7,,xe" fillcolor="#8d8c8b" stroked="f">
                    <v:path arrowok="t" o:connecttype="custom" o:connectlocs="0,0;46,0;33,7;20,7;7,7;0,0" o:connectangles="0,0,0,0,0,0"/>
                  </v:shape>
                  <v:shape id="Freeform 225" o:spid="_x0000_s1241" style="position:absolute;left:4385;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bVPMYA&#10;AADcAAAADwAAAGRycy9kb3ducmV2LnhtbESPQWsCMRSE7wX/Q3iCt5qtBVlXo2it4KmlqyK9vW5e&#10;N0s3L0sSdfvvm0Khx2FmvmEWq9624ko+NI4VPIwzEMSV0w3XCo6H3X0OIkRkja1jUvBNAVbLwd0C&#10;C+1u/EbXMtYiQTgUqMDE2BVShsqQxTB2HXHyPp23GJP0tdQebwluWznJsqm02HBaMNjRk6Hqq7xY&#10;Bef15XmSNx+n1/Zla9+3G+PLx41So2G/noOI1Mf/8F97rxXk+Qx+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bVPMYAAADcAAAADwAAAAAAAAAAAAAAAACYAgAAZHJz&#10;L2Rvd25yZXYueG1sUEsFBgAAAAAEAAQA9QAAAIsDAAAAAA==&#10;" path="m,l20,,7,,,xe" fillcolor="#878685" stroked="f">
                    <v:path arrowok="t" o:connecttype="custom" o:connectlocs="0,0;20,0;7,0;0,0" o:connectangles="0,0,0,0"/>
                  </v:shape>
                  <v:shape id="Freeform 226" o:spid="_x0000_s1242" style="position:absolute;left:4327;top:12094;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zRMQA&#10;AADcAAAADwAAAGRycy9kb3ducmV2LnhtbERPTWvCQBC9F/oflil4azYtmMbUVURaogfBJL30NmSn&#10;SWh2NmS3Gv317qHg8fG+l+vJ9OJEo+ssK3iJYhDEtdUdNwq+qs/nFITzyBp7y6TgQg7Wq8eHJWba&#10;nrmgU+kbEULYZaig9X7IpHR1SwZdZAfiwP3Y0aAPcGykHvEcwk0vX+M4kQY7Dg0tDrRtqf4t/4yC&#10;fU5l8ZZcDwdTD99pZeYfx3yv1Oxp2ryD8DT5u/jfvdMK0kWYH86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380TEAAAA3AAAAA8AAAAAAAAAAAAAAAAAmAIAAGRycy9k&#10;b3ducmV2LnhtbFBLBQYAAAAABAAEAPUAAACJAwAAAAA=&#10;" path="m227,45l201,58,182,39,162,26r-32,l104,32,78,52,58,91,45,136r-6,52l39,240r,52l45,338r13,32l71,377r7,6l91,377r13,-7l104,377r-7,13l84,403r-6,l65,403,45,396,26,377,13,344,,299,,240,,182,13,130,26,78,39,58,52,39,65,19,84,13,123,r39,6l182,13r19,6l214,32r13,13e" filled="f" strokecolor="#1f1a17" strokeweight=".35pt">
                    <v:path arrowok="t" o:connecttype="custom" o:connectlocs="227,45;201,58;182,39;162,26;130,26;104,32;78,52;58,91;45,136;39,188;39,240;39,292;45,338;58,370;71,377;78,383;91,377;104,370;104,377;97,390;84,403;78,403;65,403;45,396;26,377;13,344;0,299;0,240;0,182;13,130;26,78;39,58;52,39;65,19;84,13;123,0;162,6;182,13;201,19;214,32;227,45" o:connectangles="0,0,0,0,0,0,0,0,0,0,0,0,0,0,0,0,0,0,0,0,0,0,0,0,0,0,0,0,0,0,0,0,0,0,0,0,0,0,0,0,0"/>
                  </v:shape>
                  <v:shape id="Freeform 227" o:spid="_x0000_s1243" style="position:absolute;left:4574;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zisUA&#10;AADcAAAADwAAAGRycy9kb3ducmV2LnhtbESPQWvCQBSE74X+h+UVvNVNUhBNXaWUCj0ZaqVeH9nX&#10;bDT7NmS3JvHXdwXB4zAz3zDL9WAbcabO144VpNMEBHHpdM2Vgv335nkOwgdkjY1jUjCSh/Xq8WGJ&#10;uXY9f9F5FyoRIexzVGBCaHMpfWnIop+6ljh6v66zGKLsKqk77CPcNjJLkpm0WHNcMNjSu6HytPuz&#10;CtgszMfP5eVwDO6w37ix2GZFodTkaXh7BRFoCPfwrf2pFcwXKVzPx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nOKxQAAANwAAAAPAAAAAAAAAAAAAAAAAJgCAABkcnMv&#10;ZG93bnJldi54bWxQSwUGAAAAAAQABAD1AAAAigMAAAAA&#10;" path="m58,6l,6,32,,58,6xe" fillcolor="#aaa9a9" stroked="f">
                    <v:path arrowok="t" o:connecttype="custom" o:connectlocs="58,6;0,6;32,0;58,6" o:connectangles="0,0,0,0"/>
                  </v:shape>
                  <v:shape id="Freeform 228" o:spid="_x0000_s1244" style="position:absolute;left:4554;top:12094;width:104;height:13;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Fl8YA&#10;AADcAAAADwAAAGRycy9kb3ducmV2LnhtbESPT2sCMRTE74V+h/AKvRTNKqWsq1FELEhPra3/bo/N&#10;c7O4eVmSuG6/fVMo9DjMzG+Y2aK3jejIh9qxgtEwA0FcOl1zpeDr83WQgwgRWWPjmBR8U4DF/P5u&#10;hoV2N/6gbhsrkSAcClRgYmwLKUNpyGIYupY4eWfnLcYkfSW1x1uC20aOs+xFWqw5LRhsaWWovGyv&#10;VsF+rXuTv2X756NeHt5dd3ra+Vapx4d+OQURqY//4b/2RivIJ2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aFl8YAAADcAAAADwAAAAAAAAAAAAAAAACYAgAAZHJz&#10;L2Rvd25yZXYueG1sUEsFBgAAAAAEAAQA9QAAAIsDAAAAAA==&#10;" path="m104,13l,13,26,6,52,,78,6r26,7xe" fillcolor="#adadac" stroked="f">
                    <v:path arrowok="t" o:connecttype="custom" o:connectlocs="104,13;0,13;0,13;26,6;52,0;78,6;104,13" o:connectangles="0,0,0,0,0,0,0"/>
                  </v:shape>
                  <v:shape id="Freeform 229" o:spid="_x0000_s1245" style="position:absolute;left:4541;top:12100;width:130;height:13;visibility:visible;mso-wrap-style:square;v-text-anchor:top" coordsize="1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46scA&#10;AADcAAAADwAAAGRycy9kb3ducmV2LnhtbESPT2vCQBDF70K/wzKFXqRubKHY1FVqwZKDSv2D5yE7&#10;TUKzsyE7jdFP7wqFHh9v3u/Nm857V6uO2lB5NjAeJaCIc28rLgwc9svHCaggyBZrz2TgTAHms7vB&#10;FFPrT7ylbieFihAOKRooRZpU65CX5DCMfEMcvW/fOpQo20LbFk8R7mr9lCQv2mHFsaHEhj5Kyn92&#10;vy6+sei+9np5wc9sLevsvB2ujrIx5uG+f38DJdTL//FfOrMGJq/PcBsTCa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n+OrHAAAA3AAAAA8AAAAAAAAAAAAAAAAAmAIAAGRy&#10;cy9kb3ducmV2LnhtbFBLBQYAAAAABAAEAPUAAACMAwAAAAA=&#10;" path="m33,l91,r20,l130,13,,13,7,7r6,l20,,33,xe" fillcolor="#b5b4b3" stroked="f">
                    <v:path arrowok="t" o:connecttype="custom" o:connectlocs="33,0;91,0;111,0;130,13;0,13;7,7;13,7;20,0;33,0" o:connectangles="0,0,0,0,0,0,0,0,0"/>
                  </v:shape>
                  <v:shape id="Freeform 230" o:spid="_x0000_s1246" style="position:absolute;left:4535;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0NuMUA&#10;AADcAAAADwAAAGRycy9kb3ducmV2LnhtbESPQWvCQBSE7wX/w/KE3uqmUYuNriJC0YuCSWmvj+wz&#10;ic2+Ddk1xn/vCkKPw8x8wyxWvalFR62rLCt4H0UgiHOrKy4UfGdfbzMQziNrrC2Tghs5WC0HLwtM&#10;tL3ykbrUFyJA2CWooPS+SaR0eUkG3cg2xME72dagD7ItpG7xGuCmlnEUfUiDFYeFEhvalJT/pRej&#10;wOl0uzse4i7OxpOf6e/Jj8/7vVKvw349B+Gp9//hZ3unFcw+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zQ24xQAAANwAAAAPAAAAAAAAAAAAAAAAAJgCAABkcnMv&#10;ZG93bnJldi54bWxQSwUGAAAAAAQABAD1AAAAigMAAAAA&#10;" path="m19,l123,r7,6l143,13,,13,6,6,19,xe" fillcolor="#b9b9b8" stroked="f">
                    <v:path arrowok="t" o:connecttype="custom" o:connectlocs="19,0;123,0;130,6;143,13;0,13;6,6;19,0" o:connectangles="0,0,0,0,0,0,0"/>
                  </v:shape>
                  <v:shape id="Freeform 231" o:spid="_x0000_s1247" style="position:absolute;left:4528;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NlMYA&#10;AADcAAAADwAAAGRycy9kb3ducmV2LnhtbESPT2sCMRTE70K/Q3iCF9FsC1pdjVIKRU+lbkX09ti8&#10;/WM3L9sk6vbbN4WCx2FmfsMs151pxJWcry0reBwnIIhzq2suFew/30YzED4ga2wsk4If8rBePfSW&#10;mGp74x1ds1CKCGGfooIqhDaV0ucVGfRj2xJHr7DOYIjSlVI7vEW4aeRTkkylwZrjQoUtvVaUf2UX&#10;oyAbDo/FWT+bzcF9nz6svsyL7F2pQb97WYAI1IV7+L+91Qpm8w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JNlMYAAADcAAAADwAAAAAAAAAAAAAAAACYAgAAZHJz&#10;L2Rvd25yZXYueG1sUEsFBgAAAAAEAAQA9QAAAIsDAAAAAA==&#10;" path="m13,l143,r7,7l156,13r-52,l78,7,46,13,,13,7,7,13,xe" fillcolor="#c1c0c0" stroked="f">
                    <v:path arrowok="t" o:connecttype="custom" o:connectlocs="13,0;143,0;150,7;156,13;104,13;78,7;46,13;0,13;7,7;13,0" o:connectangles="0,0,0,0,0,0,0,0,0,0"/>
                  </v:shape>
                  <v:shape id="Freeform 232" o:spid="_x0000_s1248" style="position:absolute;left:4522;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7FMEA&#10;AADcAAAADwAAAGRycy9kb3ducmV2LnhtbESPQYvCMBSE7wv+h/AEL4umKhStRhFB8LoqeH00z6a1&#10;eSlNrNVfvxEW9jjMzDfMetvbWnTU+tKxgukkAUGcO11yoeByPowXIHxA1lg7JgUv8rDdDL7WmGn3&#10;5B/qTqEQEcI+QwUmhCaT0ueGLPqJa4ijd3OtxRBlW0jd4jPCbS1nSZJKiyXHBYMN7Q3l99PDKqia&#10;d+Vm5jvdaU6xu4Zqjv1bqdGw361ABOrDf/ivfdQKFssUPmfiEZ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AexTBAAAA3AAAAA8AAAAAAAAAAAAAAAAAmAIAAGRycy9kb3du&#10;cmV2LnhtbFBLBQYAAAAABAAEAPUAAACGAwAAAAA=&#10;" path="m13,l156,r6,6l169,13r-46,l110,,91,,71,,52,6r-7,l45,13,,13,6,6,13,xe" fillcolor="#c5c5c4" stroked="f">
                    <v:path arrowok="t" o:connecttype="custom" o:connectlocs="13,0;156,0;162,6;169,13;123,13;110,0;91,0;71,0;52,6;45,6;45,13;0,13;6,6;13,0" o:connectangles="0,0,0,0,0,0,0,0,0,0,0,0,0,0"/>
                  </v:shape>
                  <v:shape id="Freeform 233" o:spid="_x0000_s1249" style="position:absolute;left:4515;top:1212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5ER8MA&#10;AADcAAAADwAAAGRycy9kb3ducmV2LnhtbESPT4vCMBTE7wv7HcJb8LamFv92jSKC4MXDqnh+Nm/T&#10;YvNSm2jrtzfCgsdhZn7DzJedrcSdGl86VjDoJyCIc6dLNgqOh833FIQPyBorx6TgQR6Wi8+POWba&#10;tfxL930wIkLYZ6igCKHOpPR5QRZ939XE0ftzjcUQZWOkbrCNcFvJNEnG0mLJcaHAmtYF5Zf9zSq4&#10;meFRmrpdyXQ38yczmqTX4Vmp3le3+gERqAvv8H97qxVMZx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5ER8MAAADcAAAADwAAAAAAAAAAAAAAAACYAgAAZHJzL2Rv&#10;d25yZXYueG1sUEsFBgAAAAAEAAQA9QAAAIgDAAAAAA==&#10;" path="m13,l59,,52,7r-6,6l,13,7,7,13,xm117,r52,l176,7r6,6l143,13,130,,117,xe" fillcolor="#cfcece" stroked="f">
                    <v:path arrowok="t" o:connecttype="custom" o:connectlocs="13,0;59,0;59,0;59,0;52,7;46,13;0,13;7,7;13,0;117,0;169,0;176,7;182,13;143,13;130,0;117,0" o:connectangles="0,0,0,0,0,0,0,0,0,0,0,0,0,0,0,0"/>
                    <o:lock v:ext="edit" verticies="t"/>
                  </v:shape>
                  <v:shape id="Freeform 234" o:spid="_x0000_s1250" style="position:absolute;left:4515;top:12133;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vOMIA&#10;AADcAAAADwAAAGRycy9kb3ducmV2LnhtbERPTWvCQBC9F/wPywi91U2klBhdgwpCT22NIjkO2TGJ&#10;ZmdDdpuk/757KPT4eN+bbDKtGKh3jWUF8SICQVxa3XCl4HI+viQgnEfW2FomBT/kINvOnjaYajvy&#10;iYbcVyKEsEtRQe19l0rpypoMuoXtiAN3s71BH2BfSd3jGMJNK5dR9CYNNhwaauzoUFP5yL+NglPx&#10;8XqQ8X5w4z1ZDvlXUVw/C6We59NuDcLT5P/Ff+53rSBZhbX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O84wgAAANwAAAAPAAAAAAAAAAAAAAAAAJgCAABkcnMvZG93&#10;bnJldi54bWxQSwUGAAAAAAQABAD1AAAAhwMAAAAA&#10;" path="m7,l52,,46,6r-7,7l,13,,6,7,xm130,r46,l182,r,6l176,13r-26,l143,6,130,xe" fillcolor="#d3d2d2" stroked="f">
                    <v:path arrowok="t" o:connecttype="custom" o:connectlocs="7,0;52,0;46,6;39,13;0,13;0,6;7,0;130,0;176,0;182,0;182,6;176,13;150,13;143,6;130,0" o:connectangles="0,0,0,0,0,0,0,0,0,0,0,0,0,0,0"/>
                    <o:lock v:ext="edit" verticies="t"/>
                  </v:shape>
                  <v:shape id="Freeform 235" o:spid="_x0000_s1251" style="position:absolute;left:4509;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9yMQA&#10;AADcAAAADwAAAGRycy9kb3ducmV2LnhtbESPT4vCMBTE74LfITxhb5oqKFqbigjCHrf+WfH2tnm2&#10;xealNNna/fYbQfA4zMxvmGTTm1p01LrKsoLpJAJBnFtdcaHgdNyPlyCcR9ZYWyYFf+Rgkw4HCcba&#10;Pjij7uALESDsYlRQet/EUrq8JINuYhvi4N1sa9AH2RZSt/gIcFPLWRQtpMGKw0KJDe1Kyu+HX6PA&#10;XrLvr112n//sr1czu8w7c86lUh+jfrsG4an37/Cr/akVLFcreJ4JR0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8vcjEAAAA3AAAAA8AAAAAAAAAAAAAAAAAmAIAAGRycy9k&#10;b3ducmV2LnhtbFBLBQYAAAAABAAEAPUAAACJAwAAAAA=&#10;" path="m6,l52,,45,7r-6,6l,13,6,7,6,xm149,r39,l175,13r-13,l156,7,149,xe" fillcolor="#dededd" stroked="f">
                    <v:path arrowok="t" o:connecttype="custom" o:connectlocs="6,0;52,0;45,7;39,13;0,13;6,7;6,0;149,0;188,0;188,0;188,0;175,13;162,13;156,7;149,0" o:connectangles="0,0,0,0,0,0,0,0,0,0,0,0,0,0,0"/>
                    <o:lock v:ext="edit" verticies="t"/>
                  </v:shape>
                  <v:shape id="Freeform 236" o:spid="_x0000_s1252" style="position:absolute;left:4502;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J0BMIA&#10;AADcAAAADwAAAGRycy9kb3ducmV2LnhtbERPu27CMBTdK/EP1kViKw4dUJrGQYAAVeoUyNDxKr5N&#10;osbXIXbJ4+vroVLHo/NOd6NpxYN611hWsFlHIIhLqxuuFBS383MMwnlkja1lUjCRg122eEox0Xbg&#10;nB5XX4kQwi5BBbX3XSKlK2sy6Na2Iw7cl+0N+gD7SuoehxBuWvkSRVtpsOHQUGNHx5rK7+uPUfAx&#10;UVx83jfFPfan6TLnc2kOs1Kr5bh/A+Fp9P/iP/e7VvAahfnhTDgC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0nQEwgAAANwAAAAPAAAAAAAAAAAAAAAAAJgCAABkcnMvZG93&#10;bnJldi54bWxQSwUGAAAAAAQABAD1AAAAhwMAAAAA&#10;" path="m13,l52,,46,6r,7l,13,7,6,13,xm163,r26,l176,6,169,r-6,xe" fillcolor="#e3e3e2" stroked="f">
                    <v:path arrowok="t" o:connecttype="custom" o:connectlocs="13,0;52,0;46,6;46,13;0,13;7,6;13,0;163,0;189,0;176,6;169,0;163,0" o:connectangles="0,0,0,0,0,0,0,0,0,0,0,0"/>
                    <o:lock v:ext="edit" verticies="t"/>
                  </v:shape>
                  <v:shape id="Freeform 237" o:spid="_x0000_s1253" style="position:absolute;left:4502;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YzsUA&#10;AADcAAAADwAAAGRycy9kb3ducmV2LnhtbESP3WrCQBSE7wu+w3IE7+rGSsVGVxGlEAqhGKV4ecge&#10;k2D2bMhufvr23UKhl8PMfMNs96OpRU+tqywrWMwjEMS51RUXCq6X9+c1COeRNdaWScE3OdjvJk9b&#10;jLUd+Ex95gsRIOxiVFB638RSurwkg25uG+Lg3W1r0AfZFlK3OAS4qeVLFK2kwYrDQokNHUvKH1ln&#10;FDxO6fI6JLevrEsPn9bix+vJr5SaTcfDBoSn0f+H/9qJVvAWLeD3TDg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51jOxQAAANwAAAAPAAAAAAAAAAAAAAAAAJgCAABkcnMv&#10;ZG93bnJldi54bWxQSwUGAAAAAAQABAD1AAAAigMAAAAA&#10;" path="m7,l46,r,7l39,13,,13,,7,7,xm169,r13,l176,r-7,xe" fillcolor="#efeeee" stroked="f">
                    <v:path arrowok="t" o:connecttype="custom" o:connectlocs="7,0;46,0;46,7;39,13;0,13;0,7;7,0;169,0;182,0;176,0;169,0;169,0" o:connectangles="0,0,0,0,0,0,0,0,0,0,0,0"/>
                    <o:lock v:ext="edit" verticies="t"/>
                  </v:shape>
                  <v:shape id="Freeform 238" o:spid="_x0000_s1254" style="position:absolute;left:4496;top:12159;width:52;height:13;visibility:visible;mso-wrap-style:square;v-text-anchor:top" coordsize="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k3sQA&#10;AADcAAAADwAAAGRycy9kb3ducmV2LnhtbESPT4vCMBTE78J+h/AWvMiabA+i1SgilPUggn8ue3s0&#10;z6bYvJQmav32mwXB4zAzv2EWq9414k5dqD1r+B4rEMSlNzVXGs6n4msKIkRkg41n0vCkAKvlx2CB&#10;ufEPPtD9GCuRIBxy1GBjbHMpQ2nJYRj7ljh5F985jEl2lTQdPhLcNTJTaiId1pwWLLa0sVRejzen&#10;of39qa1vbnuz22a7zalQZlQorYef/XoOIlIf3+FXe2s0zFQG/2fS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wJN7EAAAA3AAAAA8AAAAAAAAAAAAAAAAAmAIAAGRycy9k&#10;b3ducmV2LnhtbFBLBQYAAAAABAAEAPUAAACJAwAAAAA=&#10;" path="m6,l52,,45,6r,7l,13,6,6,6,xe" fillcolor="#f4f4f3" stroked="f">
                    <v:path arrowok="t" o:connecttype="custom" o:connectlocs="6,0;52,0;45,6;45,13;0,13;6,6;6,0" o:connectangles="0,0,0,0,0,0,0"/>
                  </v:shape>
                  <v:shape id="Freeform 239" o:spid="_x0000_s1255" style="position:absolute;left:4496;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S/0cQA&#10;AADcAAAADwAAAGRycy9kb3ducmV2LnhtbESPQWsCMRSE7wX/Q3hCb/pSlaJbo5RqsZci2uL5sXnu&#10;brt5WTZR139vCkKPw8x8w8yXnavVmdtQeTHwNNSgWHJvKykMfH+9D6agQiSxVHthA1cOsFz0HuaU&#10;WX+RHZ/3sVAJIiEjA2WMTYYY8pIdhaFvWJJ39K2jmGRboG3pkuCuxpHWz+iokrRQUsNvJee/+5Mz&#10;sD6Rblajz8kBZ+NjfnC42f6gMY/97vUFVOQu/ofv7Q9rYKbH8HcmHQ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0v9HEAAAA3AAAAA8AAAAAAAAAAAAAAAAAmAIAAGRycy9k&#10;b3ducmV2LnhtbFBLBQYAAAAABAAEAPUAAACJAwAAAAA=&#10;" path="m6,l45,r,7l39,13,,13,,7,6,xe" stroked="f">
                    <v:path arrowok="t" o:connecttype="custom" o:connectlocs="6,0;45,0;45,7;39,13;0,13;0,7;6,0" o:connectangles="0,0,0,0,0,0,0"/>
                  </v:shape>
                  <v:shape id="Freeform 240" o:spid="_x0000_s1256" style="position:absolute;left:4496;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NjEcMA&#10;AADcAAAADwAAAGRycy9kb3ducmV2LnhtbESPQWvCQBSE7wX/w/KE3upGsaVGVxGhKL1VU/D4yD6T&#10;YPZtyL4m23/fLRR6HGbmG2azi65VA/Wh8WxgPstAEZfeNlwZKC5vT6+ggiBbbD2TgW8KsNtOHjaY&#10;Wz/yBw1nqVSCcMjRQC3S5VqHsiaHYeY74uTdfO9QkuwrbXscE9y1epFlL9phw2mhxo4ONZX385cz&#10;MJaHePHPxfv1OEjRSfx08dQa8ziN+zUooSj/4b/2yRpYZU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NjEcMAAADcAAAADwAAAAAAAAAAAAAAAACYAgAAZHJzL2Rv&#10;d25yZXYueG1sUEsFBgAAAAAEAAQA9QAAAIgDAAAAAA==&#10;" path="m,l45,,39,6r,7l,13,,6,,xe" fillcolor="#fafafa" stroked="f">
                    <v:path arrowok="t" o:connecttype="custom" o:connectlocs="0,0;45,0;39,6;39,13;0,13;0,6;0,0" o:connectangles="0,0,0,0,0,0,0"/>
                  </v:shape>
                  <v:shape id="Freeform 241" o:spid="_x0000_s1257" style="position:absolute;left:4489;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KbOsgA&#10;AADcAAAADwAAAGRycy9kb3ducmV2LnhtbESPT2sCMRTE70K/Q3iFXkQTWxRdjSKCpZT24B9Qb4/N&#10;c3dx87Ju0nXbT98UCh6HmfkNM1u0thQN1b5wrGHQVyCIU2cKzjTsd+veGIQPyAZLx6Thmzws5g+d&#10;GSbG3XhDzTZkIkLYJ6ghD6FKpPRpThZ931XE0Tu72mKIss6kqfEW4baUz0qNpMWC40KOFa1ySi/b&#10;L6vh+rEc/FxeXHf1uWneX9VheD7uT1o/PbbLKYhAbbiH/9tvRsNEDeHvTD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8ps6yAAAANwAAAAPAAAAAAAAAAAAAAAAAJgCAABk&#10;cnMvZG93bnJldi54bWxQSwUGAAAAAAQABAD1AAAAjQMAAAAA&#10;" path="m7,l46,r,7l39,13,,13,7,7,7,xe" fillcolor="#efeeee" stroked="f">
                    <v:path arrowok="t" o:connecttype="custom" o:connectlocs="7,0;46,0;46,7;39,13;0,13;7,7;7,0" o:connectangles="0,0,0,0,0,0,0"/>
                  </v:shape>
                  <v:shape id="Freeform 242" o:spid="_x0000_s1258" style="position:absolute;left:4489;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Zuj8UA&#10;AADcAAAADwAAAGRycy9kb3ducmV2LnhtbESP0WrCQBRE3wv+w3KFvjW79iFodBVRhEqhqPUDrtlr&#10;EszejdlVk359tyD0cZiZM8xs0dla3Kn1lWMNo0SBIM6dqbjQcPzevI1B+IBssHZMGnrysJgPXmaY&#10;GffgPd0PoRARwj5DDWUITSalz0uy6BPXEEfv7FqLIcq2kKbFR4TbWr4rlUqLFceFEhtalZRfDjer&#10;QfWnr72Tpl+v+XLdfW7T3fjnqvXrsFtOQQTqwn/42f4wGiYqhb8z8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m6PxQAAANwAAAAPAAAAAAAAAAAAAAAAAJgCAABkcnMv&#10;ZG93bnJldi54bWxQSwUGAAAAAAQABAD1AAAAigMAAAAA&#10;" path="m7,l46,,39,6r,7l,13,,6,7,xe" fillcolor="#e8e8e7" stroked="f">
                    <v:path arrowok="t" o:connecttype="custom" o:connectlocs="7,0;46,0;39,6;39,13;0,13;0,6;7,0" o:connectangles="0,0,0,0,0,0,0"/>
                  </v:shape>
                  <v:shape id="Freeform 243" o:spid="_x0000_s1259" style="position:absolute;left:4489;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R69MUA&#10;AADcAAAADwAAAGRycy9kb3ducmV2LnhtbESP3WrCQBCF7wu+wzJCb4pulDa2MRuRQIvgjT99gGl2&#10;TILZ2ZBdk/j23YLQy8P5+TjpZjSN6KlztWUFi3kEgriwuuZSwff5c/YOwnlkjY1lUnAnB5ts8pRi&#10;ou3AR+pPvhRhhF2CCirv20RKV1Rk0M1tSxy8i+0M+iC7UuoOhzBuGrmMolgarDkQKmwpr6i4nm4m&#10;QIaf/rKPd/F9e/vK85Lsy+HtVann6bhdg/A0+v/wo73TCj6iF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BHr0xQAAANwAAAAPAAAAAAAAAAAAAAAAAJgCAABkcnMv&#10;ZG93bnJldi54bWxQSwUGAAAAAAQABAD1AAAAigMAAAAA&#10;" path="m,l39,r,7l39,13,,13,,7,,xe" fillcolor="#dddcdc" stroked="f">
                    <v:path arrowok="t" o:connecttype="custom" o:connectlocs="0,0;39,0;39,7;39,13;0,13;0,7;0,0" o:connectangles="0,0,0,0,0,0,0"/>
                  </v:shape>
                  <v:shape id="Freeform 244" o:spid="_x0000_s1260" style="position:absolute;left:4483;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Jg0cEA&#10;AADcAAAADwAAAGRycy9kb3ducmV2LnhtbERP3WrCMBS+H/gO4Qi7WxOdK7MzigiDgrup2wMcmmNb&#10;bE5qEmt9++VisMuP73+zm2wvRvKhc6xhkSkQxLUzHTcafr4/X95BhIhssHdMGh4UYLedPW2wMO7O&#10;FY2n2IgUwqFADW2MQyFlqFuyGDI3ECfu7LzFmKBvpPF4T+G2l0ulcmmx49TQ4kCHlurL6WY12HI9&#10;HvjtNadqde4mqY5f14fX+nk+7T9ARJriv/jPXRoNa5XWpjPp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yYNHBAAAA3AAAAA8AAAAAAAAAAAAAAAAAmAIAAGRycy9kb3du&#10;cmV2LnhtbFBLBQYAAAAABAAEAPUAAACGAwAAAAA=&#10;" path="m6,l45,r,6l39,13,,13,6,6,6,xe" fillcolor="#d6d6d5" stroked="f">
                    <v:path arrowok="t" o:connecttype="custom" o:connectlocs="6,0;45,0;45,6;39,13;0,13;6,6;6,0" o:connectangles="0,0,0,0,0,0,0"/>
                  </v:shape>
                  <v:shape id="Freeform 245" o:spid="_x0000_s1261" style="position:absolute;left:4483;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Pn8UA&#10;AADcAAAADwAAAGRycy9kb3ducmV2LnhtbESPzWrDMBCE74W8g9hAb42cX2I3sglpAz3kEifQHhdr&#10;axtbK2OpjvP2VaGQ4zAz3zC7bDStGKh3tWUF81kEgriwuuZSwfVyfNmCcB5ZY2uZFNzJQZZOnnaY&#10;aHvjMw25L0WAsEtQQeV9l0jpiooMupntiIP3bXuDPsi+lLrHW4CbVi6iaCMN1hwWKuzoUFHR5D9G&#10;wXnpV8fl+2e8/hqaU4FNflm8HZR6no77VxCeRv8I/7c/tII4iu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E+fxQAAANwAAAAPAAAAAAAAAAAAAAAAAJgCAABkcnMv&#10;ZG93bnJldi54bWxQSwUGAAAAAAQABAD1AAAAigMAAAAA&#10;" path="m6,l45,,39,7r,6l,13,,7,6,xe" fillcolor="#cdcccc" stroked="f">
                    <v:path arrowok="t" o:connecttype="custom" o:connectlocs="6,0;45,0;39,7;39,13;0,13;0,7;6,0" o:connectangles="0,0,0,0,0,0,0"/>
                  </v:shape>
                  <v:shape id="Freeform 246" o:spid="_x0000_s1262" style="position:absolute;left:4483;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KVD74A&#10;AADcAAAADwAAAGRycy9kb3ducmV2LnhtbERPuwrCMBTdBf8hXMFNUx18VKOIoAguWl3cLs3tA5ub&#10;0kStfr0ZBMfDeS/XranEkxpXWlYwGkYgiFOrS84VXC+7wQyE88gaK8uk4E0O1qtuZ4mxti8+0zPx&#10;uQgh7GJUUHhfx1K6tCCDbmhr4sBltjHoA2xyqRt8hXBTyXEUTaTBkkNDgTVtC0rvycMoKM34lh2O&#10;s2mW5ftP6pLN+VSflOr32s0ChKfW/8U/90ErmI/C/HAmH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uClQ++AAAA3AAAAA8AAAAAAAAAAAAAAAAAmAIAAGRycy9kb3ducmV2&#10;LnhtbFBLBQYAAAAABAAEAPUAAACDAwAAAAA=&#10;" path="m,l39,r,6l39,13,,13,,6,,xe" fillcolor="#c8c8c7" stroked="f">
                    <v:path arrowok="t" o:connecttype="custom" o:connectlocs="0,0;39,0;39,6;39,13;0,13;0,6;0,0" o:connectangles="0,0,0,0,0,0,0"/>
                  </v:shape>
                  <v:shape id="Freeform 247" o:spid="_x0000_s1263" style="position:absolute;left:4483;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1qesMA&#10;AADcAAAADwAAAGRycy9kb3ducmV2LnhtbESPQWsCMRSE74X+h/AK3mp2PVjdGmWRFaS3aqvXx+a5&#10;Wbp5CZuo679vBMHjMDPfMIvVYDtxoT60jhXk4wwEce10y42Cn/3mfQYiRGSNnWNScKMAq+XrywIL&#10;7a78TZddbESCcChQgYnRF1KG2pDFMHaeOHkn11uMSfaN1D1eE9x2cpJlU2mx5bRg0NPaUP23O1sF&#10;X4fKz9amLKsPL4+n6rcjd9woNXobyk8QkYb4DD/aW61gnud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1qesMAAADcAAAADwAAAAAAAAAAAAAAAACYAgAAZHJzL2Rv&#10;d25yZXYueG1sUEsFBgAAAAAEAAQA9QAAAIgDAAAAAA==&#10;" path="m,l39,r,7l39,13,,13,,7,,xe" fillcolor="#bebebd" stroked="f">
                    <v:path arrowok="t" o:connecttype="custom" o:connectlocs="0,0;39,0;39,7;39,13;0,13;0,7;0,0" o:connectangles="0,0,0,0,0,0,0"/>
                  </v:shape>
                  <v:shape id="Freeform 248" o:spid="_x0000_s1264" style="position:absolute;left:4476;top:12224;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XiMYA&#10;AADcAAAADwAAAGRycy9kb3ducmV2LnhtbESPQWvCQBSE74X+h+UVvNVNgpQ2ukppKdRLxVQQb8/s&#10;SzY2+zZktyb++65Q8DjMzDfMYjXaVpyp941jBek0AUFcOt1wrWD3/fH4DMIHZI2tY1JwIQ+r5f3d&#10;AnPtBt7SuQi1iBD2OSowIXS5lL40ZNFPXUccvcr1FkOUfS11j0OE21ZmSfIkLTYcFwx29Gao/Cl+&#10;rYLT/jikZhtm6/LSVV9Ftjms3yulJg/j6xxEoDHcwv/tT63gJc3gei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1XiMYAAADcAAAADwAAAAAAAAAAAAAAAACYAgAAZHJz&#10;L2Rvd25yZXYueG1sUEsFBgAAAAAEAAQA9QAAAIsDAAAAAA==&#10;" path="m7,l46,,39,6,,6,7,xe" fillcolor="#babab9" stroked="f">
                    <v:path arrowok="t" o:connecttype="custom" o:connectlocs="7,0;46,0;46,0;39,6;0,6;7,0;7,0" o:connectangles="0,0,0,0,0,0,0"/>
                  </v:shape>
                  <v:shape id="Freeform 249" o:spid="_x0000_s1265" style="position:absolute;left:4476;top:1223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u988YA&#10;AADcAAAADwAAAGRycy9kb3ducmV2LnhtbESPQYvCMBSE78L+h/AWvMiaqihajbIrCC4IsurF27N5&#10;tsXmpTTRVn+9WRA8DjPzDTNbNKYQN6pcbllBrxuBIE6szjlVcNivvsYgnEfWWFgmBXdysJh/tGYY&#10;a1vzH912PhUBwi5GBZn3ZSylSzIy6Lq2JA7e2VYGfZBVKnWFdYCbQvajaCQN5hwWMixpmVFy2V2N&#10;guXg+vsz3ujTtu5sD6Nh/vCb416p9mfzPQXhqfHv8Ku91gomvQH8nwlH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u988YAAADcAAAADwAAAAAAAAAAAAAAAACYAgAAZHJz&#10;L2Rvd25yZXYueG1sUEsFBgAAAAAEAAQA9QAAAIsDAAAAAA==&#10;" path="m7,l46,,39,r,7l,7,,,7,xe" fillcolor="#b1b1b0" stroked="f">
                    <v:path arrowok="t" o:connecttype="custom" o:connectlocs="7,0;46,0;39,0;39,7;0,7;0,0;7,0" o:connectangles="0,0,0,0,0,0,0"/>
                  </v:shape>
                  <v:shape id="Freeform 250" o:spid="_x0000_s1266" style="position:absolute;left:4476;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E2WsUA&#10;AADcAAAADwAAAGRycy9kb3ducmV2LnhtbESP0WrCQBRE34X+w3KFvohurKXE6CpFVHwotFU/4JK9&#10;JsHs3bC7mtiv7wqCj8PMnGHmy87U4krOV5YVjEcJCOLc6ooLBcfDZpiC8AFZY22ZFNzIw3Lx0ptj&#10;pm3Lv3Tdh0JECPsMFZQhNJmUPi/JoB/Zhjh6J+sMhihdIbXDNsJNLd+S5EMarDgulNjQqqT8vL8Y&#10;Ba33g4n7Tr+m9ebvZ7tdhTWdtFKv/e5zBiJQF57hR3unFUzH73A/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TZaxQAAANwAAAAPAAAAAAAAAAAAAAAAAJgCAABkcnMv&#10;ZG93bnJldi54bWxQSwUGAAAAAAQABAD1AAAAigMAAAAA&#10;" path="m,l39,r,7l39,13,,13,,7,,xe" fillcolor="#adadac" stroked="f">
                    <v:path arrowok="t" o:connecttype="custom" o:connectlocs="0,0;39,0;39,7;39,13;0,13;0,7;0,0" o:connectangles="0,0,0,0,0,0,0"/>
                  </v:shape>
                  <v:shape id="Freeform 251" o:spid="_x0000_s1267" style="position:absolute;left:4476;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BOsMA&#10;AADcAAAADwAAAGRycy9kb3ducmV2LnhtbESPUWsCMRCE3wv+h7CFvojmrLToaRQptPhWqv0B62XN&#10;nb1sjttU4783QqGPw8x8wyzXybfqTL00gQ1MxgUo4irYhp2B7/37aAZKIrLFNjAZuJLAejV4WGJp&#10;w4W/6LyLTmUIS4kG6hi7UmupavIo49ARZ+8Yeo8xy95p2+Mlw32rn4viVXtsOC/U2NFbTdXP7tcb&#10;iNOpk+GHbA9ycEOurunzlJIxT49pswAVKcX/8F97aw3MJy9wP5OPgF7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1BOsMAAADcAAAADwAAAAAAAAAAAAAAAACYAgAAZHJzL2Rv&#10;d25yZXYueG1sUEsFBgAAAAAEAAQA9QAAAIgDAAAAAA==&#10;" path="m,l39,r,6l39,13,,13,,6,,xe" fillcolor="#a6a5a4" stroked="f">
                    <v:path arrowok="t" o:connecttype="custom" o:connectlocs="0,0;39,0;39,6;39,13;0,13;0,6;0,0" o:connectangles="0,0,0,0,0,0,0"/>
                  </v:shape>
                  <v:shape id="Freeform 252" o:spid="_x0000_s1268" style="position:absolute;left:4476;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iR8YA&#10;AADcAAAADwAAAGRycy9kb3ducmV2LnhtbESPzWrDMBCE74G+g9hCL6GR7YOJnSihmBZ6aJM07QMs&#10;1sY2sVbGkn/69lUhkOMwM98w2/1sWjFS7xrLCuJVBIK4tLrhSsHP99vzGoTzyBpby6Tglxzsdw+L&#10;LebaTvxF49lXIkDY5aig9r7LpXRlTQbdynbEwbvY3qAPsq+k7nEKcNPKJIpSabDhsFBjR0VN5fU8&#10;GAXDdDUfr8dDUuDn0rfVaZlN46DU0+P8sgHhafb38K39rhVkcQr/Z8IRk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SiR8YAAADcAAAADwAAAAAAAAAAAAAAAACYAgAAZHJz&#10;L2Rvd25yZXYueG1sUEsFBgAAAAAEAAQA9QAAAIsDAAAAAA==&#10;" path="m,l39,r,7l39,13,,13,,7,,xe" fillcolor="#a2a1a0" stroked="f">
                    <v:path arrowok="t" o:connecttype="custom" o:connectlocs="0,0;39,0;39,7;39,13;0,13;0,7;0,0" o:connectangles="0,0,0,0,0,0,0"/>
                  </v:shape>
                  <v:shape id="Freeform 253" o:spid="_x0000_s1269" style="position:absolute;left:4476;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oHsUA&#10;AADcAAAADwAAAGRycy9kb3ducmV2LnhtbESPT2vCQBTE7wW/w/KE3uomObQmuooIYimt+A+8PrLP&#10;JJh9G7LbJH77bkHwOMzMb5j5cjC16Kh1lWUF8SQCQZxbXXGh4HzavE1BOI+ssbZMCu7kYLkYvcwx&#10;07bnA3VHX4gAYZehgtL7JpPS5SUZdBPbEAfvaluDPsi2kLrFPsBNLZMoepcGKw4LJTa0Lim/HX+N&#10;gn0i069e3ruf3XfSxNP9ZYg2W6Vex8NqBsLT4J/hR/tTK0jjD/g/E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vagexQAAANwAAAAPAAAAAAAAAAAAAAAAAJgCAABkcnMv&#10;ZG93bnJldi54bWxQSwUGAAAAAAQABAD1AAAAigMAAAAA&#10;" path="m,l39,r,6l39,13,,13,,6,,xe" fillcolor="#9b9a99" stroked="f">
                    <v:path arrowok="t" o:connecttype="custom" o:connectlocs="0,0;39,0;39,6;39,13;0,13;0,6;0,0" o:connectangles="0,0,0,0,0,0,0"/>
                  </v:shape>
                  <v:shape id="Freeform 254" o:spid="_x0000_s1270" style="position:absolute;left:4470;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QMsAA&#10;AADcAAAADwAAAGRycy9kb3ducmV2LnhtbERPPW/CMBDdK/EfrKvUrdgwVJBiECqKCmMDSIzX+HAi&#10;4nOI3RD+fT0gMT6978VqcI3oqQu1Zw2TsQJBXHpTs9Vw2OfvMxAhIhtsPJOGOwVYLUcvC8yMv/EP&#10;9UW0IoVwyFBDFWObSRnKihyGsW+JE3f2ncOYYGel6fCWwl0jp0p9SIc1p4YKW/qqqLwUf07DWm2U&#10;LY2NoT9td9f8O/+dF0et316H9SeISEN8ih/urdEwn6S16Uw6An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xQMsAAAADcAAAADwAAAAAAAAAAAAAAAACYAgAAZHJzL2Rvd25y&#10;ZXYueG1sUEsFBgAAAAAEAAQA9QAAAIUDAAAAAA==&#10;" path="m6,l45,r,7l45,13,,13,6,7,6,xe" fillcolor="#979696" stroked="f">
                    <v:path arrowok="t" o:connecttype="custom" o:connectlocs="6,0;45,0;45,7;45,13;0,13;6,7;6,0" o:connectangles="0,0,0,0,0,0,0"/>
                  </v:shape>
                  <v:shape id="Freeform 255" o:spid="_x0000_s1271" style="position:absolute;left:4470;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wJhsMA&#10;AADcAAAADwAAAGRycy9kb3ducmV2LnhtbESP3WoCMRSE7wt9h3AKvSma/RGpq1FEKNjL3foAh81x&#10;s7g5WZKo27dvhIKXw8x8w2x2kx3EjXzoHSvI5xkI4tbpnjsFp5+v2SeIEJE1Do5JwS8F2G1fXzZY&#10;aXfnmm5N7ESCcKhQgYlxrKQMrSGLYe5G4uSdnbcYk/Sd1B7vCW4HWWTZUlrsOS0YHOlgqL00V6vg&#10;e+FNvrzEvbO1Kc+n7qPoS1Lq/W3ar0FEmuIz/N8+agWrfAWPM+kI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wJhsMAAADcAAAADwAAAAAAAAAAAAAAAACYAgAAZHJzL2Rv&#10;d25yZXYueG1sUEsFBgAAAAAEAAQA9QAAAIgDAAAAAA==&#10;" path="m6,l45,r,6l39,13,,13,,6,6,xe" fillcolor="#908f8e" stroked="f">
                    <v:path arrowok="t" o:connecttype="custom" o:connectlocs="6,0;45,0;45,6;39,13;0,13;0,6;6,0" o:connectangles="0,0,0,0,0,0,0"/>
                  </v:shape>
                  <v:shape id="Freeform 256" o:spid="_x0000_s1272" style="position:absolute;left:4470;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XJ8EA&#10;AADcAAAADwAAAGRycy9kb3ducmV2LnhtbERPy4rCMBTdC/MP4Q7MTpNxMdRqFBUEF7MYH6DuLs21&#10;LTY3nSRq/XuzEFweznsy62wjbuRD7VjD90CBIC6cqbnUsN+t+hmIEJENNo5Jw4MCzKYfvQnmxt15&#10;Q7dtLEUK4ZCjhirGNpcyFBVZDAPXEifu7LzFmKAvpfF4T+G2kUOlfqTFmlNDhS0tKyou26vVcPjL&#10;VLFoju3Jh+vo/6h+VbbMtP767OZjEJG6+Ba/3GujYTRM89OZdATk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nlyfBAAAA3AAAAA8AAAAAAAAAAAAAAAAAmAIAAGRycy9kb3du&#10;cmV2LnhtbFBLBQYAAAAABAAEAPUAAACGAwAAAAA=&#10;" path="m,l45,,39,7r,6l,13,,7,,xe" fillcolor="#8d8c8b" stroked="f">
                    <v:path arrowok="t" o:connecttype="custom" o:connectlocs="0,0;45,0;39,7;39,13;0,13;0,7;0,0" o:connectangles="0,0,0,0,0,0,0"/>
                  </v:shape>
                  <v:shape id="Freeform 257" o:spid="_x0000_s1273" style="position:absolute;left:4470;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fh8YA&#10;AADcAAAADwAAAGRycy9kb3ducmV2LnhtbESPT2vCQBTE70K/w/IK3nRjwKKpG2mFUg9ejPbQ22v2&#10;5Q/Nvg3ZbRL99F1B8DjMzG+YzXY0jeipc7VlBYt5BII4t7rmUsH59DFbgXAeWWNjmRRcyME2fZps&#10;MNF24CP1mS9FgLBLUEHlfZtI6fKKDLq5bYmDV9jOoA+yK6XucAhw08g4il6kwZrDQoUt7SrKf7M/&#10;oyA+Dd+H3bL4NF/9zzm72LG5Xt+Vmj6Pb68gPI3+Eb6391rBOl7A7Uw4Aj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Ofh8YAAADcAAAADwAAAAAAAAAAAAAAAACYAgAAZHJz&#10;L2Rvd25yZXYueG1sUEsFBgAAAAAEAAQA9QAAAIsDAAAAAA==&#10;" path="m,l39,r,6l39,13,,13,,6,,xe" fillcolor="#868585" stroked="f">
                    <v:path arrowok="t" o:connecttype="custom" o:connectlocs="0,0;39,0;39,6;39,13;0,13;0,6;0,0" o:connectangles="0,0,0,0,0,0,0"/>
                  </v:shape>
                  <v:shape id="Freeform 258" o:spid="_x0000_s1274" style="position:absolute;left:4470;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08QA&#10;AADcAAAADwAAAGRycy9kb3ducmV2LnhtbESP0YrCMBRE3xf8h3AFX5Y1teDqdo0igqD4sFj9gEtz&#10;t602NyWJWv/eCIKPw8ycYWaLzjTiSs7XlhWMhgkI4sLqmksFx8P6awrCB2SNjWVScCcPi3nvY4aZ&#10;tjfe0zUPpYgQ9hkqqEJoMyl9UZFBP7QtcfT+rTMYonSl1A5vEW4amSbJtzRYc1yosKVVRcU5vxgF&#10;7rAbn0bl9k8n3Xl93+vJ5TN3Sg363fIXRKAuvMOv9kYr+ElT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k09PEAAAA3AAAAA8AAAAAAAAAAAAAAAAAmAIAAGRycy9k&#10;b3ducmV2LnhtbFBLBQYAAAAABAAEAPUAAACJAwAAAAA=&#10;" path="m,l39,r,7l39,13,,13,,7,,xe" fillcolor="#838281" stroked="f">
                    <v:path arrowok="t" o:connecttype="custom" o:connectlocs="0,0;39,0;39,7;39,13;0,13;0,7;0,0" o:connectangles="0,0,0,0,0,0,0"/>
                  </v:shape>
                  <v:shape id="Freeform 259" o:spid="_x0000_s1275" style="position:absolute;left:4470;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elsMA&#10;AADcAAAADwAAAGRycy9kb3ducmV2LnhtbESPQWsCMRSE7wX/Q3hCL6Um3ULRrVFEUHpdK3p9m7xm&#10;l25elk2q23/fFASPw8x8wyzXo+/EhYbYBtbwMlMgiE2wLTsNx8/d8xxETMgWu8Ck4ZcirFeThyWW&#10;Nly5osshOZEhHEvU0KTUl1JG05DHOAs9cfa+wuAxZTk4aQe8ZrjvZKHUm/TYcl5osKdtQ+b78OM1&#10;7Gt1OlfVk1OmcD5ZGWtTz7V+nI6bdxCJxnQP39ofVsOieIX/M/k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relsMAAADcAAAADwAAAAAAAAAAAAAAAACYAgAAZHJzL2Rv&#10;d25yZXYueG1sUEsFBgAAAAAEAAQA9QAAAIgDAAAAAA==&#10;" path="m,l39,r,6l39,13,,13,,6,,xe" fillcolor="#7d7b7b" stroked="f">
                    <v:path arrowok="t" o:connecttype="custom" o:connectlocs="0,0;39,0;39,6;39,13;0,13;0,6;0,0" o:connectangles="0,0,0,0,0,0,0"/>
                  </v:shape>
                  <v:shape id="Freeform 260" o:spid="_x0000_s1276" style="position:absolute;left:4470;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xgoMUA&#10;AADcAAAADwAAAGRycy9kb3ducmV2LnhtbESPQWsCMRSE74L/IbyCN81WpLVbo9hKoXiqVsTeHsnr&#10;7tLNy5Kk6+qvN4LgcZiZb5jZorO1aMmHyrGCx1EGglg7U3GhYPf9MZyCCBHZYO2YFJwowGLe780w&#10;N+7IG2q3sRAJwiFHBWWMTS5l0CVZDCPXECfv13mLMUlfSOPxmOC2luMse5IWK04LJTb0XpL+2/5b&#10;Be6826+1a39W7DfPxeqgv97WQanBQ7d8BRGpi/fwrf1pFLyMJ3A9k46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GCgxQAAANwAAAAPAAAAAAAAAAAAAAAAAJgCAABkcnMv&#10;ZG93bnJldi54bWxQSwUGAAAAAAQABAD1AAAAigMAAAAA&#10;" path="m,l39,r,7l39,13,,13,,7,,xe" fillcolor="#777574" stroked="f">
                    <v:path arrowok="t" o:connecttype="custom" o:connectlocs="0,0;39,0;39,7;39,13;0,13;0,7;0,0" o:connectangles="0,0,0,0,0,0,0"/>
                  </v:shape>
                  <v:shape id="Freeform 261" o:spid="_x0000_s1277" style="position:absolute;left:4470;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w1NcUA&#10;AADcAAAADwAAAGRycy9kb3ducmV2LnhtbESPW4vCMBSE3wX/QzjCvmlqYb10jbIsCPui4GUR3w7N&#10;sSk2J6XJavXXG0HwcZiZb5jZorWVuFDjS8cKhoMEBHHudMmFgv1u2Z+A8AFZY+WYFNzIw2Le7cww&#10;0+7KG7psQyEihH2GCkwIdSalzw1Z9ANXE0fv5BqLIcqmkLrBa4TbSqZJMpIWS44LBmv6MZSft/9W&#10;wTrdT+XY3A+HcnlMV+fC/+2OE6U+eu33F4hAbXiHX+1frWCafsLz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DU1xQAAANwAAAAPAAAAAAAAAAAAAAAAAJgCAABkcnMv&#10;ZG93bnJldi54bWxQSwUGAAAAAAQABAD1AAAAigMAAAAA&#10;" path="m,l39,r,6l39,13,,13,,6,,xe" fillcolor="#737170" stroked="f">
                    <v:path arrowok="t" o:connecttype="custom" o:connectlocs="0,0;39,0;39,6;39,13;0,13;0,6;0,0" o:connectangles="0,0,0,0,0,0,0"/>
                  </v:shape>
                  <v:shape id="Freeform 262" o:spid="_x0000_s1278" style="position:absolute;left:4470;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P1vsQA&#10;AADcAAAADwAAAGRycy9kb3ducmV2LnhtbESPQWvCQBSE74L/YXlCb2ZTi6FNswkiiL022p4f2dds&#10;aPZtzK6a+uvdQqHHYWa+YYpqsr240Og7xwoekxQEceN0x62C42G3fAbhA7LG3jEp+CEPVTmfFZhr&#10;d+V3utShFRHCPkcFJoQhl9I3hiz6xA3E0ftyo8UQ5dhKPeI1wm0vV2maSYsdxwWDA20NNd/12SrQ&#10;sj7t7e1jnT2dPtcHv9Hbc6qVelhMm1cQgabwH/5rv2kFL6sMfs/EIy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z9b7EAAAA3AAAAA8AAAAAAAAAAAAAAAAAmAIAAGRycy9k&#10;b3ducmV2LnhtbFBLBQYAAAAABAAEAPUAAACJAwAAAAA=&#10;" path="m,l39,r,7l39,13,,13,,7,,xe" fillcolor="#6d6b6a" stroked="f">
                    <v:path arrowok="t" o:connecttype="custom" o:connectlocs="0,0;39,0;39,7;39,13;0,13;0,7;0,0" o:connectangles="0,0,0,0,0,0,0"/>
                  </v:shape>
                  <v:shape id="Freeform 263" o:spid="_x0000_s1279" style="position:absolute;left:4470;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ctskA&#10;AADcAAAADwAAAGRycy9kb3ducmV2LnhtbESPT2vCQBTE74LfYXlCL0U3lVI1dRVpKS39A2o86O2R&#10;fc0Gs2/T7DamfvpuoeBxmJnfMPNlZyvRUuNLxwpuRgkI4tzpkgsFu+xpOAXhA7LGyjEp+CEPy0W/&#10;N8dUuxNvqN2GQkQI+xQVmBDqVEqfG7LoR64mjt6nayyGKJtC6gZPEW4rOU6SO2mx5LhgsKYHQ/lx&#10;+20V7K9Ls34+vLfF4+T19i3j7Pz1cVbqatCt7kEE6sIl/N9+0Qpm4wn8nYlH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rMctskAAADcAAAADwAAAAAAAAAAAAAAAACYAgAA&#10;ZHJzL2Rvd25yZXYueG1sUEsFBgAAAAAEAAQA9QAAAI4DAAAAAA==&#10;" path="m,l39,r,6l39,13,,13,,6,,xe" fillcolor="#6a6766" stroked="f">
                    <v:path arrowok="t" o:connecttype="custom" o:connectlocs="0,0;39,0;39,6;39,13;0,13;0,6;0,0" o:connectangles="0,0,0,0,0,0,0"/>
                  </v:shape>
                  <v:shape id="Freeform 264" o:spid="_x0000_s1280" style="position:absolute;left:4470;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c1M8AA&#10;AADcAAAADwAAAGRycy9kb3ducmV2LnhtbERPz2vCMBS+D/wfwhN2m2kdjFmNIoKbuNNq8fxonm2x&#10;eSlJjPW/N4fBjh/f79VmNL2I5HxnWUE+y0AQ11Z33CioTvu3TxA+IGvsLZOCB3nYrCcvKyy0vfMv&#10;xTI0IoWwL1BBG8JQSOnrlgz6mR2IE3exzmBI0DVSO7yncNPLeZZ9SIMdp4YWB9q1VF/Lm1Fw/Mri&#10;e9j/RO5yVw55df620Sj1Oh23SxCBxvAv/nMftILFPK1NZ9IR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1c1M8AAAADcAAAADwAAAAAAAAAAAAAAAACYAgAAZHJzL2Rvd25y&#10;ZXYueG1sUEsFBgAAAAAEAAQA9QAAAIUDAAAAAA==&#10;" path="m,l39,r,7l39,13,,13,,7,,xe" fillcolor="#636160" stroked="f">
                    <v:path arrowok="t" o:connecttype="custom" o:connectlocs="0,0;39,0;39,7;39,13;0,13;0,7;0,0" o:connectangles="0,0,0,0,0,0,0"/>
                  </v:shape>
                  <v:shape id="Freeform 265" o:spid="_x0000_s1281" style="position:absolute;left:4470;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7kccA&#10;AADcAAAADwAAAGRycy9kb3ducmV2LnhtbESPQU/CQBSE7yT8h80z8QZbeyC2shCjFIXEA2gw3l66&#10;z3ax+7Z0Vyj/3jUh4TiZmW8y03lvG3GkzhvHCu7GCQji0mnDlYKP92J0D8IHZI2NY1JwJg/z2XAw&#10;xVy7E2/ouA2ViBD2OSqoQ2hzKX1Zk0U/di1x9L5dZzFE2VVSd3iKcNvINEkm0qLhuFBjS081lT/b&#10;X6sAd/u3wqyf03O2NJvF5+7rpTislLq96R8fQATqwzV8ab9qBVmawf+Ze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nu5HHAAAA3AAAAA8AAAAAAAAAAAAAAAAAmAIAAGRy&#10;cy9kb3ducmV2LnhtbFBLBQYAAAAABAAEAPUAAACMAwAAAAA=&#10;" path="m,l39,r,6l39,13,,13,,6,,xe" fillcolor="#605d5c" stroked="f">
                    <v:path arrowok="t" o:connecttype="custom" o:connectlocs="0,0;39,0;39,6;39,13;0,13;0,6;0,0" o:connectangles="0,0,0,0,0,0,0"/>
                  </v:shape>
                  <v:shape id="Freeform 266" o:spid="_x0000_s1282" style="position:absolute;left:4470;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4t58EA&#10;AADcAAAADwAAAGRycy9kb3ducmV2LnhtbERPzYrCMBC+C/sOYRb2pqnrIrYaZRFcRAS1+gBjM7bF&#10;ZhKaqPXtNwfB48f3P1t0phF3an1tWcFwkIAgLqyuuVRwOq76ExA+IGtsLJOCJ3lYzD96M8y0ffCB&#10;7nkoRQxhn6GCKgSXSemLigz6gXXEkbvY1mCIsC2lbvERw00jv5NkLA3WHBsqdLSsqLjmN6Pgkv5t&#10;fq5ntwv5c+twv8X1crRR6uuz+52CCNSFt/jlXmsF6SjOj2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eLefBAAAA3AAAAA8AAAAAAAAAAAAAAAAAmAIAAGRycy9kb3du&#10;cmV2LnhtbFBLBQYAAAAABAAEAPUAAACGAwAAAAA=&#10;" path="m,l39,r,7l39,13,,13,,7,,xe" fillcolor="#6a6867" stroked="f">
                    <v:path arrowok="t" o:connecttype="custom" o:connectlocs="0,0;39,0;39,7;39,13;0,13;0,7;0,0" o:connectangles="0,0,0,0,0,0,0"/>
                  </v:shape>
                  <v:shape id="Freeform 267" o:spid="_x0000_s1283" style="position:absolute;left:4470;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I/osYA&#10;AADcAAAADwAAAGRycy9kb3ducmV2LnhtbESPzWvCQBTE74L/w/KEXkQ3ttSP6CqmUCi9+XHx9sg+&#10;k2D2bci+atq/visIHoeZ+Q2z2nSuVldqQ+XZwGScgCLOva24MHA8fI7moIIgW6w9k4FfCrBZ93sr&#10;TK2/8Y6ueylUhHBI0UAp0qRah7wkh2HsG+LonX3rUKJsC21bvEW4q/Vrkky1w4rjQokNfZSUX/Y/&#10;zsBQH7P3+vL9Z0/J7JTt5nKeZmLMy6DbLkEJdfIMP9pf1sDibQL3M/EI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I/osYAAADcAAAADwAAAAAAAAAAAAAAAACYAgAAZHJz&#10;L2Rvd25yZXYueG1sUEsFBgAAAAAEAAQA9QAAAIsDAAAAAA==&#10;" path="m,l39,r,6l39,13,,13,,6,,xe" fillcolor="#706e6d" stroked="f">
                    <v:path arrowok="t" o:connecttype="custom" o:connectlocs="0,0;39,0;39,6;39,13;0,13;0,6;0,0" o:connectangles="0,0,0,0,0,0,0"/>
                  </v:shape>
                  <v:shape id="Freeform 268" o:spid="_x0000_s1284" style="position:absolute;left:4470;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cZ5MYA&#10;AADcAAAADwAAAGRycy9kb3ducmV2LnhtbESPzWrDMBCE74W+g9hCLyGRk5T8OFZCWwgUegj5eYDF&#10;2tjC1sq15Nh9+6hQyHGYmW+YbDfYWtyo9caxgukkAUGcO224UHA578crED4ga6wdk4Jf8rDbPj9l&#10;mGrX85Fup1CICGGfooIyhCaV0uclWfQT1xBH7+paiyHKtpC6xT7CbS1nSbKQFg3HhRIb+iwpr06d&#10;VTAcVt+Hn5Ex8276Jj/qatQvTafU68vwvgERaAiP8H/7SytYz2fwd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cZ5MYAAADcAAAADwAAAAAAAAAAAAAAAACYAgAAZHJz&#10;L2Rvd25yZXYueG1sUEsFBgAAAAAEAAQA9QAAAIsDAAAAAA==&#10;" path="m,l39,r,7l39,13,,13,,7,,xe" fillcolor="#7a7878" stroked="f">
                    <v:path arrowok="t" o:connecttype="custom" o:connectlocs="0,0;39,0;39,7;39,13;0,13;0,7;0,0" o:connectangles="0,0,0,0,0,0,0"/>
                  </v:shape>
                  <v:shape id="Freeform 269" o:spid="_x0000_s1285" style="position:absolute;left:4470;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DVcUA&#10;AADcAAAADwAAAGRycy9kb3ducmV2LnhtbESPQWsCMRSE74L/ITyhN82qIHZrFCkVFSlS66W3x+a5&#10;u7p5CUmq6783QqHHYWa+YWaL1jTiSj7UlhUMBxkI4sLqmksFx+9VfwoiRGSNjWVScKcAi3m3M8Nc&#10;2xt/0fUQS5EgHHJUUMXocilDUZHBMLCOOHkn6w3GJH0ptcdbgptGjrJsIg3WnBYqdPReUXE5/BoF&#10;3tv9cbhyn7uf83nfTrcf67u7KPXSa5dvICK18T/8195oBa/jMTzPp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EUNVxQAAANwAAAAPAAAAAAAAAAAAAAAAAJgCAABkcnMv&#10;ZG93bnJldi54bWxQSwUGAAAAAAQABAD1AAAAigMAAAAA&#10;" path="m,l39,r,6l39,13,,13,,6,,xe" fillcolor="#7f7e7d" stroked="f">
                    <v:path arrowok="t" o:connecttype="custom" o:connectlocs="0,0;39,0;39,6;39,13;0,13;0,6;0,0" o:connectangles="0,0,0,0,0,0,0"/>
                  </v:shape>
                  <v:shape id="Freeform 270" o:spid="_x0000_s1286" style="position:absolute;left:4470;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q5sIA&#10;AADcAAAADwAAAGRycy9kb3ducmV2LnhtbESPzarCMBSE94LvEI7gTlN/KFqNIoJwuburottjc2yr&#10;zUltcrW+vREEl8PMfMPMl40pxZ1qV1hWMOhHIIhTqwvOFOx3m94EhPPIGkvLpOBJDpaLdmuOibYP&#10;/qP71mciQNglqCD3vkqkdGlOBl3fVsTBO9vaoA+yzqSu8RHgppTDKIqlwYLDQo4VrXNKr9t/o+DX&#10;HNbjoW8i/bzeTvFGH3fxhZXqdprVDISnxn/Dn/aPVjAdjeF9Jhw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oarmwgAAANwAAAAPAAAAAAAAAAAAAAAAAJgCAABkcnMvZG93&#10;bnJldi54bWxQSwUGAAAAAAQABAD1AAAAhwMAAAAA&#10;" path="m,l39,r,7l39,13,,13,,7,,xe" fillcolor="#8b8989" stroked="f">
                    <v:path arrowok="t" o:connecttype="custom" o:connectlocs="0,0;39,0;39,7;39,13;0,13;0,7;0,0" o:connectangles="0,0,0,0,0,0,0"/>
                  </v:shape>
                  <v:shape id="Freeform 271" o:spid="_x0000_s1287" style="position:absolute;left:4470;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qd8UA&#10;AADcAAAADwAAAGRycy9kb3ducmV2LnhtbESPzWrDMBCE74W+g9hAb42chubHjWJKg0tJfImTB9ha&#10;W9vUWhlLsd23rwKBHIeZ+YbZJKNpRE+dqy0rmE0jEMSF1TWXCs6n9HkFwnlkjY1lUvBHDpLt48MG&#10;Y20HPlKf+1IECLsYFVTet7GUrqjIoJvaljh4P7Yz6IPsSqk7HALcNPIlihbSYM1hocKWPioqfvOL&#10;UZDm3xqjQ3bYyxYbc1kWnzufKfU0Gd/fQHga/T18a39pBev5K1zPhCM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Op3xQAAANwAAAAPAAAAAAAAAAAAAAAAAJgCAABkcnMv&#10;ZG93bnJldi54bWxQSwUGAAAAAAQABAD1AAAAigMAAAAA&#10;" path="m,l39,r,6l39,13,,13,,6,,xe" fillcolor="#91908f" stroked="f">
                    <v:path arrowok="t" o:connecttype="custom" o:connectlocs="0,0;39,0;39,6;39,13;0,13;0,6;0,0" o:connectangles="0,0,0,0,0,0,0"/>
                  </v:shape>
                  <v:shape id="Freeform 272" o:spid="_x0000_s1288" style="position:absolute;left:4470;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01ScUA&#10;AADcAAAADwAAAGRycy9kb3ducmV2LnhtbESPQWsCMRSE7wX/Q3iCt5pVQevWKOIieCht1dLzY/O6&#10;Wd28LElct/++KRR6HGbmG2a16W0jOvKhdqxgMs5AEJdO11wp+DjvH59AhIissXFMCr4pwGY9eFhh&#10;rt2dj9SdYiUShEOOCkyMbS5lKA1ZDGPXEifvy3mLMUlfSe3xnuC2kdMsm0uLNacFgy3tDJXX080q&#10;WNiFKV7ePre+OLxOsnisikv3rtRo2G+fQUTq43/4r33QCpazOfyeS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TVJxQAAANwAAAAPAAAAAAAAAAAAAAAAAJgCAABkcnMv&#10;ZG93bnJldi54bWxQSwUGAAAAAAQABAD1AAAAigMAAAAA&#10;" path="m,l39,r,7l39,13,6,13,,7,,xe" fillcolor="#9c9b9b" stroked="f">
                    <v:path arrowok="t" o:connecttype="custom" o:connectlocs="0,0;39,0;39,7;39,13;6,13;0,7;0,0" o:connectangles="0,0,0,0,0,0,0"/>
                  </v:shape>
                  <v:shape id="Freeform 273" o:spid="_x0000_s1289" style="position:absolute;left:4470;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QIMUA&#10;AADcAAAADwAAAGRycy9kb3ducmV2LnhtbESPzW7CMBCE75V4B2uRuBUHUAsEDKIIJA7lwM8DrOIl&#10;iRKvrdhNwtvjSpV6HM3MN5r1tje1aKnxpWUFk3ECgjizuuRcwf12fF+A8AFZY22ZFDzJw3YzeFtj&#10;qm3HF2qvIRcRwj5FBUUILpXSZwUZ9GPriKP3sI3BEGWTS91gF+GmltMk+ZQGS44LBTraF5RV1x+j&#10;oLsf2v4rc8v6uT+47+qjOs3PiVKjYb9bgQjUh//wX/ukFSxnc/g9E4+A3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dAgxQAAANwAAAAPAAAAAAAAAAAAAAAAAJgCAABkcnMv&#10;ZG93bnJldi54bWxQSwUGAAAAAAQABAD1AAAAigMAAAAA&#10;" path="m,l39,r,6l39,13,6,13,6,6,,xe" fillcolor="#a2a1a1" stroked="f">
                    <v:path arrowok="t" o:connecttype="custom" o:connectlocs="0,0;39,0;39,6;39,13;6,13;6,6;0,0" o:connectangles="0,0,0,0,0,0,0"/>
                  </v:shape>
                  <v:shape id="Freeform 274" o:spid="_x0000_s1290" style="position:absolute;left:4476;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UPh8UA&#10;AADcAAAADwAAAGRycy9kb3ducmV2LnhtbERPPW/CMBDdK/U/WFeJpQIHKBGkmKhNQcpAh4Ys3U7x&#10;NYkan6PYhfDv8VCJ8el9b9PRdOJMg2stK5jPIhDEldUt1wrK02G6BuE8ssbOMim4koN09/iwxUTb&#10;C3/RufC1CCHsElTQeN8nUrqqIYNuZnviwP3YwaAPcKilHvASwk0nF1EUS4Mth4YGe8oaqn6LP6Og&#10;fd585quX+HselVn+/rFfH5elU2ryNL69gvA0+rv4351rBZtlWBvOhCMgd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1Q+HxQAAANwAAAAPAAAAAAAAAAAAAAAAAJgCAABkcnMv&#10;ZG93bnJldi54bWxQSwUGAAAAAAQABAD1AAAAigMAAAAA&#10;" path="m,l33,r,7l39,13,,13,,7,,xe" fillcolor="#afaeae" stroked="f">
                    <v:path arrowok="t" o:connecttype="custom" o:connectlocs="0,0;33,0;33,7;39,13;0,13;0,7;0,0" o:connectangles="0,0,0,0,0,0,0"/>
                  </v:shape>
                  <v:shape id="Freeform 275" o:spid="_x0000_s1291" style="position:absolute;left:4476;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B8QA&#10;AADcAAAADwAAAGRycy9kb3ducmV2LnhtbESPQWsCMRSE74X+h/CE3mrWFkpdjVIKRUEvrq1eH5u3&#10;m7WblyWJ7vrvG6HgcZiZb5j5crCtuJAPjWMFk3EGgrh0uuFawff+6/kdRIjIGlvHpOBKAZaLx4c5&#10;5tr1vKNLEWuRIBxyVGBi7HIpQ2nIYhi7jjh5lfMWY5K+ltpjn+C2lS9Z9iYtNpwWDHb0aaj8Lc5W&#10;ARVdVZmV358O7Xa17Qf+kZujUk+j4WMGItIQ7+H/9lormL5O4XY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Z/gfEAAAA3AAAAA8AAAAAAAAAAAAAAAAAmAIAAGRycy9k&#10;b3ducmV2LnhtbFBLBQYAAAAABAAEAPUAAACJAwAAAAA=&#10;" path="m,l33,r6,6l39,13,,13,,6,,xe" fillcolor="#b7b6b5" stroked="f">
                    <v:path arrowok="t" o:connecttype="custom" o:connectlocs="0,0;33,0;39,6;39,13;0,13;0,6;0,0" o:connectangles="0,0,0,0,0,0,0"/>
                  </v:shape>
                  <v:shape id="Freeform 276" o:spid="_x0000_s1292" style="position:absolute;left:4476;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Q9sEA&#10;AADcAAAADwAAAGRycy9kb3ducmV2LnhtbERPy4rCMBTdC/5DuII7TR3ER8cooyKI4MLOdNaX5k5b&#10;prkpTdT492YhuDyc92oTTCNu1LnasoLJOAFBXFhdc6ng5/swWoBwHlljY5kUPMjBZt3vrTDV9s4X&#10;umW+FDGEXYoKKu/bVEpXVGTQjW1LHLk/2xn0EXal1B3eY7hp5EeSzKTBmmNDhS3tKir+s6tRsLU6&#10;N/vT8hrm4fFL51O+TSa5UsNB+PoE4Sn4t/jlPmoFy2mcH8/EI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UPbBAAAA3AAAAA8AAAAAAAAAAAAAAAAAmAIAAGRycy9kb3du&#10;cmV2LnhtbFBLBQYAAAAABAAEAPUAAACGAwAAAAA=&#10;" path="m,l39,r,7l39,13,,13,,7,,xe" fillcolor="#c6c6c5" stroked="f">
                    <v:path arrowok="t" o:connecttype="custom" o:connectlocs="0,0;39,0;39,7;39,13;0,13;0,7;0,0" o:connectangles="0,0,0,0,0,0,0"/>
                  </v:shape>
                  <v:shape id="Freeform 277" o:spid="_x0000_s1293" style="position:absolute;left:4476;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xu8QA&#10;AADcAAAADwAAAGRycy9kb3ducmV2LnhtbESPT2vCQBTE7wW/w/IEb3WjlqLRVcSiJLf6B8+P7Nsk&#10;mH0bs1tNv323UOhxmJnfMKtNbxvxoM7XjhVMxgkI4sLpmksFl/P+dQ7CB2SNjWNS8E0eNuvBywpT&#10;7Z58pMcplCJC2KeooAqhTaX0RUUW/di1xNEzrrMYouxKqTt8Rrht5DRJ3qXFmuNChS3tKipupy+r&#10;4P6Ro5km+fbzYIzJaZddZ02m1GjYb5cgAvXhP/zXzrSCxdsEfs/E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sbvEAAAA3AAAAA8AAAAAAAAAAAAAAAAAmAIAAGRycy9k&#10;b3ducmV2LnhtbFBLBQYAAAAABAAEAPUAAACJAwAAAAA=&#10;" path="m,l39,r,6l39,13,,13,,6,,xe" fillcolor="#cfcece" stroked="f">
                    <v:path arrowok="t" o:connecttype="custom" o:connectlocs="0,0;39,0;39,6;39,13;0,13;0,6;0,0" o:connectangles="0,0,0,0,0,0,0"/>
                  </v:shape>
                  <v:shape id="Freeform 278" o:spid="_x0000_s1294" style="position:absolute;left:4476;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4LAMcA&#10;AADcAAAADwAAAGRycy9kb3ducmV2LnhtbESPT2vCQBTE7wW/w/IKvdWNUkSjq6SlYnvw4D/i8TX7&#10;TILZtyG7jWk/vSsIHoeZ+Q0zW3SmEi01rrSsYNCPQBBnVpecK9jvlq9jEM4ja6wsk4I/crCY955m&#10;GGt74Q21W5+LAGEXo4LC+zqW0mUFGXR9WxMH72Qbgz7IJpe6wUuAm0oOo2gkDZYcFgqs6aOg7Lz9&#10;NQp+3tPPdfq/HySr1fdmlBwPbXpaKvXy3CVTEJ46/wjf219aweRtCLcz4Qj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eCwDHAAAA3AAAAA8AAAAAAAAAAAAAAAAAmAIAAGRy&#10;cy9kb3ducmV2LnhtbFBLBQYAAAAABAAEAPUAAACMAwAAAAA=&#10;" path="m,l39,r,7l39,13,7,13,,7,,xe" fillcolor="#e1e0e0" stroked="f">
                    <v:path arrowok="t" o:connecttype="custom" o:connectlocs="0,0;39,0;39,7;39,13;7,13;0,7;0,0" o:connectangles="0,0,0,0,0,0,0"/>
                  </v:shape>
                  <v:shape id="Freeform 279" o:spid="_x0000_s1295" style="position:absolute;left:4476;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3QcMMA&#10;AADcAAAADwAAAGRycy9kb3ducmV2LnhtbESPwWrDMBBE74X8g9hAb43ctITEtRJak9Bc66T3xdpa&#10;xtbKSErs/H1UKPQ4zMwbpthNthdX8qF1rOB5kYEgrp1uuVFwPh2e1iBCRNbYOyYFNwqw284eCsy1&#10;G/mLrlVsRIJwyFGBiXHIpQy1IYth4Qbi5P04bzEm6RupPY4Jbnu5zLKVtNhyWjA4UGmo7qqLVbDy&#10;pdt8VvXYXr7L6Wg+Oq8Pe6Ue59P7G4hIU/wP/7WPWsHm9QV+z6Qj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3QcMMAAADcAAAADwAAAAAAAAAAAAAAAACYAgAAZHJzL2Rv&#10;d25yZXYueG1sUEsFBgAAAAAEAAQA9QAAAIgDAAAAAA==&#10;" path="m,l39,r,6l46,13,7,13,7,6,,xe" fillcolor="#ebeaea" stroked="f">
                    <v:path arrowok="t" o:connecttype="custom" o:connectlocs="0,0;39,0;39,6;46,13;7,13;7,6;0,0" o:connectangles="0,0,0,0,0,0,0"/>
                  </v:shape>
                  <v:shape id="Freeform 280" o:spid="_x0000_s1296" style="position:absolute;left:4483;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7M8UA&#10;AADcAAAADwAAAGRycy9kb3ducmV2LnhtbESPUWvCMBSF3wf7D+EO9jYTRd2spkWFwUB8sNsPuDTX&#10;ttjc1CSr3b9fhMEeD+ec73A2xWg7MZAPrWMN04kCQVw503Kt4evz/eUNRIjIBjvHpOGHAhT548MG&#10;M+NufKKhjLVIEA4Zamhi7DMpQ9WQxTBxPXHyzs5bjEn6WhqPtwS3nZwptZQWW04LDfa0b6i6lN9W&#10;w37hV4tq5lRZHvvddXjdKT6ctH5+GrdrEJHG+B/+a38YDav5HO5n0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nszxQAAANwAAAAPAAAAAAAAAAAAAAAAAJgCAABkcnMv&#10;ZG93bnJldi54bWxQSwUGAAAAAAQABAD1AAAAigMAAAAA&#10;" path="m,l32,r7,7l39,13,,13,,7,,xe" stroked="f">
                    <v:path arrowok="t" o:connecttype="custom" o:connectlocs="0,0;32,0;39,7;39,13;0,13;0,7;0,0" o:connectangles="0,0,0,0,0,0,0"/>
                  </v:shape>
                  <v:shape id="Freeform 281" o:spid="_x0000_s1297" style="position:absolute;left:4483;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d/8cA&#10;AADcAAAADwAAAGRycy9kb3ducmV2LnhtbESPQWvCQBSE74L/YXlCL6VuDNra6BpEKngopVVpe3xk&#10;n0kw+zZkV5P8+65Q8DjMzDfMMu1MJa7UuNKygsk4AkGcWV1yruB42D7NQTiPrLGyTAp6cpCuhoMl&#10;Jtq2/EXXvc9FgLBLUEHhfZ1I6bKCDLqxrYmDd7KNQR9kk0vdYBvgppJxFD1LgyWHhQJr2hSUnfcX&#10;o+Dts3+sfjIXT99/vz9ezkfpt+ak1MOoWy9AeOr8Pfzf3mkFr9MZ3M6E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fnf/HAAAA3AAAAA8AAAAAAAAAAAAAAAAAmAIAAGRy&#10;cy9kb3ducmV2LnhtbFBLBQYAAAAABAAEAPUAAACMAwAAAAA=&#10;" path="m,l39,r,6l39,13,6,13,,6,,xe" fillcolor="#f6f6f6" stroked="f">
                    <v:path arrowok="t" o:connecttype="custom" o:connectlocs="0,0;39,0;39,6;39,13;6,13;0,6;0,0" o:connectangles="0,0,0,0,0,0,0"/>
                  </v:shape>
                  <v:shape id="Freeform 282" o:spid="_x0000_s1298" style="position:absolute;left:4483;top:1243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fIj8YA&#10;AADcAAAADwAAAGRycy9kb3ducmV2LnhtbESPT2vCQBTE7wW/w/IEL6VuKiIaXUWE2lKKaNpLb4/s&#10;yx/Nvg3ZNUm/vSsUPA4z8xtmtelNJVpqXGlZwes4AkGcWl1yruDn++1lDsJ5ZI2VZVLwRw4268HT&#10;CmNtOz5Rm/hcBAi7GBUU3texlC4tyKAb25o4eJltDPogm1zqBrsAN5WcRNFMGiw5LBRY066g9JJc&#10;jYLkPcvM73x67PwnHS5f5/1zmxulRsN+uwThqfeP8H/7QytYTGdwPxOO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fIj8YAAADcAAAADwAAAAAAAAAAAAAAAACYAgAAZHJz&#10;L2Rvd25yZXYueG1sUEsFBgAAAAAEAAQA9QAAAIsDAAAAAA==&#10;" path="m,l39,r,7l45,13,6,13,6,7,,xe" fillcolor="#e3e3e2" stroked="f">
                    <v:path arrowok="t" o:connecttype="custom" o:connectlocs="0,0;39,0;39,7;45,13;6,13;6,7;0,0" o:connectangles="0,0,0,0,0,0,0"/>
                  </v:shape>
                  <v:shape id="Freeform 283" o:spid="_x0000_s1299" style="position:absolute;left:4489;top:1244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oX0MYA&#10;AADcAAAADwAAAGRycy9kb3ducmV2LnhtbESP3WrCQBSE7wt9h+UUvNNNi1ibuglSEQQt+BPo7SF7&#10;moRmz4bdNaZ9elcQejnMzDfMIh9MK3pyvrGs4HmSgCAurW64UlCc1uM5CB+QNbaWScEvecizx4cF&#10;ptpe+ED9MVQiQtinqKAOoUul9GVNBv3EdsTR+7bOYIjSVVI7vES4aeVLksykwYbjQo0dfdRU/hzP&#10;RsGnw92y2A1/1G+LldyW+6/5rFJq9DQs30EEGsJ/+N7eaAVv01e4nY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oX0MYAAADcAAAADwAAAAAAAAAAAAAAAACYAgAAZHJz&#10;L2Rvd25yZXYueG1sUEsFBgAAAAAEAAQA9QAAAIsDAAAAAA==&#10;" path="m,l33,r6,6l39,13,,13,,6,,xe" fillcolor="#d9d8d8" stroked="f">
                    <v:path arrowok="t" o:connecttype="custom" o:connectlocs="0,0;33,0;39,6;39,13;0,13;0,6;0,0" o:connectangles="0,0,0,0,0,0,0"/>
                  </v:shape>
                  <v:shape id="Freeform 284" o:spid="_x0000_s1300" style="position:absolute;left:4489;top:1245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8scIA&#10;AADcAAAADwAAAGRycy9kb3ducmV2LnhtbERPTWvCQBC9C/0PyxS8FN1UVDR1lSpoipfS6MHjkB2T&#10;0OxsyK5J/PfuQfD4eN+rTW8q0VLjSssKPscRCOLM6pJzBefTfrQA4TyyxsoyKbiTg836bbDCWNuO&#10;/6hNfS5CCLsYFRTe17GULivIoBvbmjhwV9sY9AE2udQNdiHcVHISRXNpsOTQUGBNu4Ky//RmFHQf&#10;6Xw2Oybm8Ksv9tq1W50kW6WG7/33FwhPvX+Jn+4frWA5DWvDmXA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ULyxwgAAANwAAAAPAAAAAAAAAAAAAAAAAJgCAABkcnMvZG93&#10;bnJldi54bWxQSwUGAAAAAAQABAD1AAAAhwMAAAAA&#10;" path="m,l39,r,7l46,13,7,13,,7,,xm85,13r,xe" fillcolor="#c8c8c7" stroked="f">
                    <v:path arrowok="t" o:connecttype="custom" o:connectlocs="0,0;39,0;39,7;46,13;46,13;46,13;7,13;0,7;0,0;85,13;85,13;85,13;85,13" o:connectangles="0,0,0,0,0,0,0,0,0,0,0,0,0"/>
                    <o:lock v:ext="edit" verticies="t"/>
                  </v:shape>
                  <v:shape id="Freeform 285" o:spid="_x0000_s1301" style="position:absolute;left:4489;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C80cUA&#10;AADcAAAADwAAAGRycy9kb3ducmV2LnhtbESPT2vCQBTE74LfYXlCb7qxtbbGbKRUBKleakvPz+zL&#10;H5t9G7KrRj+9Wyh4HGbmN0yy6EwtTtS6yrKC8SgCQZxZXXGh4PtrNXwF4TyyxtoyKbiQg0Xa7yUY&#10;a3vmTzrtfCEChF2MCkrvm1hKl5Vk0I1sQxy83LYGfZBtIXWL5wA3tXyMoqk0WHFYKLGh95Ky393R&#10;KHjOGT9ecnmgvcuetozXzU++VOph0L3NQXjq/D38315rBbPJDP7Oh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LzRxQAAANwAAAAPAAAAAAAAAAAAAAAAAJgCAABkcnMv&#10;ZG93bnJldi54bWxQSwUGAAAAAAQABAD1AAAAigMAAAAA&#10;" path="m,l39,r7,6l46,13r6,l7,13,7,6,,xm85,13r-7,l85,13r,-7l85,13xe" fillcolor="#c0c0bf" stroked="f">
                    <v:path arrowok="t" o:connecttype="custom" o:connectlocs="0,0;39,0;39,0;46,6;46,13;52,13;7,13;7,6;0,0;85,13;78,13;85,13;85,6;85,13" o:connectangles="0,0,0,0,0,0,0,0,0,0,0,0,0,0"/>
                    <o:lock v:ext="edit" verticies="t"/>
                  </v:shape>
                  <v:shape id="Freeform 286" o:spid="_x0000_s1302" style="position:absolute;left:4496;top:12464;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F2MMA&#10;AADcAAAADwAAAGRycy9kb3ducmV2LnhtbERPz2vCMBS+D/wfwht4m4nCZHZGGaKwgwqrA+ft0bw1&#10;3ZqX2sRa//vlMPD48f2eL3tXi47aUHnWMB4pEMSFNxWXGj4Pm6cXECEiG6w9k4YbBVguBg9zzIy/&#10;8gd1eSxFCuGQoQYbY5NJGQpLDsPIN8SJ+/atw5hgW0rT4jWFu1pOlJpKhxWnBosNrSwVv/nFaVBj&#10;tdtcuvz8tf852nx7WhfH01rr4WP/9goiUh/v4n/3u9Ewe07z05l0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BF2MMAAADcAAAADwAAAAAAAAAAAAAAAACYAgAAZHJzL2Rv&#10;d25yZXYueG1sUEsFBgAAAAAEAAQA9QAAAIgDAAAAAA==&#10;" path="m,l39,r6,7l58,13,71,7,78,r,7l78,13,6,13,,7,,xe" fillcolor="#b1b1b0" stroked="f">
                    <v:path arrowok="t" o:connecttype="custom" o:connectlocs="0,0;39,0;45,7;58,13;71,7;78,0;78,0;78,7;78,13;78,13;6,13;6,13;0,7;0,7;0,0" o:connectangles="0,0,0,0,0,0,0,0,0,0,0,0,0,0,0"/>
                  </v:shape>
                  <v:shape id="Freeform 287" o:spid="_x0000_s1303" style="position:absolute;left:4496;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07AMUA&#10;AADcAAAADwAAAGRycy9kb3ducmV2LnhtbESPT4vCMBTE78J+h/AW9qapwqpbjbLsH9CTWAX3+Gie&#10;bbF5KUnWVj+9EQSPw8z8hpkvO1OLMzlfWVYwHCQgiHOrKy4U7He//SkIH5A11pZJwYU8LBcvvTmm&#10;2ra8pXMWChEh7FNUUIbQpFL6vCSDfmAb4ugdrTMYonSF1A7bCDe1HCXJWBqsOC6U2NBXSfkp+zcK&#10;2vX1z+X7evJDBzrsJuPN92V0VOrttfucgQjUhWf40V5pBR/vQ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jTsAxQAAANwAAAAPAAAAAAAAAAAAAAAAAJgCAABkcnMv&#10;ZG93bnJldi54bWxQSwUGAAAAAAQABAD1AAAAigMAAAAA&#10;" path="m,l45,,58,6,71,r7,l71,6r,7l13,13,6,6,,xe" fillcolor="#abaaaa" stroked="f">
                    <v:path arrowok="t" o:connecttype="custom" o:connectlocs="0,0;45,0;58,6;71,0;78,0;78,0;71,6;71,13;13,13;6,6;0,0;0,0" o:connectangles="0,0,0,0,0,0,0,0,0,0,0,0"/>
                  </v:shape>
                  <v:shape id="Freeform 288" o:spid="_x0000_s1304" style="position:absolute;left:4502;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oofsMA&#10;AADcAAAADwAAAGRycy9kb3ducmV2LnhtbESP3YrCMBCF7xd8hzCCd2uioLjVKEVWES+UrT7A0Ixt&#10;sZmUJqvt25uFBS8P5+fjrDadrcWDWl851jAZKxDEuTMVFxqul93nAoQPyAZrx6ShJw+b9eBjhYlx&#10;T/6hRxYKEUfYJ6ihDKFJpPR5SRb92DXE0bu51mKIsi2kafEZx20tp0rNpcWKI6HEhrYl5ffs10bI&#10;Kd1/q/NcYba72vOpP/bp/qj1aNilSxCBuvAO/7cPRsPXbAp/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oofsMAAADcAAAADwAAAAAAAAAAAAAAAACYAgAAZHJzL2Rv&#10;d25yZXYueG1sUEsFBgAAAAAEAAQA9QAAAIgDAAAAAA==&#10;" path="m,l72,,65,7r-6,6l13,13,7,7,,xe" fillcolor="#9f9e9d" stroked="f">
                    <v:path arrowok="t" o:connecttype="custom" o:connectlocs="0,0;72,0;65,7;59,13;13,13;7,7;0,0" o:connectangles="0,0,0,0,0,0,0"/>
                  </v:shape>
                  <v:shape id="Freeform 289" o:spid="_x0000_s1305" style="position:absolute;left:4509;top:12484;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pFp8QA&#10;AADcAAAADwAAAGRycy9kb3ducmV2LnhtbESP0YrCMBRE3xf8h3AFXxZNVRStRhFR2JdFrX7Apbm2&#10;xeamNLG2fv1mYWEfh5k5w6y3rSlFQ7UrLCsYjyIQxKnVBWcKbtfjcAHCeWSNpWVS0JGD7ab3scZY&#10;2xdfqEl8JgKEXYwKcu+rWEqX5mTQjWxFHLy7rQ36IOtM6hpfAW5KOYmiuTRYcFjIsaJ9TukjeZpA&#10;OZ++jwd8N/JzelucZmnRHVyn1KDf7lYgPLX+P/zX/tIKlrMp/J4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RafEAAAA3AAAAA8AAAAAAAAAAAAAAAAAmAIAAGRycy9k&#10;b3ducmV2LnhtbFBLBQYAAAAABAAEAPUAAACJAwAAAAA=&#10;" path="m,l58,,45,6r-6,7l19,13,6,6,,xe" fillcolor="#989797" stroked="f">
                    <v:path arrowok="t" o:connecttype="custom" o:connectlocs="0,0;58,0;45,6;39,13;19,13;6,6;0,0" o:connectangles="0,0,0,0,0,0,0"/>
                  </v:shape>
                  <v:shape id="Freeform 290" o:spid="_x0000_s1306" style="position:absolute;left:4515;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Xon8cA&#10;AADcAAAADwAAAGRycy9kb3ducmV2LnhtbESPQWvCQBSE74X+h+UVvEjdWLQ20VWkUrAHD7Wl1Nsj&#10;+0yCeW9DdtXUX98VhB6HmfmGmS06rtWJWl85MTAcJKBIcmcrKQx8fb49voDyAcVi7YQM/JKHxfz+&#10;boaZdWf5oNM2FCpCxGdooAyhybT2eUmMfuAakujtXcsYomwLbVs8RzjX+ilJnjVjJXGhxIZeS8oP&#10;2yMbWOGhf9nsU/6p0sluMvrm1XvDxvQeuuUUVKAu/Idv7bU1kI5HcD0Tj4C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l6J/HAAAA3AAAAA8AAAAAAAAAAAAAAAAAmAIAAGRy&#10;cy9kb3ducmV2LnhtbFBLBQYAAAAABAAEAPUAAACMAwAAAAA=&#10;" path="m,l46,,33,7,20,7,7,7,,xe" fillcolor="#8d8c8b" stroked="f">
                    <v:path arrowok="t" o:connecttype="custom" o:connectlocs="0,0;46,0;33,7;20,7;7,7;0,0" o:connectangles="0,0,0,0,0,0"/>
                  </v:shape>
                  <v:shape id="Freeform 291" o:spid="_x0000_s1307" style="position:absolute;left:4528;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848YA&#10;AADcAAAADwAAAGRycy9kb3ducmV2LnhtbESPQWsCMRSE74X+h/AK3mq2FotujaJVwVOLqyK9vW5e&#10;N0s3L0sSdf33plDocZiZb5jJrLONOJMPtWMFT/0MBHHpdM2Vgv1u/TgCESKyxsYxKbhSgNn0/m6C&#10;uXYX3tK5iJVIEA45KjAxtrmUoTRkMfRdS5y8b+ctxiR9JbXHS4LbRg6y7EVarDktGGzpzVD5U5ys&#10;guP8tBqM6q/DR/O+tJ/LhfHF80Kp3kM3fwURqYv/4b/2RisYD4fweyYd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r848YAAADcAAAADwAAAAAAAAAAAAAAAACYAgAAZHJz&#10;L2Rvd25yZXYueG1sUEsFBgAAAAAEAAQA9QAAAIsDAAAAAA==&#10;" path="m,l20,,7,,,xe" fillcolor="#878685" stroked="f">
                    <v:path arrowok="t" o:connecttype="custom" o:connectlocs="0,0;20,0;7,0;0,0" o:connectangles="0,0,0,0"/>
                  </v:shape>
                  <v:shape id="Freeform 292" o:spid="_x0000_s1308" style="position:absolute;left:4470;top:12094;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p7rMUA&#10;AADcAAAADwAAAGRycy9kb3ducmV2LnhtbESPQYvCMBSE78L+h/AWvGmqYNVqFBEX14Og1Yu3R/Ns&#10;i81LabJa99dvFgSPw8x8w8yXranEnRpXWlYw6EcgiDOrS84VnE9fvQkI55E1VpZJwZMcLBcfnTkm&#10;2j74SPfU5yJA2CWooPC+TqR0WUEGXd/WxMG72sagD7LJpW7wEeCmksMoiqXBksNCgTWtC8pu6Y9R&#10;sNtSehzHv/u9yerL5GRGm8N2p1T3s13NQHhq/Tv8an9rBdNRDP9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nusxQAAANwAAAAPAAAAAAAAAAAAAAAAAJgCAABkcnMv&#10;ZG93bnJldi54bWxQSwUGAAAAAAQABAD1AAAAigMAAAAA&#10;" path="m227,45l208,58,182,39,162,26r-26,l104,32,78,52,65,91,52,136,39,188r,52l39,292r13,46l65,370r6,7l78,383r13,-6l104,370r,7l97,390,84,403r-6,l65,403,45,396,26,377,13,344,6,299,,240,,182,13,130,26,78,39,58,52,39,65,19,84,13,123,r39,6l182,13r19,6l214,32r13,13e" filled="f" strokecolor="#1f1a17" strokeweight=".35pt">
                    <v:path arrowok="t" o:connecttype="custom" o:connectlocs="227,45;208,58;182,39;162,26;136,26;104,32;78,52;65,91;52,136;39,188;39,240;39,292;52,338;65,370;71,377;78,383;91,377;104,370;104,377;97,390;84,403;78,403;65,403;45,396;26,377;13,344;6,299;0,240;0,182;13,130;26,78;39,58;52,39;65,19;84,13;123,0;162,6;182,13;201,19;214,32;227,45" o:connectangles="0,0,0,0,0,0,0,0,0,0,0,0,0,0,0,0,0,0,0,0,0,0,0,0,0,0,0,0,0,0,0,0,0,0,0,0,0,0,0,0,0"/>
                  </v:shape>
                  <v:shape id="Freeform 293" o:spid="_x0000_s1309" style="position:absolute;left:4717;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7YsYA&#10;AADcAAAADwAAAGRycy9kb3ducmV2LnhtbESPT2vCQBTE7wW/w/KE3uqmllaNrkGkgZ4a/INeH9nX&#10;bNrs25Ddauynd4WCx2FmfsMsst424kSdrx0reB4lIIhLp2uuFOx3+dMUhA/IGhvHpOBCHrLl4GGB&#10;qXZn3tBpGyoRIexTVGBCaFMpfWnIoh+5ljh6X66zGKLsKqk7PEe4beQ4Sd6kxZrjgsGW1obKn+2v&#10;VcBmZt4Pfy/H7+CO+9xdis9xUSj1OOxXcxCB+nAP/7c/tILZ6wRu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v7YsYAAADcAAAADwAAAAAAAAAAAAAAAACYAgAAZHJz&#10;L2Rvd25yZXYueG1sUEsFBgAAAAAEAAQA9QAAAIsDAAAAAA==&#10;" path="m58,6l,6,26,,58,6xe" fillcolor="#aaa9a9" stroked="f">
                    <v:path arrowok="t" o:connecttype="custom" o:connectlocs="58,6;0,6;26,0;58,6" o:connectangles="0,0,0,0"/>
                  </v:shape>
                  <v:shape id="Freeform 294" o:spid="_x0000_s1310" style="position:absolute;left:4691;top:12094;width:104;height:13;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HesMA&#10;AADcAAAADwAAAGRycy9kb3ducmV2LnhtbERPy2oCMRTdC/5DuEI3ohmLFZ0aRUoL0lW19bW7TG4n&#10;g5ObIUnH6d83i4LLw3kv152tRUs+VI4VTMYZCOLC6YpLBV+fb6M5iBCRNdaOScEvBViv+r0l5trd&#10;eEftPpYihXDIUYGJscmlDIUhi2HsGuLEfTtvMSboS6k93lK4reVjls2kxYpTg8GGXgwV1/2PVXB8&#10;1Z2Zv2fH6VlvTh+uvQwPvlHqYdBtnkFE6uJd/O/eagWLp7Q2nU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YHesMAAADcAAAADwAAAAAAAAAAAAAAAACYAgAAZHJzL2Rv&#10;d25yZXYueG1sUEsFBgAAAAAEAAQA9QAAAIgDAAAAAA==&#10;" path="m104,13l,13r6,l26,6,52,,78,6r26,7xe" fillcolor="#adadac" stroked="f">
                    <v:path arrowok="t" o:connecttype="custom" o:connectlocs="104,13;0,13;6,13;26,6;52,0;78,6;104,13" o:connectangles="0,0,0,0,0,0,0"/>
                  </v:shape>
                  <v:shape id="Freeform 295" o:spid="_x0000_s1311" style="position:absolute;left:4684;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LkecYA&#10;AADcAAAADwAAAGRycy9kb3ducmV2LnhtbESPW2sCMRSE34X+h3AKvmm2hRZdjVJavBRpwRt9PWxO&#10;d1c3J0uS1dVfb4RCH4eZ+YYZT1tTiRM5X1pW8NRPQBBnVpecK9htZ70BCB+QNVaWScGFPEwnD50x&#10;ptqeeU2nTchFhLBPUUERQp1K6bOCDPq+rYmj92udwRCly6V2eI5wU8nnJHmVBkuOCwXW9F5Qdtw0&#10;RsHiY/55/aaD/8p/1vOZ2ze0GjRKdR/btxGIQG34D/+1l1rB8GUI9zPx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LkecYAAADcAAAADwAAAAAAAAAAAAAAAACYAgAAZHJz&#10;L2Rvd25yZXYueG1sUEsFBgAAAAAEAAQA9QAAAIsDAAAAAA==&#10;" path="m33,l91,r20,l124,13,,13,7,7r6,l20,,33,xe" fillcolor="#b5b4b3" stroked="f">
                    <v:path arrowok="t" o:connecttype="custom" o:connectlocs="33,0;91,0;111,0;124,13;0,13;7,7;13,7;20,0;33,0" o:connectangles="0,0,0,0,0,0,0,0,0"/>
                  </v:shape>
                  <v:shape id="Freeform 296" o:spid="_x0000_s1312" style="position:absolute;left:4678;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J0AcEA&#10;AADcAAAADwAAAGRycy9kb3ducmV2LnhtbERPTYvCMBC9C/6HMII3Ta27otUoIoheXLAueh2asa02&#10;k9LE2v33m8PCHh/ve7XpTCVaalxpWcFkHIEgzqwuOVfwfdmP5iCcR9ZYWSYFP+Rgs+73Vpho++Yz&#10;tanPRQhhl6CCwvs6kdJlBRl0Y1sTB+5uG4M+wCaXusF3CDeVjKNoJg2WHBoKrGlXUPZMX0aB0+nh&#10;eP6K2/gy/bh+3u5++jidlBoOuu0ShKfO/4v/3EetYDEL88OZc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CdAHBAAAA3AAAAA8AAAAAAAAAAAAAAAAAmAIAAGRycy9kb3du&#10;cmV2LnhtbFBLBQYAAAAABAAEAPUAAACGAwAAAAA=&#10;" path="m13,l117,r13,6l143,13,,13,6,6,13,xe" fillcolor="#b9b9b8" stroked="f">
                    <v:path arrowok="t" o:connecttype="custom" o:connectlocs="13,0;117,0;130,6;143,13;0,13;6,6;13,0" o:connectangles="0,0,0,0,0,0,0"/>
                  </v:shape>
                  <v:shape id="Freeform 297" o:spid="_x0000_s1313" style="position:absolute;left:4671;top:12113;width:157;height:13;visibility:visible;mso-wrap-style:square;v-text-anchor:top" coordsize="1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DWcYA&#10;AADcAAAADwAAAGRycy9kb3ducmV2LnhtbESPS2/CMBCE75X4D9ZW6gUVJxx4BAziUSRubUMuva3i&#10;JYkar0NsIPDraySkHkcz841mvuxMLS7UusqygngQgSDOra64UJAddu8TEM4ja6wtk4IbOVguei9z&#10;TLS98jddUl+IAGGXoILS+yaR0uUlGXQD2xAH72hbgz7ItpC6xWuAm1oOo2gkDVYcFkpsaFNS/pue&#10;jYLPfmaHX+nHIY2zNZ7Gzf0sf7ZKvb12qxkIT53/Dz/be61gOorhcS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GDWcYAAADcAAAADwAAAAAAAAAAAAAAAACYAgAAZHJz&#10;L2Rvd25yZXYueG1sUEsFBgAAAAAEAAQA9QAAAIsDAAAAAA==&#10;" path="m13,l137,r13,7l157,13r-53,l78,7,46,13,,13,7,7,13,xe" fillcolor="#c1c0c0" stroked="f">
                    <v:path arrowok="t" o:connecttype="custom" o:connectlocs="13,0;137,0;150,7;157,13;104,13;78,7;46,13;0,13;7,7;13,0" o:connectangles="0,0,0,0,0,0,0,0,0,0"/>
                  </v:shape>
                  <v:shape id="Freeform 298" o:spid="_x0000_s1314" style="position:absolute;left:4665;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8CrcEA&#10;AADcAAAADwAAAGRycy9kb3ducmV2LnhtbESPQYvCMBSE78L+h/AWvMiaWqG41SgiCF5XBa+P5tm0&#10;27yUJlurv34jCB6HmfmGWW0G24ieOl85VjCbJiCIC6crLhWcT/uvBQgfkDU2jknBnTxs1h+jFeba&#10;3fiH+mMoRYSwz1GBCaHNpfSFIYt+6lri6F1dZzFE2ZVSd3iLcNvINEkyabHiuGCwpZ2h4vf4ZxXU&#10;7aN2qZlkW80Z9pdQz3F4KDX+HLZLEIGG8A6/2get4DtL4XkmH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PAq3BAAAA3AAAAA8AAAAAAAAAAAAAAAAAmAIAAGRycy9kb3du&#10;cmV2LnhtbFBLBQYAAAAABAAEAPUAAACGAwAAAAA=&#10;" path="m13,l156,r7,6l169,13r-46,l110,,91,,71,,45,6r-6,7l,13,6,6,13,xe" fillcolor="#c5c5c4" stroked="f">
                    <v:path arrowok="t" o:connecttype="custom" o:connectlocs="13,0;156,0;163,6;169,13;123,13;110,0;91,0;71,0;45,6;45,6;39,13;0,13;6,6;13,0" o:connectangles="0,0,0,0,0,0,0,0,0,0,0,0,0,0"/>
                  </v:shape>
                  <v:shape id="Freeform 299" o:spid="_x0000_s1315" style="position:absolute;left:4658;top:12126;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DyWsUA&#10;AADcAAAADwAAAGRycy9kb3ducmV2LnhtbESPQWvCQBSE7wX/w/IKvZS6UVFj6ioiWMSbRgreHtnX&#10;JDT7NuyuGv+9Kwgeh5n5hpkvO9OICzlfW1Yw6CcgiAuray4VHPPNVwrCB2SNjWVScCMPy0XvbY6Z&#10;tlfe0+UQShEh7DNUUIXQZlL6oiKDvm9b4uj9WWcwROlKqR1eI9w0cpgkE2mw5rhQYUvrior/w9ko&#10;aPLPwc9qfDv+Opl2+W6abk6jQqmP9271DSJQF17hZ3urFcwmI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PJaxQAAANwAAAAPAAAAAAAAAAAAAAAAAJgCAABkcnMv&#10;ZG93bnJldi54bWxQSwUGAAAAAAQABAD1AAAAigMAAAAA&#10;" path="m13,l59,,52,,46,7r-7,6l,13,7,7,13,xm117,r53,l176,7r,6l137,13,130,,117,xe" fillcolor="#cfcece" stroked="f">
                    <v:path arrowok="t" o:connecttype="custom" o:connectlocs="13,0;59,0;59,0;52,0;46,7;39,13;0,13;7,7;13,0;117,0;170,0;176,7;176,13;137,13;130,0;117,0" o:connectangles="0,0,0,0,0,0,0,0,0,0,0,0,0,0,0,0"/>
                    <o:lock v:ext="edit" verticies="t"/>
                  </v:shape>
                  <v:shape id="Freeform 300" o:spid="_x0000_s1316" style="position:absolute;left:4652;top:12133;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7q8YA&#10;AADcAAAADwAAAGRycy9kb3ducmV2LnhtbESPQWvCQBSE74L/YXlCb2ajlZDGrKKBovRgqRZ6fWZf&#10;k9Ds2zS7avrvuwWhx2FmvmHy9WBacaXeNZYVzKIYBHFpdcOVgvfT8zQF4TyyxtYyKfghB+vVeJRj&#10;pu2N3+h69JUIEHYZKqi97zIpXVmTQRfZjjh4n7Y36IPsK6l7vAW4aeU8jhNpsOGwUGNHRU3l1/Fi&#10;FOzaxaE77038+rJNi+/ysTh9VIVSD5NhswThafD/4Xt7rxU8JQv4Ox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7q8YAAADcAAAADwAAAAAAAAAAAAAAAACYAgAAZHJz&#10;L2Rvd25yZXYueG1sUEsFBgAAAAAEAAQA9QAAAIsDAAAAAA==&#10;" path="m13,l52,,45,6r-6,7l,13,6,6,13,xm136,r46,l189,6r-7,7l156,13,143,6,136,xe" fillcolor="#d3d2d2" stroked="f">
                    <v:path arrowok="t" o:connecttype="custom" o:connectlocs="13,0;52,0;45,6;39,13;0,13;6,6;13,0;136,0;182,0;182,0;189,6;182,13;156,13;143,6;136,0" o:connectangles="0,0,0,0,0,0,0,0,0,0,0,0,0,0,0"/>
                    <o:lock v:ext="edit" verticies="t"/>
                  </v:shape>
                  <v:shape id="Freeform 301" o:spid="_x0000_s1317" style="position:absolute;left:4652;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u8YA&#10;AADcAAAADwAAAGRycy9kb3ducmV2LnhtbESP3WrCQBSE7wu+w3KE3jUbhUqNboItKgV/aKP0+pA9&#10;TaLZsyG71fj2bqHQy2FmvmHmWW8acaHO1ZYVjKIYBHFhdc2lguNh9fQCwnlkjY1lUnAjB1k6eJhj&#10;ou2VP+mS+1IECLsEFVTet4mUrqjIoItsSxy8b9sZ9EF2pdQdXgPcNHIcxxNpsOawUGFLbxUV5/zH&#10;KDitv87jApeL3fb1uMlpvVx97GOlHof9YgbCU+//w3/td61gOnmG3zPhCMj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Fu8YAAADcAAAADwAAAAAAAAAAAAAAAACYAgAAZHJz&#10;L2Rvd25yZXYueG1sUEsFBgAAAAAEAAQA9QAAAIsDAAAAAA==&#10;" path="m6,l45,,39,7r,6l,13,,7,6,xm143,r39,l189,,169,13r-7,l156,7,143,xe" fillcolor="#dededd" stroked="f">
                    <v:path arrowok="t" o:connecttype="custom" o:connectlocs="6,0;45,0;39,7;39,13;0,13;0,7;6,0;143,0;182,0;182,0;189,0;169,13;162,13;156,7;143,0" o:connectangles="0,0,0,0,0,0,0,0,0,0,0,0,0,0,0"/>
                    <o:lock v:ext="edit" verticies="t"/>
                  </v:shape>
                  <v:shape id="Freeform 302" o:spid="_x0000_s1318" style="position:absolute;left:4645;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sS8QA&#10;AADcAAAADwAAAGRycy9kb3ducmV2LnhtbESPQWvCQBSE7wX/w/IEb3VjDyGNrqKiIvSk5uDxkX0m&#10;wezbmN1qkl/fLRR6HGbmG2ax6kwtntS6yrKC2TQCQZxbXXGhILvs3xMQziNrrC2Tgp4crJajtwWm&#10;2r74RM+zL0SAsEtRQel9k0rp8pIMuqltiIN3s61BH2RbSN3iK8BNLT+iKJYGKw4LJTa0LSm/n7+N&#10;gq+ekuz6mGWPxO/6w3AacrMZlJqMu/UchKfO/4f/2ket4DOO4fdMO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orEvEAAAA3AAAAA8AAAAAAAAAAAAAAAAAmAIAAGRycy9k&#10;b3ducmV2LnhtbFBLBQYAAAAABAAEAPUAAACJAwAAAAA=&#10;" path="m7,l46,r,6l39,13,,13,7,6,7,xm163,r26,l169,6,163,xe" fillcolor="#e3e3e2" stroked="f">
                    <v:path arrowok="t" o:connecttype="custom" o:connectlocs="7,0;46,0;46,6;39,13;0,13;7,6;7,0;163,0;189,0;169,6;163,0;163,0" o:connectangles="0,0,0,0,0,0,0,0,0,0,0,0"/>
                    <o:lock v:ext="edit" verticies="t"/>
                  </v:shape>
                  <v:shape id="Freeform 303" o:spid="_x0000_s1319" style="position:absolute;left:4639;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2AgcUA&#10;AADcAAAADwAAAGRycy9kb3ducmV2LnhtbESPQWvCQBSE70L/w/IK3symFWObuopUBBFETKX0+Mi+&#10;JsHs25BdTfz3riB4HGbmG2a26E0tLtS6yrKCtygGQZxbXXGh4PizHn2AcB5ZY22ZFFzJwWL+Mphh&#10;qm3HB7pkvhABwi5FBaX3TSqly0sy6CLbEAfv37YGfZBtIXWLXYCbWr7HcSINVhwWSmzou6T8lJ2N&#10;gtNqNz52m7/f7Lxb7q3F7WTlE6WGr/3yC4Sn3j/Dj/ZGK/hMpnA/E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YCBxQAAANwAAAAPAAAAAAAAAAAAAAAAAJgCAABkcnMv&#10;ZG93bnJldi54bWxQSwUGAAAAAAQABAD1AAAAigMAAAAA&#10;" path="m13,l52,,45,7r,6l,13,6,7,13,xm175,r7,l175,xe" fillcolor="#efeeee" stroked="f">
                    <v:path arrowok="t" o:connecttype="custom" o:connectlocs="13,0;52,0;45,7;45,13;0,13;6,7;13,0;175,0;182,0;175,0;175,0;175,0" o:connectangles="0,0,0,0,0,0,0,0,0,0,0,0"/>
                    <o:lock v:ext="edit" verticies="t"/>
                  </v:shape>
                  <v:shape id="Freeform 304" o:spid="_x0000_s1320" style="position:absolute;left:4639;top:1215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U6s8AA&#10;AADcAAAADwAAAGRycy9kb3ducmV2LnhtbERPzWoCMRC+F/oOYQq9LJq1BaurUURaaOlJ6wMMm3Gz&#10;upksyXTdvn1zKPT48f2vt6Pv1EAxtYENzKYlKOI62JYbA6evt8kCVBJki11gMvBDCbab+7s1Vjbc&#10;+EDDURqVQzhVaMCJ9JXWqXbkMU1DT5y5c4geJcPYaBvxlsN9p5/Kcq49tpwbHPa0d1Rfj9/ewPPr&#10;EO3+kooXEvcpmofio9DGPD6MuxUooVH+xX/ud2tgOc9r85l8BP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U6s8AAAADcAAAADwAAAAAAAAAAAAAAAACYAgAAZHJzL2Rvd25y&#10;ZXYueG1sUEsFBgAAAAAEAAQA9QAAAIUDAAAAAA==&#10;" path="m6,l45,r,6l39,13,,13,,6,6,xe" fillcolor="#f4f4f3" stroked="f">
                    <v:path arrowok="t" o:connecttype="custom" o:connectlocs="6,0;45,0;45,6;39,13;0,13;0,6;6,0" o:connectangles="0,0,0,0,0,0,0"/>
                  </v:shape>
                  <v:shape id="Freeform 305" o:spid="_x0000_s1321" style="position:absolute;left:4639;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tm8QA&#10;AADcAAAADwAAAGRycy9kb3ducmV2LnhtbESPQWvCQBSE7wX/w/KE3vSlVsREVyltxV6KmBbPj+wz&#10;ic2+DdlV47/vFoQeh5n5hlmue9uoC3e+dqLhaZyAYimcqaXU8P21Gc1B+UBiqHHCGm7sYb0aPCwp&#10;M+4qe77koVQRIj4jDVUIbYboi4ot+bFrWaJ3dJ2lEGVXounoGuG2wUmSzNBSLXGhopZfKy5+8rPV&#10;8H6mpH2bfE4PmD4fi4PF7e6EWj8O+5cFqMB9+A/f2x9GQzpL4e9MPA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DbZvEAAAA3AAAAA8AAAAAAAAAAAAAAAAAmAIAAGRycy9k&#10;b3ducmV2LnhtbFBLBQYAAAAABAAEAPUAAACJAwAAAAA=&#10;" path="m,l45,,39,7r,6l,13,,7,,xe" stroked="f">
                    <v:path arrowok="t" o:connecttype="custom" o:connectlocs="0,0;45,0;39,7;39,13;0,13;0,7;0,0" o:connectangles="0,0,0,0,0,0,0"/>
                  </v:shape>
                  <v:shape id="Freeform 306" o:spid="_x0000_s1322" style="position:absolute;left:4632;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u0+cUA&#10;AADcAAAADwAAAGRycy9kb3ducmV2LnhtbERPz0/CMBS+m/A/NM/Ei3EdkoBOCgEMBg4c3Lx4e1mf&#10;6+L6OtYK1b/eHkg4fvl+z5fRduJEg28dKxhnOQji2umWGwUf1fbhCYQPyBo7x6TglzwsF6ObORba&#10;nfmdTmVoRAphX6ACE0JfSOlrQxZ95nrixH25wWJIcGikHvCcwm0nH/N8Ki22nBoM9rQxVH+XP1ZB&#10;+bk/7u4nr824OnbrQ/Vm/mYxKnV3G1cvIALFcBVf3Dut4HmW5q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7T5xQAAANwAAAAPAAAAAAAAAAAAAAAAAJgCAABkcnMv&#10;ZG93bnJldi54bWxQSwUGAAAAAAQABAD1AAAAigMAAAAA&#10;" path="m7,l46,r,6l39,13,,13,7,6,7,xe" fillcolor="#fafafa" stroked="f">
                    <v:path arrowok="t" o:connecttype="custom" o:connectlocs="7,0;46,0;46,6;39,13;0,13;7,6;7,0" o:connectangles="0,0,0,0,0,0,0"/>
                  </v:shape>
                  <v:shape id="Freeform 307" o:spid="_x0000_s1323" style="position:absolute;left:4632;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uRMkA&#10;AADcAAAADwAAAGRycy9kb3ducmV2LnhtbESPT2vCQBTE74LfYXmFXkQ3qbTa1FVEsIi0B/9A29sj&#10;+0yC2bcxu8bYT+8KhR6HmfkNM5m1phQN1a6wrCAeRCCIU6sLzhTsd8v+GITzyBpLy6TgSg5m025n&#10;gom2F95Qs/WZCBB2CSrIva8SKV2ak0E3sBVx8A62NuiDrDOpa7wEuCnlUxS9SIMFh4UcK1rklB63&#10;Z6Pg9DGPf49D21t8bpr1e/T1fPje/yj1+NDO30B4av1/+K+90gpeRzHcz4QjIK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s/uRMkAAADcAAAADwAAAAAAAAAAAAAAAACYAgAA&#10;ZHJzL2Rvd25yZXYueG1sUEsFBgAAAAAEAAQA9QAAAI4DAAAAAA==&#10;" path="m7,l46,,39,7r,6l,13,,7,7,xe" fillcolor="#efeeee" stroked="f">
                    <v:path arrowok="t" o:connecttype="custom" o:connectlocs="7,0;46,0;39,7;39,13;0,13;0,7;7,0" o:connectangles="0,0,0,0,0,0,0"/>
                  </v:shape>
                  <v:shape id="Freeform 308" o:spid="_x0000_s1324" style="position:absolute;left:4626;top:1218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1w8QA&#10;AADcAAAADwAAAGRycy9kb3ducmV2LnhtbESPQWvCQBSE7wX/w/IEL6Vu9NDW1FVUUih4kKq9P7Kv&#10;STT7XthdNf333YLQ4zAz3zDzZe9adSUfGmEDk3EGirgU23Bl4Hh4f3oFFSKyxVaYDPxQgOVi8DDH&#10;3MqNP+m6j5VKEA45Gqhj7HKtQ1mTwzCWjjh53+IdxiR9pa3HW4K7Vk+z7Fk7bDgt1NjRpqbyvL84&#10;A6dt4W2xfiyas2x3q2MvXH6JMaNhv3oDFamP/+F7+8MamL1M4e9MOgJ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0tcPEAAAA3AAAAA8AAAAAAAAAAAAAAAAAmAIAAGRycy9k&#10;b3ducmV2LnhtbFBLBQYAAAAABAAEAPUAAACJAwAAAAA=&#10;" path="m6,l45,r,6l45,13,,13,6,6,6,xe" fillcolor="#e8e8e7" stroked="f">
                    <v:path arrowok="t" o:connecttype="custom" o:connectlocs="6,0;45,0;45,6;45,13;0,13;6,6;6,0" o:connectangles="0,0,0,0,0,0,0"/>
                  </v:shape>
                  <v:shape id="Freeform 309" o:spid="_x0000_s1325" style="position:absolute;left:4626;top:1219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7ZcQA&#10;AADcAAAADwAAAGRycy9kb3ducmV2LnhtbESPQWvCQBSE74L/YXlCb7pJC2qjq1hBKHgQtVB6e2Sf&#10;STD7NuyuSfz3XUHwOMzMN8xy3ZtatOR8ZVlBOklAEOdWV1wo+DnvxnMQPiBrrC2Tgjt5WK+GgyVm&#10;2nZ8pPYUChEh7DNUUIbQZFL6vCSDfmIb4uhdrDMYonSF1A67CDe1fE+SqTRYcVwosaFtSfn1dDMK&#10;3FeX5ofp36w6tPvU74z71fe9Um+jfrMAEagPr/Cz/a0VfM4+4HE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KO2XEAAAA3AAAAA8AAAAAAAAAAAAAAAAAmAIAAGRycy9k&#10;b3ducmV2LnhtbFBLBQYAAAAABAAEAPUAAACJAwAAAAA=&#10;" path="m6,l45,r,7l39,13,,13,,7,6,xe" fillcolor="#dddcdc" stroked="f">
                    <v:path arrowok="t" o:connecttype="custom" o:connectlocs="6,0;45,0;45,7;39,13;0,13;0,7;6,0" o:connectangles="0,0,0,0,0,0,0"/>
                  </v:shape>
                  <v:shape id="Freeform 310" o:spid="_x0000_s1326" style="position:absolute;left:4626;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ZqcQA&#10;AADcAAAADwAAAGRycy9kb3ducmV2LnhtbESP22rDMBBE3wv9B7GFvDVyLk0aN0oohoChfcnlAxZr&#10;Y5tYK0dSffn7qFDo4zAzZ5jtfjCN6Mj52rKC2TQBQVxYXXOp4HI+vL6D8AFZY2OZFIzkYb97ftpi&#10;qm3PR+pOoRQRwj5FBVUIbSqlLyoy6Ke2JY7e1TqDIUpXSu2wj3DTyHmSrKTBmuNChS1lFRW3049R&#10;YPJNl/HbYkXH5bUeZPL1fR+dUpOX4fMDRKAh/If/2rlWsFkv4fdMPAJy9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5GanEAAAA3AAAAA8AAAAAAAAAAAAAAAAAmAIAAGRycy9k&#10;b3ducmV2LnhtbFBLBQYAAAAABAAEAPUAAACJAwAAAAA=&#10;" path="m,l45,,39,6r,7l,13,,6,,xe" fillcolor="#d6d6d5" stroked="f">
                    <v:path arrowok="t" o:connecttype="custom" o:connectlocs="0,0;45,0;39,6;39,13;0,13;0,6;0,0" o:connectangles="0,0,0,0,0,0,0"/>
                  </v:shape>
                  <v:shape id="Freeform 311" o:spid="_x0000_s1327" style="position:absolute;left:4626;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pMYA&#10;AADcAAAADwAAAGRycy9kb3ducmV2LnhtbESPQWvCQBSE7wX/w/IKXopuFGo1ZiMiiL0UrZa23h7Z&#10;1ySYfRuyW5P667uC4HGY+WaYZNGZSpypcaVlBaNhBII4s7rkXMHHYT2YgnAeWWNlmRT8kYNF2ntI&#10;MNa25Xc6730uQgm7GBUU3texlC4ryKAb2po4eD+2MeiDbHKpG2xDuankOIom0mDJYaHAmlYFZaf9&#10;r1Ew2+5m5mv1dnxqWUZ2g5fvz/yiVP+xW85BeOr8PXyjX3XgXp7heiYc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mpMYAAADcAAAADwAAAAAAAAAAAAAAAACYAgAAZHJz&#10;L2Rvd25yZXYueG1sUEsFBgAAAAAEAAQA9QAAAIsDAAAAAA==&#10;" path="m,l39,r,7l39,13,,13,,7,,xe" fillcolor="#cdcccc" stroked="f">
                    <v:path arrowok="t" o:connecttype="custom" o:connectlocs="0,0;39,0;39,7;39,13;0,13;0,7;0,0" o:connectangles="0,0,0,0,0,0,0"/>
                  </v:shape>
                  <v:shape id="Freeform 312" o:spid="_x0000_s1328" style="position:absolute;left:4619;top:1221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WFMQA&#10;AADcAAAADwAAAGRycy9kb3ducmV2LnhtbESPT2sCMRTE74V+h/AK3mq2VVe7NUopCCp68N/9sXnd&#10;3Zq8LJuo67c3guBxmJnfMONpa404U+Mrxwo+ugkI4tzpigsF+93sfQTCB2SNxjEpuJKH6eT1ZYyZ&#10;dhfe0HkbChEh7DNUUIZQZ1L6vCSLvutq4uj9ucZiiLIppG7wEuHWyM8kSaXFiuNCiTX9lpQftyer&#10;IDf9ox8eTG8h7cD8r6/pYHVaKtV5a3++QQRqwzP8aM+1gq9hCvcz8Qj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A1hTEAAAA3AAAAA8AAAAAAAAAAAAAAAAAmAIAAGRycy9k&#10;b3ducmV2LnhtbFBLBQYAAAAABAAEAPUAAACJAwAAAAA=&#10;" path="m7,l46,r,6l39,13,,13,7,6,7,xe" fillcolor="#c8c8c7" stroked="f">
                    <v:path arrowok="t" o:connecttype="custom" o:connectlocs="7,0;46,0;46,6;39,13;0,13;7,6;7,0" o:connectangles="0,0,0,0,0,0,0"/>
                  </v:shape>
                  <v:shape id="Freeform 313" o:spid="_x0000_s1329" style="position:absolute;left:4619;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Sf8YA&#10;AADcAAAADwAAAGRycy9kb3ducmV2LnhtbESPQWvCQBSE74X+h+UVvNVNFRtNXaUUKh4k2LR4fmRf&#10;k5Ds25BdY+Kvd4VCj8PMfMOst4NpRE+dqywreJlGIIhzqysuFPx8fz4vQTiPrLGxTApGcrDdPD6s&#10;MdH2wl/UZ74QAcIuQQWl920ipctLMuimtiUO3q/tDPogu0LqDi8Bbho5i6JXabDisFBiSx8l5XV2&#10;NgpO1/h4nh/6Op2Pi9kuW6bHsU6VmjwN728gPA3+P/zX3msFqziG+5lw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NSf8YAAADcAAAADwAAAAAAAAAAAAAAAACYAgAAZHJz&#10;L2Rvd25yZXYueG1sUEsFBgAAAAAEAAQA9QAAAIsDAAAAAA==&#10;" path="m7,l46,,39,7r,6l,13,,7,7,xe" fillcolor="#bebebd" stroked="f">
                    <v:path arrowok="t" o:connecttype="custom" o:connectlocs="7,0;46,0;39,7;39,13;0,13;0,7;7,0" o:connectangles="0,0,0,0,0,0,0"/>
                  </v:shape>
                  <v:shape id="Freeform 314" o:spid="_x0000_s1330" style="position:absolute;left:4619;top:12224;width:39;height:6;visibility:visible;mso-wrap-style:square;v-text-anchor:top" coordsize="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cv8UA&#10;AADcAAAADwAAAGRycy9kb3ducmV2LnhtbERPy2rCQBTdF/oPwxW6qxNbiDU6Sltoq9KNDwR315lr&#10;Epq5EzJjkvr1zqLQ5eG8Z4veVqKlxpeOFYyGCQhi7UzJuYL97uPxBYQPyAYrx6Tglzws5vd3M8yM&#10;63hD7TbkIoawz1BBEUKdSel1QRb90NXEkTu7xmKIsMmlabCL4baST0mSSoslx4YCa3ovSP9sL1ZB&#10;3abfh9Px+vy1/Dzlbxe9XnU6Veph0L9OQQTqw7/4z700CibjuDae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Jdy/xQAAANwAAAAPAAAAAAAAAAAAAAAAAJgCAABkcnMv&#10;ZG93bnJldi54bWxQSwUGAAAAAAQABAD1AAAAigMAAAAA&#10;" path="m,l39,r,6l,6,,xe" fillcolor="#babab9" stroked="f">
                    <v:path arrowok="t" o:connecttype="custom" o:connectlocs="0,0;39,0;39,0;39,6;0,6;0,0;0,0" o:connectangles="0,0,0,0,0,0,0"/>
                  </v:shape>
                  <v:shape id="Freeform 315" o:spid="_x0000_s1331" style="position:absolute;left:4619;top:12230;width:39;height:7;visibility:visible;mso-wrap-style:square;v-text-anchor:top" coordsize="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4HcYA&#10;AADcAAAADwAAAGRycy9kb3ducmV2LnhtbESPT2vCQBTE7wW/w/IEb3XXHGoTXcU/FTyUorEUj4/s&#10;axKafRuyq8Zv7xYKPQ4z8xtmvuxtI67U+dqxhslYgSAunKm51PB52j2/gvAB2WDjmDTcycNyMXia&#10;Y2bcjY90zUMpIoR9hhqqENpMSl9UZNGPXUscvW/XWQxRdqU0Hd4i3DYyUepFWqw5LlTY0qai4ie/&#10;WA1fvbp8vN/3Kt+mxh14nbydt4nWo2G/moEI1If/8F97bzSk0xR+z8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R4HcYAAADcAAAADwAAAAAAAAAAAAAAAACYAgAAZHJz&#10;L2Rvd25yZXYueG1sUEsFBgAAAAAEAAQA9QAAAIsDAAAAAA==&#10;" path="m,l39,r,7l,7,,xe" fillcolor="#b1b1b0" stroked="f">
                    <v:path arrowok="t" o:connecttype="custom" o:connectlocs="0,0;39,0;39,0;39,7;0,7;0,0;0,0" o:connectangles="0,0,0,0,0,0,0"/>
                  </v:shape>
                  <v:shape id="Freeform 316" o:spid="_x0000_s1332" style="position:absolute;left:4619;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l3sMA&#10;AADcAAAADwAAAGRycy9kb3ducmV2LnhtbERP3WrCMBS+H+wdwhl4M2aqg9FWY5EyZReDad0DHJpj&#10;W2xOSpLZ6tMvF4Ndfnz/62IyvbiS851lBYt5AoK4trrjRsH3afeSgvABWWNvmRTcyEOxeXxYY67t&#10;yEe6VqERMYR9jgraEIZcSl+3ZNDP7UAcubN1BkOErpHa4RjDTS+XSfImDXYcG1ocqGypvlQ/RsHo&#10;/fOr+0o/s353P+z3ZXins1Zq9jRtVyACTeFf/Of+0AqyNM6PZ+IR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Cl3sMAAADcAAAADwAAAAAAAAAAAAAAAACYAgAAZHJzL2Rv&#10;d25yZXYueG1sUEsFBgAAAAAEAAQA9QAAAIgDAAAAAA==&#10;" path="m,l39,r,7l39,13,,13,,7,,xe" fillcolor="#adadac" stroked="f">
                    <v:path arrowok="t" o:connecttype="custom" o:connectlocs="0,0;39,0;39,7;39,13;0,13;0,7;0,0" o:connectangles="0,0,0,0,0,0,0"/>
                  </v:shape>
                  <v:shape id="Freeform 317" o:spid="_x0000_s1333" style="position:absolute;left:4613;top:12237;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Zh8UA&#10;AADcAAAADwAAAGRycy9kb3ducmV2LnhtbESPQWvCQBCF70L/wzKF3nQTC6LRVaRQ24oX0xQ8Dtkx&#10;CWZnQ3Zj0n/vCoLHx5v3vXmrzWBqcaXWVZYVxJMIBHFudcWFguz3czwH4TyyxtoyKfgnB5v1y2iF&#10;ibY9H+ma+kIECLsEFZTeN4mULi/JoJvYhjh4Z9sa9EG2hdQt9gFuajmNopk0WHFoKLGhj5LyS9qZ&#10;8EZ8qP4W2f4n3nfvX7Mm23anXa/U2+uwXYLwNPjn8SP9rRUs5jHcxwQC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FmHxQAAANwAAAAPAAAAAAAAAAAAAAAAAJgCAABkcnMv&#10;ZG93bnJldi54bWxQSwUGAAAAAAQABAD1AAAAigMAAAAA&#10;" path="m6,l45,r,6l45,13,,13,6,6,6,xe" fillcolor="#a6a5a4" stroked="f">
                    <v:path arrowok="t" o:connecttype="custom" o:connectlocs="6,0;45,0;45,6;45,13;0,13;6,6;6,0" o:connectangles="0,0,0,0,0,0,0"/>
                  </v:shape>
                  <v:shape id="Freeform 318" o:spid="_x0000_s1334" style="position:absolute;left:4613;top:1224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6bScQA&#10;AADcAAAADwAAAGRycy9kb3ducmV2LnhtbESPQWvCQBSE74L/YXlCb7oxgqSpq0ip4KFFmoaeH7uv&#10;SWr2bciumvz7riD0OMzMN8xmN9hWXKn3jWMFy0UCglg703CloPw6zDMQPiAbbB2TgpE87LbTyQZz&#10;4278SdciVCJC2OeooA6hy6X0uiaLfuE64uj9uN5iiLKvpOnxFuG2lWmSrKXFhuNCjR291qTPxcUq&#10;+D29ZYdV68ryuEzDx/e7HsdCK/U0G/YvIAIN4T/8aB+NgucshfuZe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um0nEAAAA3AAAAA8AAAAAAAAAAAAAAAAAmAIAAGRycy9k&#10;b3ducmV2LnhtbFBLBQYAAAAABAAEAPUAAACJAwAAAAA=&#10;" path="m6,l45,r,7l39,13,,13,,7,6,xe" fillcolor="#a2a1a0" stroked="f">
                    <v:path arrowok="t" o:connecttype="custom" o:connectlocs="6,0;45,0;45,7;39,13;0,13;0,7;6,0" o:connectangles="0,0,0,0,0,0,0"/>
                  </v:shape>
                  <v:shape id="Freeform 319" o:spid="_x0000_s1335" style="position:absolute;left:4613;top:1225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peAsQA&#10;AADcAAAADwAAAGRycy9kb3ducmV2LnhtbESP3WoCMRSE7wu+QzgF72q2VWTdbhSxiO1l1Qc4bM7+&#10;0M3JmmR/7NM3hUIvh5n5hsl3k2nFQM43lhU8LxIQxIXVDVcKrpfjUwrCB2SNrWVScCcPu+3sIcdM&#10;25E/aTiHSkQI+wwV1CF0mZS+qMmgX9iOOHqldQZDlK6S2uEY4aaVL0mylgYbjgs1dnSoqfg690aB&#10;3vvvt96d1uNy1R5uqVt9jKVVav447V9BBJrCf/iv/a4VbNIl/J6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XgLEAAAA3AAAAA8AAAAAAAAAAAAAAAAAmAIAAGRycy9k&#10;b3ducmV2LnhtbFBLBQYAAAAABAAEAPUAAACJAwAAAAA=&#10;" path="m,l45,,39,6r,7l,13,,6,,xe" fillcolor="#9b9a99" stroked="f">
                    <v:path arrowok="t" o:connecttype="custom" o:connectlocs="0,0;45,0;39,6;39,13;0,13;0,6;0,0" o:connectangles="0,0,0,0,0,0,0"/>
                  </v:shape>
                  <v:shape id="Freeform 320" o:spid="_x0000_s1336" style="position:absolute;left:4613;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kPcYA&#10;AADcAAAADwAAAGRycy9kb3ducmV2LnhtbESPX0/CMBTF30n8Ds018Q06CRicFCImgg8+sAmJjzfr&#10;dR2ut0tb2fj21sSEx5Pz55ezXA+2FWfyoXGs4H6SgSCunG64VnD4eB0vQISIrLF1TAouFGC9uhkt&#10;Mdeu54LOZaxFGuGQowITY5dLGSpDFsPEdcTJ+3LeYkzS11J77NO4beU0yx6kxYYTwWBHL4aq7/LH&#10;Ju70tHPH2Wn+vvW2N+W+KDafG6XubofnJxCRhngN/7fftILHxQz+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nkPcYAAADcAAAADwAAAAAAAAAAAAAAAACYAgAAZHJz&#10;L2Rvd25yZXYueG1sUEsFBgAAAAAEAAQA9QAAAIsDAAAAAA==&#10;" path="m,l39,r,7l39,13,,13,,7,,xe" fillcolor="#979696" stroked="f">
                    <v:path arrowok="t" o:connecttype="custom" o:connectlocs="0,0;39,0;39,7;39,13;0,13;0,7;0,0" o:connectangles="0,0,0,0,0,0,0"/>
                  </v:shape>
                  <v:shape id="Freeform 321" o:spid="_x0000_s1337" style="position:absolute;left:4613;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7m8gA&#10;AADcAAAADwAAAGRycy9kb3ducmV2LnhtbESPT2vCQBTE74LfYXlCL1I3FvyXuopILVJB27SH9vbI&#10;PpNg9m2aXU367d2C4HGYmd8w82VrSnGh2hWWFQwHEQji1OqCMwVfn5vHKQjnkTWWlknBHzlYLrqd&#10;OcbaNvxBl8RnIkDYxagg976KpXRpTgbdwFbEwTva2qAPss6krrEJcFPKpygaS4MFh4UcK1rnlJ6S&#10;s1HwtrPue3bYJS/j1+HvfvN+/pk0faUeeu3qGYSn1t/Dt/ZWK5hNR/B/Jhw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bubyAAAANwAAAAPAAAAAAAAAAAAAAAAAJgCAABk&#10;cnMvZG93bnJldi54bWxQSwUGAAAAAAQABAD1AAAAjQMAAAAA&#10;" path="m,l39,r,6l39,13,,13,,6,,xe" fillcolor="#908f8e" stroked="f">
                    <v:path arrowok="t" o:connecttype="custom" o:connectlocs="0,0;39,0;39,6;39,13;0,13;0,6;0,0" o:connectangles="0,0,0,0,0,0,0"/>
                  </v:shape>
                  <v:shape id="Freeform 322" o:spid="_x0000_s1338" style="position:absolute;left:4613;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MJ8QA&#10;AADcAAAADwAAAGRycy9kb3ducmV2LnhtbESPQWvCQBSE70L/w/IKvZmNFoKNriLFQkEv0YLXR/aZ&#10;DWbfht2Npv/eFQo9DjPzDbPajLYTN/KhdaxgluUgiGunW24U/Jy+pgsQISJr7ByTgl8KsFm/TFZY&#10;anfnim7H2IgE4VCiAhNjX0oZakMWQ+Z64uRdnLcYk/SN1B7vCW47Oc/zQlpsOS0Y7OnTUH09DlZB&#10;NT8UW7cb9vtwKPx7ZeSwO1+Uensdt0sQkcb4H/5rf2sFH4sCnmfS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XjCfEAAAA3AAAAA8AAAAAAAAAAAAAAAAAmAIAAGRycy9k&#10;b3ducmV2LnhtbFBLBQYAAAAABAAEAPUAAACJAwAAAAA=&#10;" path="m,l39,r,7l39,13,,13,,7,,xe" fillcolor="#8d8c8b" stroked="f">
                    <v:path arrowok="t" o:connecttype="custom" o:connectlocs="0,0;39,0;39,7;39,13;0,13;0,7;0,0" o:connectangles="0,0,0,0,0,0,0"/>
                  </v:shape>
                  <v:shape id="Freeform 323" o:spid="_x0000_s1339" style="position:absolute;left:4613;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D9UsYA&#10;AADcAAAADwAAAGRycy9kb3ducmV2LnhtbESPQWvCQBSE74X+h+UVvNVNBa1GV2kFaQ9emujB2zP7&#10;TEKzb0N2TaK/3hUEj8PMfMMsVr2pREuNKy0r+BhGIIgzq0vOFezSzfsUhPPIGivLpOBCDlbL15cF&#10;xtp2/Edt4nMRIOxiVFB4X8dSuqwgg25oa+LgnWxj0AfZ5FI32AW4qeQoiibSYMlhocCa1gVl/8nZ&#10;KBil3WG7Hp9+zL497pKL7avr9VupwVv/NQfhqffP8KP9qxXMpp9wP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D9UsYAAADcAAAADwAAAAAAAAAAAAAAAACYAgAAZHJz&#10;L2Rvd25yZXYueG1sUEsFBgAAAAAEAAQA9QAAAIsDAAAAAA==&#10;" path="m,l39,r,6l39,13,,13,,6,,xe" fillcolor="#868585" stroked="f">
                    <v:path arrowok="t" o:connecttype="custom" o:connectlocs="0,0;39,0;39,6;39,13;0,13;0,6;0,0" o:connectangles="0,0,0,0,0,0,0"/>
                  </v:shape>
                  <v:shape id="Freeform 324" o:spid="_x0000_s1340" style="position:absolute;left:4613;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q7A8MA&#10;AADcAAAADwAAAGRycy9kb3ducmV2LnhtbERPS2rDMBDdF3IHMYFuSiKn0DZxrIRQMLR0UeL0AIM1&#10;sR1bIyMp/ty+WhS6fLx/dpxMJwZyvrGsYLNOQBCXVjdcKfi55KstCB+QNXaWScFMHo6HxUOGqbYj&#10;n2koQiViCPsUFdQh9KmUvqzJoF/bnjhyV+sMhghdJbXDMYabTj4nyas02HBsqLGn95rKtrgbBe7y&#10;9XLbVJ/fOpnafD7rt/tT4ZR6XE6nPYhAU/gX/7k/tILdNq6NZ+IR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q7A8MAAADcAAAADwAAAAAAAAAAAAAAAACYAgAAZHJzL2Rv&#10;d25yZXYueG1sUEsFBgAAAAAEAAQA9QAAAIgDAAAAAA==&#10;" path="m,l39,r,7l39,13,,13,,7,,xe" fillcolor="#838281" stroked="f">
                    <v:path arrowok="t" o:connecttype="custom" o:connectlocs="0,0;39,0;39,7;39,13;0,13;0,7;0,0" o:connectangles="0,0,0,0,0,0,0"/>
                  </v:shape>
                  <v:shape id="Freeform 325" o:spid="_x0000_s1341" style="position:absolute;left:4613;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S2RsIA&#10;AADcAAAADwAAAGRycy9kb3ducmV2LnhtbESPQWsCMRSE74L/ITyhF9GkHmRdjSJCS69rS3t9mzyz&#10;i5uXZZPq9t83QqHHYWa+YXaH0XfiRkNsA2t4XioQxCbYlp2Gj/eXRQEiJmSLXWDS8EMRDvvpZIel&#10;DXeu6HZOTmQIxxI1NCn1pZTRNOQxLkNPnL1LGDymLAcn7YD3DPedXCm1lh5bzgsN9nRqyFzP317D&#10;a60+v6pq7pRZOZ+sjLWpC62fZuNxCyLRmP7Df+03q2FTbOBxJh8B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LZGwgAAANwAAAAPAAAAAAAAAAAAAAAAAJgCAABkcnMvZG93&#10;bnJldi54bWxQSwUGAAAAAAQABAD1AAAAhwMAAAAA&#10;" path="m,l39,r,6l39,13,,13,,6,,xe" fillcolor="#7d7b7b" stroked="f">
                    <v:path arrowok="t" o:connecttype="custom" o:connectlocs="0,0;39,0;39,6;39,13;0,13;0,6;0,0" o:connectangles="0,0,0,0,0,0,0"/>
                  </v:shape>
                  <v:shape id="Freeform 326" o:spid="_x0000_s1342" style="position:absolute;left:4613;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ivRMIA&#10;AADcAAAADwAAAGRycy9kb3ducmV2LnhtbERPy2oCMRTdF/yHcAvuaqYufIxGqUqhuFIrRXeX5Doz&#10;dHIzJOk49evNQnB5OO/5srO1aMmHyrGC90EGglg7U3Gh4Pj9+TYBESKywdoxKfinAMtF72WOuXFX&#10;3lN7iIVIIRxyVFDG2ORSBl2SxTBwDXHiLs5bjAn6QhqP1xRuaznMspG0WHFqKLGhdUn69/BnFbjb&#10;8WerXXvesN+Pi81J71bboFT/tfuYgYjUxaf44f4yCqbTND+dSUd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WK9EwgAAANwAAAAPAAAAAAAAAAAAAAAAAJgCAABkcnMvZG93&#10;bnJldi54bWxQSwUGAAAAAAQABAD1AAAAhwMAAAAA&#10;" path="m,l39,r,7l39,13,,13,,7,,xe" fillcolor="#777574" stroked="f">
                    <v:path arrowok="t" o:connecttype="custom" o:connectlocs="0,0;39,0;39,7;39,13;0,13;0,7;0,0" o:connectangles="0,0,0,0,0,0,0"/>
                  </v:shape>
                  <v:shape id="Freeform 327" o:spid="_x0000_s1343" style="position:absolute;left:4613;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60cUA&#10;AADcAAAADwAAAGRycy9kb3ducmV2LnhtbESPT4vCMBTE74LfITxhb5rag9pqFBGEvbiw/kG8PZpn&#10;U2xeSpPV7n76jSB4HGbmN8xi1dla3Kn1lWMF41ECgrhwuuJSwfGwHc5A+ICssXZMCn7Jw2rZ7y0w&#10;1+7B33Tfh1JECPscFZgQmlxKXxiy6EeuIY7e1bUWQ5RtKXWLjwi3tUyTZCItVhwXDDa0MVTc9j9W&#10;wVd6zOTU/J3P1faS7m6lPx0uM6U+Bt16DiJQF97hV/tTK8iyMTzP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PrRxQAAANwAAAAPAAAAAAAAAAAAAAAAAJgCAABkcnMv&#10;ZG93bnJldi54bWxQSwUGAAAAAAQABAD1AAAAigMAAAAA&#10;" path="m,l39,r,6l39,13,,13,,6,,xe" fillcolor="#737170" stroked="f">
                    <v:path arrowok="t" o:connecttype="custom" o:connectlocs="0,0;39,0;39,6;39,13;0,13;0,6;0,0" o:connectangles="0,0,0,0,0,0,0"/>
                  </v:shape>
                  <v:shape id="Freeform 328" o:spid="_x0000_s1344" style="position:absolute;left:4613;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c6WsEA&#10;AADcAAAADwAAAGRycy9kb3ducmV2LnhtbESPzarCMBSE94LvEI7gTlMVRatRRBDdWn/Wh+bYFpuT&#10;2kSt9+lvBMHlMDPfMItVY0rxpNoVlhUM+hEI4tTqgjMFp+O2NwXhPLLG0jIpeJOD1bLdWmCs7YsP&#10;9Ex8JgKEXYwKcu+rWEqX5mTQ9W1FHLyrrQ36IOtM6hpfAW5KOYyiiTRYcFjIsaJNTukteRgFWib3&#10;nfk7jyej+2V8dGu9eURaqW6nWc9BeGr8L/xt77WC2WwInzPhCM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3OlrBAAAA3AAAAA8AAAAAAAAAAAAAAAAAmAIAAGRycy9kb3du&#10;cmV2LnhtbFBLBQYAAAAABAAEAPUAAACGAwAAAAA=&#10;" path="m,l39,r,7l39,13,,13,,7,,xe" fillcolor="#6d6b6a" stroked="f">
                    <v:path arrowok="t" o:connecttype="custom" o:connectlocs="0,0;39,0;39,7;39,13;0,13;0,7;0,0" o:connectangles="0,0,0,0,0,0,0"/>
                  </v:shape>
                  <v:shape id="Freeform 329" o:spid="_x0000_s1345" style="position:absolute;left:4613;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fTUsoA&#10;AADcAAAADwAAAGRycy9kb3ducmV2LnhtbESPW0vDQBSE3wX/w3IKfZF244VeYrdFLKJoC23jg74d&#10;sqfZYPZsml3TtL/eFQQfh5n5hpktOluJlhpfOlZwPUxAEOdOl1woeM+eBhMQPiBrrByTghN5WMwv&#10;L2aYanfkLbW7UIgIYZ+iAhNCnUrpc0MW/dDVxNHbu8ZiiLIppG7wGOG2kjdJMpIWS44LBmt6NJR/&#10;7b6tgo+r0myeP1dtsRy/3r1lnJ0P67NS/V73cA8iUBf+w3/tF61gOr2F3zPxCMj5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o301LKAAAA3AAAAA8AAAAAAAAAAAAAAAAAmAIA&#10;AGRycy9kb3ducmV2LnhtbFBLBQYAAAAABAAEAPUAAACPAwAAAAA=&#10;" path="m,l39,r,6l39,13,,13,,6,,xe" fillcolor="#6a6766" stroked="f">
                    <v:path arrowok="t" o:connecttype="custom" o:connectlocs="0,0;39,0;39,6;39,13;0,13;0,6;0,0" o:connectangles="0,0,0,0,0,0,0"/>
                  </v:shape>
                  <v:shape id="Freeform 330" o:spid="_x0000_s1346" style="position:absolute;left:4613;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20cMA&#10;AADcAAAADwAAAGRycy9kb3ducmV2LnhtbESPQWsCMRSE7wX/Q3hCbzW7tRRdjSKCtrQnV/H82Dx3&#10;FzcvS5LG7b9vCoLHYWa+YZbrwXQikvOtZQX5JANBXFndcq3gdNy9zED4gKyxs0wKfsnDejV6WmKh&#10;7Y0PFMtQiwRhX6CCJoS+kNJXDRn0E9sTJ+9incGQpKuldnhLcNPJ1yx7lwZbTgsN9rRtqLqWP0bB&#10;1z6L07D7jtzmruzz0/nDRqPU83jYLEAEGsIjfG9/agXz+Rv8n0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X20cMAAADcAAAADwAAAAAAAAAAAAAAAACYAgAAZHJzL2Rv&#10;d25yZXYueG1sUEsFBgAAAAAEAAQA9QAAAIgDAAAAAA==&#10;" path="m,l39,r,7l39,13,,13,,7,,xe" fillcolor="#636160" stroked="f">
                    <v:path arrowok="t" o:connecttype="custom" o:connectlocs="0,0;39,0;39,7;39,13;0,13;0,7;0,0" o:connectangles="0,0,0,0,0,0,0"/>
                  </v:shape>
                  <v:shape id="Freeform 331" o:spid="_x0000_s1347" style="position:absolute;left:4613;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V4c8gA&#10;AADcAAAADwAAAGRycy9kb3ducmV2LnhtbESPW2vCQBSE3wv+h+UIfaubCi1NdJVim16EPnhB8e2Q&#10;PSZrs2fT7Fbjv+8WBB+HmfmGGU87W4sjtd44VnA/SEAQF04bLhWsV/ndEwgfkDXWjknBmTxMJ72b&#10;MWbanXhBx2UoRYSwz1BBFUKTSemLiiz6gWuIo7d3rcUQZVtK3eIpwm0th0nyKC0ajgsVNjSrqPhe&#10;/loFuDl85Wb+Mjynb2bxut3s3vOfT6Vu+93zCESgLlzDl/aHVpCmD/B/Jh4BOf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FXhzyAAAANwAAAAPAAAAAAAAAAAAAAAAAJgCAABk&#10;cnMvZG93bnJldi54bWxQSwUGAAAAAAQABAD1AAAAjQMAAAAA&#10;" path="m,l39,r,6l39,13,,13,,6,,xe" fillcolor="#605d5c" stroked="f">
                    <v:path arrowok="t" o:connecttype="custom" o:connectlocs="0,0;39,0;39,6;39,13;0,13;0,6;0,0" o:connectangles="0,0,0,0,0,0,0"/>
                  </v:shape>
                  <v:shape id="Freeform 332" o:spid="_x0000_s1348" style="position:absolute;left:4613;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1PMsQA&#10;AADcAAAADwAAAGRycy9kb3ducmV2LnhtbESP0WrCQBRE3wv+w3ILvummVcREVxGhRURQ037ANXtN&#10;gtm7S3ar8e9dQejjMDNnmPmyM424Uutrywo+hgkI4sLqmksFvz9fgykIH5A1NpZJwZ08LBe9tzlm&#10;2t74SNc8lCJC2GeooArBZVL6oiKDfmgdcfTOtjUYomxLqVu8Rbhp5GeSTKTBmuNChY7WFRWX/M8o&#10;OKff2/Hl5PYhv+8cHna4WY+2SvXfu9UMRKAu/Idf7Y1WkKYTe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TzLEAAAA3AAAAA8AAAAAAAAAAAAAAAAAmAIAAGRycy9k&#10;b3ducmV2LnhtbFBLBQYAAAAABAAEAPUAAACJAwAAAAA=&#10;" path="m,l39,r,7l39,13,,13,,7,,xe" fillcolor="#6a6867" stroked="f">
                    <v:path arrowok="t" o:connecttype="custom" o:connectlocs="0,0;39,0;39,7;39,13;0,13;0,7;0,0" o:connectangles="0,0,0,0,0,0,0"/>
                  </v:shape>
                  <v:shape id="Freeform 333" o:spid="_x0000_s1349" style="position:absolute;left:4613;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dd8UA&#10;AADcAAAADwAAAGRycy9kb3ducmV2LnhtbESPS4vCQBCE7wv+h6EFL4tOFHxFRzELC+LNx8Vbk2mT&#10;YKYnZHo1u79+R1jYY1FVX1Hrbedq9aA2VJ4NjEcJKOLc24oLA5fz53ABKgiyxdozGfimANtN722N&#10;qfVPPtLjJIWKEA4pGihFmlTrkJfkMIx8Qxy9m28dSpRtoW2Lzwh3tZ4kyUw7rDgulNjQR0n5/fTl&#10;DLzrSzat74cfe03m1+y4kNssE2MG/W63AiXUyX/4r723BpbLObzOxCO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V13xQAAANwAAAAPAAAAAAAAAAAAAAAAAJgCAABkcnMv&#10;ZG93bnJldi54bWxQSwUGAAAAAAQABAD1AAAAigMAAAAA&#10;" path="m,l39,r,6l39,13,,13,,6,,xe" fillcolor="#706e6d" stroked="f">
                    <v:path arrowok="t" o:connecttype="custom" o:connectlocs="0,0;39,0;39,6;39,13;0,13;0,6;0,0" o:connectangles="0,0,0,0,0,0,0"/>
                  </v:shape>
                  <v:shape id="Freeform 334" o:spid="_x0000_s1350" style="position:absolute;left:4613;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xNMMA&#10;AADcAAAADwAAAGRycy9kb3ducmV2LnhtbERP3WrCMBS+H/gO4Qi7KTbVja12RtGBMNiFzPkAh+as&#10;DTYntUl/fPvlYrDLj+9/s5tsIwbqvHGsYJlmIIhLpw1XCi7fx0UOwgdkjY1jUnAnD7vt7GGDhXYj&#10;f9FwDpWIIewLVFCH0BZS+rImiz51LXHkflxnMUTYVVJ3OMZw28hVlr1Ii4ZjQ40tvddUXs+9VTCd&#10;8s/TLTHmqV8+y0NzTcZX0yv1OJ/2byACTeFf/Of+0ArW67g2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xNMMAAADcAAAADwAAAAAAAAAAAAAAAACYAgAAZHJzL2Rv&#10;d25yZXYueG1sUEsFBgAAAAAEAAQA9QAAAIgDAAAAAA==&#10;" path="m,l39,r,7l39,13,,13,,7,,xe" fillcolor="#7a7878" stroked="f">
                    <v:path arrowok="t" o:connecttype="custom" o:connectlocs="0,0;39,0;39,7;39,13;0,13;0,7;0,0" o:connectangles="0,0,0,0,0,0,0"/>
                  </v:shape>
                  <v:shape id="Freeform 335" o:spid="_x0000_s1351" style="position:absolute;left:4613;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rhcUA&#10;AADcAAAADwAAAGRycy9kb3ducmV2LnhtbESPT2sCMRTE7wW/Q3hCbzVrD8XdGqWIUkWK+OfS22Pz&#10;uru6eQlJ1PXbN4LgcZiZ3zDjaWdacSEfGssKhoMMBHFpdcOVgsN+8TYCESKyxtYyKbhRgOmk9zLG&#10;Qtsrb+myi5VIEA4FKqhjdIWUoazJYBhYR5y8P+sNxiR9JbXHa4KbVr5n2Yc02HBaqNHRrKbytDsb&#10;Bd7bzWG4cD/r3+Nx041W8++bOyn12u++PkFE6uIz/GgvtYI8z+F+Jh0BO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uFxQAAANwAAAAPAAAAAAAAAAAAAAAAAJgCAABkcnMv&#10;ZG93bnJldi54bWxQSwUGAAAAAAQABAD1AAAAigMAAAAA&#10;" path="m,l39,r,6l39,13,,13,,6,,xe" fillcolor="#7f7e7d" stroked="f">
                    <v:path arrowok="t" o:connecttype="custom" o:connectlocs="0,0;39,0;39,6;39,13;0,13;0,6;0,0" o:connectangles="0,0,0,0,0,0,0"/>
                  </v:shape>
                  <v:shape id="Freeform 336" o:spid="_x0000_s1352" style="position:absolute;left:4613;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Sr8QA&#10;AADdAAAADwAAAGRycy9kb3ducmV2LnhtbESPT2vCQBDF7wW/wzJCb3VXKaFEVxFBKN78g71Os2MS&#10;zc7G7Fbjt3cOQm8zvDfv/Wa26H2jbtTFOrCF8ciAIi6Cq7m0cNivP75AxYTssAlMFh4UYTEfvM0w&#10;d+HOW7rtUqkkhGOOFqqU2lzrWFTkMY5CSyzaKXQek6xdqV2Hdwn3jZ4Yk2mPNUtDhS2tKiouuz9v&#10;YeOPq89J6o17XK6/2dr97LMzW/s+7JdTUIn69G9+XX87wTdG+OUbGUHP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Uq/EAAAA3QAAAA8AAAAAAAAAAAAAAAAAmAIAAGRycy9k&#10;b3ducmV2LnhtbFBLBQYAAAAABAAEAPUAAACJAwAAAAA=&#10;" path="m,l39,r,7l39,13,,13,,7,,xe" fillcolor="#8b8989" stroked="f">
                    <v:path arrowok="t" o:connecttype="custom" o:connectlocs="0,0;39,0;39,7;39,13;0,13;0,7;0,0" o:connectangles="0,0,0,0,0,0,0"/>
                  </v:shape>
                  <v:shape id="Freeform 337" o:spid="_x0000_s1353" style="position:absolute;left:4613;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ZNW8EA&#10;AADdAAAADwAAAGRycy9kb3ducmV2LnhtbERPzWrCQBC+F3yHZQRvza492BKziigWqV4afYAxOybB&#10;7GzIbmJ8+26h0Nt8fL+TrUfbiIE6XzvWME8UCOLCmZpLDZfz/vUDhA/IBhvHpOFJHtaryUuGqXEP&#10;/qYhD6WIIexT1FCF0KZS+qIiiz5xLXHkbq6zGCLsSmk6fMRw28g3pRbSYs2xocKWthUV97y3Gvb5&#10;1aA6no5fssXG9u/F5y6ctJ5Nx80SRKAx/Iv/3AcT5ys1h99v4gl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WTVvBAAAA3QAAAA8AAAAAAAAAAAAAAAAAmAIAAGRycy9kb3du&#10;cmV2LnhtbFBLBQYAAAAABAAEAPUAAACGAwAAAAA=&#10;" path="m,l39,r,6l39,13,,13,,6,,xe" fillcolor="#91908f" stroked="f">
                    <v:path arrowok="t" o:connecttype="custom" o:connectlocs="0,0;39,0;39,6;39,13;0,13;0,6;0,0" o:connectangles="0,0,0,0,0,0,0"/>
                  </v:shape>
                  <v:shape id="Freeform 338" o:spid="_x0000_s1354" style="position:absolute;left:4613;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GsMA&#10;AADdAAAADwAAAGRycy9kb3ducmV2LnhtbERPTWsCMRC9F/ofwhR6q4ketKxGkS6CB6nVFs/DZtys&#10;3UyWJK7bf98Ihd7m8T5nsRpcK3oKsfGsYTxSIIgrbxquNXx9bl5eQcSEbLD1TBp+KMJq+fiwwML4&#10;Gx+oP6Za5BCOBWqwKXWFlLGy5DCOfEecubMPDlOGoZYm4C2Hu1ZOlJpKhw3nBosdvVmqvo9Xp2Hm&#10;Zrbc7U/rUG7fxyod6vLSf2j9/DSs5yASDelf/OfemjxfqQncv8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ZGsMAAADdAAAADwAAAAAAAAAAAAAAAACYAgAAZHJzL2Rv&#10;d25yZXYueG1sUEsFBgAAAAAEAAQA9QAAAIgDAAAAAA==&#10;" path="m,l39,r,7l39,13,,13,,7,,xe" fillcolor="#9c9b9b" stroked="f">
                    <v:path arrowok="t" o:connecttype="custom" o:connectlocs="0,0;39,0;39,7;39,13;0,13;0,7;0,0" o:connectangles="0,0,0,0,0,0,0"/>
                  </v:shape>
                  <v:shape id="Freeform 339" o:spid="_x0000_s1355" style="position:absolute;left:4613;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HEIcMA&#10;AADdAAAADwAAAGRycy9kb3ducmV2LnhtbERPS27CMBDdV+odrKnErtgFtUCKQRSBxKIs+BxgFA9J&#10;lHhsxW4Sbo8rVepunt53luvBNqKjNlSONbyNFQji3JmKCw3Xy/51DiJEZIONY9JwpwDr1fPTEjPj&#10;ej5Rd46FSCEcMtRQxugzKUNeksUwdp44cTfXWowJtoU0LfYp3DZyotSHtFhxaijR07akvD7/WA39&#10;ddcNX7lfNPftzn/X7/VhdlRaj16GzSeISEP8F/+5DybNV2oKv9+k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HEIcMAAADdAAAADwAAAAAAAAAAAAAAAACYAgAAZHJzL2Rv&#10;d25yZXYueG1sUEsFBgAAAAAEAAQA9QAAAIgDAAAAAA==&#10;" path="m,l39,r,6l39,13,,13,,6,,xe" fillcolor="#a2a1a1" stroked="f">
                    <v:path arrowok="t" o:connecttype="custom" o:connectlocs="0,0;39,0;39,6;39,13;0,13;0,6;0,0" o:connectangles="0,0,0,0,0,0,0"/>
                  </v:shape>
                  <v:shape id="Freeform 340" o:spid="_x0000_s1356" style="position:absolute;left:4613;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fkUsUA&#10;AADdAAAADwAAAGRycy9kb3ducmV2LnhtbERPTWvCQBC9F/oflil4KbprtaLRVVq1kEM9qLl4G7Jj&#10;EpqdDdlV47/vFoTe5vE+Z7HqbC2u1PrKsYbhQIEgzp2puNCQHb/6UxA+IBusHZOGO3lYLZ+fFpgY&#10;d+M9XQ+hEDGEfYIayhCaREqfl2TRD1xDHLmzay2GCNtCmhZvMdzW8k2pibRYcWwosaF1SfnP4WI1&#10;VK+zXfo+npyGKlunn5vt9HuUea17L93HHESgLvyLH+7UxPlKjeHvm3iC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RSxQAAAN0AAAAPAAAAAAAAAAAAAAAAAJgCAABkcnMv&#10;ZG93bnJldi54bWxQSwUGAAAAAAQABAD1AAAAigMAAAAA&#10;" path="m,l39,r,7l39,13,,13,,7,,xe" fillcolor="#afaeae" stroked="f">
                    <v:path arrowok="t" o:connecttype="custom" o:connectlocs="0,0;39,0;39,7;39,13;0,13;0,7;0,0" o:connectangles="0,0,0,0,0,0,0"/>
                  </v:shape>
                  <v:shape id="Freeform 341" o:spid="_x0000_s1357" style="position:absolute;left:4613;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plcIA&#10;AADdAAAADwAAAGRycy9kb3ducmV2LnhtbERPTWsCMRC9F/wPYYTeamKhpWyNUgpiQS9dbXsdNrOb&#10;1c1kSaK7/ntTKPQ2j/c5i9XoOnGhEFvPGuYzBYK48qblRsNhv354ARETssHOM2m4UoTVcnK3wML4&#10;gT/pUqZG5BCOBWqwKfWFlLGy5DDOfE+cudoHhynD0EgTcMjhrpOPSj1Lhy3nBos9vVuqTuXZaaCy&#10;r2u7Cfvjd7fb7IaRv+T2R+v76fj2CiLRmP7Ff+4Pk+cr9QS/3+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emVwgAAAN0AAAAPAAAAAAAAAAAAAAAAAJgCAABkcnMvZG93&#10;bnJldi54bWxQSwUGAAAAAAQABAD1AAAAhwMAAAAA&#10;" path="m,l39,r,6l39,13,6,13,,6,,xe" fillcolor="#b7b6b5" stroked="f">
                    <v:path arrowok="t" o:connecttype="custom" o:connectlocs="0,0;39,0;39,6;39,13;6,13;0,6;0,0" o:connectangles="0,0,0,0,0,0,0"/>
                  </v:shape>
                  <v:shape id="Freeform 342" o:spid="_x0000_s1358" style="position:absolute;left:4613;top:1239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eSccA&#10;AADdAAAADwAAAGRycy9kb3ducmV2LnhtbESPQWvCQBCF7wX/wzKCt7pJwVKiq1SrUGoPJkrPQ3ZM&#10;0mZnQ3ZrEn99tyB4m+G9982bxao3tbhQ6yrLCuJpBII4t7riQsHpuHt8AeE8ssbaMikYyMFqOXpY&#10;YKJtxyldMl+IAGGXoILS+yaR0uUlGXRT2xAH7Wxbgz6sbSF1i12Am1o+RdGzNFhxuFBiQ5uS8p/s&#10;1yg4nIuY9unH4RTPvq5v/fb4uR6+lZqM+9c5CE+9v5tv6Xcd6gci/H8TRp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k3knHAAAA3QAAAA8AAAAAAAAAAAAAAAAAmAIAAGRy&#10;cy9kb3ducmV2LnhtbFBLBQYAAAAABAAEAPUAAACMAwAAAAA=&#10;" path="m,l39,r,7l45,13,6,13,6,7,,xe" fillcolor="#c6c6c5" stroked="f">
                    <v:path arrowok="t" o:connecttype="custom" o:connectlocs="0,0;39,0;39,7;45,13;6,13;6,7;0,0" o:connectangles="0,0,0,0,0,0,0"/>
                  </v:shape>
                  <v:shape id="Freeform 343" o:spid="_x0000_s1359" style="position:absolute;left:4619;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rJD8EA&#10;AADdAAAADwAAAGRycy9kb3ducmV2LnhtbERP32vCMBB+H/g/hBP2NpMpbNIZRRSlfXMqez6aS1vW&#10;XGoTtfvvF2Gwt/v4ft5iNbhW3KgPjWcNrxMFgrj0puFKw/m0e5mDCBHZYOuZNPxQgNVy9LTAzPg7&#10;f9LtGCuRQjhkqKGOscukDGVNDsPEd8SJs753GBPsK2l6vKdw18qpUm/SYcOpocaONjWV38er03DZ&#10;Fminqlgf9tbagjb516zNtX4eD+sPEJGG+C/+c+cmzVfqHR7fp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ayQ/BAAAA3QAAAA8AAAAAAAAAAAAAAAAAmAIAAGRycy9kb3du&#10;cmV2LnhtbFBLBQYAAAAABAAEAPUAAACGAwAAAAA=&#10;" path="m,l33,r6,6l39,13,,13,,6,,xe" fillcolor="#cfcece" stroked="f">
                    <v:path arrowok="t" o:connecttype="custom" o:connectlocs="0,0;33,0;39,6;39,13;0,13;0,6;0,0" o:connectangles="0,0,0,0,0,0,0"/>
                  </v:shape>
                  <v:shape id="Freeform 344" o:spid="_x0000_s1360" style="position:absolute;left:4619;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IlWcgA&#10;AADdAAAADwAAAGRycy9kb3ducmV2LnhtbESPT0/DMAzF70j7DpGRuLFkHCbULZsK2jQ4cNg/laNp&#10;vLaicaomdIVPjw9I3Gy95/d+Xq5H36qB+tgEtjCbGlDEZXANVxZOx+39I6iYkB22gcnCN0VYryY3&#10;S8xcuPKehkOqlIRwzNBCnVKXaR3LmjzGaeiIRbuE3mOSta+06/Eq4b7VD8bMtceGpaHGjp5rKj8P&#10;X97Cx1OxeSt+TrN8t3vdz/P381Bcttbe3Y75AlSiMf2b/65fnOAbI7jyjYy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QiVZyAAAAN0AAAAPAAAAAAAAAAAAAAAAAJgCAABk&#10;cnMvZG93bnJldi54bWxQSwUGAAAAAAQABAD1AAAAjQMAAAAA&#10;" path="m,l39,r,7l39,13,,13,,7,,xe" fillcolor="#e1e0e0" stroked="f">
                    <v:path arrowok="t" o:connecttype="custom" o:connectlocs="0,0;39,0;39,7;39,13;0,13;0,7;0,0" o:connectangles="0,0,0,0,0,0,0"/>
                  </v:shape>
                  <v:shape id="Freeform 345" o:spid="_x0000_s1361" style="position:absolute;left:4619;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rKAMQA&#10;AADdAAAADwAAAGRycy9kb3ducmV2LnhtbERP22oCMRB9F/oPYQq+aVLFUrdmpS6IQqngVujrdDN7&#10;oZvJsom6/n1TKPg2h3Od1XqwrbhQ7xvHGp6mCgRx4UzDlYbT53byAsIHZIOtY9JwIw/r9GG0wsS4&#10;Kx/pkodKxBD2CWqoQ+gSKX1Rk0U/dR1x5ErXWwwR9pU0PV5juG3lTKlnabHh2FBjR1lNxU9+thre&#10;vz/yebbINofusJydymaQX7uN1uPH4e0VRKAh3MX/7r2J85Vawt838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6ygDEAAAA3QAAAA8AAAAAAAAAAAAAAAAAmAIAAGRycy9k&#10;b3ducmV2LnhtbFBLBQYAAAAABAAEAPUAAACJAwAAAAA=&#10;" path="m,l39,r,6l39,13,,13,,6,,xe" fillcolor="#ebeaea" stroked="f">
                    <v:path arrowok="t" o:connecttype="custom" o:connectlocs="0,0;39,0;39,6;39,13;0,13;0,6;0,0" o:connectangles="0,0,0,0,0,0,0"/>
                  </v:shape>
                  <v:shape id="Freeform 346" o:spid="_x0000_s1362" style="position:absolute;left:4619;top:1242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iVqsUA&#10;AADdAAAADwAAAGRycy9kb3ducmV2LnhtbESPzWoDMQyE74W+g1Ght8abFkLZxgmlaUN6CCE/DyDW&#10;6nqpLZu1k928fXUI9CYxo5lP8+UYvLpQn7vIBqaTChRxE23HrYHT8evpFVQuyBZ9ZDJwpQzLxf3d&#10;HGsbB97T5VBaJSGcazTgSkm11rlxFDBPYiIW7Sf2AYusfattj4OEB6+fq2qmA3YsDQ4TfThqfg/n&#10;YCAO65V7ST5/tn69256P3y6ukjGPD+P7G6hCY/k33643VvCrqfDLNzKC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6JWqxQAAAN0AAAAPAAAAAAAAAAAAAAAAAJgCAABkcnMv&#10;ZG93bnJldi54bWxQSwUGAAAAAAQABAD1AAAAigMAAAAA&#10;" path="m,l39,r,7l46,13,7,13,,7,,xe" stroked="f">
                    <v:path arrowok="t" o:connecttype="custom" o:connectlocs="0,0;39,0;39,7;46,13;7,13;0,7;0,0" o:connectangles="0,0,0,0,0,0,0"/>
                  </v:shape>
                  <v:shape id="Freeform 347" o:spid="_x0000_s1363" style="position:absolute;left:4619;top:1243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Md8AA&#10;AADdAAAADwAAAGRycy9kb3ducmV2LnhtbERPzYrCMBC+C75DGMGLrEkFZalGEVnB61YfYGjGpraZ&#10;lCbW7tubhYW9zcf3O7vD6FoxUB9qzxqypQJBXHpTc6Xhdj1/fIIIEdlg65k0/FCAw3462WFu/Iu/&#10;aShiJVIIhxw12Bi7XMpQWnIYlr4jTtzd9w5jgn0lTY+vFO5auVJqIx3WnBosdnSyVDbF02lYL+oq&#10;qo1/DKvFxZy/mrEpWqv1fDYetyAijfFf/Oe+mDRfZRn8fpNOkP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TMd8AAAADdAAAADwAAAAAAAAAAAAAAAACYAgAAZHJzL2Rvd25y&#10;ZXYueG1sUEsFBgAAAAAEAAQA9QAAAIUDAAAAAA==&#10;" path="m,l39,r7,6l46,13,7,13,7,6,,xe" fillcolor="#f6f6f6" stroked="f">
                    <v:path arrowok="t" o:connecttype="custom" o:connectlocs="0,0;39,0;46,6;46,13;7,13;7,6;0,0" o:connectangles="0,0,0,0,0,0,0"/>
                  </v:shape>
                  <v:shape id="Freeform 348" o:spid="_x0000_s1364" style="position:absolute;left:4626;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557MEA&#10;AADdAAAADwAAAGRycy9kb3ducmV2LnhtbERPTWvCQBC9F/oflin0VnfNQSR1FRFKBZFibO9DdprE&#10;ZGdDdtT033cFwds83ucsVqPv1IWG2AS2MJ0YUMRlcA1XFr6PH29zUFGQHXaBycIfRVgtn58WmLtw&#10;5QNdCqlUCuGYo4VapM+1jmVNHuMk9MSJ+w2DR0lwqLQb8JrCfaczY2baY8OpocaeNjWVbXH2Fr7M&#10;T5ttxJ3l2PvTZ3todvuqsPb1ZVy/gxIa5SG+u7cuzTfTDG7fpBP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OeezBAAAA3QAAAA8AAAAAAAAAAAAAAAAAmAIAAGRycy9kb3du&#10;cmV2LnhtbFBLBQYAAAAABAAEAPUAAACGAwAAAAA=&#10;" path="m,l39,r,7l39,13,,13,,7,,xe" fillcolor="#e3e3e2" stroked="f">
                    <v:path arrowok="t" o:connecttype="custom" o:connectlocs="0,0;39,0;39,7;39,13;0,13;0,7;0,0" o:connectangles="0,0,0,0,0,0,0"/>
                  </v:shape>
                  <v:shape id="Freeform 349" o:spid="_x0000_s1365" style="position:absolute;left:4626;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4v8YA&#10;AADdAAAADwAAAGRycy9kb3ducmV2LnhtbESPQWuDQBCF74X8h2UCvTVrEilis0oICQRaKNXkPnUn&#10;KnFnxd2q/ffdQqG3Gd6b973Z5bPpxEiDay0rWK8iEMSV1S3XCi7l6SkB4Tyyxs4yKfgmB3m2eNhh&#10;qu3EHzQWvhYhhF2KChrv+1RKVzVk0K1sTxy0mx0M+rAOtdQDTiHcdHITRc/SYMuB0GBPh4aqe/Fl&#10;AuT10Mvr23k/xrh9j/UxKT83lVKPy3n/AsLT7P/Nf9dnHepH6y38fhNG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4v8YAAADdAAAADwAAAAAAAAAAAAAAAACYAgAAZHJz&#10;L2Rvd25yZXYueG1sUEsFBgAAAAAEAAQA9QAAAIsDAAAAAA==&#10;" path="m,l39,r,6l45,13,6,13,,6,,xe" fillcolor="#d9d8d8" stroked="f">
                    <v:path arrowok="t" o:connecttype="custom" o:connectlocs="0,0;39,0;39,6;45,13;6,13;0,6;0,0" o:connectangles="0,0,0,0,0,0,0"/>
                  </v:shape>
                  <v:shape id="Freeform 350" o:spid="_x0000_s1366" style="position:absolute;left:4626;top:12451;width:91;height:13;visibility:visible;mso-wrap-style:square;v-text-anchor:top" coordsize="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45Y8IA&#10;AADdAAAADwAAAGRycy9kb3ducmV2LnhtbERPTWvDMAy9D/ofjAq7rU7LyEpat4zCIDsuGWxHEatx&#10;WCyntpuk/74eDHbT431qf5xtL0byoXOsYL3KQBA3TnfcKvis3562IEJE1tg7JgU3CnA8LB72WGg3&#10;8QeNVWxFCuFQoAIT41BIGRpDFsPKDcSJOztvMSboW6k9Tinc9nKTZbm02HFqMDjQyVDzU12tgu+w&#10;qb+271MV5dVP7WwupX/JlXpczq87EJHm+C/+c5c6zc/Wz/D7TTpBH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jljwgAAAN0AAAAPAAAAAAAAAAAAAAAAAJgCAABkcnMvZG93&#10;bnJldi54bWxQSwUGAAAAAAQABAD1AAAAhwMAAAAA&#10;" path="m,l39,r6,7l45,13,6,13,6,7,,xm91,13r,xe" fillcolor="#c8c8c7" stroked="f">
                    <v:path arrowok="t" o:connecttype="custom" o:connectlocs="0,0;39,0;45,7;45,13;45,13;45,13;6,13;6,7;0,0;91,13;91,13;91,13;91,13" o:connectangles="0,0,0,0,0,0,0,0,0,0,0,0,0"/>
                    <o:lock v:ext="edit" verticies="t"/>
                  </v:shape>
                  <v:shape id="Freeform 351" o:spid="_x0000_s1367" style="position:absolute;left:4632;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3q8EA&#10;AADdAAAADwAAAGRycy9kb3ducmV2LnhtbERPS4vCMBC+C/6HMII3TVV0pRpFFEFcL7qL57GZPnab&#10;SWmiVn/9RhD2Nh/fc+bLxpTiRrUrLCsY9CMQxInVBWcKvr+2vSkI55E1lpZJwYMcLBft1hxjbe98&#10;pNvJZyKEsItRQe59FUvpkpwMur6tiAOX2tqgD7DOpK7xHsJNKYdRNJEGCw4NOVa0zin5PV2NgnHK&#10;uP9I5Q9dXDI6MD4/z+lGqW6nWc1AeGr8v/jt3ukwPxqM4fVNOEE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Wt6vBAAAA3QAAAA8AAAAAAAAAAAAAAAAAmAIAAGRycy9kb3du&#10;cmV2LnhtbFBLBQYAAAAABAAEAPUAAACGAwAAAAA=&#10;" path="m,l39,r,6l46,13,7,13,,6,,xm85,13r-7,l85,6r,7xe" fillcolor="#c0c0bf" stroked="f">
                    <v:path arrowok="t" o:connecttype="custom" o:connectlocs="0,0;39,0;39,0;39,6;46,13;46,13;7,13;0,6;0,0;85,13;78,13;78,13;85,6;85,13" o:connectangles="0,0,0,0,0,0,0,0,0,0,0,0,0,0"/>
                    <o:lock v:ext="edit" verticies="t"/>
                  </v:shape>
                  <v:shape id="Freeform 352" o:spid="_x0000_s1368" style="position:absolute;left:4632;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qnMIA&#10;AADdAAAADwAAAGRycy9kb3ducmV2LnhtbERPTWsCMRC9C/0PYQreNKtSaVejFEH0qKuUHofNuLuY&#10;TLZJdNd/3wiF3ubxPme57q0Rd/KhcaxgMs5AEJdON1wpOJ+2o3cQISJrNI5JwYMCrFcvgyXm2nV8&#10;pHsRK5FCOOSooI6xzaUMZU0Ww9i1xIm7OG8xJugrqT12KdwaOc2yubTYcGqosaVNTeW1uFkFZtfF&#10;y7Z4m30dOHwcvn82pvUPpYav/ecCRKQ+/ov/3Hud5meTOTy/SS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4mqcwgAAAN0AAAAPAAAAAAAAAAAAAAAAAJgCAABkcnMvZG93&#10;bnJldi54bWxQSwUGAAAAAAQABAD1AAAAhwMAAAAA&#10;" path="m,l39,,52,7r7,6l72,7,85,r,7l78,13,7,13,7,7,,xe" fillcolor="#b1b1b0" stroked="f">
                    <v:path arrowok="t" o:connecttype="custom" o:connectlocs="0,0;39,0;52,7;59,13;72,7;85,0;85,0;85,7;78,13;78,13;7,13;7,13;7,7;7,7;0,0" o:connectangles="0,0,0,0,0,0,0,0,0,0,0,0,0,0,0"/>
                  </v:shape>
                  <v:shape id="Freeform 353" o:spid="_x0000_s1369" style="position:absolute;left:4639;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h5cIA&#10;AADdAAAADwAAAGRycy9kb3ducmV2LnhtbERPTYvCMBC9C/6HMAveNNWDlWoUWV1YT8uqoMehGdti&#10;MylJtNVfbxYWvM3jfc5i1Zla3Mn5yrKC8SgBQZxbXXGh4Hj4Gs5A+ICssbZMCh7kYbXs9xaYadvy&#10;L933oRAxhH2GCsoQmkxKn5dk0I9sQxy5i3UGQ4SukNphG8NNLSdJMpUGK44NJTb0WVJ+3d+Mgnb3&#10;PLv8WKdbOtHpkE5/No/JRanBR7eegwjUhbf43/2t4/xknMLfN/EE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pOHlwgAAAN0AAAAPAAAAAAAAAAAAAAAAAJgCAABkcnMvZG93&#10;bnJldi54bWxQSwUGAAAAAAQABAD1AAAAhwMAAAAA&#10;" path="m,l39,,52,6,71,r7,l71,6r-6,7l6,13,6,6,,xe" fillcolor="#abaaaa" stroked="f">
                    <v:path arrowok="t" o:connecttype="custom" o:connectlocs="0,0;39,0;52,6;71,0;78,0;78,0;71,6;65,13;6,13;6,6;0,0;0,0" o:connectangles="0,0,0,0,0,0,0,0,0,0,0,0"/>
                  </v:shape>
                  <v:shape id="Freeform 354" o:spid="_x0000_s1370" style="position:absolute;left:4639;top:12477;width:71;height:13;visibility:visible;mso-wrap-style:square;v-text-anchor:top" coordsize="7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78QA&#10;AADdAAAADwAAAGRycy9kb3ducmV2LnhtbESPzYrCQBCE7wu+w9ALe1l0ogcxWUeRgOBlD/48QJPp&#10;/GCmJ8yMJr69fVjYWzdVXfX1dj+5Xj0pxM6zgeUiA0VcedtxY+B2Pc43oGJCtth7JgMvirDfzT62&#10;WFg/8pmel9QoCeFYoIE2paHQOlYtOYwLPxCLVvvgMMkaGm0DjhLuer3KsrV22LE0tDhQ2VJ1vzyc&#10;gbpefSP+5mVYXx/36XXLD1WejPn6nA4/oBJN6d/8d32ygp8tBVe+kRH07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cou/EAAAA3QAAAA8AAAAAAAAAAAAAAAAAmAIAAGRycy9k&#10;b3ducmV2LnhtbFBLBQYAAAAABAAEAPUAAACJAwAAAAA=&#10;" path="m,l71,,65,7r-7,6l13,13,6,7,,xe" fillcolor="#9f9e9d" stroked="f">
                    <v:path arrowok="t" o:connecttype="custom" o:connectlocs="0,0;71,0;65,7;58,13;13,13;6,7;0,0" o:connectangles="0,0,0,0,0,0,0"/>
                  </v:shape>
                  <v:shape id="Freeform 355" o:spid="_x0000_s1371" style="position:absolute;left:4645;top:12484;width:59;height:13;visibility:visible;mso-wrap-style:square;v-text-anchor:top" coordsize="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AYisMA&#10;AADdAAAADwAAAGRycy9kb3ducmV2LnhtbERPTWvCQBC9C/0PyxR6041SrEZXkYrQSykaRY9DdpoE&#10;s7Nxd43x33eFgrd5vM+ZLztTi5acrywrGA4SEMS51RUXCvbZpj8B4QOyxtoyKbiTh+XipTfHVNsb&#10;b6ndhULEEPYpKihDaFIpfV6SQT+wDXHkfq0zGCJ0hdQObzHc1HKUJGNpsOLYUGJDnyXl593VKDi/&#10;X+jnIwvOrK+r9nTEzbdcH5R6e+1WMxCBuvAU/7u/dJyfDKfw+C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AYisMAAADdAAAADwAAAAAAAAAAAAAAAACYAgAAZHJzL2Rv&#10;d25yZXYueG1sUEsFBgAAAAAEAAQA9QAAAIgDAAAAAA==&#10;" path="m,l59,,52,6r-6,7l20,13,13,6,,xe" fillcolor="#989797" stroked="f">
                    <v:path arrowok="t" o:connecttype="custom" o:connectlocs="0,0;59,0;52,6;46,13;20,13;13,6;0,0" o:connectangles="0,0,0,0,0,0,0"/>
                  </v:shape>
                  <v:shape id="Freeform 356" o:spid="_x0000_s1372" style="position:absolute;left:4652;top:12490;width:45;height:7;visibility:visible;mso-wrap-style:square;v-text-anchor:top" coordsize="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Vd8YA&#10;AADdAAAADwAAAGRycy9kb3ducmV2LnhtbESPQWvCQBCF74X+h2UKXopu6kFLdJUitFTrxVQ8D9lx&#10;E8zOhuzWxH/vHITeZnhv3vtmuR58o67UxTqwgbdJBoq4DLZmZ+D4+zl+BxUTssUmMBm4UYT16vlp&#10;ibkNPR/oWiSnJIRjjgaqlNpc61hW5DFOQkss2jl0HpOsndO2w17CfaOnWTbTHmuWhgpb2lRUXoo/&#10;b+CrcIN9dfv+uD+0P7v55nTbzk/GjF6GjwWoREP6Nz+uv63gZ1Phl29kBL2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6Vd8YAAADdAAAADwAAAAAAAAAAAAAAAACYAgAAZHJz&#10;L2Rvd25yZXYueG1sUEsFBgAAAAAEAAQA9QAAAIsDAAAAAA==&#10;" path="m,l45,,39,7,26,7,13,7,,xe" fillcolor="#8d8c8b" stroked="f">
                    <v:path arrowok="t" o:connecttype="custom" o:connectlocs="0,0;45,0;39,7;26,7;13,7;0,0" o:connectangles="0,0,0,0,0,0"/>
                  </v:shape>
                  <v:shape id="Freeform 357" o:spid="_x0000_s1373" style="position:absolute;left:4665;top:12497;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c5WcUA&#10;AADdAAAADwAAAGRycy9kb3ducmV2LnhtbERPTWvCQBC9C/6HZYReSt0krVaiq0ilYEsv2h48jtkx&#10;G83Ohuyq8d93CwVv83ifM1t0thYXan3lWEE6TEAQF05XXCr4+X5/moDwAVlj7ZgU3MjDYt7vzTDX&#10;7sobumxDKWII+xwVmBCaXEpfGLLoh64hjtzBtRZDhG0pdYvXGG5rmSXJWFqsODYYbOjNUHHanq2C&#10;D73b781r8Zz5z/S4SjcvX4+jnVIPg245BRGoC3fxv3ut4/wkS+Hvm3iC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zlZxQAAAN0AAAAPAAAAAAAAAAAAAAAAAJgCAABkcnMv&#10;ZG93bnJldi54bWxQSwUGAAAAAAQABAD1AAAAigMAAAAA&#10;" path="m,l26,,13,,,xe" fillcolor="#878685" stroked="f">
                    <v:path arrowok="t" o:connecttype="custom" o:connectlocs="0,0;26,0;13,0;0,0" o:connectangles="0,0,0,0"/>
                  </v:shape>
                  <v:shape id="Freeform 358" o:spid="_x0000_s1374" style="position:absolute;left:4613;top:12094;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zQ78MA&#10;AADdAAAADwAAAGRycy9kb3ducmV2LnhtbERPTWvCQBC9C/0PyxR6001DCZK6iijSXHrQGvA4ZKdJ&#10;MDuTZleT/vtuodDbPN7nrDaT69SdBt8KG3heJKCIK7Et1wbOH4f5EpQPyBY7YTLwTR4264fZCnMr&#10;Ix/pfgq1iiHsczTQhNDnWvuqIYd+IT1x5D5lcBgiHGptBxxjuOt0miSZdthybGiwp11D1fV0cwau&#10;ZS9vX0sZL9ltf+zes5eilMKYp8dp+woq0BT+xX/uwsb5SZrC7zfxB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zQ78MAAADdAAAADwAAAAAAAAAAAAAAAACYAgAAZHJzL2Rv&#10;d25yZXYueG1sUEsFBgAAAAAEAAQA9QAAAIgDAAAAAA==&#10;" path="m228,45l201,58,182,39,156,26r-26,l97,32,78,52,58,91,45,136r-6,52l39,240r,52l45,338r13,32l65,377r13,6l91,377r13,-7l104,377,91,390r-7,13l71,403r-6,l39,396,26,377,13,344,,299,,240,,182,6,130,26,78,39,58,52,39,65,19,84,13,117,r45,6l182,13r19,6l215,32r13,13e" filled="f" strokecolor="#1f1a17" strokeweight=".35pt">
                    <v:path arrowok="t" o:connecttype="custom" o:connectlocs="228,45;201,58;182,39;156,26;130,26;97,32;78,52;58,91;45,136;39,188;39,240;39,292;45,338;58,370;65,377;78,383;91,377;104,370;104,377;91,390;84,403;71,403;65,403;39,396;26,377;13,344;0,299;0,240;0,182;6,130;26,78;39,58;52,39;65,19;84,13;117,0;162,6;182,13;201,19;215,32;228,45" o:connectangles="0,0,0,0,0,0,0,0,0,0,0,0,0,0,0,0,0,0,0,0,0,0,0,0,0,0,0,0,0,0,0,0,0,0,0,0,0,0,0,0,0"/>
                  </v:shape>
                  <v:shape id="Freeform 359" o:spid="_x0000_s1375" style="position:absolute;left:4860;top:12094;width:65;height:6;visibility:visible;mso-wrap-style:square;v-text-anchor:top" coordsize="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k5sEA&#10;AADdAAAADwAAAGRycy9kb3ducmV2LnhtbERP24rCMBB9F/yHMIJvmqqLLl2jiCIU9GXrfsBsM/Zi&#10;MylNtPXvzYKwb3M411lve1OLB7WutKxgNo1AEGdWl5wr+LkcJ58gnEfWWFsmBU9ysN0MB2uMte34&#10;mx6pz0UIYRejgsL7JpbSZQUZdFPbEAfualuDPsA2l7rFLoSbWs6jaCkNlhwaCmxoX1B2S+9GwbHU&#10;v/556laH3ZmqpUuq6iOplBqP+t0XCE+9/xe/3YkO86P5Av6+CSf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ObBAAAA3QAAAA8AAAAAAAAAAAAAAAAAmAIAAGRycy9kb3du&#10;cmV2LnhtbFBLBQYAAAAABAAEAPUAAACGAwAAAAA=&#10;" path="m65,6l,6,33,,65,6xe" fillcolor="#aaa9a9" stroked="f">
                    <v:path arrowok="t" o:connecttype="custom" o:connectlocs="65,6;0,6;33,0;65,6" o:connectangles="0,0,0,0"/>
                  </v:shape>
                  <v:shape id="Freeform 360" o:spid="_x0000_s1376" style="position:absolute;left:4841;top:12094;width:104;height:13;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CcQA&#10;AADdAAAADwAAAGRycy9kb3ducmV2LnhtbERPS2sCMRC+F/wPYYReSk0UKbIaRUSheGpt6+M2bKab&#10;pZvJksR1+++bQqG3+fies1j1rhEdhVh71jAeKRDEpTc1Vxre33aPMxAxIRtsPJOGb4qwWg7uFlgY&#10;f+NX6g6pEjmEY4EabEptIWUsLTmMI98SZ+7TB4cpw1BJE/CWw10jJ0o9SYc15waLLW0slV+Hq9Nw&#10;3JrezvbqOD2b9enFd5eHj9BqfT/s13MQifr0L/5zP5s8X02m8PtNPk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iwnEAAAA3QAAAA8AAAAAAAAAAAAAAAAAmAIAAGRycy9k&#10;b3ducmV2LnhtbFBLBQYAAAAABAAEAPUAAACJAwAAAAA=&#10;" path="m104,13l,13,26,6,52,,78,6r26,7xe" fillcolor="#adadac" stroked="f">
                    <v:path arrowok="t" o:connecttype="custom" o:connectlocs="104,13;0,13;0,13;26,6;52,0;78,6;104,13" o:connectangles="0,0,0,0,0,0,0"/>
                  </v:shape>
                  <v:shape id="Freeform 361" o:spid="_x0000_s1377" style="position:absolute;left:4834;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EJDcQA&#10;AADdAAAADwAAAGRycy9kb3ducmV2LnhtbERP32vCMBB+H/g/hBN8m+mEiXRGGROdIgp2G3s9mlvb&#10;2VxKkmr1rzfCYG/38f286bwztTiR85VlBU/DBARxbnXFhYLPj+XjBIQPyBpry6TgQh7ms97DFFNt&#10;z3ygUxYKEUPYp6igDKFJpfR5SQb90DbEkfuxzmCI0BVSOzzHcFPLUZKMpcGKY0OJDb2VlB+z1ih4&#10;X6w21z39+l3xfVgt3VdL20mr1KDfvb6ACNSFf/Gfe63j/GT0DPdv4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CQ3EAAAA3QAAAA8AAAAAAAAAAAAAAAAAmAIAAGRycy9k&#10;b3ducmV2LnhtbFBLBQYAAAAABAAEAPUAAACJAwAAAAA=&#10;" path="m26,l91,r13,l124,13,,13,,7r7,l20,r6,xe" fillcolor="#b5b4b3" stroked="f">
                    <v:path arrowok="t" o:connecttype="custom" o:connectlocs="26,0;91,0;104,0;124,13;0,13;0,7;7,7;20,0;26,0" o:connectangles="0,0,0,0,0,0,0,0,0"/>
                  </v:shape>
                  <v:shape id="Freeform 362" o:spid="_x0000_s1378" style="position:absolute;left:4821;top:12107;width:150;height:13;visibility:visible;mso-wrap-style:square;v-text-anchor:top" coordsize="1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1A9sAA&#10;AADdAAAADwAAAGRycy9kb3ducmV2LnhtbERPSwrCMBDdC94hjOBGNFWoSDWKCoIbET8bd0MzttVm&#10;Upqo9fZGENzN431ntmhMKZ5Uu8KyguEgAkGcWl1wpuB82vQnIJxH1lhaJgVvcrCYt1szTLR98YGe&#10;R5+JEMIuQQW591UipUtzMugGtiIO3NXWBn2AdSZ1ja8Qbko5iqKxNFhwaMixonVO6f34MApSc91t&#10;bvsmPsnVbri9TGLje7FS3U6znILw1Pi/+Ofe6jA/Go3h+004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1A9sAAAADdAAAADwAAAAAAAAAAAAAAAACYAgAAZHJzL2Rvd25y&#10;ZXYueG1sUEsFBgAAAAAEAAQA9QAAAIUDAAAAAA==&#10;" path="m20,l124,r13,6l150,13,,13,13,6,20,xe" fillcolor="#b9b9b8" stroked="f">
                    <v:path arrowok="t" o:connecttype="custom" o:connectlocs="20,0;124,0;137,6;150,13;0,13;13,6;20,0" o:connectangles="0,0,0,0,0,0,0"/>
                  </v:shape>
                  <v:shape id="Freeform 363" o:spid="_x0000_s1379" style="position:absolute;left:4814;top:12113;width:163;height:13;visibility:visible;mso-wrap-style:square;v-text-anchor:top" coordsize="1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bM8EA&#10;AADdAAAADwAAAGRycy9kb3ducmV2LnhtbERPyWrDMBC9F/oPYgK9NbIdSItj2YTSgKGnLPQ8WBPZ&#10;WBoZS03cv68Khd7m8dapmsVZcaM5DJ4V5OsMBHHn9cBGweV8eH4FESKyRuuZFHxTgKZ+fKiw1P7O&#10;R7qdohEphEOJCvoYp1LK0PXkMKz9RJy4q58dxgRnI/WM9xTurCyybCsdDpwaepzoraduPH05BS2f&#10;3z+NGeNxM23bzSG3+qOzSj2tlv0ORKQl/ov/3K1O87PiBX6/SSfI+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qmzPBAAAA3QAAAA8AAAAAAAAAAAAAAAAAmAIAAGRycy9kb3du&#10;cmV2LnhtbFBLBQYAAAAABAAEAPUAAACGAwAAAAA=&#10;" path="m20,l144,r6,7l163,13r-52,l85,7,53,13,,13,7,7,20,xe" fillcolor="#c1c0c0" stroked="f">
                    <v:path arrowok="t" o:connecttype="custom" o:connectlocs="20,0;144,0;150,7;163,13;111,13;85,7;53,13;0,13;7,7;20,0" o:connectangles="0,0,0,0,0,0,0,0,0,0"/>
                  </v:shape>
                  <v:shape id="Freeform 364" o:spid="_x0000_s1380" style="position:absolute;left:4808;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0BCcMA&#10;AADdAAAADwAAAGRycy9kb3ducmV2LnhtbESPQWvCQBCF7wX/wzKCl6KbphAkuooIhV61hV6H7JhN&#10;zM6G7DZGf71zKPQ2w3vz3jfb/eQ7NdIQm8AG3lYZKOIq2IZrA99fH8s1qJiQLXaBycCdIux3s5ct&#10;ljbc+ETjOdVKQjiWaMCl1Jdax8qRx7gKPbFolzB4TLIOtbYD3iTcdzrPskJ7bFgaHPZ0dFRdz7/e&#10;QNs/2pC71+JgucDxJ7XvOD2MWcynwwZUoin9m/+uP63gZ7ngyjcygt4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0BCcMAAADdAAAADwAAAAAAAAAAAAAAAACYAgAAZHJzL2Rv&#10;d25yZXYueG1sUEsFBgAAAAAEAAQA9QAAAIgDAAAAAA==&#10;" path="m13,l163,r6,6l169,13r-39,l111,,98,,78,,52,6r-6,7l,13,6,6,13,xe" fillcolor="#c5c5c4" stroked="f">
                    <v:path arrowok="t" o:connecttype="custom" o:connectlocs="13,0;163,0;169,6;169,13;130,13;111,0;98,0;78,0;52,6;52,6;46,13;0,13;6,6;13,0" o:connectangles="0,0,0,0,0,0,0,0,0,0,0,0,0,0"/>
                  </v:shape>
                  <v:shape id="Freeform 365" o:spid="_x0000_s1381" style="position:absolute;left:4808;top:12126;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k8QA&#10;AADdAAAADwAAAGRycy9kb3ducmV2LnhtbERPTWvCQBC9C/0PyxS8SN2oaNPUVaSgiDcTKfQ2ZKdJ&#10;aHY27G41/ntXELzN433Oct2bVpzJ+caygsk4AUFcWt1wpeBUbN9SED4ga2wtk4IreVivXgZLzLS9&#10;8JHOeahEDGGfoYI6hC6T0pc1GfRj2xFH7tc6gyFCV0nt8BLDTSunSbKQBhuODTV29FVT+Zf/GwVt&#10;MZrsNvPr6dvJtC8O7+n2Z1YqNXztN58gAvXhKX649zrOT6YfcP8mni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1E5PEAAAA3QAAAA8AAAAAAAAAAAAAAAAAmAIAAGRycy9k&#10;b3ducmV2LnhtbFBLBQYAAAAABAAEAPUAAACJAwAAAAA=&#10;" path="m6,l59,,52,,46,7r-7,6l,13,,7,6,xm117,r52,l169,7r7,6l137,13,130,,117,xe" fillcolor="#cfcece" stroked="f">
                    <v:path arrowok="t" o:connecttype="custom" o:connectlocs="6,0;59,0;52,0;52,0;46,7;39,13;0,13;0,7;6,0;117,0;169,0;169,7;176,13;137,13;130,0;117,0" o:connectangles="0,0,0,0,0,0,0,0,0,0,0,0,0,0,0,0"/>
                    <o:lock v:ext="edit" verticies="t"/>
                  </v:shape>
                  <v:shape id="Freeform 366" o:spid="_x0000_s1382" style="position:absolute;left:4801;top:12133;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1+sgA&#10;AADdAAAADwAAAGRycy9kb3ducmV2LnhtbESPQUvDQBCF74L/YRnBm920QrGx2yJCqUIFGxXpbciO&#10;2Wh2Ns1u0+iv7xyE3mZ4b977Zr4cfKN66mId2MB4lIEiLoOtuTLw/ra6uQMVE7LFJjAZ+KUIy8Xl&#10;xRxzG468pb5IlZIQjjkacCm1udaxdOQxjkJLLNpX6DwmWbtK2w6PEu4bPcmyqfZYszQ4bOnRUflT&#10;HLyB19134cbbDX3+9bOXj2L/vFkPO2Our4aHe1CJhnQ2/18/WcHPboVfvpER9OI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EHX6yAAAAN0AAAAPAAAAAAAAAAAAAAAAAJgCAABk&#10;cnMvZG93bnJldi54bWxQSwUGAAAAAAQABAD1AAAAjQMAAAAA&#10;" path="m7,l53,,46,6r-6,7l,13,7,6,7,xm137,r39,l183,r,6l183,13r-33,l144,6,137,xe" fillcolor="#d3d2d2" stroked="f">
                    <v:path arrowok="t" o:connecttype="custom" o:connectlocs="7,0;53,0;46,6;40,13;0,13;7,6;7,0;137,0;176,0;183,0;183,6;183,13;150,13;144,6;137,0" o:connectangles="0,0,0,0,0,0,0,0,0,0,0,0,0,0,0"/>
                    <o:lock v:ext="edit" verticies="t"/>
                  </v:shape>
                  <v:shape id="Freeform 367" o:spid="_x0000_s1383" style="position:absolute;left:4795;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Jo8MA&#10;AADdAAAADwAAAGRycy9kb3ducmV2LnhtbERP32vCMBB+H/g/hBP2NhMVxqhGUVEZbIpW8flozrba&#10;XEqTafffL8LAt/v4ft542tpK3KjxpWMN/Z4CQZw5U3Ku4XhYvX2A8AHZYOWYNPySh+mk8zLGxLg7&#10;7+mWhlzEEPYJaihCqBMpfVaQRd9zNXHkzq6xGCJscmkavMdwW8mBUu/SYsmxocCaFgVl1/THaris&#10;T9dBhsvZ5nt+/EppvVzttkrr1247G4EI1Ian+N/9aeJ8NezD45t4gp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aJo8MAAADdAAAADwAAAAAAAAAAAAAAAACYAgAAZHJzL2Rv&#10;d25yZXYueG1sUEsFBgAAAAAEAAQA9QAAAIgDAAAAAA==&#10;" path="m13,l52,,46,7r-7,6l,13,6,7,13,xm150,r39,l176,13r-13,l156,7,150,xe" fillcolor="#dededd" stroked="f">
                    <v:path arrowok="t" o:connecttype="custom" o:connectlocs="13,0;52,0;46,7;39,13;0,13;6,7;13,0;150,0;189,0;189,0;189,0;176,13;163,13;156,7;150,0" o:connectangles="0,0,0,0,0,0,0,0,0,0,0,0,0,0,0"/>
                    <o:lock v:ext="edit" verticies="t"/>
                  </v:shape>
                  <v:shape id="Freeform 368" o:spid="_x0000_s1384" style="position:absolute;left:4795;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eP8IA&#10;AADdAAAADwAAAGRycy9kb3ducmV2LnhtbERPTYvCMBC9C/sfwix401QFKV2j6LKKsCe1hz0OzdgW&#10;m0ltorb99RtB8DaP9zmLVWsqcafGlZYVTMYRCOLM6pJzBelpO4pBOI+ssbJMCjpysFp+DBaYaPvg&#10;A92PPhchhF2CCgrv60RKlxVk0I1tTRy4s20M+gCbXOoGHyHcVHIaRXNpsOTQUGBN3wVll+PNKPjt&#10;KE7/rpP0Gvufbtcf+sxseqWGn+36C4Sn1r/FL/deh/nRbArPb8IJ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Z4/wgAAAN0AAAAPAAAAAAAAAAAAAAAAAJgCAABkcnMvZG93&#10;bnJldi54bWxQSwUGAAAAAAQABAD1AAAAhwMAAAAA&#10;" path="m6,l46,r,6l39,13,,13,,6,6,xm156,r33,l169,6,163,r-7,xe" fillcolor="#e3e3e2" stroked="f">
                    <v:path arrowok="t" o:connecttype="custom" o:connectlocs="6,0;46,0;46,6;39,13;0,13;0,6;6,0;156,0;189,0;169,6;163,0;156,0" o:connectangles="0,0,0,0,0,0,0,0,0,0,0,0"/>
                    <o:lock v:ext="edit" verticies="t"/>
                  </v:shape>
                  <v:shape id="Freeform 369" o:spid="_x0000_s1385" style="position:absolute;left:4788;top:12152;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lUsIA&#10;AADdAAAADwAAAGRycy9kb3ducmV2LnhtbERPTYvCMBC9C/6HMIIX0VQFkWoUEVz3tlgFPQ7N2Bab&#10;SWmybd1fvxEEb/N4n7PedqYUDdWusKxgOolAEKdWF5wpuJwP4yUI55E1lpZJwZMcbDf93hpjbVs+&#10;UZP4TIQQdjEqyL2vYildmpNBN7EVceDutjboA6wzqWtsQ7gp5SyKFtJgwaEhx4r2OaWP5Nco4Pui&#10;OX81f4lrrz8zutyex2y0V2o46HYrEJ46/xG/3d86zI/mc3h9E06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F2VSwgAAAN0AAAAPAAAAAAAAAAAAAAAAAJgCAABkcnMvZG93&#10;bnJldi54bWxQSwUGAAAAAAQABAD1AAAAhwMAAAAA&#10;" path="m7,l46,r,7l40,13,,13,7,7,7,xm170,r13,l176,r-6,xe" fillcolor="#efeeee" stroked="f">
                    <v:path arrowok="t" o:connecttype="custom" o:connectlocs="7,0;46,0;46,7;40,13;0,13;7,7;7,0;170,0;183,0;176,0;176,0;170,0" o:connectangles="0,0,0,0,0,0,0,0,0,0,0,0"/>
                    <o:lock v:ext="edit" verticies="t"/>
                  </v:shape>
                  <v:shape id="Freeform 370" o:spid="_x0000_s1386" style="position:absolute;left:4788;top:1215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XsIA&#10;AADdAAAADwAAAGRycy9kb3ducmV2LnhtbERPzWrCQBC+C32HZQredNNWpEZXKdJg9SLVPMCQHbPB&#10;7GzMbk369q4geJuP73cWq97W4kqtrxwreBsnIIgLpysuFeTHbPQJwgdkjbVjUvBPHlbLl8ECU+06&#10;/qXrIZQihrBPUYEJoUml9IUhi37sGuLInVxrMUTYllK32MVwW8v3JJlKixXHBoMNrQ0V58OfVbDN&#10;9vJ7pjc7M+VLXxb7POuOuVLD1/5rDiJQH57ih/tHx/nJxwTu38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vAZewgAAAN0AAAAPAAAAAAAAAAAAAAAAAJgCAABkcnMvZG93&#10;bnJldi54bWxQSwUGAAAAAAQABAD1AAAAhwMAAAAA&#10;" path="m7,l46,,40,6r,7l,13,,6,7,xe" fillcolor="#f4f4f3" stroked="f">
                    <v:path arrowok="t" o:connecttype="custom" o:connectlocs="7,0;46,0;40,6;40,13;0,13;0,6;7,0" o:connectangles="0,0,0,0,0,0,0"/>
                  </v:shape>
                  <v:shape id="Freeform 371" o:spid="_x0000_s1387" style="position:absolute;left:4782;top:1216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qUsIA&#10;AADdAAAADwAAAGRycy9kb3ducmV2LnhtbERPzWoCMRC+F3yHMIK3mrXSIqtRRKu0h1KqPsCwGTeL&#10;ySRsoru+vSkUepuP73cWq95ZcaM2Np4VTMYFCOLK64ZrBafj7nkGIiZkjdYzKbhThNVy8LTAUvuO&#10;f+h2SLXIIRxLVGBSCqWUsTLkMI59IM7c2bcOU4ZtLXWLXQ53Vr4UxZt02HBuMBhoY6i6HK5Oge/2&#10;WzMNNr7Xdv/9dT1+Gr8NSo2G/XoOIlGf/sV/7g+d5xfTV/j9Jp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KmpSwgAAAN0AAAAPAAAAAAAAAAAAAAAAAJgCAABkcnMvZG93&#10;bnJldi54bWxQSwUGAAAAAAQABAD1AAAAhwMAAAAA&#10;" path="m6,l46,r,7l39,13,,13,6,7,6,xe" stroked="f">
                    <v:path arrowok="t" o:connecttype="custom" o:connectlocs="6,0;46,0;46,7;39,13;0,13;6,7;6,0" o:connectangles="0,0,0,0,0,0,0"/>
                  </v:shape>
                  <v:shape id="Freeform 372" o:spid="_x0000_s1388" style="position:absolute;left:4782;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Jl8YA&#10;AADdAAAADwAAAGRycy9kb3ducmV2LnhtbERPS2sCMRC+F/wPYYRepGatYMvWKD6w2EMP3e2lt2Ez&#10;3SzdTNZN1NRfbwpCb/PxPWe+jLYVJ+p941jBZJyBIK6cbrhW8FnuHp5B+ICssXVMCn7Jw3IxuJtj&#10;rt2ZP+hUhFqkEPY5KjAhdLmUvjJk0Y9dR5y4b9dbDAn2tdQ9nlO4beVjls2kxYZTg8GONoaqn+Jo&#10;FRRfb4f9aLqtJ+WhXb+Xr+byFKNS98O4egERKIZ/8c2912l+Np3B3zfpB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DJl8YAAADdAAAADwAAAAAAAAAAAAAAAACYAgAAZHJz&#10;L2Rvd25yZXYueG1sUEsFBgAAAAAEAAQA9QAAAIsDAAAAAA==&#10;" path="m6,l46,,39,6r,7l,13,,6,6,xe" fillcolor="#fafafa" stroked="f">
                    <v:path arrowok="t" o:connecttype="custom" o:connectlocs="6,0;46,0;39,6;39,13;0,13;0,6;6,0" o:connectangles="0,0,0,0,0,0,0"/>
                  </v:shape>
                  <v:shape id="Freeform 373" o:spid="_x0000_s1389" style="position:absolute;left:4782;top:1217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4QcYA&#10;AADdAAAADwAAAGRycy9kb3ducmV2LnhtbESP3WrDMAyF7wt7B6PCbsrqbIX+ZHHCGAw2Bi1N9wDC&#10;VpOssRxiN83efi4UeqePc3R0lBWjbcVAvW8cK3ieJyCItTMNVwp+Dh9PaxA+IBtsHZOCP/JQ5A+T&#10;DFPjLrynoQyViCHsU1RQh9ClUnpdk0U/dx1x1I6utxgi9pU0PV5iuG3lS5IspcWG44UaO3qvSZ/K&#10;s1Xw/UtbvfmyO7301Xp3Xswib5V6nI5vryACjeFuvm1/mlg/Wazg+k0cQe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L4QcYAAADdAAAADwAAAAAAAAAAAAAAAACYAgAAZHJz&#10;L2Rvd25yZXYueG1sUEsFBgAAAAAEAAQA9QAAAIsDAAAAAA==&#10;" path="m,l39,r,7l39,13,,13,,7,,xe" fillcolor="#efeeee" stroked="f">
                    <v:path arrowok="t" o:connecttype="custom" o:connectlocs="0,0;39,0;39,7;39,13;0,13;0,7;0,0" o:connectangles="0,0,0,0,0,0,0"/>
                  </v:shape>
                  <v:shape id="Freeform 374" o:spid="_x0000_s1390" style="position:absolute;left:4775;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HcMYA&#10;AADdAAAADwAAAGRycy9kb3ducmV2LnhtbESP3WrCQBCF74W+wzKF3uluLYhEVxGlYCkU/x5gzI5J&#10;MDsbs1tN+vSdi0LvZjhnzvlmvux8re7UxiqwhdeRAUWcB1dxYeF0fB9OQcWE7LAOTBZ6irBcPA3m&#10;mLnw4D3dD6lQEsIxQwtlSk2mdcxL8hhHoSEW7RJaj0nWttCuxYeE+1qPjZlojxVLQ4kNrUvKr4dv&#10;b8H056990K7fbPh6231+THbTn5u1L8/dagYqUZf+zX/XWyf45k1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HcMYAAADdAAAADwAAAAAAAAAAAAAAAACYAgAAZHJz&#10;L2Rvd25yZXYueG1sUEsFBgAAAAAEAAQA9QAAAIsDAAAAAA==&#10;" path="m7,l46,r,6l39,13,,13,7,6,7,xe" fillcolor="#e8e8e7" stroked="f">
                    <v:path arrowok="t" o:connecttype="custom" o:connectlocs="7,0;46,0;46,6;39,13;0,13;7,6;7,0" o:connectangles="0,0,0,0,0,0,0"/>
                  </v:shape>
                  <v:shape id="Freeform 375" o:spid="_x0000_s1391" style="position:absolute;left:4775;top:1219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0lMQA&#10;AADdAAAADwAAAGRycy9kb3ducmV2LnhtbERPS2sCMRC+C/0PYYRepGbboqzrRiktQosX3XrxNmxm&#10;H7iZbJOo23/fFARv8/E9J18PphMXcr61rOB5moAgLq1uuVZw+N48pSB8QNbYWSYFv+RhvXoY5Zhp&#10;e+U9XYpQixjCPkMFTQh9JqUvGzLop7YnjlxlncEQoauldniN4aaTL0kylwZbjg0N9vTeUHkqzkbB&#10;R/pVHXf7n9lk0LQxBW3Lc+qUehwPb0sQgYZwF9/cnzrOT14X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NJTEAAAA3QAAAA8AAAAAAAAAAAAAAAAAmAIAAGRycy9k&#10;b3ducmV2LnhtbFBLBQYAAAAABAAEAPUAAACJAwAAAAA=&#10;" path="m7,l46,,39,7r,6l,13,,7,7,xe" fillcolor="#dddcdc" stroked="f">
                    <v:path arrowok="t" o:connecttype="custom" o:connectlocs="7,0;46,0;39,7;39,13;0,13;0,7;7,0" o:connectangles="0,0,0,0,0,0,0"/>
                  </v:shape>
                  <v:shape id="Freeform 376" o:spid="_x0000_s1392" style="position:absolute;left:4775;top:1219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npckA&#10;AADdAAAADwAAAGRycy9kb3ducmV2LnhtbESPQUvDQBCF74L/YZlCL2I3rVYldltKQSlSKEYreBuy&#10;02xsdjZk1zb6651DwdsM781738wWvW/UkbpYBzYwHmWgiMtga64MvL89XT+AignZYhOYDPxQhMX8&#10;8mKGuQ0nfqVjkSolIRxzNOBSanOtY+nIYxyFlli0feg8Jlm7StsOTxLuGz3JsjvtsWZpcNjSylF5&#10;KL69gd/t+nPjipvd7v7w8vE1fabtOFwZMxz0y0dQifr0bz5fr63gZ7fCL9/ICHr+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uwnpckAAADdAAAADwAAAAAAAAAAAAAAAACYAgAA&#10;ZHJzL2Rvd25yZXYueG1sUEsFBgAAAAAEAAQA9QAAAI4DAAAAAA==&#10;" path="m,l39,r,6l39,13,,13,,6,,xe" fillcolor="#d6d6d5" stroked="f">
                    <v:path arrowok="t" o:connecttype="custom" o:connectlocs="0,0;39,0;39,6;39,13;0,13;0,6;0,0" o:connectangles="0,0,0,0,0,0,0"/>
                  </v:shape>
                  <v:shape id="Freeform 377" o:spid="_x0000_s1393" style="position:absolute;left:4769;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ekkcMA&#10;AADdAAAADwAAAGRycy9kb3ducmV2LnhtbERPS4vCMBC+L/gfwgje1tTHilajiK6wh71YBT0OzdiW&#10;NpPSxNr99xtB8DYf33NWm85UoqXGFZYVjIYRCOLU6oIzBefT4XMOwnlkjZVlUvBHDjbr3scKY20f&#10;fKQ28ZkIIexiVJB7X8dSujQng25oa+LA3Wxj0AfYZFI3+AjhppLjKJpJgwWHhhxr2uWUlsndKDhO&#10;/PQw+b4svq5t+ZtimZzG+51Sg363XYLw1Pm3+OX+0WF+NB3B85tw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ekkcMAAADdAAAADwAAAAAAAAAAAAAAAACYAgAAZHJzL2Rv&#10;d25yZXYueG1sUEsFBgAAAAAEAAQA9QAAAIgDAAAAAA==&#10;" path="m6,l45,r,7l45,13,,13,6,7,6,xe" fillcolor="#cdcccc" stroked="f">
                    <v:path arrowok="t" o:connecttype="custom" o:connectlocs="6,0;45,0;45,7;45,13;0,13;6,7;6,0" o:connectangles="0,0,0,0,0,0,0"/>
                  </v:shape>
                  <v:shape id="Freeform 378" o:spid="_x0000_s1394" style="position:absolute;left:4769;top:1221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yWcIA&#10;AADdAAAADwAAAGRycy9kb3ducmV2LnhtbERPTYvCMBC9L/gfwgheFk1XRKQaRQRBvSzWZdHb0Ixp&#10;sZmUJmvrv98Igrd5vM9ZrDpbiTs1vnSs4GuUgCDOnS7ZKPg5bYczED4ga6wck4IHeVgtex8LTLVr&#10;+Uj3LBgRQ9inqKAIoU6l9HlBFv3I1cSRu7rGYoiwMVI32MZwW8lxkkylxZJjQ4E1bQrKb9mfVXDa&#10;mWpjqT0c5ez8+9may/Q72ys16HfrOYhAXXiLX+6djvOTyRie38QT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nJZwgAAAN0AAAAPAAAAAAAAAAAAAAAAAJgCAABkcnMvZG93&#10;bnJldi54bWxQSwUGAAAAAAQABAD1AAAAhwMAAAAA&#10;" path="m6,l45,r,6l39,13,,13,,6,6,xe" fillcolor="#c8c8c7" stroked="f">
                    <v:path arrowok="t" o:connecttype="custom" o:connectlocs="6,0;45,0;45,6;39,13;0,13;0,6;6,0" o:connectangles="0,0,0,0,0,0,0"/>
                  </v:shape>
                  <v:shape id="Freeform 379" o:spid="_x0000_s1395" style="position:absolute;left:4769;top:12217;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bU08MA&#10;AADdAAAADwAAAGRycy9kb3ducmV2LnhtbERPTWsCMRC9F/ofwhS81WRVWtkaRQTBi4du7X3YTHej&#10;m8m6ieu2v74RBG/zeJ+zWA2uET11wXrWkI0VCOLSG8uVhsPX9nUOIkRkg41n0vBLAVbL56cF5sZf&#10;+ZP6IlYihXDIUUMdY5tLGcqaHIaxb4kT9+M7hzHBrpKmw2sKd42cKPUmHVpODTW2tKmpPBUXp2Hz&#10;Pi9O+4M9Z8fm2+z77M8O6qj16GVYf4CINMSH+O7emTRfzaZw+yad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bU08MAAADdAAAADwAAAAAAAAAAAAAAAACYAgAAZHJzL2Rv&#10;d25yZXYueG1sUEsFBgAAAAAEAAQA9QAAAIgDAAAAAA==&#10;" path="m,l45,,39,7r,6l,13,,7,,xe" fillcolor="#bebebd" stroked="f">
                    <v:path arrowok="t" o:connecttype="custom" o:connectlocs="0,0;45,0;39,7;39,13;0,13;0,7;0,0" o:connectangles="0,0,0,0,0,0,0"/>
                  </v:shape>
                  <v:shape id="Freeform 380" o:spid="_x0000_s1396" style="position:absolute;left:4769;top:12224;width:39;height:6;visibility:visible;mso-wrap-style:square;v-text-anchor:top" coordsize="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FyX8YA&#10;AADdAAAADwAAAGRycy9kb3ducmV2LnhtbERPTWvCQBC9F/wPyxS81U1bCRJdpQqtWnqploK3cXea&#10;BLOzIbsm0V/vFgq9zeN9zmzR20q01PjSsYLHUQKCWDtTcq7ga//6MAHhA7LByjEpuJCHxXxwN8PM&#10;uI4/qd2FXMQQ9hkqKEKoMym9LsiiH7maOHI/rrEYImxyaRrsYrit5FOSpNJiybGhwJpWBenT7mwV&#10;1G368X08XJ/Xm7djvjzr922nU6WG9/3LFESgPvyL/9wbE+cn4zH8fhN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FyX8YAAADdAAAADwAAAAAAAAAAAAAAAACYAgAAZHJz&#10;L2Rvd25yZXYueG1sUEsFBgAAAAAEAAQA9QAAAIsDAAAAAA==&#10;" path="m,l39,r,6l,6,,xe" fillcolor="#babab9" stroked="f">
                    <v:path arrowok="t" o:connecttype="custom" o:connectlocs="0,0;39,0;39,0;39,6;0,6;0,0;0,0" o:connectangles="0,0,0,0,0,0,0"/>
                  </v:shape>
                  <v:shape id="Freeform 381" o:spid="_x0000_s1397" style="position:absolute;left:4769;top:12230;width:39;height:7;visibility:visible;mso-wrap-style:square;v-text-anchor:top" coordsize="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fka8QA&#10;AADdAAAADwAAAGRycy9kb3ducmV2LnhtbERPTWvCQBC9C/0Pywi96a6hLTW6Sltb8CBSo4jHITsm&#10;odnZkF01/nu3IHibx/uc6byztThT6yvHGkZDBYI4d6biQsNu+zN4B+EDssHaMWm4kof57Kk3xdS4&#10;C2/onIVCxBD2KWooQ2hSKX1ekkU/dA1x5I6utRgibAtpWrzEcFvLRKk3abHi2FBiQ18l5X/ZyWrY&#10;d+q0Xl2XKluMjfvlz+T7sEi0fu53HxMQgbrwEN/dSxPnq5dX+P8mni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X5GvEAAAA3QAAAA8AAAAAAAAAAAAAAAAAmAIAAGRycy9k&#10;b3ducmV2LnhtbFBLBQYAAAAABAAEAPUAAACJAwAAAAA=&#10;" path="m,l39,r,7l,7,,xe" fillcolor="#b1b1b0" stroked="f">
                    <v:path arrowok="t" o:connecttype="custom" o:connectlocs="0,0;39,0;39,0;39,7;0,7;0,0;0,0" o:connectangles="0,0,0,0,0,0,0"/>
                  </v:shape>
                  <v:shape id="Freeform 382" o:spid="_x0000_s1398" style="position:absolute;left:4762;top:1223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hiMYA&#10;AADdAAAADwAAAGRycy9kb3ducmV2LnhtbESPQWvCQBCF7wX/wzJCb81GCalEVxFBKJQear3kNmbH&#10;JJqdDdk12f77bqHQ2wzvvW/ebHbBdGKkwbWWFSySFARxZXXLtYLz1/FlBcJ5ZI2dZVLwTQ5229nT&#10;BgttJ/6k8eRrESHsClTQeN8XUrqqIYMusT1x1K52MOjjOtRSDzhFuOnkMk1zabDleKHBng4NVffT&#10;w0TKpV9l1N3K+vBaju8+Cx+PY1DqeR72axCegv83/6XfdKyfZjn8fhNH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shiMYAAADdAAAADwAAAAAAAAAAAAAAAACYAgAAZHJz&#10;L2Rvd25yZXYueG1sUEsFBgAAAAAEAAQA9QAAAIsDAAAAAA==&#10;" path="m7,l46,r,7l39,13,,13,7,7,7,xe" fillcolor="#adadac" stroked="f">
                    <v:path arrowok="t" o:connecttype="custom" o:connectlocs="7,0;46,0;46,7;39,13;0,13;7,7;7,0" o:connectangles="0,0,0,0,0,0,0"/>
                  </v:shape>
                  <v:shape id="Freeform 383" o:spid="_x0000_s1399" style="position:absolute;left:4762;top:1223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fPsEA&#10;AADdAAAADwAAAGRycy9kb3ducmV2LnhtbERPTWvCQBC9C/6HZYTedNNSVFJXKYJt8RYV7XHITpPQ&#10;7GzIjjH+e1cQvM3jfc5i1btaddSGyrOB10kCijj3tuLCwGG/Gc9BBUG2WHsmA1cKsFoOBwtMrb9w&#10;Rt1OChVDOKRooBRpUq1DXpLDMPENceT+fOtQImwLbVu8xHBX67ckmWqHFceGEhtal5T/787OwO/5&#10;ayPbU4Zr1x2t5E32TbY35mXUf36AEurlKX64f2ycn7zP4P5NPEEv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fnz7BAAAA3QAAAA8AAAAAAAAAAAAAAAAAmAIAAGRycy9kb3du&#10;cmV2LnhtbFBLBQYAAAAABAAEAPUAAACGAwAAAAA=&#10;" path="m7,l46,,39,6r,7l,13,,6,7,xe" fillcolor="#a6a5a4" stroked="f">
                    <v:path arrowok="t" o:connecttype="custom" o:connectlocs="7,0;46,0;39,6;39,13;0,13;0,6;7,0" o:connectangles="0,0,0,0,0,0,0"/>
                  </v:shape>
                  <v:shape id="Freeform 384" o:spid="_x0000_s1400" style="position:absolute;left:4762;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9dMcA&#10;AADdAAAADwAAAGRycy9kb3ducmV2LnhtbESP3WrCQBCF7wt9h2UK3kjdKKW0qauItOCFVRt9gCE7&#10;TYLZ2ZDd/Pj2nYuCdzOcM+d8s1yPrlY9taHybGA+S0AR595WXBi4nL+e30CFiGyx9kwGbhRgvXp8&#10;WGJq/cA/1GexUBLCIUUDZYxNqnXIS3IYZr4hFu3Xtw6jrG2hbYuDhLtaL5LkVTusWBpKbGhbUn7N&#10;OmegG65u/3k8LLb4PY11cZq+D31nzORp3HyAijTGu/n/emcFP3kRXPlGR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rfXTHAAAA3QAAAA8AAAAAAAAAAAAAAAAAmAIAAGRy&#10;cy9kb3ducmV2LnhtbFBLBQYAAAAABAAEAPUAAACMAwAAAAA=&#10;" path="m,l39,r,7l39,13,,13,,7,,xe" fillcolor="#a2a1a0" stroked="f">
                    <v:path arrowok="t" o:connecttype="custom" o:connectlocs="0,0;39,0;39,7;39,13;0,13;0,7;0,0" o:connectangles="0,0,0,0,0,0,0"/>
                  </v:shape>
                  <v:shape id="Freeform 385" o:spid="_x0000_s1401" style="position:absolute;left:4762;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zLS8MA&#10;AADdAAAADwAAAGRycy9kb3ducmV2LnhtbERP32vCMBB+F/wfwgm+aWKRodUoMpCNMYdzgq9Hc7bF&#10;5lKarK3//SIMfLuP7+ett72tREuNLx1rmE0VCOLMmZJzDeef/WQBwgdkg5Vj0nAnD9vNcLDG1LiO&#10;v6k9hVzEEPYpaihCqFMpfVaQRT91NXHkrq6xGCJscmka7GK4rWSi1Iu0WHJsKLCm14Ky2+nXajgm&#10;cvnRyXt7+PpM6tnieOnV/k3r8ajfrUAE6sNT/O9+N3G+mi/h8U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zLS8MAAADdAAAADwAAAAAAAAAAAAAAAACYAgAAZHJzL2Rv&#10;d25yZXYueG1sUEsFBgAAAAAEAAQA9QAAAIgDAAAAAA==&#10;" path="m,l39,r,6l39,13,,13,,6,,xe" fillcolor="#9b9a99" stroked="f">
                    <v:path arrowok="t" o:connecttype="custom" o:connectlocs="0,0;39,0;39,6;39,13;0,13;0,6;0,0" o:connectangles="0,0,0,0,0,0,0"/>
                  </v:shape>
                  <v:shape id="Freeform 386" o:spid="_x0000_s1402" style="position:absolute;left:4762;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hJMMUA&#10;AADdAAAADwAAAGRycy9kb3ducmV2LnhtbESPTU/DMAyG70j7D5EncWMpE0OoLJvYpAEHDrSAxNFq&#10;TNPROFUS1vLv8QFpN1t+Px6vt5Pv1Yli6gIbuF4UoIibYDtuDby/Ha7uQKWMbLEPTAZ+KcF2M7tY&#10;Y2nDyBWd6twqCeFUogGX81BqnRpHHtMiDMRy+wrRY5Y1ttpGHCXc93pZFLfaY8fS4HCgvaPmu/7x&#10;0rs8PoWPm+Pq5TH60dWvVbX73BlzOZ8e7kFlmvJZ/O9+toJfrIRfvpER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iEkwxQAAAN0AAAAPAAAAAAAAAAAAAAAAAJgCAABkcnMv&#10;ZG93bnJldi54bWxQSwUGAAAAAAQABAD1AAAAigMAAAAA&#10;" path="m,l39,r,7l39,13,,13,,7,,xe" fillcolor="#979696" stroked="f">
                    <v:path arrowok="t" o:connecttype="custom" o:connectlocs="0,0;39,0;39,7;39,13;0,13;0,7;0,0" o:connectangles="0,0,0,0,0,0,0"/>
                  </v:shape>
                  <v:shape id="Freeform 387" o:spid="_x0000_s1403" style="position:absolute;left:4762;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23F8cA&#10;AADdAAAADwAAAGRycy9kb3ducmV2LnhtbERPTWvCQBC9C/0Pywi9FLOJUGtTVxHRUipYTXtob0N2&#10;TEKzs2l2Nem/dwsFb/N4nzNb9KYWZ2pdZVlBEsUgiHOrKy4UfLxvRlMQziNrrC2Tgl9ysJjfDGaY&#10;atvxgc6ZL0QIYZeigtL7JpXS5SUZdJFtiAN3tK1BH2BbSN1iF8JNLcdxPJEGKw4NJTa0Kin/zk5G&#10;wevWus/Ht222njwnP7vN/vT10N0pdTvsl08gPPX+Kv53v+gwP75P4O+bcIK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9txfHAAAA3QAAAA8AAAAAAAAAAAAAAAAAmAIAAGRy&#10;cy9kb3ducmV2LnhtbFBLBQYAAAAABAAEAPUAAACMAwAAAAA=&#10;" path="m,l39,r,6l39,13,,13,,6,,xe" fillcolor="#908f8e" stroked="f">
                    <v:path arrowok="t" o:connecttype="custom" o:connectlocs="0,0;39,0;39,6;39,13;0,13;0,6;0,0" o:connectangles="0,0,0,0,0,0,0"/>
                  </v:shape>
                  <v:shape id="Freeform 388" o:spid="_x0000_s1404" style="position:absolute;left:4762;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vt8IA&#10;AADdAAAADwAAAGRycy9kb3ducmV2LnhtbERP32vCMBB+F/Y/hBP2pqkdK6MzigwFQV/qBns9mrMp&#10;ay4lSbX+92Yg+HYf389brkfbiQv50DpWsJhnIIhrp1tuFPx872YfIEJE1tg5JgU3CrBevUyWWGp3&#10;5Youp9iIFMKhRAUmxr6UMtSGLIa564kTd3beYkzQN1J7vKZw28k8ywppseXUYLCnL0P132mwCqr8&#10;WGzcdjgcwrHwb5WRw/b3rNTrdNx8gog0xqf44d7rND97z+H/m3SC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O+3wgAAAN0AAAAPAAAAAAAAAAAAAAAAAJgCAABkcnMvZG93&#10;bnJldi54bWxQSwUGAAAAAAQABAD1AAAAhwMAAAAA&#10;" path="m,l39,r,7l39,13,,13,,7,,xe" fillcolor="#8d8c8b" stroked="f">
                    <v:path arrowok="t" o:connecttype="custom" o:connectlocs="0,0;39,0;39,7;39,13;0,13;0,7;0,0" o:connectangles="0,0,0,0,0,0,0"/>
                  </v:shape>
                  <v:shape id="Freeform 389" o:spid="_x0000_s1405" style="position:absolute;left:4762;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0nMUA&#10;AADdAAAADwAAAGRycy9kb3ducmV2LnhtbERPTWvCQBC9C/0PyxR6001TIhJdpQ1Ie+iliT30NmbH&#10;JDQ7G7JrEv313YLgbR7vcza7ybRioN41lhU8LyIQxKXVDVcKDsV+vgLhPLLG1jIpuJCD3fZhtsFU&#10;25G/aMh9JUIIuxQV1N53qZSurMmgW9iOOHAn2xv0AfaV1D2OIdy0Mo6ipTTYcGiosaOspvI3PxsF&#10;cTH+fGbJ6d18D8dDfrFTe72+KfX0OL2uQXia/F18c3/oMD9KXuD/m3CC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HScxQAAAN0AAAAPAAAAAAAAAAAAAAAAAJgCAABkcnMv&#10;ZG93bnJldi54bWxQSwUGAAAAAAQABAD1AAAAigMAAAAA&#10;" path="m,l39,r,6l39,13,,13,,6,,xe" fillcolor="#868585" stroked="f">
                    <v:path arrowok="t" o:connecttype="custom" o:connectlocs="0,0;39,0;39,6;39,13;0,13;0,6;0,0" o:connectangles="0,0,0,0,0,0,0"/>
                  </v:shape>
                  <v:shape id="Freeform 390" o:spid="_x0000_s1406" style="position:absolute;left:4756;top:1228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xw8QA&#10;AADdAAAADwAAAGRycy9kb3ducmV2LnhtbERPS2vCQBC+F/wPywheSt34KhJdpSiC2JO2FY9DdkyC&#10;2dl0d03iv+8WCr3Nx/ec5bozlWjI+dKygtEwAUGcWV1yruDzY/cyB+EDssbKMil4kIf1qve0xFTb&#10;lo/UnEIuYgj7FBUUIdSplD4ryKAf2po4clfrDIYIXS61wzaGm0qOk+RVGiw5NhRY06ag7Ha6GwXj&#10;2a7x9vvruR3J5rA9T6bWvV+UGvS7twWIQF34F/+59zrOT2ZT+P0mn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HMcPEAAAA3QAAAA8AAAAAAAAAAAAAAAAAmAIAAGRycy9k&#10;b3ducmV2LnhtbFBLBQYAAAAABAAEAPUAAACJAwAAAAA=&#10;" path="m6,l45,r,7l45,13,,13,6,7,6,xe" fillcolor="#838281" stroked="f">
                    <v:path arrowok="t" o:connecttype="custom" o:connectlocs="6,0;45,0;45,7;45,13;0,13;6,7;6,0" o:connectangles="0,0,0,0,0,0,0"/>
                  </v:shape>
                  <v:shape id="Freeform 391" o:spid="_x0000_s1407" style="position:absolute;left:4756;top:1228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VeMQA&#10;AADdAAAADwAAAGRycy9kb3ducmV2LnhtbERPTWvCQBC9F/wPywheSt0oWEzqKiKKlp409uBtyE6T&#10;aHY2ZFez/ffdQqG3ebzPWayCacSDOldbVjAZJyCIC6trLhWc893LHITzyBoby6TgmxysloOnBWba&#10;9nykx8mXIoawy1BB5X2bSemKigy6sW2JI/dlO4M+wq6UusM+hptGTpPkVRqsOTZU2NKmouJ2uhsF&#10;++Cv6SXt80v+aZqQfrw/b7lVajQM6zcQnoL/F/+5DzrOT2Yz+P0mn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CVXjEAAAA3QAAAA8AAAAAAAAAAAAAAAAAmAIAAGRycy9k&#10;b3ducmV2LnhtbFBLBQYAAAAABAAEAPUAAACJAwAAAAA=&#10;" path="m6,l45,r,6l39,13,,13,,6,6,xe" fillcolor="#7d7b7b" stroked="f">
                    <v:path arrowok="t" o:connecttype="custom" o:connectlocs="6,0;45,0;45,6;39,13;0,13;0,6;6,0" o:connectangles="0,0,0,0,0,0,0"/>
                  </v:shape>
                  <v:shape id="Freeform 392" o:spid="_x0000_s1408" style="position:absolute;left:4756;top:1229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b/sEA&#10;AADdAAAADwAAAGRycy9kb3ducmV2LnhtbERP32vCMBB+H/g/hBP2NlOFiXRGkYJgEces7v1obm1Z&#10;c4lNrPW/XwaCb/fx/bzlejCt6KnzjWUF00kCgri0uuFKwfm0fVuA8AFZY2uZFNzJw3o1elliqu2N&#10;j9QXoRIxhH2KCuoQXCqlL2sy6CfWEUfux3YGQ4RdJXWHtxhuWjlLkrk02HBsqNFRVlP5W1yNgqPD&#10;L1q4Q3H57Ok7L/Is37eZUq/jYfMBItAQnuKHe6fj/OR9Dv/fxB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CW/7BAAAA3QAAAA8AAAAAAAAAAAAAAAAAmAIAAGRycy9kb3du&#10;cmV2LnhtbFBLBQYAAAAABAAEAPUAAACGAwAAAAA=&#10;" path="m,l45,,39,7r,6l,13,,7,,xe" fillcolor="#777574" stroked="f">
                    <v:path arrowok="t" o:connecttype="custom" o:connectlocs="0,0;45,0;39,7;39,13;0,13;0,7;0,0" o:connectangles="0,0,0,0,0,0,0"/>
                  </v:shape>
                  <v:shape id="Freeform 393" o:spid="_x0000_s1409" style="position:absolute;left:4756;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Wf8MA&#10;AADdAAAADwAAAGRycy9kb3ducmV2LnhtbERPS4vCMBC+C/sfwizsTdMtrI9qlEUQ9rKCL8Tb0IxN&#10;sZmUJmr11xtB8DYf33Mms9ZW4kKNLx0r+O4lIIhzp0suFGw3i+4QhA/IGivHpOBGHmbTj84EM+2u&#10;vKLLOhQihrDPUIEJoc6k9Lkhi77nauLIHV1jMUTYFFI3eI3htpJpkvSlxZJjg8Ga5oby0/psFSzT&#10;7UgOzH2/LxeH9P9U+N3mMFTq67P9HYMI1Ia3+OX+03F+8jOA5zfxB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oWf8MAAADdAAAADwAAAAAAAAAAAAAAAACYAgAAZHJzL2Rv&#10;d25yZXYueG1sUEsFBgAAAAAEAAQA9QAAAIgDAAAAAA==&#10;" path="m,l39,r,6l39,13,,13,,6,,xe" fillcolor="#737170" stroked="f">
                    <v:path arrowok="t" o:connecttype="custom" o:connectlocs="0,0;39,0;39,6;39,13;0,13;0,6;0,0" o:connectangles="0,0,0,0,0,0,0"/>
                  </v:shape>
                  <v:shape id="Freeform 394" o:spid="_x0000_s1410" style="position:absolute;left:4756;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4RLcMA&#10;AADdAAAADwAAAGRycy9kb3ducmV2LnhtbESPQW/CMAyF70j8h8iTdoNkQ0WoEBBCQuNK2Xa2Gq+t&#10;1jilCdDx6/EBaTdb7/m9z6vN4Ft1pT42gS28TQ0o4jK4hisLn6f9ZAEqJmSHbWCy8EcRNuvxaIW5&#10;Czc+0rVIlZIQjjlaqFPqcq1jWZPHOA0dsWg/ofeYZO0r7Xq8Sbhv9bsxc+2xYWmosaNdTeVvcfEW&#10;nC7OH/7+lc1n5+/sFLdudzHO2teXYbsElWhI/+bn9cEJvskEV76REf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4RLcMAAADdAAAADwAAAAAAAAAAAAAAAACYAgAAZHJzL2Rv&#10;d25yZXYueG1sUEsFBgAAAAAEAAQA9QAAAIgDAAAAAA==&#10;" path="m,l39,r,7l39,13,,13,,7,,xe" fillcolor="#6d6b6a" stroked="f">
                    <v:path arrowok="t" o:connecttype="custom" o:connectlocs="0,0;39,0;39,7;39,13;0,13;0,7;0,0" o:connectangles="0,0,0,0,0,0,0"/>
                  </v:shape>
                  <v:shape id="Freeform 395" o:spid="_x0000_s1411" style="position:absolute;left:4756;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b8uMcA&#10;AADdAAAADwAAAGRycy9kb3ducmV2LnhtbERPS0vDQBC+C/6HZQpepN0o2kfabRFFWlqFtvFgb0N2&#10;mg1mZ2N2TWN/vSsI3ubje85s0dlKtNT40rGCm0ECgjh3uuRCwVv23B+D8AFZY+WYFHyTh8X88mKG&#10;qXYn3lG7D4WIIexTVGBCqFMpfW7Ioh+4mjhyR9dYDBE2hdQNnmK4reRtkgylxZJjg8GaHg3lH/sv&#10;q+D9ujTb5eGlLZ5G67tNxtn58/Ws1FWve5iCCNSFf/Gfe6Xj/OR+Ar/fxBPk/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m/LjHAAAA3QAAAA8AAAAAAAAAAAAAAAAAmAIAAGRy&#10;cy9kb3ducmV2LnhtbFBLBQYAAAAABAAEAPUAAACMAwAAAAA=&#10;" path="m,l39,r,6l39,13,,13,,6,,xe" fillcolor="#6a6766" stroked="f">
                    <v:path arrowok="t" o:connecttype="custom" o:connectlocs="0,0;39,0;39,6;39,13;0,13;0,6;0,0" o:connectangles="0,0,0,0,0,0,0"/>
                  </v:shape>
                  <v:shape id="Freeform 396" o:spid="_x0000_s1412" style="position:absolute;left:4756;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rcQA&#10;AADdAAAADwAAAGRycy9kb3ducmV2LnhtbESPT0sDMRDF70K/QxjBm01WocjatBShf9CTa/E8bMbd&#10;pZvJksR0/fbOQfA2w3vz3m/W29mPqlBMQ2AL1dKAIm6DG7izcP7Y3z+BShnZ4RiYLPxQgu1mcbPG&#10;2oUrv1NpcqckhFONFvqcp1rr1PbkMS3DRCzaV4ges6yx0y7iVcL9qB+MWWmPA0tDjxO99NRemm9v&#10;4fVgymPevxUeqthM1fnzGIq39u523j2DyjTnf/Pf9ckJvlkJv3wjI+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l3a3EAAAA3QAAAA8AAAAAAAAAAAAAAAAAmAIAAGRycy9k&#10;b3ducmV2LnhtbFBLBQYAAAAABAAEAPUAAACJAwAAAAA=&#10;" path="m,l39,r,7l39,13,,13,,7,,xe" fillcolor="#636160" stroked="f">
                    <v:path arrowok="t" o:connecttype="custom" o:connectlocs="0,0;39,0;39,7;39,13;0,13;0,7;0,0" o:connectangles="0,0,0,0,0,0,0"/>
                  </v:shape>
                  <v:shape id="Freeform 397" o:spid="_x0000_s1413" style="position:absolute;left:4756;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TocYA&#10;AADdAAAADwAAAGRycy9kb3ducmV2LnhtbERPS2sCMRC+F/ofwgjealYPUlejFOvaVvDgA8XbsJnu&#10;pt1M1k2q679vCgVv8/E9ZzJrbSUu1HjjWEG/l4Agzp02XCjY77KnZxA+IGusHJOCG3mYTR8fJphq&#10;d+UNXbahEDGEfYoKyhDqVEqfl2TR91xNHLlP11gMETaF1A1eY7it5CBJhtKi4dhQYk3zkvLv7Y9V&#10;gIevdWZWr4PbaGk2i+Ph9JadP5TqdtqXMYhAbbiL/93vOs5Phn34+yae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uTocYAAADdAAAADwAAAAAAAAAAAAAAAACYAgAAZHJz&#10;L2Rvd25yZXYueG1sUEsFBgAAAAAEAAQA9QAAAIsDAAAAAA==&#10;" path="m,l39,r,6l39,13,,13,,6,,xe" fillcolor="#605d5c" stroked="f">
                    <v:path arrowok="t" o:connecttype="custom" o:connectlocs="0,0;39,0;39,6;39,13;0,13;0,6;0,0" o:connectangles="0,0,0,0,0,0,0"/>
                  </v:shape>
                  <v:shape id="Freeform 398" o:spid="_x0000_s1414" style="position:absolute;left:4756;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YNcIA&#10;AADdAAAADwAAAGRycy9kb3ducmV2LnhtbERP24rCMBB9F/yHMIJva7oqol2jiKCICKt1P2C2Gdti&#10;MwlN1Pr3ZmHBtzmc68yXranFnRpfWVbwOUhAEOdWV1wo+DlvPqYgfEDWWFsmBU/ysFx0O3NMtX3w&#10;ie5ZKEQMYZ+igjIEl0rp85IM+oF1xJG72MZgiLAppG7wEcNNLYdJMpEGK44NJTpal5Rfs5tRcJlt&#10;9+Prr/sO2fPg8HjA3Xq0V6rfa1dfIAK14S3+d+90nJ9MhvD3TTxB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K1g1wgAAAN0AAAAPAAAAAAAAAAAAAAAAAJgCAABkcnMvZG93&#10;bnJldi54bWxQSwUGAAAAAAQABAD1AAAAhwMAAAAA&#10;" path="m,l39,r,7l39,13,,13,,7,,xe" fillcolor="#6a6867" stroked="f">
                    <v:path arrowok="t" o:connecttype="custom" o:connectlocs="0,0;39,0;39,7;39,13;0,13;0,7;0,0" o:connectangles="0,0,0,0,0,0,0"/>
                  </v:shape>
                  <v:shape id="Freeform 399" o:spid="_x0000_s1415" style="position:absolute;left:4756;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k1sQA&#10;AADdAAAADwAAAGRycy9kb3ducmV2LnhtbERPS2vCQBC+F/oflhG8lLrbSlOJrtIUCsWbj4u3ITsm&#10;wexsyE419td3BaG3+fies1gNvlVn6mMT2MLLxIAiLoNruLKw3309z0BFQXbYBiYLV4qwWj4+LDB3&#10;4cIbOm+lUimEY44WapEu1zqWNXmMk9ARJ+4Yeo+SYF9p1+MlhftWvxqTaY8Np4YaO/qsqTxtf7yF&#10;J70v3trT+tcdzPuh2MzkmBVi7Xg0fMxBCQ3yL767v12ab7Ip3L5JJ+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ZJNbEAAAA3QAAAA8AAAAAAAAAAAAAAAAAmAIAAGRycy9k&#10;b3ducmV2LnhtbFBLBQYAAAAABAAEAPUAAACJAwAAAAA=&#10;" path="m,l39,r,6l39,13,,13,,6,,xe" fillcolor="#706e6d" stroked="f">
                    <v:path arrowok="t" o:connecttype="custom" o:connectlocs="0,0;39,0;39,6;39,13;0,13;0,6;0,0" o:connectangles="0,0,0,0,0,0,0"/>
                  </v:shape>
                  <v:shape id="Freeform 400" o:spid="_x0000_s1416" style="position:absolute;left:4756;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fMMMA&#10;AADdAAAADwAAAGRycy9kb3ducmV2LnhtbERP24rCMBB9F/yHMIIvsqa64krXKCoIwj6Ilw8Ymtk2&#10;2Exqk9r692Zhwbc5nOss150txYNqbxwrmIwTEMSZ04ZzBdfL/mMBwgdkjaVjUvAkD+tVv7fEVLuW&#10;T/Q4h1zEEPYpKihCqFIpfVaQRT92FXHkfl1tMURY51LX2MZwW8ppksylRcOxocCKdgVlt3NjFXTH&#10;xc/xPjLms5nM5La8jdov0yg1HHSbbxCBuvAW/7sPOs5P5jP4+yae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ZfMMMAAADdAAAADwAAAAAAAAAAAAAAAACYAgAAZHJzL2Rv&#10;d25yZXYueG1sUEsFBgAAAAAEAAQA9QAAAIgDAAAAAA==&#10;" path="m,l39,r,7l39,13,6,13,,7,,xe" fillcolor="#7a7878" stroked="f">
                    <v:path arrowok="t" o:connecttype="custom" o:connectlocs="0,0;39,0;39,7;39,13;6,13;0,7;0,0" o:connectangles="0,0,0,0,0,0,0"/>
                  </v:shape>
                  <v:shape id="Freeform 401" o:spid="_x0000_s1417" style="position:absolute;left:4756;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23BsQA&#10;AADdAAAADwAAAGRycy9kb3ducmV2LnhtbERP32vCMBB+H/g/hBvsbaYKE+mMRYbixhhi9WVvR3O2&#10;1eYSkqzW/34ZDHy7j+/nLYrBdKInH1rLCibjDARxZXXLtYLjYfM8BxEissbOMim4UYBiOXpYYK7t&#10;lffUl7EWKYRDjgqaGF0uZagaMhjG1hEn7mS9wZigr6X2eE3hppPTLJtJgy2nhgYdvTVUXcofo8B7&#10;uztONu7r8/t83g3zj/X25i5KPT0Oq1cQkYZ4F/+733Wan81e4O+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9twbEAAAA3QAAAA8AAAAAAAAAAAAAAAAAmAIAAGRycy9k&#10;b3ducmV2LnhtbFBLBQYAAAAABAAEAPUAAACJAwAAAAA=&#10;" path="m,l39,r,6l39,13,6,13,6,6,,xe" fillcolor="#7f7e7d" stroked="f">
                    <v:path arrowok="t" o:connecttype="custom" o:connectlocs="0,0;39,0;39,6;39,13;6,13;6,6;0,0" o:connectangles="0,0,0,0,0,0,0"/>
                  </v:shape>
                  <v:shape id="Freeform 402" o:spid="_x0000_s1418" style="position:absolute;left:4762;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K4MIA&#10;AADdAAAADwAAAGRycy9kb3ducmV2LnhtbERP32vCMBB+H/g/hBN8m8nKCKMaZQgF2dvqmK9nc2s7&#10;m0ttMm3/ezMY7O0+vp+33o6uE1caQuvZwNNSgSCuvG25NvBxKB5fQISIbLHzTAYmCrDdzB7WmFt/&#10;43e6lrEWKYRDjgaaGPtcylA15DAsfU+cuC8/OIwJDrW0A95SuOtkppSWDltODQ32tGuoOpc/zsCb&#10;+9w9Z3FUdjpfTrqwx4P+ZmMW8/F1BSLSGP/Ff+69TfOV1vD7TTpB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MorgwgAAAN0AAAAPAAAAAAAAAAAAAAAAAJgCAABkcnMvZG93&#10;bnJldi54bWxQSwUGAAAAAAQABAD1AAAAhwMAAAAA&#10;" path="m,l33,r,7l39,13,,13,,7,,xe" fillcolor="#8b8989" stroked="f">
                    <v:path arrowok="t" o:connecttype="custom" o:connectlocs="0,0;33,0;33,7;39,13;0,13;0,7;0,0" o:connectangles="0,0,0,0,0,0,0"/>
                  </v:shape>
                  <v:shape id="Freeform 403" o:spid="_x0000_s1419" style="position:absolute;left:4762;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yVFL8A&#10;AADdAAAADwAAAGRycy9kb3ducmV2LnhtbERPzYrCMBC+C75DGGFvmuhBpRpFFGVRL1YfYGzGtthM&#10;ShO1vr0RFvY2H9/vzJetrcSTGl861jAcKBDEmTMl5xou521/CsIHZIOVY9LwJg/LRbczx8S4F5/o&#10;mYZcxBD2CWooQqgTKX1WkEU/cDVx5G6usRgibHJpGnzFcFvJkVJjabHk2FBgTeuCsnv6sBq26dWg&#10;OhwPe1ljZR+TbLcJR61/eu1qBiJQG/7Ff+5fE+er8QS+38QT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7JUUvwAAAN0AAAAPAAAAAAAAAAAAAAAAAJgCAABkcnMvZG93bnJl&#10;di54bWxQSwUGAAAAAAQABAD1AAAAhAMAAAAA&#10;" path="m,l33,r6,6l39,13,,13,,6,,xe" fillcolor="#91908f" stroked="f">
                    <v:path arrowok="t" o:connecttype="custom" o:connectlocs="0,0;33,0;39,6;39,13;0,13;0,6;0,0" o:connectangles="0,0,0,0,0,0,0"/>
                  </v:shape>
                  <v:shape id="Freeform 404" o:spid="_x0000_s1420" style="position:absolute;left:4762;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hLUMUA&#10;AADdAAAADwAAAGRycy9kb3ducmV2LnhtbESPQU/DMAyF70j8h8hI3FgyDhsqy6aJCmkHBGxDnK3G&#10;NN0ap0pCV/49PiBxs/We3/u82kyhVyOl3EW2MJ8ZUMRNdB23Fj6Oz3cPoHJBdthHJgs/lGGzvr5a&#10;YeXihfc0HkqrJIRzhRZ8KUOldW48BcyzOBCL9hVTwCJrarVLeJHw0Ot7YxY6YMfS4HGgJ0/N+fAd&#10;LCzD0tcvb5/bVO9e56bs2/o0vlt7ezNtH0EVmsq/+e965wTfLARXvpER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EtQxQAAAN0AAAAPAAAAAAAAAAAAAAAAAJgCAABkcnMv&#10;ZG93bnJldi54bWxQSwUGAAAAAAQABAD1AAAAigMAAAAA&#10;" path="m,l39,r,7l39,13,,13,,7,,xe" fillcolor="#9c9b9b" stroked="f">
                    <v:path arrowok="t" o:connecttype="custom" o:connectlocs="0,0;39,0;39,7;39,13;0,13;0,7;0,0" o:connectangles="0,0,0,0,0,0,0"/>
                  </v:shape>
                  <v:shape id="Freeform 405" o:spid="_x0000_s1421" style="position:absolute;left:4762;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YWa8MA&#10;AADdAAAADwAAAGRycy9kb3ducmV2LnhtbERPzWoCMRC+F3yHMIK3mrSg1a1RVCx4sAetDzBsprvL&#10;biZhk+6ub98Igrf5+H5ntRlsIzpqQ+VYw9tUgSDOnam40HD9+XpdgAgR2WDjmDTcKMBmPXpZYWZc&#10;z2fqLrEQKYRDhhrKGH0mZchLshimzhMn7te1FmOCbSFNi30Kt418V2ouLVacGkr0tC8pry9/VkN/&#10;PXTDLvfL5rY/+FM9q48f30rryXjYfoKINMSn+OE+mjRfzZdw/yad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YWa8MAAADdAAAADwAAAAAAAAAAAAAAAACYAgAAZHJzL2Rv&#10;d25yZXYueG1sUEsFBgAAAAAEAAQA9QAAAIgDAAAAAA==&#10;" path="m,l39,r,6l39,13,,13,,6,,xe" fillcolor="#a2a1a1" stroked="f">
                    <v:path arrowok="t" o:connecttype="custom" o:connectlocs="0,0;39,0;39,6;39,13;0,13;0,6;0,0" o:connectangles="0,0,0,0,0,0,0"/>
                  </v:shape>
                  <v:shape id="Freeform 406" o:spid="_x0000_s1422" style="position:absolute;left:4762;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qRLMgA&#10;AADdAAAADwAAAGRycy9kb3ducmV2LnhtbESPQU/CQBCF7yb8h82YcDGyiyJiZSGCkvSgB7EXb5Pu&#10;2DZ0Z5vuCvXfOwcSbjN5b977ZrkefKuO1McmsIXpxIAiLoNruLJQfO1uF6BiQnbYBiYLfxRhvRpd&#10;LTFz4cSfdNynSkkIxwwt1Cl1mdaxrMljnISOWLSf0HtMsvaVdj2eJNy3+s6YufbYsDTU2NG2pvKw&#10;//UWmpunj/xhNv+emmKbb17fFu/3RbR2fD28PINKNKSL+XydO8E3j8Iv38gIevU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pEsyAAAAN0AAAAPAAAAAAAAAAAAAAAAAJgCAABk&#10;cnMvZG93bnJldi54bWxQSwUGAAAAAAQABAD1AAAAjQMAAAAA&#10;" path="m,l39,r,7l39,13,,13,,7,,xe" fillcolor="#afaeae" stroked="f">
                    <v:path arrowok="t" o:connecttype="custom" o:connectlocs="0,0;39,0;39,7;39,13;0,13;0,7;0,0" o:connectangles="0,0,0,0,0,0,0"/>
                  </v:shape>
                  <v:shape id="Freeform 407" o:spid="_x0000_s1423" style="position:absolute;left:4762;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ic68IA&#10;AADdAAAADwAAAGRycy9kb3ducmV2LnhtbERPTWsCMRC9F/wPYYTeatYeWlmNIoJY0EvXVq/DZnaz&#10;upksSXS3/74pFLzN433OYjXYVtzJh8axgukkA0FcOt1wreDruH2ZgQgRWWPrmBT8UIDVcvS0wFy7&#10;nj/pXsRapBAOOSowMXa5lKE0ZDFMXEecuMp5izFBX0vtsU/htpWvWfYmLTacGgx2tDFUXoubVUBF&#10;V1Vm54+XU3vYHfqBv+X+rNTzeFjPQUQa4kP87/7QaX72PoW/b9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iJzrwgAAAN0AAAAPAAAAAAAAAAAAAAAAAJgCAABkcnMvZG93&#10;bnJldi54bWxQSwUGAAAAAAQABAD1AAAAhwMAAAAA&#10;" path="m,l39,r,6l39,13,,13,,6,,xe" fillcolor="#b7b6b5" stroked="f">
                    <v:path arrowok="t" o:connecttype="custom" o:connectlocs="0,0;39,0;39,6;39,13;0,13;0,6;0,0" o:connectangles="0,0,0,0,0,0,0"/>
                  </v:shape>
                  <v:shape id="Freeform 408" o:spid="_x0000_s1424" style="position:absolute;left:4762;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Gc8IA&#10;AADdAAAADwAAAGRycy9kb3ducmV2LnhtbERPTWsCMRC9F/wPYQRvNdGD1tUoaikUoYeq63nYjLuL&#10;m8myiRr/fVMQvM3jfc5iFW0jbtT52rGG0VCBIC6cqbnUcDx8vX+A8AHZYOOYNDzIw2rZe1tgZtyd&#10;f+m2D6VIIewz1FCF0GZS+qIii37oWuLEnV1nMSTYldJ0eE/htpFjpSbSYs2pocKWthUVl/3Vatg4&#10;k9vP3ewap/Fxop9dvlGjXOtBP67nIALF8BI/3d8mzVfTMfx/k0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PsZzwgAAAN0AAAAPAAAAAAAAAAAAAAAAAJgCAABkcnMvZG93&#10;bnJldi54bWxQSwUGAAAAAAQABAD1AAAAhwMAAAAA&#10;" path="m,l39,r,7l39,13,7,13,,7,,xe" fillcolor="#c6c6c5" stroked="f">
                    <v:path arrowok="t" o:connecttype="custom" o:connectlocs="0,0;39,0;39,7;39,13;7,13;0,7;0,0" o:connectangles="0,0,0,0,0,0,0"/>
                  </v:shape>
                  <v:shape id="Freeform 409" o:spid="_x0000_s1425" style="position:absolute;left:4762;top:12406;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A5sIA&#10;AADdAAAADwAAAGRycy9kb3ducmV2LnhtbERP22oCMRB9L/gPYQTfatZKtWyNUgRBpC1o+wHDZpps&#10;3cwsm+iuf98UCn2bw7nOajOERl2pi7Wwgdm0AEVcia3ZGfj82N0/gYoJ2WIjTAZuFGGzHt2tsLTS&#10;85Gup+RUDuFYogGfUltqHStPAeNUWuLMfUkXMGXYOW077HN4aPRDUSx0wJpzg8eWtp6q8+kSDOjv&#10;bevdIYm7yPvjaz/I4q0XYybj4eUZVKIh/Yv/3Hub5xfLOfx+k0/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QDmwgAAAN0AAAAPAAAAAAAAAAAAAAAAAJgCAABkcnMvZG93&#10;bnJldi54bWxQSwUGAAAAAAQABAD1AAAAhwMAAAAA&#10;" path="m,l39,r,6l46,13,7,13,7,6,,xe" fillcolor="#cfcece" stroked="f">
                    <v:path arrowok="t" o:connecttype="custom" o:connectlocs="0,0;39,0;39,6;46,13;7,13;7,6;0,0" o:connectangles="0,0,0,0,0,0,0"/>
                  </v:shape>
                  <v:shape id="Freeform 410" o:spid="_x0000_s1426" style="position:absolute;left:4769;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lcIcYA&#10;AADdAAAADwAAAGRycy9kb3ducmV2LnhtbERPS2vCQBC+C/0PyxR6041SrKSuEqWiPfTgo8TjmB2T&#10;YHY2ZLcx9td3hYK3+fieM513phItNa60rGA4iEAQZ1aXnCs47Ff9CQjnkTVWlknBjRzMZ0+9Kcba&#10;XnlL7c7nIoSwi1FB4X0dS+myggy6ga2JA3e2jUEfYJNL3eA1hJtKjqJoLA2WHBoKrGlZUHbZ/RgF&#10;p0X68ZX+HobJev25HSfH7zY9r5R6ee6SdxCeOv8Q/7s3OsyP3l7h/k04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lcIcYAAADdAAAADwAAAAAAAAAAAAAAAACYAgAAZHJz&#10;L2Rvd25yZXYueG1sUEsFBgAAAAAEAAQA9QAAAIsDAAAAAA==&#10;" path="m,l32,r7,7l39,13,,13,,7,,xe" fillcolor="#e1e0e0" stroked="f">
                    <v:path arrowok="t" o:connecttype="custom" o:connectlocs="0,0;32,0;39,7;39,13;0,13;0,7;0,0" o:connectangles="0,0,0,0,0,0,0"/>
                  </v:shape>
                  <v:shape id="Freeform 411" o:spid="_x0000_s1427" style="position:absolute;left:4769;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GzeMUA&#10;AADdAAAADwAAAGRycy9kb3ducmV2LnhtbERP22rCQBB9L/Qflin0rdnUotbUjWigWBCFRqGv0+zk&#10;gtnZkN1q/PuuIPg2h3Od+WIwrThR7xrLCl6jGARxYXXDlYLD/vPlHYTzyBpby6TgQg4W6ePDHBNt&#10;z/xNp9xXIoSwS1BB7X2XSOmKmgy6yHbEgSttb9AH2FdS93gO4aaVozieSIMNh4YaO8pqKo75n1Gw&#10;+d3mb9k4W+263Wx0KJtB/qxXSj0/DcsPEJ4Gfxff3F86zI+nY7h+E06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8bN4xQAAAN0AAAAPAAAAAAAAAAAAAAAAAJgCAABkcnMv&#10;ZG93bnJldi54bWxQSwUGAAAAAAQABAD1AAAAigMAAAAA&#10;" path="m,l39,r,6l39,13,,13,,6,,xe" fillcolor="#ebeaea" stroked="f">
                    <v:path arrowok="t" o:connecttype="custom" o:connectlocs="0,0;39,0;39,6;39,13;0,13;0,6;0,0" o:connectangles="0,0,0,0,0,0,0"/>
                  </v:shape>
                  <v:shape id="Freeform 412" o:spid="_x0000_s1428" style="position:absolute;left:4769;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tsBcIA&#10;AADdAAAADwAAAGRycy9kb3ducmV2LnhtbERP24rCMBB9F/yHMIJvmih4q0ZZBWFh2QerHzA0Y1ts&#10;JjXJ1u7fbxYW9m0O5zq7Q28b0ZEPtWMNs6kCQVw4U3Op4XY9T9YgQkQ22DgmDd8U4LAfDnaYGffi&#10;C3V5LEUK4ZChhirGNpMyFBVZDFPXEifu7rzFmKAvpfH4SuG2kXOlltJizamhwpZOFRWP/MtqOC38&#10;ZlHMncrzz/b47FZHxR8Xrcej/m0LIlIf/8V/7neT5qvVEn6/SS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2wFwgAAAN0AAAAPAAAAAAAAAAAAAAAAAJgCAABkcnMvZG93&#10;bnJldi54bWxQSwUGAAAAAAQABAD1AAAAhwMAAAAA&#10;" path="m,l39,r,7l39,13,6,13,,7,,xe" stroked="f">
                    <v:path arrowok="t" o:connecttype="custom" o:connectlocs="0,0;39,0;39,7;39,13;6,13;0,7;0,0" o:connectangles="0,0,0,0,0,0,0"/>
                  </v:shape>
                  <v:shape id="Freeform 413" o:spid="_x0000_s1429" style="position:absolute;left:4769;top:1243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lTcMA&#10;AADdAAAADwAAAGRycy9kb3ducmV2LnhtbERPS2sCMRC+C/6HMAVvmq1oV7ZGEUHQk62v83Qz3Wzd&#10;TJYk6vbfN4VCb/PxPWe+7Gwj7uRD7VjB8ygDQVw6XXOl4HTcDGcgQkTW2DgmBd8UYLno9+ZYaPfg&#10;d7ofYiVSCIcCFZgY20LKUBqyGEauJU7cp/MWY4K+ktrjI4XbRo6z7EVarDk1GGxpbai8Hm5WQWXO&#10;O7v/ervcph+7SXs9Nn6ab5QaPHWrVxCRuvgv/nNvdZqf5Tn8fpNO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rlTcMAAADdAAAADwAAAAAAAAAAAAAAAACYAgAAZHJzL2Rv&#10;d25yZXYueG1sUEsFBgAAAAAEAAQA9QAAAIgDAAAAAA==&#10;" path="m,l39,r,6l45,13,6,13,6,6,,xe" fillcolor="#f6f6f6" stroked="f">
                    <v:path arrowok="t" o:connecttype="custom" o:connectlocs="0,0;39,0;39,6;45,13;6,13;6,6;0,0" o:connectangles="0,0,0,0,0,0,0"/>
                  </v:shape>
                  <v:shape id="Freeform 414" o:spid="_x0000_s1430" style="position:absolute;left:4775;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rpsUA&#10;AADdAAAADwAAAGRycy9kb3ducmV2LnhtbESPQUvDQBCF70L/wzIFb3bXHlTSbosUREFEmrb3ITsm&#10;MdnZkJ228d87B8HbDO/Ne9+st1PszYXG3Cb2cL9wYIirFFquPRwPL3dPYLIgB+wTk4cfyrDdzG7W&#10;WIR05T1dSqmNhnAu0EMjMhTW5qqhiHmRBmLVvtIYUXQdaxtGvGp47O3SuQcbsWVtaHCgXUNVV56j&#10;h0936pY7CWc5DPH7tdu37x916f3tfHpegRGa5N/8d/0WFN89Kq5+oyPY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aumxQAAAN0AAAAPAAAAAAAAAAAAAAAAAJgCAABkcnMv&#10;ZG93bnJldi54bWxQSwUGAAAAAAQABAD1AAAAigMAAAAA&#10;" path="m,l33,r6,7l39,13,,13,,7,,xe" fillcolor="#e3e3e2" stroked="f">
                    <v:path arrowok="t" o:connecttype="custom" o:connectlocs="0,0;33,0;39,7;39,13;0,13;0,7;0,0" o:connectangles="0,0,0,0,0,0,0"/>
                  </v:shape>
                  <v:shape id="Freeform 415" o:spid="_x0000_s1431" style="position:absolute;left:4775;top:1244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Hy0sMA&#10;AADdAAAADwAAAGRycy9kb3ducmV2LnhtbERPTYvCMBC9C/6HMII3TfXQdbtGEUEQxMPqwl5nm9mm&#10;tpnUJmr1128WBG/zeJ8zX3a2FldqfelYwWScgCDOnS65UPB13IxmIHxA1lg7JgV38rBc9HtzzLS7&#10;8SddD6EQMYR9hgpMCE0mpc8NWfRj1xBH7te1FkOEbSF1i7cYbms5TZJUWiw5NhhsaG0orw4Xq8A2&#10;/nKu7t9panaPfVpWj59if1JqOOhWHyACdeElfrq3Os5P3t7h/5t4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Hy0sMAAADdAAAADwAAAAAAAAAAAAAAAACYAgAAZHJzL2Rv&#10;d25yZXYueG1sUEsFBgAAAAAEAAQA9QAAAIgDAAAAAA==&#10;" path="m,l39,r,6l46,13,7,13,,6,,xe" fillcolor="#d9d8d8" stroked="f">
                    <v:path arrowok="t" o:connecttype="custom" o:connectlocs="0,0;39,0;39,6;46,13;7,13;0,6;0,0" o:connectangles="0,0,0,0,0,0,0"/>
                  </v:shape>
                  <v:shape id="Freeform 416" o:spid="_x0000_s1432" style="position:absolute;left:4775;top:12451;width:92;height:13;visibility:visible;mso-wrap-style:square;v-text-anchor:top" coordsize="9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tfUcUA&#10;AADdAAAADwAAAGRycy9kb3ducmV2LnhtbESPyW7CQAyG75V4h5GRuJUJOQBKGRBCQl0ODdsDuBk3&#10;iZrxpJkhhLevD5W42fK/fF5tBteonrpQezYwmyagiAtvay4NXM775yWoEJEtNp7JwJ0CbNajpxVm&#10;1t/4SP0plkpCOGRooIqxzbQORUUOw9S3xHL79p3DKGtXatvhTcJdo9MkmWuHNUtDhS3tKip+Tlcn&#10;vZ/x/bo43Otz/pq3af676D/SL2Mm42H7AirSEB/if/ebFfxkKfzyjYy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G19RxQAAAN0AAAAPAAAAAAAAAAAAAAAAAJgCAABkcnMv&#10;ZG93bnJldi54bWxQSwUGAAAAAAQABAD1AAAAigMAAAAA&#10;" path="m,l39,r7,7l46,13,7,13,7,7,,xm92,13r,xe" fillcolor="#c8c8c7" stroked="f">
                    <v:path arrowok="t" o:connecttype="custom" o:connectlocs="0,0;39,0;46,7;46,13;46,13;46,13;7,13;7,7;0,0;92,13;92,13;92,13;92,13" o:connectangles="0,0,0,0,0,0,0,0,0,0,0,0,0"/>
                    <o:lock v:ext="edit" verticies="t"/>
                  </v:shape>
                  <v:shape id="Freeform 417" o:spid="_x0000_s1433" style="position:absolute;left:4782;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ckL8EA&#10;AADdAAAADwAAAGRycy9kb3ducmV2LnhtbERPyYoCMRC9D/gPoQRvY9oRF1qjyAwDg3pxwXPZqV60&#10;U2k6GW39eiMI3urx1prOG1OKC9WusKyg141AECdWF5wp2O9+P8cgnEfWWFomBTdyMJ+1PqYYa3vl&#10;DV22PhMhhF2MCnLvq1hKl+Rk0HVtRRy41NYGfYB1JnWN1xBuSvkVRUNpsODQkGNF3zkl5+2/UTBI&#10;GZejVJ7o6JL+mvG+OqQ/SnXazWICwlPj3+KX+0+H+dG4B89vw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nJC/BAAAA3QAAAA8AAAAAAAAAAAAAAAAAmAIAAGRycy9kb3du&#10;cmV2LnhtbFBLBQYAAAAABAAEAPUAAACGAwAAAAA=&#10;" path="m,l39,r,6l39,13r7,l6,13,,6,,xm78,13r-6,l78,13,85,6r-7,7xe" fillcolor="#c0c0bf" stroked="f">
                    <v:path arrowok="t" o:connecttype="custom" o:connectlocs="0,0;39,0;39,0;39,6;39,13;46,13;6,13;0,6;0,0;78,13;72,13;78,13;85,6;78,13" o:connectangles="0,0,0,0,0,0,0,0,0,0,0,0,0,0"/>
                    <o:lock v:ext="edit" verticies="t"/>
                  </v:shape>
                  <v:shape id="Freeform 418" o:spid="_x0000_s1434" style="position:absolute;left:4782;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5GMIA&#10;AADdAAAADwAAAGRycy9kb3ducmV2LnhtbERPTWsCMRC9C/0PYQreNFvFoqtRiiB61G0pPQ6bcXdp&#10;Mtkm0V3/vRGE3ubxPme16a0RV/KhcazgbZyBIC6dbrhS8PW5G81BhIis0TgmBTcKsFm/DFaYa9fx&#10;ia5FrEQK4ZCjgjrGNpcylDVZDGPXEifu7LzFmKCvpPbYpXBr5CTL3qXFhlNDjS1tayp/i4tVYPZd&#10;PO+K2fT7yGFx/PnbmtbflBq+9h9LEJH6+C9+ug86zc/mE3h8k0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0/kYwgAAAN0AAAAPAAAAAAAAAAAAAAAAAJgCAABkcnMvZG93&#10;bnJldi54bWxQSwUGAAAAAAQABAD1AAAAhwMAAAAA&#10;" path="m,l39,r7,7l59,13,72,7,85,,78,7r,6l6,13,6,7,,7,,xe" fillcolor="#b1b1b0" stroked="f">
                    <v:path arrowok="t" o:connecttype="custom" o:connectlocs="0,0;39,0;46,7;59,13;72,7;85,0;85,0;78,7;78,13;78,13;6,13;6,13;6,7;0,7;0,0" o:connectangles="0,0,0,0,0,0,0,0,0,0,0,0,0,0,0"/>
                  </v:shape>
                  <v:shape id="Freeform 419" o:spid="_x0000_s1435" style="position:absolute;left:4788;top:12471;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KinMQA&#10;AADdAAAADwAAAGRycy9kb3ducmV2LnhtbERPTWvCQBC9C/0PywhepO5qUNLUVYogaIuHaqE9Dtlp&#10;EszOhuyq0V/fLQje5vE+Z77sbC3O1PrKsYbxSIEgzp2puNDwdVg/pyB8QDZYOyYNV/KwXDz15pgZ&#10;d+FPOu9DIWII+ww1lCE0mZQ+L8miH7mGOHK/rrUYImwLaVq8xHBby4lSM2mx4thQYkOrkvLj/mQ1&#10;VLRL0tnL9p3V4YYf38lwuv05aT3od2+vIAJ14SG+uzcmzldpAv/fxB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yopzEAAAA3QAAAA8AAAAAAAAAAAAAAAAAmAIAAGRycy9k&#10;b3ducmV2LnhtbFBLBQYAAAAABAAEAPUAAACJAwAAAAA=&#10;" path="m,l40,,53,6,66,r6,l72,6r-6,7l7,13,,6,,xe" fillcolor="#abaaaa" stroked="f">
                    <v:path arrowok="t" o:connecttype="custom" o:connectlocs="0,0;40,0;53,6;66,0;72,0;72,0;72,6;66,13;7,13;0,6;0,0;0,0" o:connectangles="0,0,0,0,0,0,0,0,0,0,0,0"/>
                  </v:shape>
                  <v:shape id="Freeform 420" o:spid="_x0000_s1436" style="position:absolute;left:4788;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mT8MA&#10;AADdAAAADwAAAGRycy9kb3ducmV2LnhtbESP0YrCMBBF3xf8hzCCb2viIiLVKEVUxAdlqx8wNGNb&#10;bCalyWr790YQ9m2Ge+eeO8t1Z2vxoNZXjjVMxgoEce5MxYWG62X3PQfhA7LB2jFp6MnDejX4WmJi&#10;3JN/6ZGFQsQQ9glqKENoEil9XpJFP3YNcdRurrUY4toW0rT4jOG2lj9KzaTFiiOhxIY2JeX37M9G&#10;yCndb9V5pjDbXe351B/7dH/UejTs0gWIQF34N3+uDybWV/MpvL+JI8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7mT8MAAADdAAAADwAAAAAAAAAAAAAAAACYAgAAZHJzL2Rv&#10;d25yZXYueG1sUEsFBgAAAAAEAAQA9QAAAIgDAAAAAA==&#10;" path="m,l72,,66,7r-7,6l13,13,7,7,,xe" fillcolor="#9f9e9d" stroked="f">
                    <v:path arrowok="t" o:connecttype="custom" o:connectlocs="0,0;72,0;66,7;59,13;13,13;7,7;0,0" o:connectangles="0,0,0,0,0,0,0"/>
                  </v:shape>
                  <v:shape id="Freeform 421" o:spid="_x0000_s1437" style="position:absolute;left:4795;top:12484;width:59;height:13;visibility:visible;mso-wrap-style:square;v-text-anchor:top" coordsize="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eHCMMA&#10;AADdAAAADwAAAGRycy9kb3ducmV2LnhtbERPTWvCQBC9F/wPywje6sZiraSuEgyCF5Fqix6H7DQJ&#10;ZmfT3TWm/94tCL3N433OYtWbRnTkfG1ZwWScgCAurK65VPB53DzPQfiArLGxTAp+ycNqOXhaYKrt&#10;jT+oO4RSxBD2KSqoQmhTKX1RkUE/ti1x5L6tMxgidKXUDm8x3DTyJUlm0mDNsaHCltYVFZfD1Si4&#10;TH9o/3YMzuTXrDufcLOT+ZdSo2GfvYMI1Id/8cO91XF+Mn+Fv2/i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eHCMMAAADdAAAADwAAAAAAAAAAAAAAAACYAgAAZHJzL2Rv&#10;d25yZXYueG1sUEsFBgAAAAAEAAQA9QAAAIgDAAAAAA==&#10;" path="m,l59,,52,6,39,13r-20,l13,6,,xe" fillcolor="#989797" stroked="f">
                    <v:path arrowok="t" o:connecttype="custom" o:connectlocs="0,0;59,0;52,6;39,13;19,13;13,6;0,0" o:connectangles="0,0,0,0,0,0,0"/>
                  </v:shape>
                  <v:shape id="Freeform 422" o:spid="_x0000_s1438" style="position:absolute;left:4801;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TfZcUA&#10;AADdAAAADwAAAGRycy9kb3ducmV2LnhtbERPS2vCQBC+C/6HZYReRDeV4iO6SlEK9dCDVkRvQ3ZM&#10;gpnZkN1q6q/vFgq9zcf3nMWq5UrdqPGlEwPPwwQUSeZsKbmBw+fbYArKBxSLlRMy8E0eVstuZ4Gp&#10;dXfZ0W0fchVDxKdooAihTrX2WUGMfuhqkshdXMMYImxybRu8x3Cu9ChJxpqxlNhQYE3rgrLr/osN&#10;bPDaf3xcZnwqZ5Pz5OXIm23Nxjz12tc5qEBt+Bf/ud9tnJ9Mx/D7TTxB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lN9lxQAAAN0AAAAPAAAAAAAAAAAAAAAAAJgCAABkcnMv&#10;ZG93bnJldi54bWxQSwUGAAAAAAQABAD1AAAAigMAAAAA&#10;" path="m,l46,,40,7,27,7,13,7,,xe" fillcolor="#8d8c8b" stroked="f">
                    <v:path arrowok="t" o:connecttype="custom" o:connectlocs="0,0;46,0;40,7;27,7;13,7;0,0" o:connectangles="0,0,0,0,0,0"/>
                  </v:shape>
                  <v:shape id="Freeform 423" o:spid="_x0000_s1439" style="position:absolute;left:4814;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0lFsQA&#10;AADdAAAADwAAAGRycy9kb3ducmV2LnhtbERPS2sCMRC+F/ofwgi91awW7LIaxVehJ0u3FfE23Uw3&#10;SzeTJYm6/ntTKPQ2H99zZovetuJMPjSOFYyGGQjiyumGawWfHy+POYgQkTW2jknBlQIs5vd3Myy0&#10;u/A7nctYixTCoUAFJsaukDJUhiyGoeuIE/ftvMWYoK+l9nhJ4baV4yybSIsNpwaDHa0NVT/lySo4&#10;LE/bcd587d/a3cYeNyvjy6eVUg+DfjkFEamP/+I/96tO87P8GX6/S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9JRbEAAAA3QAAAA8AAAAAAAAAAAAAAAAAmAIAAGRycy9k&#10;b3ducmV2LnhtbFBLBQYAAAAABAAEAPUAAACJAwAAAAA=&#10;" path="m,l20,,14,,,xe" fillcolor="#878685" stroked="f">
                    <v:path arrowok="t" o:connecttype="custom" o:connectlocs="0,0;20,0;14,0;0,0" o:connectangles="0,0,0,0"/>
                  </v:shape>
                  <v:shape id="Freeform 424" o:spid="_x0000_s1440" style="position:absolute;left:4756;top:12094;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4P8UA&#10;AADdAAAADwAAAGRycy9kb3ducmV2LnhtbESPQUvDQBCF70L/wzIFb3ZTkRBit0UUMRcPrRY8Dtkx&#10;Cc3OpNltE/+9cxC8zfDevPfNZjeH3lxpjJ2wg/UqA0Nci++4cfD58XpXgIkJ2WMvTA5+KMJuu7jZ&#10;YOll4j1dD6kxGsKxRAdtSkNpbaxbChhXMhCr9i1jwKTr2Fg/4qThobf3WZbbgB1rQ4sDPbdUnw6X&#10;4OB0HOTtXMj0lV9e9v17/lAdpXLudjk/PYJJNKd/89915RU/KxRX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rg/xQAAAN0AAAAPAAAAAAAAAAAAAAAAAJgCAABkcnMv&#10;ZG93bnJldi54bWxQSwUGAAAAAAQABAD1AAAAigMAAAAA&#10;" path="m228,45l208,58,189,39,163,26r-26,l104,32,85,52,65,91,52,136r-7,52l39,240r6,52l52,338r13,32l72,377r13,6l98,377r13,-7l104,377r-6,13l91,403r-13,l65,403,45,396,32,377,13,344,6,299,,240,6,182r7,-52l32,78,39,58,52,39,72,19,85,13,124,r45,6l189,13r13,6l221,32r7,13e" filled="f" strokecolor="#1f1a17" strokeweight=".35pt">
                    <v:path arrowok="t" o:connecttype="custom" o:connectlocs="228,45;208,58;189,39;163,26;137,26;104,32;85,52;65,91;52,136;45,188;39,240;45,292;52,338;65,370;72,377;85,383;98,377;111,370;104,377;98,390;91,403;78,403;65,403;45,396;32,377;13,344;6,299;0,240;6,182;13,130;32,78;39,58;52,39;72,19;85,13;124,0;169,6;189,13;202,19;221,32;228,45" o:connectangles="0,0,0,0,0,0,0,0,0,0,0,0,0,0,0,0,0,0,0,0,0,0,0,0,0,0,0,0,0,0,0,0,0,0,0,0,0,0,0,0,0"/>
                  </v:shape>
                  <v:shape id="Freeform 425" o:spid="_x0000_s1441" style="position:absolute;left:5010;top:12100;width:58;height:0;visibility:visible;mso-wrap-style:square;v-text-anchor:top" coordsize="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qr8MA&#10;AADdAAAADwAAAGRycy9kb3ducmV2LnhtbERPTWvCQBC9F/wPywi91Y1SikZXCWIhp0BTDx7H7DRJ&#10;3Z0N2TUm/75bKPQ2j/c5u8NojRio961jBctFAoK4crrlWsH58/1lDcIHZI3GMSmYyMNhP3vaYard&#10;gz9oKEMtYgj7FBU0IXSplL5qyKJfuI44cl+utxgi7Gupe3zEcGvkKknepMWWY0ODHR0bqm7l3SrA&#10;k/0eLmhW2WXKyVw3RVa83pV6no/ZFkSgMfyL/9y5jvOT9QZ+v4kn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gqr8MAAADdAAAADwAAAAAAAAAAAAAAAACYAgAAZHJzL2Rv&#10;d25yZXYueG1sUEsFBgAAAAAEAAQA9QAAAIgDAAAAAA==&#10;" path="m58,l,,32,,58,xe" fillcolor="#aaa9a9" stroked="f">
                    <v:path arrowok="t" o:connecttype="custom" o:connectlocs="58,0;0,0;32,0;58,0" o:connectangles="0,0,0,0"/>
                  </v:shape>
                  <v:shape id="Freeform 426" o:spid="_x0000_s1442" style="position:absolute;left:4990;top:12100;width:104;height:7;visibility:visible;mso-wrap-style:square;v-text-anchor:top" coordsize="1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hAscA&#10;AADdAAAADwAAAGRycy9kb3ducmV2LnhtbESPS08DMQyE70j9D5GRuNEEDqgsTatSqRKogPrg0puV&#10;eB9i42w3obv8e3xA4mZrxjOf58sxtOpCfWoiW7ibGlDELvqGKwufx83tDFTKyB7byGThhxIsF5Or&#10;ORY+DrynyyFXSkI4FWihzrkrtE6upoBpGjti0crYB8yy9pX2PQ4SHlp9b8yDDtiwNNTY0bom93X4&#10;DhaG81v5+vF8dmvzvj2V27Q6zdzO2pvrcfUEKtOY/81/1y9e8M2j8Ms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G4QLHAAAA3QAAAA8AAAAAAAAAAAAAAAAAmAIAAGRy&#10;cy9kb3ducmV2LnhtbFBLBQYAAAAABAAEAPUAAACMAwAAAAA=&#10;" path="m104,7l,7,26,,52,,78,r26,7xe" fillcolor="#adadac" stroked="f">
                    <v:path arrowok="t" o:connecttype="custom" o:connectlocs="104,7;0,7;0,7;26,0;52,0;78,0;104,7" o:connectangles="0,0,0,0,0,0,0"/>
                  </v:shape>
                  <v:shape id="Freeform 427" o:spid="_x0000_s1443" style="position:absolute;left:4977;top:12100;width:130;height:13;visibility:visible;mso-wrap-style:square;v-text-anchor:top" coordsize="1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1vJMYA&#10;AADdAAAADwAAAGRycy9kb3ducmV2LnhtbESPQWvCQBCF7wX/wzJCL1I3eiht6ioqKDnUUrX0PGTH&#10;JJidDdkxxv76bkHobYb3vjdvZove1aqjNlSeDUzGCSji3NuKCwNfx83TC6ggyBZrz2TgRgEW88HD&#10;DFPrr7yn7iCFiiEcUjRQijSp1iEvyWEY+4Y4aiffOpS4toW2LV5juKv1NEmetcOK44USG1qXlJ8P&#10;FxdrrLrPo9784DbbyS677Ufv3/JhzOOwX76BEurl33ynMxu55HUCf9/EE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1vJMYAAADdAAAADwAAAAAAAAAAAAAAAACYAgAAZHJz&#10;L2Rvd25yZXYueG1sUEsFBgAAAAAEAAQA9QAAAIsDAAAAAA==&#10;" path="m33,l91,r20,7l130,13,,13r7,l13,7r7,l33,xe" fillcolor="#b5b4b3" stroked="f">
                    <v:path arrowok="t" o:connecttype="custom" o:connectlocs="33,0;91,0;111,7;130,13;0,13;7,13;13,7;20,7;33,0" o:connectangles="0,0,0,0,0,0,0,0,0"/>
                  </v:shape>
                  <v:shape id="Freeform 428" o:spid="_x0000_s1444" style="position:absolute;left:4971;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a6VMMA&#10;AADdAAAADwAAAGRycy9kb3ducmV2LnhtbERPS2vCQBC+C/0PyxS86abxgUZXKYWiFwWj6HXIjkna&#10;7GzIrjH9911B8DYf33OW685UoqXGlZYVfAwjEMSZ1SXnCk7H78EMhPPIGivLpOCPHKxXb70lJtre&#10;+UBt6nMRQtglqKDwvk6kdFlBBt3Q1sSBu9rGoA+wyaVu8B7CTSXjKJpKgyWHhgJr+ioo+01vRoHT&#10;6WZ72MdtfByNz5PL1Y9+djul+u/d5wKEp86/xE/3Vof50TyGxzfhB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a6VMMAAADdAAAADwAAAAAAAAAAAAAAAACYAgAAZHJzL2Rv&#10;d25yZXYueG1sUEsFBgAAAAAEAAQA9QAAAIgDAAAAAA==&#10;" path="m19,l123,r7,6l143,13,,13,6,6,19,xe" fillcolor="#b9b9b8" stroked="f">
                    <v:path arrowok="t" o:connecttype="custom" o:connectlocs="19,0;123,0;130,6;143,13;0,13;6,6;19,0" o:connectangles="0,0,0,0,0,0,0"/>
                  </v:shape>
                  <v:shape id="Freeform 429" o:spid="_x0000_s1445" style="position:absolute;left:4964;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r88QA&#10;AADdAAAADwAAAGRycy9kb3ducmV2LnhtbERPS2sCMRC+F/wPYYRepGZrodatUYog7UnqKmJvw2b2&#10;oZvJmkRd/31TKHibj+8503lnGnEh52vLCp6HCQji3OqaSwXbzfLpDYQPyBoby6TgRh7ms97DFFNt&#10;r7ymSxZKEUPYp6igCqFNpfR5RQb90LbEkSusMxgidKXUDq8x3DRylCSv0mDNsaHClhYV5cfsbBRk&#10;g8G+OOix+dy508+31edJka2Ueux3H+8gAnXhLv53f+k4P5m8wN838QQ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7q/PEAAAA3QAAAA8AAAAAAAAAAAAAAAAAmAIAAGRycy9k&#10;b3ducmV2LnhtbFBLBQYAAAAABAAEAPUAAACJAwAAAAA=&#10;" path="m13,l143,r7,7l156,13r-52,l78,7,46,13,,13,7,7,13,xe" fillcolor="#c1c0c0" stroked="f">
                    <v:path arrowok="t" o:connecttype="custom" o:connectlocs="13,0;143,0;150,7;156,13;104,13;78,7;46,13;0,13;7,7;13,0" o:connectangles="0,0,0,0,0,0,0,0,0,0"/>
                  </v:shape>
                  <v:shape id="Freeform 430" o:spid="_x0000_s1446" style="position:absolute;left:4958;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68AA&#10;AADdAAAADwAAAGRycy9kb3ducmV2LnhtbERPTYvCMBC9L/gfwgheFk3VpWg1igjCXtcVvA7N2LQ2&#10;k9LE2vXXbwTB2zze56y3va1FR60vHSuYThIQxLnTJRcKTr+H8QKED8gaa8ek4I88bDeDjzVm2t35&#10;h7pjKEQMYZ+hAhNCk0npc0MW/cQ1xJG7uNZiiLAtpG7xHsNtLWdJkkqLJccGgw3tDeXX480qqJpH&#10;5WbmM91pTrE7h2qO/UOp0bDfrUAE6sNb/HJ/6zg/WX7B85t4gt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C68AAAADdAAAADwAAAAAAAAAAAAAAAACYAgAAZHJzL2Rvd25y&#10;ZXYueG1sUEsFBgAAAAAEAAQA9QAAAIUDAAAAAA==&#10;" path="m13,l156,r6,6l169,13r-46,l110,6,91,,71,6,52,6r-7,7l,13,6,6,13,xe" fillcolor="#c5c5c4" stroked="f">
                    <v:path arrowok="t" o:connecttype="custom" o:connectlocs="13,0;156,0;162,6;169,13;123,13;110,6;91,0;71,6;52,6;45,13;45,13;0,13;6,6;13,0" o:connectangles="0,0,0,0,0,0,0,0,0,0,0,0,0,0"/>
                  </v:shape>
                  <v:shape id="Freeform 431" o:spid="_x0000_s1447" style="position:absolute;left:4951;top:1212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IeC8EA&#10;AADdAAAADwAAAGRycy9kb3ducmV2LnhtbERPTYvCMBC9L/gfwgje1tSiu1qNIoLgxcO64nlsxrTY&#10;TGoTbf33RljY2zze5yxWna3EgxpfOlYwGiYgiHOnSzYKjr/bzykIH5A1Vo5JwZM8rJa9jwVm2rX8&#10;Q49DMCKGsM9QQRFCnUnp84Is+qGriSN3cY3FEGFjpG6wjeG2kmmSfEmLJceGAmvaFJRfD3er4G7G&#10;R2nqdi3T/cyfzOQ7vY3PSg363XoOIlAX/sV/7p2O85PZBN7fxB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SHgvBAAAA3QAAAA8AAAAAAAAAAAAAAAAAmAIAAGRycy9kb3du&#10;cmV2LnhtbFBLBQYAAAAABAAEAPUAAACGAwAAAAA=&#10;" path="m13,l59,,52,7r-6,6l,13,7,7,13,xm117,r52,l176,7r6,6l143,13,130,7,117,xe" fillcolor="#cfcece" stroked="f">
                    <v:path arrowok="t" o:connecttype="custom" o:connectlocs="13,0;59,0;59,0;59,0;52,7;46,13;0,13;7,7;13,0;117,0;169,0;176,7;182,13;143,13;130,7;117,0" o:connectangles="0,0,0,0,0,0,0,0,0,0,0,0,0,0,0,0"/>
                    <o:lock v:ext="edit" verticies="t"/>
                  </v:shape>
                  <v:shape id="Freeform 432" o:spid="_x0000_s1448" style="position:absolute;left:4951;top:12133;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7esQA&#10;AADdAAAADwAAAGRycy9kb3ducmV2LnhtbERPTWvCQBC9F/oflil4q5uIiI2uoRUKnrSmpeQ4ZMck&#10;mp0N2W0S/31XELzN433OOh1NI3rqXG1ZQTyNQBAXVtdcKvj5/nxdgnAeWWNjmRRcyUG6eX5aY6Lt&#10;wEfqM1+KEMIuQQWV920ipSsqMuimtiUO3Ml2Bn2AXSl1h0MIN42cRdFCGqw5NFTY0rai4pL9GQXH&#10;fD/fyvijd8N5Oeuzrzz/PeRKTV7G9xUIT6N/iO/unQ7zo7cF3L4JJ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KO3rEAAAA3QAAAA8AAAAAAAAAAAAAAAAAmAIAAGRycy9k&#10;b3ducmV2LnhtbFBLBQYAAAAABAAEAPUAAACJAwAAAAA=&#10;" path="m7,l52,,46,6r-7,7l,13,,6,7,xm130,r46,l182,6r,7l176,13r-26,l143,6,130,xe" fillcolor="#d3d2d2" stroked="f">
                    <v:path arrowok="t" o:connecttype="custom" o:connectlocs="7,0;52,0;46,6;39,13;0,13;0,6;7,0;130,0;176,0;182,6;182,13;176,13;150,13;143,6;130,0" o:connectangles="0,0,0,0,0,0,0,0,0,0,0,0,0,0,0"/>
                    <o:lock v:ext="edit" verticies="t"/>
                  </v:shape>
                  <v:shape id="Freeform 433" o:spid="_x0000_s1449" style="position:absolute;left:4945;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08MIA&#10;AADdAAAADwAAAGRycy9kb3ducmV2LnhtbERPS4vCMBC+C/6HMII3myq4ul2jiCB4tD7xNtvMtsVm&#10;UppYu/9+syB4m4/vOYtVZyrRUuNKywrGUQyCOLO65FzB6bgdzUE4j6yxskwKfsnBatnvLTDR9skp&#10;tQefixDCLkEFhfd1IqXLCjLoIlsTB+7HNgZ9gE0udYPPEG4qOYnjD2mw5NBQYE2bgrL74WEU2Gt6&#10;2W/S+/R7e7uZyXXamnMmlRoOuvUXCE+df4tf7p0O8+PPGfx/E0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vTwwgAAAN0AAAAPAAAAAAAAAAAAAAAAAJgCAABkcnMvZG93&#10;bnJldi54bWxQSwUGAAAAAAQABAD1AAAAhwMAAAAA&#10;" path="m6,l52,,45,7r-6,6l,13,6,7,6,xm149,r39,l188,7r-13,6l162,13,156,7,149,xe" fillcolor="#dededd" stroked="f">
                    <v:path arrowok="t" o:connecttype="custom" o:connectlocs="6,0;52,0;45,7;39,13;0,13;6,7;6,0;149,0;188,0;188,0;188,7;175,13;162,13;156,7;149,0" o:connectangles="0,0,0,0,0,0,0,0,0,0,0,0,0,0,0"/>
                    <o:lock v:ext="edit" verticies="t"/>
                  </v:shape>
                  <v:shape id="Freeform 434" o:spid="_x0000_s1450" style="position:absolute;left:4938;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v278YA&#10;AADdAAAADwAAAGRycy9kb3ducmV2LnhtbESPMW/CQAyF90r9DydX6lYudKhC4EBQtVUlJiADo5Uz&#10;SUTOF3JXSPLr6wGJzdZ7fu/zYtW7Rl2pC7VnA9NJAoq48Lbm0kB++H5LQYWIbLHxTAYGCrBaPj8t&#10;MLP+xju67mOpJIRDhgaqGNtM61BU5DBMfEss2sl3DqOsXalthzcJd41+T5IP7bBmaaiwpc+KivP+&#10;zxnYDpTmx8s0v6Txa/gZd2PhNqMxry/9eg4qUh8f5vv1rxX8ZCa48o2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v278YAAADdAAAADwAAAAAAAAAAAAAAAACYAgAAZHJz&#10;L2Rvd25yZXYueG1sUEsFBgAAAAAEAAQA9QAAAIsDAAAAAA==&#10;" path="m13,l52,,46,6r,7l,13,7,6,13,xm163,r26,l176,13,169,6,163,xe" fillcolor="#e3e3e2" stroked="f">
                    <v:path arrowok="t" o:connecttype="custom" o:connectlocs="13,0;52,0;46,6;46,13;0,13;7,6;13,0;163,0;189,0;176,13;169,6;163,0" o:connectangles="0,0,0,0,0,0,0,0,0,0,0,0"/>
                    <o:lock v:ext="edit" verticies="t"/>
                  </v:shape>
                  <v:shape id="Freeform 435" o:spid="_x0000_s1451" style="position:absolute;left:4938;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PqcQA&#10;AADdAAAADwAAAGRycy9kb3ducmV2LnhtbERP22rCQBB9F/yHZQq+1U0rFY2uIkohFEIxSunjkB2T&#10;YHY2ZDeX/n23UPBtDuc62/1oatFT6yrLCl7mEQji3OqKCwXXy/vzCoTzyBpry6Tghxzsd9PJFmNt&#10;Bz5Tn/lChBB2MSoovW9iKV1ekkE3tw1x4G62NegDbAupWxxCuKnlaxQtpcGKQ0OJDR1Lyu9ZZxTc&#10;T+niOiTfX1mXHj6txY+3k18qNXsaDxsQnkb/EP+7Ex3mR+s1/H0TTp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CD6nEAAAA3QAAAA8AAAAAAAAAAAAAAAAAmAIAAGRycy9k&#10;b3ducmV2LnhtbFBLBQYAAAAABAAEAPUAAACJAwAAAAA=&#10;" path="m7,l46,r,7l39,13,,13,,7,7,xm169,r13,l176,7,169,xe" fillcolor="#efeeee" stroked="f">
                    <v:path arrowok="t" o:connecttype="custom" o:connectlocs="7,0;46,0;46,7;39,13;0,13;0,7;7,0;169,0;182,0;176,7;169,0;169,0" o:connectangles="0,0,0,0,0,0,0,0,0,0,0,0"/>
                    <o:lock v:ext="edit" verticies="t"/>
                  </v:shape>
                  <v:shape id="Freeform 436" o:spid="_x0000_s1452" style="position:absolute;left:4932;top:12159;width:52;height:13;visibility:visible;mso-wrap-style:square;v-text-anchor:top" coordsize="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N8sYA&#10;AADdAAAADwAAAGRycy9kb3ducmV2LnhtbESPT2vDMAzF74N+B6NCL2O120MZWd1SCmE9lEH/XHYT&#10;sRaHxnKI3TT79tVhsJvEe3rvp/V2DK0aqE9NZAuLuQFFXEXXcG3heinf3kGljOywjUwWfinBdjN5&#10;WWPh4oNPNJxzrSSEU4EWfM5doXWqPAVM89gRi/YT+4BZ1r7WrseHhIdWL41Z6YANS4PHjvaeqtv5&#10;Hix035+Nj+39yx0Py+P+Uhr3WhprZ9Nx9wEq05j/zX/XByf4CyP88o2MoD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yN8sYAAADdAAAADwAAAAAAAAAAAAAAAACYAgAAZHJz&#10;L2Rvd25yZXYueG1sUEsFBgAAAAAEAAQA9QAAAIsDAAAAAA==&#10;" path="m6,l52,,45,6r,7l,13,6,6,6,xe" fillcolor="#f4f4f3" stroked="f">
                    <v:path arrowok="t" o:connecttype="custom" o:connectlocs="6,0;52,0;45,6;45,13;0,13;6,6;6,0" o:connectangles="0,0,0,0,0,0,0"/>
                  </v:shape>
                  <v:shape id="Freeform 437" o:spid="_x0000_s1453" style="position:absolute;left:4932;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DsMA&#10;AADdAAAADwAAAGRycy9kb3ducmV2LnhtbERPTWvCQBC9F/wPywi91dnYUmzqKqIt9VJKtXgesmOS&#10;mp0N2VXjv3eFQm/zeJ8znfeuUSfuQu3FQDbSoFgKb2spDfxs3x8moEIksdR4YQMXDjCfDe6mlFt/&#10;lm8+bWKpUoiEnAxUMbY5YigqdhRGvmVJ3N53jmKCXYm2o3MKdw2OtX5GR7WkhopaXlZcHDZHZ+Dt&#10;SLpdjT+fdvjyuC92Dj++ftGY+2G/eAUVuY//4j/32qb5mc7g9k06AW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hDsMAAADdAAAADwAAAAAAAAAAAAAAAACYAgAAZHJzL2Rv&#10;d25yZXYueG1sUEsFBgAAAAAEAAQA9QAAAIgDAAAAAA==&#10;" path="m6,l45,r,7l39,13,,13,,7,6,xe" stroked="f">
                    <v:path arrowok="t" o:connecttype="custom" o:connectlocs="6,0;45,0;45,7;39,13;0,13;0,7;6,0" o:connectangles="0,0,0,0,0,0,0"/>
                  </v:shape>
                  <v:shape id="Freeform 438" o:spid="_x0000_s1454" style="position:absolute;left:4932;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gtysEA&#10;AADdAAAADwAAAGRycy9kb3ducmV2LnhtbERPTWvCQBC9C/6HZYTedKNgKamrFEEUb2oKPQ7ZaRKa&#10;nQ3ZMVn/fVco9DaP9zmbXXStGqgPjWcDy0UGirj0tuHKQHE7zN9ABUG22HomAw8KsNtOJxvMrR/5&#10;QsNVKpVCOORooBbpcq1DWZPDsPAdceK+fe9QEuwrbXscU7hr9SrLXrXDhlNDjR3tayp/rndnYCz3&#10;8ebXxfnrOEjRSfx08dQa8zKLH++ghKL8i//cJ5vmL7MVPL9JJ+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oLcrBAAAA3QAAAA8AAAAAAAAAAAAAAAAAmAIAAGRycy9kb3du&#10;cmV2LnhtbFBLBQYAAAAABAAEAPUAAACGAwAAAAA=&#10;" path="m,l45,,39,6r,7l,13,,6,,xe" fillcolor="#fafafa" stroked="f">
                    <v:path arrowok="t" o:connecttype="custom" o:connectlocs="0,0;45,0;39,6;39,13;0,13;0,6;0,0" o:connectangles="0,0,0,0,0,0,0"/>
                  </v:shape>
                  <v:shape id="Freeform 439" o:spid="_x0000_s1455" style="position:absolute;left:4925;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ZYjsYA&#10;AADdAAAADwAAAGRycy9kb3ducmV2LnhtbERPS2vCQBC+C/6HZYRepO6mokh0FRFaSmkPPqDtbciO&#10;STA7G7PbmPbXdwXB23x8z1msOluJlhpfOtaQjBQI4syZknMNh/3z4wyED8gGK8ek4Zc8rJb93gJT&#10;4y68pXYXchFD2KeooQihTqX0WUEW/cjVxJE7usZiiLDJpWnwEsNtJZ+UmkqLJceGAmvaFJSddj9W&#10;w/l9nfydxm64+di2by/qc3L8Onxr/TDo1nMQgbpwF9/crybOT9QYrt/EE+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ZYjsYAAADdAAAADwAAAAAAAAAAAAAAAACYAgAAZHJz&#10;L2Rvd25yZXYueG1sUEsFBgAAAAAEAAQA9QAAAIsDAAAAAA==&#10;" path="m7,l46,r,7l39,13,,13,7,7,7,xe" fillcolor="#efeeee" stroked="f">
                    <v:path arrowok="t" o:connecttype="custom" o:connectlocs="7,0;46,0;46,7;39,13;0,13;7,7;7,0" o:connectangles="0,0,0,0,0,0,0"/>
                  </v:shape>
                  <v:shape id="Freeform 440" o:spid="_x0000_s1456" style="position:absolute;left:4925;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IVcMA&#10;AADdAAAADwAAAGRycy9kb3ducmV2LnhtbERP3WrCMBS+H/gO4Qi7m4ljSKlGGYqwMRja7QGOzVlT&#10;bE5qk2m7p18Ewbvz8f2exap3jThTF2rPGqYTBYK49KbmSsP31/YpAxEissHGM2kYKMBqOXpYYG78&#10;hfd0LmIlUgiHHDXYGNtcylBachgmviVO3I/vHMYEu0qaDi8p3DXyWamZdFhzarDY0tpSeSx+nQY1&#10;HD73Xpphs+HjaffxPttlfyetH8f96xxEpD7exTf3m0nzp+oFrt+kE+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8IVcMAAADdAAAADwAAAAAAAAAAAAAAAACYAgAAZHJzL2Rv&#10;d25yZXYueG1sUEsFBgAAAAAEAAQA9QAAAIgDAAAAAA==&#10;" path="m7,l46,,39,6r,7l,13,,6,7,xe" fillcolor="#e8e8e7" stroked="f">
                    <v:path arrowok="t" o:connecttype="custom" o:connectlocs="7,0;46,0;39,6;39,13;0,13;0,6;7,0" o:connectangles="0,0,0,0,0,0,0"/>
                  </v:shape>
                  <v:shape id="Freeform 441" o:spid="_x0000_s1457" style="position:absolute;left:4925;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Ha8UA&#10;AADdAAAADwAAAGRycy9kb3ducmV2LnhtbESP0YrCMBBF34X9hzALvoimipalGkUKuwj7onU/YGzG&#10;tthMShPb+vcbQfBthnvnnjub3WBq0VHrKssK5rMIBHFudcWFgr/z9/QLhPPIGmvLpOBBDnbbj9EG&#10;E217PlGX+UKEEHYJKii9bxIpXV6SQTezDXHQrrY16MPaFlK32IdwU8tFFMXSYMWBUGJDaUn5Lbub&#10;AOkv3fU3PsSP/f0nTQuyk+NqqdT4c9ivQXga/Nv8uj7oUH8ereD5TRhBb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R0drxQAAAN0AAAAPAAAAAAAAAAAAAAAAAJgCAABkcnMv&#10;ZG93bnJldi54bWxQSwUGAAAAAAQABAD1AAAAigMAAAAA&#10;" path="m,l39,r,7l39,13,,13,,7,,xe" fillcolor="#dddcdc" stroked="f">
                    <v:path arrowok="t" o:connecttype="custom" o:connectlocs="0,0;39,0;39,7;39,13;0,13;0,7;0,0" o:connectangles="0,0,0,0,0,0,0"/>
                  </v:shape>
                  <v:shape id="Freeform 442" o:spid="_x0000_s1458" style="position:absolute;left:4919;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hUA8EA&#10;AADdAAAADwAAAGRycy9kb3ducmV2LnhtbERP3WrCMBS+H+wdwhG8m4nTFdcZZQiC4G6sPsChObbF&#10;5qRLYq1vb4TB7s7H93uW68G2oicfGscaphMFgrh0puFKw+m4fVuACBHZYOuYNNwpwHr1+rLE3Lgb&#10;H6gvYiVSCIccNdQxdrmUoazJYpi4jjhxZ+ctxgR9JY3HWwq3rXxXKpMWG04NNXa0qam8FFerwe4+&#10;+w1/zDI6zM/NINX+5/futR6Phu8vEJGG+C/+c+9Mmj9VGTy/SS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YVAPBAAAA3QAAAA8AAAAAAAAAAAAAAAAAmAIAAGRycy9kb3du&#10;cmV2LnhtbFBLBQYAAAAABAAEAPUAAACGAwAAAAA=&#10;" path="m6,l45,r,6l39,13,,13,6,6,6,xe" fillcolor="#d6d6d5" stroked="f">
                    <v:path arrowok="t" o:connecttype="custom" o:connectlocs="6,0;45,0;45,6;39,13;0,13;6,6;6,0" o:connectangles="0,0,0,0,0,0,0"/>
                  </v:shape>
                  <v:shape id="Freeform 443" o:spid="_x0000_s1459" style="position:absolute;left:4919;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vI8QA&#10;AADdAAAADwAAAGRycy9kb3ducmV2LnhtbERPS2vCQBC+F/wPywi91U209RGzitgKPXgxCnocsmMS&#10;kp0N2W1M/323UOhtPr7npNvBNKKnzlWWFcSTCARxbnXFhYLL+fCyBOE8ssbGMin4JgfbzegpxUTb&#10;B5+oz3whQgi7BBWU3reJlC4vyaCb2JY4cHfbGfQBdoXUHT5CuGnkNIrm0mDFoaHElvYl5XX2ZRSc&#10;Zv71MPu4rt5ufX3Msc7O0/e9Us/jYbcG4Wnw/+I/96cO8+NoAb/fhB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ZLyPEAAAA3QAAAA8AAAAAAAAAAAAAAAAAmAIAAGRycy9k&#10;b3ducmV2LnhtbFBLBQYAAAAABAAEAPUAAACJAwAAAAA=&#10;" path="m6,l45,,39,7r,6l,13,,7,6,xe" fillcolor="#cdcccc" stroked="f">
                    <v:path arrowok="t" o:connecttype="custom" o:connectlocs="6,0;45,0;39,7;39,13;0,13;0,7;6,0" o:connectangles="0,0,0,0,0,0,0"/>
                  </v:shape>
                  <v:shape id="Freeform 444" o:spid="_x0000_s1460" style="position:absolute;left:4919;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8It8QA&#10;AADdAAAADwAAAGRycy9kb3ducmV2LnhtbESPT4vCQAzF74LfYYjgTad6cKU6igiKsBetXryFTvoH&#10;O5nSGbW7n35zWPCW8F7e+2W97V2jXtSF2rOB2TQBRZx7W3Np4HY9TJagQkS22HgmAz8UYLsZDtaY&#10;Wv/mC72yWCoJ4ZCigSrGNtU65BU5DFPfEotW+M5hlLUrte3wLeGu0fMkWWiHNUtDhS3tK8of2dMZ&#10;qN38Xpy+l19FUR5/85DtLuf2bMx41O9WoCL18WP+vz5ZwZ8lgivfyAh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CLfEAAAA3QAAAA8AAAAAAAAAAAAAAAAAmAIAAGRycy9k&#10;b3ducmV2LnhtbFBLBQYAAAAABAAEAPUAAACJAwAAAAA=&#10;" path="m,l39,r,6l39,13,,13,,6,,xe" fillcolor="#c8c8c7" stroked="f">
                    <v:path arrowok="t" o:connecttype="custom" o:connectlocs="0,0;39,0;39,6;39,13;0,13;0,6;0,0" o:connectangles="0,0,0,0,0,0,0"/>
                  </v:shape>
                  <v:shape id="Freeform 445" o:spid="_x0000_s1461" style="position:absolute;left:4919;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8tsEA&#10;AADdAAAADwAAAGRycy9kb3ducmV2LnhtbERPTYvCMBC9L/gfwgje1lQPrlajFKkge1t3V69DMzbF&#10;ZhKaqPXfbwRhb/N4n7Pa9LYVN+pC41jBZJyBIK6cbrhW8PO9e5+DCBFZY+uYFDwowGY9eFthrt2d&#10;v+h2iLVIIRxyVGBi9LmUoTJkMYydJ07c2XUWY4JdLXWH9xRuWznNspm02HBqMOhpa6i6HK5Wweex&#10;9POtKYryw8vTufxtyZ12So2GfbEEEamP/+KXe6/T/Em2gOc36QS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a/LbBAAAA3QAAAA8AAAAAAAAAAAAAAAAAmAIAAGRycy9kb3du&#10;cmV2LnhtbFBLBQYAAAAABAAEAPUAAACGAwAAAAA=&#10;" path="m,l39,r,7l39,13,,13,,7,,xe" fillcolor="#bebebd" stroked="f">
                    <v:path arrowok="t" o:connecttype="custom" o:connectlocs="0,0;39,0;39,7;39,13;0,13;0,7;0,0" o:connectangles="0,0,0,0,0,0,0"/>
                  </v:shape>
                  <v:shape id="Freeform 446" o:spid="_x0000_s1462" style="position:absolute;left:4912;top:1222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NS0ccA&#10;AADdAAAADwAAAGRycy9kb3ducmV2LnhtbESPQWvCQBCF74L/YRnBm24iVGzqKtFW8BAK2lLobchO&#10;k9DsbJpdNf33nUPB2wzvzXvfrLeDa9WV+tB4NpDOE1DEpbcNVwbe3w6zFagQkS22nsnALwXYbsaj&#10;NWbW3/hE13OslIRwyNBAHWOXaR3KmhyGue+IRfvyvcMoa19p2+NNwl2rF0my1A4bloYaO9rXVH6f&#10;L87ACxZFteuK42eRv/7o5OHjOX9cGDOdDPkTqEhDvJv/r49W8NNU+OUbGUF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TUtHHAAAA3QAAAA8AAAAAAAAAAAAAAAAAmAIAAGRy&#10;cy9kb3ducmV2LnhtbFBLBQYAAAAABAAEAPUAAACMAwAAAAA=&#10;" path="m7,l46,r,6l39,13,,13,7,6,7,xe" fillcolor="#babab9" stroked="f">
                    <v:path arrowok="t" o:connecttype="custom" o:connectlocs="7,0;46,0;46,6;39,13;0,13;7,6;7,0" o:connectangles="0,0,0,0,0,0,0"/>
                  </v:shape>
                  <v:shape id="Freeform 447" o:spid="_x0000_s1463" style="position:absolute;left:4912;top:1223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O8QA&#10;AADdAAAADwAAAGRycy9kb3ducmV2LnhtbERPwYrCMBC9C/5DGGFvmroLslSjSGVBPFSs9eBtaMa2&#10;2kxKE7X+vVlY2Hea4c17b95i1ZtGPKhztWUF00kEgriwuuZSQX78GX+DcB5ZY2OZFLzIwWo5HCww&#10;1vbJB3pkvhTBhF2MCirv21hKV1Rk0E1sSxy4i+0M+rB2pdQdPoO5aeRnFM2kwZpDQoUtJRUVt+xu&#10;FBzsdZum5/xrs7PXU7Y/JyWniVIfo349B+Gp9//Hf+qtDu8HwG+bMIJ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TMzvEAAAA3QAAAA8AAAAAAAAAAAAAAAAAmAIAAGRycy9k&#10;b3ducmV2LnhtbFBLBQYAAAAABAAEAPUAAACJAwAAAAA=&#10;" path="m7,l46,,39,7r,6l,13,,7,7,xe" fillcolor="#b1b1b0" stroked="f">
                    <v:path arrowok="t" o:connecttype="custom" o:connectlocs="7,0;46,0;39,7;39,13;0,13;0,7;7,0" o:connectangles="0,0,0,0,0,0,0"/>
                  </v:shape>
                  <v:shape id="Freeform 448" o:spid="_x0000_s1464" style="position:absolute;left:4912;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AFcQA&#10;AADdAAAADwAAAGRycy9kb3ducmV2LnhtbERP22oCMRB9L/gPYQq+FM2uQtHtRhGp4kOhXvoBw2b2&#10;QjeTJUnd1a83hULf5nCuk68H04orOd9YVpBOExDEhdUNVwq+LrvJAoQPyBpby6TgRh7Wq9FTjpm2&#10;PZ/oeg6ViCHsM1RQh9BlUvqiJoN+ajviyJXWGQwRukpqh30MN62cJcmrNNhwbKixo21Nxff5xyjo&#10;vX+Zu8/Fx7Ld3Y/7/Ta8U6mVGj8PmzcQgYbwL/5zH3Scn6Yz+P0mn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hQBXEAAAA3QAAAA8AAAAAAAAAAAAAAAAAmAIAAGRycy9k&#10;b3ducmV2LnhtbFBLBQYAAAAABAAEAPUAAACJAwAAAAA=&#10;" path="m,l39,r,6l39,13,,13,,6,,xe" fillcolor="#adadac" stroked="f">
                    <v:path arrowok="t" o:connecttype="custom" o:connectlocs="0,0;39,0;39,6;39,13;0,13;0,6;0,0" o:connectangles="0,0,0,0,0,0,0"/>
                  </v:shape>
                  <v:shape id="Freeform 449" o:spid="_x0000_s1465" style="position:absolute;left:4912;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2v+sEA&#10;AADdAAAADwAAAGRycy9kb3ducmV2LnhtbERPzWoCMRC+F/oOYQpepGa3C6WsRimFFm9F6wOMmzG7&#10;upksO6nGtzcFobf5+H5nsUq+V2capQtsoJwVoIibYDt2BnY/n89voCQiW+wDk4ErCayWjw8LrG24&#10;8IbO2+hUDmGp0UAb41BrLU1LHmUWBuLMHcLoMWY4Om1HvORw3+uXonjVHjvODS0O9NFSc9r+egOx&#10;qpxMv2S9l72bcnNN38eUjJk8pfc5qEgp/ovv7rXN88uygr9v8gl6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r/rBAAAA3QAAAA8AAAAAAAAAAAAAAAAAmAIAAGRycy9kb3du&#10;cmV2LnhtbFBLBQYAAAAABAAEAPUAAACGAwAAAAA=&#10;" path="m,l39,r,7l39,13,,13,,7,,xe" fillcolor="#a6a5a4" stroked="f">
                    <v:path arrowok="t" o:connecttype="custom" o:connectlocs="0,0;39,0;39,7;39,13;0,13;0,7;0,0" o:connectangles="0,0,0,0,0,0,0"/>
                  </v:shape>
                  <v:shape id="Freeform 450" o:spid="_x0000_s1466" style="position:absolute;left:4912;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X8cMA&#10;AADdAAAADwAAAGRycy9kb3ducmV2LnhtbERP22rCQBB9L/gPywh9Ed1EStHoKiIW+lDr9QOG7JgE&#10;s7Mhu7n0711B6NscznWW696UoqXaFZYVxJMIBHFqdcGZguvlazwD4TyyxtIyKfgjB+vV4G2JibYd&#10;n6g9+0yEEHYJKsi9rxIpXZqTQTexFXHgbrY26AOsM6lr7EK4KeU0ij6lwYJDQ44VbXNK7+fGKGi6&#10;u/nZHX6nW9yPfJkdR/OubZR6H/abBQhPvf8Xv9zfOsyP4w94fhNO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RX8cMAAADdAAAADwAAAAAAAAAAAAAAAACYAgAAZHJzL2Rv&#10;d25yZXYueG1sUEsFBgAAAAAEAAQA9QAAAIgDAAAAAA==&#10;" path="m,l39,r,6l39,13,,13,,6,,xe" fillcolor="#a2a1a0" stroked="f">
                    <v:path arrowok="t" o:connecttype="custom" o:connectlocs="0,0;39,0;39,6;39,13;0,13;0,6;0,0" o:connectangles="0,0,0,0,0,0,0"/>
                  </v:shape>
                  <v:shape id="Freeform 451" o:spid="_x0000_s1467" style="position:absolute;left:4912;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PhzsQA&#10;AADdAAAADwAAAGRycy9kb3ducmV2LnhtbERPTWvCQBC9F/oflin0VjcJtNjoJkhBKmLFpoLXITsm&#10;wexsyK5J/PfdgtDbPN7nLPPJtGKg3jWWFcSzCARxaXXDlYLjz/plDsJ5ZI2tZVJwIwd59viwxFTb&#10;kb9pKHwlQgi7FBXU3neplK6syaCb2Y44cGfbG/QB9pXUPY4h3LQyiaI3abDh0FBjRx81lZfiahQc&#10;Evm+HeVt+Nrvki6eH05TtP5U6vlpWi1AeJr8v/ju3ugwP45f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T4c7EAAAA3QAAAA8AAAAAAAAAAAAAAAAAmAIAAGRycy9k&#10;b3ducmV2LnhtbFBLBQYAAAAABAAEAPUAAACJAwAAAAA=&#10;" path="m,l39,r,7l39,13,,13,,7,,xe" fillcolor="#9b9a99" stroked="f">
                    <v:path arrowok="t" o:connecttype="custom" o:connectlocs="0,0;39,0;39,7;39,13;0,13;0,7;0,0" o:connectangles="0,0,0,0,0,0,0"/>
                  </v:shape>
                  <v:shape id="Freeform 452" o:spid="_x0000_s1468" style="position:absolute;left:4906;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gqMIA&#10;AADdAAAADwAAAGRycy9kb3ducmV2LnhtbERPTWvCQBC9F/oflin0VnfTg9jUVaQSqkdThR6n2ekm&#10;NDsbs9sY/70rCN7m8T5nvhxdKwbqQ+NZQzZRIIgrbxq2GvZfxcsMRIjIBlvPpOFMAZaLx4c55saf&#10;eEdDGa1IIRxy1FDH2OVShqomh2HiO+LE/freYUywt9L0eErhrpWvSk2lw4ZTQ40dfdRU/ZX/TsNK&#10;rZWtjI1h+N5sj8Vn8fNWHrR+fhpX7yAijfEuvrk3Js3Psilcv0knyM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iCowgAAAN0AAAAPAAAAAAAAAAAAAAAAAJgCAABkcnMvZG93&#10;bnJldi54bWxQSwUGAAAAAAQABAD1AAAAhwMAAAAA&#10;" path="m6,l45,r,6l45,13,,13,6,6,6,xe" fillcolor="#979696" stroked="f">
                    <v:path arrowok="t" o:connecttype="custom" o:connectlocs="6,0;45,0;45,6;45,13;0,13;6,6;6,0" o:connectangles="0,0,0,0,0,0,0"/>
                  </v:shape>
                  <v:shape id="Freeform 453" o:spid="_x0000_s1469" style="position:absolute;left:4906;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lxOMEA&#10;AADdAAAADwAAAGRycy9kb3ducmV2LnhtbERP22oCMRB9L/gPYYS+FM1eRMvWKCIU2sdVP2DYjJvF&#10;zWRJorv9+6ZQ8G0O5zrb/WR78SAfOscK8mUGgrhxuuNWweX8uXgHESKyxt4xKfihAPvd7GWLlXYj&#10;1/Q4xVakEA4VKjAxDpWUoTFkMSzdQJy4q/MWY4K+ldrjmMJtL4ssW0uLHacGgwMdDTW3090q+F55&#10;k69v8eBsbcrrpX0rupKUep1Phw8Qkab4FP+7v3San+cb+PsmnS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JcTjBAAAA3QAAAA8AAAAAAAAAAAAAAAAAmAIAAGRycy9kb3du&#10;cmV2LnhtbFBLBQYAAAAABAAEAPUAAACGAwAAAAA=&#10;" path="m6,l45,r,7l39,13,,13,,7,6,xe" fillcolor="#908f8e" stroked="f">
                    <v:path arrowok="t" o:connecttype="custom" o:connectlocs="6,0;45,0;45,7;39,13;0,13;0,7;6,0" o:connectangles="0,0,0,0,0,0,0"/>
                  </v:shape>
                  <v:shape id="Freeform 454" o:spid="_x0000_s1470" style="position:absolute;left:4906;top:1227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IU8cA&#10;AADdAAAADwAAAGRycy9kb3ducmV2LnhtbESPQW/CMAyF75P4D5GRdhtJd5i6joAG0iQOHDaGBNys&#10;xmurNU5JAnT/fj5M2s3We37v83w5+l5dKaYusIViZkAR18F13FjYf749lKBSRnbYByYLP5RguZjc&#10;zbFy4cYfdN3lRkkIpwottDkPldapbsljmoWBWLSvED1mWWOjXcSbhPtePxrzpD12LA0tDrRuqf7e&#10;XbyFw3tp6lV/HE4xXZ7PR7M15bq09n46vr6AyjTmf/Pf9cYJflEIrnwjI+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dCFPHAAAA3QAAAA8AAAAAAAAAAAAAAAAAmAIAAGRy&#10;cy9kb3ducmV2LnhtbFBLBQYAAAAABAAEAPUAAACMAwAAAAA=&#10;" path="m,l45,,39,6r,7l,13,,6,,xe" fillcolor="#8d8c8b" stroked="f">
                    <v:path arrowok="t" o:connecttype="custom" o:connectlocs="0,0;45,0;39,6;39,13;0,13;0,6;0,0" o:connectangles="0,0,0,0,0,0,0"/>
                  </v:shape>
                  <v:shape id="Freeform 455" o:spid="_x0000_s1471" style="position:absolute;left:4906;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1K8QA&#10;AADdAAAADwAAAGRycy9kb3ducmV2LnhtbERPTWvCQBC9F/oflil4q5sISo2uYoVSD16M6aG3MTsm&#10;wexsyG6T6K93hYK3ebzPWa4HU4uOWldZVhCPIxDEudUVFwqy49f7BwjnkTXWlknBlRysV68vS0y0&#10;7flAXeoLEULYJaig9L5JpHR5SQbd2DbEgTvb1qAPsC2kbrEP4aaWkyiaSYMVh4YSG9qWlF/SP6Ng&#10;cux/99vp+dv8dKcsvdqhvt0+lRq9DZsFCE+Df4r/3Tsd5sfxHB7fhB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39SvEAAAA3QAAAA8AAAAAAAAAAAAAAAAAmAIAAGRycy9k&#10;b3ducmV2LnhtbFBLBQYAAAAABAAEAPUAAACJAwAAAAA=&#10;" path="m,l39,r,7l39,13,,13,,7,,xe" fillcolor="#868585" stroked="f">
                    <v:path arrowok="t" o:connecttype="custom" o:connectlocs="0,0;39,0;39,7;39,13;0,13;0,7;0,0" o:connectangles="0,0,0,0,0,0,0"/>
                  </v:shape>
                  <v:shape id="Freeform 456" o:spid="_x0000_s1472" style="position:absolute;left:4906;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tlu8YA&#10;AADdAAAADwAAAGRycy9kb3ducmV2LnhtbESPQWvCQBCF74X+h2UKvZS6iVCV6CqlIFR6EKM/YMhO&#10;k2h2NuyuGv+9cxC8zfDevPfNYjW4Tl0oxNazgXyUgSKuvG25NnDYrz9noGJCtth5JgM3irBavr4s&#10;sLD+yju6lKlWEsKxQANNSn2hdawachhHvicW7d8Hh0nWUGsb8CrhrtPjLJtohy1LQ4M9/TRUncqz&#10;MxD2f1/HvN5sbTac1rednZ4/ymDM+9vwPQeVaEhP8+P61wp+PhZ++UZG0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tlu8YAAADdAAAADwAAAAAAAAAAAAAAAACYAgAAZHJz&#10;L2Rvd25yZXYueG1sUEsFBgAAAAAEAAQA9QAAAIsDAAAAAA==&#10;" path="m,l39,r,6l39,13,,13,,6,,xe" fillcolor="#838281" stroked="f">
                    <v:path arrowok="t" o:connecttype="custom" o:connectlocs="0,0;39,0;39,6;39,13;0,13;0,6;0,0" o:connectangles="0,0,0,0,0,0,0"/>
                  </v:shape>
                  <v:shape id="Freeform 457" o:spid="_x0000_s1473" style="position:absolute;left:4906;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68EA&#10;AADdAAAADwAAAGRycy9kb3ducmV2LnhtbERPPWvDMBDdC/0P4gpdSiPZQwiulRACDVmdhGY9S1fZ&#10;1DoZS03cf18VCtnu8T6v3sx+EFeaYh9YQ7FQIIhNsD07DefT++sKREzIFofApOGHImzWjw81Vjbc&#10;uKHrMTmRQzhWqKFLaaykjKYjj3ERRuLMfYbJY8pwctJOeMvhfpClUkvpsefc0OFIu47M1/Hba9i3&#10;6uPSNC9OmdL5ZGVsTbvS+vlp3r6BSDSnu/jffbB5flEW8PdNPkG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8f+vBAAAA3QAAAA8AAAAAAAAAAAAAAAAAmAIAAGRycy9kb3du&#10;cmV2LnhtbFBLBQYAAAAABAAEAPUAAACGAwAAAAA=&#10;" path="m,l39,r,7l39,13,,13,,7,,xe" fillcolor="#7d7b7b" stroked="f">
                    <v:path arrowok="t" o:connecttype="custom" o:connectlocs="0,0;39,0;39,7;39,13;0,13;0,7;0,0" o:connectangles="0,0,0,0,0,0,0"/>
                  </v:shape>
                  <v:shape id="Freeform 458" o:spid="_x0000_s1474" style="position:absolute;left:4906;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B4ksMA&#10;AADdAAAADwAAAGRycy9kb3ducmV2LnhtbERPS2sCMRC+F/ofwhS81ax7sGU1SqsIxVN9IHobkunu&#10;0s1kSdJ19dcboeBtPr7nTOe9bURHPtSOFYyGGQhi7UzNpYL9bvX6DiJEZIONY1JwoQDz2fPTFAvj&#10;zryhbhtLkUI4FKigirEtpAy6Ioth6FrixP04bzEm6EtpPJ5TuG1knmVjabHm1FBhS4uK9O/2zypw&#10;1/1hrV13WrLfvJXLo/7+XAelBi/9xwREpD4+xP/uL5Pmj/Ic7t+kE+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B4ksMAAADdAAAADwAAAAAAAAAAAAAAAACYAgAAZHJzL2Rv&#10;d25yZXYueG1sUEsFBgAAAAAEAAQA9QAAAIgDAAAAAA==&#10;" path="m,l39,r,6l39,13,,13,,6,,xe" fillcolor="#777574" stroked="f">
                    <v:path arrowok="t" o:connecttype="custom" o:connectlocs="0,0;39,0;39,6;39,13;0,13;0,6;0,0" o:connectangles="0,0,0,0,0,0,0"/>
                  </v:shape>
                  <v:shape id="Freeform 459" o:spid="_x0000_s1475" style="position:absolute;left:4906;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ZsnMUA&#10;AADdAAAADwAAAGRycy9kb3ducmV2LnhtbERPTWvCQBC9F/oflin0VjdJQW3qGkpB6KWC0SLehuw0&#10;G8zOhuzWpP56VxC8zeN9zqIYbStO1PvGsYJ0koAgrpxuuFaw265e5iB8QNbYOiYF/+ShWD4+LDDX&#10;buANncpQixjCPkcFJoQul9JXhiz6ieuII/freoshwr6WuschhttWZkkylRYbjg0GO/o0VB3LP6tg&#10;ne3e5Myc9/tmdci+j7X/2R7mSj0/jR/vIAKN4S6+ub90nJ9mr3D9Jp4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mycxQAAAN0AAAAPAAAAAAAAAAAAAAAAAJgCAABkcnMv&#10;ZG93bnJldi54bWxQSwUGAAAAAAQABAD1AAAAigMAAAAA&#10;" path="m,l39,r,7l39,13,,13,,7,,xe" fillcolor="#737170" stroked="f">
                    <v:path arrowok="t" o:connecttype="custom" o:connectlocs="0,0;39,0;39,7;39,13;0,13;0,7;0,0" o:connectangles="0,0,0,0,0,0,0"/>
                  </v:shape>
                  <v:shape id="Freeform 460" o:spid="_x0000_s1476" style="position:absolute;left:4906;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RnyMEA&#10;AADdAAAADwAAAGRycy9kb3ducmV2LnhtbERPS4vCMBC+C/6HMAveNPVVlq5pEUH0atU9D81sW7aZ&#10;1CZq9dcbYWFv8/E9Z5X1phE36lxtWcF0EoEgLqyuuVRwOm7HnyCcR9bYWCYFD3KQpcPBChNt73yg&#10;W+5LEULYJaig8r5NpHRFRQbdxLbEgfuxnUEfYFdK3eE9hJtGzqIolgZrDg0VtrSpqPjNr0aBlvll&#10;Z57nZTy/fC+Pbq0310grNfro118gPPX+X/zn3uswfzpbwPubcIJM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EZ8jBAAAA3QAAAA8AAAAAAAAAAAAAAAAAmAIAAGRycy9kb3du&#10;cmV2LnhtbFBLBQYAAAAABAAEAPUAAACGAwAAAAA=&#10;" path="m,l39,r,6l39,13,,13,,6,,xe" fillcolor="#6d6b6a" stroked="f">
                    <v:path arrowok="t" o:connecttype="custom" o:connectlocs="0,0;39,0;39,6;39,13;0,13;0,6;0,0" o:connectangles="0,0,0,0,0,0,0"/>
                  </v:shape>
                  <v:shape id="Freeform 461" o:spid="_x0000_s1477" style="position:absolute;left:4906;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KXccA&#10;AADdAAAADwAAAGRycy9kb3ducmV2LnhtbERPS2vCQBC+C/6HZYReim6Utkp0FWkpLX2AGg/tbciO&#10;2WB2Ns1uY+qv7xYK3ubje85i1dlKtNT40rGC8SgBQZw7XXKhYJ89DmcgfEDWWDkmBT/kYbXs9xaY&#10;anfiLbW7UIgYwj5FBSaEOpXS54Ys+pGriSN3cI3FEGFTSN3gKYbbSk6S5E5aLDk2GKzp3lB+3H1b&#10;BR/Xpdk8fb61xcP05eY14+z89X5W6mrQrecgAnXhIv53P+s4fzy5hb9v4gl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Mil3HAAAA3QAAAA8AAAAAAAAAAAAAAAAAmAIAAGRy&#10;cy9kb3ducmV2LnhtbFBLBQYAAAAABAAEAPUAAACMAwAAAAA=&#10;" path="m,l39,r,7l39,13,,13,,7,,xe" fillcolor="#6a6766" stroked="f">
                    <v:path arrowok="t" o:connecttype="custom" o:connectlocs="0,0;39,0;39,7;39,13;0,13;0,7;0,0" o:connectangles="0,0,0,0,0,0,0"/>
                  </v:shape>
                  <v:shape id="Freeform 462" o:spid="_x0000_s1478" style="position:absolute;left:4906;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WH8AA&#10;AADdAAAADwAAAGRycy9kb3ducmV2LnhtbERPTYvCMBC9L/gfwgh7W9O6IFKNIoLu4p6s4nloxrbY&#10;TEqSjd1/bxYEb/N4n7NcD6YTkZxvLSvIJxkI4srqlmsF59PuYw7CB2SNnWVS8Ece1qvR2xILbe98&#10;pFiGWqQQ9gUqaELoCyl91ZBBP7E9ceKu1hkMCbpaaof3FG46Oc2ymTTYcmposKdtQ9Wt/DUKDvss&#10;fobdT+Q2d2Wfny9fNhql3sfDZgEi0BBe4qf7W6f5+XQG/9+kE+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8tWH8AAAADdAAAADwAAAAAAAAAAAAAAAACYAgAAZHJzL2Rvd25y&#10;ZXYueG1sUEsFBgAAAAAEAAQA9QAAAIUDAAAAAA==&#10;" path="m,l39,r,6l39,13,,13,,6,,xe" fillcolor="#636160" stroked="f">
                    <v:path arrowok="t" o:connecttype="custom" o:connectlocs="0,0;39,0;39,6;39,13;0,13;0,6;0,0" o:connectangles="0,0,0,0,0,0,0"/>
                  </v:shape>
                  <v:shape id="Freeform 463" o:spid="_x0000_s1479" style="position:absolute;left:4906;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YE8YA&#10;AADdAAAADwAAAGRycy9kb3ducmV2LnhtbERPS0/CQBC+m/AfNkPiTbb0oFBZCFErj4QDaDDeJt2x&#10;XezO1u4K5d+zJCbe5sv3nMmss7U4UuuNYwXDQQKCuHDacKng/S2/G4HwAVlj7ZgUnMnDbNq7mWCm&#10;3Ym3dNyFUsQQ9hkqqEJoMil9UZFFP3ANceS+XGsxRNiWUrd4iuG2lmmS3EuLhmNDhQ09VVR8736t&#10;AtwfNrlZP6fn8avZvnzsPxf5z0qp2343fwQRqAv/4j/3Usf5w/QBrt/EE+T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UYE8YAAADdAAAADwAAAAAAAAAAAAAAAACYAgAAZHJz&#10;L2Rvd25yZXYueG1sUEsFBgAAAAAEAAQA9QAAAIsDAAAAAA==&#10;" path="m,l39,r,7l39,13,,13,,7,,xe" fillcolor="#605d5c" stroked="f">
                    <v:path arrowok="t" o:connecttype="custom" o:connectlocs="0,0;39,0;39,7;39,13;0,13;0,7;0,0" o:connectangles="0,0,0,0,0,0,0"/>
                  </v:shape>
                  <v:shape id="Freeform 464" o:spid="_x0000_s1480" style="position:absolute;left:4906;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ZgsYA&#10;AADdAAAADwAAAGRycy9kb3ducmV2LnhtbESP0WrCQBBF3wv+wzKCb3WjllKjqxShRUSopn7AmB2T&#10;YHZ2yW41/n3nodC3Ge6de88s171r1Y262Hg2MBlnoIhLbxuuDJy+P57fQMWEbLH1TAYeFGG9Gjwt&#10;Mbf+zke6FalSEsIxRwN1SiHXOpY1OYxjH4hFu/jOYZK1q7Tt8C7hrtXTLHvVDhuWhhoDbWoqr8WP&#10;M3CZf+5erufwlYrHPuBhj9vNbGfMaNi/L0Al6tO/+e96awV/MhVc+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jZgsYAAADdAAAADwAAAAAAAAAAAAAAAACYAgAAZHJz&#10;L2Rvd25yZXYueG1sUEsFBgAAAAAEAAQA9QAAAIsDAAAAAA==&#10;" path="m,l39,r,6l39,13,,13,,6,,xe" fillcolor="#6a6867" stroked="f">
                    <v:path arrowok="t" o:connecttype="custom" o:connectlocs="0,0;39,0;39,6;39,13;0,13;0,6;0,0" o:connectangles="0,0,0,0,0,0,0"/>
                  </v:shape>
                  <v:shape id="Freeform 465" o:spid="_x0000_s1481" style="position:absolute;left:4906;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qlYcMA&#10;AADdAAAADwAAAGRycy9kb3ducmV2LnhtbERPS2vCQBC+F/wPywheSt0oaDW6ihEK4s3HxduQHZNg&#10;djZkR03767tCobf5+J6zXHeuVg9qQ+XZwGiYgCLOva24MHA+fX3MQAVBtlh7JgPfFGC96r0tMbX+&#10;yQd6HKVQMYRDigZKkSbVOuQlOQxD3xBH7upbhxJhW2jb4jOGu1qPk2SqHVYcG0psaFtSfjvenYF3&#10;fc4m9W3/Yy/J5yU7zOQ6zcSYQb/bLEAJdfIv/nPvbJw/Gs/h9U08Qa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qlYcMAAADdAAAADwAAAAAAAAAAAAAAAACYAgAAZHJzL2Rv&#10;d25yZXYueG1sUEsFBgAAAAAEAAQA9QAAAIgDAAAAAA==&#10;" path="m,l39,r,7l39,13,,13,,7,,xe" fillcolor="#706e6d" stroked="f">
                    <v:path arrowok="t" o:connecttype="custom" o:connectlocs="0,0;39,0;39,7;39,13;0,13;0,7;0,0" o:connectangles="0,0,0,0,0,0,0"/>
                  </v:shape>
                  <v:shape id="Freeform 466" o:spid="_x0000_s1482" style="position:absolute;left:4906;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95s8cA&#10;AADdAAAADwAAAGRycy9kb3ducmV2LnhtbESPQWvCQBCF74X+h2UKvYhuUkuV1FXaQkHwIFp/wJAd&#10;k8XsbJrdmPTfdw6Ctxnem/e+WW1G36grddEFNpDPMlDEZbCOKwOnn+/pElRMyBabwGTgjyJs1o8P&#10;KyxsGPhA12OqlIRwLNBAnVJbaB3LmjzGWWiJRTuHzmOStau07XCQcN/olyx70x4dS0ONLX3VVF6O&#10;vTcw7pe7/e/EuXmfv+rP5jIZFq435vlp/HgHlWhMd/PtemsFP58Lv3wjI+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vebPHAAAA3QAAAA8AAAAAAAAAAAAAAAAAmAIAAGRy&#10;cy9kb3ducmV2LnhtbFBLBQYAAAAABAAEAPUAAACMAwAAAAA=&#10;" path="m,l39,r,6l39,13,,13,,6,,xe" fillcolor="#7a7878" stroked="f">
                    <v:path arrowok="t" o:connecttype="custom" o:connectlocs="0,0;39,0;39,6;39,13;0,13;0,6;0,0" o:connectangles="0,0,0,0,0,0,0"/>
                  </v:shape>
                  <v:shape id="Freeform 467" o:spid="_x0000_s1483" style="position:absolute;left:4906;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RhcMA&#10;AADdAAAADwAAAGRycy9kb3ducmV2LnhtbERPTWsCMRC9F/wPYYTeanYViqxGEVG0lCJVL96Gzbi7&#10;upmEJOr675tCobd5vM+ZzjvTijv50FhWkA8yEMSl1Q1XCo6H9dsYRIjIGlvLpOBJAeaz3ssUC20f&#10;/E33faxECuFQoII6RldIGcqaDIaBdcSJO1tvMCboK6k9PlK4aeUwy96lwYZTQ42OljWV1/3NKPDe&#10;7o752n19ni6XXTf+WG2e7qrUa79bTEBE6uK/+M+91Wl+Psrh95t0gp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SRhcMAAADdAAAADwAAAAAAAAAAAAAAAACYAgAAZHJzL2Rv&#10;d25yZXYueG1sUEsFBgAAAAAEAAQA9QAAAIgDAAAAAA==&#10;" path="m,l39,r,7l39,13,,13,,7,,xe" fillcolor="#7f7e7d" stroked="f">
                    <v:path arrowok="t" o:connecttype="custom" o:connectlocs="0,0;39,0;39,7;39,13;0,13;0,7;0,0" o:connectangles="0,0,0,0,0,0,0"/>
                  </v:shape>
                  <v:shape id="Freeform 468" o:spid="_x0000_s1484" style="position:absolute;left:4906;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usY8MA&#10;AADdAAAADwAAAGRycy9kb3ducmV2LnhtbERPTWvCQBC9F/wPyxR6azamEiTNRooglN6qRa/T7JiN&#10;yc7G7Fbjv3cLhd7m8T6nXE22FxcafetYwTxJQRDXTrfcKPjabZ6XIHxA1tg7JgU38rCqZg8lFtpd&#10;+ZMu29CIGMK+QAUmhKGQ0teGLPrEDcSRO7rRYohwbKQe8RrDbS+zNM2lxZZjg8GB1obqbvtjFXzY&#10;/XqRhSnVt+78nW/0YZefWKmnx+ntFUSgKfyL/9zvOs6fv2Tw+008QV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usY8MAAADdAAAADwAAAAAAAAAAAAAAAACYAgAAZHJzL2Rv&#10;d25yZXYueG1sUEsFBgAAAAAEAAQA9QAAAIgDAAAAAA==&#10;" path="m,l39,r,6l39,13,,13,,6,,xe" fillcolor="#8b8989" stroked="f">
                    <v:path arrowok="t" o:connecttype="custom" o:connectlocs="0,0;39,0;39,6;39,13;0,13;0,6;0,0" o:connectangles="0,0,0,0,0,0,0"/>
                  </v:shape>
                  <v:shape id="Freeform 469" o:spid="_x0000_s1485" style="position:absolute;left:4906;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zl8IA&#10;AADdAAAADwAAAGRycy9kb3ducmV2LnhtbERPzWrCQBC+C77DMoI33WigldRVRIlI9WLsA0yz0ySY&#10;nQ3ZTYxv7xYKvc3H9zvr7WBq0VPrKssKFvMIBHFudcWFgq9bOluBcB5ZY22ZFDzJwXYzHq0x0fbB&#10;V+ozX4gQwi5BBaX3TSKly0sy6Oa2IQ7cj20N+gDbQuoWHyHc1HIZRW/SYMWhocSG9iXl96wzCtLs&#10;W2N0vpw/ZYO16d7z48FflJpOht0HCE+D/xf/uU86zF/EMfx+E06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bOXwgAAAN0AAAAPAAAAAAAAAAAAAAAAAJgCAABkcnMvZG93&#10;bnJldi54bWxQSwUGAAAAAAQABAD1AAAAhwMAAAAA&#10;" path="m,l39,r,7l39,13,,13,,7,,xe" fillcolor="#91908f" stroked="f">
                    <v:path arrowok="t" o:connecttype="custom" o:connectlocs="0,0;39,0;39,7;39,13;0,13;0,7;0,0" o:connectangles="0,0,0,0,0,0,0"/>
                  </v:shape>
                  <v:shape id="Freeform 470" o:spid="_x0000_s1486" style="position:absolute;left:4906;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h1cQA&#10;AADdAAAADwAAAGRycy9kb3ducmV2LnhtbERP32vCMBB+H+x/CDfwbaadQ6UaRVYGPoxtOvH5aM6m&#10;rrmUJKvdf78MBN/u4/t5y/VgW9GTD41jBfk4A0FcOd1wreDw9fo4BxEissbWMSn4pQDr1f3dEgvt&#10;Lryjfh9rkUI4FKjAxNgVUobKkMUwdh1x4k7OW4wJ+lpqj5cUblv5lGVTabHh1GCwoxdD1ff+xyqY&#10;2Zkp3z6OG19u3/Ms7ury3H8qNXoYNgsQkYZ4E1/dW53m55Nn+P8mn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nYdXEAAAA3QAAAA8AAAAAAAAAAAAAAAAAmAIAAGRycy9k&#10;b3ducmV2LnhtbFBLBQYAAAAABAAEAPUAAACJAwAAAAA=&#10;" path="m,l39,r,6l39,13,6,13,,6,,xe" fillcolor="#9c9b9b" stroked="f">
                    <v:path arrowok="t" o:connecttype="custom" o:connectlocs="0,0;39,0;39,6;39,13;6,13;0,6;0,0" o:connectangles="0,0,0,0,0,0,0"/>
                  </v:shape>
                  <v:shape id="Freeform 471" o:spid="_x0000_s1487" style="position:absolute;left:4906;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k87sMA&#10;AADdAAAADwAAAGRycy9kb3ducmV2LnhtbERPzYrCMBC+L/gOYYS9rakrrlqN4ooLHtaDPw8wNGNb&#10;2kxCE9v69psFwdt8fL+z2vSmFi01vrSsYDxKQBBnVpecK7hefj7mIHxA1lhbJgUP8rBZD95WmGrb&#10;8Ynac8hFDGGfooIiBJdK6bOCDPqRdcSRu9nGYIiwyaVusIvhppafSfIlDZYcGwp0tCsoq853o6C7&#10;7tv+O3OL+rHbu99qWh1mx0Sp92G/XYII1IeX+Ok+6Dh/PJnC/zfxB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k87sMAAADdAAAADwAAAAAAAAAAAAAAAACYAgAAZHJzL2Rv&#10;d25yZXYueG1sUEsFBgAAAAAEAAQA9QAAAIgDAAAAAA==&#10;" path="m,l39,r,7l39,13,6,13,6,7,,xe" fillcolor="#a2a1a1" stroked="f">
                    <v:path arrowok="t" o:connecttype="custom" o:connectlocs="0,0;39,0;39,7;39,13;6,13;6,7;0,0" o:connectangles="0,0,0,0,0,0,0"/>
                  </v:shape>
                  <v:shape id="Freeform 472" o:spid="_x0000_s1488" style="position:absolute;left:4912;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ansYA&#10;AADdAAAADwAAAGRycy9kb3ducmV2LnhtbERPS2vCQBC+C/6HZYReRDfxEWzqKlVbyMEeqrn0NmSn&#10;SWh2NmS3Gv99tyB4m4/vOettbxpxoc7VlhXE0wgEcWF1zaWC/Pw+WYFwHlljY5kU3MjBdjMcrDHV&#10;9sqfdDn5UoQQdikqqLxvUyldUZFBN7UtceC+bWfQB9iVUnd4DeGmkbMoSqTBmkNDhS3tKyp+Tr9G&#10;QT1+/siWi+QrjvJ9tju8rY7z3Cn1NOpfX0B46v1DfHdnOsyP5wn8fxNO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QansYAAADdAAAADwAAAAAAAAAAAAAAAACYAgAAZHJz&#10;L2Rvd25yZXYueG1sUEsFBgAAAAAEAAQA9QAAAIsDAAAAAA==&#10;" path="m,l33,r,6l39,13,,13,,6,,xe" fillcolor="#afaeae" stroked="f">
                    <v:path arrowok="t" o:connecttype="custom" o:connectlocs="0,0;33,0;33,6;39,13;0,13;0,6;0,0" o:connectangles="0,0,0,0,0,0,0"/>
                  </v:shape>
                  <v:shape id="Freeform 473" o:spid="_x0000_s1489" style="position:absolute;left:4912;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YXWcMA&#10;AADdAAAADwAAAGRycy9kb3ducmV2LnhtbERPS2sCMRC+C/0PYYTeNKuFtmyNIgVR0ItrH9dhM7vZ&#10;djNZkuiu/74RCt7m43vOYjXYVlzIh8axgtk0A0FcOt1wreDjtJm8gggRWWPrmBRcKcBq+TBaYK5d&#10;z0e6FLEWKYRDjgpMjF0uZSgNWQxT1xEnrnLeYkzQ11J77FO4beU8y56lxYZTg8GO3g2Vv8XZKqCi&#10;qyqz9aefr/awPfQDf8r9t1KP42H9BiLSEO/if/dOp/mzpxe4fZN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YXWcMAAADdAAAADwAAAAAAAAAAAAAAAACYAgAAZHJzL2Rv&#10;d25yZXYueG1sUEsFBgAAAAAEAAQA9QAAAIgDAAAAAA==&#10;" path="m,l33,r6,7l39,13,,13,,7,,xe" fillcolor="#b7b6b5" stroked="f">
                    <v:path arrowok="t" o:connecttype="custom" o:connectlocs="0,0;33,0;39,7;39,13;0,13;0,7;0,0" o:connectangles="0,0,0,0,0,0,0"/>
                  </v:shape>
                  <v:shape id="Freeform 474" o:spid="_x0000_s1490" style="position:absolute;left:4912;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1HxMYA&#10;AADdAAAADwAAAGRycy9kb3ducmV2LnhtbESPQWvCQBCF7wX/wzKCt7qJQmujq2hLoQg9qI3nITtN&#10;QrOzIbvq+u87h0JvM7w3732z2iTXqSsNofVsIJ9moIgrb1uuDXyd3h8XoEJEtth5JgN3CrBZjx5W&#10;WFh/4wNdj7FWEsKhQANNjH2hdagachimvicW7dsPDqOsQ63tgDcJd52eZdmTdtiyNDTY02tD1c/x&#10;4gzsvC3d2/7lkp7T/Uyf+3KX5aUxk3HaLkFFSvHf/Hf9YQU/nwuu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1HxMYAAADdAAAADwAAAAAAAAAAAAAAAACYAgAAZHJz&#10;L2Rvd25yZXYueG1sUEsFBgAAAAAEAAQA9QAAAIsDAAAAAA==&#10;" path="m,l39,r,6l39,13,,13,,6,,xe" fillcolor="#c6c6c5" stroked="f">
                    <v:path arrowok="t" o:connecttype="custom" o:connectlocs="0,0;39,0;39,6;39,13;0,13;0,6;0,0" o:connectangles="0,0,0,0,0,0,0"/>
                  </v:shape>
                  <v:shape id="Freeform 475" o:spid="_x0000_s1491" style="position:absolute;left:4912;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9xsIA&#10;AADdAAAADwAAAGRycy9kb3ducmV2LnhtbERPS2vCQBC+C/6HZYTedKNC0dRNEEtLcqsPeh6ys0kw&#10;OxuzW03/fbdQ6G0+vufs8tF24k6Dbx0rWC4SEMSV0y3XCi7nt/kGhA/IGjvHpOCbPOTZdLLDVLsH&#10;H+l+CrWIIexTVNCE0KdS+qohi37heuLIGTdYDBEOtdQDPmK47eQqSZ6lxZZjQ4M9HRqqrqcvq+D2&#10;WqJZJeX+490YU9Kh+Fx3hVJPs3H/AiLQGP7Ff+5Cx/nL9RZ+v4kn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D3GwgAAAN0AAAAPAAAAAAAAAAAAAAAAAJgCAABkcnMvZG93&#10;bnJldi54bWxQSwUGAAAAAAQABAD1AAAAhwMAAAAA&#10;" path="m,l39,r,7l39,13,,13,,7,,xe" fillcolor="#cfcece" stroked="f">
                    <v:path arrowok="t" o:connecttype="custom" o:connectlocs="0,0;39,0;39,7;39,13;0,13;0,7;0,0" o:connectangles="0,0,0,0,0,0,0"/>
                  </v:shape>
                  <v:shape id="Freeform 476" o:spid="_x0000_s1492" style="position:absolute;left:4912;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AskA&#10;AADdAAAADwAAAGRycy9kb3ducmV2LnhtbESPQU/CQBCF7yb8h82QeJNtjSGmspBKIOjBA4gpx6E7&#10;tI3d2aa7luqvdw4m3mby3rz3zWI1ulYN1IfGs4F0loAiLr1tuDJwfN/ePYIKEdli65kMfFOA1XJy&#10;s8DM+ivvaTjESkkIhwwN1DF2mdahrMlhmPmOWLSL7x1GWftK2x6vEu5afZ8kc+2wYWmosaN1TeXn&#10;4csZOD8Xm7fi55jmu93rfp6fPobisjXmdjrmT6AijfHf/Hf9YgU/fRB++UZG0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r+fAskAAADdAAAADwAAAAAAAAAAAAAAAACYAgAA&#10;ZHJzL2Rvd25yZXYueG1sUEsFBgAAAAAEAAQA9QAAAI4DAAAAAA==&#10;" path="m,l39,r,6l39,13,7,13,,6,,xe" fillcolor="#e1e0e0" stroked="f">
                    <v:path arrowok="t" o:connecttype="custom" o:connectlocs="0,0;39,0;39,6;39,13;7,13;0,6;0,0" o:connectangles="0,0,0,0,0,0,0"/>
                  </v:shape>
                  <v:shape id="Freeform 477" o:spid="_x0000_s1493" style="position:absolute;left:4912;top:1242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3RmcAA&#10;AADdAAAADwAAAGRycy9kb3ducmV2LnhtbERP32vCMBB+H/g/hBvsbaaVIdoZZRZFX+3m+9HcmmJz&#10;KUm03X+/CIJv9/H9vNVmtJ24kQ+tYwX5NANBXDvdcqPg53v/vgARIrLGzjEp+KMAm/XkZYWFdgOf&#10;6FbFRqQQDgUqMDH2hZShNmQxTF1PnLhf5y3GBH0jtcchhdtOzrJsLi22nBoM9lQaqi/V1SqY+9It&#10;D1U9tNdzOR7N9uL1fqfU2+v49Qki0hif4of7qNP8/COH+zfpB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o3RmcAAAADdAAAADwAAAAAAAAAAAAAAAACYAgAAZHJzL2Rvd25y&#10;ZXYueG1sUEsFBgAAAAAEAAQA9QAAAIUDAAAAAA==&#10;" path="m,l39,r,7l46,13,7,13,7,7,,xe" fillcolor="#ebeaea" stroked="f">
                    <v:path arrowok="t" o:connecttype="custom" o:connectlocs="0,0;39,0;39,7;46,13;7,13;7,7;0,0" o:connectangles="0,0,0,0,0,0,0"/>
                  </v:shape>
                  <v:shape id="Freeform 478" o:spid="_x0000_s1494" style="position:absolute;left:4919;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2vJsMA&#10;AADdAAAADwAAAGRycy9kb3ducmV2LnhtbERP3WrCMBS+H/gO4QjezcSic+uMMoWBMHZh9QEOzVlb&#10;bE5qktXu7c1A8O58fL9ntRlsK3ryoXGsYTZVIIhLZxquNJyOn8+vIEJENtg6Jg1/FGCzHj2tMDfu&#10;ygfqi1iJFMIhRw11jF0uZShrshimriNO3I/zFmOCvpLG4zWF21ZmSr1Iiw2nhho72tVUnotfq2G3&#10;8G+LMnOqKL677aVfbhV/HbSejIePdxCRhvgQ3917k+bP5hn8f5NO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2vJsMAAADdAAAADwAAAAAAAAAAAAAAAACYAgAAZHJzL2Rv&#10;d25yZXYueG1sUEsFBgAAAAAEAAQA9QAAAIgDAAAAAA==&#10;" path="m,l32,r7,6l39,13,,13,,6,,xe" stroked="f">
                    <v:path arrowok="t" o:connecttype="custom" o:connectlocs="0,0;32,0;39,6;39,13;0,13;0,6;0,0" o:connectangles="0,0,0,0,0,0,0"/>
                  </v:shape>
                  <v:shape id="Freeform 479" o:spid="_x0000_s1495" style="position:absolute;left:4919;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HiJ8UA&#10;AADdAAAADwAAAGRycy9kb3ducmV2LnhtbERPS2vCQBC+F/oflin0UurGB1bSbKSIgociGsX2OGQn&#10;D5KdDdmtxn/fFQq9zcf3nGQ5mFZcqHe1ZQXjUQSCOLe65lLB6bh5XYBwHllja5kU3MjBMn18SDDW&#10;9soHumS+FCGEXYwKKu+7WEqXV2TQjWxHHLjC9gZ9gH0pdY/XEG5aOYmiuTRYc2iosKNVRXmT/RgF&#10;6/3tpf3K3WT2+X3evTUn6TemUOr5afh4B+Fp8P/iP/dWh/nj2RTu34QT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eInxQAAAN0AAAAPAAAAAAAAAAAAAAAAAJgCAABkcnMv&#10;ZG93bnJldi54bWxQSwUGAAAAAAQABAD1AAAAigMAAAAA&#10;" path="m,l39,r,7l39,13,6,13,,7,,xe" fillcolor="#f6f6f6" stroked="f">
                    <v:path arrowok="t" o:connecttype="custom" o:connectlocs="0,0;39,0;39,7;39,13;6,13;0,7;0,0" o:connectangles="0,0,0,0,0,0,0"/>
                  </v:shape>
                  <v:shape id="Freeform 480" o:spid="_x0000_s1496" style="position:absolute;left:4919;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YMQA&#10;AADdAAAADwAAAGRycy9kb3ducmV2LnhtbERPS2vCQBC+F/wPywheRDeWUCR1FRG0pUhpYy+9DdnJ&#10;o2ZnQ3ZN4r93BaG3+fies9oMphYdta6yrGAxj0AQZ1ZXXCj4Oe1nSxDOI2usLZOCKznYrEdPK0y0&#10;7fmbutQXIoSwS1BB6X2TSOmykgy6uW2IA5fb1qAPsC2kbrEP4aaWz1H0Ig1WHBpKbGhXUnZOL0ZB&#10;+pbn5ncZf/X+gz7Px7/DtCuMUpPxsH0F4Wnw/+KH+12H+Ys4hvs34QS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fmDEAAAA3QAAAA8AAAAAAAAAAAAAAAAAmAIAAGRycy9k&#10;b3ducmV2LnhtbFBLBQYAAAAABAAEAPUAAACJAwAAAAA=&#10;" path="m,l39,r,6l45,13,6,13,6,6,,xe" fillcolor="#e3e3e2" stroked="f">
                    <v:path arrowok="t" o:connecttype="custom" o:connectlocs="0,0;39,0;39,6;45,13;6,13;6,6;0,0" o:connectangles="0,0,0,0,0,0,0"/>
                  </v:shape>
                  <v:shape id="Freeform 481" o:spid="_x0000_s1497" style="position:absolute;left:4925;top:1245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ygZMMA&#10;AADdAAAADwAAAGRycy9kb3ducmV2LnhtbERP32vCMBB+F/wfwgl709QxRTqjiDIYqKC1sNejubVl&#10;zaUkWe321xtB8O0+vp+3XPemER05X1tWMJ0kIIgLq2suFeSXj/EChA/IGhvLpOCPPKxXw8ESU22v&#10;fKYuC6WIIexTVFCF0KZS+qIig35iW+LIfVtnMEToSqkdXmO4aeRrksylwZpjQ4UtbSsqfrJfo+Do&#10;8LDJD/0/dft8J/fF6WsxL5V6GfWbdxCB+vAUP9yfOs6fvs3g/k08Qa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ygZMMAAADdAAAADwAAAAAAAAAAAAAAAACYAgAAZHJzL2Rv&#10;d25yZXYueG1sUEsFBgAAAAAEAAQA9QAAAIgDAAAAAA==&#10;" path="m,l33,r6,7l39,13,,13,,7,,xe" fillcolor="#d9d8d8" stroked="f">
                    <v:path arrowok="t" o:connecttype="custom" o:connectlocs="0,0;33,0;39,7;39,13;0,13;0,7;0,0" o:connectangles="0,0,0,0,0,0,0"/>
                  </v:shape>
                  <v:shape id="Freeform 482" o:spid="_x0000_s1498" style="position:absolute;left:4925;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gzsQA&#10;AADdAAAADwAAAGRycy9kb3ducmV2LnhtbERPTWvCQBC9C/0PyxS8SN1YNJTUVapQI17EtIceh+yY&#10;hGZnQ3ZN4r93BcHbPN7nLNeDqUVHrassK5hNIxDEudUVFwp+f77fPkA4j6yxtkwKruRgvXoZLTHR&#10;tucTdZkvRAhhl6CC0vsmkdLlJRl0U9sQB+5sW4M+wLaQusU+hJtavkdRLA1WHBpKbGhbUv6fXYyC&#10;fpLFi8UhNbuj/rPnvtvoNN0oNX4dvj5BeBr8U/xw73WYP5vHcP8mn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9IM7EAAAA3QAAAA8AAAAAAAAAAAAAAAAAmAIAAGRycy9k&#10;b3ducmV2LnhtbFBLBQYAAAAABAAEAPUAAACJAwAAAAA=&#10;" path="m,l39,r7,6l46,13,7,13,,6,,xm85,13r,xe" fillcolor="#c8c8c7" stroked="f">
                    <v:path arrowok="t" o:connecttype="custom" o:connectlocs="0,0;39,0;39,0;46,6;46,6;46,13;7,13;0,6;0,0;85,13;85,13;85,13;85,13" o:connectangles="0,0,0,0,0,0,0,0,0,0,0,0,0"/>
                    <o:lock v:ext="edit" verticies="t"/>
                  </v:shape>
                  <v:shape id="Freeform 483" o:spid="_x0000_s1499" style="position:absolute;left:4925;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qsx8IA&#10;AADdAAAADwAAAGRycy9kb3ducmV2LnhtbERPS2sCMRC+C/6HMII3zfqoltUooghSe6mWnqeb2Ydu&#10;Jssm6tpfbwqCt/n4njNfNqYUV6pdYVnBoB+BIE6sLjhT8H3c9t5BOI+ssbRMCu7kYLlot+YYa3vj&#10;L7oefCZCCLsYFeTeV7GULsnJoOvbijhwqa0N+gDrTOoabyHclHIYRRNpsODQkGNF65yS8+FiFLyl&#10;jB/TVJ7o1yWjT8a//U+6UarbaVYzEJ4a/xI/3Tsd5g/GU/j/Jp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qzHwgAAAN0AAAAPAAAAAAAAAAAAAAAAAJgCAABkcnMvZG93&#10;bnJldi54bWxQSwUGAAAAAAQABAD1AAAAhwMAAAAA&#10;" path="m,l39,r7,l46,7r6,6l7,13,7,7,,xm85,13r-7,l85,7r,6xe" fillcolor="#c0c0bf" stroked="f">
                    <v:path arrowok="t" o:connecttype="custom" o:connectlocs="0,0;39,0;39,0;46,0;46,7;52,13;7,13;7,7;0,0;85,13;78,13;85,7;85,7;85,13" o:connectangles="0,0,0,0,0,0,0,0,0,0,0,0,0,0"/>
                    <o:lock v:ext="edit" verticies="t"/>
                  </v:shape>
                  <v:shape id="Freeform 484" o:spid="_x0000_s1500" style="position:absolute;left:4932;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v4ccA&#10;AADdAAAADwAAAGRycy9kb3ducmV2LnhtbESPQUvDQBCF70L/wzKCN7ubIiKx21KkBQ8qGIXa25Ad&#10;s7HZ2ZjdpvHfOwfB2wzvzXvfLNdT6NRIQ2ojWyjmBhRxHV3LjYX3t931HaiUkR12kcnCDyVYr2YX&#10;SyxdPPMrjVVulIRwKtGCz7kvtU61p4BpHnti0T7jEDDLOjTaDXiW8NDphTG3OmDL0uCxpwdP9bE6&#10;BQumMM+701h9f7x87X31dNjW+8PW2qvLaXMPKtOU/81/149O8IsbwZV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Ur+HHAAAA3QAAAA8AAAAAAAAAAAAAAAAAmAIAAGRy&#10;cy9kb3ducmV2LnhtbFBLBQYAAAAABAAEAPUAAACMAwAAAAA=&#10;" path="m,l39,r6,6l58,6r13,l78,r,6l78,13,6,13,6,6,,6,,xe" fillcolor="#b1b1b0" stroked="f">
                    <v:path arrowok="t" o:connecttype="custom" o:connectlocs="0,0;39,0;45,6;58,6;71,6;78,0;78,0;78,6;78,6;78,13;6,13;6,6;0,6;0,0;0,0" o:connectangles="0,0,0,0,0,0,0,0,0,0,0,0,0,0,0"/>
                  </v:shape>
                  <v:shape id="Freeform 485" o:spid="_x0000_s1501" style="position:absolute;left:4932;top:12477;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wjMMA&#10;AADdAAAADwAAAGRycy9kb3ducmV2LnhtbERPS4vCMBC+C/sfwizsTVNlUbcaZdkH6EmsgnscmrEt&#10;NpOSZG311xtB8DYf33Pmy87U4kzOV5YVDAcJCOLc6ooLBfvdb38KwgdkjbVlUnAhD8vFS2+OqbYt&#10;b+mchULEEPYpKihDaFIpfV6SQT+wDXHkjtYZDBG6QmqHbQw3tRwlyVgarDg2lNjQV0n5Kfs3Ctr1&#10;9c/l+3ryQwc67CbjzfdldFTq7bX7nIEI1IWn+OFe6Th/+P4B92/iC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XwjMMAAADdAAAADwAAAAAAAAAAAAAAAACYAgAAZHJzL2Rv&#10;d25yZXYueG1sUEsFBgAAAAAEAAQA9QAAAIgDAAAAAA==&#10;" path="m,l45,,58,,71,r7,l71,7r,6l13,13,6,7,,xe" fillcolor="#abaaaa" stroked="f">
                    <v:path arrowok="t" o:connecttype="custom" o:connectlocs="0,0;45,0;58,0;71,0;78,0;78,0;71,7;71,13;13,13;6,7;0,0;0,0" o:connectangles="0,0,0,0,0,0,0,0,0,0,0,0"/>
                  </v:shape>
                  <v:shape id="Freeform 486" o:spid="_x0000_s1502" style="position:absolute;left:4938;top:12484;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TDlsQA&#10;AADdAAAADwAAAGRycy9kb3ducmV2LnhtbESPzWrCQBDH74W+wzJCb3VXoSKpqwSpUjwopj7AkB2T&#10;YHY2ZFdN3r5zKPQ2w/w/frPaDL5VD+pjE9jCbGpAEZfBNVxZuPzs3pegYkJ22AYmCyNF2KxfX1aY&#10;ufDkMz2KVCkJ4ZihhTqlLtM6ljV5jNPQEcvtGnqPSda+0q7Hp4T7Vs+NWWiPDUtDjR1taypvxd1L&#10;yTHff5nTwmCxu/jTcTyM+f5g7dtkyD9BJRrSv/jP/e0Ef/Yh/PKNj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Uw5bEAAAA3QAAAA8AAAAAAAAAAAAAAAAAmAIAAGRycy9k&#10;b3ducmV2LnhtbFBLBQYAAAAABAAEAPUAAACJAwAAAAA=&#10;" path="m,l72,,65,6r-6,7l13,13,7,6,,xe" fillcolor="#9f9e9d" stroked="f">
                    <v:path arrowok="t" o:connecttype="custom" o:connectlocs="0,0;72,0;65,6;59,13;13,13;7,6;0,0" o:connectangles="0,0,0,0,0,0,0"/>
                  </v:shape>
                  <v:shape id="Freeform 487" o:spid="_x0000_s1503" style="position:absolute;left:4945;top:12490;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hWMcA&#10;AADdAAAADwAAAGRycy9kb3ducmV2LnhtbESPwWrDMBBE74X+g9hCL6WR3ZBi3CihlAR6CUlcf8Ai&#10;bWwTa2Us1bH79VUgkNsuM/N2drkebSsG6n3jWEE6S0AQa2carhSUP9vXDIQPyAZbx6RgIg/r1ePD&#10;EnPjLnykoQiViBD2OSqoQ+hyKb2uyaKfuY44aifXWwxx7StperxEuG3lW5K8S4sNxws1dvRVkz4X&#10;vzZSDvvddoN/g3yZl9l+oZtp4yelnp/Gzw8QgcZwN9/S3ybWTxcpXL+JI8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2IVjHAAAA3QAAAA8AAAAAAAAAAAAAAAAAmAIAAGRy&#10;cy9kb3ducmV2LnhtbFBLBQYAAAAABAAEAPUAAACMAwAAAAA=&#10;" path="m,l58,,45,7r-6,6l19,13,6,7,,xe" fillcolor="#989797" stroked="f">
                    <v:path arrowok="t" o:connecttype="custom" o:connectlocs="0,0;58,0;45,7;39,13;19,13;6,7;0,0" o:connectangles="0,0,0,0,0,0,0"/>
                  </v:shape>
                  <v:shape id="Freeform 488" o:spid="_x0000_s1504" style="position:absolute;left:4951;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Og8QA&#10;AADdAAAADwAAAGRycy9kb3ducmV2LnhtbERPTWvCQBC9F/wPywjemk0sFYluRESLtKdae+htzE42&#10;wexsyK6a9td3C0Jv83ifs1wNthVX6n3jWEGWpCCIS6cbNgqOH7vHOQgfkDW2jknBN3lYFaOHJeba&#10;3fidrodgRAxhn6OCOoQul9KXNVn0ieuII1e53mKIsDdS93iL4baV0zSdSYsNx4YaO9rUVJ4PF6vg&#10;tK3w8vT6tfk8vZhOmp/szawzpSbjYb0AEWgI/+K7e6/j/Ox5Cn/fxBN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oPEAAAA3QAAAA8AAAAAAAAAAAAAAAAAmAIAAGRycy9k&#10;b3ducmV2LnhtbFBLBQYAAAAABAAEAPUAAACJAwAAAAA=&#10;" path="m,l46,,33,6,20,6,7,6,,xe" fillcolor="#8d8c8b" stroked="f">
                    <v:path arrowok="t" o:connecttype="custom" o:connectlocs="0,0;46,0;33,6;20,6;7,6;0,0" o:connectangles="0,0,0,0,0,0"/>
                  </v:shape>
                  <v:shape id="Freeform 489" o:spid="_x0000_s1505" style="position:absolute;left:4964;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Az8QA&#10;AADdAAAADwAAAGRycy9kb3ducmV2LnhtbERPTWsCMRC9C/0PYQreNKvSIlujaFXwZOlqKb2Nm3Gz&#10;dDNZkqjbf28Khd7m8T5ntuhsI67kQ+1YwWiYgSAuna65UnA8bAdTECEia2wck4IfCrCYP/RmmGt3&#10;43e6FrESKYRDjgpMjG0uZSgNWQxD1xIn7uy8xZigr6T2eEvhtpHjLHuWFmtODQZbejVUfhcXq+Bz&#10;edmMp/Xp463Zr+3XemV8MVkp1X/sli8gInXxX/zn3uk0f/Q0gd9v0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HAM/EAAAA3QAAAA8AAAAAAAAAAAAAAAAAmAIAAGRycy9k&#10;b3ducmV2LnhtbFBLBQYAAAAABAAEAPUAAACJAwAAAAA=&#10;" path="m,l20,,7,,,xe" fillcolor="#878685" stroked="f">
                    <v:path arrowok="t" o:connecttype="custom" o:connectlocs="0,0;20,0;7,0;0,0" o:connectangles="0,0,0,0"/>
                  </v:shape>
                  <v:shape id="Freeform 490" o:spid="_x0000_s1506" style="position:absolute;left:4906;top:12100;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HHHMQA&#10;AADdAAAADwAAAGRycy9kb3ducmV2LnhtbERPS4vCMBC+L/gfwgh7W1NlfVCNIqKoB8FWL96GZmyL&#10;zaQ0Uev++s3Cgrf5+J4zW7SmEg9qXGlZQb8XgSDOrC45V3A+bb4mIJxH1lhZJgUvcrCYdz5mGGv7&#10;5IQeqc9FCGEXo4LC+zqW0mUFGXQ9WxMH7mobgz7AJpe6wWcIN5UcRNFIGiw5NBRY06qg7JbejYL9&#10;ltJkPPo5HExWXyYnM1wft3ulPrvtcgrCU+vf4n/3Tof5/eE3/H0TTp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xxzEAAAA3QAAAA8AAAAAAAAAAAAAAAAAmAIAAGRycy9k&#10;b3ducmV2LnhtbFBLBQYAAAAABAAEAPUAAACJAwAAAAA=&#10;" path="m227,46l208,59,182,39,162,26,136,20r-32,6l78,52,65,85,52,137,39,189r,52l39,286r13,46l65,364r6,13l78,377r13,l104,371r,6l97,390r-13,7l78,403r-13,l45,397,26,377,13,338,6,293,,241,,182,13,124,26,72,39,52,52,33,65,20,84,7,123,r39,l182,7r19,6l214,26r13,20e" filled="f" strokecolor="#1f1a17" strokeweight=".35pt">
                    <v:path arrowok="t" o:connecttype="custom" o:connectlocs="227,46;208,59;182,39;162,26;136,20;104,26;78,52;65,85;52,137;39,189;39,241;39,286;52,332;65,364;71,377;78,377;91,377;104,371;104,377;97,390;84,397;78,403;65,403;45,397;26,377;13,338;6,293;0,241;0,182;13,124;26,72;39,52;52,33;65,20;84,7;123,0;162,0;182,7;201,13;214,26;227,46" o:connectangles="0,0,0,0,0,0,0,0,0,0,0,0,0,0,0,0,0,0,0,0,0,0,0,0,0,0,0,0,0,0,0,0,0,0,0,0,0,0,0,0,0"/>
                  </v:shape>
                  <v:shape id="Freeform 491" o:spid="_x0000_s1507" style="position:absolute;left:5153;top:12100;width:58;height:0;visibility:visible;mso-wrap-style:square;v-text-anchor:top" coordsize="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QDcMMA&#10;AADdAAAADwAAAGRycy9kb3ducmV2LnhtbERPyWrDMBC9F/oPYgq9NXJME1o3ijGlBZ8MWQ45Tq2p&#10;7VYaGUtxnL+PAoHc5vHWWeWTNWKkwXeOFcxnCQji2umOGwX73ffLGwgfkDUax6TgTB7y9ePDCjPt&#10;TryhcRsaEUPYZ6igDaHPpPR1Sxb9zPXEkft1g8UQ4dBIPeAphlsj0yRZSosdx4YWe/psqf7fHq0C&#10;/LJ/4wFNWhzOJZmf96qoXo9KPT9NxQeIQFO4i2/uUsf588UCrt/EE+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QDcMMAAADdAAAADwAAAAAAAAAAAAAAAACYAgAAZHJzL2Rv&#10;d25yZXYueG1sUEsFBgAAAAAEAAQA9QAAAIgDAAAAAA==&#10;" path="m58,l,,26,,58,xe" fillcolor="#aaa9a9" stroked="f">
                    <v:path arrowok="t" o:connecttype="custom" o:connectlocs="58,0;0,0;26,0;58,0" o:connectangles="0,0,0,0"/>
                  </v:shape>
                  <v:shape id="Freeform 492" o:spid="_x0000_s1508" style="position:absolute;left:5133;top:12100;width:98;height:7;visibility:visible;mso-wrap-style:square;v-text-anchor:top" coordsize="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2EcIA&#10;AADdAAAADwAAAGRycy9kb3ducmV2LnhtbERP32vCMBB+H/g/hBN8m6mTOumM4gRhLxOs2/vR3JKy&#10;5lKbWLv/fhEE3+7j+3mrzeAa0VMXas8KZtMMBHHldc1Gwddp/7wEESKyxsYzKfijAJv16GmFhfZX&#10;PlJfRiNSCIcCFdgY20LKUFlyGKa+JU7cj+8cxgQ7I3WH1xTuGvmSZQvpsObUYLGlnaXqt7w4BeXB&#10;nE92eM9fL5Xpm+Myzr/zT6Um42H7BiLSEB/iu/tDp/mzfAG3b9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0DYRwgAAAN0AAAAPAAAAAAAAAAAAAAAAAJgCAABkcnMvZG93&#10;bnJldi54bWxQSwUGAAAAAAQABAD1AAAAhwMAAAAA&#10;" path="m98,7l,7,20,,46,,72,,98,7xe" fillcolor="#adadac" stroked="f">
                    <v:path arrowok="t" o:connecttype="custom" o:connectlocs="98,7;0,7;0,7;20,0;46,0;72,0;98,7" o:connectangles="0,0,0,0,0,0,0"/>
                  </v:shape>
                  <v:shape id="Freeform 493" o:spid="_x0000_s1509" style="position:absolute;left:5120;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hOAcUA&#10;AADdAAAADwAAAGRycy9kb3ducmV2LnhtbERP22oCMRB9L/gPYQq+1ayCF7ZGKRVviAVtS1+HzXR3&#10;7WayJFld+/WmIPRtDuc603lrKnEm50vLCvq9BARxZnXJuYKP9+XTBIQPyBory6TgSh7ms87DFFNt&#10;L3yg8zHkIoawT1FBEUKdSumzggz6nq2JI/dtncEQoculdniJ4aaSgyQZSYMlx4YCa3otKPs5NkbB&#10;erHa/r7Rye/zr8Nq6T4b2k0apbqP7csziEBt+Bff3Rsd5/eHY/j7Jp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E4BxQAAAN0AAAAPAAAAAAAAAAAAAAAAAJgCAABkcnMv&#10;ZG93bnJldi54bWxQSwUGAAAAAAQABAD1AAAAigMAAAAA&#10;" path="m33,l91,r20,7l124,13,,13r7,l13,7r7,l33,xe" fillcolor="#b5b4b3" stroked="f">
                    <v:path arrowok="t" o:connecttype="custom" o:connectlocs="33,0;91,0;111,7;124,13;0,13;7,13;13,7;20,7;33,0" o:connectangles="0,0,0,0,0,0,0,0,0"/>
                  </v:shape>
                  <v:shape id="Freeform 494" o:spid="_x0000_s1510" style="position:absolute;left:5114;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Y4ucYA&#10;AADdAAAADwAAAGRycy9kb3ducmV2LnhtbESPQWvCQBCF74X+h2UKvdWNsRaJrlIKUi8WjEWvQ3ZM&#10;otnZkF1j+u87B8HbDO/Ne98sVoNrVE9dqD0bGI8SUMSFtzWXBn7367cZqBCRLTaeycAfBVgtn58W&#10;mFl/4x31eSyVhHDI0EAVY5tpHYqKHIaRb4lFO/nOYZS1K7Xt8CbhrtFpknxohzVLQ4UtfVVUXPKr&#10;MxBs/r3Z/aR9up+8H6bHU5yct1tjXl+GzzmoSEN8mO/XGyv446ngyj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Y4ucYAAADdAAAADwAAAAAAAAAAAAAAAACYAgAAZHJz&#10;L2Rvd25yZXYueG1sUEsFBgAAAAAEAAQA9QAAAIsDAAAAAA==&#10;" path="m19,r98,l130,6r13,7l,13,6,6,19,xe" fillcolor="#b9b9b8" stroked="f">
                    <v:path arrowok="t" o:connecttype="custom" o:connectlocs="19,0;117,0;130,6;143,13;0,13;6,6;19,0" o:connectangles="0,0,0,0,0,0,0"/>
                  </v:shape>
                  <v:shape id="Freeform 495" o:spid="_x0000_s1511" style="position:absolute;left:5107;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spHsQA&#10;AADdAAAADwAAAGRycy9kb3ducmV2LnhtbERPS2sCMRC+F/ofwhS8SM1asNbVKKVQ9CR2LUVvw2b2&#10;YTeTbRJ1/fdGEHqbj+85s0VnGnEi52vLCoaDBARxbnXNpYLv7efzGwgfkDU2lknBhTws5o8PM0y1&#10;PfMXnbJQihjCPkUFVQhtKqXPKzLoB7YljlxhncEQoSuldniO4aaRL0nyKg3WHBsqbOmjovw3OxoF&#10;Wb+/Kw56bJY/7m+/sfo4KbK1Ur2n7n0KIlAX/sV390rH+cPRBG7fxB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LKR7EAAAA3QAAAA8AAAAAAAAAAAAAAAAAmAIAAGRycy9k&#10;b3ducmV2LnhtbFBLBQYAAAAABAAEAPUAAACJAwAAAAA=&#10;" path="m13,l137,r13,7l156,13r-52,l78,7,46,13,,13,7,7,13,xe" fillcolor="#c1c0c0" stroked="f">
                    <v:path arrowok="t" o:connecttype="custom" o:connectlocs="13,0;137,0;150,7;156,13;104,13;78,7;46,13;0,13;7,7;13,0" o:connectangles="0,0,0,0,0,0,0,0,0,0"/>
                  </v:shape>
                  <v:shape id="Freeform 496" o:spid="_x0000_s1512" style="position:absolute;left:5101;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C7UsMA&#10;AADdAAAADwAAAGRycy9kb3ducmV2LnhtbESPQWvCQBCF70L/wzKFXkQ3WgiSuooIgtdaweuQHbNJ&#10;s7Mhu8bUX985CN5meG/e+2a9HX2rBupjHdjAYp6BIi6DrbkycP45zFagYkK22AYmA38UYbt5m6yx&#10;sOHO3zScUqUkhGOBBlxKXaF1LB15jPPQEYt2Db3HJGtfadvjXcJ9q5dZlmuPNUuDw472jsrf080b&#10;aLpHE5Zumu8s5zhcUvOJ48OYj/dx9wUq0Zhe5uf10Qr+Ihd++UZG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C7UsMAAADdAAAADwAAAAAAAAAAAAAAAACYAgAAZHJzL2Rv&#10;d25yZXYueG1sUEsFBgAAAAAEAAQA9QAAAIgDAAAAAA==&#10;" path="m13,l156,r6,6l169,13r-46,l110,6,91,,71,6,45,6r,7l39,13,,13,6,6,13,xe" fillcolor="#c5c5c4" stroked="f">
                    <v:path arrowok="t" o:connecttype="custom" o:connectlocs="13,0;156,0;162,6;169,13;123,13;110,6;91,0;71,6;45,6;45,13;39,13;0,13;6,6;13,0" o:connectangles="0,0,0,0,0,0,0,0,0,0,0,0,0,0"/>
                  </v:shape>
                  <v:shape id="Freeform 497" o:spid="_x0000_s1513" style="position:absolute;left:5094;top:12126;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ipyMMA&#10;AADdAAAADwAAAGRycy9kb3ducmV2LnhtbERPTWvCQBC9C/0PyxR6Ed2kUg3RVUSwSG9NROhtyE6T&#10;YHY27K4a/323IHibx/uc1WYwnbiS861lBek0AUFcWd1yreBY7icZCB+QNXaWScGdPGzWL6MV5tre&#10;+JuuRahFDGGfo4ImhD6X0lcNGfRT2xNH7tc6gyFCV0vt8BbDTSffk2QuDbYcGxrsaddQdS4uRkFX&#10;jtPP7cf9eHIyG8qvRbb/mVVKvb0O2yWIQEN4ih/ug47z03kK/9/EE+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ipyMMAAADdAAAADwAAAAAAAAAAAAAAAACYAgAAZHJzL2Rv&#10;d25yZXYueG1sUEsFBgAAAAAEAAQA9QAAAIgDAAAAAA==&#10;" path="m13,l59,,52,,46,7r-7,6l,13,7,7,13,xm117,r52,l176,7r,6l143,13,130,7,117,xe" fillcolor="#cfcece" stroked="f">
                    <v:path arrowok="t" o:connecttype="custom" o:connectlocs="13,0;59,0;59,0;52,0;46,7;39,13;0,13;7,7;13,0;117,0;169,0;176,7;176,13;143,13;130,7;117,0" o:connectangles="0,0,0,0,0,0,0,0,0,0,0,0,0,0,0,0"/>
                    <o:lock v:ext="edit" verticies="t"/>
                  </v:shape>
                  <v:shape id="Freeform 498" o:spid="_x0000_s1514" style="position:absolute;left:5088;top:12133;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rbsQA&#10;AADdAAAADwAAAGRycy9kb3ducmV2LnhtbERPTWvCQBC9F/wPywi9NRs9iE2zShEE0VKshkJvY3ZM&#10;QrOzYXebpP++Kwi9zeN9Tr4eTSt6cr6xrGCWpCCIS6sbrhQU5+3TEoQPyBpby6TglzysV5OHHDNt&#10;B/6g/hQqEUPYZ6igDqHLpPRlTQZ9YjviyF2tMxgidJXUDocYblo5T9OFNNhwbKixo01N5ffpxygg&#10;907n4+exfLbLQ0H74vBmvi5KPU7H1xcQgcbwL767dzrOny3mcPsmn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aK27EAAAA3QAAAA8AAAAAAAAAAAAAAAAAmAIAAGRycy9k&#10;b3ducmV2LnhtbFBLBQYAAAAABAAEAPUAAACJAwAAAAA=&#10;" path="m13,l52,,45,6r,7l,13,6,6,13,xm136,r46,l182,6r6,7l182,13r-26,l149,6,136,xe" fillcolor="#d3d2d2" stroked="f">
                    <v:path arrowok="t" o:connecttype="custom" o:connectlocs="13,0;52,0;45,6;45,13;0,13;6,6;13,0;136,0;182,0;182,6;188,13;182,13;156,13;149,6;136,0" o:connectangles="0,0,0,0,0,0,0,0,0,0,0,0,0,0,0"/>
                    <o:lock v:ext="edit" verticies="t"/>
                  </v:shape>
                  <v:shape id="Freeform 499" o:spid="_x0000_s1515" style="position:absolute;left:5088;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NScMA&#10;AADdAAAADwAAAGRycy9kb3ducmV2LnhtbERPTWuDQBC9B/oflin0lqymGIrNKiEQ6LHapCG3qTtR&#10;0Z0Vd2vsv+8WCrnN433ONp9NLyYaXWtZQbyKQBBXVrdcKzh+HJYvIJxH1thbJgU/5CDPHhZbTLW9&#10;cUFT6WsRQtilqKDxfkildFVDBt3KDsSBu9rRoA9wrKUe8RbCTS/XUbSRBlsODQ0OtG+o6spvo8Ce&#10;i8/3fdElX4fLxazPyWROlVTq6XHevYLwNPu7+N/9psP8ePMMf9+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WNScMAAADdAAAADwAAAAAAAAAAAAAAAACYAgAAZHJzL2Rv&#10;d25yZXYueG1sUEsFBgAAAAAEAAQA9QAAAIgDAAAAAA==&#10;" path="m6,l45,r,7l39,13,,13,,7,6,xm149,r33,l188,r,7l169,13r-7,l156,7,149,xe" fillcolor="#dededd" stroked="f">
                    <v:path arrowok="t" o:connecttype="custom" o:connectlocs="6,0;45,0;45,7;39,13;0,13;0,7;6,0;149,0;182,0;188,0;188,7;169,13;162,13;156,7;149,0" o:connectangles="0,0,0,0,0,0,0,0,0,0,0,0,0,0,0"/>
                    <o:lock v:ext="edit" verticies="t"/>
                  </v:shape>
                  <v:shape id="Freeform 500" o:spid="_x0000_s1516" style="position:absolute;left:5081;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KDUMMA&#10;AADdAAAADwAAAGRycy9kb3ducmV2LnhtbERPTWvCQBC9F/wPywje6iZFJERXUVEp9KTm4HHIjkkw&#10;OxuzW03y67uFQm/zeJ+zXHemFk9qXWVZQTyNQBDnVldcKMguh/cEhPPIGmvLpKAnB+vV6G2JqbYv&#10;PtHz7AsRQtilqKD0vkmldHlJBt3UNsSBu9nWoA+wLaRu8RXCTS0/omguDVYcGkpsaFdSfj9/GwVf&#10;PSXZ9RFnj8Tv++NwGnKzHZSajLvNAoSnzv+L/9yfOsyP5zP4/Sac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KDUMMAAADdAAAADwAAAAAAAAAAAAAAAACYAgAAZHJzL2Rv&#10;d25yZXYueG1sUEsFBgAAAAAEAAQA9QAAAIgDAAAAAA==&#10;" path="m7,l52,,46,6r-7,7l,13,7,6,7,xm163,r26,l169,13r,-7l163,xe" fillcolor="#e3e3e2" stroked="f">
                    <v:path arrowok="t" o:connecttype="custom" o:connectlocs="7,0;52,0;46,6;39,13;0,13;7,6;7,0;163,0;189,0;169,13;169,6;163,0" o:connectangles="0,0,0,0,0,0,0,0,0,0,0,0"/>
                    <o:lock v:ext="edit" verticies="t"/>
                  </v:shape>
                  <v:shape id="Freeform 501" o:spid="_x0000_s1517" style="position:absolute;left:5081;top:12152;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cfCMIA&#10;AADdAAAADwAAAGRycy9kb3ducmV2LnhtbERPTYvCMBC9C/sfwix401RB0a5RFkGQPQhVEY9DM9uU&#10;bSY1yWr990YQvM3jfc5i1dlGXMmH2rGC0TADQVw6XXOl4HjYDGYgQkTW2DgmBXcKsFp+9BaYa3fj&#10;gq77WIkUwiFHBSbGNpcylIYshqFriRP367zFmKCvpPZ4S+G2keMsm0qLNacGgy2tDZV/+3+roPT8&#10;M7kURhbVfVds1vPtKRzPSvU/u+8vEJG6+Ba/3Fud5o+mE3h+k0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5x8IwgAAAN0AAAAPAAAAAAAAAAAAAAAAAJgCAABkcnMvZG93&#10;bnJldi54bWxQSwUGAAAAAAQABAD1AAAAhwMAAAAA&#10;" path="m7,l46,,39,7r,6l,13,,7,7,xm169,r7,l169,7r,-7xe" fillcolor="#efeeee" stroked="f">
                    <v:path arrowok="t" o:connecttype="custom" o:connectlocs="7,0;46,0;39,7;39,13;0,13;0,7;7,0;169,0;176,0;169,7;169,0;169,0" o:connectangles="0,0,0,0,0,0,0,0,0,0,0,0"/>
                    <o:lock v:ext="edit" verticies="t"/>
                  </v:shape>
                  <v:shape id="Freeform 502" o:spid="_x0000_s1518" style="position:absolute;left:5075;top:1215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7IcEA&#10;AADdAAAADwAAAGRycy9kb3ducmV2LnhtbERPzUrDQBC+C77DMkIvwW6qECV2W6QoVHqy+gBDdsxG&#10;s7Nhd0zTt+8WCr3Nx/c7y/XkezVSTF1gA4t5CYq4Cbbj1sD31/v9M6gkyBb7wGTgSAnWq9ubJdY2&#10;HPiTxr20KodwqtGAExlqrVPjyGOah4E4cz8hepQMY6ttxEMO971+KMtKe+w4NzgcaOOo+dv/ewOP&#10;b2O0m99UPJG4nWgei49CGzO7m15fQAlNchVf3Fub5y+qCs7f5BP06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MeyHBAAAA3QAAAA8AAAAAAAAAAAAAAAAAmAIAAGRycy9kb3du&#10;cmV2LnhtbFBLBQYAAAAABAAEAPUAAACGAwAAAAA=&#10;" path="m6,l45,r,6l39,13,,13,6,6,6,xe" fillcolor="#f4f4f3" stroked="f">
                    <v:path arrowok="t" o:connecttype="custom" o:connectlocs="6,0;45,0;45,6;39,13;0,13;6,6;6,0" o:connectangles="0,0,0,0,0,0,0"/>
                  </v:shape>
                  <v:shape id="Freeform 503" o:spid="_x0000_s1519" style="position:absolute;left:5075;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5QcMA&#10;AADdAAAADwAAAGRycy9kb3ducmV2LnhtbERPS2vCQBC+C/6HZQRvzcQHtk1dpfigvYjUFs9DdkzS&#10;ZmdDdtX477uFgrf5+J4zX3a2VhdufeVEwyhJQbHkzlRSaPj63D48gfKBxFDthDXc2MNy0e/NKTPu&#10;Kh98OYRCxRDxGWkoQ2gyRJ+XbMknrmGJ3Mm1lkKEbYGmpWsMtzWO03SGliqJDSU1vCo5/zmcrYbN&#10;mdJmPd5Nj/g8OeVHi2/7b9R6OOheX0AF7sJd/O9+N3H+aPYIf9/EE3D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5QcMAAADdAAAADwAAAAAAAAAAAAAAAACYAgAAZHJzL2Rv&#10;d25yZXYueG1sUEsFBgAAAAAEAAQA9QAAAIgDAAAAAA==&#10;" path="m6,l45,,39,7r,6l,13,,7,6,xe" stroked="f">
                    <v:path arrowok="t" o:connecttype="custom" o:connectlocs="6,0;45,0;39,7;39,13;0,13;0,7;6,0" o:connectangles="0,0,0,0,0,0,0"/>
                  </v:shape>
                  <v:shape id="Freeform 504" o:spid="_x0000_s1520" style="position:absolute;left:5068;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Y/sgA&#10;AADdAAAADwAAAGRycy9kb3ducmV2LnhtbESPQU/DMAyF70j7D5EncUEsLUgDlWXTBgKNAwdaLtys&#10;xjQVjdM1YQv8enxA4mbrPb/3ebXJflBHmmIf2EC5KEARt8H23Bl4ax4vb0HFhGxxCEwGvinCZj07&#10;W2Flw4lf6VinTkkIxwoNuJTGSuvYOvIYF2EkFu0jTB6TrFOn7YQnCfeDviqKpfbYszQ4HOneUftZ&#10;f3kD9fvzYX9x/dCVzWHYvTRP7ucmZ2PO53l7BypRTv/mv+u9FfxyKbjyjYy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gdj+yAAAAN0AAAAPAAAAAAAAAAAAAAAAAJgCAABk&#10;cnMvZG93bnJldi54bWxQSwUGAAAAAAQABAD1AAAAjQMAAAAA&#10;" path="m7,l46,r,6l39,13,,13,7,6,7,xe" fillcolor="#fafafa" stroked="f">
                    <v:path arrowok="t" o:connecttype="custom" o:connectlocs="7,0;46,0;46,6;39,13;0,13;7,6;7,0" o:connectangles="0,0,0,0,0,0,0"/>
                  </v:shape>
                  <v:shape id="Freeform 505" o:spid="_x0000_s1521" style="position:absolute;left:5068;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KxMcA&#10;AADdAAAADwAAAGRycy9kb3ducmV2LnhtbERPTWvCQBC9F/wPywi9lLpJi9JGVxHBIkUP2kDrbciO&#10;STA7G7PbmPbXu4LgbR7vcyazzlSipcaVlhXEgwgEcWZ1ybmC9Gv5/AbCeWSNlWVS8EcOZtPewwQT&#10;bc+8pXbncxFC2CWooPC+TqR0WUEG3cDWxIE72MagD7DJpW7wHMJNJV+iaCQNlhwaCqxpUVB23P0a&#10;Baf1PP4/vtqnxWbbfn5E38PDT7pX6rHfzccgPHX+Lr65VzrMj0fvcP0mnC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hisTHAAAA3QAAAA8AAAAAAAAAAAAAAAAAmAIAAGRy&#10;cy9kb3ducmV2LnhtbFBLBQYAAAAABAAEAPUAAACMAwAAAAA=&#10;" path="m7,l46,,39,7r,6l,13,,7,7,xe" fillcolor="#efeeee" stroked="f">
                    <v:path arrowok="t" o:connecttype="custom" o:connectlocs="7,0;46,0;39,7;39,13;0,13;0,7;7,0" o:connectangles="0,0,0,0,0,0,0"/>
                  </v:shape>
                  <v:shape id="Freeform 506" o:spid="_x0000_s1522" style="position:absolute;left:5068;top:1218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fMUsUA&#10;AADdAAAADwAAAGRycy9kb3ducmV2LnhtbESPQW/CMAyF75P4D5GRuEyQlgObCgEB0wTSTmPA2WpM&#10;W2icqgm0/Pv5MGk3W+/5vc+LVe9q9aA2VJ4NpJMEFHHubcWFgePP5/gdVIjIFmvPZOBJAVbLwcsC&#10;M+s7/qbHIRZKQjhkaKCMscm0DnlJDsPEN8SiXXzrMMraFtq22Em4q/U0SWbaYcXSUGJD25Ly2+Hu&#10;DLxG1+2qzfV6Op4+0mKH5/tXMzVmNOzXc1CR+vhv/rveW8FP34RfvpER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B8xSxQAAAN0AAAAPAAAAAAAAAAAAAAAAAJgCAABkcnMv&#10;ZG93bnJldi54bWxQSwUGAAAAAAQABAD1AAAAigMAAAAA&#10;" path="m,l39,r,6l39,13,,13,,6,,xe" fillcolor="#e8e8e7" stroked="f">
                    <v:path arrowok="t" o:connecttype="custom" o:connectlocs="0,0;39,0;39,6;39,13;0,13;0,6;0,0" o:connectangles="0,0,0,0,0,0,0"/>
                  </v:shape>
                  <v:shape id="Freeform 507" o:spid="_x0000_s1523" style="position:absolute;left:5062;top:1219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xDMMA&#10;AADdAAAADwAAAGRycy9kb3ducmV2LnhtbERPTWvCQBC9C/0PyxS8mc160JK6SisIBQ+iFaS3ITtN&#10;QrOzYXebxH/vCoK3ebzPWW1G24qefGgca1BZDoK4dKbhSsP5ezd7AxEissHWMWm4UoDN+mWywsK4&#10;gY/Un2IlUgiHAjXUMXaFlKGsyWLIXEecuF/nLcYEfSWNxyGF21bO83whLTacGmrsaFtT+Xf6txr8&#10;56DKw+Jn2Rz6vQo76y/mutd6+jp+vIOINMan+OH+Mmm+Wiq4f5NO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ixDMMAAADdAAAADwAAAAAAAAAAAAAAAACYAgAAZHJzL2Rv&#10;d25yZXYueG1sUEsFBgAAAAAEAAQA9QAAAIgDAAAAAA==&#10;" path="m6,l45,r,7l39,13,,13,6,7,6,xe" fillcolor="#dddcdc" stroked="f">
                    <v:path arrowok="t" o:connecttype="custom" o:connectlocs="6,0;45,0;45,7;39,13;0,13;6,7;6,0" o:connectangles="0,0,0,0,0,0,0"/>
                  </v:shape>
                  <v:shape id="Freeform 508" o:spid="_x0000_s1524" style="position:absolute;left:5062;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UhfcEA&#10;AADdAAAADwAAAGRycy9kb3ducmV2LnhtbERP24rCMBB9F/yHMMK+aarreqlGEWFBcF+qfsDQjG2x&#10;mdQkW+vfG2Fh3+ZwrrPedqYWLTlfWVYwHiUgiHOrKy4UXM7fwwUIH5A11pZJwZM8bDf93hpTbR+c&#10;UXsKhYgh7FNUUIbQpFL6vCSDfmQb4shdrTMYInSF1A4fMdzUcpIkM2mw4thQYkP7kvLb6dcoMIdl&#10;u+evzxll02vVyeT4c386pT4G3W4FIlAX/sV/7oOO88fzCby/iSf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lIX3BAAAA3QAAAA8AAAAAAAAAAAAAAAAAmAIAAGRycy9kb3du&#10;cmV2LnhtbFBLBQYAAAAABAAEAPUAAACGAwAAAAA=&#10;" path="m6,l45,,39,6r,7l,13,,6,6,xe" fillcolor="#d6d6d5" stroked="f">
                    <v:path arrowok="t" o:connecttype="custom" o:connectlocs="6,0;45,0;39,6;39,13;0,13;0,6;6,0" o:connectangles="0,0,0,0,0,0,0"/>
                  </v:shape>
                  <v:shape id="Freeform 509" o:spid="_x0000_s1525" style="position:absolute;left:5062;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d4lsUA&#10;AADdAAAADwAAAGRycy9kb3ducmV2LnhtbERPS2vCQBC+F/wPywi9FN2oUGt0FRGkvYiPSqu3ITsm&#10;wexsyG5N9Ne7QsHbfHzPmcwaU4gLVS63rKDXjUAQJ1bnnCrYfy87HyCcR9ZYWCYFV3Iwm7ZeJhhr&#10;W/OWLjufihDCLkYFmfdlLKVLMjLourYkDtzJVgZ9gFUqdYV1CDeF7EfRuzSYc2jIsKRFRsl592cU&#10;jNabkfldrI5vNcvIfuLt8JPelHptN/MxCE+Nf4r/3V86zO8NB/D4Jp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3iWxQAAAN0AAAAPAAAAAAAAAAAAAAAAAJgCAABkcnMv&#10;ZG93bnJldi54bWxQSwUGAAAAAAQABAD1AAAAigMAAAAA&#10;" path="m,l39,r,7l39,13,,13,,7,,xe" fillcolor="#cdcccc" stroked="f">
                    <v:path arrowok="t" o:connecttype="custom" o:connectlocs="0,0;39,0;39,7;39,13;0,13;0,7;0,0" o:connectangles="0,0,0,0,0,0,0"/>
                  </v:shape>
                  <v:shape id="Freeform 510" o:spid="_x0000_s1526" style="position:absolute;left:5062;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Rxz8QA&#10;AADdAAAADwAAAGRycy9kb3ducmV2LnhtbERPS2vCQBC+F/wPywi91Y1SqqRughRaAr0k0Yu3ITt5&#10;0OxsyG5N9Nd3C4K3+fies09n04sLja6zrGC9ikAQV1Z33Cg4HT9fdiCcR9bYWyYFV3KQJounPcba&#10;TlzQpfSNCCHsYlTQej/EUrqqJYNuZQfiwNV2NOgDHBupR5xCuOnlJorepMGOQ0OLA320VP2Uv0ZB&#10;ZzbnOvvebeu6+bpVrjwU+ZAr9bycD+8gPM3+Ib67Mx3mr7ev8P9NOEE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0cc/EAAAA3QAAAA8AAAAAAAAAAAAAAAAAmAIAAGRycy9k&#10;b3ducmV2LnhtbFBLBQYAAAAABAAEAPUAAACJAwAAAAA=&#10;" path="m,l39,r,6l39,13,,13,,6,,xe" fillcolor="#c8c8c7" stroked="f">
                    <v:path arrowok="t" o:connecttype="custom" o:connectlocs="0,0;39,0;39,6;39,13;0,13;0,6;0,0" o:connectangles="0,0,0,0,0,0,0"/>
                  </v:shape>
                  <v:shape id="Freeform 511" o:spid="_x0000_s1527" style="position:absolute;left:5055;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LLgMQA&#10;AADdAAAADwAAAGRycy9kb3ducmV2LnhtbERPS2vCQBC+C/0PyxS86UbFB9FVSqHFQwk2LT0P2TEJ&#10;yc6G7BqT/npXELzNx/ec3aE3teiodaVlBbNpBII4s7rkXMHvz8dkA8J5ZI21ZVIwkIPD/mW0w1jb&#10;K39Tl/pchBB2MSoovG9iKV1WkEE3tQ1x4M62NegDbHOpW7yGcFPLeRStpMGSQ0OBDb0XlFXpxSj4&#10;+1+fLouvrkoWw3L+mW6S01AlSo1f+7ctCE+9f4of7qMO82frJdy/C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yy4DEAAAA3QAAAA8AAAAAAAAAAAAAAAAAmAIAAGRycy9k&#10;b3ducmV2LnhtbFBLBQYAAAAABAAEAPUAAACJAwAAAAA=&#10;" path="m7,l46,r,7l39,13,,13,7,7,7,xe" fillcolor="#bebebd" stroked="f">
                    <v:path arrowok="t" o:connecttype="custom" o:connectlocs="7,0;46,0;46,7;39,13;0,13;7,7;7,0" o:connectangles="0,0,0,0,0,0,0"/>
                  </v:shape>
                  <v:shape id="Freeform 512" o:spid="_x0000_s1528" style="position:absolute;left:5055;top:1222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KnsUA&#10;AADdAAAADwAAAGRycy9kb3ducmV2LnhtbERPTWvCQBC9F/wPywi96SYBrY2uErUFD6HQWAq9Ddkx&#10;CWZnY3ar6b/vFoTe5vE+Z7UZTCuu1LvGsoJ4GoEgLq1uuFLwcXydLEA4j6yxtUwKfsjBZj16WGGq&#10;7Y3f6Vr4SoQQdikqqL3vUildWZNBN7UdceBOtjfoA+wrqXu8hXDTyiSK5tJgw6Ghxo52NZXn4tso&#10;eME8r7ZdfvjKs7eLjGaf++w5UepxPGRLEJ4G/y++uw86zI+f5vD3TT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YqexQAAAN0AAAAPAAAAAAAAAAAAAAAAAJgCAABkcnMv&#10;ZG93bnJldi54bWxQSwUGAAAAAAQABAD1AAAAigMAAAAA&#10;" path="m7,l46,,39,6r,7l,13,,6,7,xe" fillcolor="#babab9" stroked="f">
                    <v:path arrowok="t" o:connecttype="custom" o:connectlocs="7,0;46,0;39,6;39,13;0,13;0,6;7,0" o:connectangles="0,0,0,0,0,0,0"/>
                  </v:shape>
                  <v:shape id="Freeform 513" o:spid="_x0000_s1529" style="position:absolute;left:5055;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tCkcQA&#10;AADdAAAADwAAAGRycy9kb3ducmV2LnhtbERPS2sCMRC+F/wPYYTeatYefKxGUaHY0kt9gHobNuNm&#10;cTNZknRd/31TKPQ2H99z5svO1qIlHyrHCoaDDARx4XTFpYLj4e1lAiJEZI21Y1LwoADLRe9pjrl2&#10;d95Ru4+lSCEcclRgYmxyKUNhyGIYuIY4cVfnLcYEfSm1x3sKt7V8zbKRtFhxajDY0MZQcdt/WwXy&#10;EuVjOmnP3q2/2o35PH3Yy1ap5363moGI1MV/8Z/7Xaf5w/EYfr9JJ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QpHEAAAA3QAAAA8AAAAAAAAAAAAAAAAAmAIAAGRycy9k&#10;b3ducmV2LnhtbFBLBQYAAAAABAAEAPUAAACJAwAAAAA=&#10;" path="m,l39,r,7l39,13,,13,,7,,xe" fillcolor="#b1b1b0" stroked="f">
                    <v:path arrowok="t" o:connecttype="custom" o:connectlocs="0,0;39,0;39,7;39,13;0,13;0,7;0,0" o:connectangles="0,0,0,0,0,0,0"/>
                  </v:shape>
                  <v:shape id="Freeform 514" o:spid="_x0000_s1530" style="position:absolute;left:5055;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SX8cA&#10;AADdAAAADwAAAGRycy9kb3ducmV2LnhtbESPQWvCQBCF7wX/wzJCL1I3WrA2dRURFQ8Fre0PGLJj&#10;EpqdDburSfvrnUOhtxnem/e+Wax616gbhVh7NjAZZ6CIC29rLg18fe6e5qBiQrbYeCYDPxRhtRw8&#10;LDC3vuMPup1TqSSEY44GqpTaXOtYVOQwjn1LLNrFB4dJ1lBqG7CTcNfoaZbNtMOapaHCljYVFd/n&#10;qzPQxTh6Dsf5+2uz+z3t95u0pYs15nHYr99AJerTv/nv+mAFf/IiuPKNjK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Wkl/HAAAA3QAAAA8AAAAAAAAAAAAAAAAAmAIAAGRy&#10;cy9kb3ducmV2LnhtbFBLBQYAAAAABAAEAPUAAACMAwAAAAA=&#10;" path="m,l39,r,6l39,13,,13,,6,,xe" fillcolor="#adadac" stroked="f">
                    <v:path arrowok="t" o:connecttype="custom" o:connectlocs="0,0;39,0;39,6;39,13;0,13;0,6;0,0" o:connectangles="0,0,0,0,0,0,0"/>
                  </v:shape>
                  <v:shape id="Freeform 515" o:spid="_x0000_s1531" style="position:absolute;left:5055;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p9sMEA&#10;AADdAAAADwAAAGRycy9kb3ducmV2LnhtbERPzWoCMRC+F3yHMIVeRLNWaHU1ihRavJVqH2DcjNm1&#10;m8myk2p8eyMUepuP73eW6+RbdaZemsAGJuMCFHEVbMPOwPf+fTQDJRHZYhuYDFxJYL0aPCyxtOHC&#10;X3TeRadyCEuJBuoYu1JrqWryKOPQEWfuGHqPMcPeadvjJYf7Vj8XxYv22HBuqLGjt5qqn92vNxCn&#10;UyfDD9ke5OCGXF3T5yklY54e02YBKlKK/+I/99bm+ZPXOdy/ySfo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afbDBAAAA3QAAAA8AAAAAAAAAAAAAAAAAmAIAAGRycy9kb3du&#10;cmV2LnhtbFBLBQYAAAAABAAEAPUAAACGAwAAAAA=&#10;" path="m,l39,r,7l39,13,,13,,7,,xe" fillcolor="#a6a5a4" stroked="f">
                    <v:path arrowok="t" o:connecttype="custom" o:connectlocs="0,0;39,0;39,7;39,13;0,13;0,7;0,0" o:connectangles="0,0,0,0,0,0,0"/>
                  </v:shape>
                  <v:shape id="Freeform 516" o:spid="_x0000_s1532" style="position:absolute;left:5049;top:1225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6UcYA&#10;AADdAAAADwAAAGRycy9kb3ducmV2LnhtbESPQWvDMAyF74P9B6NBb6uTDkbI6pYxWuhhZSwLOwtb&#10;S9LGcojdNvn302Gwm8R7eu/Tejv5Xl1pjF1gA/kyA0Vsg+u4MVB/7R8LUDEhO+wDk4GZImw393dr&#10;LF248Sddq9QoCeFYooE2paHUOtqWPMZlGIhF+wmjxyTr2Gg34k3Cfa9XWfasPXYsDS0O9NaSPVcX&#10;b+D0sSv2T32o60O+SsfvdzvPlTVm8TC9voBKNKV/89/1wQl+Xgi/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z6UcYAAADdAAAADwAAAAAAAAAAAAAAAACYAgAAZHJz&#10;L2Rvd25yZXYueG1sUEsFBgAAAAAEAAQA9QAAAIsDAAAAAA==&#10;" path="m6,l45,r,6l45,13,,13,6,6,6,xe" fillcolor="#a2a1a0" stroked="f">
                    <v:path arrowok="t" o:connecttype="custom" o:connectlocs="6,0;45,0;45,6;45,13;0,13;6,6;6,0" o:connectangles="0,0,0,0,0,0,0"/>
                  </v:shape>
                  <v:shape id="Freeform 517" o:spid="_x0000_s1533" style="position:absolute;left:5049;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KmsEA&#10;AADdAAAADwAAAGRycy9kb3ducmV2LnhtbERP24rCMBB9F/yHMIJvmtYVKV2jiIusPnr5gKEZ27LN&#10;pJtEW/16s7Dg2xzOdZbr3jTiTs7XlhWk0wQEcWF1zaWCy3k3yUD4gKyxsUwKHuRhvRoOlphr2/GR&#10;7qdQihjCPkcFVQhtLqUvKjLop7YljtzVOoMhQldK7bCL4aaRsyRZSIM1x4YKW9pWVPycbkaB3vjn&#10;1819L7qPebP9zdz80F2tUuNRv/kEEagPb/G/e6/j/DRL4e+beIJ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RiprBAAAA3QAAAA8AAAAAAAAAAAAAAAAAmAIAAGRycy9kb3du&#10;cmV2LnhtbFBLBQYAAAAABAAEAPUAAACGAwAAAAA=&#10;" path="m6,l45,r,7l39,13,,13,,7,6,xe" fillcolor="#9b9a99" stroked="f">
                    <v:path arrowok="t" o:connecttype="custom" o:connectlocs="6,0;45,0;45,7;39,13;0,13;0,7;6,0" o:connectangles="0,0,0,0,0,0,0"/>
                  </v:shape>
                  <v:shape id="Freeform 518" o:spid="_x0000_s1534" style="position:absolute;left:5049;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zLMIA&#10;AADdAAAADwAAAGRycy9kb3ducmV2LnhtbERPTWsCMRC9F/wPYYTeaqIHsVujiLLUHt0qeJxuptml&#10;m8l2E9ftv28Ewds83ucs14NrRE9dqD1rmE4UCOLSm5qthuNn/rIAESKywcYzafijAOvV6GmJmfFX&#10;PlBfRCtSCIcMNVQxtpmUoazIYZj4ljhx375zGBPsrDQdXlO4a+RMqbl0WHNqqLClbUXlT3FxGjZq&#10;p2xpbAz9ef/xm7/nX6/FSevn8bB5AxFpiA/x3b03af50MYPbN+kE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7MswgAAAN0AAAAPAAAAAAAAAAAAAAAAAJgCAABkcnMvZG93&#10;bnJldi54bWxQSwUGAAAAAAQABAD1AAAAhwMAAAAA&#10;" path="m,l45,,39,6r,7l,13,,6,,xe" fillcolor="#979696" stroked="f">
                    <v:path arrowok="t" o:connecttype="custom" o:connectlocs="0,0;45,0;39,6;39,13;0,13;0,6;0,0" o:connectangles="0,0,0,0,0,0,0"/>
                  </v:shape>
                  <v:shape id="Freeform 519" o:spid="_x0000_s1535" style="position:absolute;left:5049;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KvIccA&#10;AADdAAAADwAAAGRycy9kb3ducmV2LnhtbERPTWvCQBC9F/oflin0UnQTC1ajq5SiUipUjR70NmSn&#10;SWh2NmZXk/57t1DobR7vc6bzzlTiSo0rLSuI+xEI4szqknMFh/2yNwLhPLLGyjIp+CEH89n93RQT&#10;bVve0TX1uQgh7BJUUHhfJ1K6rCCDrm9r4sB92cagD7DJpW6wDeGmkoMoGkqDJYeGAmt6Kyj7Ti9G&#10;wcfauuN4s04Xw1V8/lxuL6eX9kmpx4fudQLCU+f/xX/udx3mx6Nn+P0mnC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iryHHAAAA3QAAAA8AAAAAAAAAAAAAAAAAmAIAAGRy&#10;cy9kb3ducmV2LnhtbFBLBQYAAAAABAAEAPUAAACMAwAAAAA=&#10;" path="m,l39,r,7l39,13,,13,,7,,xe" fillcolor="#908f8e" stroked="f">
                    <v:path arrowok="t" o:connecttype="custom" o:connectlocs="0,0;39,0;39,7;39,13;0,13;0,7;0,0" o:connectangles="0,0,0,0,0,0,0"/>
                  </v:shape>
                  <v:shape id="Freeform 520" o:spid="_x0000_s1536" style="position:absolute;left:5049;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DxgsIA&#10;AADdAAAADwAAAGRycy9kb3ducmV2LnhtbERPTYvCMBC9C/sfwgh701R3KdI1iiwKgl6qwl6HZmyK&#10;zaQkqXb//WZB8DaP9znL9WBbcScfGscKZtMMBHHldMO1gst5N1mACBFZY+uYFPxSgPXqbbTEQrsH&#10;l3Q/xVqkEA4FKjAxdoWUoTJkMUxdR5y4q/MWY4K+ltrjI4XbVs6zLJcWG04NBjv6NlTdTr1VUM6P&#10;+cZt+8MhHHP/URrZb3+uSr2Ph80XiEhDfImf7r1O82eLT/j/Jp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MPGCwgAAAN0AAAAPAAAAAAAAAAAAAAAAAJgCAABkcnMvZG93&#10;bnJldi54bWxQSwUGAAAAAAQABAD1AAAAhwMAAAAA&#10;" path="m,l39,r,6l39,13,,13,,6,,xe" fillcolor="#8d8c8b" stroked="f">
                    <v:path arrowok="t" o:connecttype="custom" o:connectlocs="0,0;39,0;39,6;39,13;0,13;0,6;0,0" o:connectangles="0,0,0,0,0,0,0"/>
                  </v:shape>
                  <v:shape id="Freeform 521" o:spid="_x0000_s1537" style="position:absolute;left:5049;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BqqcMA&#10;AADdAAAADwAAAGRycy9kb3ducmV2LnhtbERPTYvCMBC9C/sfwix401RBka5RVFj04GVrPextbMa2&#10;2ExKk22rv34jCN7m8T5nue5NJVpqXGlZwWQcgSDOrC45V5CevkcLEM4ja6wsk4I7OVivPgZLjLXt&#10;+IfaxOcihLCLUUHhfR1L6bKCDLqxrYkDd7WNQR9gk0vdYBfCTSWnUTSXBksODQXWtCsouyV/RsH0&#10;1P0ed7Pr3pzbS5rcbV89Hlulhp/95guEp96/xS/3QYf5k8UMnt+EE+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BqqcMAAADdAAAADwAAAAAAAAAAAAAAAACYAgAAZHJzL2Rv&#10;d25yZXYueG1sUEsFBgAAAAAEAAQA9QAAAIgDAAAAAA==&#10;" path="m,l39,r,7l39,13,,13,,7,,xe" fillcolor="#868585" stroked="f">
                    <v:path arrowok="t" o:connecttype="custom" o:connectlocs="0,0;39,0;39,7;39,13;0,13;0,7;0,0" o:connectangles="0,0,0,0,0,0,0"/>
                  </v:shape>
                  <v:shape id="Freeform 522" o:spid="_x0000_s1538" style="position:absolute;left:5049;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gHbsQA&#10;AADdAAAADwAAAGRycy9kb3ducmV2LnhtbERPzWrCQBC+F3yHZQpeim4iVEPqGqQQqPRQjD7AkJ0m&#10;qdnZsLvR+PZuodDbfHy/sy0m04srOd9ZVpAuExDEtdUdNwrOp3KRgfABWWNvmRTcyUOxmz1tMdf2&#10;xke6VqERMYR9jgraEIZcSl+3ZNAv7UAcuW/rDIYIXSO1w1sMN71cJclaGuw4NrQ40HtL9aUajQJ3&#10;+nz9SZvDl06mS3k/6s34Ujml5s/T/g1EoCn8i//cHzrOT7M1/H4TT5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oB27EAAAA3QAAAA8AAAAAAAAAAAAAAAAAmAIAAGRycy9k&#10;b3ducmV2LnhtbFBLBQYAAAAABAAEAPUAAACJAwAAAAA=&#10;" path="m,l39,r,6l39,13,,13,,6,,xe" fillcolor="#838281" stroked="f">
                    <v:path arrowok="t" o:connecttype="custom" o:connectlocs="0,0;39,0;39,6;39,13;0,13;0,6;0,0" o:connectangles="0,0,0,0,0,0,0"/>
                  </v:shape>
                  <v:shape id="Freeform 523" o:spid="_x0000_s1539" style="position:absolute;left:5049;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8dPsEA&#10;AADdAAAADwAAAGRycy9kb3ducmV2LnhtbERPTWsCMRC9C/6HMAUvooke6rIapQgtva4tep1Nptml&#10;m8mySXX9902h4G0e73N2h9F34kpDbANrWC0VCGITbMtOw+fH66IAEROyxS4wabhThMN+OtlhacON&#10;K7qekhM5hGOJGpqU+lLKaBryGJehJ87cVxg8pgwHJ+2AtxzuO7lW6ll6bDk3NNjTsSHzffrxGt5q&#10;db5U1dwps3Y+WRlrUxdaz57Gly2IRGN6iP/d7zbPXxUb+Psmny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HT7BAAAA3QAAAA8AAAAAAAAAAAAAAAAAmAIAAGRycy9kb3du&#10;cmV2LnhtbFBLBQYAAAAABAAEAPUAAACGAwAAAAA=&#10;" path="m,l39,r,7l39,13,,13,,7,,xe" fillcolor="#7d7b7b" stroked="f">
                    <v:path arrowok="t" o:connecttype="custom" o:connectlocs="0,0;39,0;39,7;39,13;0,13;0,7;0,0" o:connectangles="0,0,0,0,0,0,0"/>
                  </v:shape>
                  <v:shape id="Freeform 524" o:spid="_x0000_s1540" style="position:absolute;left:5049;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QQsYA&#10;AADdAAAADwAAAGRycy9kb3ducmV2LnhtbESPQU/DMAyF70j8h8hI3FhaDmwqyyagQkI7sa1CcLMS&#10;01Y0TpWErvDr5wMSN1vv+b3P6+3sBzVRTH1gA+WiAEVsg+u5NdAcn29WoFJGdjgEJgM/lGC7ubxY&#10;Y+XCifc0HXKrJIRThQa6nMdK62Q78pgWYSQW7TNEj1nW2GoX8SThftC3RXGnPfYsDR2O9NSR/Tp8&#10;ewPht3nb2TB91Bz3y7Z+t6+Pu2TM9dX8cA8q05z/zX/XL07wy5Xgyjcygt6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4QQsYAAADdAAAADwAAAAAAAAAAAAAAAACYAgAAZHJz&#10;L2Rvd25yZXYueG1sUEsFBgAAAAAEAAQA9QAAAIsDAAAAAA==&#10;" path="m,l39,r,6l39,13,,13,,6,,xe" fillcolor="#777574" stroked="f">
                    <v:path arrowok="t" o:connecttype="custom" o:connectlocs="0,0;39,0;39,6;39,13;0,13;0,6;0,0" o:connectangles="0,0,0,0,0,0,0"/>
                  </v:shape>
                  <v:shape id="Freeform 525" o:spid="_x0000_s1541" style="position:absolute;left:5049;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gETMMA&#10;AADdAAAADwAAAGRycy9kb3ducmV2LnhtbERPS4vCMBC+L/gfwgje1tQetFajiCDsRWF9IN6GZmyK&#10;zaQ0Wa3++o2wsLf5+J4zX3a2FndqfeVYwWiYgCAunK64VHA8bD4zED4ga6wdk4IneVgueh9zzLV7&#10;8Dfd96EUMYR9jgpMCE0upS8MWfRD1xBH7upaiyHCtpS6xUcMt7VMk2QsLVYcGww2tDZU3PY/VsEu&#10;PU7lxLzO52pzSbe30p8Ol0ypQb9bzUAE6sK/+M/9peP8UTaF9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gETMMAAADdAAAADwAAAAAAAAAAAAAAAACYAgAAZHJzL2Rv&#10;d25yZXYueG1sUEsFBgAAAAAEAAQA9QAAAIgDAAAAAA==&#10;" path="m,l39,r,7l39,13,,13,,7,,xe" fillcolor="#737170" stroked="f">
                    <v:path arrowok="t" o:connecttype="custom" o:connectlocs="0,0;39,0;39,7;39,13;0,13;0,7;0,0" o:connectangles="0,0,0,0,0,0,0"/>
                  </v:shape>
                  <v:shape id="Freeform 526" o:spid="_x0000_s1542" style="position:absolute;left:5049;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CoLMMA&#10;AADdAAAADwAAAGRycy9kb3ducmV2LnhtbESPQYvCQAyF78L+hyEL3nTqirJWRxFhca9W3XPoxLbY&#10;ydTOqHV/vTkI3hLey3tfFqvO1epGbag8GxgNE1DEubcVFwYO+5/BN6gQkS3WnsnAgwKslh+9BabW&#10;33lHtywWSkI4pGigjLFJtQ55SQ7D0DfEop186zDK2hbatniXcFfrrySZaocVS0OJDW1Kys/Z1Rmw&#10;Orts3f9xMh1f/ib7sLaba2KN6X926zmoSF18m1/Xv1bwRzPhl29kBL1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CoLMMAAADdAAAADwAAAAAAAAAAAAAAAACYAgAAZHJzL2Rv&#10;d25yZXYueG1sUEsFBgAAAAAEAAQA9QAAAIgDAAAAAA==&#10;" path="m,l39,r,6l39,13,,13,,6,,xe" fillcolor="#6d6b6a" stroked="f">
                    <v:path arrowok="t" o:connecttype="custom" o:connectlocs="0,0;39,0;39,6;39,13;0,13;0,6;0,0" o:connectangles="0,0,0,0,0,0,0"/>
                  </v:shape>
                  <v:shape id="Freeform 527" o:spid="_x0000_s1543" style="position:absolute;left:5049;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FuccA&#10;AADdAAAADwAAAGRycy9kb3ducmV2LnhtbERPS0vDQBC+F/wPywhepN1ExNa02yKKWPqA2niwtyE7&#10;ZoPZ2Zhd09hf7wpCb/PxPWe26G0tOmp95VhBOkpAEBdOV1wqeMufhxMQPiBrrB2Tgh/ysJhfDGaY&#10;aXfkV+r2oRQxhH2GCkwITSalLwxZ9CPXEEfuw7UWQ4RtKXWLxxhua3mTJHfSYsWxwWBDj4aKz/23&#10;VfB+XZndy2HTlU/j1e065/z0tT0pdXXZP0xBBOrDWfzvXuo4P71P4e+beIK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IRbnHAAAA3QAAAA8AAAAAAAAAAAAAAAAAmAIAAGRy&#10;cy9kb3ducmV2LnhtbFBLBQYAAAAABAAEAPUAAACMAwAAAAA=&#10;" path="m,l39,r,7l39,13,,13,,7,,xe" fillcolor="#6a6766" stroked="f">
                    <v:path arrowok="t" o:connecttype="custom" o:connectlocs="0,0;39,0;39,7;39,13;0,13;0,7;0,0" o:connectangles="0,0,0,0,0,0,0"/>
                  </v:shape>
                  <v:shape id="Freeform 528" o:spid="_x0000_s1544" style="position:absolute;left:5049;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Z+8EA&#10;AADdAAAADwAAAGRycy9kb3ducmV2LnhtbERP32vCMBB+H/g/hBN8m2kdyKxGEcFt6NOq+Hw0Z1ts&#10;LiXJYv3vl8HAt/v4ft5qM5hORHK+tawgn2YgiCurW64VnE/713cQPiBr7CyTggd52KxHLysstL3z&#10;N8Uy1CKFsC9QQRNCX0jpq4YM+qntiRN3tc5gSNDVUju8p3DTyVmWzaXBllNDgz3tGqpu5Y9RcPjI&#10;4lvYHyO3uSv7/Hz5tNEoNRkP2yWIQEN4iv/dXzrNzxcz+PsmnS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PmfvBAAAA3QAAAA8AAAAAAAAAAAAAAAAAmAIAAGRycy9kb3du&#10;cmV2LnhtbFBLBQYAAAAABAAEAPUAAACGAwAAAAA=&#10;" path="m,l39,r,6l39,13,,13,,6,,xe" fillcolor="#636160" stroked="f">
                    <v:path arrowok="t" o:connecttype="custom" o:connectlocs="0,0;39,0;39,6;39,13;0,13;0,6;0,0" o:connectangles="0,0,0,0,0,0,0"/>
                  </v:shape>
                  <v:shape id="Freeform 529" o:spid="_x0000_s1545" style="position:absolute;left:5049;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HX98YA&#10;AADdAAAADwAAAGRycy9kb3ducmV2LnhtbERPTWsCMRC9F/ofwhR6q1kVpK5GKdWttuBBK4q3YTPd&#10;Td1Mtpuo679vCkJv83ifM562thJnarxxrKDbSUAQ504bLhRsP7OnZxA+IGusHJOCK3mYTu7vxphq&#10;d+E1nTehEDGEfYoKyhDqVEqfl2TRd1xNHLkv11gMETaF1A1eYritZC9JBtKi4dhQYk2vJeXHzckq&#10;wN33KjMfs951+GbW8/3usMh+3pV6fGhfRiACteFffHMvdZzfHfbh75t4gp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HX98YAAADdAAAADwAAAAAAAAAAAAAAAACYAgAAZHJz&#10;L2Rvd25yZXYueG1sUEsFBgAAAAAEAAQA9QAAAIsDAAAAAA==&#10;" path="m,l39,r,7l39,13,,13,,7,,xe" fillcolor="#605d5c" stroked="f">
                    <v:path arrowok="t" o:connecttype="custom" o:connectlocs="0,0;39,0;39,7;39,13;0,13;0,7;0,0" o:connectangles="0,0,0,0,0,0,0"/>
                  </v:shape>
                  <v:shape id="Freeform 530" o:spid="_x0000_s1546" style="position:absolute;left:5049;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aYMQA&#10;AADdAAAADwAAAGRycy9kb3ducmV2LnhtbERP3WrCMBS+H/gO4Qx2N9NuMrQzigiTUoRtdQ9w1hzb&#10;YnMSmmjr2xthsLvz8f2e5Xo0nbhQ71vLCtJpAoK4srrlWsHP4eN5DsIHZI2dZVJwJQ/r1eRhiZm2&#10;A3/TpQy1iCHsM1TQhOAyKX3VkEE/tY44ckfbGwwR9rXUPQ4x3HTyJUnepMGWY0ODjrYNVafybBQc&#10;F7tidvp1n6G87h1+7THfvhZKPT2Om3cQgcbwL/5z5zrOTxcz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6GmDEAAAA3QAAAA8AAAAAAAAAAAAAAAAAmAIAAGRycy9k&#10;b3ducmV2LnhtbFBLBQYAAAAABAAEAPUAAACJAwAAAAA=&#10;" path="m,l39,r,6l39,13,,13,,6,,xe" fillcolor="#6a6867" stroked="f">
                    <v:path arrowok="t" o:connecttype="custom" o:connectlocs="0,0;39,0;39,6;39,13;0,13;0,6;0,0" o:connectangles="0,0,0,0,0,0,0"/>
                  </v:shape>
                  <v:shape id="Freeform 531" o:spid="_x0000_s1547" style="position:absolute;left:5049;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mg8MA&#10;AADdAAAADwAAAGRycy9kb3ducmV2LnhtbERPS2vCQBC+F/wPywheSt0oaDW6ihEKpTcfF29DdkyC&#10;2dmQHTX213cLgrf5+J6zXHeuVjdqQ+XZwGiYgCLOva24MHA8fH3MQAVBtlh7JgMPCrBe9d6WmFp/&#10;5x3d9lKoGMIhRQOlSJNqHfKSHIahb4gjd/atQ4mwLbRt8R7DXa3HSTLVDiuODSU2tC0pv+yvzsC7&#10;PmaT+vLza0/J5ynbzeQ8zcSYQb/bLEAJdfISP93fNs4fzSfw/008Q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hmg8MAAADdAAAADwAAAAAAAAAAAAAAAACYAgAAZHJzL2Rv&#10;d25yZXYueG1sUEsFBgAAAAAEAAQA9QAAAIgDAAAAAA==&#10;" path="m,l39,r,7l39,13,,13,,7,,xe" fillcolor="#706e6d" stroked="f">
                    <v:path arrowok="t" o:connecttype="custom" o:connectlocs="0,0;39,0;39,7;39,13;0,13;0,7;0,0" o:connectangles="0,0,0,0,0,0,0"/>
                  </v:shape>
                  <v:shape id="Freeform 532" o:spid="_x0000_s1548" style="position:absolute;left:5049;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bZsQA&#10;AADdAAAADwAAAGRycy9kb3ducmV2LnhtbERP22rCQBB9L/gPywh9Ed3EFi/RVbRQKPRBvHzAkB2T&#10;xexszG5M+vfdQsG3OZzrrLe9rcSDGm8cK0gnCQji3GnDhYLL+XO8AOEDssbKMSn4IQ/bzeBljZl2&#10;HR/pcQqFiCHsM1RQhlBnUvq8JIt+4mriyF1dYzFE2BRSN9jFcFvJaZLMpEXDsaHEmj5Kym+n1iro&#10;D4vvw31kzFubvst9dRt1c9Mq9TrsdysQgfrwFP+7v3Scny5n8PdNP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sG2bEAAAA3QAAAA8AAAAAAAAAAAAAAAAAmAIAAGRycy9k&#10;b3ducmV2LnhtbFBLBQYAAAAABAAEAPUAAACJAwAAAAA=&#10;" path="m,l39,r,6l39,13,,13,,6,,xe" fillcolor="#7a7878" stroked="f">
                    <v:path arrowok="t" o:connecttype="custom" o:connectlocs="0,0;39,0;39,6;39,13;0,13;0,6;0,0" o:connectangles="0,0,0,0,0,0,0"/>
                  </v:shape>
                  <v:shape id="Freeform 533" o:spid="_x0000_s1549" style="position:absolute;left:5049;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zUMQA&#10;AADdAAAADwAAAGRycy9kb3ducmV2LnhtbERPTWsCMRC9C/0PYQq9aXY9VN0apRSlihTReult2Ex3&#10;VzeTkKS6/nsjFLzN433OdN6ZVpzJh8aygnyQgSAurW64UnD4XvbHIEJE1thaJgVXCjCfPfWmWGh7&#10;4R2d97ESKYRDgQrqGF0hZShrMhgG1hEn7td6gzFBX0nt8ZLCTSuHWfYqDTacGmp09FFTedr/GQXe&#10;2+0hX7qvzc/xuO3G68Xn1Z2Uennu3t9AROriQ/zvXuk0P5+M4P5NOk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X81DEAAAA3QAAAA8AAAAAAAAAAAAAAAAAmAIAAGRycy9k&#10;b3ducmV2LnhtbFBLBQYAAAAABAAEAPUAAACJAwAAAAA=&#10;" path="m,l39,r,7l39,13,,13,,7,,xe" fillcolor="#7f7e7d" stroked="f">
                    <v:path arrowok="t" o:connecttype="custom" o:connectlocs="0,0;39,0;39,7;39,13;0,13;0,7;0,0" o:connectangles="0,0,0,0,0,0,0"/>
                  </v:shape>
                  <v:shape id="Freeform 534" o:spid="_x0000_s1550" style="position:absolute;left:5049;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Es8QA&#10;AADdAAAADwAAAGRycy9kb3ducmV2LnhtbESPQYvCQAyF78L+hyEL3nSqSHGro4ggLN5WRa/ZTmyr&#10;nUy3M2r995uD4C3hvbz3Zb7sXK3u1IbKs4HRMAFFnHtbcWHgsN8MpqBCRLZYeyYDTwqwXHz05phZ&#10;/+Afuu9ioSSEQ4YGyhibTOuQl+QwDH1DLNrZtw6jrG2hbYsPCXe1HidJqh1WLA0lNrQuKb/ubs7A&#10;1h3Xk3HsEvu8/v2mG3vapxc2pv/ZrWagInXxbX5df1vBH30JrnwjI+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VxLPEAAAA3QAAAA8AAAAAAAAAAAAAAAAAmAIAAGRycy9k&#10;b3ducmV2LnhtbFBLBQYAAAAABAAEAPUAAACJAwAAAAA=&#10;" path="m,l39,r,6l39,13,,13,,6,,xe" fillcolor="#8b8989" stroked="f">
                    <v:path arrowok="t" o:connecttype="custom" o:connectlocs="0,0;39,0;39,6;39,13;0,13;0,6;0,0" o:connectangles="0,0,0,0,0,0,0"/>
                  </v:shape>
                  <v:shape id="Freeform 535" o:spid="_x0000_s1551" style="position:absolute;left:5049;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bR8EA&#10;AADdAAAADwAAAGRycy9kb3ducmV2LnhtbERPzYrCMBC+C75DGMGbpt2Dq9Uo4lKR1YvVBxibsS02&#10;k9JE7b79RhC8zcf3O4tVZ2rxoNZVlhXE4wgEcW51xYWC8ykdTUE4j6yxtkwK/sjBatnvLTDR9slH&#10;emS+ECGEXYIKSu+bREqXl2TQjW1DHLirbQ36ANtC6hafIdzU8iuKJtJgxaGhxIY2JeW37G4UpNlF&#10;Y7Q/7H9lg7W5f+fbH39Qajjo1nMQnjr/Eb/dOx3mx7MZvL4JJ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L20fBAAAA3QAAAA8AAAAAAAAAAAAAAAAAmAIAAGRycy9kb3du&#10;cmV2LnhtbFBLBQYAAAAABAAEAPUAAACGAwAAAAA=&#10;" path="m,l39,r,7l39,13,,13,,7,,xe" fillcolor="#91908f" stroked="f">
                    <v:path arrowok="t" o:connecttype="custom" o:connectlocs="0,0;39,0;39,7;39,13;0,13;0,7;0,0" o:connectangles="0,0,0,0,0,0,0"/>
                  </v:shape>
                  <v:shape id="Freeform 536" o:spid="_x0000_s1552" style="position:absolute;left:5049;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MF8UA&#10;AADdAAAADwAAAGRycy9kb3ducmV2LnhtbESPT2sCMRDF7wW/QxjBW83ag5bVKOIieBBb/+B52Iyb&#10;1c1kSdJ1++2bQqG3Gd57v3mzWPW2ER35UDtWMBlnIIhLp2uuFFzO29d3ECEia2wck4JvCrBaDl4W&#10;mGv35CN1p1iJBOGQowITY5tLGUpDFsPYtcRJuzlvMabVV1J7fCa4beRblk2lxZrTBYMtbQyVj9OX&#10;VTCzM1PsP65rX+wOkyweq+LefSo1GvbrOYhIffw3/6V3OtVPSPj9Jo0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wXxQAAAN0AAAAPAAAAAAAAAAAAAAAAAJgCAABkcnMv&#10;ZG93bnJldi54bWxQSwUGAAAAAAQABAD1AAAAigMAAAAA&#10;" path="m,l39,r,6l39,13,,13,,6,,xe" fillcolor="#9c9b9b" stroked="f">
                    <v:path arrowok="t" o:connecttype="custom" o:connectlocs="0,0;39,0;39,6;39,13;0,13;0,6;0,0" o:connectangles="0,0,0,0,0,0,0"/>
                  </v:shape>
                  <v:shape id="Freeform 537" o:spid="_x0000_s1553" style="position:absolute;left:5049;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RLMMA&#10;AADdAAAADwAAAGRycy9kb3ducmV2LnhtbERPzWoCMRC+F3yHMIK3mijU1tUoKgoe2kPVBxg24+6y&#10;m0nYpLvr25tCobf5+H5nvR1sIzpqQ+VYw2yqQBDnzlRcaLhdT68fIEJENtg4Jg0PCrDdjF7WmBnX&#10;8zd1l1iIFMIhQw1ljD6TMuQlWQxT54kTd3etxZhgW0jTYp/CbSPnSi2kxYpTQ4meDiXl9eXHauhv&#10;x27Y537ZPA5H/1m/1ef3L6X1ZDzsViAiDfFf/Oc+mzR/rmbw+006QW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uRLMMAAADdAAAADwAAAAAAAAAAAAAAAACYAgAAZHJzL2Rv&#10;d25yZXYueG1sUEsFBgAAAAAEAAQA9QAAAIgDAAAAAA==&#10;" path="m,l39,r,7l39,13,,13,,7,,xe" fillcolor="#a2a1a1" stroked="f">
                    <v:path arrowok="t" o:connecttype="custom" o:connectlocs="0,0;39,0;39,7;39,13;0,13;0,7;0,0" o:connectangles="0,0,0,0,0,0,0"/>
                  </v:shape>
                  <v:shape id="Freeform 538" o:spid="_x0000_s1554" style="position:absolute;left:5049;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a3XMYA&#10;AADdAAAADwAAAGRycy9kb3ducmV2LnhtbERPTWvCQBC9F/wPywi9iO4arWjqKta2kEN7qObibchO&#10;k2B2NmS3Gv99tyD0No/3Oettbxtxoc7XjjVMJwoEceFMzaWG/Pg+XoLwAdlg45g03MjDdjN4WGNq&#10;3JW/6HIIpYgh7FPUUIXQplL6oiKLfuJa4sh9u85iiLArpenwGsNtIxOlFtJizbGhwpb2FRXnw4/V&#10;UI9Wn9nTfHGaqnyfvby+LT9mudf6cdjvnkEE6sO/+O7OTJyfqAT+vokn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a3XMYAAADdAAAADwAAAAAAAAAAAAAAAACYAgAAZHJz&#10;L2Rvd25yZXYueG1sUEsFBgAAAAAEAAQA9QAAAIsDAAAAAA==&#10;" path="m,l39,r,6l39,13,6,13,,6,,xe" fillcolor="#afaeae" stroked="f">
                    <v:path arrowok="t" o:connecttype="custom" o:connectlocs="0,0;39,0;39,6;39,13;6,13;0,6;0,0" o:connectangles="0,0,0,0,0,0,0"/>
                  </v:shape>
                  <v:shape id="Freeform 539" o:spid="_x0000_s1555" style="position:absolute;left:5049;top:1239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E2rcMA&#10;AADdAAAADwAAAGRycy9kb3ducmV2LnhtbERPTYvCMBC9C/6HMAvebLoqKtUoIogeRLS7B70NzWxb&#10;tpmUJmrdX78RBG/zeJ8zX7amEjdqXGlZwWcUgyDOrC45V/D9telPQTiPrLGyTAoe5GC56HbmmGh7&#10;5xPdUp+LEMIuQQWF93UipcsKMugiWxMH7sc2Bn2ATS51g/cQbio5iOOxNFhyaCiwpnVB2W96NQow&#10;rc6Hw+ivzof7cpLKy/Y42bFSvY92NQPhqfVv8cu902H+IB7C85twgl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E2rcMAAADdAAAADwAAAAAAAAAAAAAAAACYAgAAZHJzL2Rv&#10;d25yZXYueG1sUEsFBgAAAAAEAAQA9QAAAIgDAAAAAA==&#10;" path="m,l39,r,7l45,13,6,13,6,7,,xe" fillcolor="#b7b6b5" stroked="f">
                    <v:path arrowok="t" o:connecttype="custom" o:connectlocs="0,0;39,0;39,7;45,13;6,13;6,7;0,0" o:connectangles="0,0,0,0,0,0,0"/>
                  </v:shape>
                  <v:shape id="Freeform 540" o:spid="_x0000_s1556" style="position:absolute;left:5055;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nmAMIA&#10;AADdAAAADwAAAGRycy9kb3ducmV2LnhtbERPTWsCMRC9F/ofwhS81UQRa1ej1Ioggge163nYTHeX&#10;bibLJmr890YQepvH+5zZItpGXKjztWMNg74CQVw4U3Op4ee4fp+A8AHZYOOYNNzIw2L++jLDzLgr&#10;7+lyCKVIIewz1FCF0GZS+qIii77vWuLE/brOYkiwK6Xp8JrCbSOHSo2lxZpTQ4UtfVdU/B3OVsPS&#10;mdyutp/n+BFvJ9pt86Ua5Fr33uLXFESgGP7FT/fGpPlDNYLHN+kE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eYAwgAAAN0AAAAPAAAAAAAAAAAAAAAAAJgCAABkcnMvZG93&#10;bnJldi54bWxQSwUGAAAAAAQABAD1AAAAhwMAAAAA&#10;" path="m,l33,r6,6l39,13,,13,,6,,xe" fillcolor="#c6c6c5" stroked="f">
                    <v:path arrowok="t" o:connecttype="custom" o:connectlocs="0,0;33,0;39,6;39,13;0,13;0,6;0,0" o:connectangles="0,0,0,0,0,0,0"/>
                  </v:shape>
                  <v:shape id="Freeform 541" o:spid="_x0000_s1557" style="position:absolute;left:5055;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cAsIA&#10;AADdAAAADwAAAGRycy9kb3ducmV2LnhtbERP32vCMBB+H+x/CDfwbSZWHKMzijiU9m3TseejubTF&#10;5tI1Uet/bwaDvd3H9/OW69F14kJDaD1rmE0VCOLKm5ZrDV/H3fMriBCRDXaeScONAqxXjw9LzI2/&#10;8iddDrEWKYRDjhqaGPtcylA15DBMfU+cOOsHhzHBoZZmwGsKd53MlHqRDltODQ32tG2oOh3OTsPP&#10;e4k2U+XmY2+tLWlbfM+7QuvJ07h5AxFpjP/iP3dh0vxMLeD3m3SC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JwCwgAAAN0AAAAPAAAAAAAAAAAAAAAAAJgCAABkcnMvZG93&#10;bnJldi54bWxQSwUGAAAAAAQABAD1AAAAhwMAAAAA&#10;" path="m,l39,r,7l39,13,,13,,7,,xe" fillcolor="#cfcece" stroked="f">
                    <v:path arrowok="t" o:connecttype="custom" o:connectlocs="0,0;39,0;39,7;39,13;0,13;0,7;0,0" o:connectangles="0,0,0,0,0,0,0"/>
                  </v:shape>
                  <v:shape id="Freeform 542" o:spid="_x0000_s1558" style="position:absolute;left:5055;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V6UcUA&#10;AADdAAAADwAAAGRycy9kb3ducmV2LnhtbERPS2vCQBC+C/6HZQRvdaOHUKKrpKJYDz34Ij1Os2MS&#10;mp0N2W1M++tdoeBtPr7nLFa9qUVHrassK5hOIhDEudUVFwrOp+3LKwjnkTXWlknBLzlYLYeDBSba&#10;3vhA3dEXIoSwS1BB6X2TSOnykgy6iW2IA3e1rUEfYFtI3eIthJtazqIolgYrDg0lNrQuKf8+/hgF&#10;X2/Z5iP7O0/T3W5/iNPPS5ddt0qNR306B+Gp90/xv/tdh/mzKIbHN+EE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XpRxQAAAN0AAAAPAAAAAAAAAAAAAAAAAJgCAABkcnMv&#10;ZG93bnJldi54bWxQSwUGAAAAAAQABAD1AAAAigMAAAAA&#10;" path="m,l39,r,6l39,13,,13,,6,,xe" fillcolor="#e1e0e0" stroked="f">
                    <v:path arrowok="t" o:connecttype="custom" o:connectlocs="0,0;39,0;39,6;39,13;0,13;0,6;0,0" o:connectangles="0,0,0,0,0,0,0"/>
                  </v:shape>
                  <v:shape id="Freeform 543" o:spid="_x0000_s1559" style="position:absolute;left:5055;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2VCMUA&#10;AADdAAAADwAAAGRycy9kb3ducmV2LnhtbERPTWvCQBC9F/wPyxS81U1TqjV1lRoQC8WAqeB1mh2T&#10;YHY2ZFeT/vtuQfA2j/c5i9VgGnGlztWWFTxPIhDEhdU1lwoO35unNxDOI2tsLJOCX3KwWo4eFpho&#10;2/OerrkvRQhhl6CCyvs2kdIVFRl0E9sSB+5kO4M+wK6UusM+hJtGxlE0lQZrDg0VtpRWVJzzi1Hw&#10;9bPLX9LXdJ212Tw+nOpBHrdrpcaPw8c7CE+Dv4tv7k8d5sfRDP6/CS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ZUIxQAAAN0AAAAPAAAAAAAAAAAAAAAAAJgCAABkcnMv&#10;ZG93bnJldi54bWxQSwUGAAAAAAQABAD1AAAAigMAAAAA&#10;" path="m,l39,r,7l39,13,7,13,,7,,xe" fillcolor="#ebeaea" stroked="f">
                    <v:path arrowok="t" o:connecttype="custom" o:connectlocs="0,0;39,0;39,7;39,13;7,13;0,7;0,0" o:connectangles="0,0,0,0,0,0,0"/>
                  </v:shape>
                  <v:shape id="Freeform 544" o:spid="_x0000_s1560" style="position:absolute;left:5055;top:1243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NhkMUA&#10;AADdAAAADwAAAGRycy9kb3ducmV2LnhtbESPQUsDMRCF7wX/QxjBW5u1gpR1s0WsFj2I2PoDhs24&#10;WUwmYZN213/vHITeZnhv3vum2c7BqzONeYhs4HZVgSLuoh24N/B1fFluQOWCbNFHJgO/lGHbXi0a&#10;rG2c+JPOh9IrCeFcowFXSqq1zp2jgHkVE7Fo33EMWGQde21HnCQ8eL2uqnsdcGBpcJjoyVH3czgF&#10;A3Ha79xd8vm59/uP99PxzcVdMubmen58AFVoLhfz//WrFfx1JbjyjYyg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2GQxQAAAN0AAAAPAAAAAAAAAAAAAAAAAJgCAABkcnMv&#10;ZG93bnJldi54bWxQSwUGAAAAAAQABAD1AAAAigMAAAAA&#10;" path="m,l39,r,6l46,13,7,13,7,6,,xe" stroked="f">
                    <v:path arrowok="t" o:connecttype="custom" o:connectlocs="0,0;39,0;39,6;46,13;7,13;7,6;0,0" o:connectangles="0,0,0,0,0,0,0"/>
                  </v:shape>
                  <v:shape id="Freeform 545" o:spid="_x0000_s1561" style="position:absolute;left:5062;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YNccUA&#10;AADdAAAADwAAAGRycy9kb3ducmV2LnhtbERPTWvCQBC9F/wPywhepG4aSq3RNUgx0EORVsX2OGTH&#10;JCQ7G7LbGP+9WxB6m8f7nFU6mEb01LnKsoKnWQSCOLe64kLB8ZA9voJwHlljY5kUXMlBuh49rDDR&#10;9sJf1O99IUIIuwQVlN63iZQuL8mgm9mWOHBn2xn0AXaF1B1eQrhpZBxFL9JgxaGhxJbeSsrr/a9R&#10;sP28Tpvv3MXPHz+n3bw+Sp+Zs1KT8bBZgvA0+H/x3f2uw/w4WsDfN+EE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g1xxQAAAN0AAAAPAAAAAAAAAAAAAAAAAJgCAABkcnMv&#10;ZG93bnJldi54bWxQSwUGAAAAAAQABAD1AAAAigMAAAAA&#10;" path="m,l32,r7,7l39,13,,13,,7,,xe" fillcolor="#f6f6f6" stroked="f">
                    <v:path arrowok="t" o:connecttype="custom" o:connectlocs="0,0;32,0;39,7;39,13;0,13;0,7;0,0" o:connectangles="0,0,0,0,0,0,0"/>
                  </v:shape>
                  <v:shape id="Freeform 546" o:spid="_x0000_s1562" style="position:absolute;left:5062;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2AscA&#10;AADdAAAADwAAAGRycy9kb3ducmV2LnhtbESPzWvCQBDF74X+D8sUeim6UaRIdBUp9IMixaZevA3Z&#10;yYdmZ0N2m8T/3jkUepvhvXnvN+vt6BrVUxdqzwZm0wQUce5tzaWB48/rZAkqRGSLjWcycKUA2839&#10;3RpT6wf+pj6LpZIQDikaqGJsU61DXpHDMPUtsWiF7xxGWbtS2w4HCXeNnifJs3ZYszRU2NJLRfkl&#10;+3UGsveicKfl4jDET/q67M9vT33pjHl8GHcrUJHG+G/+u/6wgj+fCb98IyPo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TNgLHAAAA3QAAAA8AAAAAAAAAAAAAAAAAmAIAAGRy&#10;cy9kb3ducmV2LnhtbFBLBQYAAAAABAAEAPUAAACMAwAAAAA=&#10;" path="m,l39,r,6l45,13,6,13,,6,,xe" fillcolor="#e3e3e2" stroked="f">
                    <v:path arrowok="t" o:connecttype="custom" o:connectlocs="0,0;39,0;39,6;45,13;6,13;0,6;0,0" o:connectangles="0,0,0,0,0,0,0"/>
                  </v:shape>
                  <v:shape id="Freeform 547" o:spid="_x0000_s1563" style="position:absolute;left:5062;top:1245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tssUA&#10;AADdAAAADwAAAGRycy9kb3ducmV2LnhtbESPQWvCQBCF7wX/wzKCt7pJlBKiq4RgQWih1Oh9zI5J&#10;MDsbstuY/vtuodDbDO/N+95s95PpxEiDay0riJcRCOLK6pZrBefy9TkF4Tyyxs4yKfgmB/vd7GmL&#10;mbYP/qTx5GsRQthlqKDxvs+kdFVDBt3S9sRBu9nBoA/rUEs94COEm04mUfQiDbYcCA32VDRU3U9f&#10;JkDeil5e3o/5uMbVx1of0vKaVEot5lO+AeFp8v/mv+ujDvWTOIbfb8II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m2yxQAAAN0AAAAPAAAAAAAAAAAAAAAAAJgCAABkcnMv&#10;ZG93bnJldi54bWxQSwUGAAAAAAQABAD1AAAAigMAAAAA&#10;" path="m,l39,r6,7l45,13,6,13,6,7,,xe" fillcolor="#d9d8d8" stroked="f">
                    <v:path arrowok="t" o:connecttype="custom" o:connectlocs="0,0;39,0;45,7;45,13;6,13;6,7;0,0" o:connectangles="0,0,0,0,0,0,0"/>
                  </v:shape>
                  <v:shape id="Freeform 548" o:spid="_x0000_s1564" style="position:absolute;left:5068;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BorMQA&#10;AADdAAAADwAAAGRycy9kb3ducmV2LnhtbERPTWuDQBC9F/IflgnkUuoaISHYrJIEGksvJSaHHgd3&#10;olJ3Vtyt2n/fLRR6m8f7nH0+m06MNLjWsoJ1FIMgrqxuuVZwu7487UA4j6yxs0wKvslBni0e9phq&#10;O/GFxtLXIoSwS1FB432fSumqhgy6yPbEgbvbwaAPcKilHnAK4aaTSRxvpcGWQ0ODPZ0aqj7LL6Ng&#10;eiy3m81bYc7v+sPep/Goi+Ko1Go5H55BeJr9v/jP/arD/GSdwO834QS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QaKzEAAAA3QAAAA8AAAAAAAAAAAAAAAAAmAIAAGRycy9k&#10;b3ducmV2LnhtbFBLBQYAAAAABAAEAPUAAACJAwAAAAA=&#10;" path="m,l39,r,6l46,13,,13,,6,,xm85,13r,xe" fillcolor="#c8c8c7" stroked="f">
                    <v:path arrowok="t" o:connecttype="custom" o:connectlocs="0,0;39,0;39,0;39,6;39,6;46,13;0,13;0,6;0,0;85,13;85,13;85,13;85,13" o:connectangles="0,0,0,0,0,0,0,0,0,0,0,0,0"/>
                    <o:lock v:ext="edit" verticies="t"/>
                  </v:shape>
                  <v:shape id="Freeform 549" o:spid="_x0000_s1565" style="position:absolute;left:5068;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kpcMA&#10;AADdAAAADwAAAGRycy9kb3ducmV2LnhtbERPS2vCQBC+F/wPywjemo2R1hKzBlGEUnuplp6n2clD&#10;s7Mhu9Xor3cLhd7m43tOlg+mFWfqXWNZwTSKQRAXVjdcKfg8bB9fQDiPrLG1TAqu5CBfjh4yTLW9&#10;8Aed974SIYRdigpq77tUSlfUZNBFtiMOXGl7gz7AvpK6x0sIN61M4vhZGmw4NNTY0bqm4rT/MQqe&#10;Ssa3eSmP9O2K2TvjbfdVbpSajIfVAoSnwf+L/9yvOsxPpjP4/Sac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fkpcMAAADdAAAADwAAAAAAAAAAAAAAAACYAgAAZHJzL2Rv&#10;d25yZXYueG1sUEsFBgAAAAAEAAQA9QAAAIgDAAAAAA==&#10;" path="m,l39,r7,7l46,13,7,13,,7,,xm85,13r-7,l78,7r7,l85,13xe" fillcolor="#c0c0bf" stroked="f">
                    <v:path arrowok="t" o:connecttype="custom" o:connectlocs="0,0;39,0;39,0;39,0;46,7;46,13;7,13;0,7;0,0;85,13;78,13;78,7;85,7;85,13" o:connectangles="0,0,0,0,0,0,0,0,0,0,0,0,0,0"/>
                    <o:lock v:ext="edit" verticies="t"/>
                  </v:shape>
                  <v:shape id="Freeform 550" o:spid="_x0000_s1566" style="position:absolute;left:5068;top:1247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g/kcIA&#10;AADdAAAADwAAAGRycy9kb3ducmV2LnhtbERPTWsCMRC9C/6HMIXeNKutRVejFEHao25L8Thsxt2l&#10;yWRNUnf9940geJvH+5zVprdGXMiHxrGCyTgDQVw63XCl4PtrN5qDCBFZo3FMCq4UYLMeDlaYa9fx&#10;gS5FrEQK4ZCjgjrGNpcylDVZDGPXEifu5LzFmKCvpPbYpXBr5DTL3qTFhlNDjS1tayp/iz+rwHx0&#10;8bQrZi8/ew6L/fG8Na2/KvX81L8vQUTq40N8d3/qNH86eYXbN+kE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RwgAAAN0AAAAPAAAAAAAAAAAAAAAAAJgCAABkcnMvZG93&#10;bnJldi54bWxQSwUGAAAAAAQABAD1AAAAhwMAAAAA&#10;" path="m,l46,r6,6l59,6r13,l85,r,6l78,6r,7l13,13,7,6,7,,,xe" fillcolor="#b1b1b0" stroked="f">
                    <v:path arrowok="t" o:connecttype="custom" o:connectlocs="0,0;46,0;52,6;59,6;72,6;85,0;85,0;85,6;78,6;78,13;13,13;7,6;7,6;7,0;0,0" o:connectangles="0,0,0,0,0,0,0,0,0,0,0,0,0,0,0"/>
                  </v:shape>
                  <v:shape id="Freeform 551" o:spid="_x0000_s1567" style="position:absolute;left:5075;top:12477;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06MMA&#10;AADdAAAADwAAAGRycy9kb3ducmV2LnhtbERPTYvCMBC9C/6HMMLeNLWwKtUo4q7gnpZVQY9DM7bF&#10;ZlKSaKu/frOw4G0e73MWq87U4k7OV5YVjEcJCOLc6ooLBcfDdjgD4QOyxtoyKXiQh9Wy31tgpm3L&#10;P3Tfh0LEEPYZKihDaDIpfV6SQT+yDXHkLtYZDBG6QmqHbQw3tUyTZCINVhwbSmxoU1J+3d+Mgvbr&#10;eXb5sZ5+0olOh+nk++ORXpR6G3TrOYhAXXiJ/907Heen43f4+ya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606MMAAADdAAAADwAAAAAAAAAAAAAAAACYAgAAZHJzL2Rv&#10;d25yZXYueG1sUEsFBgAAAAAEAAQA9QAAAIgDAAAAAA==&#10;" path="m,l39,,52,,71,r7,l71,7r,6l6,13,6,7,,xe" fillcolor="#abaaaa" stroked="f">
                    <v:path arrowok="t" o:connecttype="custom" o:connectlocs="0,0;39,0;52,0;71,0;78,0;78,0;71,7;71,13;6,13;6,7;0,0;0,0" o:connectangles="0,0,0,0,0,0,0,0,0,0,0,0"/>
                  </v:shape>
                  <v:shape id="Freeform 552" o:spid="_x0000_s1568" style="position:absolute;left:5081;top:12484;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kTJ8QA&#10;AADdAAAADwAAAGRycy9kb3ducmV2LnhtbERPS2vCQBC+C/0PyxR6Ed1EiC3RVaRY6EmokUJvQ3aa&#10;pN2dDdk1j3/fFQre5uN7znY/WiN66nzjWEG6TEAQl043XCm4FG+LFxA+IGs0jknBRB72u4fZFnPt&#10;Bv6g/hwqEUPY56igDqHNpfRlTRb90rXEkft2ncUQYVdJ3eEQw62RqyRZS4sNx4YaW3qtqfw9X60C&#10;bk8HU+jn+U9m7Oc85eyYTF9KPT2Ohw2IQGO4i//d7zrOX6VruH0TT5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ZEyfEAAAA3QAAAA8AAAAAAAAAAAAAAAAAmAIAAGRycy9k&#10;b3ducmV2LnhtbFBLBQYAAAAABAAEAPUAAACJAwAAAAA=&#10;" path="m,l65,,59,6r,7l13,13,,6,,xe" fillcolor="#9f9e9d" stroked="f">
                    <v:path arrowok="t" o:connecttype="custom" o:connectlocs="0,0;65,0;59,6;59,13;13,13;0,6;0,0" o:connectangles="0,0,0,0,0,0,0"/>
                  </v:shape>
                  <v:shape id="Freeform 553" o:spid="_x0000_s1569" style="position:absolute;left:5081;top:12490;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ioMMA&#10;AADdAAAADwAAAGRycy9kb3ducmV2LnhtbERPS4vCMBC+L/gfwgh7W9MKq1KNIr7wsuD6QLwNzdgW&#10;m0lporb/3iwIe5uP7zmTWWNK8aDaFZYVxL0IBHFqdcGZguNh/TUC4TyyxtIyKWjJwWza+Zhgou2T&#10;f+mx95kIIewSVJB7XyVSujQng65nK+LAXW1t0AdYZ1LX+AzhppT9KBpIgwWHhhwrWuSU3vZ3oyCL&#10;v1e0uehRe9od25/Benlu+KDUZ7eZj0F4avy/+O3e6jC/Hw/h75twgp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rioMMAAADdAAAADwAAAAAAAAAAAAAAAACYAgAAZHJzL2Rv&#10;d25yZXYueG1sUEsFBgAAAAAEAAQA9QAAAIgDAAAAAA==&#10;" path="m,l65,,52,7r-6,6l26,13,13,7,,xe" fillcolor="#989797" stroked="f">
                    <v:path arrowok="t" o:connecttype="custom" o:connectlocs="0,0;65,0;52,7;46,13;26,13;13,7;0,0" o:connectangles="0,0,0,0,0,0,0"/>
                  </v:shape>
                  <v:shape id="Freeform 554" o:spid="_x0000_s1570" style="position:absolute;left:5094;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Nh1cYA&#10;AADdAAAADwAAAGRycy9kb3ducmV2LnhtbESPQWvCQBCF70L/wzIFb7qJgpTUVURaEXvStofexuy4&#10;Cc3Ohuyqsb/eOQi9zfDevPfNfNn7Rl2oi3VgA/k4A0VcBluzM/D1+T56ARUTssUmMBm4UYTl4mkw&#10;x8KGK+/pckhOSQjHAg1UKbWF1rGsyGMch5ZYtFPoPCZZO6dth1cJ942eZNlMe6xZGipsaV1R+Xs4&#10;ewPHtxOep7uf9fdx41rt/vIPt8qNGT73q1dQifr0b35cb63gT3LBlW9kBL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Nh1cYAAADdAAAADwAAAAAAAAAAAAAAAACYAgAAZHJz&#10;L2Rvd25yZXYueG1sUEsFBgAAAAAEAAQA9QAAAIsDAAAAAA==&#10;" path="m,l46,,33,6,20,6,7,6,,xe" fillcolor="#8d8c8b" stroked="f">
                    <v:path arrowok="t" o:connecttype="custom" o:connectlocs="0,0;46,0;33,6;20,6;7,6;0,0" o:connectangles="0,0,0,0,0,0"/>
                  </v:shape>
                  <v:shape id="Freeform 555" o:spid="_x0000_s1571" style="position:absolute;left:5107;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DvmcUA&#10;AADdAAAADwAAAGRycy9kb3ducmV2LnhtbERPTWsCMRC9C/0PYQq9adYVxG6NotWCpxa3Feltuplu&#10;lm4mSxJ1+++NUOhtHu9z5svetuJMPjSOFYxHGQjiyumGawUf7y/DGYgQkTW2jknBLwVYLu4Gcyy0&#10;u/CezmWsRQrhUKACE2NXSBkqQxbDyHXEift23mJM0NdSe7ykcNvKPMum0mLDqcFgR8+Gqp/yZBUc&#10;V6dtPmu+Dm/t68Z+btbGl5O1Ug/3/eoJRKQ+/ov/3Dud5ufjR7h9k0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O+ZxQAAAN0AAAAPAAAAAAAAAAAAAAAAAJgCAABkcnMv&#10;ZG93bnJldi54bWxQSwUGAAAAAAQABAD1AAAAigMAAAAA&#10;" path="m,l20,,7,,,xe" fillcolor="#878685" stroked="f">
                    <v:path arrowok="t" o:connecttype="custom" o:connectlocs="0,0;20,0;7,0;0,0" o:connectangles="0,0,0,0"/>
                  </v:shape>
                  <v:shape id="Freeform 556" o:spid="_x0000_s1572" style="position:absolute;left:5049;top:12100;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nTHscA&#10;AADdAAAADwAAAGRycy9kb3ducmV2LnhtbESPT2vCQBDF74V+h2UK3urGgH9IXUVKRT0IGr30NmSn&#10;SWh2NmRXjf30nYPgbYb35r3fzJe9a9SVulB7NjAaJqCIC29rLg2cT+v3GagQkS02nsnAnQIsF68v&#10;c8ysv/GRrnkslYRwyNBAFWObaR2KihyGoW+JRfvxncMoa1dq2+FNwl2j0ySZaIc1S0OFLX1WVPzm&#10;F2dgt6H8OJ387feuaL9nJzf+Omx2xgze+tUHqEh9fJof11sr+Gkq/PKNj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J0x7HAAAA3QAAAA8AAAAAAAAAAAAAAAAAmAIAAGRy&#10;cy9kb3ducmV2LnhtbFBLBQYAAAAABAAEAPUAAACMAwAAAAA=&#10;" path="m227,46l201,59,182,39,156,26,130,20,97,26,78,52,58,85,45,137r-6,52l39,241r,45l45,332r13,32l65,377r13,l91,377r13,-6l104,377r-7,13l84,397r-13,6l65,403,45,397,26,377,13,338,,293,,241,,182,6,124,26,72,39,52,52,33,65,20,84,7,123,r39,l182,7r19,6l214,26r13,20e" filled="f" strokecolor="#1f1a17" strokeweight=".35pt">
                    <v:path arrowok="t" o:connecttype="custom" o:connectlocs="227,46;201,59;182,39;156,26;130,20;97,26;78,52;58,85;45,137;39,189;39,241;39,286;45,332;58,364;65,377;78,377;91,377;104,371;104,377;97,390;84,397;71,403;65,403;45,397;26,377;13,338;0,293;0,241;0,182;6,124;26,72;39,52;52,33;65,20;84,7;123,0;162,0;182,7;201,13;214,26;227,46" o:connectangles="0,0,0,0,0,0,0,0,0,0,0,0,0,0,0,0,0,0,0,0,0,0,0,0,0,0,0,0,0,0,0,0,0,0,0,0,0,0,0,0,0"/>
                  </v:shape>
                  <v:shape id="Freeform 557" o:spid="_x0000_s1573" style="position:absolute;left:5296;top:12100;width:58;height:0;visibility:visible;mso-wrap-style:square;v-text-anchor:top" coordsize="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XcsEA&#10;AADdAAAADwAAAGRycy9kb3ducmV2LnhtbERPS4vCMBC+C/sfwizsTVPLIto1SlkUPAk+Dh5nm7Gt&#10;m0xKE2v990YQvM3H95z5srdGdNT62rGC8SgBQVw4XXOp4HhYD6cgfEDWaByTgjt5WC4+BnPMtLvx&#10;jrp9KEUMYZ+hgiqEJpPSFxVZ9CPXEEfu7FqLIcK2lLrFWwy3RqZJMpEWa44NFTb0W1Hxv79aBbiy&#10;l+6EJs1P9w2Zv9k2335flfr67PMfEIH68Ba/3Bsd56fpGJ7fxB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MF3LBAAAA3QAAAA8AAAAAAAAAAAAAAAAAmAIAAGRycy9kb3du&#10;cmV2LnhtbFBLBQYAAAAABAAEAPUAAACGAwAAAAA=&#10;" path="m58,l,,32,,58,xe" fillcolor="#aaa9a9" stroked="f">
                    <v:path arrowok="t" o:connecttype="custom" o:connectlocs="58,0;0,0;32,0;58,0" o:connectangles="0,0,0,0"/>
                  </v:shape>
                  <v:shape id="Freeform 558" o:spid="_x0000_s1574" style="position:absolute;left:5276;top:12100;width:105;height:7;visibility:visible;mso-wrap-style:square;v-text-anchor:top" coordsize="1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xGOcQA&#10;AADdAAAADwAAAGRycy9kb3ducmV2LnhtbERP30vDMBB+F/Y/hBv4IltqEdnqslEKgjoE3fawx6M5&#10;22pyKUlcu/9+GQi+3cf381ab0RpxIh86xwru5xkI4trpjhsFh/3zbAEiRGSNxjEpOFOAzXpys8JC&#10;u4E/6bSLjUghHApU0MbYF1KGuiWLYe564sR9OW8xJugbqT0OKdwamWfZo7TYcWposaeqpfpn92sV&#10;vN0N2+VDMOVH+e1N/fpeHTOqlLqdjuUTiEhj/Bf/uV90mp/nOVy/SSfI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cRjnEAAAA3QAAAA8AAAAAAAAAAAAAAAAAmAIAAGRycy9k&#10;b3ducmV2LnhtbFBLBQYAAAAABAAEAPUAAACJAwAAAAA=&#10;" path="m105,7l,7,26,,52,,78,r27,7xe" fillcolor="#adadac" stroked="f">
                    <v:path arrowok="t" o:connecttype="custom" o:connectlocs="105,7;0,7;0,7;26,0;52,0;78,0;105,7" o:connectangles="0,0,0,0,0,0,0"/>
                  </v:shape>
                  <v:shape id="Freeform 559" o:spid="_x0000_s1575" style="position:absolute;left:5263;top:12100;width:131;height:13;visibility:visible;mso-wrap-style:square;v-text-anchor:top" coordsize="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fJsEA&#10;AADdAAAADwAAAGRycy9kb3ducmV2LnhtbERPS4vCMBC+C/6HMMLeNLGCuF3TIguCFw8+wOvQjE2x&#10;mZQmq9Vfv1lY8DYf33PW5eBacac+NJ41zGcKBHHlTcO1hvNpO12BCBHZYOuZNDwpQFmMR2vMjX/w&#10;ge7HWIsUwiFHDTbGLpcyVJYchpnviBN39b3DmGBfS9PjI4W7VmZKLaXDhlODxY6+LVW344/TcG06&#10;fFGmPtXrsl3ugzy0N2O1/pgMmy8QkYb4Fv+7dybNz7IF/H2TTpD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zHybBAAAA3QAAAA8AAAAAAAAAAAAAAAAAmAIAAGRycy9kb3du&#10;cmV2LnhtbFBLBQYAAAAABAAEAPUAAACGAwAAAAA=&#10;" path="m33,l91,r20,7l131,13,,13r7,l13,7r13,l33,xe" fillcolor="#b5b4b3" stroked="f">
                    <v:path arrowok="t" o:connecttype="custom" o:connectlocs="33,0;91,0;111,7;131,13;0,13;7,13;13,7;26,7;33,0" o:connectangles="0,0,0,0,0,0,0,0,0"/>
                  </v:shape>
                  <v:shape id="Freeform 560" o:spid="_x0000_s1576" style="position:absolute;left:5257;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gvcMA&#10;AADdAAAADwAAAGRycy9kb3ducmV2LnhtbERPS2vCQBC+C/6HZQRvuun6QFJXKYWiFwVjqdchOyZp&#10;s7Mhu43pv+8Kgrf5+J6z3va2Fh21vnKs4WWagCDOnam40PB5/pisQPiAbLB2TBr+yMN2MxysMTXu&#10;xifqslCIGMI+RQ1lCE0qpc9LsuinriGO3NW1FkOEbSFNi7cYbmupkmQpLVYcG0ps6L2k/Cf7tRq8&#10;yXb701F16jybfy0u1zD7Phy0Ho/6t1cQgfrwFD/cexPnKzWH+zfxB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gvcMAAADdAAAADwAAAAAAAAAAAAAAAACYAgAAZHJzL2Rv&#10;d25yZXYueG1sUEsFBgAAAAAEAAQA9QAAAIgDAAAAAA==&#10;" path="m19,l124,r13,6l143,13,,13,6,6,19,xe" fillcolor="#b9b9b8" stroked="f">
                    <v:path arrowok="t" o:connecttype="custom" o:connectlocs="19,0;124,0;137,6;143,13;0,13;6,6;19,0" o:connectangles="0,0,0,0,0,0,0"/>
                  </v:shape>
                  <v:shape id="Freeform 561" o:spid="_x0000_s1577" style="position:absolute;left:5250;top:12113;width:157;height:13;visibility:visible;mso-wrap-style:square;v-text-anchor:top" coordsize="1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33XcUA&#10;AADdAAAADwAAAGRycy9kb3ducmV2LnhtbERPTWvCQBC9C/0PyxS8FN0YaCsxG2m1hd60MRdvQ3ZM&#10;gtnZmF017a93CwVv83ifky4H04oL9a6xrGA2jUAQl1Y3XCkodp+TOQjnkTW2lknBDzlYZg+jFBNt&#10;r/xNl9xXIoSwS1BB7X2XSOnKmgy6qe2IA3ewvUEfYF9J3eM1hJtWxlH0Ig02HBpq7GhVU3nMz0bB&#10;5qmw8Tb/2OWz4h1Pr93vWe7XSo0fh7cFCE+Dv4v/3V86zI/jZ/j7Jpw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3fddxQAAAN0AAAAPAAAAAAAAAAAAAAAAAJgCAABkcnMv&#10;ZG93bnJldi54bWxQSwUGAAAAAAQABAD1AAAAigMAAAAA&#10;" path="m13,l144,r6,7l157,13r-53,l78,7,52,13,,13,7,7,13,xe" fillcolor="#c1c0c0" stroked="f">
                    <v:path arrowok="t" o:connecttype="custom" o:connectlocs="13,0;144,0;150,7;157,13;104,13;78,7;52,13;0,13;7,7;13,0" o:connectangles="0,0,0,0,0,0,0,0,0,0"/>
                  </v:shape>
                  <v:shape id="Freeform 562" o:spid="_x0000_s1578" style="position:absolute;left:5244;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peAb8A&#10;AADdAAAADwAAAGRycy9kb3ducmV2LnhtbERPTYvCMBC9L/gfwgheFk3tQpFqFBEEr7qC16EZm9Zm&#10;UppYq79+syB4m8f7nNVmsI3oqfOVYwXzWQKCuHC64lLB+Xc/XYDwAVlj45gUPMnDZj36WmGu3YOP&#10;1J9CKWII+xwVmBDaXEpfGLLoZ64ljtzVdRZDhF0pdYePGG4bmSZJJi1WHBsMtrQzVNxOd6ugbl+1&#10;S813ttWcYX8J9Q8OL6Um42G7BBFoCB/x233QcX6aZvD/TTxBr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Sl4BvwAAAN0AAAAPAAAAAAAAAAAAAAAAAJgCAABkcnMvZG93bnJl&#10;di54bWxQSwUGAAAAAAQABAD1AAAAhAMAAAAA&#10;" path="m13,l156,r7,6l169,13r-39,l110,6,91,,71,6,52,6r-7,7l,13,6,6,13,xe" fillcolor="#c5c5c4" stroked="f">
                    <v:path arrowok="t" o:connecttype="custom" o:connectlocs="13,0;156,0;163,6;169,13;130,13;110,6;91,0;71,6;52,6;45,13;45,13;0,13;6,6;13,0" o:connectangles="0,0,0,0,0,0,0,0,0,0,0,0,0,0"/>
                  </v:shape>
                  <v:shape id="Freeform 563" o:spid="_x0000_s1579" style="position:absolute;left:5237;top:12126;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FRcMA&#10;AADdAAAADwAAAGRycy9kb3ducmV2LnhtbERPS0sDMRC+C/0PYQpepM12wQdr01IKouBBrNrzmIy7&#10;azeTJYnZ+O+NIHibj+856222g0jkQ+9YwWpZgSDWzvTcKnh9uVvcgAgR2eDgmBR8U4DtZna2xsa4&#10;iZ8pHWIrSgiHBhV0MY6NlEF3ZDEs3UhcuA/nLcYCfSuNx6mE20HWVXUlLfZcGjocad+RPh2+rAJ3&#10;/5Q/H9/fcrpwx1VKe+2nS63U+TzvbkFEyvFf/Od+MGV+XV/D7zfl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FRcMAAADdAAAADwAAAAAAAAAAAAAAAACYAgAAZHJzL2Rv&#10;d25yZXYueG1sUEsFBgAAAAAEAAQA9QAAAIgDAAAAAA==&#10;" path="m13,l65,,59,,52,7r-6,6l,13,7,7,13,xm117,r53,l176,7r7,6l144,13,131,7,117,xe" fillcolor="#cfcece" stroked="f">
                    <v:path arrowok="t" o:connecttype="custom" o:connectlocs="13,0;65,0;59,0;59,0;52,7;46,13;0,13;7,7;13,0;117,0;170,0;176,7;183,13;144,13;131,7;117,0" o:connectangles="0,0,0,0,0,0,0,0,0,0,0,0,0,0,0,0"/>
                    <o:lock v:ext="edit" verticies="t"/>
                  </v:shape>
                  <v:shape id="Freeform 564" o:spid="_x0000_s1580" style="position:absolute;left:5237;top:12133;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uBwMgA&#10;AADdAAAADwAAAGRycy9kb3ducmV2LnhtbESPQUvDQBCF74L/YRnBm900B9G02yKCqFChTZXS25Ad&#10;s9HsbMyuaeyvdw6F3mZ4b977Zr4cfasG6mMT2MB0koEiroJtuDbwvn26uQMVE7LFNjAZ+KMIy8Xl&#10;xRwLGw68oaFMtZIQjgUacCl1hdaxcuQxTkJHLNpn6D0mWfta2x4PEu5bnWfZrfbYsDQ47OjRUfVd&#10;/noD6/1X6aabFe2Ow/3bR/nzunoe98ZcX40PM1CJxnQ2n65frODnueDKNzKCXv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e4HAyAAAAN0AAAAPAAAAAAAAAAAAAAAAAJgCAABk&#10;cnMvZG93bnJldi54bWxQSwUGAAAAAAQABAD1AAAAjQMAAAAA&#10;" path="m7,l52,,46,6r-7,7l,13,,6,7,xm137,r39,l183,6r,7l176,13r-26,l144,6,137,xe" fillcolor="#d3d2d2" stroked="f">
                    <v:path arrowok="t" o:connecttype="custom" o:connectlocs="7,0;52,0;46,6;39,13;0,13;0,6;7,0;137,0;176,0;183,6;183,13;176,13;150,13;144,6;137,0" o:connectangles="0,0,0,0,0,0,0,0,0,0,0,0,0,0,0"/>
                    <o:lock v:ext="edit" verticies="t"/>
                  </v:shape>
                  <v:shape id="Freeform 565" o:spid="_x0000_s1581" style="position:absolute;left:5231;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9mcQA&#10;AADdAAAADwAAAGRycy9kb3ducmV2LnhtbERPTWvCQBC9C/0PyxS86aY5lBrdBFtUBFupUTwP2TGJ&#10;ZmdDdtX033cLQm/zeJ8zy3rTiBt1rras4GUcgSAurK65VHDYL0dvIJxH1thYJgU/5CBLnwYzTLS9&#10;845uuS9FCGGXoILK+zaR0hUVGXRj2xIH7mQ7gz7ArpS6w3sIN42Mo+hVGqw5NFTY0kdFxSW/GgXn&#10;1fESF7iYf32+HzY5rRbL722k1PC5n09BeOr9v/jhXuswP44n8PdNOEG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NfZnEAAAA3QAAAA8AAAAAAAAAAAAAAAAAmAIAAGRycy9k&#10;b3ducmV2LnhtbFBLBQYAAAAABAAEAPUAAACJAwAAAAA=&#10;" path="m6,l52,,45,7r-6,6l,13,6,7,6,xm150,r39,l189,7r-13,6l163,13,156,7,150,xe" fillcolor="#dededd" stroked="f">
                    <v:path arrowok="t" o:connecttype="custom" o:connectlocs="6,0;52,0;45,7;39,13;0,13;6,7;6,0;150,0;189,0;189,0;189,7;176,13;163,13;156,7;150,0" o:connectangles="0,0,0,0,0,0,0,0,0,0,0,0,0,0,0"/>
                    <o:lock v:ext="edit" verticies="t"/>
                  </v:shape>
                  <v:shape id="Freeform 566" o:spid="_x0000_s1582" style="position:absolute;left:5231;top:1214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ipOMIA&#10;AADdAAAADwAAAGRycy9kb3ducmV2LnhtbESPT4sCMQzF74LfoWTBm3Z0YZHRKrLg4m1xFM9xmvmD&#10;03Roq85+e3MQ9pbwXt77Zb0dXKceFGLr2cB8loEiLr1tuTZwPu2nS1AxIVvsPJOBP4qw3YxHa8yt&#10;f/KRHkWqlYRwzNFAk1Kfax3LhhzGme+JRat8cJhkDbW2AZ8S7jq9yLIv7bBlaWiwp++GyltxdwYu&#10;vy7p6+HnXi9vu6rQMfhqfjVm8jHsVqASDenf/L4+WMFffAq/fCMj6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Kk4wgAAAN0AAAAPAAAAAAAAAAAAAAAAAJgCAABkcnMvZG93&#10;bnJldi54bWxQSwUGAAAAAAQABAD1AAAAhwMAAAAA&#10;" path="m6,l45,,39,6r,7l,13,,6,6,xm156,r26,l169,13,163,6,156,xe" fillcolor="#e3e3e2" stroked="f">
                    <v:path arrowok="t" o:connecttype="custom" o:connectlocs="6,0;45,0;39,6;39,13;0,13;0,6;6,0;156,0;182,0;169,13;163,6;156,0" o:connectangles="0,0,0,0,0,0,0,0,0,0,0,0"/>
                    <o:lock v:ext="edit" verticies="t"/>
                  </v:shape>
                  <v:shape id="Freeform 567" o:spid="_x0000_s1583" style="position:absolute;left:5224;top:12152;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wX8QA&#10;AADdAAAADwAAAGRycy9kb3ducmV2LnhtbERPTWuDQBC9F/Iflgn0Upo1FkKw2UgRkvRWqkJyHNyJ&#10;St1ZcTdq+uu7hUJv83ifs0tn04mRBtdaVrBeRSCIK6tbrhWUxeF5C8J5ZI2dZVJwJwfpfvGww0Tb&#10;iT9pzH0tQgi7BBU03veJlK5qyKBb2Z44cFc7GPQBDrXUA04h3HQyjqKNNNhyaGiwp6yh6iu/GQV8&#10;3YzFcfzO3XT+iKm83E/1U6bU43J+ewXhafb/4j/3uw7z45c1/H4TTp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NMF/EAAAA3QAAAA8AAAAAAAAAAAAAAAAAmAIAAGRycy9k&#10;b3ducmV2LnhtbFBLBQYAAAAABAAEAPUAAACJAwAAAAA=&#10;" path="m7,l46,r,7l39,13,,13,7,7,7,xm170,r13,l176,7,170,xe" fillcolor="#efeeee" stroked="f">
                    <v:path arrowok="t" o:connecttype="custom" o:connectlocs="7,0;46,0;46,7;39,13;0,13;7,7;7,0;170,0;183,0;176,7;170,0;170,0" o:connectangles="0,0,0,0,0,0,0,0,0,0,0,0"/>
                    <o:lock v:ext="edit" verticies="t"/>
                  </v:shape>
                  <v:shape id="Freeform 568" o:spid="_x0000_s1584" style="position:absolute;left:5224;top:1215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1VUMIA&#10;AADdAAAADwAAAGRycy9kb3ducmV2LnhtbERPzWrCQBC+F3yHZYTe6sYIUqOriDTY9iJqHmDIjtlg&#10;djZmtya+vVso9DYf3++sNoNtxJ06XztWMJ0kIIhLp2uuFBTn/O0dhA/IGhvHpOBBHjbr0csKM+16&#10;PtL9FCoRQ9hnqMCE0GZS+tKQRT9xLXHkLq6zGCLsKqk77GO4bWSaJHNpsebYYLClnaHyevqxCr7y&#10;g/xY6P23mfNtqMpDkffnQqnX8bBdggg0hH/xn/tTx/npLIXfb+IJ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3VVQwgAAAN0AAAAPAAAAAAAAAAAAAAAAAJgCAABkcnMvZG93&#10;bnJldi54bWxQSwUGAAAAAAQABAD1AAAAhwMAAAAA&#10;" path="m7,l46,,39,6r,7l,13,,6,7,xe" fillcolor="#f4f4f3" stroked="f">
                    <v:path arrowok="t" o:connecttype="custom" o:connectlocs="7,0;46,0;39,6;39,13;0,13;0,6;7,0" o:connectangles="0,0,0,0,0,0,0"/>
                  </v:shape>
                  <v:shape id="Freeform 569" o:spid="_x0000_s1585" style="position:absolute;left:5218;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xI8MA&#10;AADdAAAADwAAAGRycy9kb3ducmV2LnhtbERPTWvCQBC9F/oflin0ppMmpdjoKqKW9lJELZ6H7JjE&#10;ZmdDdtX4792C0Ns83udMZr1t1Jk7XzvR8DJMQLEUztRSavjZfQxGoHwgMdQ4YQ1X9jCbPj5MKDfu&#10;Ihs+b0OpYoj4nDRUIbQ5oi8qtuSHrmWJ3MF1lkKEXYmmo0sMtw2mSfKGlmqJDRW1vKi4+N2erIbV&#10;iZJ2mX6/7vE9OxR7i5/rI2r9/NTPx6AC9+FffHd/mTg/zTL4+yaeg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PxI8MAAADdAAAADwAAAAAAAAAAAAAAAACYAgAAZHJzL2Rv&#10;d25yZXYueG1sUEsFBgAAAAAEAAQA9QAAAIgDAAAAAA==&#10;" path="m6,l45,r,7l39,13,,13,6,7,6,xe" stroked="f">
                    <v:path arrowok="t" o:connecttype="custom" o:connectlocs="6,0;45,0;45,7;39,13;0,13;6,7;6,0" o:connectangles="0,0,0,0,0,0,0"/>
                  </v:shape>
                  <v:shape id="Freeform 570" o:spid="_x0000_s1586" style="position:absolute;left:5218;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75MIA&#10;AADdAAAADwAAAGRycy9kb3ducmV2LnhtbERPTWvCQBC9F/oflhF6qxttKxJdpQhS6U1NocchOybB&#10;7GzIjsn233cLQm/zeJ+z3kbXqoH60Hg2MJtmoIhLbxuuDBTn/fMSVBBki61nMvBDAbabx4c15taP&#10;fKThJJVKIRxyNFCLdLnWoazJYZj6jjhxF987lAT7StsexxTuWj3PsoV22HBqqLGjXU3l9XRzBsZy&#10;F8/+rfj8/hik6CR+uXhojXmaxPcVKKEo/+K7+2DT/PnLK/x9k07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hLvkwgAAAN0AAAAPAAAAAAAAAAAAAAAAAJgCAABkcnMvZG93&#10;bnJldi54bWxQSwUGAAAAAAQABAD1AAAAhwMAAAAA&#10;" path="m6,l45,,39,6r,7l,13,,6,6,xe" fillcolor="#fafafa" stroked="f">
                    <v:path arrowok="t" o:connecttype="custom" o:connectlocs="6,0;45,0;39,6;39,13;0,13;0,6;6,0" o:connectangles="0,0,0,0,0,0,0"/>
                  </v:shape>
                  <v:shape id="Freeform 571" o:spid="_x0000_s1587" style="position:absolute;left:5211;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OoMcA&#10;AADdAAAADwAAAGRycy9kb3ducmV2LnhtbERPS2vCQBC+C/6HZQpepG5ULJK6ERGUUtqDGmh7G7KT&#10;B2ZnY3aNaX99Vyj0Nh/fc1br3tSio9ZVlhVMJxEI4szqigsF6Wn3uAThPLLG2jIp+CYH62Q4WGGs&#10;7Y0P1B19IUIIuxgVlN43sZQuK8mgm9iGOHC5bQ36ANtC6hZvIdzUchZFT9JgxaGhxIa2JWXn49Uo&#10;uLxtpj/nuR1v3w/d6z76WOSf6ZdSo4d+8wzCU+//xX/uFx3mz+YLuH8TTp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6zqDHAAAA3QAAAA8AAAAAAAAAAAAAAAAAmAIAAGRy&#10;cy9kb3ducmV2LnhtbFBLBQYAAAAABAAEAPUAAACMAwAAAAA=&#10;" path="m7,l46,r,7l39,13,,13,7,7,7,xe" fillcolor="#efeeee" stroked="f">
                    <v:path arrowok="t" o:connecttype="custom" o:connectlocs="7,0;46,0;46,7;39,13;0,13;7,7;7,0" o:connectangles="0,0,0,0,0,0,0"/>
                  </v:shape>
                  <v:shape id="Freeform 572" o:spid="_x0000_s1588" style="position:absolute;left:5211;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iYeMIA&#10;AADdAAAADwAAAGRycy9kb3ducmV2LnhtbERP24rCMBB9F/yHMIJvNl2FItUosiK4CKLufsDYjG2x&#10;mdQmq61fbxYWfJvDuc582ZpK3KlxpWUFH1EMgjizuuRcwc/3ZjQF4TyyxsoyKejIwXLR780x1fbB&#10;R7qffC5CCLsUFRTe16mULivIoItsTRy4i20M+gCbXOoGHyHcVHIcx4k0WHJoKLCmz4Ky6+nXKIi7&#10;8/5ope7Wa77eDruv5DB93pQaDtrVDISn1r/F/+6tDvPHkwT+vgkn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Jh4wgAAAN0AAAAPAAAAAAAAAAAAAAAAAJgCAABkcnMvZG93&#10;bnJldi54bWxQSwUGAAAAAAQABAD1AAAAhwMAAAAA&#10;" path="m7,l46,,39,6r,7l,13,,6,7,xe" fillcolor="#e8e8e7" stroked="f">
                    <v:path arrowok="t" o:connecttype="custom" o:connectlocs="7,0;46,0;39,6;39,13;0,13;0,6;7,0" o:connectangles="0,0,0,0,0,0,0"/>
                  </v:shape>
                  <v:shape id="Freeform 573" o:spid="_x0000_s1589" style="position:absolute;left:5211;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DXRsYA&#10;AADdAAAADwAAAGRycy9kb3ducmV2LnhtbESP0WrCQBBF34X+wzKCL1I3tTaV6CoSsAh90bQfMM2O&#10;STA7G7JrEv/eFQq+zXDv3HNnvR1MLTpqXWVZwdssAkGcW11xoeD3Z/+6BOE8ssbaMim4kYPt5mW0&#10;xkTbnk/UZb4QIYRdggpK75tESpeXZNDNbEMctLNtDfqwtoXULfYh3NRyHkWxNFhxIJTYUFpSfsmu&#10;JkD6v+78HR/i2+76laYF2enxY6HUZDzsViA8Df5p/r8+6FB//v4Jj2/CCH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DXRsYAAADdAAAADwAAAAAAAAAAAAAAAACYAgAAZHJz&#10;L2Rvd25yZXYueG1sUEsFBgAAAAAEAAQA9QAAAIsDAAAAAA==&#10;" path="m,l39,r,7l39,13,,13,,7,,xe" fillcolor="#dddcdc" stroked="f">
                    <v:path arrowok="t" o:connecttype="custom" o:connectlocs="0,0;39,0;39,7;39,13;0,13;0,7;0,0" o:connectangles="0,0,0,0,0,0,0"/>
                  </v:shape>
                  <v:shape id="Freeform 574" o:spid="_x0000_s1590" style="position:absolute;left:5205;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OK8UA&#10;AADdAAAADwAAAGRycy9kb3ducmV2LnhtbESP3WrCQBCF7wu+wzJC7+pGraLRVYpQEOqNPw8wZMck&#10;mJ1Nd7cxvn3nQvBuhnPmnG/W2941qqMQa88GxqMMFHHhbc2lgcv5+2MBKiZki41nMvCgCNvN4G2N&#10;ufV3PlJ3SqWSEI45GqhSanOtY1GRwzjyLbFoVx8cJllDqW3Au4S7Rk+ybK4d1iwNFba0q6i4nf6c&#10;AbdfdjueTed0/LzWvc5+Dr+PYMz7sP9agUrUp5f5eb23gj+ZCq58IyPo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s4rxQAAAN0AAAAPAAAAAAAAAAAAAAAAAJgCAABkcnMv&#10;ZG93bnJldi54bWxQSwUGAAAAAAQABAD1AAAAigMAAAAA&#10;" path="m6,l45,r,6l45,13,,13,6,6,6,xe" fillcolor="#d6d6d5" stroked="f">
                    <v:path arrowok="t" o:connecttype="custom" o:connectlocs="6,0;45,0;45,6;45,13;0,13;6,6;6,0" o:connectangles="0,0,0,0,0,0,0"/>
                  </v:shape>
                  <v:shape id="Freeform 575" o:spid="_x0000_s1591" style="position:absolute;left:5205;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1C8QA&#10;AADdAAAADwAAAGRycy9kb3ducmV2LnhtbERPTWvCQBC9F/wPywje6sakLRpdRaxCD70YBT0O2TEJ&#10;yc6G7Dam/74rCL3N433OajOYRvTUucqygtk0AkGcW11xoeB8OrzOQTiPrLGxTAp+ycFmPXpZYart&#10;nY/UZ74QIYRdigpK79tUSpeXZNBNbUscuJvtDPoAu0LqDu8h3DQyjqIPabDi0FBiS7uS8jr7MQqO&#10;iX87JPvL4v3a19851tkp/twpNRkP2yUIT4P/Fz/dXzrMj5MFPL4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DtQvEAAAA3QAAAA8AAAAAAAAAAAAAAAAAmAIAAGRycy9k&#10;b3ducmV2LnhtbFBLBQYAAAAABAAEAPUAAACJAwAAAAA=&#10;" path="m6,l45,r,7l39,13,,13,,7,6,xe" fillcolor="#cdcccc" stroked="f">
                    <v:path arrowok="t" o:connecttype="custom" o:connectlocs="6,0;45,0;45,7;39,13;0,13;0,7;6,0" o:connectangles="0,0,0,0,0,0,0"/>
                  </v:shape>
                  <v:shape id="Freeform 576" o:spid="_x0000_s1592" style="position:absolute;left:5205;top:1221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wnVMYA&#10;AADdAAAADwAAAGRycy9kb3ducmV2LnhtbESPQWvCQBCF74X+h2UKvRTdKEUkuooIgu2lGKXU25Ad&#10;N8HsbMhuTfz3zqHQ2wzvzXvfLNeDb9SNulgHNjAZZ6CIy2BrdgZOx91oDiomZItNYDJwpwjr1fPT&#10;EnMbej7QrUhOSQjHHA1UKbW51rGsyGMch5ZYtEvoPCZZO6dth72E+0ZPs2ymPdYsDRW2tK2ovBa/&#10;3sBx75qtp/7zoOc/32+9O8++ig9jXl+GzQJUoiH9m/+u91bwp+/CL9/ICHr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wnVMYAAADdAAAADwAAAAAAAAAAAAAAAACYAgAAZHJz&#10;L2Rvd25yZXYueG1sUEsFBgAAAAAEAAQA9QAAAIsDAAAAAA==&#10;" path="m,l45,,39,6r,7l,13,,6,,xe" fillcolor="#c8c8c7" stroked="f">
                    <v:path arrowok="t" o:connecttype="custom" o:connectlocs="0,0;45,0;39,6;39,13;0,13;0,6;0,0" o:connectangles="0,0,0,0,0,0,0"/>
                  </v:shape>
                  <v:shape id="Freeform 577" o:spid="_x0000_s1593" style="position:absolute;left:5205;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MoDMEA&#10;AADdAAAADwAAAGRycy9kb3ducmV2LnhtbERPS4vCMBC+L/gfwgje1lSRXalGKVJBvK3r4zo0Y1Ns&#10;JqGJWv/9ZmFhb/PxPWe57m0rHtSFxrGCyTgDQVw53XCt4Pi9fZ+DCBFZY+uYFLwowHo1eFtirt2T&#10;v+hxiLVIIRxyVGBi9LmUoTJkMYydJ07c1XUWY4JdLXWHzxRuWznNsg9pseHUYNDTxlB1O9ytgv25&#10;9PONKYry08vLtTy15C5bpUbDvliAiNTHf/Gfe6fT/OlsAr/fpBP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jKAzBAAAA3QAAAA8AAAAAAAAAAAAAAAAAmAIAAGRycy9kb3du&#10;cmV2LnhtbFBLBQYAAAAABAAEAPUAAACGAwAAAAA=&#10;" path="m,l39,r,7l39,13,,13,,7,,xe" fillcolor="#bebebd" stroked="f">
                    <v:path arrowok="t" o:connecttype="custom" o:connectlocs="0,0;39,0;39,7;39,13;0,13;0,7;0,0" o:connectangles="0,0,0,0,0,0,0"/>
                  </v:shape>
                  <v:shape id="Freeform 578" o:spid="_x0000_s1594" style="position:absolute;left:5198;top:1222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snXMUA&#10;AADdAAAADwAAAGRycy9kb3ducmV2LnhtbERPS2vCQBC+F/wPywi91Y2hFY3ZSOwDPIRCVQRvQ3ZM&#10;gtnZmN1q+u+7QqG3+fiek64G04or9a6xrGA6iUAQl1Y3XCnY7z6e5iCcR9bYWiYFP+RglY0eUky0&#10;vfEXXbe+EiGEXYIKau+7REpX1mTQTWxHHLiT7Q36APtK6h5vIdy0Mo6imTTYcGiosaPXmsrz9tso&#10;eMeiqNZdsTkW+edFRi+Ht3wRK/U4HvIlCE+D/xf/uTc6zI+fY7h/E06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GydcxQAAAN0AAAAPAAAAAAAAAAAAAAAAAJgCAABkcnMv&#10;ZG93bnJldi54bWxQSwUGAAAAAAQABAD1AAAAigMAAAAA&#10;" path="m7,l46,r,6l46,13,,13,7,6,7,xe" fillcolor="#babab9" stroked="f">
                    <v:path arrowok="t" o:connecttype="custom" o:connectlocs="7,0;46,0;46,6;46,13;0,13;7,6;7,0" o:connectangles="0,0,0,0,0,0,0"/>
                  </v:shape>
                  <v:shape id="Freeform 579" o:spid="_x0000_s1595" style="position:absolute;left:5198;top:1223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GtsUA&#10;AADdAAAADwAAAGRycy9kb3ducmV2LnhtbERPTWvCQBC9F/wPywi9NRtNKSW6ikSE0EOKaTx4G7LT&#10;JDY7G7JbTf99t1DwNo/3OevtZHpxpdF1lhUsohgEcW11x42C6uPw9ArCeWSNvWVS8EMOtpvZwxpT&#10;bW98pGvpGxFC2KWooPV+SKV0dUsGXWQH4sB92tGgD3BspB7xFsJNL5dx/CINdhwaWhwoa6n+Kr+N&#10;gqO95EVxrpL9m72cyvdz1nCRKfU4n3YrEJ4mfxf/u3Md5i+fE/j7Jpw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G0a2xQAAAN0AAAAPAAAAAAAAAAAAAAAAAJgCAABkcnMv&#10;ZG93bnJldi54bWxQSwUGAAAAAAQABAD1AAAAigMAAAAA&#10;" path="m7,l46,r,7l39,13,,13,,7,7,xe" fillcolor="#b1b1b0" stroked="f">
                    <v:path arrowok="t" o:connecttype="custom" o:connectlocs="7,0;46,0;46,7;39,13;0,13;0,7;7,0" o:connectangles="0,0,0,0,0,0,0"/>
                  </v:shape>
                  <v:shape id="Freeform 580" o:spid="_x0000_s1596" style="position:absolute;left:5198;top:1223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F0hcYA&#10;AADdAAAADwAAAGRycy9kb3ducmV2LnhtbESPQWvCQBCF7wX/wzJCb81GCa1EVxFBEEoPtV5yG7Nj&#10;Es3Ohuwm2f77bqHQ2wzvvW/ebHbBtGKk3jWWFSySFARxaXXDlYLL1/FlBcJ5ZI2tZVLwTQ5229nT&#10;BnNtJ/6k8ewrESHsclRQe9/lUrqyJoMusR1x1G62N+jj2ldS9zhFuGnlMk1fpcGG44UaOzrUVD7O&#10;g4mUa7fKqL0X1eGtGN99Fj6GY1DqeR72axCegv83/6VPOtZfZhn8fhNH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F0hcYAAADdAAAADwAAAAAAAAAAAAAAAACYAgAAZHJz&#10;L2Rvd25yZXYueG1sUEsFBgAAAAAEAAQA9QAAAIsDAAAAAA==&#10;" path="m,l46,,39,6r,7l,13,,6,,xe" fillcolor="#adadac" stroked="f">
                    <v:path arrowok="t" o:connecttype="custom" o:connectlocs="0,0;46,0;39,6;39,13;0,13;0,6;0,0" o:connectangles="0,0,0,0,0,0,0"/>
                  </v:shape>
                  <v:shape id="Freeform 581" o:spid="_x0000_s1597" style="position:absolute;left:5198;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7cdMEA&#10;AADdAAAADwAAAGRycy9kb3ducmV2LnhtbERPzWoCMRC+F3yHMAUvotlqK7IaRQoVb6XaBxg3Y3bt&#10;ZrLspBrfvikUepuP73dWm+RbdaVemsAGniYFKOIq2Iadgc/j23gBSiKyxTYwGbiTwGY9eFhhacON&#10;P+h6iE7lEJYSDdQxdqXWUtXkUSahI87cOfQeY4a907bHWw73rZ4WxVx7bDg31NjRa03V1+HbG4iz&#10;mZPRTvYnObkRV/f0fknJmOFj2i5BRUrxX/zn3ts8f/r8Ar/f5BP0+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e3HTBAAAA3QAAAA8AAAAAAAAAAAAAAAAAmAIAAGRycy9kb3du&#10;cmV2LnhtbFBLBQYAAAAABAAEAPUAAACGAwAAAAA=&#10;" path="m,l39,r,7l39,13,,13,,7,,xe" fillcolor="#a6a5a4" stroked="f">
                    <v:path arrowok="t" o:connecttype="custom" o:connectlocs="0,0;39,0;39,7;39,13;0,13;0,7;0,0" o:connectangles="0,0,0,0,0,0,0"/>
                  </v:shape>
                  <v:shape id="Freeform 582" o:spid="_x0000_s1598" style="position:absolute;left:5198;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ifMMA&#10;AADdAAAADwAAAGRycy9kb3ducmV2LnhtbERP22rCQBB9F/oPyxT6IrppEKnRVYq00Id6afQDhuyY&#10;BLOzIbu59O9dQfBtDuc6q81gKtFR40rLCt6nEQjizOqScwXn0/fkA4TzyBory6Tgnxxs1i+jFSba&#10;9vxHXepzEULYJaig8L5OpHRZQQbd1NbEgbvYxqAPsMmlbrAP4aaScRTNpcGSQ0OBNW0Lyq5paxS0&#10;/dX8fh328RZ3Y1/lx/Gi71ql3l6HzyUIT4N/ih/uHx3mx7M53L8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wifMMAAADdAAAADwAAAAAAAAAAAAAAAACYAgAAZHJzL2Rv&#10;d25yZXYueG1sUEsFBgAAAAAEAAQA9QAAAIgDAAAAAA==&#10;" path="m,l39,r,6l39,13,,13,,6,,xe" fillcolor="#a2a1a0" stroked="f">
                    <v:path arrowok="t" o:connecttype="custom" o:connectlocs="0,0;39,0;39,6;39,13;0,13;0,6;0,0" o:connectangles="0,0,0,0,0,0,0"/>
                  </v:shape>
                  <v:shape id="Freeform 583" o:spid="_x0000_s1599" style="position:absolute;left:5198;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UQ8MA&#10;AADdAAAADwAAAGRycy9kb3ducmV2LnhtbERP22rCQBB9L/gPywi+1Y1BWo2uIgVpKSrewNchOybB&#10;7GzIbpP4965Q8G0O5zrzZWdK0VDtCssKRsMIBHFqdcGZgvNp/T4B4TyyxtIyKbiTg+Wi9zbHRNuW&#10;D9QcfSZCCLsEFeTeV4mULs3JoBvaijhwV1sb9AHWmdQ1tiHclDKOog9psODQkGNFXzmlt+OfUbCP&#10;5fS3lfdmu9vE1Wiyv3TR+lupQb9bzUB46vxL/O/+0WF+PP6E5zfhB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uUQ8MAAADdAAAADwAAAAAAAAAAAAAAAACYAgAAZHJzL2Rv&#10;d25yZXYueG1sUEsFBgAAAAAEAAQA9QAAAIgDAAAAAA==&#10;" path="m,l39,r,7l39,13,,13,,7,,xe" fillcolor="#9b9a99" stroked="f">
                    <v:path arrowok="t" o:connecttype="custom" o:connectlocs="0,0;39,0;39,7;39,13;0,13;0,7;0,0" o:connectangles="0,0,0,0,0,0,0"/>
                  </v:shape>
                  <v:shape id="Freeform 584" o:spid="_x0000_s1600" style="position:absolute;left:5198;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9CsUA&#10;AADdAAAADwAAAGRycy9kb3ducmV2LnhtbESPTU/DMAyG70j8h8hI3FhKNRDqlk0MiY8DB1pA2tFq&#10;TNPROFUS1vLv8QFpN1t+Px6vt7Mf1JFi6gMbuF4UoIjbYHvuDHy8P17dgUoZ2eIQmAz8UoLt5vxs&#10;jZUNE9d0bHKnJIRThQZczmOldWodeUyLMBLL7StEj1nW2GkbcZJwP+iyKG61x56lweFID47a7+bH&#10;S295eA6fy8PN61P0k2ve6nq33xlzeTHfr0BlmvNJ/O9+sYJfLgVXvpER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470KxQAAAN0AAAAPAAAAAAAAAAAAAAAAAJgCAABkcnMv&#10;ZG93bnJldi54bWxQSwUGAAAAAAQABAD1AAAAigMAAAAA&#10;" path="m,l39,r,6l39,13,,13,,6,,xe" fillcolor="#979696" stroked="f">
                    <v:path arrowok="t" o:connecttype="custom" o:connectlocs="0,0;39,0;39,6;39,13;0,13;0,6;0,0" o:connectangles="0,0,0,0,0,0,0"/>
                  </v:shape>
                  <v:shape id="Freeform 585" o:spid="_x0000_s1601" style="position:absolute;left:5192;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wOsMEA&#10;AADdAAAADwAAAGRycy9kb3ducmV2LnhtbERP3WrCMBS+H/gO4Qy8GZraiszOKDIQ3GWdD3Bojk2x&#10;OSlJbLu3N4PB7s7H93t2h8l2YiAfWscKVssMBHHtdMuNguv3afEOIkRkjZ1jUvBDAQ772csOS+1G&#10;rmi4xEakEA4lKjAx9qWUoTZkMSxdT5y4m/MWY4K+kdrjmMJtJ/Ms20iLLacGgz19Gqrvl4dV8LX2&#10;ZrW5x6OzlSlu1+YtbwtSav46HT9ARJriv/jPfdZpfr7ewu836QS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MDrDBAAAA3QAAAA8AAAAAAAAAAAAAAAAAmAIAAGRycy9kb3du&#10;cmV2LnhtbFBLBQYAAAAABAAEAPUAAACGAwAAAAA=&#10;" path="m6,l45,r,7l45,13,,13,6,7,6,xe" fillcolor="#908f8e" stroked="f">
                    <v:path arrowok="t" o:connecttype="custom" o:connectlocs="6,0;45,0;45,7;45,13;0,13;6,7;6,0" o:connectangles="0,0,0,0,0,0,0"/>
                  </v:shape>
                  <v:shape id="Freeform 586" o:spid="_x0000_s1602" style="position:absolute;left:5192;top:1227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Tc6ccA&#10;AADdAAAADwAAAGRycy9kb3ducmV2LnhtbESPQUvDQBCF70L/wzIFb3bXgpLGboIWBA8etAqttyE7&#10;TUKzs3F328Z/7xwEbzO8N+99s64nP6gzxdQHtnC7MKCIm+B6bi18fjzfFKBSRnY4BCYLP5SgrmZX&#10;ayxduPA7nbe5VRLCqUQLXc5jqXVqOvKYFmEkFu0Qoscsa2y1i3iRcD/opTH32mPP0tDhSJuOmuP2&#10;5C3s3grTPA378Sum0+p7b15NsSmsvZ5Pjw+gMk353/x3/eIEf3kn/PKNjK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k3OnHAAAA3QAAAA8AAAAAAAAAAAAAAAAAmAIAAGRy&#10;cy9kb3ducmV2LnhtbFBLBQYAAAAABAAEAPUAAACMAwAAAAA=&#10;" path="m6,l45,r,6l39,13,,13,,6,6,xe" fillcolor="#8d8c8b" stroked="f">
                    <v:path arrowok="t" o:connecttype="custom" o:connectlocs="6,0;45,0;45,6;39,13;0,13;0,6;6,0" o:connectangles="0,0,0,0,0,0,0"/>
                  </v:shape>
                  <v:shape id="Freeform 587" o:spid="_x0000_s1603" style="position:absolute;left:5192;top:1228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D48QA&#10;AADdAAAADwAAAGRycy9kb3ducmV2LnhtbERPyWrDMBC9F/oPYgq9lEROyOpECaYlUHrJeshxYk0t&#10;U2tkJDVx/74qFHKbx1tnue5sI67kQ+1YwaCfgSAuna65UnA6bnozECEia2wck4IfCrBePT4sMdfu&#10;xnu6HmIlUgiHHBWYGNtcylAashj6riVO3KfzFmOCvpLa4y2F20YOs2wiLdacGgy29Gqo/Dp8WwVv&#10;LzKbhsvcjHe7D7Mt/Ghf+LNSz09dsQARqYt38b/7Xaf5w/EA/r5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ww+PEAAAA3QAAAA8AAAAAAAAAAAAAAAAAmAIAAGRycy9k&#10;b3ducmV2LnhtbFBLBQYAAAAABAAEAPUAAACJAwAAAAA=&#10;" path="m,l45,,39,7r,6l,13,,7,,xe" fillcolor="#868585" stroked="f">
                    <v:path arrowok="t" o:connecttype="custom" o:connectlocs="0,0;45,0;39,7;39,13;0,13;0,7;0,0" o:connectangles="0,0,0,0,0,0,0"/>
                  </v:shape>
                  <v:shape id="Freeform 588" o:spid="_x0000_s1604" style="position:absolute;left:5192;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MVsIA&#10;AADdAAAADwAAAGRycy9kb3ducmV2LnhtbERP24rCMBB9F/yHMIIvsqYWvNA1igiCsg9i9QOGZrbt&#10;2kxKErX+vVkQfJvDuc5y3ZlG3Mn52rKCyTgBQVxYXXOp4HLefS1A+ICssbFMCp7kYb3q95aYafvg&#10;E93zUIoYwj5DBVUIbSalLyoy6Me2JY7cr3UGQ4SulNrhI4abRqZJMpMGa44NFba0rai45jejwJ1/&#10;pn+T8nDUSXfdPU96fhvlTqnhoNt8gwjUhY/47d7rOD+dpvD/TTxB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1kxWwgAAAN0AAAAPAAAAAAAAAAAAAAAAAJgCAABkcnMvZG93&#10;bnJldi54bWxQSwUGAAAAAAQABAD1AAAAhwMAAAAA&#10;" path="m,l39,r,6l39,13,,13,,6,,xe" fillcolor="#838281" stroked="f">
                    <v:path arrowok="t" o:connecttype="custom" o:connectlocs="0,0;39,0;39,6;39,13;0,13;0,6;0,0" o:connectangles="0,0,0,0,0,0,0"/>
                  </v:shape>
                  <v:shape id="Freeform 589" o:spid="_x0000_s1605" style="position:absolute;left:5192;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WBsEA&#10;AADdAAAADwAAAGRycy9kb3ducmV2LnhtbERPTWsCMRC9C/0PYQq9iCZdaZHVKCIova4t7XU2GbOL&#10;m8mySXX77xuh0Ns83uest6PvxJWG2AbW8DxXIIhNsC07DR/vh9kSREzIFrvApOGHImw3D5M1ljbc&#10;uKLrKTmRQziWqKFJqS+ljKYhj3EeeuLMncPgMWU4OGkHvOVw38lCqVfpseXc0GBP+4bM5fTtNRxr&#10;9flVVVOnTOF8sjLWpl5q/fQ47lYgEo3pX/znfrN5fvGygPs3+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BVgbBAAAA3QAAAA8AAAAAAAAAAAAAAAAAmAIAAGRycy9kb3du&#10;cmV2LnhtbFBLBQYAAAAABAAEAPUAAACGAwAAAAA=&#10;" path="m,l39,r,7l39,13,,13,,7,,xe" fillcolor="#7d7b7b" stroked="f">
                    <v:path arrowok="t" o:connecttype="custom" o:connectlocs="0,0;39,0;39,7;39,13;0,13;0,7;0,0" o:connectangles="0,0,0,0,0,0,0"/>
                  </v:shape>
                  <v:shape id="Freeform 590" o:spid="_x0000_s1606" style="position:absolute;left:5192;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ZXfMQA&#10;AADdAAAADwAAAGRycy9kb3ducmV2LnhtbERPTWsCMRC9C/6HMAVvmq3YWrZGsZVC8VStiL0NyXR3&#10;6WayJOm6+uuNIHibx/uc2aKztWjJh8qxgsdRBoJYO1NxoWD3/TF8AREissHaMSk4UYDFvN+bYW7c&#10;kTfUbmMhUgiHHBWUMTa5lEGXZDGMXEOcuF/nLcYEfSGNx2MKt7UcZ9mztFhxaiixofeS9N/23ypw&#10;591+rV37s2K/mRarg/56WwelBg/d8hVEpC7exTf3p0nzx08TuH6TTp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GV3zEAAAA3QAAAA8AAAAAAAAAAAAAAAAAmAIAAGRycy9k&#10;b3ducmV2LnhtbFBLBQYAAAAABAAEAPUAAACJAwAAAAA=&#10;" path="m,l39,r,6l39,13,,13,,6,,xe" fillcolor="#777574" stroked="f">
                    <v:path arrowok="t" o:connecttype="custom" o:connectlocs="0,0;39,0;39,6;39,13;0,13;0,6;0,0" o:connectangles="0,0,0,0,0,0,0"/>
                  </v:shape>
                  <v:shape id="Freeform 591" o:spid="_x0000_s1607" style="position:absolute;left:5192;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DcsUA&#10;AADdAAAADwAAAGRycy9kb3ducmV2LnhtbERPTWvCQBC9F/wPyxS81U0DsZq6ihQELy00KuJtyE6z&#10;wexsyG6TtL/eLRS8zeN9zmoz2kb01PnasYLnWQKCuHS65krB8bB7WoDwAVlj45gU/JCHzXrysMJc&#10;u4E/qS9CJWII+xwVmBDaXEpfGrLoZ64ljtyX6yyGCLtK6g6HGG4bmSbJXFqsOTYYbOnNUHktvq2C&#10;j/S4lC/m93yud5f0/Vr50+GyUGr6OG5fQQQaw138797rOD/NMvj7Jp4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ENyxQAAAN0AAAAPAAAAAAAAAAAAAAAAAJgCAABkcnMv&#10;ZG93bnJldi54bWxQSwUGAAAAAAQABAD1AAAAigMAAAAA&#10;" path="m,l39,r,7l39,13,,13,,7,,xe" fillcolor="#737170" stroked="f">
                    <v:path arrowok="t" o:connecttype="custom" o:connectlocs="0,0;39,0;39,7;39,13;0,13;0,7;0,0" o:connectangles="0,0,0,0,0,0,0"/>
                  </v:shape>
                  <v:shape id="Freeform 592" o:spid="_x0000_s1608" style="position:absolute;left:5192;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OJb8A&#10;AADdAAAADwAAAGRycy9kb3ducmV2LnhtbERPy6rCMBDdC/5DGMGdpiotUo0igujW+lgPzdy23GZS&#10;m6i99+uNILibw3nOct2ZWjyodZVlBZNxBII4t7riQsH5tBvNQTiPrLG2TAr+yMF61e8tMdX2yUd6&#10;ZL4QIYRdigpK75tUSpeXZNCNbUMcuB/bGvQBtoXULT5DuKnlNIoSabDi0FBiQ9uS8t/sbhRomd32&#10;5v8SJ7PbNT65jd7eI63UcNBtFiA8df4r/rgPOsyfxgm8vwkn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OU4lvwAAAN0AAAAPAAAAAAAAAAAAAAAAAJgCAABkcnMvZG93bnJl&#10;di54bWxQSwUGAAAAAAQABAD1AAAAhAMAAAAA&#10;" path="m,l39,r,6l39,13,,13,,6,,xe" fillcolor="#6d6b6a" stroked="f">
                    <v:path arrowok="t" o:connecttype="custom" o:connectlocs="0,0;39,0;39,6;39,13;0,13;0,6;0,0" o:connectangles="0,0,0,0,0,0,0"/>
                  </v:shape>
                  <v:shape id="Freeform 593" o:spid="_x0000_s1609" style="position:absolute;left:5192;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jsMcA&#10;AADdAAAADwAAAGRycy9kb3ducmV2LnhtbERPS2vCQBC+F/wPywi9FN0obZXUVcRSKn2AGg/tbchO&#10;s8HsbJpdY+qv7xYK3ubje85s0dlKtNT40rGC0TABQZw7XXKhYJ89DaYgfEDWWDkmBT/kYTHvXc0w&#10;1e7EW2p3oRAxhH2KCkwIdSqlzw1Z9ENXE0fuyzUWQ4RNIXWDpxhuKzlOkntpseTYYLCmlaH8sDta&#10;BR83pdk8f761xePk5fY14+z8/X5W6rrfLR9ABOrCRfzvXus4f3w3gb9v4gl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xo7DHAAAA3QAAAA8AAAAAAAAAAAAAAAAAmAIAAGRy&#10;cy9kb3ducmV2LnhtbFBLBQYAAAAABAAEAPUAAACMAwAAAAA=&#10;" path="m,l39,r,7l39,13,,13,,7,,xe" fillcolor="#6a6766" stroked="f">
                    <v:path arrowok="t" o:connecttype="custom" o:connectlocs="0,0;39,0;39,7;39,13;0,13;0,7;0,0" o:connectangles="0,0,0,0,0,0,0"/>
                  </v:shape>
                  <v:shape id="Freeform 594" o:spid="_x0000_s1610" style="position:absolute;left:5192;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198QA&#10;AADdAAAADwAAAGRycy9kb3ducmV2LnhtbESPQWvDMAyF74P9B6NBb6uTlo6R1S1j0Hasp6ZlZxFr&#10;SVgsB9tzs38/HQq7Sbyn9z6tt5MbVKYQe88GynkBirjxtufWwOW8e3wGFROyxcEzGfilCNvN/d0a&#10;K+uvfKJcp1ZJCMcKDXQpjZXWsenIYZz7kVi0Lx8cJllDq23Aq4S7QS+K4kk77FkaOhzpraPmu/5x&#10;Bj72RV6m3TFzX4Z6LC+fB5+dMbOH6fUFVKIp/Ztv1+9W8BcrwZVvZAS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7dffEAAAA3QAAAA8AAAAAAAAAAAAAAAAAmAIAAGRycy9k&#10;b3ducmV2LnhtbFBLBQYAAAAABAAEAPUAAACJAwAAAAA=&#10;" path="m,l39,r,6l39,13,,13,,6,,xe" fillcolor="#636160" stroked="f">
                    <v:path arrowok="t" o:connecttype="custom" o:connectlocs="0,0;39,0;39,6;39,13;0,13;0,6;0,0" o:connectangles="0,0,0,0,0,0,0"/>
                  </v:shape>
                  <v:shape id="Freeform 595" o:spid="_x0000_s1611" style="position:absolute;left:5192;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U7+8cA&#10;AADdAAAADwAAAGRycy9kb3ducmV2LnhtbERPS0/CQBC+m/AfNkPiTbY2kUhlIQatKAkHHsF4m3TH&#10;drE7W7srlH/vkpBwmy/fc8bTztbiQK03jhXcDxIQxIXThksF201+9wjCB2SNtWNScCIP00nvZoyZ&#10;dkde0WEdShFD2GeooAqhyaT0RUUW/cA1xJH7dq3FEGFbSt3iMYbbWqZJMpQWDceGChuaVVT8rP+s&#10;Atztl7lZvKSn0ZtZvX7uvub574dSt/3u+QlEoC5cxRf3u47z04cRnL+JJ8j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FO/vHAAAA3QAAAA8AAAAAAAAAAAAAAAAAmAIAAGRy&#10;cy9kb3ducmV2LnhtbFBLBQYAAAAABAAEAPUAAACMAwAAAAA=&#10;" path="m,l39,r,7l39,13,,13,,7,,xe" fillcolor="#605d5c" stroked="f">
                    <v:path arrowok="t" o:connecttype="custom" o:connectlocs="0,0;39,0;39,7;39,13;0,13;0,7;0,0" o:connectangles="0,0,0,0,0,0,0"/>
                  </v:shape>
                  <v:shape id="Freeform 596" o:spid="_x0000_s1612" style="position:absolute;left:5192;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ENOMYA&#10;AADdAAAADwAAAGRycy9kb3ducmV2LnhtbESP0WrCQBBF34X+wzKFvplNbZE2ukoRLCJCNe0HjNkx&#10;CWZnl+yq8e87D4W+zXDv3Htmvhxcp67Ux9azgecsB0VcedtybeDnez1+AxUTssXOMxm4U4Tl4mE0&#10;x8L6Gx/oWqZaSQjHAg00KYVC61g15DBmPhCLdvK9wyRrX2vb403CXacneT7VDluWhgYDrRqqzuXF&#10;GTi9f25fz8fwlcr7LuB+h5vVy9aYp8fhYwYq0ZD+zX/XGyv4k6nwyzcygl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ENOMYAAADdAAAADwAAAAAAAAAAAAAAAACYAgAAZHJz&#10;L2Rvd25yZXYueG1sUEsFBgAAAAAEAAQA9QAAAIsDAAAAAA==&#10;" path="m,l39,r,6l39,13,,13,,6,,xe" fillcolor="#6a6867" stroked="f">
                    <v:path arrowok="t" o:connecttype="custom" o:connectlocs="0,0;39,0;39,6;39,13;0,13;0,6;0,0" o:connectangles="0,0,0,0,0,0,0"/>
                  </v:shape>
                  <v:shape id="Freeform 597" o:spid="_x0000_s1613" style="position:absolute;left:5192;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x28MA&#10;AADdAAAADwAAAGRycy9kb3ducmV2LnhtbERPTWvCQBC9F/oflin0UnSj0CjRVYwgSG9qLt6G7JgE&#10;s7MhO2rqr+8WCr3N433Ocj24Vt2pD41nA5NxAoq49LbhykBx2o3moIIgW2w9k4FvCrBevb4sMbP+&#10;wQe6H6VSMYRDhgZqkS7TOpQ1OQxj3xFH7uJ7hxJhX2nb4yOGu1ZPkyTVDhuODTV2tK2pvB5vzsCH&#10;LvLP9vr1tOdkds4Pc7mkuRjz/jZsFqCEBvkX/7n3Ns6fphP4/Sae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Nx28MAAADdAAAADwAAAAAAAAAAAAAAAACYAgAAZHJzL2Rv&#10;d25yZXYueG1sUEsFBgAAAAAEAAQA9QAAAIgDAAAAAA==&#10;" path="m,l39,r,7l39,13,,13,,7,,xe" fillcolor="#706e6d" stroked="f">
                    <v:path arrowok="t" o:connecttype="custom" o:connectlocs="0,0;39,0;39,7;39,13;0,13;0,7;0,0" o:connectangles="0,0,0,0,0,0,0"/>
                  </v:shape>
                  <v:shape id="Freeform 598" o:spid="_x0000_s1614" style="position:absolute;left:5192;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cMPsMA&#10;AADdAAAADwAAAGRycy9kb3ducmV2LnhtbERP24rCMBB9X/Afwgi+iKZ2F5VqFHdBWNgH8fIBQzO2&#10;wWZSm9TWvzcLC/s2h3Od9ba3lXhQ441jBbNpAoI4d9pwoeBy3k+WIHxA1lg5JgVP8rDdDN7WmGnX&#10;8ZEep1CIGMI+QwVlCHUmpc9LsuinriaO3NU1FkOETSF1g10Mt5VMk2QuLRqODSXW9FVSfju1VkF/&#10;WP4c7mNj3tvZh/ysbuNuYVqlRsN+twIRqA//4j/3t47z03kKv9/EE+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cMPsMAAADdAAAADwAAAAAAAAAAAAAAAACYAgAAZHJzL2Rv&#10;d25yZXYueG1sUEsFBgAAAAAEAAQA9QAAAIgDAAAAAA==&#10;" path="m,l39,r,6l39,13,,13,,6,,xe" fillcolor="#7a7878" stroked="f">
                    <v:path arrowok="t" o:connecttype="custom" o:connectlocs="0,0;39,0;39,6;39,13;0,13;0,6;0,0" o:connectangles="0,0,0,0,0,0,0"/>
                  </v:shape>
                  <v:shape id="Freeform 599" o:spid="_x0000_s1615" style="position:absolute;left:5192;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kCMMA&#10;AADdAAAADwAAAGRycy9kb3ducmV2LnhtbERPTWsCMRC9F/wPYYTealYLIqtRRBQtpUjVi7dhM+6u&#10;biYhibr++0YQepvH+5zJrDWNuJEPtWUF/V4GgriwuuZSwWG/+hiBCBFZY2OZFDwowGzaeZtgru2d&#10;f+m2i6VIIRxyVFDF6HIpQ1GRwdCzjjhxJ+sNxgR9KbXHewo3jRxk2VAarDk1VOhoUVFx2V2NAu/t&#10;9tBfuZ/v4/m8bUdfy/XDXZR677bzMYhIbfwXv9wbneYPhp/w/Cad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zkCMMAAADdAAAADwAAAAAAAAAAAAAAAACYAgAAZHJzL2Rv&#10;d25yZXYueG1sUEsFBgAAAAAEAAQA9QAAAIgDAAAAAA==&#10;" path="m,l39,r,7l39,13,,13,,7,,xe" fillcolor="#7f7e7d" stroked="f">
                    <v:path arrowok="t" o:connecttype="custom" o:connectlocs="0,0;39,0;39,7;39,13;0,13;0,7;0,0" o:connectangles="0,0,0,0,0,0,0"/>
                  </v:shape>
                  <v:shape id="Freeform 600" o:spid="_x0000_s1616" style="position:absolute;left:5192;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jf7cIA&#10;AADdAAAADwAAAGRycy9kb3ducmV2LnhtbERPTWvCQBC9F/wPywi91Y1BFkldgwhC6a1a9Dpmp0lM&#10;djZmt0n8991Cobd5vM/Z5JNtxUC9rx1rWC4SEMSFMzWXGj5Ph5c1CB+QDbaOScODPOTb2dMGM+NG&#10;/qDhGEoRQ9hnqKEKocuk9EVFFv3CdcSR+3K9xRBhX0rT4xjDbSvTJFHSYs2xocKO9hUVzfHbani3&#10;5/0qDVNiHs39qg7mclI31vp5Pu1eQQSawr/4z/1m4vxUreD3m3iC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N/twgAAAN0AAAAPAAAAAAAAAAAAAAAAAJgCAABkcnMvZG93&#10;bnJldi54bWxQSwUGAAAAAAQABAD1AAAAhwMAAAAA&#10;" path="m,l39,r,6l39,13,,13,,6,,xe" fillcolor="#8b8989" stroked="f">
                    <v:path arrowok="t" o:connecttype="custom" o:connectlocs="0,0;39,0;39,6;39,13;0,13;0,6;0,0" o:connectangles="0,0,0,0,0,0,0"/>
                  </v:shape>
                  <v:shape id="Freeform 601" o:spid="_x0000_s1617" style="position:absolute;left:5192;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bAGcEA&#10;AADdAAAADwAAAGRycy9kb3ducmV2LnhtbERPzYrCMBC+C/sOYRa82XQL6lKNZVlRRL3Y9QHGZmzL&#10;NpPSRK1vbwTB23x8vzPPetOIK3WutqzgK4pBEBdW11wqOP6tRt8gnEfW2FgmBXdykC0+BnNMtb3x&#10;ga65L0UIYZeigsr7NpXSFRUZdJFtiQN3tp1BH2BXSt3hLYSbRiZxPJEGaw4NFbb0W1Hxn1+MglV+&#10;0hjv9rutbLExl2mxXvq9UsPP/mcGwlPv3+KXe6PD/GQyhuc34QS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2wBnBAAAA3QAAAA8AAAAAAAAAAAAAAAAAmAIAAGRycy9kb3du&#10;cmV2LnhtbFBLBQYAAAAABAAEAPUAAACGAwAAAAA=&#10;" path="m,l39,r,7l39,13,6,13,,7,,xe" fillcolor="#91908f" stroked="f">
                    <v:path arrowok="t" o:connecttype="custom" o:connectlocs="0,0;39,0;39,7;39,13;6,13;0,7;0,0" o:connectangles="0,0,0,0,0,0,0"/>
                  </v:shape>
                  <v:shape id="Freeform 602" o:spid="_x0000_s1618" style="position:absolute;left:5192;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8UWMMA&#10;AADdAAAADwAAAGRycy9kb3ducmV2LnhtbERPTWsCMRC9F/ofwgi91awe1rIaRVwKHqRWLT0Pm3Gz&#10;upksSVy3/74RCr3N433OYjXYVvTkQ+NYwWScgSCunG64VvB1en99AxEissbWMSn4oQCr5fPTAgvt&#10;7nyg/hhrkUI4FKjAxNgVUobKkMUwdh1x4s7OW4wJ+lpqj/cUbls5zbJcWmw4NRjsaGOouh5vVsHM&#10;zky523+vfbn9mGTxUJeX/lOpl9GwnoOINMR/8Z97q9P8aZ7D45t0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8UWMMAAADdAAAADwAAAAAAAAAAAAAAAACYAgAAZHJzL2Rv&#10;d25yZXYueG1sUEsFBgAAAAAEAAQA9QAAAIgDAAAAAA==&#10;" path="m,l39,r,6l39,13,6,13,6,6,,xe" fillcolor="#9c9b9b" stroked="f">
                    <v:path arrowok="t" o:connecttype="custom" o:connectlocs="0,0;39,0;39,6;39,13;6,13;6,6;0,0" o:connectangles="0,0,0,0,0,0,0"/>
                  </v:shape>
                  <v:shape id="Freeform 603" o:spid="_x0000_s1619" style="position:absolute;left:5198;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JY8MA&#10;AADdAAAADwAAAGRycy9kb3ducmV2LnhtbERP24rCMBB9X/Afwgi+ranCeqlGUVHwYffBywcMzdiW&#10;NpPQZNv690ZY2Lc5nOust72pRUuNLy0rmIwTEMSZ1SXnCu630+cChA/IGmvLpOBJHrabwccaU207&#10;vlB7DbmIIexTVFCE4FIpfVaQQT+2jjhyD9sYDBE2udQNdjHc1HKaJDNpsOTYUKCjQ0FZdf01Crr7&#10;se33mVvWz8PRfVdf1Xn+kyg1Gva7FYhAffgX/7nPOs6fzubw/iae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FJY8MAAADdAAAADwAAAAAAAAAAAAAAAACYAgAAZHJzL2Rv&#10;d25yZXYueG1sUEsFBgAAAAAEAAQA9QAAAIgDAAAAAA==&#10;" path="m,l33,r,7l39,13,,13,,7,,xe" fillcolor="#a2a1a1" stroked="f">
                    <v:path arrowok="t" o:connecttype="custom" o:connectlocs="0,0;33,0;33,7;39,13;0,13;0,7;0,0" o:connectangles="0,0,0,0,0,0,0"/>
                  </v:shape>
                  <v:shape id="Freeform 604" o:spid="_x0000_s1620" style="position:absolute;left:5198;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FlFsgA&#10;AADdAAAADwAAAGRycy9kb3ducmV2LnhtbESPQU/CQBCF7yb+h82YcDGwBbSBwkIUNOlBD0Av3Cbd&#10;sW3szjbdBeq/dw4m3mby3rz3zXo7uFZdqQ+NZwPTSQKKuPS24cpAcXofL0CFiGyx9UwGfijAdnN/&#10;t8bM+hsf6HqMlZIQDhkaqGPsMq1DWZPDMPEdsWhfvncYZe0rbXu8Sbhr9SxJUu2wYWmosaNdTeX3&#10;8eIMNI/Lz/z5KT1Pk2KXv+7fFh/zIhgzehheVqAiDfHf/HedW8GfpYIr38gIev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kWUWyAAAAN0AAAAPAAAAAAAAAAAAAAAAAJgCAABk&#10;cnMvZG93bnJldi54bWxQSwUGAAAAAAQABAD1AAAAjQMAAAAA&#10;" path="m,l33,r6,6l39,13,,13,,6,,xe" fillcolor="#afaeae" stroked="f">
                    <v:path arrowok="t" o:connecttype="custom" o:connectlocs="0,0;33,0;39,6;39,13;0,13;0,6;0,0" o:connectangles="0,0,0,0,0,0,0"/>
                  </v:shape>
                  <v:shape id="Freeform 605" o:spid="_x0000_s1621" style="position:absolute;left:5198;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o0cMA&#10;AADdAAAADwAAAGRycy9kb3ducmV2LnhtbERPS2sCMRC+F/wPYQRvNasHabdGEUEs6KXro9dhM7vZ&#10;djNZktRd/70pFHqbj+85y/VgW3EjHxrHCmbTDARx6XTDtYLzaff8AiJEZI2tY1JwpwDr1ehpibl2&#10;PX/QrYi1SCEcclRgYuxyKUNpyGKYuo44cZXzFmOCvpbaY5/CbSvnWbaQFhtODQY72hoqv4sfq4CK&#10;rqrM3p++ru1xf+wHvsjDp1KT8bB5AxFpiP/iP/e7TvPni1f4/Sad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No0cMAAADdAAAADwAAAAAAAAAAAAAAAACYAgAAZHJzL2Rv&#10;d25yZXYueG1sUEsFBgAAAAAEAAQA9QAAAIgDAAAAAA==&#10;" path="m,l39,r,7l39,13,,13,,7,,xe" fillcolor="#b7b6b5" stroked="f">
                    <v:path arrowok="t" o:connecttype="custom" o:connectlocs="0,0;39,0;39,7;39,13;0,13;0,7;0,0" o:connectangles="0,0,0,0,0,0,0"/>
                  </v:shape>
                  <v:shape id="Freeform 606" o:spid="_x0000_s1622" style="position:absolute;left:5198;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TfsUA&#10;AADdAAAADwAAAGRycy9kb3ducmV2LnhtbESPQW/CMAyF75P4D5GRuI0UDmPrCGiAJiEkDmOUs9V4&#10;bbXGqZoA4d/jAxI3W+/5vc/zZXKtulAfGs8GJuMMFHHpbcOVgePv9+s7qBCRLbaeycCNAiwXg5c5&#10;5tZf+Ycuh1gpCeGQo4E6xi7XOpQ1OQxj3xGL9ud7h1HWvtK2x6uEu1ZPs+xNO2xYGmrsaF1T+X84&#10;OwMrbwu32X2c0yzdTrTfFatsUhgzGqavT1CRUnyaH9dbK/jTmfDLNzKCX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JN+xQAAAN0AAAAPAAAAAAAAAAAAAAAAAJgCAABkcnMv&#10;ZG93bnJldi54bWxQSwUGAAAAAAQABAD1AAAAigMAAAAA&#10;" path="m,l39,r,6l39,13,,13,,6,,xe" fillcolor="#c6c6c5" stroked="f">
                    <v:path arrowok="t" o:connecttype="custom" o:connectlocs="0,0;39,0;39,6;39,13;0,13;0,6;0,0" o:connectangles="0,0,0,0,0,0,0"/>
                  </v:shape>
                  <v:shape id="Freeform 607" o:spid="_x0000_s1623" style="position:absolute;left:5198;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pfMIA&#10;AADdAAAADwAAAGRycy9kb3ducmV2LnhtbERPTWvCQBC9C/0PyxR6040RaomuIkoluaktPQ/Z2SSY&#10;nY3Zrab/visI3ubxPme5HmwrrtT7xrGC6SQBQVw63XCl4Pvrc/wBwgdkja1jUvBHHtarl9ESM+1u&#10;fKTrKVQihrDPUEEdQpdJ6cuaLPqJ64gjZ1xvMUTYV1L3eIvhtpVpkrxLiw3Hhho72tZUnk+/VsFl&#10;V6BJk2Jz2BtjCtrmP7M2V+rtddgsQAQawlP8cOc6zk/nU7h/E0+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el8wgAAAN0AAAAPAAAAAAAAAAAAAAAAAJgCAABkcnMvZG93&#10;bnJldi54bWxQSwUGAAAAAAQABAD1AAAAhwMAAAAA&#10;" path="m,l39,r,7l39,13,7,13,,7,,xe" fillcolor="#cfcece" stroked="f">
                    <v:path arrowok="t" o:connecttype="custom" o:connectlocs="0,0;39,0;39,7;39,13;7,13;0,7;0,0" o:connectangles="0,0,0,0,0,0,0"/>
                  </v:shape>
                  <v:shape id="Freeform 608" o:spid="_x0000_s1624" style="position:absolute;left:5198;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8jXMMA&#10;AADdAAAADwAAAGRycy9kb3ducmV2LnhtbERPTWvCQBC9F/wPywheim7MIY3RVUSoFEopRvE8ZMck&#10;mJ0Nu1tN++u7hYK3ebzPWW0G04kbOd9aVjCfJSCIK6tbrhWcjq/THIQPyBo7y6Tgmzxs1qOnFRba&#10;3vlAtzLUIoawL1BBE0JfSOmrhgz6me2JI3exzmCI0NVSO7zHcNPJNEkyabDl2NBgT7uGqmv5ZRTs&#10;DyXl+OHd808yD5+LLDvn75lSk/GwXYIINISH+N/9puP89CWFv2/iC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8jXMMAAADdAAAADwAAAAAAAAAAAAAAAACYAgAAZHJzL2Rv&#10;d25yZXYueG1sUEsFBgAAAAAEAAQA9QAAAIgDAAAAAA==&#10;" path="m,l39,r,6l46,13,7,13,7,6,,xe" fillcolor="#e1e0e0" stroked="f">
                    <v:path arrowok="t" o:connecttype="custom" o:connectlocs="0,0;39,0;39,6;46,13;7,13;7,6;0,0" o:connectangles="0,0,0,0,0,0,0"/>
                  </v:shape>
                  <v:shape id="Freeform 609" o:spid="_x0000_s1625" style="position:absolute;left:5205;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gdsUA&#10;AADdAAAADwAAAGRycy9kb3ducmV2LnhtbERP22rCQBB9F/yHZYS+6cZIWxuzigZKC6JgKvR1mp1c&#10;MDsbsltN/74rFPo2h3OddDOYVlypd41lBfNZBIK4sLrhSsH543W6BOE8ssbWMin4IQeb9XiUYqLt&#10;jU90zX0lQgi7BBXU3neJlK6oyaCb2Y44cKXtDfoA+0rqHm8h3LQyjqInabDh0FBjR1lNxSX/Ngr2&#10;X4d8kT1mu2N3fInPZTPIz7edUg+TYbsC4Wnw/+I/97sO8+PnBdy/CS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kOB2xQAAAN0AAAAPAAAAAAAAAAAAAAAAAJgCAABkcnMv&#10;ZG93bnJldi54bWxQSwUGAAAAAAQABAD1AAAAigMAAAAA&#10;" path="m,l32,r7,7l39,13,,13,,7,,xe" fillcolor="#ebeaea" stroked="f">
                    <v:path arrowok="t" o:connecttype="custom" o:connectlocs="0,0;32,0;39,7;39,13;0,13;0,7;0,0" o:connectangles="0,0,0,0,0,0,0"/>
                  </v:shape>
                  <v:shape id="Freeform 610" o:spid="_x0000_s1626" style="position:absolute;left:5205;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5CMMA&#10;AADdAAAADwAAAGRycy9kb3ducmV2LnhtbERP3WrCMBS+H/gO4QjezcSi03VGmcJAGLuw+gCH5qwt&#10;a05qktXu7c1A8O58fL9nvR1sK3ryoXGsYTZVIIhLZxquNJxPH88rECEiG2wdk4Y/CrDdjJ7WmBt3&#10;5SP1RaxECuGQo4Y6xi6XMpQ1WQxT1xEn7tt5izFBX0nj8ZrCbSszpV6kxYZTQ40d7Wsqf4pfq2G/&#10;8K+LMnOqKL663aVf7hR/HrWejIf3NxCRhvgQ390Hk+Znyzn8f5NO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E5CMMAAADdAAAADwAAAAAAAAAAAAAAAACYAgAAZHJzL2Rv&#10;d25yZXYueG1sUEsFBgAAAAAEAAQA9QAAAIgDAAAAAA==&#10;" path="m,l39,r,6l39,13,,13,,6,,xe" stroked="f">
                    <v:path arrowok="t" o:connecttype="custom" o:connectlocs="0,0;39,0;39,6;39,13;0,13;0,6;0,0" o:connectangles="0,0,0,0,0,0,0"/>
                  </v:shape>
                  <v:shape id="Freeform 611" o:spid="_x0000_s1627" style="position:absolute;left:5205;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10CcUA&#10;AADdAAAADwAAAGRycy9kb3ducmV2LnhtbERPTWvCQBC9C/6HZQq9FN002CqpG5FSoQcRq2J7HLJj&#10;EpKdDdltEv+9Wyh4m8f7nOVqMLXoqHWlZQXP0wgEcWZ1ybmC03EzWYBwHlljbZkUXMnBKh2Plpho&#10;2/MXdQefixDCLkEFhfdNIqXLCjLoprYhDtzFtgZ9gG0udYt9CDe1jKPoVRosOTQU2NB7QVl1+DUK&#10;PvbXp/o7c/Fs+3PezauT9BtzUerxYVi/gfA0+Lv43/2pw/x4/gJ/34QTZH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bXQJxQAAAN0AAAAPAAAAAAAAAAAAAAAAAJgCAABkcnMv&#10;ZG93bnJldi54bWxQSwUGAAAAAAQABAD1AAAAigMAAAAA&#10;" path="m,l39,r,7l39,13,6,13,,7,,xe" fillcolor="#f6f6f6" stroked="f">
                    <v:path arrowok="t" o:connecttype="custom" o:connectlocs="0,0;39,0;39,7;39,13;6,13;0,7;0,0" o:connectangles="0,0,0,0,0,0,0"/>
                  </v:shape>
                  <v:shape id="Freeform 612" o:spid="_x0000_s1628" style="position:absolute;left:5205;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uTcQA&#10;AADdAAAADwAAAGRycy9kb3ducmV2LnhtbERPS2vCQBC+F/oflil4kbqpiJXoKqXgAynSRi/ehuzk&#10;UbOzIbsm8d+7BaG3+fies1j1phItNa60rOBtFIEgTq0uOVdwOq5fZyCcR9ZYWSYFN3KwWj4/LTDW&#10;tuMfahOfixDCLkYFhfd1LKVLCzLoRrYmDlxmG4M+wCaXusEuhJtKjqNoKg2WHBoKrOmzoPSSXI2C&#10;ZJtl5jybfHd+T4fL1+9m2OZGqcFL/zEH4an3/+KHe6fD/PH7FP6+CS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p7k3EAAAA3QAAAA8AAAAAAAAAAAAAAAAAmAIAAGRycy9k&#10;b3ducmV2LnhtbFBLBQYAAAAABAAEAPUAAACJAwAAAAA=&#10;" path="m,l39,r6,6l45,13,6,13,6,6,,xe" fillcolor="#e3e3e2" stroked="f">
                    <v:path arrowok="t" o:connecttype="custom" o:connectlocs="0,0;39,0;45,6;45,13;6,13;6,6;0,0" o:connectangles="0,0,0,0,0,0,0"/>
                  </v:shape>
                  <v:shape id="Freeform 613" o:spid="_x0000_s1629" style="position:absolute;left:5211;top:1245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wScIA&#10;AADdAAAADwAAAGRycy9kb3ducmV2LnhtbERPTYvCMBC9C/6HMII3TfWgUo0iiiCosKsFr0Mz25Zt&#10;JiWJte6v3wgLe5vH+5zVpjO1aMn5yrKCyTgBQZxbXXGhILsdRgsQPiBrrC2Tghd52Kz7vRWm2j75&#10;k9prKEQMYZ+igjKEJpXS5yUZ9GPbEEfuyzqDIUJXSO3wGcNNLadJMpMGK44NJTa0Kyn/vj6MgovD&#10;8zY7dz/UnrK9POUf98WsUGo46LZLEIG68C/+cx91nD+dz+H9TTxB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zBJwgAAAN0AAAAPAAAAAAAAAAAAAAAAAJgCAABkcnMvZG93&#10;bnJldi54bWxQSwUGAAAAAAQABAD1AAAAhwMAAAAA&#10;" path="m,l33,r6,7l39,13,,13,,7,,xe" fillcolor="#d9d8d8" stroked="f">
                    <v:path arrowok="t" o:connecttype="custom" o:connectlocs="0,0;33,0;39,7;39,13;0,13;0,7;0,0" o:connectangles="0,0,0,0,0,0,0"/>
                  </v:shape>
                  <v:shape id="Freeform 614" o:spid="_x0000_s1630" style="position:absolute;left:5211;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65scA&#10;AADdAAAADwAAAGRycy9kb3ducmV2LnhtbESPQWvCQBCF74X+h2UKvRTdKGglukoV2kgv0ujB45Ad&#10;k9DsbMhuk/Tfdw5CbzO8N+99s9mNrlE9daH2bGA2TUARF97WXBq4nN8nK1AhIltsPJOBXwqw2z4+&#10;bDC1fuAv6vNYKgnhkKKBKsY21ToUFTkMU98Si3bzncMoa1dq2+Eg4a7R8yRZaoc1S0OFLR0qKr7z&#10;H2dgeMmXi8Vn5j5O9upvQ7+3WbY35vlpfFuDijTGf/P9+mgFf/4quPKNjKC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nuubHAAAA3QAAAA8AAAAAAAAAAAAAAAAAmAIAAGRy&#10;cy9kb3ducmV2LnhtbFBLBQYAAAAABAAEAPUAAACMAwAAAAA=&#10;" path="m,l39,r7,6l46,13,7,13,,6,,xm85,13r,xe" fillcolor="#c8c8c7" stroked="f">
                    <v:path arrowok="t" o:connecttype="custom" o:connectlocs="0,0;39,0;39,0;46,6;46,6;46,13;7,13;0,6;0,0;85,13;85,13;85,13;85,13" o:connectangles="0,0,0,0,0,0,0,0,0,0,0,0,0"/>
                    <o:lock v:ext="edit" verticies="t"/>
                  </v:shape>
                  <v:shape id="Freeform 615" o:spid="_x0000_s1631" style="position:absolute;left:5211;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A278MA&#10;AADdAAAADwAAAGRycy9kb3ducmV2LnhtbERPS2vCQBC+C/0PyxS86UalVVM3QVoKRb34wPM0O3lo&#10;djZktxr767tCwdt8fM9ZpJ2pxYVaV1lWMBpGIIgzqysuFBz2n4MZCOeRNdaWScGNHKTJU2+BsbZX&#10;3tJl5wsRQtjFqKD0vomldFlJBt3QNsSBy21r0AfYFlK3eA3hppbjKHqVBisODSU29F5Sdt79GAUv&#10;OeNqmssTfbtssmH8XR/zD6X6z93yDYSnzj/E/+4vHeaPp3O4fxNOkM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A278MAAADdAAAADwAAAAAAAAAAAAAAAACYAgAAZHJzL2Rv&#10;d25yZXYueG1sUEsFBgAAAAAEAAQA9QAAAIgDAAAAAA==&#10;" path="m,l39,r7,l46,7r6,6l7,13,7,7,,xm85,13r-7,l85,7r,6xe" fillcolor="#c0c0bf" stroked="f">
                    <v:path arrowok="t" o:connecttype="custom" o:connectlocs="0,0;39,0;46,0;46,0;46,7;52,13;7,13;7,7;0,0;85,13;78,13;85,7;85,7;85,13" o:connectangles="0,0,0,0,0,0,0,0,0,0,0,0,0,0"/>
                    <o:lock v:ext="edit" verticies="t"/>
                  </v:shape>
                  <v:shape id="Freeform 616" o:spid="_x0000_s1632" style="position:absolute;left:5218;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54AcgA&#10;AADdAAAADwAAAGRycy9kb3ducmV2LnhtbESPQUsDMRCF70L/QxjBm03ag5S1aRFpwYMKroXa27AZ&#10;N9tuJttNul3/vXMQvM3w3rz3zXI9hlYN1KcmsoXZ1IAirqJruLaw+9zeL0CljOywjUwWfijBejW5&#10;WWLh4pU/aChzrSSEU4EWfM5doXWqPAVM09gRi/Yd+4BZ1r7WrserhIdWz4150AEblgaPHT17qk7l&#10;JVgwM/O2vQzl+ev9uPfl62FT7Q8ba+9ux6dHUJnG/G/+u35xgj9fCL98IyPo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fngByAAAAN0AAAAPAAAAAAAAAAAAAAAAAJgCAABk&#10;cnMvZG93bnJldi54bWxQSwUGAAAAAAQABAD1AAAAjQMAAAAA&#10;" path="m,l39,r6,6l58,6r13,l78,r,6l78,13,6,13,6,6,,6,,xe" fillcolor="#b1b1b0" stroked="f">
                    <v:path arrowok="t" o:connecttype="custom" o:connectlocs="0,0;39,0;45,6;58,6;71,6;78,0;78,0;78,6;78,6;78,13;6,13;6,6;0,6;0,0;0,0" o:connectangles="0,0,0,0,0,0,0,0,0,0,0,0,0,0,0"/>
                  </v:shape>
                  <v:shape id="Freeform 617" o:spid="_x0000_s1633" style="position:absolute;left:5218;top:12477;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8nbMIA&#10;AADdAAAADwAAAGRycy9kb3ducmV2LnhtbERPS4vCMBC+L/gfwgje1tQeVKpRxAe4p2VV0OPQjG2x&#10;mZQk2rq/frMgeJuP7znzZWdq8SDnK8sKRsMEBHFudcWFgtNx9zkF4QOyxtoyKXiSh+Wi9zHHTNuW&#10;f+hxCIWIIewzVFCG0GRS+rwkg35oG+LIXa0zGCJ0hdQO2xhuapkmyVgarDg2lNjQuqT8drgbBe3X&#10;78Xlp3qypTOdj5Px9+aZXpUa9LvVDESgLrzFL/dex/npdAT/38QT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ydswgAAAN0AAAAPAAAAAAAAAAAAAAAAAJgCAABkcnMvZG93&#10;bnJldi54bWxQSwUGAAAAAAQABAD1AAAAhwMAAAAA&#10;" path="m,l45,,58,,71,r7,l78,7r-7,6l13,13,6,7,,xe" fillcolor="#abaaaa" stroked="f">
                    <v:path arrowok="t" o:connecttype="custom" o:connectlocs="0,0;45,0;58,0;71,0;78,0;78,0;78,7;71,13;13,13;6,7;0,0;0,0" o:connectangles="0,0,0,0,0,0,0,0,0,0,0,0"/>
                  </v:shape>
                  <v:shape id="Freeform 618" o:spid="_x0000_s1634" style="position:absolute;left:5224;top:12484;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1QcQA&#10;AADdAAAADwAAAGRycy9kb3ducmV2LnhtbESPQYvCMBCF74L/IYywN03sQaQapSwq4kHZ6g8YmrEt&#10;20xKE7X99xtB2NsM78373qy3vW3EkzpfO9YwnykQxIUzNZcabtf9dAnCB2SDjWPSMJCH7WY8WmNq&#10;3It/6JmHUsQQ9ilqqEJoUyl9UZFFP3MtcdTurrMY4tqV0nT4iuG2kYlSC2mx5kiosKXviorf/GEj&#10;5JwdduqyUJjvb/ZyHk5Ddjhp/TXpsxWIQH34N3+ujybWT5YJvL+JI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PtUHEAAAA3QAAAA8AAAAAAAAAAAAAAAAAmAIAAGRycy9k&#10;b3ducmV2LnhtbFBLBQYAAAAABAAEAPUAAACJAwAAAAA=&#10;" path="m,l72,,65,6r-6,7l13,13,7,6,,xe" fillcolor="#9f9e9d" stroked="f">
                    <v:path arrowok="t" o:connecttype="custom" o:connectlocs="0,0;72,0;65,6;59,13;13,13;7,6;0,0" o:connectangles="0,0,0,0,0,0,0"/>
                  </v:shape>
                  <v:shape id="Freeform 619" o:spid="_x0000_s1635" style="position:absolute;left:5231;top:12490;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1Xj8YA&#10;AADdAAAADwAAAGRycy9kb3ducmV2LnhtbESP3WrCQBCF7wu+wzJCb4pumtASoquIGOhNsVofYMiO&#10;STA7G7Lb/Pj0bqHQuxnOOd+cWW9H04ieOldbVvC6jEAQF1bXXCq4fOeLFITzyBoby6RgIgfbzexp&#10;jZm2A5+oP/tSBAi7DBVU3reZlK6oyKBb2pY4aFfbGfRh7UqpOxwC3DQyjqJ3abDmcKHClvYVFbfz&#10;jwmUr+NnfsB7L1+SS3p8K+rp4CalnufjbgXC0+j/zX/pDx3qx2kCv9+EEe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1Xj8YAAADdAAAADwAAAAAAAAAAAAAAAACYAgAAZHJz&#10;L2Rvd25yZXYueG1sUEsFBgAAAAAEAAQA9QAAAIsDAAAAAA==&#10;" path="m,l58,,52,7,39,13r-20,l6,7,,xe" fillcolor="#989797" stroked="f">
                    <v:path arrowok="t" o:connecttype="custom" o:connectlocs="0,0;58,0;52,7;39,13;19,13;6,7;0,0" o:connectangles="0,0,0,0,0,0,0"/>
                  </v:shape>
                  <v:shape id="Freeform 620" o:spid="_x0000_s1636" style="position:absolute;left:5237;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T+V8QA&#10;AADdAAAADwAAAGRycy9kb3ducmV2LnhtbERPTWvCQBC9F/wPywi91U2sSIiuItKWoqfaevA2ZsdN&#10;MDsbsqtGf71bELzN433OdN7ZWpyp9ZVjBekgAUFcOF2xUfD3+/mWgfABWWPtmBRcycN81nuZYq7d&#10;hX/ovAlGxBD2OSooQ2hyKX1RkkU/cA1x5A6utRgibI3ULV5iuK3lMEnG0mLFsaHEhpYlFcfNySrY&#10;fxzw9L7aLbf7L9NIc0vXZpEq9drvFhMQgbrwFD/c3zrOH2Yj+P8mn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E/lfEAAAA3QAAAA8AAAAAAAAAAAAAAAAAmAIAAGRycy9k&#10;b3ducmV2LnhtbFBLBQYAAAAABAAEAPUAAACJAwAAAAA=&#10;" path="m,l46,,33,6,20,6r-7,l,xe" fillcolor="#8d8c8b" stroked="f">
                    <v:path arrowok="t" o:connecttype="custom" o:connectlocs="0,0;46,0;33,6;20,6;13,6;0,0" o:connectangles="0,0,0,0,0,0"/>
                  </v:shape>
                  <v:shape id="Freeform 621" o:spid="_x0000_s1637" style="position:absolute;left:5250;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dwG8QA&#10;AADdAAAADwAAAGRycy9kb3ducmV2LnhtbERPS0sDMRC+F/wPYQRvbdaVyrI2LX0JnpSuluJt3Iyb&#10;xc1kSdJ2+++NIPQ2H99zZovBduJEPrSOFdxPMhDEtdMtNwo+3p/HBYgQkTV2jknBhQIs5jejGZba&#10;nXlHpyo2IoVwKFGBibEvpQy1IYth4nrixH07bzEm6BupPZ5TuO1knmWP0mLLqcFgT2tD9U91tAoO&#10;y+M2L9qv/Vv3urGfm5Xx1cNKqbvbYfkEItIQr+J/94tO8/NiCn/fpB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ncBvEAAAA3QAAAA8AAAAAAAAAAAAAAAAAmAIAAGRycy9k&#10;b3ducmV2LnhtbFBLBQYAAAAABAAEAPUAAACJAwAAAAA=&#10;" path="m,l20,,7,,,xe" fillcolor="#878685" stroked="f">
                    <v:path arrowok="t" o:connecttype="custom" o:connectlocs="0,0;20,0;7,0;0,0" o:connectangles="0,0,0,0"/>
                  </v:shape>
                  <v:shape id="Freeform 622" o:spid="_x0000_s1638" style="position:absolute;left:5192;top:12100;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XnN8MA&#10;AADdAAAADwAAAGRycy9kb3ducmV2LnhtbERPS0vDQBC+C/6HZQRvdmOREGK3pVTEXDz0EehxyI5J&#10;aHYmZrdN/PduodDbfHzPWawm16kLDb4VNvA6S0ARV2Jbrg0c9p8vGSgfkC12wmTgjzyslo8PC8yt&#10;jLylyy7UKoawz9FAE0Kfa+2rhhz6mfTEkfuRwWGIcKi1HXCM4a7T8yRJtcOWY0ODPW0aqk67szNw&#10;Knv5+s1kPKbnj233nb4VpRTGPD9N63dQgaZwF9/chY3z51kK12/iCX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XnN8MAAADdAAAADwAAAAAAAAAAAAAAAACYAgAAZHJzL2Rv&#10;d25yZXYueG1sUEsFBgAAAAAEAAQA9QAAAIgDAAAAAA==&#10;" path="m228,46l208,59,182,39,162,26,136,20r-32,6l78,52,65,85,52,137,39,189r,52l39,286r13,46l65,364r6,13l84,377r13,l104,371r,6l97,390r-13,7l78,403r-13,l45,397,26,377,13,338,6,293,,241,,182,13,124,26,72,39,52,52,33,65,20,84,7,123,r39,l182,7r20,6l215,26r13,20e" filled="f" strokecolor="#1f1a17" strokeweight=".35pt">
                    <v:path arrowok="t" o:connecttype="custom" o:connectlocs="228,46;208,59;182,39;162,26;136,20;104,26;78,52;65,85;52,137;39,189;39,241;39,286;52,332;65,364;71,377;84,377;97,377;104,371;104,377;97,390;84,397;78,403;65,403;45,397;26,377;13,338;6,293;0,241;0,182;13,124;26,72;39,52;52,33;65,20;84,7;123,0;162,0;182,7;202,13;215,26;228,46" o:connectangles="0,0,0,0,0,0,0,0,0,0,0,0,0,0,0,0,0,0,0,0,0,0,0,0,0,0,0,0,0,0,0,0,0,0,0,0,0,0,0,0,0"/>
                  </v:shape>
                  <v:shape id="Freeform 623" o:spid="_x0000_s1639" style="position:absolute;left:5446;top:12100;width:65;height:0;visibility:visible;mso-wrap-style:square;v-text-anchor:top" coordsize="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m3MIA&#10;AADdAAAADwAAAGRycy9kb3ducmV2LnhtbERPTWvCQBC9F/oflin0UnRTDyrRVWxBSG9q633Mjtlg&#10;djZkp0n677uFgrd5vM9Zb0ffqJ66WAc28DrNQBGXwdZcGfj63E+WoKIgW2wCk4EfirDdPD6sMbdh&#10;4CP1J6lUCuGYowEn0uZax9KRxzgNLXHirqHzKAl2lbYdDincN3qWZXPtsebU4LCld0fl7fTtDZTn&#10;j3YorrqXIl4OjeyPL6N7M+b5adytQAmNchf/uwub5s+WC/j7Jp2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8SbcwgAAAN0AAAAPAAAAAAAAAAAAAAAAAJgCAABkcnMvZG93&#10;bnJldi54bWxQSwUGAAAAAAQABAD1AAAAhwMAAAAA&#10;" path="m65,l,,32,,65,xe" fillcolor="#aaa9a9" stroked="f">
                    <v:path arrowok="t" o:connecttype="custom" o:connectlocs="65,0;0,0;32,0;65,0" o:connectangles="0,0,0,0"/>
                  </v:shape>
                  <v:shape id="Freeform 624" o:spid="_x0000_s1640" style="position:absolute;left:5426;top:12100;width:104;height:7;visibility:visible;mso-wrap-style:square;v-text-anchor:top" coordsize="1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0VOMcA&#10;AADdAAAADwAAAGRycy9kb3ducmV2LnhtbESPT2sCQQzF7wW/wxChtzqrh7JsHUUFwWJbqu3FW5jJ&#10;/qE7mXVn6m6/fXMo9JbwXt77Zbkefatu1McmsIH5LANFbINruDLw+bF/yEHFhOywDUwGfijCejW5&#10;W2LhwsAnup1TpSSEY4EG6pS6Qutoa/IYZ6EjFq0Mvccka19p1+Mg4b7Viyx71B4bloYaO9rVZL/O&#10;397AcH0pn9+2V7vLXo+X8hg3l9y+G3M/HTdPoBKN6d/8d31wgr/IBVe+kRH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tFTjHAAAA3QAAAA8AAAAAAAAAAAAAAAAAmAIAAGRy&#10;cy9kb3ducmV2LnhtbFBLBQYAAAAABAAEAPUAAACMAwAAAAA=&#10;" path="m104,7l,7,26,,52,,78,r26,7xe" fillcolor="#adadac" stroked="f">
                    <v:path arrowok="t" o:connecttype="custom" o:connectlocs="104,7;0,7;0,7;26,0;52,0;78,0;104,7" o:connectangles="0,0,0,0,0,0,0"/>
                  </v:shape>
                  <v:shape id="Freeform 625" o:spid="_x0000_s1641" style="position:absolute;left:5420;top:12100;width:123;height:13;visibility:visible;mso-wrap-style:square;v-text-anchor:top" coordsize="1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KFcIA&#10;AADdAAAADwAAAGRycy9kb3ducmV2LnhtbERPzYrCMBC+C75DGMGbpgq7aDWKiCteymL0AYZmbLvb&#10;TEoStb79ZmFhb/Px/c5629tWPMiHxrGC2TQDQVw603Cl4Hr5mCxAhIhssHVMCl4UYLsZDtaYG/fk&#10;Mz10rEQK4ZCjgjrGLpcylDVZDFPXESfu5rzFmKCvpPH4TOG2lfMse5cWG04NNXa0r6n81ner4HYk&#10;/aXfikafl34vj8Xr8FlopcajfrcCEamP/+I/98mk+fPFEn6/SS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NooVwgAAAN0AAAAPAAAAAAAAAAAAAAAAAJgCAABkcnMvZG93&#10;bnJldi54bWxQSwUGAAAAAAQABAD1AAAAhwMAAAAA&#10;" path="m26,l91,r19,7l123,13,,13r6,l6,7r13,l26,xe" fillcolor="#b5b4b3" stroked="f">
                    <v:path arrowok="t" o:connecttype="custom" o:connectlocs="26,0;91,0;110,7;123,13;0,13;6,13;6,7;19,7;26,0" o:connectangles="0,0,0,0,0,0,0,0,0"/>
                  </v:shape>
                  <v:shape id="Freeform 626" o:spid="_x0000_s1642" style="position:absolute;left:5407;top:12107;width:149;height:13;visibility:visible;mso-wrap-style:square;v-text-anchor:top" coordsize="14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Hi8cA&#10;AADdAAAADwAAAGRycy9kb3ducmV2LnhtbESPQW/CMAyF75P4D5GRuI0UBIN1BISQEBy4jE3i6jWm&#10;LTRO1QRa9uvnA9Jutt7ze58Xq85V6k5NKD0bGA0TUMSZtyXnBr6/tq9zUCEiW6w8k4EHBVgtey8L&#10;TK1v+ZPux5grCeGQooEixjrVOmQFOQxDXxOLdvaNwyhrk2vbYCvhrtLjJHnTDkuWhgJr2hSUXY83&#10;Z+DMv4fRpLtcZ9Pd7PKzbk/tdH4yZtDv1h+gInXx3/y83lvBH78Lv3wjI+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hx4vHAAAA3QAAAA8AAAAAAAAAAAAAAAAAmAIAAGRy&#10;cy9kb3ducmV2LnhtbFBLBQYAAAAABAAEAPUAAACMAwAAAAA=&#10;" path="m19,l123,r13,6l149,13,,13,13,6,19,xe" fillcolor="#b9b9b8" stroked="f">
                    <v:path arrowok="t" o:connecttype="custom" o:connectlocs="19,0;123,0;136,6;149,13;0,13;13,6;19,0" o:connectangles="0,0,0,0,0,0,0"/>
                  </v:shape>
                  <v:shape id="Freeform 627" o:spid="_x0000_s1643" style="position:absolute;left:5400;top:12113;width:163;height:13;visibility:visible;mso-wrap-style:square;v-text-anchor:top" coordsize="1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QB2sAA&#10;AADdAAAADwAAAGRycy9kb3ducmV2LnhtbERPS4vCMBC+C/6HMII3TasgazWKyAoFTz7wPDRjWkwm&#10;pclq/fdmYWFv8/E9Z73tnRVP6kLjWUE+zUAQV143bBRcL4fJF4gQkTVaz6TgTQG2m+FgjYX2Lz7R&#10;8xyNSCEcClRQx9gWUoaqJodh6lvixN195zAm2BmpO3ylcGflLMsW0mHDqaHGlvY1VY/zj1NQ8uX7&#10;ZswjnubtopwfcquPlVVqPOp3KxCR+vgv/nOXOs2fLXP4/SadID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QB2sAAAADdAAAADwAAAAAAAAAAAAAAAACYAgAAZHJzL2Rvd25y&#10;ZXYueG1sUEsFBgAAAAAEAAQA9QAAAIUDAAAAAA==&#10;" path="m20,l143,r7,7l163,13r-52,l85,7,52,13,,13,13,7,20,xe" fillcolor="#c1c0c0" stroked="f">
                    <v:path arrowok="t" o:connecttype="custom" o:connectlocs="20,0;143,0;150,7;163,13;111,13;85,7;52,13;0,13;13,7;20,0" o:connectangles="0,0,0,0,0,0,0,0,0,0"/>
                  </v:shape>
                  <v:shape id="Freeform 628" o:spid="_x0000_s1644" style="position:absolute;left:5394;top:12120;width:175;height:13;visibility:visible;mso-wrap-style:square;v-text-anchor:top" coordsize="17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qPsUA&#10;AADdAAAADwAAAGRycy9kb3ducmV2LnhtbERPS2vCQBC+C/6HZQq9FN00YLGpq0ih0ICHqkU9DtnJ&#10;A7OzaXY1sb/eFQRv8/E9Z7boTS3O1LrKsoLXcQSCOLO64kLB7/ZrNAXhPLLG2jIpuJCDxXw4mGGi&#10;bcdrOm98IUIIuwQVlN43iZQuK8mgG9uGOHC5bQ36ANtC6ha7EG5qGUfRmzRYcWgosaHPkrLj5mQU&#10;mPWhPx7Sl590/5fuJrv/vOpWuVLPT/3yA4Sn3j/Ed/e3DvPj9xhu34QT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mo+xQAAAN0AAAAPAAAAAAAAAAAAAAAAAJgCAABkcnMv&#10;ZG93bnJldi54bWxQSwUGAAAAAAQABAD1AAAAigMAAAAA&#10;" path="m13,l162,r7,6l175,13r-45,l110,6,97,,78,6,52,6r,7l45,13,,13,6,6,13,xe" fillcolor="#c5c5c4" stroked="f">
                    <v:path arrowok="t" o:connecttype="custom" o:connectlocs="13,0;162,0;169,6;175,13;130,13;110,6;97,0;78,6;52,6;52,13;45,13;0,13;6,6;13,0" o:connectangles="0,0,0,0,0,0,0,0,0,0,0,0,0,0"/>
                  </v:shape>
                  <v:shape id="Freeform 629" o:spid="_x0000_s1645" style="position:absolute;left:5394;top:12126;width:175;height:13;visibility:visible;mso-wrap-style:square;v-text-anchor:top" coordsize="17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4txr4A&#10;AADdAAAADwAAAGRycy9kb3ducmV2LnhtbERPzYrCMBC+L/gOYQRva2IXylqNooKwV7v7AEMzptVm&#10;UpKo3bffCMLe5uP7nfV2dL24U4idZw2LuQJB3HjTsdXw8318/wQRE7LB3jNp+KUI283kbY2V8Q8+&#10;0b1OVuQQjhVqaFMaKilj05LDOPcDcebOPjhMGQYrTcBHDne9LJQqpcOOc0OLAx1aaq71zWkoaqPM&#10;xaoYyr21vtw3is5R69l03K1AJBrTv/jl/jJ5frH8gOc3+QS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Lca+AAAA3QAAAA8AAAAAAAAAAAAAAAAAmAIAAGRycy9kb3ducmV2&#10;LnhtbFBLBQYAAAAABAAEAPUAAACDAwAAAAA=&#10;" path="m6,l58,,52,,45,7r-6,6l,13,6,7,6,xm117,r52,l175,7r,6l136,13,130,7,117,xe" fillcolor="#cfcece" stroked="f">
                    <v:path arrowok="t" o:connecttype="custom" o:connectlocs="6,0;58,0;58,0;52,0;45,7;39,13;0,13;6,7;6,0;117,0;169,0;175,7;175,13;136,13;130,7;117,0" o:connectangles="0,0,0,0,0,0,0,0,0,0,0,0,0,0,0,0"/>
                    <o:lock v:ext="edit" verticies="t"/>
                  </v:shape>
                  <v:shape id="Freeform 630" o:spid="_x0000_s1646" style="position:absolute;left:5387;top:12133;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Bud8MA&#10;AADdAAAADwAAAGRycy9kb3ducmV2LnhtbERPTWvCQBC9F/wPywje6sYgRaOrqFDw1NYokuOQHZNo&#10;djZkt0n677uFgrd5vM9ZbwdTi45aV1lWMJtGIIhzqysuFFzO768LEM4ja6wtk4IfcrDdjF7WmGjb&#10;84m61BcihLBLUEHpfZNI6fKSDLqpbYgDd7OtQR9gW0jdYh/CTS3jKHqTBisODSU2dCgpf6TfRsEp&#10;+5gf5Gzfuf6+iLv0K8uun5lSk/GwW4HwNPin+N991GF+vJzD3zfh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Bud8MAAADdAAAADwAAAAAAAAAAAAAAAACYAgAAZHJzL2Rv&#10;d25yZXYueG1sUEsFBgAAAAAEAAQA9QAAAIgDAAAAAA==&#10;" path="m7,l52,,46,6r-7,7l,13,7,6,7,xm137,r45,l182,6r,7l156,13,143,6,137,xe" fillcolor="#d3d2d2" stroked="f">
                    <v:path arrowok="t" o:connecttype="custom" o:connectlocs="7,0;52,0;46,6;39,13;0,13;7,6;7,0;137,0;182,0;182,6;182,13;182,13;156,13;143,6;137,0" o:connectangles="0,0,0,0,0,0,0,0,0,0,0,0,0,0,0"/>
                    <o:lock v:ext="edit" verticies="t"/>
                  </v:shape>
                  <v:shape id="Freeform 631" o:spid="_x0000_s1647" style="position:absolute;left:5381;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Ch/cMA&#10;AADdAAAADwAAAGRycy9kb3ducmV2LnhtbERPTWuDQBC9F/Iflgn0VtcIlsZmI0UI5FjTJpLb1J2q&#10;xJ0Vd2vsv+8WArnN433OJp9NLyYaXWdZwSqKQRDXVnfcKPj82D29gHAeWWNvmRT8koN8u3jYYKbt&#10;lUuaDr4RIYRdhgpa74dMSle3ZNBFdiAO3LcdDfoAx0bqEa8h3PQyieNnabDj0NDiQEVL9eXwYxTY&#10;qjy9F+Ul/dqdzyap0skca6nU43J+ewXhafZ38c2912F+sk7h/5twgt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Ch/cMAAADdAAAADwAAAAAAAAAAAAAAAACYAgAAZHJzL2Rv&#10;d25yZXYueG1sUEsFBgAAAAAEAAQA9QAAAIgDAAAAAA==&#10;" path="m13,l52,,45,7r,6l,13,6,7,13,xm149,r39,l188,7r-13,6l169,13,156,7,149,xe" fillcolor="#dededd" stroked="f">
                    <v:path arrowok="t" o:connecttype="custom" o:connectlocs="13,0;52,0;45,7;45,13;0,13;6,7;13,0;149,0;188,0;188,0;188,7;175,13;169,13;156,7;149,0" o:connectangles="0,0,0,0,0,0,0,0,0,0,0,0,0,0,0"/>
                    <o:lock v:ext="edit" verticies="t"/>
                  </v:shape>
                  <v:shape id="Freeform 632" o:spid="_x0000_s1648" style="position:absolute;left:5381;top:12146;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CjRcUA&#10;AADdAAAADwAAAGRycy9kb3ducmV2LnhtbESPT4vCMBDF78J+hzALe9PUgqLVKLJLcQ+L+Bc8Ds3Y&#10;FptJaWLtfnsjCN5meG/e78182ZlKtNS40rKC4SACQZxZXXKu4HhI+xMQziNrrCyTgn9ysFx89OaY&#10;aHvnHbV7n4sQwi5BBYX3dSKlywoy6Aa2Jg7axTYGfVibXOoG7yHcVDKOorE0WHIgFFjTd0HZdX8z&#10;gbs5rdLz+uRum9HPNm7/MB16VOrrs1vNQHjq/Nv8uv7VoX48HcPzmzCC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KNFxQAAAN0AAAAPAAAAAAAAAAAAAAAAAJgCAABkcnMv&#10;ZG93bnJldi54bWxQSwUGAAAAAAQABAD1AAAAigMAAAAA&#10;" path="m6,l45,r,6l39,13,,13,,6,6,xm162,r26,l169,13,162,6r,-6xe" fillcolor="#e3e3e2" stroked="f">
                    <v:path arrowok="t" o:connecttype="custom" o:connectlocs="6,0;45,0;45,6;39,13;0,13;0,6;6,0;162,0;188,0;169,13;162,6;162,0" o:connectangles="0,0,0,0,0,0,0,0,0,0,0,0"/>
                    <o:lock v:ext="edit" verticies="t"/>
                  </v:shape>
                  <v:shape id="Freeform 633" o:spid="_x0000_s1649" style="position:absolute;left:5374;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VQocMA&#10;AADdAAAADwAAAGRycy9kb3ducmV2LnhtbERPTYvCMBC9C/sfwix403QVXe0aRVYEEUTsingcmtm2&#10;2ExKE23990YQvM3jfc5s0ZpS3Kh2hWUFX/0IBHFqdcGZguPfujcB4TyyxtIyKbiTg8X8ozPDWNuG&#10;D3RLfCZCCLsYFeTeV7GULs3JoOvbijhw/7Y26AOsM6lrbEK4KeUgisbSYMGhIceKfnNKL8nVKLis&#10;dsNjszmfkutuubcWt6OVHyvV/WyXPyA8tf4tfrk3OswfTL/h+U0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VQocMAAADdAAAADwAAAAAAAAAAAAAAAACYAgAAZHJzL2Rv&#10;d25yZXYueG1sUEsFBgAAAAAEAAQA9QAAAIgDAAAAAA==&#10;" path="m7,l52,,46,7r-7,6l,13,7,7,7,xm176,r6,l176,7r,-7xe" fillcolor="#efeeee" stroked="f">
                    <v:path arrowok="t" o:connecttype="custom" o:connectlocs="7,0;52,0;46,7;39,13;0,13;7,7;7,0;176,0;182,0;176,7;176,0;176,0" o:connectangles="0,0,0,0,0,0,0,0,0,0,0,0"/>
                    <o:lock v:ext="edit" verticies="t"/>
                  </v:shape>
                  <v:shape id="Freeform 634" o:spid="_x0000_s1650" style="position:absolute;left:5374;top:1215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M9gMUA&#10;AADdAAAADwAAAGRycy9kb3ducmV2LnhtbESPQW/CMAyF75P2HyJP2m2k44CgIyA0rWLsgoD+AKvx&#10;morG6ZpAy7+fD0jcbL3n9z4v16Nv1ZX62AQ28D7JQBFXwTZcGyhPxdscVEzIFtvAZOBGEdar56cl&#10;5jYMfKDrMdVKQjjmaMCl1OVax8qRxzgJHbFov6H3mGTta217HCTct3qaZTPtsWFpcNjRp6PqfLx4&#10;A7tir78WdvvjZvw31tW+LIZTaczry7j5AJVoTA/z/frbCv50Ibj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z2AxQAAAN0AAAAPAAAAAAAAAAAAAAAAAJgCAABkcnMv&#10;ZG93bnJldi54bWxQSwUGAAAAAAQABAD1AAAAigMAAAAA&#10;" path="m7,l46,,39,6r,7l,13,,6,7,xe" fillcolor="#f4f4f3" stroked="f">
                    <v:path arrowok="t" o:connecttype="custom" o:connectlocs="7,0;46,0;39,6;39,13;0,13;0,6;7,0" o:connectangles="0,0,0,0,0,0,0"/>
                  </v:shape>
                  <v:shape id="Freeform 635" o:spid="_x0000_s1651" style="position:absolute;left:5368;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2Z88MA&#10;AADdAAAADwAAAGRycy9kb3ducmV2LnhtbERPTWvCQBC9F/wPywi91YmxFBNdRVpLvZRSFc9Ddkyi&#10;2dmQXTX9912h0Ns83ufMl71t1JU7XzvRMB4loFgKZ2opNex3709TUD6QGGqcsIYf9rBcDB7mlBt3&#10;k2++bkOpYoj4nDRUIbQ5oi8qtuRHrmWJ3NF1lkKEXYmmo1sMtw2mSfKClmqJDRW1/Fpxcd5erIb1&#10;hZL2Lf18PmA2ORYHix9fJ9T6cdivZqAC9+Ff/OfemDg/zTK4fxNPw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2Z88MAAADdAAAADwAAAAAAAAAAAAAAAACYAgAAZHJzL2Rv&#10;d25yZXYueG1sUEsFBgAAAAAEAAQA9QAAAIgDAAAAAA==&#10;" path="m6,l45,r,7l45,13,,13,6,7,6,xe" stroked="f">
                    <v:path arrowok="t" o:connecttype="custom" o:connectlocs="6,0;45,0;45,7;45,13;0,13;6,7;6,0" o:connectangles="0,0,0,0,0,0,0"/>
                  </v:shape>
                  <v:shape id="Freeform 636" o:spid="_x0000_s1652" style="position:absolute;left:5368;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4x8QA&#10;AADdAAAADwAAAGRycy9kb3ducmV2LnhtbESPQUvDQBCF70L/wzIFb3ZjRZHYbZFCsXizjeBxyE6T&#10;0OxsyI7J+u+dg+BthvfmvW82uxx6M9GYusgO7lcFGOI6+o4bB9X5cPcMJgmyxz4yOfihBLvt4maD&#10;pY8zf9B0ksZoCKcSHbQiQ2ltqlsKmFZxIFbtEseAouvYWD/irOGht+uieLIBO9aGFgfat1RfT9/B&#10;wVzv8zk+Vu9fb5NUg+TPkI+9c7fL/PoCRijLv/nv+ugV/6FQfv1GR7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yeMfEAAAA3QAAAA8AAAAAAAAAAAAAAAAAmAIAAGRycy9k&#10;b3ducmV2LnhtbFBLBQYAAAAABAAEAPUAAACJAwAAAAA=&#10;" path="m6,l45,r,6l39,13,,13,,6,6,xe" fillcolor="#fafafa" stroked="f">
                    <v:path arrowok="t" o:connecttype="custom" o:connectlocs="6,0;45,0;45,6;39,13;0,13;0,6;6,0" o:connectangles="0,0,0,0,0,0,0"/>
                  </v:shape>
                  <v:shape id="Freeform 637" o:spid="_x0000_s1653" style="position:absolute;left:5368;top:1217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jcQA&#10;AADdAAAADwAAAGRycy9kb3ducmV2LnhtbERPS0sDMRC+C/0PYQpepE1qQcratLQVRcRDH+J5SMbd&#10;pclkm6Tt+u+NIHibj+8582XvnbhQTG1gDZOxAkFsgm251vBxeB7NQKSMbNEFJg3flGC5GNzMsbLh&#10;yju67HMtSginCjU0OXeVlMk05DGNQ0dcuK8QPeYCYy1txGsJ907eK/UgPbZcGhrsaNOQOe7PXsOL&#10;ce9bJ+/Wb8fzLvanzyczVQetb4f96hFEpj7/i//cr7bMn6oJ/H5TTp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Jf43EAAAA3QAAAA8AAAAAAAAAAAAAAAAAmAIAAGRycy9k&#10;b3ducmV2LnhtbFBLBQYAAAAABAAEAPUAAACJAwAAAAA=&#10;" path="m,l45,,39,7r,6l,13,,7,,xe" fillcolor="#efeeee" stroked="f">
                    <v:path arrowok="t" o:connecttype="custom" o:connectlocs="0,0;45,0;39,7;39,13;0,13;0,7;0,0" o:connectangles="0,0,0,0,0,0,0"/>
                  </v:shape>
                  <v:shape id="Freeform 638" o:spid="_x0000_s1654" style="position:absolute;left:5361;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5bW8QA&#10;AADdAAAADwAAAGRycy9kb3ducmV2LnhtbERPS2rDMBDdF3IHMYHuGqkphOBENqWm0FIo+R1gYk1t&#10;Y2vkWGpi9/RVIJDdPN531tlgW3Gm3teONTzPFAjiwpmaSw2H/fvTEoQPyAZbx6RhJA9ZOnlYY2Lc&#10;hbd03oVSxBD2CWqoQugSKX1RkUU/cx1x5H5cbzFE2JfS9HiJ4baVc6UW0mLNsaHCjt4qKprdr9Wg&#10;xuP31kkz5jk3p83X52Kz/Dtp/TgdXlcgAg3hLr65P0yc/6LmcP0mni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uW1vEAAAA3QAAAA8AAAAAAAAAAAAAAAAAmAIAAGRycy9k&#10;b3ducmV2LnhtbFBLBQYAAAAABAAEAPUAAACJAwAAAAA=&#10;" path="m7,l46,r,6l39,13,,13,7,6,7,xe" fillcolor="#e8e8e7" stroked="f">
                    <v:path arrowok="t" o:connecttype="custom" o:connectlocs="7,0;46,0;46,6;39,13;0,13;7,6;7,0" o:connectangles="0,0,0,0,0,0,0"/>
                  </v:shape>
                  <v:shape id="Freeform 639" o:spid="_x0000_s1655" style="position:absolute;left:5361;top:1219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ov8QA&#10;AADdAAAADwAAAGRycy9kb3ducmV2LnhtbERPTWvCQBC9C/6HZYRexGysVEJ0lWIJtPRS0168Ddkx&#10;CWZn092Npv++Wyh4m8f7nO1+NJ24kvOtZQXLJAVBXFndcq3g67NYZCB8QNbYWSYFP+Rhv5tOtphr&#10;e+MjXctQixjCPkcFTQh9LqWvGjLoE9sTR+5sncEQoauldniL4aaTj2m6lgZbjg0N9nRoqLqUg1Hw&#10;kr2dTx/H76f5qKkwJb1XQ+aUepiNzxsQgcZwF/+7X3Wcv0pX8PdNPE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IqL/EAAAA3QAAAA8AAAAAAAAAAAAAAAAAmAIAAGRycy9k&#10;b3ducmV2LnhtbFBLBQYAAAAABAAEAPUAAACJAwAAAAA=&#10;" path="m7,l46,,39,7r,6l,13,,7,7,xe" fillcolor="#dddcdc" stroked="f">
                    <v:path arrowok="t" o:connecttype="custom" o:connectlocs="7,0;46,0;39,7;39,13;0,13;0,7;7,0" o:connectangles="0,0,0,0,0,0,0"/>
                  </v:shape>
                  <v:shape id="Freeform 640" o:spid="_x0000_s1656" style="position:absolute;left:5361;top:1219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5GsYA&#10;AADdAAAADwAAAGRycy9kb3ducmV2LnhtbERP32vCMBB+H/g/hBP2Ipo6Nx2dUcZgIkMQqw72djRn&#10;U20upcm07q9fBsLe7uP7edN5aytxpsaXjhUMBwkI4tzpkgsFu+17/xmED8gaK8ek4Eoe5rPO3RRT&#10;7S68oXMWChFD2KeowIRQp1L63JBFP3A1ceQOrrEYImwKqRu8xHBbyYckGUuLJccGgzW9GcpP2bdV&#10;8LNefq1MNtrvJ6ePz+PTgtZD11Pqvtu+voAI1IZ/8c291HH+KHmEv2/iC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j5GsYAAADdAAAADwAAAAAAAAAAAAAAAACYAgAAZHJz&#10;L2Rvd25yZXYueG1sUEsFBgAAAAAEAAQA9QAAAIsDAAAAAA==&#10;" path="m,l39,r,6l39,13,,13,,6,,xe" fillcolor="#d6d6d5" stroked="f">
                    <v:path arrowok="t" o:connecttype="custom" o:connectlocs="0,0;39,0;39,6;39,13;0,13;0,6;0,0" o:connectangles="0,0,0,0,0,0,0"/>
                  </v:shape>
                  <v:shape id="Freeform 641" o:spid="_x0000_s1657" style="position:absolute;left:5361;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Y5cUA&#10;AADdAAAADwAAAGRycy9kb3ducmV2LnhtbERPS2sCMRC+C/6HMIVeRJNWWnQ1ShFKeylaFR+3YTPd&#10;XdxMlk3qbv31Rih4m4/vOdN5a0txptoXjjU8DRQI4tSZgjMN2817fwTCB2SDpWPS8Ece5rNuZ4qJ&#10;cQ1/03kdMhFD2CeoIQ+hSqT0aU4W/cBVxJH7cbXFEGGdSVNjE8NtKZ+VepUWC44NOVa0yCk9rX+t&#10;hvFyNbb7xdex17BU7gMvh1120frxoX2bgAjUhrv43/1p4vyheoHbN/EE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FjlxQAAAN0AAAAPAAAAAAAAAAAAAAAAAJgCAABkcnMv&#10;ZG93bnJldi54bWxQSwUGAAAAAAQABAD1AAAAigMAAAAA&#10;" path="m,l39,r,7l39,13,,13,,7,,xe" fillcolor="#cdcccc" stroked="f">
                    <v:path arrowok="t" o:connecttype="custom" o:connectlocs="0,0;39,0;39,7;39,13;0,13;0,7;0,0" o:connectangles="0,0,0,0,0,0,0"/>
                  </v:shape>
                  <v:shape id="Freeform 642" o:spid="_x0000_s1658" style="position:absolute;left:5354;top:1221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vrMIA&#10;AADdAAAADwAAAGRycy9kb3ducmV2LnhtbERPS4vCMBC+C/sfwix403R9dKVrFBEElfWgrvehmW27&#10;JpPSRK3/3iwI3ubje8503lojrtT4yrGCj34Cgjh3uuJCwc9x1ZuA8AFZo3FMCu7kYT5760wx0+7G&#10;e7oeQiFiCPsMFZQh1JmUPi/Jou+7mjhyv66xGCJsCqkbvMVwa+QgSVJpseLYUGJNy5Ly8+FiFeRm&#10;dPafJzPcSDs2f7t7Ov6+bJXqvreLLxCB2vASP91rHecPkxT+v4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K2+swgAAAN0AAAAPAAAAAAAAAAAAAAAAAJgCAABkcnMvZG93&#10;bnJldi54bWxQSwUGAAAAAAQABAD1AAAAhwMAAAAA&#10;" path="m7,l46,r,6l40,13,,13,7,6,7,xe" fillcolor="#c8c8c7" stroked="f">
                    <v:path arrowok="t" o:connecttype="custom" o:connectlocs="7,0;46,0;46,6;40,13;0,13;7,6;7,0" o:connectangles="0,0,0,0,0,0,0"/>
                  </v:shape>
                  <v:shape id="Freeform 643" o:spid="_x0000_s1659" style="position:absolute;left:5354;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7t8MUA&#10;AADdAAAADwAAAGRycy9kb3ducmV2LnhtbERPTWvCQBC9C/0PyxR6M5sarBJdpQiWHiTYtPQ8ZMck&#10;JDsbsmtM+uu7hYK3ebzP2e5H04qBeldbVvAcxSCIC6trLhV8fR7naxDOI2tsLZOCiRzsdw+zLaba&#10;3viDhtyXIoSwS1FB5X2XSumKigy6yHbEgbvY3qAPsC+l7vEWwk0rF3H8Ig3WHBoq7OhQUdHkV6Pg&#10;+2d1vianocmSabl4y9fZeWoypZ4ex9cNCE+jv4v/3e86zE/iFfx9E06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7u3wxQAAAN0AAAAPAAAAAAAAAAAAAAAAAJgCAABkcnMv&#10;ZG93bnJldi54bWxQSwUGAAAAAAQABAD1AAAAigMAAAAA&#10;" path="m7,l46,,40,7r,6l,13,,7,7,xe" fillcolor="#bebebd" stroked="f">
                    <v:path arrowok="t" o:connecttype="custom" o:connectlocs="7,0;46,0;40,7;40,13;0,13;0,7;7,0" o:connectangles="0,0,0,0,0,0,0"/>
                  </v:shape>
                  <v:shape id="Freeform 644" o:spid="_x0000_s1660" style="position:absolute;left:5354;top:12224;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utcUA&#10;AADdAAAADwAAAGRycy9kb3ducmV2LnhtbESPT0sDMRDF70K/QxjBm038V8ratBTB4qGXVgW9jcl0&#10;s7iZLEls12/vHAreZnhv3vvNYjXGXh0ply6xhZupAUXsku+4tfD2+nw9B1Uqssc+MVn4pQKr5eRi&#10;gY1PJ97RcV9bJSFcGrQQah0arYsLFLFM00As2iHliFXW3Gqf8SThsde3xsx0xI6lIeBAT4Hc9/4n&#10;WvgIm832M2Nqq5s/fL0f3P3MbK29uhzXj6AqjfXffL5+8YJ/ZwRXvpER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G61xQAAAN0AAAAPAAAAAAAAAAAAAAAAAJgCAABkcnMv&#10;ZG93bnJldi54bWxQSwUGAAAAAAQABAD1AAAAigMAAAAA&#10;" path="m,l40,r,6l40,13,,13,,6,,xe" fillcolor="#babab9" stroked="f">
                    <v:path arrowok="t" o:connecttype="custom" o:connectlocs="0,0;40,0;40,6;40,13;0,13;0,6;0,0" o:connectangles="0,0,0,0,0,0,0"/>
                  </v:shape>
                  <v:shape id="Freeform 645" o:spid="_x0000_s1661" style="position:absolute;left:5354;top:12230;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nc1MIA&#10;AADdAAAADwAAAGRycy9kb3ducmV2LnhtbERPTUvDQBC9C/6HZQRvdrdKxaTdFhEED16MFXocstMk&#10;bXY27I5p/PduodDbPN7nrDaT79VIMXWBLcxnBhRxHVzHjYXt9/vDC6gkyA77wGThjxJs1rc3Kyxd&#10;OPEXjZU0KodwKtFCKzKUWqe6JY9pFgbizO1D9CgZxka7iKcc7nv9aMyz9thxbmhxoLeW6mP16y2Y&#10;nTsMi3F//Cx+gol9I1WxFWvv76bXJSihSa7ii/vD5flPpoDzN/kEv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dzUwgAAAN0AAAAPAAAAAAAAAAAAAAAAAJgCAABkcnMvZG93&#10;bnJldi54bWxQSwUGAAAAAAQABAD1AAAAhwMAAAAA&#10;" path="m,l40,r,7l40,13,,13,,7,,xe" fillcolor="#b1b1b0" stroked="f">
                    <v:path arrowok="t" o:connecttype="custom" o:connectlocs="0,0;40,0;40,7;40,13;0,13;0,7;0,0" o:connectangles="0,0,0,0,0,0,0"/>
                  </v:shape>
                  <v:shape id="Freeform 646" o:spid="_x0000_s1662" style="position:absolute;left:5348;top:1223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hSBsUA&#10;AADdAAAADwAAAGRycy9kb3ducmV2LnhtbESPQWvCQBCF7wX/wzKCt7qxSpXoKiIIhdJD1Yu3MTsm&#10;0exsyK5x++87h0Jvb5g337y32iTXqJ66UHs2MBlnoIgLb2suDZyO+9cFqBCRLTaeycAPBdisBy8r&#10;zK1/8jf1h1gqgXDI0UAVY5trHYqKHIaxb4lld/WdwyhjV2rb4VPgrtFvWfauHdYsHypsaVdRcT88&#10;nFAu7WJGze1c7ubn/jPO0tdjn4wZDdN2CSpSiv/mv+sPK/GnE8kvbUS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FIGxQAAAN0AAAAPAAAAAAAAAAAAAAAAAJgCAABkcnMv&#10;ZG93bnJldi54bWxQSwUGAAAAAAQABAD1AAAAigMAAAAA&#10;" path="m6,l46,r,6l46,13,,13,6,6,6,xe" fillcolor="#adadac" stroked="f">
                    <v:path arrowok="t" o:connecttype="custom" o:connectlocs="6,0;46,0;46,6;46,13;0,13;6,6;6,0" o:connectangles="0,0,0,0,0,0,0"/>
                  </v:shape>
                  <v:shape id="Freeform 647" o:spid="_x0000_s1663" style="position:absolute;left:5348;top:12243;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ssMEA&#10;AADdAAAADwAAAGRycy9kb3ducmV2LnhtbERPTWvCQBC9F/wPywi91U0qlBJdRQSteIsV9ThkxySY&#10;nQ3ZMab/3i0UepvH+5z5cnCN6qkLtWcD6SQBRVx4W3Np4Pi9efsEFQTZYuOZDPxQgOVi9DLHzPoH&#10;59QfpFQxhEOGBiqRNtM6FBU5DBPfEkfu6juHEmFXatvhI4a7Rr8nyYd2WHNsqLCldUXF7XB3Bi73&#10;7Ub25xzXrj9ZKdr8i+xgzOt4WM1ACQ3yL/5z72ycP01T+P0mnq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s7LDBAAAA3QAAAA8AAAAAAAAAAAAAAAAAmAIAAGRycy9kb3du&#10;cmV2LnhtbFBLBQYAAAAABAAEAPUAAACGAwAAAAA=&#10;" path="m6,l46,r,7l39,13,,13,,7,6,xe" fillcolor="#a6a5a4" stroked="f">
                    <v:path arrowok="t" o:connecttype="custom" o:connectlocs="6,0;46,0;46,7;39,13;0,13;0,7;6,0" o:connectangles="0,0,0,0,0,0,0"/>
                  </v:shape>
                  <v:shape id="Freeform 648" o:spid="_x0000_s1664" style="position:absolute;left:5348;top:1225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MfsIA&#10;AADdAAAADwAAAGRycy9kb3ducmV2LnhtbERP24rCMBB9F/yHMIJvmlpBlmoUWREUQdcLC/s2NLNt&#10;sZmUJGr9e7Ow4NscznVmi9bU4k7OV5YVjIYJCOLc6ooLBZfzevABwgdkjbVlUvAkD4t5tzPDTNsH&#10;H+l+CoWIIewzVFCG0GRS+rwkg35oG+LI/VpnMEToCqkdPmK4qWWaJBNpsOLYUGJDnyXl19PNKEi1&#10;lKuv83VZbHJXbesD/ey+90r1e+1yCiJQG97if/dGx/njUQp/38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Yx+wgAAAN0AAAAPAAAAAAAAAAAAAAAAAJgCAABkcnMvZG93&#10;bnJldi54bWxQSwUGAAAAAAQABAD1AAAAhwMAAAAA&#10;" path="m,l46,,39,6r,7l,13,,6,,xe" fillcolor="#a2a1a0" stroked="f">
                    <v:path arrowok="t" o:connecttype="custom" o:connectlocs="0,0;46,0;39,6;39,13;0,13;0,6;0,0" o:connectangles="0,0,0,0,0,0,0"/>
                  </v:shape>
                  <v:shape id="Freeform 649" o:spid="_x0000_s1665" style="position:absolute;left:5348;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KywMQA&#10;AADdAAAADwAAAGRycy9kb3ducmV2LnhtbERPTWvCQBC9F/wPywje6iYRik3dBBFEEVtsWuh1yE6T&#10;0OxsyK5J/PfdQsHbPN7nbPLJtGKg3jWWFcTLCARxaXXDlYLPj/3jGoTzyBpby6TgRg7ybPawwVTb&#10;kd9pKHwlQgi7FBXU3neplK6syaBb2o44cN+2N+gD7CupexxDuGllEkVP0mDDoaHGjnY1lT/F1Si4&#10;JPL5NMrb8Pp2Trp4ffmaov1BqcV82r6A8DT5u/jffdRh/ipewd834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ssDEAAAA3QAAAA8AAAAAAAAAAAAAAAAAmAIAAGRycy9k&#10;b3ducmV2LnhtbFBLBQYAAAAABAAEAPUAAACJAwAAAAA=&#10;" path="m,l39,r,7l39,13,,13,,7,,xe" fillcolor="#9b9a99" stroked="f">
                    <v:path arrowok="t" o:connecttype="custom" o:connectlocs="0,0;39,0;39,7;39,13;0,13;0,7;0,0" o:connectangles="0,0,0,0,0,0,0"/>
                  </v:shape>
                  <v:shape id="Freeform 650" o:spid="_x0000_s1666" style="position:absolute;left:5348;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yXj8gA&#10;AADdAAAADwAAAGRycy9kb3ducmV2LnhtbESPQU8CMRCF7yT+h2ZMvEEXREJWChETlYMHd4GE42Q7&#10;bhe3001b2fXfUxMTbzN5b973ZrUZbCsu5EPjWMF0koEgrpxuuFZw2L+MlyBCRNbYOiYFPxRgs74Z&#10;rTDXrueCLmWsRQrhkKMCE2OXSxkqQxbDxHXESft03mJMq6+l9tincNvKWZYtpMWGE8FgR8+Gqq/y&#10;2ybu7PzmjvPzw/urt70pP4pie9oqdXc7PD2CiDTEf/Pf9U6n+vfTOfx+k0a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JePyAAAAN0AAAAPAAAAAAAAAAAAAAAAAJgCAABk&#10;cnMvZG93bnJldi54bWxQSwUGAAAAAAQABAD1AAAAjQMAAAAA&#10;" path="m,l39,r,6l39,13,,13,,6,,xe" fillcolor="#979696" stroked="f">
                    <v:path arrowok="t" o:connecttype="custom" o:connectlocs="0,0;39,0;39,6;39,13;0,13;0,6;0,0" o:connectangles="0,0,0,0,0,0,0"/>
                  </v:shape>
                  <v:shape id="Freeform 651" o:spid="_x0000_s1667" style="position:absolute;left:5348;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lpqMcA&#10;AADdAAAADwAAAGRycy9kb3ducmV2LnhtbERPTWvCQBC9C/6HZYReim7SUrXRVUqppShUTXuotyE7&#10;JsHsbJpdTfrvu4WCt3m8z5kvO1OJCzWutKwgHkUgiDOrS84VfH6shlMQziNrrCyTgh9ysFz0e3NM&#10;tG15T5fU5yKEsEtQQeF9nUjpsoIMupGtiQN3tI1BH2CTS91gG8JNJe+iaCwNlhwaCqzpuaDslJ6N&#10;gvXGuq/H7SZ9Gb/G3++r3fkwaW+Vuhl0TzMQnjp/Ff+733SYfx8/wN834QS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JaajHAAAA3QAAAA8AAAAAAAAAAAAAAAAAmAIAAGRy&#10;cy9kb3ducmV2LnhtbFBLBQYAAAAABAAEAPUAAACMAwAAAAA=&#10;" path="m,l39,r,7l39,13,,13,,7,,xe" fillcolor="#908f8e" stroked="f">
                    <v:path arrowok="t" o:connecttype="custom" o:connectlocs="0,0;39,0;39,7;39,13;0,13;0,7;0,0" o:connectangles="0,0,0,0,0,0,0"/>
                  </v:shape>
                  <v:shape id="Freeform 652" o:spid="_x0000_s1668" style="position:absolute;left:5348;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AxCMEA&#10;AADdAAAADwAAAGRycy9kb3ducmV2LnhtbERPTYvCMBC9C/sfwizsTVMVinSNIuLCgl6qwl6HZmyK&#10;zaQkqXb/vREEb/N4n7NcD7YVN/KhcaxgOslAEFdON1wrOJ9+xgsQISJrbB2Tgn8KsF59jJZYaHfn&#10;km7HWIsUwqFABSbGrpAyVIYshonriBN3cd5iTNDXUnu8p3DbylmW5dJiw6nBYEdbQ9X12FsF5eyQ&#10;b9yu3+/DIffz0sh+93dR6utz2HyDiDTEt/jl/tVp/nyaw/ObdIJ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gMQjBAAAA3QAAAA8AAAAAAAAAAAAAAAAAmAIAAGRycy9kb3du&#10;cmV2LnhtbFBLBQYAAAAABAAEAPUAAACGAwAAAAA=&#10;" path="m,l39,r,6l39,13,,13,,6,,xe" fillcolor="#8d8c8b" stroked="f">
                    <v:path arrowok="t" o:connecttype="custom" o:connectlocs="0,0;39,0;39,6;39,13;0,13;0,6;0,0" o:connectangles="0,0,0,0,0,0,0"/>
                  </v:shape>
                  <v:shape id="Freeform 653" o:spid="_x0000_s1669" style="position:absolute;left:5348;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qI8UA&#10;AADdAAAADwAAAGRycy9kb3ducmV2LnhtbERPS2vCQBC+C/0PyxS86UalrcSs0gpiD700sQdvY3by&#10;oNnZkN0m0V/fLRS8zcf3nGQ3mkb01LnasoLFPAJBnFtdc6nglB1maxDOI2tsLJOCKznYbR8mCcba&#10;DvxJfepLEULYxaig8r6NpXR5RQbd3LbEgStsZ9AH2JVSdziEcNPIZRQ9S4M1h4YKW9pXlH+nP0bB&#10;MhvOH/un4mi++sspvdqxud3elJo+jq8bEJ5Gfxf/u991mL9avMDfN+EE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YKojxQAAAN0AAAAPAAAAAAAAAAAAAAAAAJgCAABkcnMv&#10;ZG93bnJldi54bWxQSwUGAAAAAAQABAD1AAAAigMAAAAA&#10;" path="m,l39,r,7l39,13,,13,,7,,xe" fillcolor="#868585" stroked="f">
                    <v:path arrowok="t" o:connecttype="custom" o:connectlocs="0,0;39,0;39,7;39,13;0,13;0,7;0,0" o:connectangles="0,0,0,0,0,0,0"/>
                  </v:shape>
                  <v:shape id="Freeform 654" o:spid="_x0000_s1670" style="position:absolute;left:5348;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N4cYA&#10;AADdAAAADwAAAGRycy9kb3ducmV2LnhtbESPQWvCQBCF74X+h2UKXkrdpFJboquUgqB4KMb+gCE7&#10;JqnZ2bC7avz3zkHwNsN789438+XgOnWmEFvPBvJxBoq48rbl2sDffvX2BSomZIudZzJwpQjLxfPT&#10;HAvrL7yjc5lqJSEcCzTQpNQXWseqIYdx7Hti0Q4+OEyyhlrbgBcJd51+z7KpdtiyNDTY009D1bE8&#10;OQNhv/34z+vNr82G4+q6s5+n1zIYM3oZvmegEg3pYb5fr63gT3LBlW9kBL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XN4cYAAADdAAAADwAAAAAAAAAAAAAAAACYAgAAZHJz&#10;L2Rvd25yZXYueG1sUEsFBgAAAAAEAAQA9QAAAIsDAAAAAA==&#10;" path="m,l39,r,6l39,13,,13,,6,,xe" fillcolor="#838281" stroked="f">
                    <v:path arrowok="t" o:connecttype="custom" o:connectlocs="0,0;39,0;39,6;39,13;0,13;0,6;0,0" o:connectangles="0,0,0,0,0,0,0"/>
                  </v:shape>
                  <v:shape id="Freeform 655" o:spid="_x0000_s1671" style="position:absolute;left:5348;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scEA&#10;AADdAAAADwAAAGRycy9kb3ducmV2LnhtbERPTWsCMRC9C/0PYQpeRBMtFF2NUgotva4Vvc4mY3bp&#10;ZrJsUl3/fVMQvM3jfc5mN/hWXKiPTWAN85kCQWyCbdhpOHx/TJcgYkK22AYmDTeKsNs+jTZY2HDl&#10;ki775EQO4VighjqlrpAympo8xlnoiDN3Dr3HlGHvpO3xmsN9KxdKvUqPDeeGGjt6r8n87H+9hs9K&#10;HU9lOXHKLJxPVsbKVEutx8/D2xpEoiE9xHf3l83zX+Yr+P8mn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i17HBAAAA3QAAAA8AAAAAAAAAAAAAAAAAmAIAAGRycy9kb3du&#10;cmV2LnhtbFBLBQYAAAAABAAEAPUAAACGAwAAAAA=&#10;" path="m,l39,r,7l39,13,,13,,7,,xe" fillcolor="#7d7b7b" stroked="f">
                    <v:path arrowok="t" o:connecttype="custom" o:connectlocs="0,0;39,0;39,7;39,13;0,13;0,7;0,0" o:connectangles="0,0,0,0,0,0,0"/>
                  </v:shape>
                  <v:shape id="Freeform 656" o:spid="_x0000_s1672" style="position:absolute;left:5341;top:1230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T9HscA&#10;AADdAAAADwAAAGRycy9kb3ducmV2LnhtbESPT2sCMRDF70K/Q5hCb5rVFrFbo7RCwUJB1P47Dpvp&#10;ZulmsiRRt/30nYPgbYb35r3fzJe9b9WRYmoCGxiPClDEVbAN1wbe9s/DGaiUkS22gcnALyVYLq4G&#10;cyxtOPGWjrtcKwnhVKIBl3NXap0qRx7TKHTEon2H6DHLGmttI54k3Ld6UhRT7bFhaXDY0cpR9bM7&#10;eAOfT3cf8eu+cmP6m+1fXqeb95XWxtxc948PoDL1+WI+X6+t4N9OhF++kRH0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U/R7HAAAA3QAAAA8AAAAAAAAAAAAAAAAAmAIAAGRy&#10;cy9kb3ducmV2LnhtbFBLBQYAAAAABAAEAPUAAACMAwAAAAA=&#10;" path="m7,l46,r,6l46,13,,13,7,6,7,xe" fillcolor="#777574" stroked="f">
                    <v:path arrowok="t" o:connecttype="custom" o:connectlocs="7,0;46,0;46,6;46,13;0,13;7,6;7,0" o:connectangles="0,0,0,0,0,0,0"/>
                  </v:shape>
                  <v:shape id="Freeform 657" o:spid="_x0000_s1673" style="position:absolute;left:5341;top:1230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HRMMA&#10;AADdAAAADwAAAGRycy9kb3ducmV2LnhtbERPTYvCMBC9C/6HMIIXWVMVRLqmRQRR0IO6etjb0My2&#10;xWZSm6j13xtB2Ns83ufM09ZU4k6NKy0rGA0jEMSZ1SXnCk4/q68ZCOeRNVaWScGTHKRJtzPHWNsH&#10;H+h+9LkIIexiVFB4X8dSuqwgg25oa+LA/dnGoA+wyaVu8BHCTSXHUTSVBksODQXWtCwouxxvRkE+&#10;iHaH9f46xTP9rhfb7Mx6WSnV77WLbxCeWv8v/rg3OsyfjEfw/iac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WHRMMAAADdAAAADwAAAAAAAAAAAAAAAACYAgAAZHJzL2Rv&#10;d25yZXYueG1sUEsFBgAAAAAEAAQA9QAAAIgDAAAAAA==&#10;" path="m7,l46,,40,7r,6l,13,,7,7,xe" fillcolor="#737170" stroked="f">
                    <v:path arrowok="t" o:connecttype="custom" o:connectlocs="7,0;46,0;40,7;40,13;0,13;0,7;7,0" o:connectangles="0,0,0,0,0,0,0"/>
                  </v:shape>
                  <v:shape id="Freeform 658" o:spid="_x0000_s1674" style="position:absolute;left:5341;top:1231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NtsMA&#10;AADdAAAADwAAAGRycy9kb3ducmV2LnhtbERPTWvCQBC9F/wPywi91U2iFomuQYSEXkqpFc9DdkyC&#10;2dmYXWP8926h0Ns83udsstG0YqDeNZYVxLMIBHFpdcOVguNP/rYC4TyyxtYyKXiQg2w7edlgqu2d&#10;v2k4+EqEEHYpKqi971IpXVmTQTezHXHgzrY36APsK6l7vIdw08okit6lwYZDQ40d7WsqL4ebUVCc&#10;F9Vit//6XF5Pt7yY23yJMlbqdTru1iA8jf5f/Of+0GH+PEng95twgt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6NtsMAAADdAAAADwAAAAAAAAAAAAAAAACYAgAAZHJzL2Rv&#10;d25yZXYueG1sUEsFBgAAAAAEAAQA9QAAAIgDAAAAAA==&#10;" path="m,l46,,40,6r,7l,13,,6,,xe" fillcolor="#6d6b6a" stroked="f">
                    <v:path arrowok="t" o:connecttype="custom" o:connectlocs="0,0;46,0;40,6;40,13;0,13;0,6;0,0" o:connectangles="0,0,0,0,0,0,0"/>
                  </v:shape>
                  <v:shape id="Freeform 659" o:spid="_x0000_s1675" style="position:absolute;left:5341;top:12321;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sF74A&#10;AADdAAAADwAAAGRycy9kb3ducmV2LnhtbERPSwrCMBDdC94hjOBOUy2IVKNIQRDEhb+Fu6EZ22Iz&#10;KU209fZGENzN431nue5MJV7UuNKygsk4AkGcWV1yruBy3o7mIJxH1lhZJgVvcrBe9XtLTLRt+Uiv&#10;k89FCGGXoILC+zqR0mUFGXRjWxMH7m4bgz7AJpe6wTaEm0pOo2gmDZYcGgqsKS0oe5yeRgEfJvF+&#10;d7s6nda550qmrdGpUsNBt1mA8NT5v/jn3ukwP57G8P0mnC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e3LBe+AAAA3QAAAA8AAAAAAAAAAAAAAAAAmAIAAGRycy9kb3ducmV2&#10;LnhtbFBLBQYAAAAABAAEAPUAAACDAwAAAAA=&#10;" path="m,l40,r,7l40,13,,13,,7,,xe" fillcolor="#6a6766" stroked="f">
                    <v:path arrowok="t" o:connecttype="custom" o:connectlocs="0,0;40,0;40,7;40,13;0,13;0,7;0,0" o:connectangles="0,0,0,0,0,0,0"/>
                  </v:shape>
                  <v:shape id="Freeform 660" o:spid="_x0000_s1676" style="position:absolute;left:5341;top:12328;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PTFsUA&#10;AADdAAAADwAAAGRycy9kb3ducmV2LnhtbERPTWvCQBC9F/wPywje6sZYikRXUYulh1LaKOhxyI6b&#10;aHY2zW5N+u+7hUJv83ifs1j1thY3an3lWMFknIAgLpyu2Cg47Hf3MxA+IGusHZOCb/KwWg7uFphp&#10;1/EH3fJgRAxhn6GCMoQmk9IXJVn0Y9cQR+7sWoshwtZI3WIXw20t0yR5lBYrjg0lNrQtqbjmX1ZB&#10;fnndpefj0/H09vncmPfOXOtNp9Ro2K/nIAL14V/8537Rcf40fYDfb+IJ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9MWxQAAAN0AAAAPAAAAAAAAAAAAAAAAAJgCAABkcnMv&#10;ZG93bnJldi54bWxQSwUGAAAAAAQABAD1AAAAigMAAAAA&#10;" path="m,l40,r,6l40,13,,13,,6,,xe" fillcolor="#636160" stroked="f">
                    <v:path arrowok="t" o:connecttype="custom" o:connectlocs="0,0;40,0;40,6;40,13;0,13;0,6;0,0" o:connectangles="0,0,0,0,0,0,0"/>
                  </v:shape>
                  <v:shape id="Freeform 661" o:spid="_x0000_s1677" style="position:absolute;left:5341;top:12334;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1IsQA&#10;AADdAAAADwAAAGRycy9kb3ducmV2LnhtbERPS2vCQBC+F/wPywi91Y2W+IiuIkKgFHowtdDjmB2T&#10;YHY27G6T9N93C4Xe5uN7zu4wmlb05HxjWcF8loAgLq1uuFJwec+f1iB8QNbYWiYF3+ThsJ887DDT&#10;duAz9UWoRAxhn6GCOoQuk9KXNRn0M9sRR+5mncEQoaukdjjEcNPKRZIspcGGY0ONHZ1qKu/Fl1Gw&#10;OX7qty636417vZ775mOVLiun1ON0PG5BBBrDv/jP/aLj/OdFC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UtSLEAAAA3QAAAA8AAAAAAAAAAAAAAAAAmAIAAGRycy9k&#10;b3ducmV2LnhtbFBLBQYAAAAABAAEAPUAAACJAwAAAAA=&#10;" path="m,l40,r,7l40,13,,13,,7,,xe" fillcolor="#605d5c" stroked="f">
                    <v:path arrowok="t" o:connecttype="custom" o:connectlocs="0,0;40,0;40,7;40,13;0,13;0,7;0,0" o:connectangles="0,0,0,0,0,0,0"/>
                  </v:shape>
                  <v:shape id="Freeform 662" o:spid="_x0000_s1678" style="position:absolute;left:5341;top:12341;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5EsQA&#10;AADdAAAADwAAAGRycy9kb3ducmV2LnhtbERP22rCQBB9L/gPywi+FN2YipToKiKIheK99XnIjkkw&#10;OxuzW039+q4g9G0O5zrjaWNKcaXaFZYV9HsRCOLU6oIzBV+HRfcdhPPIGkvLpOCXHEwnrZcxJtre&#10;eEfXvc9ECGGXoILc+yqR0qU5GXQ9WxEH7mRrgz7AOpO6xlsIN6WMo2goDRYcGnKsaJ5Tet7/GAXp&#10;6bz63iw/Bza+X7b9VfMaHXdrpTrtZjYC4anx/+Kn+0OH+W/xEB7fhB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beRLEAAAA3QAAAA8AAAAAAAAAAAAAAAAAmAIAAGRycy9k&#10;b3ducmV2LnhtbFBLBQYAAAAABAAEAPUAAACJAwAAAAA=&#10;" path="m,l40,r,6l40,13,,13,,6,,xe" fillcolor="#6a6867" stroked="f">
                    <v:path arrowok="t" o:connecttype="custom" o:connectlocs="0,0;40,0;40,6;40,13;0,13;0,6;0,0" o:connectangles="0,0,0,0,0,0,0"/>
                  </v:shape>
                  <v:shape id="Freeform 663" o:spid="_x0000_s1679" style="position:absolute;left:5341;top:12347;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9aJcYA&#10;AADdAAAADwAAAGRycy9kb3ducmV2LnhtbERPTWsCMRC9F/wPYQrearZb28rWKCLUKpSCWmi9DZvp&#10;7mIyWZJUV3+9EQq9zeN9znjaWSMO5EPjWMH9IANBXDrdcKXgc/t6NwIRIrJG45gUnCjAdNK7GWOh&#10;3ZHXdNjESqQQDgUqqGNsCylDWZPFMHAtceJ+nLcYE/SV1B6PKdwamWfZk7TYcGqosaV5TeV+82sV&#10;fC/ytXncrvzH1+79bWV2engeaaX6t93sBUSkLv6L/9xLneY/5M9w/SadIC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9aJcYAAADdAAAADwAAAAAAAAAAAAAAAACYAgAAZHJz&#10;L2Rvd25yZXYueG1sUEsFBgAAAAAEAAQA9QAAAIsDAAAAAA==&#10;" path="m,l40,r,7l40,13,7,13,,7,,xe" fillcolor="#706e6d" stroked="f">
                    <v:path arrowok="t" o:connecttype="custom" o:connectlocs="0,0;40,0;40,7;40,13;7,13;0,7;0,0" o:connectangles="0,0,0,0,0,0,0"/>
                  </v:shape>
                  <v:shape id="Freeform 664" o:spid="_x0000_s1680" style="position:absolute;left:5341;top:1235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X6pMgA&#10;AADdAAAADwAAAGRycy9kb3ducmV2LnhtbESPQWvCQBCF7wX/wzKCF6m7tVZK6iolVCrFHkz7A4bs&#10;mIRmZ0N2q9Ff7xwKvc3w3rz3zWoz+FadqI9NYAsPMwOKuAyu4crC99f2/hlUTMgO28Bk4UIRNuvR&#10;3QozF858oFORKiUhHDO0UKfUZVrHsiaPcRY6YtGOofeYZO0r7Xo8S7hv9dyYpfbYsDTU2FFeU/lT&#10;/HoLRf62c8d88fF02H/65eVqqvepsXYyHl5fQCUa0r/573rnBP9xLrjyjYyg1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JfqkyAAAAN0AAAAPAAAAAAAAAAAAAAAAAJgCAABk&#10;cnMvZG93bnJldi54bWxQSwUGAAAAAAQABAD1AAAAjQMAAAAA&#10;" path="m,l40,r,6l46,13,7,13,7,6,,xe" fillcolor="#7a7878" stroked="f">
                    <v:path arrowok="t" o:connecttype="custom" o:connectlocs="0,0;40,0;40,6;46,13;7,13;7,6;0,0" o:connectangles="0,0,0,0,0,0,0"/>
                  </v:shape>
                  <v:shape id="Freeform 665" o:spid="_x0000_s1681" style="position:absolute;left:5348;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9lv8MA&#10;AADdAAAADwAAAGRycy9kb3ducmV2LnhtbERPTWsCMRC9C/6HMEJvmlVB7NYoUioqUqTWS2/DZtxd&#10;3UxCkur6741Q6G0e73Nmi9Y04ko+1JYVDAcZCOLC6ppLBcfvVX8KIkRkjY1lUnCnAIt5tzPDXNsb&#10;f9H1EEuRQjjkqKCK0eVShqIig2FgHXHiTtYbjAn6UmqPtxRuGjnKsok0WHNqqNDRe0XF5fBrFHhv&#10;98fhyn3ufs7nfTvdfqzv7qLUS69dvoGI1MZ/8Z97o9P88egVnt+k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9lv8MAAADdAAAADwAAAAAAAAAAAAAAAACYAgAAZHJzL2Rv&#10;d25yZXYueG1sUEsFBgAAAAAEAAQA9QAAAIgDAAAAAA==&#10;" path="m,l33,r6,7l39,13,,13,,7,,xe" fillcolor="#7f7e7d" stroked="f">
                    <v:path arrowok="t" o:connecttype="custom" o:connectlocs="0,0;33,0;39,7;39,13;0,13;0,7;0,0" o:connectangles="0,0,0,0,0,0,0"/>
                  </v:shape>
                  <v:shape id="Freeform 666" o:spid="_x0000_s1682" style="position:absolute;left:5348;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5bsUA&#10;AADdAAAADwAAAGRycy9kb3ducmV2LnhtbESPQWvCQBCF70L/wzKF3symKqHErCKCUHprUtrrNDsm&#10;0exsmt1q/Pedg9DbDO/Ne98U28n16kJj6DwbeE5SUMS1tx03Bj6qw/wFVIjIFnvPZOBGAbabh1mB&#10;ufVXfqdLGRslIRxyNNDGOORah7olhyHxA7FoRz86jLKOjbYjXiXc9XqRppl22LE0tDjQvqX6XP46&#10;A2/uc79axCm1t/PPd3awX1V2YmOeHqfdGlSkKf6b79evVvCXS+GXb2QEv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fluxQAAAN0AAAAPAAAAAAAAAAAAAAAAAJgCAABkcnMv&#10;ZG93bnJldi54bWxQSwUGAAAAAAQABAD1AAAAigMAAAAA&#10;" path="m,l39,r,6l39,13,,13,,6,,xe" fillcolor="#8b8989" stroked="f">
                    <v:path arrowok="t" o:connecttype="custom" o:connectlocs="0,0;39,0;39,6;39,13;0,13;0,6;0,0" o:connectangles="0,0,0,0,0,0,0"/>
                  </v:shape>
                  <v:shape id="Freeform 667" o:spid="_x0000_s1683" style="position:absolute;left:5348;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sIA&#10;AADdAAAADwAAAGRycy9kb3ducmV2LnhtbERPzWrCQBC+C77DMoI33WigldRVRIlI9WLsA0yz0ySY&#10;nQ3ZTYxv7xYKvc3H9zvr7WBq0VPrKssKFvMIBHFudcWFgq9bOluBcB5ZY22ZFDzJwXYzHq0x0fbB&#10;V+ozX4gQwi5BBaX3TSKly0sy6Oa2IQ7cj20N+gDbQuoWHyHc1HIZRW/SYMWhocSG9iXl96wzCtLs&#10;W2N0vpw/ZYO16d7z48FflJpOht0HCE+D/xf/uU86zI/jBfx+E06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3+aawgAAAN0AAAAPAAAAAAAAAAAAAAAAAJgCAABkcnMvZG93&#10;bnJldi54bWxQSwUGAAAAAAQABAD1AAAAhwMAAAAA&#10;" path="m,l39,r,7l39,13,,13,,7,,xe" fillcolor="#91908f" stroked="f">
                    <v:path arrowok="t" o:connecttype="custom" o:connectlocs="0,0;39,0;39,7;39,13;0,13;0,7;0,0" o:connectangles="0,0,0,0,0,0,0"/>
                  </v:shape>
                  <v:shape id="Freeform 668" o:spid="_x0000_s1684" style="position:absolute;left:5348;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y28MA&#10;AADdAAAADwAAAGRycy9kb3ducmV2LnhtbERPS2sCMRC+F/wPYQq91awKVVajiEvBQ6n1gedhM27W&#10;biZLkq7bf98IBW/z8T1nseptIzryoXasYDTMQBCXTtdcKTgd319nIEJE1tg4JgW/FGC1HDwtMNfu&#10;xnvqDrESKYRDjgpMjG0uZSgNWQxD1xIn7uK8xZigr6T2eEvhtpHjLHuTFmtODQZb2hgqvw8/VsHU&#10;Tk3xsTuvfbH9HGVxXxXX7kupl+d+PQcRqY8P8b97q9P8yWQM92/S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Yy28MAAADdAAAADwAAAAAAAAAAAAAAAACYAgAAZHJzL2Rv&#10;d25yZXYueG1sUEsFBgAAAAAEAAQA9QAAAIgDAAAAAA==&#10;" path="m,l39,r,6l39,13,,13,,6,,xe" fillcolor="#9c9b9b" stroked="f">
                    <v:path arrowok="t" o:connecttype="custom" o:connectlocs="0,0;39,0;39,6;39,13;0,13;0,6;0,0" o:connectangles="0,0,0,0,0,0,0"/>
                  </v:shape>
                  <v:shape id="Freeform 669" o:spid="_x0000_s1685" style="position:absolute;left:5348;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hv4MMA&#10;AADdAAAADwAAAGRycy9kb3ducmV2LnhtbERPzWrCQBC+F3yHZQRvdWNDq0ZXsaLgoT1UfYAhOyYh&#10;2dkluybx7d1Cobf5+H5nvR1MIzpqfWVZwWyagCDOra64UHC9HF8XIHxA1thYJgUP8rDdjF7WmGnb&#10;8w9151CIGMI+QwVlCC6T0uclGfRT64gjd7OtwRBhW0jdYh/DTSPfkuRDGqw4NpToaF9SXp/vRkF/&#10;PXTDZ+6WzWN/cF/1e32afydKTcbDbgUi0BD+xX/uk47z0zSF32/iC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hv4MMAAADdAAAADwAAAAAAAAAAAAAAAACYAgAAZHJzL2Rv&#10;d25yZXYueG1sUEsFBgAAAAAEAAQA9QAAAIgDAAAAAA==&#10;" path="m,l39,r,7l39,13,,13,,7,,xe" fillcolor="#a2a1a1" stroked="f">
                    <v:path arrowok="t" o:connecttype="custom" o:connectlocs="0,0;39,0;39,7;39,13;0,13;0,7;0,0" o:connectangles="0,0,0,0,0,0,0"/>
                  </v:shape>
                  <v:shape id="Freeform 670" o:spid="_x0000_s1686" style="position:absolute;left:5348;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5Pk8YA&#10;AADdAAAADwAAAGRycy9kb3ducmV2LnhtbERPS2vCQBC+F/oflin0ImZjYyVNXaX1ATnYg5qLtyE7&#10;TUKzsyG7avz33YLQ23x8z5kvB9OKC/WusaxgEsUgiEurG64UFMftOAXhPLLG1jIpuJGD5eLxYY6Z&#10;tlfe0+XgKxFC2GWooPa+y6R0ZU0GXWQ74sB9296gD7CvpO7xGsJNK1/ieCYNNhwaauxoVVP5czgb&#10;Bc3o7St/nc5Ok7hY5Z/rTbpLCqfU89Pw8Q7C0+D/xXd3rsP8JJnC3zfhB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5Pk8YAAADdAAAADwAAAAAAAAAAAAAAAACYAgAAZHJz&#10;L2Rvd25yZXYueG1sUEsFBgAAAAAEAAQA9QAAAIsDAAAAAA==&#10;" path="m,l39,r,6l39,13,,13,,6,,xe" fillcolor="#afaeae" stroked="f">
                    <v:path arrowok="t" o:connecttype="custom" o:connectlocs="0,0;39,0;39,6;39,13;0,13;0,6;0,0" o:connectangles="0,0,0,0,0,0,0"/>
                  </v:shape>
                  <v:shape id="Freeform 671" o:spid="_x0000_s1687" style="position:absolute;left:5348;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xCVMMA&#10;AADdAAAADwAAAGRycy9kb3ducmV2LnhtbERPS2sCMRC+C/6HMEJvmq3SUrZGKYJY0ItrH9dhM7vZ&#10;djNZkuiu/74RCt7m43vOcj3YVlzIh8axgsdZBoK4dLrhWsHHaTt9AREissbWMSm4UoD1ajxaYq5d&#10;z0e6FLEWKYRDjgpMjF0uZSgNWQwz1xEnrnLeYkzQ11J77FO4beU8y56lxYZTg8GONobK3+JsFVDR&#10;VZXZ+dPPV3vYHfqBP+X+W6mHyfD2CiLSEO/if/e7TvMXiye4fZNO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xCVMMAAADdAAAADwAAAAAAAAAAAAAAAACYAgAAZHJzL2Rv&#10;d25yZXYueG1sUEsFBgAAAAAEAAQA9QAAAIgDAAAAAA==&#10;" path="m,l39,r,7l39,13,,13,,7,,xe" fillcolor="#b7b6b5" stroked="f">
                    <v:path arrowok="t" o:connecttype="custom" o:connectlocs="0,0;39,0;39,7;39,13;0,13;0,7;0,0" o:connectangles="0,0,0,0,0,0,0"/>
                  </v:shape>
                  <v:shape id="Freeform 672" o:spid="_x0000_s1688" style="position:absolute;left:5348;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oYzMIA&#10;AADdAAAADwAAAGRycy9kb3ducmV2LnhtbERPS4vCMBC+C/sfwizsTVMVfFSjrC6CCHvwUc9DM7Zl&#10;m0lposZ/b4QFb/PxPWe+DKYWN2pdZVlBv5eAIM6trrhQcDpuuhMQziNrrC2Tggc5WC4+OnNMtb3z&#10;nm4HX4gYwi5FBaX3TSqly0sy6Hq2IY7cxbYGfYRtIXWL9xhuajlIkpE0WHFsKLGhdUn53+FqFKys&#10;zszPbnoN4/A40+8uWyX9TKmvz/A9A+Ep+Lf4373Vcf5wOILXN/EE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hjMwgAAAN0AAAAPAAAAAAAAAAAAAAAAAJgCAABkcnMvZG93&#10;bnJldi54bWxQSwUGAAAAAAQABAD1AAAAhwMAAAAA&#10;" path="m,l39,r,6l39,13,6,13,,6,,xe" fillcolor="#c6c6c5" stroked="f">
                    <v:path arrowok="t" o:connecttype="custom" o:connectlocs="0,0;39,0;39,6;39,13;6,13;0,6;0,0" o:connectangles="0,0,0,0,0,0,0"/>
                  </v:shape>
                  <v:shape id="Freeform 673" o:spid="_x0000_s1689" style="position:absolute;left:5348;top:1241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3eWcIA&#10;AADdAAAADwAAAGRycy9kb3ducmV2LnhtbERP22oCMRB9L/gPYQq+1WwralmNIkJBSltQ+wHDZky2&#10;3cwsm+hu/74RCn2bw7nOajOERl2pi7WwgcdJAYq4EluzM/B5enl4BhUTssVGmAz8UITNenS3wtJK&#10;zwe6HpNTOYRjiQZ8Sm2pdaw8BYwTaYkzd5YuYMqwc9p22Ofw0OinopjrgDXnBo8t7TxV38dLMKC/&#10;dq13r0ncRT5mb/0g8/dejBnfD9slqERD+hf/ufc2z59OF3D7Jp+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d5ZwgAAAN0AAAAPAAAAAAAAAAAAAAAAAJgCAABkcnMvZG93&#10;bnJldi54bWxQSwUGAAAAAAQABAD1AAAAhwMAAAAA&#10;" path="m,l39,r,7l46,13,6,13,6,7,,xe" fillcolor="#cfcece" stroked="f">
                    <v:path arrowok="t" o:connecttype="custom" o:connectlocs="0,0;39,0;39,7;46,13;6,13;6,7;0,0" o:connectangles="0,0,0,0,0,0,0"/>
                  </v:shape>
                  <v:shape id="Freeform 674" o:spid="_x0000_s1690" style="position:absolute;left:5354;top:12419;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f+8ccA&#10;AADdAAAADwAAAGRycy9kb3ducmV2LnhtbESPQWvCQBCF7wX/wzJCb3XTikGiq1RpSkUvtSJ4G7LT&#10;JDQ7G7LbGP+9cyj0NsN78943y/XgGtVTF2rPBp4nCSjiwtuaSwOnr/xpDipEZIuNZzJwowDr1ehh&#10;iZn1V/6k/hhLJSEcMjRQxdhmWoeiIodh4lti0b595zDK2pXadniVcNfolyRJtcOapaHClrYVFT/H&#10;X2dgM0vy9rLPd9jv+fz2nqaHcp4a8zgeXhegIg3x3/x3/WEFfzoVXPlGRt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X/vHHAAAA3QAAAA8AAAAAAAAAAAAAAAAAmAIAAGRy&#10;cy9kb3ducmV2LnhtbFBLBQYAAAAABAAEAPUAAACMAwAAAAA=&#10;" path="m,l33,r7,6l40,13,,13,,6,,xe" fillcolor="#e1e0e0" stroked="f">
                    <v:path arrowok="t" o:connecttype="custom" o:connectlocs="0,0;33,0;40,6;40,13;0,13;0,6;0,0" o:connectangles="0,0,0,0,0,0,0"/>
                  </v:shape>
                  <v:shape id="Freeform 675" o:spid="_x0000_s1691" style="position:absolute;left:5354;top:12425;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dIscA&#10;AADdAAAADwAAAGRycy9kb3ducmV2LnhtbESPQWvCQBCF7wX/wzJCL6VubECb1FXE0tJT0eihxyE7&#10;JtHsbMxuk/jvuwXB2wzvvW/eLFaDqUVHrassK5hOIhDEudUVFwoO+4/nVxDOI2usLZOCKzlYLUcP&#10;C0y17XlHXeYLESDsUlRQet+kUrq8JINuYhvioB1ta9CHtS2kbrEPcFPLlyiaSYMVhwslNrQpKT9n&#10;vyZQkk/TvZ9+4qftt0/mh3lxuVx7pR7Hw/oNhKfB38239JcO9eM4gf9vwgh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lXSLHAAAA3QAAAA8AAAAAAAAAAAAAAAAAmAIAAGRy&#10;cy9kb3ducmV2LnhtbFBLBQYAAAAABAAEAPUAAACMAwAAAAA=&#10;" path="m,l40,r,7l40,13,,13,,7,,xe" fillcolor="#ebeaea" stroked="f">
                    <v:path arrowok="t" o:connecttype="custom" o:connectlocs="0,0;40,0;40,7;40,13;0,13;0,7;0,0" o:connectangles="0,0,0,0,0,0,0"/>
                  </v:shape>
                  <v:shape id="Freeform 676" o:spid="_x0000_s1692" style="position:absolute;left:5354;top:12432;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psPsQA&#10;AADdAAAADwAAAGRycy9kb3ducmV2LnhtbESPQWvCQBCF7wX/wzIFb3XTKiKpqxRBKOhFrdDjkB2T&#10;YHY27q4m/nvnIHib4b1575v5sneNulGItWcDn6MMFHHhbc2lgb/D+mMGKiZki41nMnCnCMvF4G2O&#10;ufUd7+i2T6WSEI45GqhSanOtY1GRwzjyLbFoJx8cJllDqW3ATsJdo7+ybKod1iwNFba0qqg476/O&#10;wPFy2obpP120ux4343OqZx2ujBm+9z/foBL16WV+Xv9awR9PhF++kRH0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KbD7EAAAA3QAAAA8AAAAAAAAAAAAAAAAAmAIAAGRycy9k&#10;b3ducmV2LnhtbFBLBQYAAAAABAAEAPUAAACJAwAAAAA=&#10;" path="m,l40,r,6l40,13,7,13,,6,,xe" stroked="f">
                    <v:path arrowok="t" o:connecttype="custom" o:connectlocs="0,0;40,0;40,6;40,13;7,13;0,6;0,0" o:connectangles="0,0,0,0,0,0,0"/>
                  </v:shape>
                  <v:shape id="Freeform 677" o:spid="_x0000_s1693" style="position:absolute;left:5354;top:1243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CFsAA&#10;AADdAAAADwAAAGRycy9kb3ducmV2LnhtbERP24rCMBB9F/Yfwizsi2jqrUg1yiIKvm71A4ZmbGqb&#10;SWmytfv3RhD2bQ7nOtv9YBvRU+crxwpm0wQEceF0xaWC6+U0WYPwAVlj45gU/JGH/e5jtMVMuwf/&#10;UJ+HUsQQ9hkqMCG0mZS+MGTRT11LHLmb6yyGCLtS6g4fMdw2cp4kqbRYcWww2NLBUFHnv1bBalyV&#10;IUndvZ+Pz/p0rIc6b4xSX5/D9wZEoCH8i9/us47zF8sZvL6JJ8jd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KCFsAAAADdAAAADwAAAAAAAAAAAAAAAACYAgAAZHJzL2Rvd25y&#10;ZXYueG1sUEsFBgAAAAAEAAQA9QAAAIUDAAAAAA==&#10;" path="m,l40,r,7l46,13,7,13,7,7,,xe" fillcolor="#f6f6f6" stroked="f">
                    <v:path arrowok="t" o:connecttype="custom" o:connectlocs="0,0;40,0;40,7;46,13;7,13;7,7;0,0" o:connectangles="0,0,0,0,0,0,0"/>
                  </v:shape>
                  <v:shape id="Freeform 678" o:spid="_x0000_s1694" style="position:absolute;left:5361;top:1244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g3jcIA&#10;AADdAAAADwAAAGRycy9kb3ducmV2LnhtbERPTWvCQBC9F/wPywje6sZYiqSuUgRRKEWMeh+y0yRN&#10;djZkR03/fbcg9DaP9znL9eBadaM+1J4NzKYJKOLC25pLA+fT9nkBKgiyxdYzGfihAOvV6GmJmfV3&#10;PtItl1LFEA4ZGqhEukzrUFTkMEx9Rxy5L987lAj7Utse7zHctTpNklftsObYUGFHm4qKJr86A4fk&#10;0qQbsVc5de571xzrj88yN2YyHt7fQAkN8i9+uPc2zp+/pPD3TTxBr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2DeNwgAAAN0AAAAPAAAAAAAAAAAAAAAAAJgCAABkcnMvZG93&#10;bnJldi54bWxQSwUGAAAAAAQABAD1AAAAhwMAAAAA&#10;" path="m,l33,r6,6l39,13,,13,,6,,xe" fillcolor="#e3e3e2" stroked="f">
                    <v:path arrowok="t" o:connecttype="custom" o:connectlocs="0,0;33,0;39,6;39,13;0,13;0,6;0,0" o:connectangles="0,0,0,0,0,0,0"/>
                  </v:shape>
                  <v:shape id="Freeform 679" o:spid="_x0000_s1695" style="position:absolute;left:5361;top:1245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u+cMA&#10;AADdAAAADwAAAGRycy9kb3ducmV2LnhtbERPTYvCMBC9L/gfwgh709RVilSjiLAgiIdVwevYzDbd&#10;NpPaRK3+erOwsLd5vM+ZLztbixu1vnSsYDRMQBDnTpdcKDgePgdTED4ga6wdk4IHeVguem9zzLS7&#10;8xfd9qEQMYR9hgpMCE0mpc8NWfRD1xBH7tu1FkOEbSF1i/cYbmv5kSSptFhybDDY0NpQXu2vVoFt&#10;/PVSPU5parbPXVpWz3Ox+1Hqvd+tZiACdeFf/Ofe6Dh/PBnD7zfxB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Bu+cMAAADdAAAADwAAAAAAAAAAAAAAAACYAgAAZHJzL2Rv&#10;d25yZXYueG1sUEsFBgAAAAAEAAQA9QAAAIgDAAAAAA==&#10;" path="m,l39,r,7l46,13,7,13,,7,,xe" fillcolor="#d9d8d8" stroked="f">
                    <v:path arrowok="t" o:connecttype="custom" o:connectlocs="0,0;39,0;39,7;46,13;7,13;0,7;0,0" o:connectangles="0,0,0,0,0,0,0"/>
                  </v:shape>
                  <v:shape id="Freeform 680" o:spid="_x0000_s1696" style="position:absolute;left:5361;top:12458;width:91;height:13;visibility:visible;mso-wrap-style:square;v-text-anchor:top" coordsize="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3AsEA&#10;AADdAAAADwAAAGRycy9kb3ducmV2LnhtbERPTYvCMBC9C/sfwix403RVVKpRlgXBPVoF9zg0s02x&#10;mXSTaOu/3wiCt3m8z1lve9uIG/lQO1bwMc5AEJdO11wpOB13oyWIEJE1No5JwZ0CbDdvgzXm2nV8&#10;oFsRK5FCOOSowMTY5lKG0pDFMHYtceJ+nbcYE/SV1B67FG4bOcmyubRYc2ow2NKXofJSXK2CnzA5&#10;npffXRHl1XdVb/72fjFXavjef65AROrjS/x073WaP53N4PFNOkF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IdwLBAAAA3QAAAA8AAAAAAAAAAAAAAAAAmAIAAGRycy9kb3du&#10;cmV2LnhtbFBLBQYAAAAABAAEAPUAAACGAwAAAAA=&#10;" path="m,l39,r7,l46,6r,7l7,13,7,6,,xm91,13r,xe" fillcolor="#c8c8c7" stroked="f">
                    <v:path arrowok="t" o:connecttype="custom" o:connectlocs="0,0;39,0;46,0;46,6;46,6;46,13;7,13;7,6;0,0;91,13;91,13;91,13;91,13" o:connectangles="0,0,0,0,0,0,0,0,0,0,0,0,0"/>
                    <o:lock v:ext="edit" verticies="t"/>
                  </v:shape>
                  <v:shape id="Freeform 681" o:spid="_x0000_s1697" style="position:absolute;left:5368;top:12464;width:84;height:13;visibility:visible;mso-wrap-style:square;v-text-anchor:top" coordsize="8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SPRsQA&#10;AADdAAAADwAAAGRycy9kb3ducmV2LnhtbERPTWvCQBC9C/0PyxS8SN3YWimpq4jQ4kGRJqW9Dtlp&#10;NjU7G7Krif/eFQRv83ifM1/2thYnan3lWMFknIAgLpyuuFTwnX88vYHwAVlj7ZgUnMnDcvEwmGOq&#10;XcdfdMpCKWII+xQVmBCaVEpfGLLox64hjtyfay2GCNtS6ha7GG5r+ZwkM2mx4thgsKG1oeKQHa2C&#10;/3CQoxlnG7fNd2vD5vO32/8oNXzsV+8gAvXhLr65NzrOf5m+wvWbeIJ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Ej0bEAAAA3QAAAA8AAAAAAAAAAAAAAAAAmAIAAGRycy9k&#10;b3ducmV2LnhtbFBLBQYAAAAABAAEAPUAAACJAwAAAAA=&#10;" path="m,l39,r,7l45,13,6,13,,7,,xm78,13r-7,l78,7r6,l78,13xe" fillcolor="#c0c0bf" stroked="f">
                    <v:path arrowok="t" o:connecttype="custom" o:connectlocs="0,0;39,0;39,0;39,0;39,7;45,13;6,13;0,7;0,0;78,13;71,13;78,7;84,7;78,13" o:connectangles="0,0,0,0,0,0,0,0,0,0,0,0,0,0"/>
                    <o:lock v:ext="edit" verticies="t"/>
                  </v:shape>
                  <v:shape id="Freeform 682" o:spid="_x0000_s1698" style="position:absolute;left:5368;top:12471;width:84;height:13;visibility:visible;mso-wrap-style:square;v-text-anchor:top" coordsize="8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i1MQA&#10;AADdAAAADwAAAGRycy9kb3ducmV2LnhtbERPS2sCMRC+C/6HMEJvmq0Wka1RWovFk+CDgrdhM90s&#10;3UyWJLqrv74RBG/z8T1nvuxsLS7kQ+VYwesoA0FcOF1xqeB4WA9nIEJE1lg7JgVXCrBc9HtzzLVr&#10;eUeXfSxFCuGQowITY5NLGQpDFsPINcSJ+3XeYkzQl1J7bFO4reU4y6bSYsWpwWBDK0PF3/5sFXyX&#10;N7Nebdrb+PBZ+OtXdtrGn5NSL4Pu4x1EpC4+xQ/3Rqf5k7cp3L9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zotTEAAAA3QAAAA8AAAAAAAAAAAAAAAAAmAIAAGRycy9k&#10;b3ducmV2LnhtbFBLBQYAAAAABAAEAPUAAACJAwAAAAA=&#10;" path="m,l39,,52,6r6,l71,6,84,,78,6r,7l6,13,6,6,,xe" fillcolor="#b1b1b0" stroked="f">
                    <v:path arrowok="t" o:connecttype="custom" o:connectlocs="0,0;39,0;52,6;58,6;71,6;84,0;84,0;78,6;78,6;78,13;6,13;6,6;6,6;0,0;0,0" o:connectangles="0,0,0,0,0,0,0,0,0,0,0,0,0,0,0"/>
                  </v:shape>
                  <v:shape id="Freeform 683" o:spid="_x0000_s1699" style="position:absolute;left:5374;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ecYA&#10;AADdAAAADwAAAGRycy9kb3ducmV2LnhtbERPTWvCQBC9F/wPywhepG5qqtXoJpRCobZ4qBb0OGTH&#10;JJidDdlVo7++WxB6m8f7nGXWmVqcqXWVZQVPowgEcW51xYWCn+374wyE88gaa8uk4EoOsrT3sMRE&#10;2wt/03njCxFC2CWooPS+SaR0eUkG3cg2xIE72NagD7AtpG7xEsJNLcdRNJUGKw4NJTb0VlJ+3JyM&#10;gorW8Ww6X31ytL3h1y4eTlb7k1KDfve6AOGp8//iu/tDh/nx8wv8fRNO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V/ecYAAADdAAAADwAAAAAAAAAAAAAAAACYAgAAZHJz&#10;L2Rvd25yZXYueG1sUEsFBgAAAAAEAAQA9QAAAIsDAAAAAA==&#10;" path="m,l39,,52,,65,r7,l72,7r-7,6l7,13,,7,,xe" fillcolor="#abaaaa" stroked="f">
                    <v:path arrowok="t" o:connecttype="custom" o:connectlocs="0,0;39,0;52,0;65,0;72,0;72,0;72,7;65,13;7,13;0,7;0,0;0,0" o:connectangles="0,0,0,0,0,0,0,0,0,0,0,0"/>
                  </v:shape>
                  <v:shape id="Freeform 684" o:spid="_x0000_s1700" style="position:absolute;left:5374;top:12484;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83rMQA&#10;AADdAAAADwAAAGRycy9kb3ducmV2LnhtbESPzWrCQBDH74W+wzIFb3W3VaSkrhJKFfGgNPUBhuyY&#10;BLOzIbtq8vbOodDbDPP/+M1yPfhW3aiPTWALb1MDirgMruHKwul38/oBKiZkh21gsjBShPXq+WmJ&#10;mQt3/qFbkSolIRwztFCn1GVax7Imj3EaOmK5nUPvMcnaV9r1eJdw3+p3YxbaY8PSUGNHXzWVl+Lq&#10;peSQb7/NcWGw2Jz88TDux3y7t3byMuSfoBIN6V/85945wZ/NBVe+kRH0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N6zEAAAA3QAAAA8AAAAAAAAAAAAAAAAAmAIAAGRycy9k&#10;b3ducmV2LnhtbFBLBQYAAAAABAAEAPUAAACJAwAAAAA=&#10;" path="m,l72,,65,6r-6,7l13,13,7,6,,xe" fillcolor="#9f9e9d" stroked="f">
                    <v:path arrowok="t" o:connecttype="custom" o:connectlocs="0,0;72,0;65,6;59,13;13,13;7,6;0,0" o:connectangles="0,0,0,0,0,0,0"/>
                  </v:shape>
                  <v:shape id="Freeform 685" o:spid="_x0000_s1701" style="position:absolute;left:5381;top:12490;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3VYsYA&#10;AADdAAAADwAAAGRycy9kb3ducmV2LnhtbESP3YrCMBCF7xd8hzCCN8ua+re41SgiCt4s/qwPMDRj&#10;W2wmpYm19enNguDdDOecb87Ml40pRE2Vyy0rGPQjEMSJ1TmnCs5/268pCOeRNRaWSUFLDpaLzscc&#10;Y23vfKT65FMRIOxiVJB5X8ZSuiQjg65vS+KgXWxl0Ie1SqWu8B7gppDDKPqWBnMOFzIsaZ1Rcj3d&#10;TKAc9r/bDT5q+Tk6T/eTJG83rlWq121WMxCeGv82v9I7HeqPxj/w/00YQS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3VYsYAAADdAAAADwAAAAAAAAAAAAAAAACYAgAAZHJz&#10;L2Rvd25yZXYueG1sUEsFBgAAAAAEAAQA9QAAAIsDAAAAAA==&#10;" path="m,l58,,52,7,39,13r-20,l13,7,,xe" fillcolor="#989797" stroked="f">
                    <v:path arrowok="t" o:connecttype="custom" o:connectlocs="0,0;58,0;52,7;39,13;19,13;13,7;0,0" o:connectangles="0,0,0,0,0,0,0"/>
                  </v:shape>
                  <v:shape id="Freeform 686" o:spid="_x0000_s1702" style="position:absolute;left:5387;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7bjscA&#10;AADdAAAADwAAAGRycy9kb3ducmV2LnhtbESPQW/CMAyF70j7D5GRdoO0oE1TISCExjRtpzE4cDON&#10;SSsap2oCdPv182ESN1vv+b3P82XvG3WlLtaBDeTjDBRxGWzNzsDuezN6ARUTssUmMBn4oQjLxcNg&#10;joUNN/6i6zY5JSEcCzRQpdQWWseyIo9xHFpi0U6h85hk7Zy2Hd4k3Dd6kmXP2mPN0lBhS+uKyvP2&#10;4g0cX094mX4c1vvjm2u1+80/3So35nHYr2agEvXpbv6/freCP30SfvlGR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247HAAAA3QAAAA8AAAAAAAAAAAAAAAAAmAIAAGRy&#10;cy9kb3ducmV2LnhtbFBLBQYAAAAABAAEAPUAAACMAwAAAAA=&#10;" path="m,l46,,39,6,26,6,13,6,,xe" fillcolor="#8d8c8b" stroked="f">
                    <v:path arrowok="t" o:connecttype="custom" o:connectlocs="0,0;46,0;39,6;26,6;13,6;0,0" o:connectangles="0,0,0,0,0,0"/>
                  </v:shape>
                  <v:shape id="Freeform 687" o:spid="_x0000_s1703" style="position:absolute;left:5400;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VwsQA&#10;AADdAAAADwAAAGRycy9kb3ducmV2LnhtbERPTWsCMRC9C/0PYQreNKvSIlujaFXwZOlqKb2Nm3Gz&#10;dDNZkqjbf28Khd7m8T5ntuhsI67kQ+1YwWiYgSAuna65UnA8bAdTECEia2wck4IfCrCYP/RmmGt3&#10;43e6FrESKYRDjgpMjG0uZSgNWQxD1xIn7uy8xZigr6T2eEvhtpHjLHuWFmtODQZbejVUfhcXq+Bz&#10;edmMp/Xp463Zr+3XemV8MVkp1X/sli8gInXxX/zn3uk0f/I0gt9v0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dVcLEAAAA3QAAAA8AAAAAAAAAAAAAAAAAmAIAAGRycy9k&#10;b3ducmV2LnhtbFBLBQYAAAAABAAEAPUAAACJAwAAAAA=&#10;" path="m,l20,,13,,,xe" fillcolor="#878685" stroked="f">
                    <v:path arrowok="t" o:connecttype="custom" o:connectlocs="0,0;20,0;13,0;0,0" o:connectangles="0,0,0,0"/>
                  </v:shape>
                  <v:shape id="Freeform 688" o:spid="_x0000_s1704" style="position:absolute;left:5341;top:12100;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7sQA&#10;AADdAAAADwAAAGRycy9kb3ducmV2LnhtbERPTWvCQBC9F/oflil4q5tqGyS6SrGU5uJBrdDjkB2T&#10;YHYmZleT/vuuUPA2j/c5i9XgGnWlztfCBl7GCSjiQmzNpYHv/efzDJQPyBYbYTLwSx5Wy8eHBWZW&#10;et7SdRdKFUPYZ2igCqHNtPZFRQ79WFriyB2lcxgi7EptO+xjuGv0JElS7bDm2FBhS+uKitPu4gyc&#10;Dq18nWfS/6SXj22zSV/zg+TGjJ6G9zmoQEO4i//duY3zp28TuH0TT9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wu7EAAAA3QAAAA8AAAAAAAAAAAAAAAAAmAIAAGRycy9k&#10;b3ducmV2LnhtbFBLBQYAAAAABAAEAPUAAACJAwAAAAA=&#10;" path="m228,46l209,59,189,39,163,26,137,20r-32,6l85,52,66,85,53,137r-7,52l40,241r6,45l53,332r13,32l72,377r13,l98,377r13,-6l105,377r-7,13l92,397r-13,6l72,403,46,397,33,377,20,338,7,293,,241,7,182r6,-58l33,72,40,52,53,33,72,20,85,7,124,r46,l189,7r13,6l222,26r6,20e" filled="f" strokecolor="#1f1a17" strokeweight=".35pt">
                    <v:path arrowok="t" o:connecttype="custom" o:connectlocs="228,46;209,59;189,39;163,26;137,20;105,26;85,52;66,85;53,137;46,189;40,241;46,286;53,332;66,364;72,377;85,377;98,377;111,371;105,377;98,390;92,397;79,403;72,403;46,397;33,377;20,338;7,293;0,241;7,182;13,124;33,72;40,52;53,33;72,20;85,7;124,0;170,0;189,7;202,13;222,26;228,46" o:connectangles="0,0,0,0,0,0,0,0,0,0,0,0,0,0,0,0,0,0,0,0,0,0,0,0,0,0,0,0,0,0,0,0,0,0,0,0,0,0,0,0,0"/>
                  </v:shape>
                </v:group>
                <v:rect id="Rectangle 689" o:spid="_x0000_s1705" style="position:absolute;left:16069;top:5713;width:1006;height:22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T1JMMA&#10;AADdAAAADwAAAGRycy9kb3ducmV2LnhtbERPzWoCMRC+F3yHMIK3mt3aSt0aRYWiFDys7QMMm+lm&#10;281km0Rd394IQm/z8f3OfNnbVpzIh8axgnycgSCunG64VvD1+f74CiJEZI2tY1JwoQDLxeBhjoV2&#10;Zy7pdIi1SCEcClRgYuwKKUNlyGIYu444cd/OW4wJ+lpqj+cUblv5lGVTabHh1GCwo42h6vdwtApo&#10;vS1nP6tg9tLnId9/TGfP2z+lRsN+9QYiUh//xXf3Tqf5k5cJ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T1JMMAAADdAAAADwAAAAAAAAAAAAAAAACYAgAAZHJzL2Rv&#10;d25yZXYueG1sUEsFBgAAAAAEAAQA9QAAAIgDAAAAAA==&#10;" filled="f" stroked="f">
                  <v:textbox inset="0,0,0,0">
                    <w:txbxContent>
                      <w:p w:rsidR="00053375" w:rsidRPr="00FA168B" w:rsidRDefault="00053375" w:rsidP="00053375">
                        <w:pPr>
                          <w:rPr>
                            <w:vertAlign w:val="subscript"/>
                          </w:rPr>
                        </w:pPr>
                        <w:r>
                          <w:t>Α</w:t>
                        </w:r>
                      </w:p>
                    </w:txbxContent>
                  </v:textbox>
                </v:rect>
                <v:rect id="Rectangle 690" o:spid="_x0000_s1706" style="position:absolute;left:16069;top:1141;width:1791;height:22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1tUMMA&#10;AADdAAAADwAAAGRycy9kb3ducmV2LnhtbERPzWoCMRC+F3yHMIK3mt1qpW6NYgtiKXhY7QMMm+lm&#10;281km0Rd394UBG/z8f3OYtXbVpzIh8axgnycgSCunG64VvB12Dy+gAgRWWPrmBRcKMBqOXhYYKHd&#10;mUs67WMtUgiHAhWYGLtCylAZshjGriNO3LfzFmOCvpba4zmF21Y+ZdlMWmw4NRjs6N1Q9bs/WgX0&#10;ti3nP+tgdtLnId99zubT7Z9So2G/fgURqY938c39odP8yfMU/r9JJ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1tUMMAAADdAAAADwAAAAAAAAAAAAAAAACYAgAAZHJzL2Rv&#10;d25yZXYueG1sUEsFBgAAAAAEAAQA9QAAAIgDAAAAAA==&#10;" filled="f" stroked="f">
                  <v:textbox inset="0,0,0,0">
                    <w:txbxContent>
                      <w:p w:rsidR="00053375" w:rsidRPr="00304FA4" w:rsidRDefault="00053375" w:rsidP="00053375">
                        <w:pPr>
                          <w:rPr>
                            <w:color w:val="FF0000"/>
                            <w:lang w:val="en-US"/>
                          </w:rPr>
                        </w:pPr>
                        <w:r>
                          <w:rPr>
                            <w:color w:val="FF0000"/>
                            <w:lang w:val="en-US"/>
                          </w:rPr>
                          <w:t xml:space="preserve">  </w:t>
                        </w:r>
                        <w:proofErr w:type="gramStart"/>
                        <w:r w:rsidRPr="00304FA4">
                          <w:rPr>
                            <w:color w:val="FF0000"/>
                            <w:lang w:val="en-US"/>
                          </w:rPr>
                          <w:t>m</w:t>
                        </w:r>
                        <w:proofErr w:type="gramEnd"/>
                      </w:p>
                    </w:txbxContent>
                  </v:textbox>
                </v:rect>
                <v:rect id="Rectangle 691" o:spid="_x0000_s1707" style="position:absolute;left:1395;top:15999;width:4695;height:11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Iy8MA&#10;AADdAAAADwAAAGRycy9kb3ducmV2LnhtbERPzWoCMRC+F3yHMEJvNbu2St0aRYWiFDyofYBhM92s&#10;biZrkur27U1B8DYf3+9M551txIV8qB0ryAcZCOLS6ZorBd+Hz5d3ECEia2wck4I/CjCf9Z6mWGh3&#10;5R1d9rESKYRDgQpMjG0hZSgNWQwD1xIn7sd5izFBX0nt8ZrCbSOHWTaWFmtODQZbWhkqT/tfq4CW&#10;693kuAhmK30e8u3XePK2Piv13O8WHyAidfEhvrs3Os1/HY3g/5t0gp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HIy8MAAADdAAAADwAAAAAAAAAAAAAAAACYAgAAZHJzL2Rv&#10;d25yZXYueG1sUEsFBgAAAAAEAAQA9QAAAIgDAAAAAA==&#10;" filled="f" stroked="f">
                  <v:textbox inset="0,0,0,0">
                    <w:txbxContent>
                      <w:p w:rsidR="00053375" w:rsidRPr="00304FA4" w:rsidRDefault="00053375" w:rsidP="00053375">
                        <w:pPr>
                          <w:rPr>
                            <w:color w:val="FF0000"/>
                          </w:rPr>
                        </w:pPr>
                        <w:r>
                          <w:rPr>
                            <w:color w:val="FF0000"/>
                          </w:rPr>
                          <w:t>Σχήμα 1</w:t>
                        </w:r>
                      </w:p>
                    </w:txbxContent>
                  </v:textbox>
                </v:rect>
                <w10:wrap type="square"/>
              </v:group>
            </w:pict>
          </mc:Fallback>
        </mc:AlternateContent>
      </w:r>
      <w:r w:rsidR="00053375" w:rsidRPr="00FA168B">
        <w:t>Το σ</w:t>
      </w:r>
      <w:r w:rsidR="00053375">
        <w:t>ώμα Σ</w:t>
      </w:r>
      <w:r w:rsidR="00053375">
        <w:rPr>
          <w:vertAlign w:val="subscript"/>
        </w:rPr>
        <w:t>1</w:t>
      </w:r>
      <w:r w:rsidR="00053375" w:rsidRPr="00FA168B">
        <w:t xml:space="preserve"> </w:t>
      </w:r>
      <w:r w:rsidR="00053375">
        <w:t>του διπλανού σχήματος έχει μάζα</w:t>
      </w:r>
      <w:r w:rsidR="00053375" w:rsidRPr="00FA168B">
        <w:t xml:space="preserve"> m</w:t>
      </w:r>
      <w:r w:rsidR="00053375" w:rsidRPr="00FA168B">
        <w:rPr>
          <w:vertAlign w:val="subscript"/>
        </w:rPr>
        <w:t>1</w:t>
      </w:r>
      <w:r w:rsidR="00053375">
        <w:t>=1,9</w:t>
      </w:r>
      <w:r w:rsidR="00053375" w:rsidRPr="00FA168B">
        <w:t xml:space="preserve">kg </w:t>
      </w:r>
      <w:r w:rsidR="00053375">
        <w:t xml:space="preserve">και </w:t>
      </w:r>
      <w:r w:rsidR="00053375" w:rsidRPr="00FA168B">
        <w:t xml:space="preserve">είναι δεμένο στο ελεύθερο άκρο </w:t>
      </w:r>
      <w:r w:rsidR="00053375">
        <w:t xml:space="preserve">ενός </w:t>
      </w:r>
      <w:r w:rsidR="00053375" w:rsidRPr="00FA168B">
        <w:t>οριζόντιου ελατηρίου σταθεράς k</w:t>
      </w:r>
      <w:r w:rsidR="00053375">
        <w:t>=</w:t>
      </w:r>
      <w:r w:rsidR="00053375" w:rsidRPr="00290329">
        <w:t>5</w:t>
      </w:r>
      <w:r w:rsidR="00053375">
        <w:t>00Ν/m το άλλο άκρο του οποίου είναι ακλόνητα στερεωμένο σε τοίχο.</w:t>
      </w:r>
      <w:r w:rsidR="00053375" w:rsidRPr="002924E4">
        <w:t xml:space="preserve"> </w:t>
      </w:r>
      <w:r w:rsidR="00053375">
        <w:t>Από την άλλη μεριά του σώματος Σ</w:t>
      </w:r>
      <w:r w:rsidR="00053375" w:rsidRPr="00DA2587">
        <w:rPr>
          <w:vertAlign w:val="subscript"/>
        </w:rPr>
        <w:t>1</w:t>
      </w:r>
      <w:r w:rsidR="00053375">
        <w:t xml:space="preserve"> μέσω ιδανικού μη εκτατού σχοινιού δένουμε το σώμα Σ</w:t>
      </w:r>
      <w:r w:rsidR="00053375" w:rsidRPr="002924E4">
        <w:rPr>
          <w:vertAlign w:val="subscript"/>
        </w:rPr>
        <w:t>2</w:t>
      </w:r>
      <w:r w:rsidR="00053375">
        <w:t xml:space="preserve"> μάζας </w:t>
      </w:r>
      <w:r w:rsidR="00053375">
        <w:rPr>
          <w:lang w:val="en-US"/>
        </w:rPr>
        <w:t>m</w:t>
      </w:r>
      <w:r w:rsidR="00053375" w:rsidRPr="002924E4">
        <w:rPr>
          <w:vertAlign w:val="subscript"/>
        </w:rPr>
        <w:t>2</w:t>
      </w:r>
      <w:r w:rsidR="00053375" w:rsidRPr="002924E4">
        <w:t>=3</w:t>
      </w:r>
      <w:r w:rsidR="00053375">
        <w:rPr>
          <w:lang w:val="en-US"/>
        </w:rPr>
        <w:t>kg</w:t>
      </w:r>
      <w:r w:rsidR="00053375">
        <w:t xml:space="preserve"> και το σύστημα που προκύπτει αρχικά ισορροπεί. Ο οδηγός του σχοινιού που βρίσκεται στη γωνία Α δεν εμφανίζει τριβές με αυτό. Κάποια στιγμή που θεωρούμε </w:t>
      </w:r>
      <w:r w:rsidR="00053375">
        <w:rPr>
          <w:lang w:val="en-US"/>
        </w:rPr>
        <w:t>t</w:t>
      </w:r>
      <w:r w:rsidR="00053375">
        <w:t xml:space="preserve">=0 ένα βλήμα μάζας </w:t>
      </w:r>
      <w:r w:rsidR="00053375">
        <w:rPr>
          <w:lang w:val="en-US"/>
        </w:rPr>
        <w:t>m</w:t>
      </w:r>
      <w:r w:rsidR="00053375">
        <w:t>=100</w:t>
      </w:r>
      <w:r w:rsidR="00053375">
        <w:rPr>
          <w:lang w:val="en-US"/>
        </w:rPr>
        <w:t>g</w:t>
      </w:r>
      <w:r w:rsidR="00053375" w:rsidRPr="00DA2587">
        <w:t xml:space="preserve"> </w:t>
      </w:r>
      <w:r w:rsidR="00053375">
        <w:t>κινείται με ταχύτητα μέτρου υ=</w:t>
      </w:r>
      <w:r w:rsidR="00053375" w:rsidRPr="00EC7A92">
        <w:t>2</w:t>
      </w:r>
      <w:r w:rsidR="00053375">
        <w:t>00</w:t>
      </w:r>
      <w:r w:rsidR="00053375">
        <w:rPr>
          <w:lang w:val="en-US"/>
        </w:rPr>
        <w:t>m</w:t>
      </w:r>
      <w:r w:rsidR="00053375" w:rsidRPr="00DA2587">
        <w:t>/</w:t>
      </w:r>
      <w:r w:rsidR="00053375">
        <w:rPr>
          <w:lang w:val="en-US"/>
        </w:rPr>
        <w:t>s</w:t>
      </w:r>
      <w:r w:rsidR="00053375" w:rsidRPr="00DA2587">
        <w:t xml:space="preserve"> </w:t>
      </w:r>
      <w:r w:rsidR="00053375">
        <w:t>που σχηματίζει γωνία θ=</w:t>
      </w:r>
      <w:r w:rsidR="00053375" w:rsidRPr="00EC7A92">
        <w:t>60</w:t>
      </w:r>
      <w:r w:rsidR="00053375">
        <w:rPr>
          <w:vertAlign w:val="superscript"/>
          <w:lang w:val="en-US"/>
        </w:rPr>
        <w:t>o</w:t>
      </w:r>
      <w:r w:rsidR="00053375">
        <w:t xml:space="preserve"> με την οριζόντια διεύθυνση συγκρούεται πλαστικά με το σώμα Σ</w:t>
      </w:r>
      <w:r w:rsidR="00053375" w:rsidRPr="00DA2587">
        <w:rPr>
          <w:vertAlign w:val="subscript"/>
        </w:rPr>
        <w:t>1</w:t>
      </w:r>
      <w:r w:rsidR="00053375">
        <w:t>.</w:t>
      </w:r>
    </w:p>
    <w:p w:rsidR="00053375" w:rsidRDefault="00053375" w:rsidP="00053375">
      <w:pPr>
        <w:pStyle w:val="1"/>
      </w:pPr>
      <w:r>
        <w:t xml:space="preserve">Να βρείτε την αρχική επιμήκυνση </w:t>
      </w:r>
      <w:r w:rsidRPr="00774314">
        <w:rPr>
          <w:rFonts w:ascii="Arial" w:hAnsi="Arial" w:cs="Arial"/>
        </w:rPr>
        <w:t>ℓ</w:t>
      </w:r>
      <w:r w:rsidRPr="00774314">
        <w:rPr>
          <w:vertAlign w:val="subscript"/>
        </w:rPr>
        <w:t>0</w:t>
      </w:r>
      <w:r>
        <w:t xml:space="preserve"> του ελατηρίου και να εξετάσετε κατά πόσο επηρεάζει το βάρος </w:t>
      </w:r>
      <w:r>
        <w:rPr>
          <w:lang w:val="en-US"/>
        </w:rPr>
        <w:t>w</w:t>
      </w:r>
      <w:r w:rsidRPr="00FF01CB">
        <w:rPr>
          <w:vertAlign w:val="subscript"/>
        </w:rPr>
        <w:t>1</w:t>
      </w:r>
      <w:r w:rsidRPr="00FF01CB">
        <w:t xml:space="preserve"> </w:t>
      </w:r>
      <w:r>
        <w:t>του σώματος την</w:t>
      </w:r>
      <w:r w:rsidRPr="00EC7A92">
        <w:t xml:space="preserve"> </w:t>
      </w:r>
      <w:r>
        <w:t>θέση ισορροπίας.</w:t>
      </w:r>
    </w:p>
    <w:p w:rsidR="00053375" w:rsidRPr="00304FA4" w:rsidRDefault="00053375" w:rsidP="00053375">
      <w:pPr>
        <w:pStyle w:val="1"/>
      </w:pPr>
      <w:r w:rsidRPr="00304FA4">
        <w:t xml:space="preserve">  </w:t>
      </w:r>
      <w:r>
        <w:t>Να βρείτε την ταχύτητα των σωμάτων του συστήματος αμέσως μετά την κρούση.</w:t>
      </w:r>
    </w:p>
    <w:p w:rsidR="00053375" w:rsidRDefault="00053375" w:rsidP="00053375">
      <w:pPr>
        <w:pStyle w:val="1"/>
      </w:pPr>
      <w:r>
        <w:t>Να αποδείξετε ότι το συσσωμάτωμα (</w:t>
      </w:r>
      <w:r w:rsidRPr="00650D0E">
        <w:t>Σ</w:t>
      </w:r>
      <w:r w:rsidRPr="00650D0E">
        <w:rPr>
          <w:vertAlign w:val="subscript"/>
        </w:rPr>
        <w:t>1</w:t>
      </w:r>
      <w:r w:rsidRPr="00650D0E">
        <w:t>-βλήμα)</w:t>
      </w:r>
      <w:r w:rsidRPr="00755A1E">
        <w:rPr>
          <w:b/>
        </w:rPr>
        <w:t xml:space="preserve"> </w:t>
      </w:r>
      <w:r>
        <w:t>εκτελεί αρμονική ταλάντωση.</w:t>
      </w:r>
    </w:p>
    <w:p w:rsidR="00053375" w:rsidRDefault="00053375" w:rsidP="00053375">
      <w:pPr>
        <w:pStyle w:val="1"/>
      </w:pPr>
      <w:r>
        <w:t>Να βρείτε την εξίσωση της κίνησης του συσσωματώματος (</w:t>
      </w:r>
      <w:r w:rsidRPr="00650D0E">
        <w:t>Σ</w:t>
      </w:r>
      <w:r w:rsidRPr="00650D0E">
        <w:rPr>
          <w:vertAlign w:val="subscript"/>
        </w:rPr>
        <w:t>1</w:t>
      </w:r>
      <w:r w:rsidRPr="00650D0E">
        <w:t>-βλήμα)</w:t>
      </w:r>
      <w:r w:rsidRPr="00755A1E">
        <w:rPr>
          <w:b/>
        </w:rPr>
        <w:t xml:space="preserve"> </w:t>
      </w:r>
      <w:r>
        <w:t>και του σώματος Σ</w:t>
      </w:r>
      <w:r w:rsidRPr="00FF01CB">
        <w:rPr>
          <w:vertAlign w:val="subscript"/>
        </w:rPr>
        <w:t>2</w:t>
      </w:r>
      <w:r>
        <w:t>.</w:t>
      </w:r>
    </w:p>
    <w:p w:rsidR="00053375" w:rsidRDefault="00053375" w:rsidP="00053375">
      <w:pPr>
        <w:pStyle w:val="1"/>
      </w:pPr>
      <w:r>
        <w:t>Αν το όριο θραύσης του νήματος είναι Τ</w:t>
      </w:r>
      <w:r>
        <w:rPr>
          <w:vertAlign w:val="subscript"/>
        </w:rPr>
        <w:t>θρ</w:t>
      </w:r>
      <w:r>
        <w:t>=60Ν να βρείτε αν το νήμα αρχικά χαλαρώνει ή κόβεται και ποια είναι η ταχύτητα των σωμάτων τη στιγμή αυτή.</w:t>
      </w:r>
    </w:p>
    <w:p w:rsidR="00053375" w:rsidRDefault="00053375" w:rsidP="00053375">
      <w:pPr>
        <w:pStyle w:val="1"/>
      </w:pPr>
      <w:r>
        <w:t>Να βρείτε το νέο πλάτος ταλάντωσης του συστήματος (</w:t>
      </w:r>
      <w:r w:rsidRPr="00650D0E">
        <w:t>Σ</w:t>
      </w:r>
      <w:r w:rsidRPr="00650D0E">
        <w:rPr>
          <w:vertAlign w:val="subscript"/>
        </w:rPr>
        <w:t>1</w:t>
      </w:r>
      <w:r w:rsidRPr="00650D0E">
        <w:t>-βλήμα)</w:t>
      </w:r>
      <w:r w:rsidRPr="00755A1E">
        <w:rPr>
          <w:b/>
        </w:rPr>
        <w:t xml:space="preserve"> </w:t>
      </w:r>
      <w:r>
        <w:t xml:space="preserve">στηριζόμενοι στο ερώτημα </w:t>
      </w:r>
      <w:r w:rsidRPr="00650D0E">
        <w:rPr>
          <w:b/>
          <w:i/>
          <w:lang w:val="en-US"/>
        </w:rPr>
        <w:t>v</w:t>
      </w:r>
      <w:r w:rsidRPr="00650D0E">
        <w:rPr>
          <w:b/>
          <w:i/>
        </w:rPr>
        <w:t>)</w:t>
      </w:r>
      <w:r>
        <w:t xml:space="preserve"> και την νέα εξίσωσης ταλάντωσής του.</w:t>
      </w:r>
    </w:p>
    <w:p w:rsidR="00053375" w:rsidRPr="00755A1E" w:rsidRDefault="00053375" w:rsidP="00053375">
      <w:pPr>
        <w:pStyle w:val="1"/>
      </w:pPr>
      <w:r>
        <w:t xml:space="preserve"> Να</w:t>
      </w:r>
      <w:r w:rsidRPr="00755A1E">
        <w:t xml:space="preserve"> </w:t>
      </w:r>
      <w:r>
        <w:t>γίνει η γραφική παράσταση της απομάκρυνσης των σωμάτων</w:t>
      </w:r>
      <w:r w:rsidRPr="00755A1E">
        <w:rPr>
          <w:b/>
        </w:rPr>
        <w:t xml:space="preserve"> </w:t>
      </w:r>
      <w:r w:rsidRPr="00650D0E">
        <w:t>(Σ</w:t>
      </w:r>
      <w:r w:rsidRPr="00650D0E">
        <w:rPr>
          <w:vertAlign w:val="subscript"/>
        </w:rPr>
        <w:t>1</w:t>
      </w:r>
      <w:r w:rsidRPr="00650D0E">
        <w:t>-βλήμα)</w:t>
      </w:r>
      <w:r>
        <w:rPr>
          <w:b/>
        </w:rPr>
        <w:t xml:space="preserve"> </w:t>
      </w:r>
      <w:r w:rsidRPr="00755A1E">
        <w:t>από τη στιγμή αμέσως μετ</w:t>
      </w:r>
      <w:r>
        <w:t>ά</w:t>
      </w:r>
      <w:r w:rsidRPr="00755A1E">
        <w:t xml:space="preserve"> την κρούση έως ότου μηδενιστεί η ταχύτητά τους για 1</w:t>
      </w:r>
      <w:r w:rsidRPr="00755A1E">
        <w:rPr>
          <w:vertAlign w:val="superscript"/>
        </w:rPr>
        <w:t>η</w:t>
      </w:r>
      <w:r w:rsidRPr="00755A1E">
        <w:t xml:space="preserve"> φορά.</w:t>
      </w:r>
      <w:r>
        <w:t xml:space="preserve"> Ως σημείο αναφοράς να θεωρείστε την αρχική θέση ισορροπίας των σωμάτων πριν την κρούση.</w:t>
      </w:r>
    </w:p>
    <w:p w:rsidR="00053375" w:rsidRPr="00053375" w:rsidRDefault="00053375" w:rsidP="00053375">
      <w:r>
        <w:t>Θεωρείστε θετική φορά για τις κινήσεις των σωμάτων τη φορά κίνησης που έχουν μετά την κρούση. Η κρούση διαρκεί σχεδόν ακαριαία, το σχοινί μένει συνεχώς τεντωμένο και τα σώματα δεν αλλάζουν θέση κατά τη διάρκειά της. Οι ωθήσεις των εξωτερικών δυνάμεων είναι πολύ μικρότερες συγκριτικά με τις εσωτερικές.</w:t>
      </w:r>
      <w:r w:rsidRPr="000821D3">
        <w:t xml:space="preserve"> </w:t>
      </w:r>
    </w:p>
    <w:p w:rsidR="00053375" w:rsidRPr="00755A1E" w:rsidRDefault="00053375" w:rsidP="00053375">
      <w:pPr>
        <w:tabs>
          <w:tab w:val="clear" w:pos="340"/>
          <w:tab w:val="left" w:pos="440"/>
        </w:tabs>
        <w:spacing w:line="240" w:lineRule="auto"/>
        <w:rPr>
          <w:sz w:val="24"/>
          <w:szCs w:val="24"/>
        </w:rPr>
      </w:pPr>
      <w:r>
        <w:rPr>
          <w:sz w:val="24"/>
          <w:szCs w:val="24"/>
        </w:rPr>
        <w:t xml:space="preserve">Δίνεται </w:t>
      </w:r>
      <w:r>
        <w:rPr>
          <w:sz w:val="24"/>
          <w:szCs w:val="24"/>
          <w:lang w:val="en-US"/>
        </w:rPr>
        <w:t>g</w:t>
      </w:r>
      <w:r w:rsidRPr="000E3EA5">
        <w:rPr>
          <w:sz w:val="24"/>
          <w:szCs w:val="24"/>
        </w:rPr>
        <w:t>=10</w:t>
      </w:r>
      <w:r>
        <w:rPr>
          <w:sz w:val="24"/>
          <w:szCs w:val="24"/>
          <w:lang w:val="en-US"/>
        </w:rPr>
        <w:t>m</w:t>
      </w:r>
      <w:r w:rsidRPr="000E3EA5">
        <w:rPr>
          <w:sz w:val="24"/>
          <w:szCs w:val="24"/>
        </w:rPr>
        <w:t>/</w:t>
      </w:r>
      <w:r>
        <w:rPr>
          <w:sz w:val="24"/>
          <w:szCs w:val="24"/>
          <w:lang w:val="en-US"/>
        </w:rPr>
        <w:t>s</w:t>
      </w:r>
      <w:r w:rsidRPr="000E3EA5">
        <w:rPr>
          <w:sz w:val="24"/>
          <w:szCs w:val="24"/>
          <w:vertAlign w:val="superscript"/>
        </w:rPr>
        <w:t>2</w:t>
      </w:r>
      <w:r>
        <w:rPr>
          <w:sz w:val="24"/>
          <w:szCs w:val="24"/>
        </w:rPr>
        <w:t>, √0.0136=0.12,</w:t>
      </w:r>
      <w:r w:rsidRPr="00F77D6F">
        <w:rPr>
          <w:sz w:val="24"/>
          <w:szCs w:val="24"/>
        </w:rPr>
        <w:t xml:space="preserve"> </w:t>
      </w:r>
      <w:r>
        <w:rPr>
          <w:sz w:val="24"/>
          <w:szCs w:val="24"/>
        </w:rPr>
        <w:t>√</w:t>
      </w:r>
      <w:r w:rsidRPr="00F77D6F">
        <w:rPr>
          <w:sz w:val="24"/>
          <w:szCs w:val="24"/>
        </w:rPr>
        <w:t>1</w:t>
      </w:r>
      <w:r>
        <w:rPr>
          <w:sz w:val="24"/>
          <w:szCs w:val="24"/>
        </w:rPr>
        <w:t xml:space="preserve">0=π, </w:t>
      </w:r>
      <w:r w:rsidRPr="00F77D6F">
        <w:rPr>
          <w:sz w:val="24"/>
          <w:szCs w:val="24"/>
        </w:rPr>
        <w:t xml:space="preserve"> </w:t>
      </w:r>
      <w:r>
        <w:rPr>
          <w:sz w:val="24"/>
          <w:szCs w:val="24"/>
        </w:rPr>
        <w:t>ημ(θ)=1/3</w:t>
      </w:r>
      <w:r>
        <w:rPr>
          <w:rFonts w:ascii="Arial Unicode MS" w:eastAsia="Arial Unicode MS" w:hAnsi="Arial Unicode MS" w:cs="Arial Unicode MS" w:hint="eastAsia"/>
          <w:sz w:val="24"/>
          <w:szCs w:val="24"/>
        </w:rPr>
        <w:t>⇒</w:t>
      </w:r>
      <w:r>
        <w:rPr>
          <w:sz w:val="24"/>
          <w:szCs w:val="24"/>
        </w:rPr>
        <w:t>θ</w:t>
      </w:r>
      <w:r w:rsidRPr="000821D3">
        <w:rPr>
          <w:rFonts w:eastAsia="Arial Unicode MS" w:hAnsi="Arial Unicode MS"/>
          <w:sz w:val="24"/>
          <w:szCs w:val="24"/>
        </w:rPr>
        <w:t>≃</w:t>
      </w:r>
      <w:r>
        <w:rPr>
          <w:sz w:val="24"/>
          <w:szCs w:val="24"/>
        </w:rPr>
        <w:t>π/10</w:t>
      </w:r>
      <w:r>
        <w:rPr>
          <w:sz w:val="24"/>
          <w:szCs w:val="24"/>
          <w:lang w:val="en-US"/>
        </w:rPr>
        <w:t>rad</w:t>
      </w:r>
    </w:p>
    <w:p w:rsidR="004D7E84" w:rsidRDefault="004D7E84" w:rsidP="004D7E84">
      <w:pPr>
        <w:pStyle w:val="a"/>
      </w:pPr>
      <w:r>
        <w:t>Πόσο θα πρέπει να απέχουν;</w:t>
      </w:r>
    </w:p>
    <w:p w:rsidR="004D7E84" w:rsidRPr="00FA168B" w:rsidRDefault="007C6A40" w:rsidP="004D7E84">
      <w:r>
        <w:rPr>
          <w:noProof/>
          <w:lang w:eastAsia="el-GR"/>
        </w:rPr>
        <mc:AlternateContent>
          <mc:Choice Requires="wpc">
            <w:drawing>
              <wp:anchor distT="0" distB="0" distL="114300" distR="114300" simplePos="0" relativeHeight="251662336" behindDoc="0" locked="0" layoutInCell="1" allowOverlap="1">
                <wp:simplePos x="0" y="0"/>
                <wp:positionH relativeFrom="column">
                  <wp:posOffset>2863850</wp:posOffset>
                </wp:positionH>
                <wp:positionV relativeFrom="paragraph">
                  <wp:posOffset>65405</wp:posOffset>
                </wp:positionV>
                <wp:extent cx="3086100" cy="1142365"/>
                <wp:effectExtent l="2540" t="4445" r="16510" b="0"/>
                <wp:wrapSquare wrapText="bothSides"/>
                <wp:docPr id="692" name="Canvas 6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694" descr="Wide upward diagonal"/>
                        <wps:cNvSpPr>
                          <a:spLocks noChangeArrowheads="1"/>
                        </wps:cNvSpPr>
                        <wps:spPr bwMode="auto">
                          <a:xfrm>
                            <a:off x="0" y="343006"/>
                            <a:ext cx="114300" cy="343006"/>
                          </a:xfrm>
                          <a:prstGeom prst="rect">
                            <a:avLst/>
                          </a:prstGeom>
                          <a:pattFill prst="wdUpDiag">
                            <a:fgClr>
                              <a:srgbClr val="FFFFFF"/>
                            </a:fgClr>
                            <a:bgClr>
                              <a:srgbClr val="C0C0C0"/>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695"/>
                        <wps:cNvSpPr>
                          <a:spLocks noChangeArrowheads="1"/>
                        </wps:cNvSpPr>
                        <wps:spPr bwMode="auto">
                          <a:xfrm>
                            <a:off x="1028700" y="456353"/>
                            <a:ext cx="198120" cy="228918"/>
                          </a:xfrm>
                          <a:prstGeom prst="rect">
                            <a:avLst/>
                          </a:prstGeom>
                          <a:gradFill rotWithShape="1">
                            <a:gsLst>
                              <a:gs pos="0">
                                <a:srgbClr val="FFFFFF"/>
                              </a:gs>
                              <a:gs pos="100000">
                                <a:srgbClr val="99CCFF"/>
                              </a:gs>
                            </a:gsLst>
                            <a:path path="shape">
                              <a:fillToRect l="50000" t="50000" r="50000" b="50000"/>
                            </a:path>
                          </a:gradFill>
                          <a:ln w="9525">
                            <a:solidFill>
                              <a:srgbClr val="000000"/>
                            </a:solidFill>
                            <a:miter lim="800000"/>
                            <a:headEnd/>
                            <a:tailEnd/>
                          </a:ln>
                        </wps:spPr>
                        <wps:txbx>
                          <w:txbxContent>
                            <w:p w:rsidR="004D7E84" w:rsidRPr="00381136" w:rsidRDefault="004D7E84" w:rsidP="004D7E84">
                              <w:pPr>
                                <w:rPr>
                                  <w:vertAlign w:val="subscript"/>
                                </w:rPr>
                              </w:pPr>
                              <w:r>
                                <w:t xml:space="preserve"> m</w:t>
                              </w:r>
                              <w:r>
                                <w:rPr>
                                  <w:vertAlign w:val="subscript"/>
                                </w:rPr>
                                <w:t xml:space="preserve">1   </w:t>
                              </w:r>
                            </w:p>
                          </w:txbxContent>
                        </wps:txbx>
                        <wps:bodyPr rot="0" vert="horz" wrap="none" lIns="0" tIns="0" rIns="0" bIns="0" anchor="t" anchorCtr="0" upright="1">
                          <a:noAutofit/>
                        </wps:bodyPr>
                      </wps:wsp>
                      <wps:wsp>
                        <wps:cNvPr id="4" name="Line 696"/>
                        <wps:cNvCnPr>
                          <a:cxnSpLocks noChangeShapeType="1"/>
                        </wps:cNvCnPr>
                        <wps:spPr bwMode="auto">
                          <a:xfrm>
                            <a:off x="114300" y="342265"/>
                            <a:ext cx="762" cy="343006"/>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wgp>
                        <wpg:cNvPr id="5" name="Group 697"/>
                        <wpg:cNvGrpSpPr>
                          <a:grpSpLocks/>
                        </wpg:cNvGrpSpPr>
                        <wpg:grpSpPr bwMode="auto">
                          <a:xfrm>
                            <a:off x="114300" y="456353"/>
                            <a:ext cx="914400" cy="194839"/>
                            <a:chOff x="3884" y="12094"/>
                            <a:chExt cx="1900" cy="409"/>
                          </a:xfrm>
                        </wpg:grpSpPr>
                        <wps:wsp>
                          <wps:cNvPr id="7" name="Freeform 698"/>
                          <wps:cNvSpPr>
                            <a:spLocks/>
                          </wps:cNvSpPr>
                          <wps:spPr bwMode="auto">
                            <a:xfrm>
                              <a:off x="5504" y="12100"/>
                              <a:ext cx="280" cy="254"/>
                            </a:xfrm>
                            <a:custGeom>
                              <a:avLst/>
                              <a:gdLst>
                                <a:gd name="T0" fmla="*/ 7 w 280"/>
                                <a:gd name="T1" fmla="*/ 26 h 254"/>
                                <a:gd name="T2" fmla="*/ 0 w 280"/>
                                <a:gd name="T3" fmla="*/ 0 h 254"/>
                                <a:gd name="T4" fmla="*/ 33 w 280"/>
                                <a:gd name="T5" fmla="*/ 13 h 254"/>
                                <a:gd name="T6" fmla="*/ 52 w 280"/>
                                <a:gd name="T7" fmla="*/ 26 h 254"/>
                                <a:gd name="T8" fmla="*/ 72 w 280"/>
                                <a:gd name="T9" fmla="*/ 39 h 254"/>
                                <a:gd name="T10" fmla="*/ 85 w 280"/>
                                <a:gd name="T11" fmla="*/ 65 h 254"/>
                                <a:gd name="T12" fmla="*/ 98 w 280"/>
                                <a:gd name="T13" fmla="*/ 91 h 254"/>
                                <a:gd name="T14" fmla="*/ 104 w 280"/>
                                <a:gd name="T15" fmla="*/ 124 h 254"/>
                                <a:gd name="T16" fmla="*/ 111 w 280"/>
                                <a:gd name="T17" fmla="*/ 169 h 254"/>
                                <a:gd name="T18" fmla="*/ 111 w 280"/>
                                <a:gd name="T19" fmla="*/ 221 h 254"/>
                                <a:gd name="T20" fmla="*/ 280 w 280"/>
                                <a:gd name="T21" fmla="*/ 221 h 254"/>
                                <a:gd name="T22" fmla="*/ 273 w 280"/>
                                <a:gd name="T23" fmla="*/ 254 h 254"/>
                                <a:gd name="T24" fmla="*/ 78 w 280"/>
                                <a:gd name="T25" fmla="*/ 254 h 254"/>
                                <a:gd name="T26" fmla="*/ 72 w 280"/>
                                <a:gd name="T27" fmla="*/ 215 h 254"/>
                                <a:gd name="T28" fmla="*/ 72 w 280"/>
                                <a:gd name="T29" fmla="*/ 163 h 254"/>
                                <a:gd name="T30" fmla="*/ 65 w 280"/>
                                <a:gd name="T31" fmla="*/ 111 h 254"/>
                                <a:gd name="T32" fmla="*/ 59 w 280"/>
                                <a:gd name="T33" fmla="*/ 78 h 254"/>
                                <a:gd name="T34" fmla="*/ 46 w 280"/>
                                <a:gd name="T35" fmla="*/ 59 h 254"/>
                                <a:gd name="T36" fmla="*/ 26 w 280"/>
                                <a:gd name="T37" fmla="*/ 39 h 254"/>
                                <a:gd name="T38" fmla="*/ 7 w 280"/>
                                <a:gd name="T39" fmla="*/ 26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0" h="254">
                                  <a:moveTo>
                                    <a:pt x="7" y="26"/>
                                  </a:moveTo>
                                  <a:lnTo>
                                    <a:pt x="0" y="0"/>
                                  </a:lnTo>
                                  <a:lnTo>
                                    <a:pt x="33" y="13"/>
                                  </a:lnTo>
                                  <a:lnTo>
                                    <a:pt x="52" y="26"/>
                                  </a:lnTo>
                                  <a:lnTo>
                                    <a:pt x="72" y="39"/>
                                  </a:lnTo>
                                  <a:lnTo>
                                    <a:pt x="85" y="65"/>
                                  </a:lnTo>
                                  <a:lnTo>
                                    <a:pt x="98" y="91"/>
                                  </a:lnTo>
                                  <a:lnTo>
                                    <a:pt x="104" y="124"/>
                                  </a:lnTo>
                                  <a:lnTo>
                                    <a:pt x="111" y="169"/>
                                  </a:lnTo>
                                  <a:lnTo>
                                    <a:pt x="111" y="221"/>
                                  </a:lnTo>
                                  <a:lnTo>
                                    <a:pt x="280" y="221"/>
                                  </a:lnTo>
                                  <a:lnTo>
                                    <a:pt x="273" y="254"/>
                                  </a:lnTo>
                                  <a:lnTo>
                                    <a:pt x="78" y="254"/>
                                  </a:lnTo>
                                  <a:lnTo>
                                    <a:pt x="72" y="215"/>
                                  </a:lnTo>
                                  <a:lnTo>
                                    <a:pt x="72" y="163"/>
                                  </a:lnTo>
                                  <a:lnTo>
                                    <a:pt x="65" y="111"/>
                                  </a:lnTo>
                                  <a:lnTo>
                                    <a:pt x="59" y="78"/>
                                  </a:lnTo>
                                  <a:lnTo>
                                    <a:pt x="46" y="59"/>
                                  </a:lnTo>
                                  <a:lnTo>
                                    <a:pt x="26" y="39"/>
                                  </a:lnTo>
                                  <a:lnTo>
                                    <a:pt x="7" y="26"/>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99"/>
                          <wps:cNvSpPr>
                            <a:spLocks/>
                          </wps:cNvSpPr>
                          <wps:spPr bwMode="auto">
                            <a:xfrm>
                              <a:off x="5504" y="12100"/>
                              <a:ext cx="280" cy="254"/>
                            </a:xfrm>
                            <a:custGeom>
                              <a:avLst/>
                              <a:gdLst>
                                <a:gd name="T0" fmla="*/ 7 w 280"/>
                                <a:gd name="T1" fmla="*/ 26 h 254"/>
                                <a:gd name="T2" fmla="*/ 0 w 280"/>
                                <a:gd name="T3" fmla="*/ 0 h 254"/>
                                <a:gd name="T4" fmla="*/ 33 w 280"/>
                                <a:gd name="T5" fmla="*/ 13 h 254"/>
                                <a:gd name="T6" fmla="*/ 52 w 280"/>
                                <a:gd name="T7" fmla="*/ 26 h 254"/>
                                <a:gd name="T8" fmla="*/ 72 w 280"/>
                                <a:gd name="T9" fmla="*/ 39 h 254"/>
                                <a:gd name="T10" fmla="*/ 85 w 280"/>
                                <a:gd name="T11" fmla="*/ 65 h 254"/>
                                <a:gd name="T12" fmla="*/ 98 w 280"/>
                                <a:gd name="T13" fmla="*/ 91 h 254"/>
                                <a:gd name="T14" fmla="*/ 104 w 280"/>
                                <a:gd name="T15" fmla="*/ 124 h 254"/>
                                <a:gd name="T16" fmla="*/ 111 w 280"/>
                                <a:gd name="T17" fmla="*/ 169 h 254"/>
                                <a:gd name="T18" fmla="*/ 111 w 280"/>
                                <a:gd name="T19" fmla="*/ 221 h 254"/>
                                <a:gd name="T20" fmla="*/ 280 w 280"/>
                                <a:gd name="T21" fmla="*/ 221 h 254"/>
                                <a:gd name="T22" fmla="*/ 273 w 280"/>
                                <a:gd name="T23" fmla="*/ 254 h 254"/>
                                <a:gd name="T24" fmla="*/ 78 w 280"/>
                                <a:gd name="T25" fmla="*/ 254 h 254"/>
                                <a:gd name="T26" fmla="*/ 72 w 280"/>
                                <a:gd name="T27" fmla="*/ 215 h 254"/>
                                <a:gd name="T28" fmla="*/ 72 w 280"/>
                                <a:gd name="T29" fmla="*/ 163 h 254"/>
                                <a:gd name="T30" fmla="*/ 65 w 280"/>
                                <a:gd name="T31" fmla="*/ 111 h 254"/>
                                <a:gd name="T32" fmla="*/ 59 w 280"/>
                                <a:gd name="T33" fmla="*/ 78 h 254"/>
                                <a:gd name="T34" fmla="*/ 46 w 280"/>
                                <a:gd name="T35" fmla="*/ 59 h 254"/>
                                <a:gd name="T36" fmla="*/ 26 w 280"/>
                                <a:gd name="T37" fmla="*/ 39 h 254"/>
                                <a:gd name="T38" fmla="*/ 7 w 280"/>
                                <a:gd name="T39" fmla="*/ 26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0" h="254">
                                  <a:moveTo>
                                    <a:pt x="7" y="26"/>
                                  </a:moveTo>
                                  <a:lnTo>
                                    <a:pt x="0" y="0"/>
                                  </a:lnTo>
                                  <a:lnTo>
                                    <a:pt x="33" y="13"/>
                                  </a:lnTo>
                                  <a:lnTo>
                                    <a:pt x="52" y="26"/>
                                  </a:lnTo>
                                  <a:lnTo>
                                    <a:pt x="72" y="39"/>
                                  </a:lnTo>
                                  <a:lnTo>
                                    <a:pt x="85" y="65"/>
                                  </a:lnTo>
                                  <a:lnTo>
                                    <a:pt x="98" y="91"/>
                                  </a:lnTo>
                                  <a:lnTo>
                                    <a:pt x="104" y="124"/>
                                  </a:lnTo>
                                  <a:lnTo>
                                    <a:pt x="111" y="169"/>
                                  </a:lnTo>
                                  <a:lnTo>
                                    <a:pt x="111" y="221"/>
                                  </a:lnTo>
                                  <a:lnTo>
                                    <a:pt x="280" y="221"/>
                                  </a:lnTo>
                                  <a:lnTo>
                                    <a:pt x="273" y="254"/>
                                  </a:lnTo>
                                  <a:lnTo>
                                    <a:pt x="78" y="254"/>
                                  </a:lnTo>
                                  <a:lnTo>
                                    <a:pt x="72" y="215"/>
                                  </a:lnTo>
                                  <a:lnTo>
                                    <a:pt x="72" y="163"/>
                                  </a:lnTo>
                                  <a:lnTo>
                                    <a:pt x="65" y="111"/>
                                  </a:lnTo>
                                  <a:lnTo>
                                    <a:pt x="59" y="78"/>
                                  </a:lnTo>
                                  <a:lnTo>
                                    <a:pt x="46" y="59"/>
                                  </a:lnTo>
                                  <a:lnTo>
                                    <a:pt x="26" y="39"/>
                                  </a:lnTo>
                                  <a:lnTo>
                                    <a:pt x="7" y="26"/>
                                  </a:lnTo>
                                  <a:close/>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700"/>
                          <wps:cNvSpPr>
                            <a:spLocks/>
                          </wps:cNvSpPr>
                          <wps:spPr bwMode="auto">
                            <a:xfrm>
                              <a:off x="4242"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2 w 59"/>
                                <a:gd name="T19" fmla="*/ 351 h 371"/>
                                <a:gd name="T20" fmla="*/ 26 w 59"/>
                                <a:gd name="T21" fmla="*/ 364 h 371"/>
                                <a:gd name="T22" fmla="*/ 13 w 59"/>
                                <a:gd name="T23" fmla="*/ 371 h 371"/>
                                <a:gd name="T24" fmla="*/ 6 w 59"/>
                                <a:gd name="T25" fmla="*/ 358 h 371"/>
                                <a:gd name="T26" fmla="*/ 19 w 59"/>
                                <a:gd name="T27" fmla="*/ 345 h 371"/>
                                <a:gd name="T28" fmla="*/ 26 w 59"/>
                                <a:gd name="T29" fmla="*/ 312 h 371"/>
                                <a:gd name="T30" fmla="*/ 26 w 59"/>
                                <a:gd name="T31" fmla="*/ 280 h 371"/>
                                <a:gd name="T32" fmla="*/ 32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01"/>
                          <wps:cNvSpPr>
                            <a:spLocks/>
                          </wps:cNvSpPr>
                          <wps:spPr bwMode="auto">
                            <a:xfrm>
                              <a:off x="4242"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2 w 59"/>
                                <a:gd name="T19" fmla="*/ 351 h 371"/>
                                <a:gd name="T20" fmla="*/ 26 w 59"/>
                                <a:gd name="T21" fmla="*/ 364 h 371"/>
                                <a:gd name="T22" fmla="*/ 13 w 59"/>
                                <a:gd name="T23" fmla="*/ 371 h 371"/>
                                <a:gd name="T24" fmla="*/ 6 w 59"/>
                                <a:gd name="T25" fmla="*/ 358 h 371"/>
                                <a:gd name="T26" fmla="*/ 19 w 59"/>
                                <a:gd name="T27" fmla="*/ 345 h 371"/>
                                <a:gd name="T28" fmla="*/ 26 w 59"/>
                                <a:gd name="T29" fmla="*/ 312 h 371"/>
                                <a:gd name="T30" fmla="*/ 26 w 59"/>
                                <a:gd name="T31" fmla="*/ 280 h 371"/>
                                <a:gd name="T32" fmla="*/ 32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702"/>
                          <wps:cNvSpPr>
                            <a:spLocks/>
                          </wps:cNvSpPr>
                          <wps:spPr bwMode="auto">
                            <a:xfrm>
                              <a:off x="4392"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45 w 58"/>
                                <a:gd name="T15" fmla="*/ 319 h 371"/>
                                <a:gd name="T16" fmla="*/ 39 w 58"/>
                                <a:gd name="T17" fmla="*/ 338 h 371"/>
                                <a:gd name="T18" fmla="*/ 32 w 58"/>
                                <a:gd name="T19" fmla="*/ 351 h 371"/>
                                <a:gd name="T20" fmla="*/ 26 w 58"/>
                                <a:gd name="T21" fmla="*/ 364 h 371"/>
                                <a:gd name="T22" fmla="*/ 13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45" y="319"/>
                                  </a:lnTo>
                                  <a:lnTo>
                                    <a:pt x="39" y="338"/>
                                  </a:lnTo>
                                  <a:lnTo>
                                    <a:pt x="32" y="351"/>
                                  </a:lnTo>
                                  <a:lnTo>
                                    <a:pt x="26" y="364"/>
                                  </a:lnTo>
                                  <a:lnTo>
                                    <a:pt x="13" y="371"/>
                                  </a:lnTo>
                                  <a:lnTo>
                                    <a:pt x="6" y="358"/>
                                  </a:lnTo>
                                  <a:lnTo>
                                    <a:pt x="13" y="345"/>
                                  </a:lnTo>
                                  <a:lnTo>
                                    <a:pt x="19" y="312"/>
                                  </a:lnTo>
                                  <a:lnTo>
                                    <a:pt x="26" y="280"/>
                                  </a:lnTo>
                                  <a:lnTo>
                                    <a:pt x="26" y="234"/>
                                  </a:lnTo>
                                  <a:lnTo>
                                    <a:pt x="26" y="182"/>
                                  </a:lnTo>
                                  <a:lnTo>
                                    <a:pt x="19"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03"/>
                          <wps:cNvSpPr>
                            <a:spLocks/>
                          </wps:cNvSpPr>
                          <wps:spPr bwMode="auto">
                            <a:xfrm>
                              <a:off x="4392"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45 w 58"/>
                                <a:gd name="T15" fmla="*/ 319 h 371"/>
                                <a:gd name="T16" fmla="*/ 39 w 58"/>
                                <a:gd name="T17" fmla="*/ 338 h 371"/>
                                <a:gd name="T18" fmla="*/ 32 w 58"/>
                                <a:gd name="T19" fmla="*/ 351 h 371"/>
                                <a:gd name="T20" fmla="*/ 26 w 58"/>
                                <a:gd name="T21" fmla="*/ 364 h 371"/>
                                <a:gd name="T22" fmla="*/ 13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45" y="319"/>
                                  </a:lnTo>
                                  <a:lnTo>
                                    <a:pt x="39" y="338"/>
                                  </a:lnTo>
                                  <a:lnTo>
                                    <a:pt x="32" y="351"/>
                                  </a:lnTo>
                                  <a:lnTo>
                                    <a:pt x="26" y="364"/>
                                  </a:lnTo>
                                  <a:lnTo>
                                    <a:pt x="13" y="371"/>
                                  </a:lnTo>
                                  <a:lnTo>
                                    <a:pt x="6" y="358"/>
                                  </a:lnTo>
                                  <a:lnTo>
                                    <a:pt x="13" y="345"/>
                                  </a:lnTo>
                                  <a:lnTo>
                                    <a:pt x="19" y="312"/>
                                  </a:lnTo>
                                  <a:lnTo>
                                    <a:pt x="26" y="280"/>
                                  </a:lnTo>
                                  <a:lnTo>
                                    <a:pt x="26" y="234"/>
                                  </a:lnTo>
                                  <a:lnTo>
                                    <a:pt x="26" y="182"/>
                                  </a:lnTo>
                                  <a:lnTo>
                                    <a:pt x="19"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04"/>
                          <wps:cNvSpPr>
                            <a:spLocks/>
                          </wps:cNvSpPr>
                          <wps:spPr bwMode="auto">
                            <a:xfrm>
                              <a:off x="4535"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705"/>
                          <wps:cNvSpPr>
                            <a:spLocks/>
                          </wps:cNvSpPr>
                          <wps:spPr bwMode="auto">
                            <a:xfrm>
                              <a:off x="4535"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6"/>
                          <wps:cNvSpPr>
                            <a:spLocks/>
                          </wps:cNvSpPr>
                          <wps:spPr bwMode="auto">
                            <a:xfrm>
                              <a:off x="4678" y="12126"/>
                              <a:ext cx="58" cy="371"/>
                            </a:xfrm>
                            <a:custGeom>
                              <a:avLst/>
                              <a:gdLst>
                                <a:gd name="T0" fmla="*/ 0 w 58"/>
                                <a:gd name="T1" fmla="*/ 20 h 371"/>
                                <a:gd name="T2" fmla="*/ 19 w 58"/>
                                <a:gd name="T3" fmla="*/ 0 h 371"/>
                                <a:gd name="T4" fmla="*/ 32 w 58"/>
                                <a:gd name="T5" fmla="*/ 46 h 371"/>
                                <a:gd name="T6" fmla="*/ 45 w 58"/>
                                <a:gd name="T7" fmla="*/ 98 h 371"/>
                                <a:gd name="T8" fmla="*/ 52 w 58"/>
                                <a:gd name="T9" fmla="*/ 156 h 371"/>
                                <a:gd name="T10" fmla="*/ 58 w 58"/>
                                <a:gd name="T11" fmla="*/ 215 h 371"/>
                                <a:gd name="T12" fmla="*/ 52 w 58"/>
                                <a:gd name="T13" fmla="*/ 273 h 371"/>
                                <a:gd name="T14" fmla="*/ 45 w 58"/>
                                <a:gd name="T15" fmla="*/ 319 h 371"/>
                                <a:gd name="T16" fmla="*/ 39 w 58"/>
                                <a:gd name="T17" fmla="*/ 338 h 371"/>
                                <a:gd name="T18" fmla="*/ 32 w 58"/>
                                <a:gd name="T19" fmla="*/ 351 h 371"/>
                                <a:gd name="T20" fmla="*/ 19 w 58"/>
                                <a:gd name="T21" fmla="*/ 364 h 371"/>
                                <a:gd name="T22" fmla="*/ 6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2" y="46"/>
                                  </a:lnTo>
                                  <a:lnTo>
                                    <a:pt x="45" y="98"/>
                                  </a:lnTo>
                                  <a:lnTo>
                                    <a:pt x="52" y="156"/>
                                  </a:lnTo>
                                  <a:lnTo>
                                    <a:pt x="58" y="215"/>
                                  </a:lnTo>
                                  <a:lnTo>
                                    <a:pt x="52" y="273"/>
                                  </a:lnTo>
                                  <a:lnTo>
                                    <a:pt x="45" y="319"/>
                                  </a:lnTo>
                                  <a:lnTo>
                                    <a:pt x="39" y="338"/>
                                  </a:lnTo>
                                  <a:lnTo>
                                    <a:pt x="32" y="351"/>
                                  </a:lnTo>
                                  <a:lnTo>
                                    <a:pt x="19" y="364"/>
                                  </a:lnTo>
                                  <a:lnTo>
                                    <a:pt x="6" y="371"/>
                                  </a:lnTo>
                                  <a:lnTo>
                                    <a:pt x="6" y="358"/>
                                  </a:lnTo>
                                  <a:lnTo>
                                    <a:pt x="13" y="345"/>
                                  </a:lnTo>
                                  <a:lnTo>
                                    <a:pt x="19" y="312"/>
                                  </a:lnTo>
                                  <a:lnTo>
                                    <a:pt x="26" y="280"/>
                                  </a:lnTo>
                                  <a:lnTo>
                                    <a:pt x="26" y="234"/>
                                  </a:lnTo>
                                  <a:lnTo>
                                    <a:pt x="26" y="182"/>
                                  </a:lnTo>
                                  <a:lnTo>
                                    <a:pt x="19"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07"/>
                          <wps:cNvSpPr>
                            <a:spLocks/>
                          </wps:cNvSpPr>
                          <wps:spPr bwMode="auto">
                            <a:xfrm>
                              <a:off x="4678" y="12126"/>
                              <a:ext cx="58" cy="371"/>
                            </a:xfrm>
                            <a:custGeom>
                              <a:avLst/>
                              <a:gdLst>
                                <a:gd name="T0" fmla="*/ 0 w 58"/>
                                <a:gd name="T1" fmla="*/ 20 h 371"/>
                                <a:gd name="T2" fmla="*/ 19 w 58"/>
                                <a:gd name="T3" fmla="*/ 0 h 371"/>
                                <a:gd name="T4" fmla="*/ 32 w 58"/>
                                <a:gd name="T5" fmla="*/ 46 h 371"/>
                                <a:gd name="T6" fmla="*/ 45 w 58"/>
                                <a:gd name="T7" fmla="*/ 98 h 371"/>
                                <a:gd name="T8" fmla="*/ 52 w 58"/>
                                <a:gd name="T9" fmla="*/ 156 h 371"/>
                                <a:gd name="T10" fmla="*/ 58 w 58"/>
                                <a:gd name="T11" fmla="*/ 215 h 371"/>
                                <a:gd name="T12" fmla="*/ 52 w 58"/>
                                <a:gd name="T13" fmla="*/ 273 h 371"/>
                                <a:gd name="T14" fmla="*/ 45 w 58"/>
                                <a:gd name="T15" fmla="*/ 319 h 371"/>
                                <a:gd name="T16" fmla="*/ 39 w 58"/>
                                <a:gd name="T17" fmla="*/ 338 h 371"/>
                                <a:gd name="T18" fmla="*/ 32 w 58"/>
                                <a:gd name="T19" fmla="*/ 351 h 371"/>
                                <a:gd name="T20" fmla="*/ 19 w 58"/>
                                <a:gd name="T21" fmla="*/ 364 h 371"/>
                                <a:gd name="T22" fmla="*/ 6 w 58"/>
                                <a:gd name="T23" fmla="*/ 371 h 371"/>
                                <a:gd name="T24" fmla="*/ 6 w 58"/>
                                <a:gd name="T25" fmla="*/ 358 h 371"/>
                                <a:gd name="T26" fmla="*/ 13 w 58"/>
                                <a:gd name="T27" fmla="*/ 345 h 371"/>
                                <a:gd name="T28" fmla="*/ 19 w 58"/>
                                <a:gd name="T29" fmla="*/ 312 h 371"/>
                                <a:gd name="T30" fmla="*/ 26 w 58"/>
                                <a:gd name="T31" fmla="*/ 280 h 371"/>
                                <a:gd name="T32" fmla="*/ 26 w 58"/>
                                <a:gd name="T33" fmla="*/ 234 h 371"/>
                                <a:gd name="T34" fmla="*/ 26 w 58"/>
                                <a:gd name="T35" fmla="*/ 182 h 371"/>
                                <a:gd name="T36" fmla="*/ 19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2" y="46"/>
                                  </a:lnTo>
                                  <a:lnTo>
                                    <a:pt x="45" y="98"/>
                                  </a:lnTo>
                                  <a:lnTo>
                                    <a:pt x="52" y="156"/>
                                  </a:lnTo>
                                  <a:lnTo>
                                    <a:pt x="58" y="215"/>
                                  </a:lnTo>
                                  <a:lnTo>
                                    <a:pt x="52" y="273"/>
                                  </a:lnTo>
                                  <a:lnTo>
                                    <a:pt x="45" y="319"/>
                                  </a:lnTo>
                                  <a:lnTo>
                                    <a:pt x="39" y="338"/>
                                  </a:lnTo>
                                  <a:lnTo>
                                    <a:pt x="32" y="351"/>
                                  </a:lnTo>
                                  <a:lnTo>
                                    <a:pt x="19" y="364"/>
                                  </a:lnTo>
                                  <a:lnTo>
                                    <a:pt x="6" y="371"/>
                                  </a:lnTo>
                                  <a:lnTo>
                                    <a:pt x="6" y="358"/>
                                  </a:lnTo>
                                  <a:lnTo>
                                    <a:pt x="13" y="345"/>
                                  </a:lnTo>
                                  <a:lnTo>
                                    <a:pt x="19" y="312"/>
                                  </a:lnTo>
                                  <a:lnTo>
                                    <a:pt x="26" y="280"/>
                                  </a:lnTo>
                                  <a:lnTo>
                                    <a:pt x="26" y="234"/>
                                  </a:lnTo>
                                  <a:lnTo>
                                    <a:pt x="26" y="182"/>
                                  </a:lnTo>
                                  <a:lnTo>
                                    <a:pt x="19"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708"/>
                          <wps:cNvSpPr>
                            <a:spLocks/>
                          </wps:cNvSpPr>
                          <wps:spPr bwMode="auto">
                            <a:xfrm>
                              <a:off x="4971"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709"/>
                          <wps:cNvSpPr>
                            <a:spLocks/>
                          </wps:cNvSpPr>
                          <wps:spPr bwMode="auto">
                            <a:xfrm>
                              <a:off x="4971" y="12126"/>
                              <a:ext cx="58" cy="371"/>
                            </a:xfrm>
                            <a:custGeom>
                              <a:avLst/>
                              <a:gdLst>
                                <a:gd name="T0" fmla="*/ 0 w 58"/>
                                <a:gd name="T1" fmla="*/ 20 h 371"/>
                                <a:gd name="T2" fmla="*/ 19 w 58"/>
                                <a:gd name="T3" fmla="*/ 0 h 371"/>
                                <a:gd name="T4" fmla="*/ 39 w 58"/>
                                <a:gd name="T5" fmla="*/ 46 h 371"/>
                                <a:gd name="T6" fmla="*/ 52 w 58"/>
                                <a:gd name="T7" fmla="*/ 98 h 371"/>
                                <a:gd name="T8" fmla="*/ 58 w 58"/>
                                <a:gd name="T9" fmla="*/ 156 h 371"/>
                                <a:gd name="T10" fmla="*/ 58 w 58"/>
                                <a:gd name="T11" fmla="*/ 215 h 371"/>
                                <a:gd name="T12" fmla="*/ 58 w 58"/>
                                <a:gd name="T13" fmla="*/ 273 h 371"/>
                                <a:gd name="T14" fmla="*/ 52 w 58"/>
                                <a:gd name="T15" fmla="*/ 319 h 371"/>
                                <a:gd name="T16" fmla="*/ 45 w 58"/>
                                <a:gd name="T17" fmla="*/ 338 h 371"/>
                                <a:gd name="T18" fmla="*/ 32 w 58"/>
                                <a:gd name="T19" fmla="*/ 351 h 371"/>
                                <a:gd name="T20" fmla="*/ 26 w 58"/>
                                <a:gd name="T21" fmla="*/ 364 h 371"/>
                                <a:gd name="T22" fmla="*/ 13 w 58"/>
                                <a:gd name="T23" fmla="*/ 371 h 371"/>
                                <a:gd name="T24" fmla="*/ 6 w 58"/>
                                <a:gd name="T25" fmla="*/ 358 h 371"/>
                                <a:gd name="T26" fmla="*/ 19 w 58"/>
                                <a:gd name="T27" fmla="*/ 345 h 371"/>
                                <a:gd name="T28" fmla="*/ 26 w 58"/>
                                <a:gd name="T29" fmla="*/ 312 h 371"/>
                                <a:gd name="T30" fmla="*/ 26 w 58"/>
                                <a:gd name="T31" fmla="*/ 280 h 371"/>
                                <a:gd name="T32" fmla="*/ 32 w 58"/>
                                <a:gd name="T33" fmla="*/ 234 h 371"/>
                                <a:gd name="T34" fmla="*/ 26 w 58"/>
                                <a:gd name="T35" fmla="*/ 182 h 371"/>
                                <a:gd name="T36" fmla="*/ 26 w 58"/>
                                <a:gd name="T37" fmla="*/ 124 h 371"/>
                                <a:gd name="T38" fmla="*/ 13 w 58"/>
                                <a:gd name="T39" fmla="*/ 72 h 371"/>
                                <a:gd name="T40" fmla="*/ 0 w 58"/>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371">
                                  <a:moveTo>
                                    <a:pt x="0" y="20"/>
                                  </a:moveTo>
                                  <a:lnTo>
                                    <a:pt x="19" y="0"/>
                                  </a:lnTo>
                                  <a:lnTo>
                                    <a:pt x="39" y="46"/>
                                  </a:lnTo>
                                  <a:lnTo>
                                    <a:pt x="52" y="98"/>
                                  </a:lnTo>
                                  <a:lnTo>
                                    <a:pt x="58" y="156"/>
                                  </a:lnTo>
                                  <a:lnTo>
                                    <a:pt x="58" y="215"/>
                                  </a:lnTo>
                                  <a:lnTo>
                                    <a:pt x="58" y="273"/>
                                  </a:lnTo>
                                  <a:lnTo>
                                    <a:pt x="52" y="319"/>
                                  </a:lnTo>
                                  <a:lnTo>
                                    <a:pt x="45" y="338"/>
                                  </a:lnTo>
                                  <a:lnTo>
                                    <a:pt x="32" y="351"/>
                                  </a:lnTo>
                                  <a:lnTo>
                                    <a:pt x="26" y="364"/>
                                  </a:lnTo>
                                  <a:lnTo>
                                    <a:pt x="13" y="371"/>
                                  </a:lnTo>
                                  <a:lnTo>
                                    <a:pt x="6" y="358"/>
                                  </a:lnTo>
                                  <a:lnTo>
                                    <a:pt x="19" y="345"/>
                                  </a:lnTo>
                                  <a:lnTo>
                                    <a:pt x="26" y="312"/>
                                  </a:lnTo>
                                  <a:lnTo>
                                    <a:pt x="26" y="280"/>
                                  </a:lnTo>
                                  <a:lnTo>
                                    <a:pt x="32"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10"/>
                          <wps:cNvSpPr>
                            <a:spLocks/>
                          </wps:cNvSpPr>
                          <wps:spPr bwMode="auto">
                            <a:xfrm>
                              <a:off x="5114" y="12133"/>
                              <a:ext cx="65" cy="370"/>
                            </a:xfrm>
                            <a:custGeom>
                              <a:avLst/>
                              <a:gdLst>
                                <a:gd name="T0" fmla="*/ 0 w 65"/>
                                <a:gd name="T1" fmla="*/ 13 h 370"/>
                                <a:gd name="T2" fmla="*/ 26 w 65"/>
                                <a:gd name="T3" fmla="*/ 0 h 370"/>
                                <a:gd name="T4" fmla="*/ 39 w 65"/>
                                <a:gd name="T5" fmla="*/ 45 h 370"/>
                                <a:gd name="T6" fmla="*/ 52 w 65"/>
                                <a:gd name="T7" fmla="*/ 97 h 370"/>
                                <a:gd name="T8" fmla="*/ 58 w 65"/>
                                <a:gd name="T9" fmla="*/ 156 h 370"/>
                                <a:gd name="T10" fmla="*/ 65 w 65"/>
                                <a:gd name="T11" fmla="*/ 214 h 370"/>
                                <a:gd name="T12" fmla="*/ 58 w 65"/>
                                <a:gd name="T13" fmla="*/ 266 h 370"/>
                                <a:gd name="T14" fmla="*/ 52 w 65"/>
                                <a:gd name="T15" fmla="*/ 312 h 370"/>
                                <a:gd name="T16" fmla="*/ 45 w 65"/>
                                <a:gd name="T17" fmla="*/ 331 h 370"/>
                                <a:gd name="T18" fmla="*/ 39 w 65"/>
                                <a:gd name="T19" fmla="*/ 351 h 370"/>
                                <a:gd name="T20" fmla="*/ 26 w 65"/>
                                <a:gd name="T21" fmla="*/ 364 h 370"/>
                                <a:gd name="T22" fmla="*/ 13 w 65"/>
                                <a:gd name="T23" fmla="*/ 370 h 370"/>
                                <a:gd name="T24" fmla="*/ 13 w 65"/>
                                <a:gd name="T25" fmla="*/ 357 h 370"/>
                                <a:gd name="T26" fmla="*/ 19 w 65"/>
                                <a:gd name="T27" fmla="*/ 338 h 370"/>
                                <a:gd name="T28" fmla="*/ 26 w 65"/>
                                <a:gd name="T29" fmla="*/ 312 h 370"/>
                                <a:gd name="T30" fmla="*/ 32 w 65"/>
                                <a:gd name="T31" fmla="*/ 273 h 370"/>
                                <a:gd name="T32" fmla="*/ 32 w 65"/>
                                <a:gd name="T33" fmla="*/ 227 h 370"/>
                                <a:gd name="T34" fmla="*/ 32 w 65"/>
                                <a:gd name="T35" fmla="*/ 175 h 370"/>
                                <a:gd name="T36" fmla="*/ 26 w 65"/>
                                <a:gd name="T37" fmla="*/ 123 h 370"/>
                                <a:gd name="T38" fmla="*/ 19 w 65"/>
                                <a:gd name="T39" fmla="*/ 65 h 370"/>
                                <a:gd name="T40" fmla="*/ 0 w 65"/>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370">
                                  <a:moveTo>
                                    <a:pt x="0" y="13"/>
                                  </a:moveTo>
                                  <a:lnTo>
                                    <a:pt x="26" y="0"/>
                                  </a:lnTo>
                                  <a:lnTo>
                                    <a:pt x="39" y="45"/>
                                  </a:lnTo>
                                  <a:lnTo>
                                    <a:pt x="52" y="97"/>
                                  </a:lnTo>
                                  <a:lnTo>
                                    <a:pt x="58" y="156"/>
                                  </a:lnTo>
                                  <a:lnTo>
                                    <a:pt x="65" y="214"/>
                                  </a:lnTo>
                                  <a:lnTo>
                                    <a:pt x="58" y="266"/>
                                  </a:lnTo>
                                  <a:lnTo>
                                    <a:pt x="52" y="312"/>
                                  </a:lnTo>
                                  <a:lnTo>
                                    <a:pt x="45" y="331"/>
                                  </a:lnTo>
                                  <a:lnTo>
                                    <a:pt x="39" y="351"/>
                                  </a:lnTo>
                                  <a:lnTo>
                                    <a:pt x="26" y="364"/>
                                  </a:lnTo>
                                  <a:lnTo>
                                    <a:pt x="13" y="370"/>
                                  </a:lnTo>
                                  <a:lnTo>
                                    <a:pt x="13" y="357"/>
                                  </a:lnTo>
                                  <a:lnTo>
                                    <a:pt x="19" y="338"/>
                                  </a:lnTo>
                                  <a:lnTo>
                                    <a:pt x="26" y="312"/>
                                  </a:lnTo>
                                  <a:lnTo>
                                    <a:pt x="32" y="273"/>
                                  </a:lnTo>
                                  <a:lnTo>
                                    <a:pt x="32" y="227"/>
                                  </a:lnTo>
                                  <a:lnTo>
                                    <a:pt x="32" y="175"/>
                                  </a:lnTo>
                                  <a:lnTo>
                                    <a:pt x="26" y="123"/>
                                  </a:lnTo>
                                  <a:lnTo>
                                    <a:pt x="19" y="65"/>
                                  </a:lnTo>
                                  <a:lnTo>
                                    <a:pt x="0" y="13"/>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711"/>
                          <wps:cNvSpPr>
                            <a:spLocks/>
                          </wps:cNvSpPr>
                          <wps:spPr bwMode="auto">
                            <a:xfrm>
                              <a:off x="5114" y="12133"/>
                              <a:ext cx="65" cy="370"/>
                            </a:xfrm>
                            <a:custGeom>
                              <a:avLst/>
                              <a:gdLst>
                                <a:gd name="T0" fmla="*/ 0 w 65"/>
                                <a:gd name="T1" fmla="*/ 13 h 370"/>
                                <a:gd name="T2" fmla="*/ 26 w 65"/>
                                <a:gd name="T3" fmla="*/ 0 h 370"/>
                                <a:gd name="T4" fmla="*/ 39 w 65"/>
                                <a:gd name="T5" fmla="*/ 45 h 370"/>
                                <a:gd name="T6" fmla="*/ 52 w 65"/>
                                <a:gd name="T7" fmla="*/ 97 h 370"/>
                                <a:gd name="T8" fmla="*/ 58 w 65"/>
                                <a:gd name="T9" fmla="*/ 156 h 370"/>
                                <a:gd name="T10" fmla="*/ 65 w 65"/>
                                <a:gd name="T11" fmla="*/ 214 h 370"/>
                                <a:gd name="T12" fmla="*/ 58 w 65"/>
                                <a:gd name="T13" fmla="*/ 266 h 370"/>
                                <a:gd name="T14" fmla="*/ 52 w 65"/>
                                <a:gd name="T15" fmla="*/ 312 h 370"/>
                                <a:gd name="T16" fmla="*/ 45 w 65"/>
                                <a:gd name="T17" fmla="*/ 331 h 370"/>
                                <a:gd name="T18" fmla="*/ 39 w 65"/>
                                <a:gd name="T19" fmla="*/ 351 h 370"/>
                                <a:gd name="T20" fmla="*/ 26 w 65"/>
                                <a:gd name="T21" fmla="*/ 364 h 370"/>
                                <a:gd name="T22" fmla="*/ 13 w 65"/>
                                <a:gd name="T23" fmla="*/ 370 h 370"/>
                                <a:gd name="T24" fmla="*/ 13 w 65"/>
                                <a:gd name="T25" fmla="*/ 357 h 370"/>
                                <a:gd name="T26" fmla="*/ 19 w 65"/>
                                <a:gd name="T27" fmla="*/ 338 h 370"/>
                                <a:gd name="T28" fmla="*/ 26 w 65"/>
                                <a:gd name="T29" fmla="*/ 312 h 370"/>
                                <a:gd name="T30" fmla="*/ 32 w 65"/>
                                <a:gd name="T31" fmla="*/ 273 h 370"/>
                                <a:gd name="T32" fmla="*/ 32 w 65"/>
                                <a:gd name="T33" fmla="*/ 227 h 370"/>
                                <a:gd name="T34" fmla="*/ 32 w 65"/>
                                <a:gd name="T35" fmla="*/ 175 h 370"/>
                                <a:gd name="T36" fmla="*/ 26 w 65"/>
                                <a:gd name="T37" fmla="*/ 123 h 370"/>
                                <a:gd name="T38" fmla="*/ 19 w 65"/>
                                <a:gd name="T39" fmla="*/ 65 h 370"/>
                                <a:gd name="T40" fmla="*/ 0 w 65"/>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370">
                                  <a:moveTo>
                                    <a:pt x="0" y="13"/>
                                  </a:moveTo>
                                  <a:lnTo>
                                    <a:pt x="26" y="0"/>
                                  </a:lnTo>
                                  <a:lnTo>
                                    <a:pt x="39" y="45"/>
                                  </a:lnTo>
                                  <a:lnTo>
                                    <a:pt x="52" y="97"/>
                                  </a:lnTo>
                                  <a:lnTo>
                                    <a:pt x="58" y="156"/>
                                  </a:lnTo>
                                  <a:lnTo>
                                    <a:pt x="65" y="214"/>
                                  </a:lnTo>
                                  <a:lnTo>
                                    <a:pt x="58" y="266"/>
                                  </a:lnTo>
                                  <a:lnTo>
                                    <a:pt x="52" y="312"/>
                                  </a:lnTo>
                                  <a:lnTo>
                                    <a:pt x="45" y="331"/>
                                  </a:lnTo>
                                  <a:lnTo>
                                    <a:pt x="39" y="351"/>
                                  </a:lnTo>
                                  <a:lnTo>
                                    <a:pt x="26" y="364"/>
                                  </a:lnTo>
                                  <a:lnTo>
                                    <a:pt x="13" y="370"/>
                                  </a:lnTo>
                                  <a:lnTo>
                                    <a:pt x="13" y="357"/>
                                  </a:lnTo>
                                  <a:lnTo>
                                    <a:pt x="19" y="338"/>
                                  </a:lnTo>
                                  <a:lnTo>
                                    <a:pt x="26" y="312"/>
                                  </a:lnTo>
                                  <a:lnTo>
                                    <a:pt x="32" y="273"/>
                                  </a:lnTo>
                                  <a:lnTo>
                                    <a:pt x="32" y="227"/>
                                  </a:lnTo>
                                  <a:lnTo>
                                    <a:pt x="32" y="175"/>
                                  </a:lnTo>
                                  <a:lnTo>
                                    <a:pt x="26" y="123"/>
                                  </a:lnTo>
                                  <a:lnTo>
                                    <a:pt x="19" y="65"/>
                                  </a:lnTo>
                                  <a:lnTo>
                                    <a:pt x="0" y="13"/>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712"/>
                          <wps:cNvSpPr>
                            <a:spLocks/>
                          </wps:cNvSpPr>
                          <wps:spPr bwMode="auto">
                            <a:xfrm>
                              <a:off x="5263" y="12133"/>
                              <a:ext cx="59" cy="370"/>
                            </a:xfrm>
                            <a:custGeom>
                              <a:avLst/>
                              <a:gdLst>
                                <a:gd name="T0" fmla="*/ 0 w 59"/>
                                <a:gd name="T1" fmla="*/ 13 h 370"/>
                                <a:gd name="T2" fmla="*/ 20 w 59"/>
                                <a:gd name="T3" fmla="*/ 0 h 370"/>
                                <a:gd name="T4" fmla="*/ 39 w 59"/>
                                <a:gd name="T5" fmla="*/ 45 h 370"/>
                                <a:gd name="T6" fmla="*/ 46 w 59"/>
                                <a:gd name="T7" fmla="*/ 97 h 370"/>
                                <a:gd name="T8" fmla="*/ 59 w 59"/>
                                <a:gd name="T9" fmla="*/ 156 h 370"/>
                                <a:gd name="T10" fmla="*/ 59 w 59"/>
                                <a:gd name="T11" fmla="*/ 214 h 370"/>
                                <a:gd name="T12" fmla="*/ 59 w 59"/>
                                <a:gd name="T13" fmla="*/ 266 h 370"/>
                                <a:gd name="T14" fmla="*/ 46 w 59"/>
                                <a:gd name="T15" fmla="*/ 312 h 370"/>
                                <a:gd name="T16" fmla="*/ 39 w 59"/>
                                <a:gd name="T17" fmla="*/ 331 h 370"/>
                                <a:gd name="T18" fmla="*/ 33 w 59"/>
                                <a:gd name="T19" fmla="*/ 351 h 370"/>
                                <a:gd name="T20" fmla="*/ 20 w 59"/>
                                <a:gd name="T21" fmla="*/ 364 h 370"/>
                                <a:gd name="T22" fmla="*/ 13 w 59"/>
                                <a:gd name="T23" fmla="*/ 370 h 370"/>
                                <a:gd name="T24" fmla="*/ 7 w 59"/>
                                <a:gd name="T25" fmla="*/ 357 h 370"/>
                                <a:gd name="T26" fmla="*/ 13 w 59"/>
                                <a:gd name="T27" fmla="*/ 338 h 370"/>
                                <a:gd name="T28" fmla="*/ 20 w 59"/>
                                <a:gd name="T29" fmla="*/ 312 h 370"/>
                                <a:gd name="T30" fmla="*/ 26 w 59"/>
                                <a:gd name="T31" fmla="*/ 273 h 370"/>
                                <a:gd name="T32" fmla="*/ 26 w 59"/>
                                <a:gd name="T33" fmla="*/ 227 h 370"/>
                                <a:gd name="T34" fmla="*/ 26 w 59"/>
                                <a:gd name="T35" fmla="*/ 175 h 370"/>
                                <a:gd name="T36" fmla="*/ 20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0" y="0"/>
                                  </a:lnTo>
                                  <a:lnTo>
                                    <a:pt x="39" y="45"/>
                                  </a:lnTo>
                                  <a:lnTo>
                                    <a:pt x="46" y="97"/>
                                  </a:lnTo>
                                  <a:lnTo>
                                    <a:pt x="59" y="156"/>
                                  </a:lnTo>
                                  <a:lnTo>
                                    <a:pt x="59" y="214"/>
                                  </a:lnTo>
                                  <a:lnTo>
                                    <a:pt x="59" y="266"/>
                                  </a:lnTo>
                                  <a:lnTo>
                                    <a:pt x="46" y="312"/>
                                  </a:lnTo>
                                  <a:lnTo>
                                    <a:pt x="39" y="331"/>
                                  </a:lnTo>
                                  <a:lnTo>
                                    <a:pt x="33" y="351"/>
                                  </a:lnTo>
                                  <a:lnTo>
                                    <a:pt x="20" y="364"/>
                                  </a:lnTo>
                                  <a:lnTo>
                                    <a:pt x="13" y="370"/>
                                  </a:lnTo>
                                  <a:lnTo>
                                    <a:pt x="7" y="357"/>
                                  </a:lnTo>
                                  <a:lnTo>
                                    <a:pt x="13" y="338"/>
                                  </a:lnTo>
                                  <a:lnTo>
                                    <a:pt x="20" y="312"/>
                                  </a:lnTo>
                                  <a:lnTo>
                                    <a:pt x="26" y="273"/>
                                  </a:lnTo>
                                  <a:lnTo>
                                    <a:pt x="26" y="227"/>
                                  </a:lnTo>
                                  <a:lnTo>
                                    <a:pt x="26" y="175"/>
                                  </a:lnTo>
                                  <a:lnTo>
                                    <a:pt x="20" y="123"/>
                                  </a:lnTo>
                                  <a:lnTo>
                                    <a:pt x="13" y="65"/>
                                  </a:lnTo>
                                  <a:lnTo>
                                    <a:pt x="0" y="13"/>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3"/>
                          <wps:cNvSpPr>
                            <a:spLocks/>
                          </wps:cNvSpPr>
                          <wps:spPr bwMode="auto">
                            <a:xfrm>
                              <a:off x="5263" y="12133"/>
                              <a:ext cx="59" cy="370"/>
                            </a:xfrm>
                            <a:custGeom>
                              <a:avLst/>
                              <a:gdLst>
                                <a:gd name="T0" fmla="*/ 0 w 59"/>
                                <a:gd name="T1" fmla="*/ 13 h 370"/>
                                <a:gd name="T2" fmla="*/ 20 w 59"/>
                                <a:gd name="T3" fmla="*/ 0 h 370"/>
                                <a:gd name="T4" fmla="*/ 39 w 59"/>
                                <a:gd name="T5" fmla="*/ 45 h 370"/>
                                <a:gd name="T6" fmla="*/ 46 w 59"/>
                                <a:gd name="T7" fmla="*/ 97 h 370"/>
                                <a:gd name="T8" fmla="*/ 59 w 59"/>
                                <a:gd name="T9" fmla="*/ 156 h 370"/>
                                <a:gd name="T10" fmla="*/ 59 w 59"/>
                                <a:gd name="T11" fmla="*/ 214 h 370"/>
                                <a:gd name="T12" fmla="*/ 59 w 59"/>
                                <a:gd name="T13" fmla="*/ 266 h 370"/>
                                <a:gd name="T14" fmla="*/ 46 w 59"/>
                                <a:gd name="T15" fmla="*/ 312 h 370"/>
                                <a:gd name="T16" fmla="*/ 39 w 59"/>
                                <a:gd name="T17" fmla="*/ 331 h 370"/>
                                <a:gd name="T18" fmla="*/ 33 w 59"/>
                                <a:gd name="T19" fmla="*/ 351 h 370"/>
                                <a:gd name="T20" fmla="*/ 20 w 59"/>
                                <a:gd name="T21" fmla="*/ 364 h 370"/>
                                <a:gd name="T22" fmla="*/ 13 w 59"/>
                                <a:gd name="T23" fmla="*/ 370 h 370"/>
                                <a:gd name="T24" fmla="*/ 7 w 59"/>
                                <a:gd name="T25" fmla="*/ 357 h 370"/>
                                <a:gd name="T26" fmla="*/ 13 w 59"/>
                                <a:gd name="T27" fmla="*/ 338 h 370"/>
                                <a:gd name="T28" fmla="*/ 20 w 59"/>
                                <a:gd name="T29" fmla="*/ 312 h 370"/>
                                <a:gd name="T30" fmla="*/ 26 w 59"/>
                                <a:gd name="T31" fmla="*/ 273 h 370"/>
                                <a:gd name="T32" fmla="*/ 26 w 59"/>
                                <a:gd name="T33" fmla="*/ 227 h 370"/>
                                <a:gd name="T34" fmla="*/ 26 w 59"/>
                                <a:gd name="T35" fmla="*/ 175 h 370"/>
                                <a:gd name="T36" fmla="*/ 20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0" y="0"/>
                                  </a:lnTo>
                                  <a:lnTo>
                                    <a:pt x="39" y="45"/>
                                  </a:lnTo>
                                  <a:lnTo>
                                    <a:pt x="46" y="97"/>
                                  </a:lnTo>
                                  <a:lnTo>
                                    <a:pt x="59" y="156"/>
                                  </a:lnTo>
                                  <a:lnTo>
                                    <a:pt x="59" y="214"/>
                                  </a:lnTo>
                                  <a:lnTo>
                                    <a:pt x="59" y="266"/>
                                  </a:lnTo>
                                  <a:lnTo>
                                    <a:pt x="46" y="312"/>
                                  </a:lnTo>
                                  <a:lnTo>
                                    <a:pt x="39" y="331"/>
                                  </a:lnTo>
                                  <a:lnTo>
                                    <a:pt x="33" y="351"/>
                                  </a:lnTo>
                                  <a:lnTo>
                                    <a:pt x="20" y="364"/>
                                  </a:lnTo>
                                  <a:lnTo>
                                    <a:pt x="13" y="370"/>
                                  </a:lnTo>
                                  <a:lnTo>
                                    <a:pt x="7" y="357"/>
                                  </a:lnTo>
                                  <a:lnTo>
                                    <a:pt x="13" y="338"/>
                                  </a:lnTo>
                                  <a:lnTo>
                                    <a:pt x="20" y="312"/>
                                  </a:lnTo>
                                  <a:lnTo>
                                    <a:pt x="26" y="273"/>
                                  </a:lnTo>
                                  <a:lnTo>
                                    <a:pt x="26" y="227"/>
                                  </a:lnTo>
                                  <a:lnTo>
                                    <a:pt x="26" y="175"/>
                                  </a:lnTo>
                                  <a:lnTo>
                                    <a:pt x="20" y="123"/>
                                  </a:lnTo>
                                  <a:lnTo>
                                    <a:pt x="13" y="65"/>
                                  </a:lnTo>
                                  <a:lnTo>
                                    <a:pt x="0" y="13"/>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714"/>
                          <wps:cNvSpPr>
                            <a:spLocks/>
                          </wps:cNvSpPr>
                          <wps:spPr bwMode="auto">
                            <a:xfrm>
                              <a:off x="5413" y="12133"/>
                              <a:ext cx="59" cy="370"/>
                            </a:xfrm>
                            <a:custGeom>
                              <a:avLst/>
                              <a:gdLst>
                                <a:gd name="T0" fmla="*/ 0 w 59"/>
                                <a:gd name="T1" fmla="*/ 13 h 370"/>
                                <a:gd name="T2" fmla="*/ 26 w 59"/>
                                <a:gd name="T3" fmla="*/ 0 h 370"/>
                                <a:gd name="T4" fmla="*/ 39 w 59"/>
                                <a:gd name="T5" fmla="*/ 45 h 370"/>
                                <a:gd name="T6" fmla="*/ 52 w 59"/>
                                <a:gd name="T7" fmla="*/ 97 h 370"/>
                                <a:gd name="T8" fmla="*/ 59 w 59"/>
                                <a:gd name="T9" fmla="*/ 156 h 370"/>
                                <a:gd name="T10" fmla="*/ 59 w 59"/>
                                <a:gd name="T11" fmla="*/ 214 h 370"/>
                                <a:gd name="T12" fmla="*/ 59 w 59"/>
                                <a:gd name="T13" fmla="*/ 266 h 370"/>
                                <a:gd name="T14" fmla="*/ 52 w 59"/>
                                <a:gd name="T15" fmla="*/ 312 h 370"/>
                                <a:gd name="T16" fmla="*/ 46 w 59"/>
                                <a:gd name="T17" fmla="*/ 331 h 370"/>
                                <a:gd name="T18" fmla="*/ 33 w 59"/>
                                <a:gd name="T19" fmla="*/ 351 h 370"/>
                                <a:gd name="T20" fmla="*/ 26 w 59"/>
                                <a:gd name="T21" fmla="*/ 364 h 370"/>
                                <a:gd name="T22" fmla="*/ 13 w 59"/>
                                <a:gd name="T23" fmla="*/ 370 h 370"/>
                                <a:gd name="T24" fmla="*/ 7 w 59"/>
                                <a:gd name="T25" fmla="*/ 357 h 370"/>
                                <a:gd name="T26" fmla="*/ 20 w 59"/>
                                <a:gd name="T27" fmla="*/ 338 h 370"/>
                                <a:gd name="T28" fmla="*/ 26 w 59"/>
                                <a:gd name="T29" fmla="*/ 312 h 370"/>
                                <a:gd name="T30" fmla="*/ 26 w 59"/>
                                <a:gd name="T31" fmla="*/ 273 h 370"/>
                                <a:gd name="T32" fmla="*/ 33 w 59"/>
                                <a:gd name="T33" fmla="*/ 227 h 370"/>
                                <a:gd name="T34" fmla="*/ 26 w 59"/>
                                <a:gd name="T35" fmla="*/ 175 h 370"/>
                                <a:gd name="T36" fmla="*/ 26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6" y="0"/>
                                  </a:lnTo>
                                  <a:lnTo>
                                    <a:pt x="39" y="45"/>
                                  </a:lnTo>
                                  <a:lnTo>
                                    <a:pt x="52" y="97"/>
                                  </a:lnTo>
                                  <a:lnTo>
                                    <a:pt x="59" y="156"/>
                                  </a:lnTo>
                                  <a:lnTo>
                                    <a:pt x="59" y="214"/>
                                  </a:lnTo>
                                  <a:lnTo>
                                    <a:pt x="59" y="266"/>
                                  </a:lnTo>
                                  <a:lnTo>
                                    <a:pt x="52" y="312"/>
                                  </a:lnTo>
                                  <a:lnTo>
                                    <a:pt x="46" y="331"/>
                                  </a:lnTo>
                                  <a:lnTo>
                                    <a:pt x="33" y="351"/>
                                  </a:lnTo>
                                  <a:lnTo>
                                    <a:pt x="26" y="364"/>
                                  </a:lnTo>
                                  <a:lnTo>
                                    <a:pt x="13" y="370"/>
                                  </a:lnTo>
                                  <a:lnTo>
                                    <a:pt x="7" y="357"/>
                                  </a:lnTo>
                                  <a:lnTo>
                                    <a:pt x="20" y="338"/>
                                  </a:lnTo>
                                  <a:lnTo>
                                    <a:pt x="26" y="312"/>
                                  </a:lnTo>
                                  <a:lnTo>
                                    <a:pt x="26" y="273"/>
                                  </a:lnTo>
                                  <a:lnTo>
                                    <a:pt x="33" y="227"/>
                                  </a:lnTo>
                                  <a:lnTo>
                                    <a:pt x="26" y="175"/>
                                  </a:lnTo>
                                  <a:lnTo>
                                    <a:pt x="26" y="123"/>
                                  </a:lnTo>
                                  <a:lnTo>
                                    <a:pt x="13" y="65"/>
                                  </a:lnTo>
                                  <a:lnTo>
                                    <a:pt x="0" y="13"/>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715"/>
                          <wps:cNvSpPr>
                            <a:spLocks/>
                          </wps:cNvSpPr>
                          <wps:spPr bwMode="auto">
                            <a:xfrm>
                              <a:off x="5413" y="12133"/>
                              <a:ext cx="59" cy="370"/>
                            </a:xfrm>
                            <a:custGeom>
                              <a:avLst/>
                              <a:gdLst>
                                <a:gd name="T0" fmla="*/ 0 w 59"/>
                                <a:gd name="T1" fmla="*/ 13 h 370"/>
                                <a:gd name="T2" fmla="*/ 26 w 59"/>
                                <a:gd name="T3" fmla="*/ 0 h 370"/>
                                <a:gd name="T4" fmla="*/ 39 w 59"/>
                                <a:gd name="T5" fmla="*/ 45 h 370"/>
                                <a:gd name="T6" fmla="*/ 52 w 59"/>
                                <a:gd name="T7" fmla="*/ 97 h 370"/>
                                <a:gd name="T8" fmla="*/ 59 w 59"/>
                                <a:gd name="T9" fmla="*/ 156 h 370"/>
                                <a:gd name="T10" fmla="*/ 59 w 59"/>
                                <a:gd name="T11" fmla="*/ 214 h 370"/>
                                <a:gd name="T12" fmla="*/ 59 w 59"/>
                                <a:gd name="T13" fmla="*/ 266 h 370"/>
                                <a:gd name="T14" fmla="*/ 52 w 59"/>
                                <a:gd name="T15" fmla="*/ 312 h 370"/>
                                <a:gd name="T16" fmla="*/ 46 w 59"/>
                                <a:gd name="T17" fmla="*/ 331 h 370"/>
                                <a:gd name="T18" fmla="*/ 33 w 59"/>
                                <a:gd name="T19" fmla="*/ 351 h 370"/>
                                <a:gd name="T20" fmla="*/ 26 w 59"/>
                                <a:gd name="T21" fmla="*/ 364 h 370"/>
                                <a:gd name="T22" fmla="*/ 13 w 59"/>
                                <a:gd name="T23" fmla="*/ 370 h 370"/>
                                <a:gd name="T24" fmla="*/ 7 w 59"/>
                                <a:gd name="T25" fmla="*/ 357 h 370"/>
                                <a:gd name="T26" fmla="*/ 20 w 59"/>
                                <a:gd name="T27" fmla="*/ 338 h 370"/>
                                <a:gd name="T28" fmla="*/ 26 w 59"/>
                                <a:gd name="T29" fmla="*/ 312 h 370"/>
                                <a:gd name="T30" fmla="*/ 26 w 59"/>
                                <a:gd name="T31" fmla="*/ 273 h 370"/>
                                <a:gd name="T32" fmla="*/ 33 w 59"/>
                                <a:gd name="T33" fmla="*/ 227 h 370"/>
                                <a:gd name="T34" fmla="*/ 26 w 59"/>
                                <a:gd name="T35" fmla="*/ 175 h 370"/>
                                <a:gd name="T36" fmla="*/ 26 w 59"/>
                                <a:gd name="T37" fmla="*/ 123 h 370"/>
                                <a:gd name="T38" fmla="*/ 13 w 59"/>
                                <a:gd name="T39" fmla="*/ 65 h 370"/>
                                <a:gd name="T40" fmla="*/ 0 w 59"/>
                                <a:gd name="T41" fmla="*/ 13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0">
                                  <a:moveTo>
                                    <a:pt x="0" y="13"/>
                                  </a:moveTo>
                                  <a:lnTo>
                                    <a:pt x="26" y="0"/>
                                  </a:lnTo>
                                  <a:lnTo>
                                    <a:pt x="39" y="45"/>
                                  </a:lnTo>
                                  <a:lnTo>
                                    <a:pt x="52" y="97"/>
                                  </a:lnTo>
                                  <a:lnTo>
                                    <a:pt x="59" y="156"/>
                                  </a:lnTo>
                                  <a:lnTo>
                                    <a:pt x="59" y="214"/>
                                  </a:lnTo>
                                  <a:lnTo>
                                    <a:pt x="59" y="266"/>
                                  </a:lnTo>
                                  <a:lnTo>
                                    <a:pt x="52" y="312"/>
                                  </a:lnTo>
                                  <a:lnTo>
                                    <a:pt x="46" y="331"/>
                                  </a:lnTo>
                                  <a:lnTo>
                                    <a:pt x="33" y="351"/>
                                  </a:lnTo>
                                  <a:lnTo>
                                    <a:pt x="26" y="364"/>
                                  </a:lnTo>
                                  <a:lnTo>
                                    <a:pt x="13" y="370"/>
                                  </a:lnTo>
                                  <a:lnTo>
                                    <a:pt x="7" y="357"/>
                                  </a:lnTo>
                                  <a:lnTo>
                                    <a:pt x="20" y="338"/>
                                  </a:lnTo>
                                  <a:lnTo>
                                    <a:pt x="26" y="312"/>
                                  </a:lnTo>
                                  <a:lnTo>
                                    <a:pt x="26" y="273"/>
                                  </a:lnTo>
                                  <a:lnTo>
                                    <a:pt x="33" y="227"/>
                                  </a:lnTo>
                                  <a:lnTo>
                                    <a:pt x="26" y="175"/>
                                  </a:lnTo>
                                  <a:lnTo>
                                    <a:pt x="26" y="123"/>
                                  </a:lnTo>
                                  <a:lnTo>
                                    <a:pt x="13" y="65"/>
                                  </a:lnTo>
                                  <a:lnTo>
                                    <a:pt x="0" y="13"/>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716"/>
                          <wps:cNvSpPr>
                            <a:spLocks/>
                          </wps:cNvSpPr>
                          <wps:spPr bwMode="auto">
                            <a:xfrm>
                              <a:off x="4821"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3 w 59"/>
                                <a:gd name="T19" fmla="*/ 351 h 371"/>
                                <a:gd name="T20" fmla="*/ 26 w 59"/>
                                <a:gd name="T21" fmla="*/ 364 h 371"/>
                                <a:gd name="T22" fmla="*/ 13 w 59"/>
                                <a:gd name="T23" fmla="*/ 371 h 371"/>
                                <a:gd name="T24" fmla="*/ 7 w 59"/>
                                <a:gd name="T25" fmla="*/ 358 h 371"/>
                                <a:gd name="T26" fmla="*/ 20 w 59"/>
                                <a:gd name="T27" fmla="*/ 345 h 371"/>
                                <a:gd name="T28" fmla="*/ 26 w 59"/>
                                <a:gd name="T29" fmla="*/ 312 h 371"/>
                                <a:gd name="T30" fmla="*/ 26 w 59"/>
                                <a:gd name="T31" fmla="*/ 280 h 371"/>
                                <a:gd name="T32" fmla="*/ 33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3" y="351"/>
                                  </a:lnTo>
                                  <a:lnTo>
                                    <a:pt x="26" y="364"/>
                                  </a:lnTo>
                                  <a:lnTo>
                                    <a:pt x="13" y="371"/>
                                  </a:lnTo>
                                  <a:lnTo>
                                    <a:pt x="7" y="358"/>
                                  </a:lnTo>
                                  <a:lnTo>
                                    <a:pt x="20" y="345"/>
                                  </a:lnTo>
                                  <a:lnTo>
                                    <a:pt x="26" y="312"/>
                                  </a:lnTo>
                                  <a:lnTo>
                                    <a:pt x="26" y="280"/>
                                  </a:lnTo>
                                  <a:lnTo>
                                    <a:pt x="33" y="234"/>
                                  </a:lnTo>
                                  <a:lnTo>
                                    <a:pt x="26" y="182"/>
                                  </a:lnTo>
                                  <a:lnTo>
                                    <a:pt x="26" y="124"/>
                                  </a:lnTo>
                                  <a:lnTo>
                                    <a:pt x="13" y="72"/>
                                  </a:lnTo>
                                  <a:lnTo>
                                    <a:pt x="0" y="20"/>
                                  </a:lnTo>
                                  <a:close/>
                                </a:path>
                              </a:pathLst>
                            </a:custGeom>
                            <a:solidFill>
                              <a:srgbClr val="7270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17"/>
                          <wps:cNvSpPr>
                            <a:spLocks/>
                          </wps:cNvSpPr>
                          <wps:spPr bwMode="auto">
                            <a:xfrm>
                              <a:off x="4821" y="12126"/>
                              <a:ext cx="59" cy="371"/>
                            </a:xfrm>
                            <a:custGeom>
                              <a:avLst/>
                              <a:gdLst>
                                <a:gd name="T0" fmla="*/ 0 w 59"/>
                                <a:gd name="T1" fmla="*/ 20 h 371"/>
                                <a:gd name="T2" fmla="*/ 26 w 59"/>
                                <a:gd name="T3" fmla="*/ 0 h 371"/>
                                <a:gd name="T4" fmla="*/ 39 w 59"/>
                                <a:gd name="T5" fmla="*/ 46 h 371"/>
                                <a:gd name="T6" fmla="*/ 52 w 59"/>
                                <a:gd name="T7" fmla="*/ 98 h 371"/>
                                <a:gd name="T8" fmla="*/ 59 w 59"/>
                                <a:gd name="T9" fmla="*/ 156 h 371"/>
                                <a:gd name="T10" fmla="*/ 59 w 59"/>
                                <a:gd name="T11" fmla="*/ 215 h 371"/>
                                <a:gd name="T12" fmla="*/ 59 w 59"/>
                                <a:gd name="T13" fmla="*/ 273 h 371"/>
                                <a:gd name="T14" fmla="*/ 52 w 59"/>
                                <a:gd name="T15" fmla="*/ 319 h 371"/>
                                <a:gd name="T16" fmla="*/ 46 w 59"/>
                                <a:gd name="T17" fmla="*/ 338 h 371"/>
                                <a:gd name="T18" fmla="*/ 33 w 59"/>
                                <a:gd name="T19" fmla="*/ 351 h 371"/>
                                <a:gd name="T20" fmla="*/ 26 w 59"/>
                                <a:gd name="T21" fmla="*/ 364 h 371"/>
                                <a:gd name="T22" fmla="*/ 13 w 59"/>
                                <a:gd name="T23" fmla="*/ 371 h 371"/>
                                <a:gd name="T24" fmla="*/ 7 w 59"/>
                                <a:gd name="T25" fmla="*/ 358 h 371"/>
                                <a:gd name="T26" fmla="*/ 20 w 59"/>
                                <a:gd name="T27" fmla="*/ 345 h 371"/>
                                <a:gd name="T28" fmla="*/ 26 w 59"/>
                                <a:gd name="T29" fmla="*/ 312 h 371"/>
                                <a:gd name="T30" fmla="*/ 26 w 59"/>
                                <a:gd name="T31" fmla="*/ 280 h 371"/>
                                <a:gd name="T32" fmla="*/ 33 w 59"/>
                                <a:gd name="T33" fmla="*/ 234 h 371"/>
                                <a:gd name="T34" fmla="*/ 26 w 59"/>
                                <a:gd name="T35" fmla="*/ 182 h 371"/>
                                <a:gd name="T36" fmla="*/ 26 w 59"/>
                                <a:gd name="T37" fmla="*/ 124 h 371"/>
                                <a:gd name="T38" fmla="*/ 13 w 59"/>
                                <a:gd name="T39" fmla="*/ 72 h 371"/>
                                <a:gd name="T40" fmla="*/ 0 w 59"/>
                                <a:gd name="T41" fmla="*/ 20 h 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371">
                                  <a:moveTo>
                                    <a:pt x="0" y="20"/>
                                  </a:moveTo>
                                  <a:lnTo>
                                    <a:pt x="26" y="0"/>
                                  </a:lnTo>
                                  <a:lnTo>
                                    <a:pt x="39" y="46"/>
                                  </a:lnTo>
                                  <a:lnTo>
                                    <a:pt x="52" y="98"/>
                                  </a:lnTo>
                                  <a:lnTo>
                                    <a:pt x="59" y="156"/>
                                  </a:lnTo>
                                  <a:lnTo>
                                    <a:pt x="59" y="215"/>
                                  </a:lnTo>
                                  <a:lnTo>
                                    <a:pt x="59" y="273"/>
                                  </a:lnTo>
                                  <a:lnTo>
                                    <a:pt x="52" y="319"/>
                                  </a:lnTo>
                                  <a:lnTo>
                                    <a:pt x="46" y="338"/>
                                  </a:lnTo>
                                  <a:lnTo>
                                    <a:pt x="33" y="351"/>
                                  </a:lnTo>
                                  <a:lnTo>
                                    <a:pt x="26" y="364"/>
                                  </a:lnTo>
                                  <a:lnTo>
                                    <a:pt x="13" y="371"/>
                                  </a:lnTo>
                                  <a:lnTo>
                                    <a:pt x="7" y="358"/>
                                  </a:lnTo>
                                  <a:lnTo>
                                    <a:pt x="20" y="345"/>
                                  </a:lnTo>
                                  <a:lnTo>
                                    <a:pt x="26" y="312"/>
                                  </a:lnTo>
                                  <a:lnTo>
                                    <a:pt x="26" y="280"/>
                                  </a:lnTo>
                                  <a:lnTo>
                                    <a:pt x="33" y="234"/>
                                  </a:lnTo>
                                  <a:lnTo>
                                    <a:pt x="26" y="182"/>
                                  </a:lnTo>
                                  <a:lnTo>
                                    <a:pt x="26" y="124"/>
                                  </a:lnTo>
                                  <a:lnTo>
                                    <a:pt x="13" y="72"/>
                                  </a:lnTo>
                                  <a:lnTo>
                                    <a:pt x="0" y="20"/>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718"/>
                          <wps:cNvSpPr>
                            <a:spLocks/>
                          </wps:cNvSpPr>
                          <wps:spPr bwMode="auto">
                            <a:xfrm>
                              <a:off x="4177" y="12094"/>
                              <a:ext cx="58" cy="6"/>
                            </a:xfrm>
                            <a:custGeom>
                              <a:avLst/>
                              <a:gdLst>
                                <a:gd name="T0" fmla="*/ 58 w 58"/>
                                <a:gd name="T1" fmla="*/ 6 h 6"/>
                                <a:gd name="T2" fmla="*/ 0 w 58"/>
                                <a:gd name="T3" fmla="*/ 6 h 6"/>
                                <a:gd name="T4" fmla="*/ 26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26" y="0"/>
                                  </a:lnTo>
                                  <a:lnTo>
                                    <a:pt x="58" y="6"/>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19"/>
                          <wps:cNvSpPr>
                            <a:spLocks/>
                          </wps:cNvSpPr>
                          <wps:spPr bwMode="auto">
                            <a:xfrm>
                              <a:off x="4157" y="12094"/>
                              <a:ext cx="91" cy="13"/>
                            </a:xfrm>
                            <a:custGeom>
                              <a:avLst/>
                              <a:gdLst>
                                <a:gd name="T0" fmla="*/ 91 w 91"/>
                                <a:gd name="T1" fmla="*/ 13 h 13"/>
                                <a:gd name="T2" fmla="*/ 0 w 91"/>
                                <a:gd name="T3" fmla="*/ 13 h 13"/>
                                <a:gd name="T4" fmla="*/ 20 w 91"/>
                                <a:gd name="T5" fmla="*/ 6 h 13"/>
                                <a:gd name="T6" fmla="*/ 46 w 91"/>
                                <a:gd name="T7" fmla="*/ 0 h 13"/>
                                <a:gd name="T8" fmla="*/ 65 w 91"/>
                                <a:gd name="T9" fmla="*/ 6 h 13"/>
                                <a:gd name="T10" fmla="*/ 91 w 91"/>
                                <a:gd name="T11" fmla="*/ 13 h 13"/>
                              </a:gdLst>
                              <a:ahLst/>
                              <a:cxnLst>
                                <a:cxn ang="0">
                                  <a:pos x="T0" y="T1"/>
                                </a:cxn>
                                <a:cxn ang="0">
                                  <a:pos x="T2" y="T3"/>
                                </a:cxn>
                                <a:cxn ang="0">
                                  <a:pos x="T4" y="T5"/>
                                </a:cxn>
                                <a:cxn ang="0">
                                  <a:pos x="T6" y="T7"/>
                                </a:cxn>
                                <a:cxn ang="0">
                                  <a:pos x="T8" y="T9"/>
                                </a:cxn>
                                <a:cxn ang="0">
                                  <a:pos x="T10" y="T11"/>
                                </a:cxn>
                              </a:cxnLst>
                              <a:rect l="0" t="0" r="r" b="b"/>
                              <a:pathLst>
                                <a:path w="91" h="13">
                                  <a:moveTo>
                                    <a:pt x="91" y="13"/>
                                  </a:moveTo>
                                  <a:lnTo>
                                    <a:pt x="0" y="13"/>
                                  </a:lnTo>
                                  <a:lnTo>
                                    <a:pt x="20" y="6"/>
                                  </a:lnTo>
                                  <a:lnTo>
                                    <a:pt x="46" y="0"/>
                                  </a:lnTo>
                                  <a:lnTo>
                                    <a:pt x="65" y="6"/>
                                  </a:lnTo>
                                  <a:lnTo>
                                    <a:pt x="91" y="13"/>
                                  </a:lnTo>
                                  <a:close/>
                                </a:path>
                              </a:pathLst>
                            </a:custGeom>
                            <a:solidFill>
                              <a:srgbClr val="B1B0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20"/>
                          <wps:cNvSpPr>
                            <a:spLocks/>
                          </wps:cNvSpPr>
                          <wps:spPr bwMode="auto">
                            <a:xfrm>
                              <a:off x="4144" y="12100"/>
                              <a:ext cx="111" cy="13"/>
                            </a:xfrm>
                            <a:custGeom>
                              <a:avLst/>
                              <a:gdLst>
                                <a:gd name="T0" fmla="*/ 33 w 111"/>
                                <a:gd name="T1" fmla="*/ 0 h 13"/>
                                <a:gd name="T2" fmla="*/ 91 w 111"/>
                                <a:gd name="T3" fmla="*/ 0 h 13"/>
                                <a:gd name="T4" fmla="*/ 98 w 111"/>
                                <a:gd name="T5" fmla="*/ 7 h 13"/>
                                <a:gd name="T6" fmla="*/ 111 w 111"/>
                                <a:gd name="T7" fmla="*/ 13 h 13"/>
                                <a:gd name="T8" fmla="*/ 0 w 111"/>
                                <a:gd name="T9" fmla="*/ 13 h 13"/>
                                <a:gd name="T10" fmla="*/ 13 w 111"/>
                                <a:gd name="T11" fmla="*/ 7 h 13"/>
                                <a:gd name="T12" fmla="*/ 33 w 111"/>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11" h="13">
                                  <a:moveTo>
                                    <a:pt x="33" y="0"/>
                                  </a:moveTo>
                                  <a:lnTo>
                                    <a:pt x="91" y="0"/>
                                  </a:lnTo>
                                  <a:lnTo>
                                    <a:pt x="98" y="7"/>
                                  </a:lnTo>
                                  <a:lnTo>
                                    <a:pt x="111" y="13"/>
                                  </a:lnTo>
                                  <a:lnTo>
                                    <a:pt x="0" y="13"/>
                                  </a:lnTo>
                                  <a:lnTo>
                                    <a:pt x="13" y="7"/>
                                  </a:lnTo>
                                  <a:lnTo>
                                    <a:pt x="33"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21"/>
                          <wps:cNvSpPr>
                            <a:spLocks/>
                          </wps:cNvSpPr>
                          <wps:spPr bwMode="auto">
                            <a:xfrm>
                              <a:off x="4138" y="12107"/>
                              <a:ext cx="123" cy="13"/>
                            </a:xfrm>
                            <a:custGeom>
                              <a:avLst/>
                              <a:gdLst>
                                <a:gd name="T0" fmla="*/ 19 w 123"/>
                                <a:gd name="T1" fmla="*/ 0 h 13"/>
                                <a:gd name="T2" fmla="*/ 110 w 123"/>
                                <a:gd name="T3" fmla="*/ 0 h 13"/>
                                <a:gd name="T4" fmla="*/ 117 w 123"/>
                                <a:gd name="T5" fmla="*/ 6 h 13"/>
                                <a:gd name="T6" fmla="*/ 123 w 123"/>
                                <a:gd name="T7" fmla="*/ 13 h 13"/>
                                <a:gd name="T8" fmla="*/ 0 w 123"/>
                                <a:gd name="T9" fmla="*/ 13 h 13"/>
                                <a:gd name="T10" fmla="*/ 0 w 123"/>
                                <a:gd name="T11" fmla="*/ 13 h 13"/>
                                <a:gd name="T12" fmla="*/ 6 w 123"/>
                                <a:gd name="T13" fmla="*/ 13 h 13"/>
                                <a:gd name="T14" fmla="*/ 13 w 123"/>
                                <a:gd name="T15" fmla="*/ 6 h 13"/>
                                <a:gd name="T16" fmla="*/ 19 w 123"/>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3" h="13">
                                  <a:moveTo>
                                    <a:pt x="19" y="0"/>
                                  </a:moveTo>
                                  <a:lnTo>
                                    <a:pt x="110" y="0"/>
                                  </a:lnTo>
                                  <a:lnTo>
                                    <a:pt x="117" y="6"/>
                                  </a:lnTo>
                                  <a:lnTo>
                                    <a:pt x="123" y="13"/>
                                  </a:lnTo>
                                  <a:lnTo>
                                    <a:pt x="0" y="13"/>
                                  </a:lnTo>
                                  <a:lnTo>
                                    <a:pt x="6" y="13"/>
                                  </a:lnTo>
                                  <a:lnTo>
                                    <a:pt x="13" y="6"/>
                                  </a:lnTo>
                                  <a:lnTo>
                                    <a:pt x="19" y="0"/>
                                  </a:lnTo>
                                  <a:close/>
                                </a:path>
                              </a:pathLst>
                            </a:custGeom>
                            <a:solidFill>
                              <a:srgbClr val="BDBD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722"/>
                          <wps:cNvSpPr>
                            <a:spLocks/>
                          </wps:cNvSpPr>
                          <wps:spPr bwMode="auto">
                            <a:xfrm>
                              <a:off x="4131" y="12113"/>
                              <a:ext cx="137" cy="13"/>
                            </a:xfrm>
                            <a:custGeom>
                              <a:avLst/>
                              <a:gdLst>
                                <a:gd name="T0" fmla="*/ 13 w 137"/>
                                <a:gd name="T1" fmla="*/ 0 h 13"/>
                                <a:gd name="T2" fmla="*/ 124 w 137"/>
                                <a:gd name="T3" fmla="*/ 0 h 13"/>
                                <a:gd name="T4" fmla="*/ 130 w 137"/>
                                <a:gd name="T5" fmla="*/ 7 h 13"/>
                                <a:gd name="T6" fmla="*/ 137 w 137"/>
                                <a:gd name="T7" fmla="*/ 13 h 13"/>
                                <a:gd name="T8" fmla="*/ 98 w 137"/>
                                <a:gd name="T9" fmla="*/ 13 h 13"/>
                                <a:gd name="T10" fmla="*/ 72 w 137"/>
                                <a:gd name="T11" fmla="*/ 7 h 13"/>
                                <a:gd name="T12" fmla="*/ 46 w 137"/>
                                <a:gd name="T13" fmla="*/ 13 h 13"/>
                                <a:gd name="T14" fmla="*/ 0 w 137"/>
                                <a:gd name="T15" fmla="*/ 13 h 13"/>
                                <a:gd name="T16" fmla="*/ 7 w 137"/>
                                <a:gd name="T17" fmla="*/ 7 h 13"/>
                                <a:gd name="T18" fmla="*/ 13 w 137"/>
                                <a:gd name="T19" fmla="*/ 7 h 13"/>
                                <a:gd name="T20" fmla="*/ 13 w 137"/>
                                <a:gd name="T21" fmla="*/ 0 h 13"/>
                                <a:gd name="T22" fmla="*/ 13 w 137"/>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7" h="13">
                                  <a:moveTo>
                                    <a:pt x="13" y="0"/>
                                  </a:moveTo>
                                  <a:lnTo>
                                    <a:pt x="124" y="0"/>
                                  </a:lnTo>
                                  <a:lnTo>
                                    <a:pt x="130" y="7"/>
                                  </a:lnTo>
                                  <a:lnTo>
                                    <a:pt x="137" y="13"/>
                                  </a:lnTo>
                                  <a:lnTo>
                                    <a:pt x="98" y="13"/>
                                  </a:lnTo>
                                  <a:lnTo>
                                    <a:pt x="72" y="7"/>
                                  </a:lnTo>
                                  <a:lnTo>
                                    <a:pt x="46" y="13"/>
                                  </a:lnTo>
                                  <a:lnTo>
                                    <a:pt x="0" y="13"/>
                                  </a:lnTo>
                                  <a:lnTo>
                                    <a:pt x="7" y="7"/>
                                  </a:lnTo>
                                  <a:lnTo>
                                    <a:pt x="13"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23"/>
                          <wps:cNvSpPr>
                            <a:spLocks/>
                          </wps:cNvSpPr>
                          <wps:spPr bwMode="auto">
                            <a:xfrm>
                              <a:off x="4125" y="12120"/>
                              <a:ext cx="143" cy="13"/>
                            </a:xfrm>
                            <a:custGeom>
                              <a:avLst/>
                              <a:gdLst>
                                <a:gd name="T0" fmla="*/ 13 w 143"/>
                                <a:gd name="T1" fmla="*/ 0 h 13"/>
                                <a:gd name="T2" fmla="*/ 136 w 143"/>
                                <a:gd name="T3" fmla="*/ 0 h 13"/>
                                <a:gd name="T4" fmla="*/ 143 w 143"/>
                                <a:gd name="T5" fmla="*/ 6 h 13"/>
                                <a:gd name="T6" fmla="*/ 143 w 143"/>
                                <a:gd name="T7" fmla="*/ 13 h 13"/>
                                <a:gd name="T8" fmla="*/ 110 w 143"/>
                                <a:gd name="T9" fmla="*/ 13 h 13"/>
                                <a:gd name="T10" fmla="*/ 91 w 143"/>
                                <a:gd name="T11" fmla="*/ 0 h 13"/>
                                <a:gd name="T12" fmla="*/ 71 w 143"/>
                                <a:gd name="T13" fmla="*/ 0 h 13"/>
                                <a:gd name="T14" fmla="*/ 52 w 143"/>
                                <a:gd name="T15" fmla="*/ 6 h 13"/>
                                <a:gd name="T16" fmla="*/ 39 w 143"/>
                                <a:gd name="T17" fmla="*/ 13 h 13"/>
                                <a:gd name="T18" fmla="*/ 0 w 143"/>
                                <a:gd name="T19" fmla="*/ 13 h 13"/>
                                <a:gd name="T20" fmla="*/ 6 w 143"/>
                                <a:gd name="T21" fmla="*/ 6 h 13"/>
                                <a:gd name="T22" fmla="*/ 13 w 14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3" h="13">
                                  <a:moveTo>
                                    <a:pt x="13" y="0"/>
                                  </a:moveTo>
                                  <a:lnTo>
                                    <a:pt x="136" y="0"/>
                                  </a:lnTo>
                                  <a:lnTo>
                                    <a:pt x="143" y="6"/>
                                  </a:lnTo>
                                  <a:lnTo>
                                    <a:pt x="143" y="13"/>
                                  </a:lnTo>
                                  <a:lnTo>
                                    <a:pt x="110" y="13"/>
                                  </a:lnTo>
                                  <a:lnTo>
                                    <a:pt x="91" y="0"/>
                                  </a:lnTo>
                                  <a:lnTo>
                                    <a:pt x="71" y="0"/>
                                  </a:lnTo>
                                  <a:lnTo>
                                    <a:pt x="52" y="6"/>
                                  </a:lnTo>
                                  <a:lnTo>
                                    <a:pt x="39" y="13"/>
                                  </a:lnTo>
                                  <a:lnTo>
                                    <a:pt x="0" y="13"/>
                                  </a:lnTo>
                                  <a:lnTo>
                                    <a:pt x="6" y="6"/>
                                  </a:lnTo>
                                  <a:lnTo>
                                    <a:pt x="13" y="0"/>
                                  </a:lnTo>
                                  <a:close/>
                                </a:path>
                              </a:pathLst>
                            </a:custGeom>
                            <a:solidFill>
                              <a:srgbClr val="CACA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724"/>
                          <wps:cNvSpPr>
                            <a:spLocks noEditPoints="1"/>
                          </wps:cNvSpPr>
                          <wps:spPr bwMode="auto">
                            <a:xfrm>
                              <a:off x="4118" y="12126"/>
                              <a:ext cx="150" cy="13"/>
                            </a:xfrm>
                            <a:custGeom>
                              <a:avLst/>
                              <a:gdLst>
                                <a:gd name="T0" fmla="*/ 13 w 150"/>
                                <a:gd name="T1" fmla="*/ 0 h 13"/>
                                <a:gd name="T2" fmla="*/ 59 w 150"/>
                                <a:gd name="T3" fmla="*/ 0 h 13"/>
                                <a:gd name="T4" fmla="*/ 46 w 150"/>
                                <a:gd name="T5" fmla="*/ 7 h 13"/>
                                <a:gd name="T6" fmla="*/ 39 w 150"/>
                                <a:gd name="T7" fmla="*/ 13 h 13"/>
                                <a:gd name="T8" fmla="*/ 39 w 150"/>
                                <a:gd name="T9" fmla="*/ 13 h 13"/>
                                <a:gd name="T10" fmla="*/ 0 w 150"/>
                                <a:gd name="T11" fmla="*/ 13 h 13"/>
                                <a:gd name="T12" fmla="*/ 7 w 150"/>
                                <a:gd name="T13" fmla="*/ 7 h 13"/>
                                <a:gd name="T14" fmla="*/ 13 w 150"/>
                                <a:gd name="T15" fmla="*/ 0 h 13"/>
                                <a:gd name="T16" fmla="*/ 111 w 150"/>
                                <a:gd name="T17" fmla="*/ 0 h 13"/>
                                <a:gd name="T18" fmla="*/ 150 w 150"/>
                                <a:gd name="T19" fmla="*/ 0 h 13"/>
                                <a:gd name="T20" fmla="*/ 150 w 150"/>
                                <a:gd name="T21" fmla="*/ 7 h 13"/>
                                <a:gd name="T22" fmla="*/ 150 w 150"/>
                                <a:gd name="T23" fmla="*/ 7 h 13"/>
                                <a:gd name="T24" fmla="*/ 143 w 150"/>
                                <a:gd name="T25" fmla="*/ 13 h 13"/>
                                <a:gd name="T26" fmla="*/ 124 w 150"/>
                                <a:gd name="T27" fmla="*/ 13 h 13"/>
                                <a:gd name="T28" fmla="*/ 117 w 150"/>
                                <a:gd name="T29" fmla="*/ 7 h 13"/>
                                <a:gd name="T30" fmla="*/ 111 w 150"/>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0" h="13">
                                  <a:moveTo>
                                    <a:pt x="13" y="0"/>
                                  </a:moveTo>
                                  <a:lnTo>
                                    <a:pt x="59" y="0"/>
                                  </a:lnTo>
                                  <a:lnTo>
                                    <a:pt x="46" y="7"/>
                                  </a:lnTo>
                                  <a:lnTo>
                                    <a:pt x="39" y="13"/>
                                  </a:lnTo>
                                  <a:lnTo>
                                    <a:pt x="0" y="13"/>
                                  </a:lnTo>
                                  <a:lnTo>
                                    <a:pt x="7" y="7"/>
                                  </a:lnTo>
                                  <a:lnTo>
                                    <a:pt x="13" y="0"/>
                                  </a:lnTo>
                                  <a:close/>
                                  <a:moveTo>
                                    <a:pt x="111" y="0"/>
                                  </a:moveTo>
                                  <a:lnTo>
                                    <a:pt x="150" y="0"/>
                                  </a:lnTo>
                                  <a:lnTo>
                                    <a:pt x="150" y="7"/>
                                  </a:lnTo>
                                  <a:lnTo>
                                    <a:pt x="143" y="13"/>
                                  </a:lnTo>
                                  <a:lnTo>
                                    <a:pt x="124" y="13"/>
                                  </a:lnTo>
                                  <a:lnTo>
                                    <a:pt x="117" y="7"/>
                                  </a:lnTo>
                                  <a:lnTo>
                                    <a:pt x="111"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725"/>
                          <wps:cNvSpPr>
                            <a:spLocks noEditPoints="1"/>
                          </wps:cNvSpPr>
                          <wps:spPr bwMode="auto">
                            <a:xfrm>
                              <a:off x="4112" y="12133"/>
                              <a:ext cx="156" cy="13"/>
                            </a:xfrm>
                            <a:custGeom>
                              <a:avLst/>
                              <a:gdLst>
                                <a:gd name="T0" fmla="*/ 13 w 156"/>
                                <a:gd name="T1" fmla="*/ 0 h 13"/>
                                <a:gd name="T2" fmla="*/ 52 w 156"/>
                                <a:gd name="T3" fmla="*/ 0 h 13"/>
                                <a:gd name="T4" fmla="*/ 52 w 156"/>
                                <a:gd name="T5" fmla="*/ 6 h 13"/>
                                <a:gd name="T6" fmla="*/ 45 w 156"/>
                                <a:gd name="T7" fmla="*/ 6 h 13"/>
                                <a:gd name="T8" fmla="*/ 45 w 156"/>
                                <a:gd name="T9" fmla="*/ 13 h 13"/>
                                <a:gd name="T10" fmla="*/ 39 w 156"/>
                                <a:gd name="T11" fmla="*/ 13 h 13"/>
                                <a:gd name="T12" fmla="*/ 0 w 156"/>
                                <a:gd name="T13" fmla="*/ 13 h 13"/>
                                <a:gd name="T14" fmla="*/ 6 w 156"/>
                                <a:gd name="T15" fmla="*/ 6 h 13"/>
                                <a:gd name="T16" fmla="*/ 13 w 156"/>
                                <a:gd name="T17" fmla="*/ 0 h 13"/>
                                <a:gd name="T18" fmla="*/ 123 w 156"/>
                                <a:gd name="T19" fmla="*/ 0 h 13"/>
                                <a:gd name="T20" fmla="*/ 156 w 156"/>
                                <a:gd name="T21" fmla="*/ 0 h 13"/>
                                <a:gd name="T22" fmla="*/ 156 w 156"/>
                                <a:gd name="T23" fmla="*/ 0 h 13"/>
                                <a:gd name="T24" fmla="*/ 143 w 156"/>
                                <a:gd name="T25" fmla="*/ 13 h 13"/>
                                <a:gd name="T26" fmla="*/ 130 w 156"/>
                                <a:gd name="T27" fmla="*/ 13 h 13"/>
                                <a:gd name="T28" fmla="*/ 130 w 156"/>
                                <a:gd name="T29" fmla="*/ 6 h 13"/>
                                <a:gd name="T30" fmla="*/ 123 w 15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6" h="13">
                                  <a:moveTo>
                                    <a:pt x="13" y="0"/>
                                  </a:moveTo>
                                  <a:lnTo>
                                    <a:pt x="52" y="0"/>
                                  </a:lnTo>
                                  <a:lnTo>
                                    <a:pt x="52" y="6"/>
                                  </a:lnTo>
                                  <a:lnTo>
                                    <a:pt x="45" y="6"/>
                                  </a:lnTo>
                                  <a:lnTo>
                                    <a:pt x="45" y="13"/>
                                  </a:lnTo>
                                  <a:lnTo>
                                    <a:pt x="39" y="13"/>
                                  </a:lnTo>
                                  <a:lnTo>
                                    <a:pt x="0" y="13"/>
                                  </a:lnTo>
                                  <a:lnTo>
                                    <a:pt x="6" y="6"/>
                                  </a:lnTo>
                                  <a:lnTo>
                                    <a:pt x="13" y="0"/>
                                  </a:lnTo>
                                  <a:close/>
                                  <a:moveTo>
                                    <a:pt x="123" y="0"/>
                                  </a:moveTo>
                                  <a:lnTo>
                                    <a:pt x="156" y="0"/>
                                  </a:lnTo>
                                  <a:lnTo>
                                    <a:pt x="143" y="13"/>
                                  </a:lnTo>
                                  <a:lnTo>
                                    <a:pt x="130" y="13"/>
                                  </a:lnTo>
                                  <a:lnTo>
                                    <a:pt x="130" y="6"/>
                                  </a:lnTo>
                                  <a:lnTo>
                                    <a:pt x="123"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726"/>
                          <wps:cNvSpPr>
                            <a:spLocks noEditPoints="1"/>
                          </wps:cNvSpPr>
                          <wps:spPr bwMode="auto">
                            <a:xfrm>
                              <a:off x="4112" y="12139"/>
                              <a:ext cx="149" cy="13"/>
                            </a:xfrm>
                            <a:custGeom>
                              <a:avLst/>
                              <a:gdLst>
                                <a:gd name="T0" fmla="*/ 6 w 149"/>
                                <a:gd name="T1" fmla="*/ 0 h 13"/>
                                <a:gd name="T2" fmla="*/ 45 w 149"/>
                                <a:gd name="T3" fmla="*/ 0 h 13"/>
                                <a:gd name="T4" fmla="*/ 39 w 149"/>
                                <a:gd name="T5" fmla="*/ 7 h 13"/>
                                <a:gd name="T6" fmla="*/ 32 w 149"/>
                                <a:gd name="T7" fmla="*/ 13 h 13"/>
                                <a:gd name="T8" fmla="*/ 0 w 149"/>
                                <a:gd name="T9" fmla="*/ 13 h 13"/>
                                <a:gd name="T10" fmla="*/ 0 w 149"/>
                                <a:gd name="T11" fmla="*/ 7 h 13"/>
                                <a:gd name="T12" fmla="*/ 6 w 149"/>
                                <a:gd name="T13" fmla="*/ 0 h 13"/>
                                <a:gd name="T14" fmla="*/ 130 w 149"/>
                                <a:gd name="T15" fmla="*/ 0 h 13"/>
                                <a:gd name="T16" fmla="*/ 149 w 149"/>
                                <a:gd name="T17" fmla="*/ 0 h 13"/>
                                <a:gd name="T18" fmla="*/ 136 w 149"/>
                                <a:gd name="T19" fmla="*/ 13 h 13"/>
                                <a:gd name="T20" fmla="*/ 130 w 149"/>
                                <a:gd name="T21" fmla="*/ 7 h 13"/>
                                <a:gd name="T22" fmla="*/ 130 w 14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3">
                                  <a:moveTo>
                                    <a:pt x="6" y="0"/>
                                  </a:moveTo>
                                  <a:lnTo>
                                    <a:pt x="45" y="0"/>
                                  </a:lnTo>
                                  <a:lnTo>
                                    <a:pt x="39" y="7"/>
                                  </a:lnTo>
                                  <a:lnTo>
                                    <a:pt x="32" y="13"/>
                                  </a:lnTo>
                                  <a:lnTo>
                                    <a:pt x="0" y="13"/>
                                  </a:lnTo>
                                  <a:lnTo>
                                    <a:pt x="0" y="7"/>
                                  </a:lnTo>
                                  <a:lnTo>
                                    <a:pt x="6" y="0"/>
                                  </a:lnTo>
                                  <a:close/>
                                  <a:moveTo>
                                    <a:pt x="130" y="0"/>
                                  </a:moveTo>
                                  <a:lnTo>
                                    <a:pt x="149" y="0"/>
                                  </a:lnTo>
                                  <a:lnTo>
                                    <a:pt x="136" y="13"/>
                                  </a:lnTo>
                                  <a:lnTo>
                                    <a:pt x="130" y="7"/>
                                  </a:lnTo>
                                  <a:lnTo>
                                    <a:pt x="13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727"/>
                          <wps:cNvSpPr>
                            <a:spLocks noEditPoints="1"/>
                          </wps:cNvSpPr>
                          <wps:spPr bwMode="auto">
                            <a:xfrm>
                              <a:off x="4105" y="12146"/>
                              <a:ext cx="150" cy="13"/>
                            </a:xfrm>
                            <a:custGeom>
                              <a:avLst/>
                              <a:gdLst>
                                <a:gd name="T0" fmla="*/ 7 w 150"/>
                                <a:gd name="T1" fmla="*/ 0 h 13"/>
                                <a:gd name="T2" fmla="*/ 46 w 150"/>
                                <a:gd name="T3" fmla="*/ 0 h 13"/>
                                <a:gd name="T4" fmla="*/ 39 w 150"/>
                                <a:gd name="T5" fmla="*/ 6 h 13"/>
                                <a:gd name="T6" fmla="*/ 33 w 150"/>
                                <a:gd name="T7" fmla="*/ 13 h 13"/>
                                <a:gd name="T8" fmla="*/ 0 w 150"/>
                                <a:gd name="T9" fmla="*/ 13 h 13"/>
                                <a:gd name="T10" fmla="*/ 7 w 150"/>
                                <a:gd name="T11" fmla="*/ 6 h 13"/>
                                <a:gd name="T12" fmla="*/ 7 w 150"/>
                                <a:gd name="T13" fmla="*/ 0 h 13"/>
                                <a:gd name="T14" fmla="*/ 137 w 150"/>
                                <a:gd name="T15" fmla="*/ 0 h 13"/>
                                <a:gd name="T16" fmla="*/ 150 w 150"/>
                                <a:gd name="T17" fmla="*/ 0 h 13"/>
                                <a:gd name="T18" fmla="*/ 143 w 150"/>
                                <a:gd name="T19" fmla="*/ 6 h 13"/>
                                <a:gd name="T20" fmla="*/ 143 w 150"/>
                                <a:gd name="T21" fmla="*/ 6 h 13"/>
                                <a:gd name="T22" fmla="*/ 137 w 150"/>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50" h="13">
                                  <a:moveTo>
                                    <a:pt x="7" y="0"/>
                                  </a:moveTo>
                                  <a:lnTo>
                                    <a:pt x="46" y="0"/>
                                  </a:lnTo>
                                  <a:lnTo>
                                    <a:pt x="39" y="6"/>
                                  </a:lnTo>
                                  <a:lnTo>
                                    <a:pt x="33" y="13"/>
                                  </a:lnTo>
                                  <a:lnTo>
                                    <a:pt x="0" y="13"/>
                                  </a:lnTo>
                                  <a:lnTo>
                                    <a:pt x="7" y="6"/>
                                  </a:lnTo>
                                  <a:lnTo>
                                    <a:pt x="7" y="0"/>
                                  </a:lnTo>
                                  <a:close/>
                                  <a:moveTo>
                                    <a:pt x="137" y="0"/>
                                  </a:moveTo>
                                  <a:lnTo>
                                    <a:pt x="150" y="0"/>
                                  </a:lnTo>
                                  <a:lnTo>
                                    <a:pt x="143" y="6"/>
                                  </a:lnTo>
                                  <a:lnTo>
                                    <a:pt x="137"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728"/>
                          <wps:cNvSpPr>
                            <a:spLocks/>
                          </wps:cNvSpPr>
                          <wps:spPr bwMode="auto">
                            <a:xfrm>
                              <a:off x="4099" y="12152"/>
                              <a:ext cx="45" cy="13"/>
                            </a:xfrm>
                            <a:custGeom>
                              <a:avLst/>
                              <a:gdLst>
                                <a:gd name="T0" fmla="*/ 13 w 45"/>
                                <a:gd name="T1" fmla="*/ 0 h 13"/>
                                <a:gd name="T2" fmla="*/ 45 w 45"/>
                                <a:gd name="T3" fmla="*/ 0 h 13"/>
                                <a:gd name="T4" fmla="*/ 39 w 45"/>
                                <a:gd name="T5" fmla="*/ 7 h 13"/>
                                <a:gd name="T6" fmla="*/ 32 w 45"/>
                                <a:gd name="T7" fmla="*/ 13 h 13"/>
                                <a:gd name="T8" fmla="*/ 0 w 45"/>
                                <a:gd name="T9" fmla="*/ 13 h 13"/>
                                <a:gd name="T10" fmla="*/ 6 w 45"/>
                                <a:gd name="T11" fmla="*/ 7 h 13"/>
                                <a:gd name="T12" fmla="*/ 13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13" y="0"/>
                                  </a:moveTo>
                                  <a:lnTo>
                                    <a:pt x="45" y="0"/>
                                  </a:lnTo>
                                  <a:lnTo>
                                    <a:pt x="39" y="7"/>
                                  </a:lnTo>
                                  <a:lnTo>
                                    <a:pt x="32" y="13"/>
                                  </a:lnTo>
                                  <a:lnTo>
                                    <a:pt x="0" y="13"/>
                                  </a:lnTo>
                                  <a:lnTo>
                                    <a:pt x="6" y="7"/>
                                  </a:lnTo>
                                  <a:lnTo>
                                    <a:pt x="13"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729"/>
                          <wps:cNvSpPr>
                            <a:spLocks/>
                          </wps:cNvSpPr>
                          <wps:spPr bwMode="auto">
                            <a:xfrm>
                              <a:off x="4099" y="12159"/>
                              <a:ext cx="39" cy="13"/>
                            </a:xfrm>
                            <a:custGeom>
                              <a:avLst/>
                              <a:gdLst>
                                <a:gd name="T0" fmla="*/ 6 w 39"/>
                                <a:gd name="T1" fmla="*/ 0 h 13"/>
                                <a:gd name="T2" fmla="*/ 39 w 39"/>
                                <a:gd name="T3" fmla="*/ 0 h 13"/>
                                <a:gd name="T4" fmla="*/ 32 w 39"/>
                                <a:gd name="T5" fmla="*/ 6 h 13"/>
                                <a:gd name="T6" fmla="*/ 32 w 39"/>
                                <a:gd name="T7" fmla="*/ 13 h 13"/>
                                <a:gd name="T8" fmla="*/ 0 w 39"/>
                                <a:gd name="T9" fmla="*/ 13 h 13"/>
                                <a:gd name="T10" fmla="*/ 0 w 39"/>
                                <a:gd name="T11" fmla="*/ 6 h 13"/>
                                <a:gd name="T12" fmla="*/ 6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6" y="0"/>
                                  </a:moveTo>
                                  <a:lnTo>
                                    <a:pt x="39" y="0"/>
                                  </a:lnTo>
                                  <a:lnTo>
                                    <a:pt x="32" y="6"/>
                                  </a:lnTo>
                                  <a:lnTo>
                                    <a:pt x="32" y="13"/>
                                  </a:lnTo>
                                  <a:lnTo>
                                    <a:pt x="0" y="13"/>
                                  </a:lnTo>
                                  <a:lnTo>
                                    <a:pt x="0"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730"/>
                          <wps:cNvSpPr>
                            <a:spLocks/>
                          </wps:cNvSpPr>
                          <wps:spPr bwMode="auto">
                            <a:xfrm>
                              <a:off x="4099" y="12165"/>
                              <a:ext cx="32" cy="13"/>
                            </a:xfrm>
                            <a:custGeom>
                              <a:avLst/>
                              <a:gdLst>
                                <a:gd name="T0" fmla="*/ 0 w 32"/>
                                <a:gd name="T1" fmla="*/ 0 h 13"/>
                                <a:gd name="T2" fmla="*/ 32 w 32"/>
                                <a:gd name="T3" fmla="*/ 0 h 13"/>
                                <a:gd name="T4" fmla="*/ 32 w 32"/>
                                <a:gd name="T5" fmla="*/ 7 h 13"/>
                                <a:gd name="T6" fmla="*/ 26 w 32"/>
                                <a:gd name="T7" fmla="*/ 13 h 13"/>
                                <a:gd name="T8" fmla="*/ 0 w 32"/>
                                <a:gd name="T9" fmla="*/ 13 h 13"/>
                                <a:gd name="T10" fmla="*/ 0 w 32"/>
                                <a:gd name="T11" fmla="*/ 7 h 13"/>
                                <a:gd name="T12" fmla="*/ 0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0" y="0"/>
                                  </a:moveTo>
                                  <a:lnTo>
                                    <a:pt x="32" y="0"/>
                                  </a:lnTo>
                                  <a:lnTo>
                                    <a:pt x="32" y="7"/>
                                  </a:lnTo>
                                  <a:lnTo>
                                    <a:pt x="26" y="13"/>
                                  </a:lnTo>
                                  <a:lnTo>
                                    <a:pt x="0" y="13"/>
                                  </a:lnTo>
                                  <a:lnTo>
                                    <a:pt x="0" y="7"/>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731"/>
                          <wps:cNvSpPr>
                            <a:spLocks/>
                          </wps:cNvSpPr>
                          <wps:spPr bwMode="auto">
                            <a:xfrm>
                              <a:off x="4092" y="12172"/>
                              <a:ext cx="39" cy="13"/>
                            </a:xfrm>
                            <a:custGeom>
                              <a:avLst/>
                              <a:gdLst>
                                <a:gd name="T0" fmla="*/ 7 w 39"/>
                                <a:gd name="T1" fmla="*/ 0 h 13"/>
                                <a:gd name="T2" fmla="*/ 39 w 39"/>
                                <a:gd name="T3" fmla="*/ 0 h 13"/>
                                <a:gd name="T4" fmla="*/ 33 w 39"/>
                                <a:gd name="T5" fmla="*/ 6 h 13"/>
                                <a:gd name="T6" fmla="*/ 33 w 39"/>
                                <a:gd name="T7" fmla="*/ 13 h 13"/>
                                <a:gd name="T8" fmla="*/ 0 w 39"/>
                                <a:gd name="T9" fmla="*/ 13 h 13"/>
                                <a:gd name="T10" fmla="*/ 7 w 39"/>
                                <a:gd name="T11" fmla="*/ 6 h 13"/>
                                <a:gd name="T12" fmla="*/ 7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7" y="0"/>
                                  </a:moveTo>
                                  <a:lnTo>
                                    <a:pt x="39" y="0"/>
                                  </a:lnTo>
                                  <a:lnTo>
                                    <a:pt x="33" y="6"/>
                                  </a:lnTo>
                                  <a:lnTo>
                                    <a:pt x="33" y="13"/>
                                  </a:lnTo>
                                  <a:lnTo>
                                    <a:pt x="0" y="13"/>
                                  </a:lnTo>
                                  <a:lnTo>
                                    <a:pt x="7" y="6"/>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732"/>
                          <wps:cNvSpPr>
                            <a:spLocks/>
                          </wps:cNvSpPr>
                          <wps:spPr bwMode="auto">
                            <a:xfrm>
                              <a:off x="4092" y="12178"/>
                              <a:ext cx="33" cy="13"/>
                            </a:xfrm>
                            <a:custGeom>
                              <a:avLst/>
                              <a:gdLst>
                                <a:gd name="T0" fmla="*/ 7 w 33"/>
                                <a:gd name="T1" fmla="*/ 0 h 13"/>
                                <a:gd name="T2" fmla="*/ 33 w 33"/>
                                <a:gd name="T3" fmla="*/ 0 h 13"/>
                                <a:gd name="T4" fmla="*/ 33 w 33"/>
                                <a:gd name="T5" fmla="*/ 7 h 13"/>
                                <a:gd name="T6" fmla="*/ 26 w 33"/>
                                <a:gd name="T7" fmla="*/ 13 h 13"/>
                                <a:gd name="T8" fmla="*/ 0 w 33"/>
                                <a:gd name="T9" fmla="*/ 13 h 13"/>
                                <a:gd name="T10" fmla="*/ 0 w 33"/>
                                <a:gd name="T11" fmla="*/ 7 h 13"/>
                                <a:gd name="T12" fmla="*/ 7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7" y="0"/>
                                  </a:moveTo>
                                  <a:lnTo>
                                    <a:pt x="33" y="0"/>
                                  </a:lnTo>
                                  <a:lnTo>
                                    <a:pt x="33" y="7"/>
                                  </a:lnTo>
                                  <a:lnTo>
                                    <a:pt x="26" y="13"/>
                                  </a:lnTo>
                                  <a:lnTo>
                                    <a:pt x="0" y="13"/>
                                  </a:lnTo>
                                  <a:lnTo>
                                    <a:pt x="0" y="7"/>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33"/>
                          <wps:cNvSpPr>
                            <a:spLocks/>
                          </wps:cNvSpPr>
                          <wps:spPr bwMode="auto">
                            <a:xfrm>
                              <a:off x="4086" y="12185"/>
                              <a:ext cx="39" cy="13"/>
                            </a:xfrm>
                            <a:custGeom>
                              <a:avLst/>
                              <a:gdLst>
                                <a:gd name="T0" fmla="*/ 6 w 39"/>
                                <a:gd name="T1" fmla="*/ 0 h 13"/>
                                <a:gd name="T2" fmla="*/ 39 w 39"/>
                                <a:gd name="T3" fmla="*/ 0 h 13"/>
                                <a:gd name="T4" fmla="*/ 32 w 39"/>
                                <a:gd name="T5" fmla="*/ 6 h 13"/>
                                <a:gd name="T6" fmla="*/ 32 w 39"/>
                                <a:gd name="T7" fmla="*/ 13 h 13"/>
                                <a:gd name="T8" fmla="*/ 0 w 39"/>
                                <a:gd name="T9" fmla="*/ 13 h 13"/>
                                <a:gd name="T10" fmla="*/ 6 w 39"/>
                                <a:gd name="T11" fmla="*/ 6 h 13"/>
                                <a:gd name="T12" fmla="*/ 6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6" y="0"/>
                                  </a:moveTo>
                                  <a:lnTo>
                                    <a:pt x="39" y="0"/>
                                  </a:lnTo>
                                  <a:lnTo>
                                    <a:pt x="32" y="6"/>
                                  </a:lnTo>
                                  <a:lnTo>
                                    <a:pt x="32" y="13"/>
                                  </a:lnTo>
                                  <a:lnTo>
                                    <a:pt x="0" y="13"/>
                                  </a:lnTo>
                                  <a:lnTo>
                                    <a:pt x="6" y="6"/>
                                  </a:lnTo>
                                  <a:lnTo>
                                    <a:pt x="6"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734"/>
                          <wps:cNvSpPr>
                            <a:spLocks/>
                          </wps:cNvSpPr>
                          <wps:spPr bwMode="auto">
                            <a:xfrm>
                              <a:off x="4086" y="12191"/>
                              <a:ext cx="32" cy="13"/>
                            </a:xfrm>
                            <a:custGeom>
                              <a:avLst/>
                              <a:gdLst>
                                <a:gd name="T0" fmla="*/ 6 w 32"/>
                                <a:gd name="T1" fmla="*/ 0 h 13"/>
                                <a:gd name="T2" fmla="*/ 32 w 32"/>
                                <a:gd name="T3" fmla="*/ 0 h 13"/>
                                <a:gd name="T4" fmla="*/ 32 w 32"/>
                                <a:gd name="T5" fmla="*/ 7 h 13"/>
                                <a:gd name="T6" fmla="*/ 32 w 32"/>
                                <a:gd name="T7" fmla="*/ 13 h 13"/>
                                <a:gd name="T8" fmla="*/ 0 w 32"/>
                                <a:gd name="T9" fmla="*/ 13 h 13"/>
                                <a:gd name="T10" fmla="*/ 0 w 32"/>
                                <a:gd name="T11" fmla="*/ 7 h 13"/>
                                <a:gd name="T12" fmla="*/ 6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6" y="0"/>
                                  </a:moveTo>
                                  <a:lnTo>
                                    <a:pt x="32" y="0"/>
                                  </a:lnTo>
                                  <a:lnTo>
                                    <a:pt x="32" y="7"/>
                                  </a:lnTo>
                                  <a:lnTo>
                                    <a:pt x="32" y="13"/>
                                  </a:lnTo>
                                  <a:lnTo>
                                    <a:pt x="0" y="13"/>
                                  </a:lnTo>
                                  <a:lnTo>
                                    <a:pt x="0" y="7"/>
                                  </a:lnTo>
                                  <a:lnTo>
                                    <a:pt x="6"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735"/>
                          <wps:cNvSpPr>
                            <a:spLocks/>
                          </wps:cNvSpPr>
                          <wps:spPr bwMode="auto">
                            <a:xfrm>
                              <a:off x="4086" y="12198"/>
                              <a:ext cx="32" cy="13"/>
                            </a:xfrm>
                            <a:custGeom>
                              <a:avLst/>
                              <a:gdLst>
                                <a:gd name="T0" fmla="*/ 0 w 32"/>
                                <a:gd name="T1" fmla="*/ 0 h 13"/>
                                <a:gd name="T2" fmla="*/ 32 w 32"/>
                                <a:gd name="T3" fmla="*/ 0 h 13"/>
                                <a:gd name="T4" fmla="*/ 32 w 32"/>
                                <a:gd name="T5" fmla="*/ 6 h 13"/>
                                <a:gd name="T6" fmla="*/ 26 w 32"/>
                                <a:gd name="T7" fmla="*/ 13 h 13"/>
                                <a:gd name="T8" fmla="*/ 0 w 32"/>
                                <a:gd name="T9" fmla="*/ 13 h 13"/>
                                <a:gd name="T10" fmla="*/ 0 w 32"/>
                                <a:gd name="T11" fmla="*/ 6 h 13"/>
                                <a:gd name="T12" fmla="*/ 0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0" y="0"/>
                                  </a:moveTo>
                                  <a:lnTo>
                                    <a:pt x="32" y="0"/>
                                  </a:lnTo>
                                  <a:lnTo>
                                    <a:pt x="32" y="6"/>
                                  </a:lnTo>
                                  <a:lnTo>
                                    <a:pt x="26" y="13"/>
                                  </a:lnTo>
                                  <a:lnTo>
                                    <a:pt x="0" y="13"/>
                                  </a:lnTo>
                                  <a:lnTo>
                                    <a:pt x="0" y="6"/>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736"/>
                          <wps:cNvSpPr>
                            <a:spLocks/>
                          </wps:cNvSpPr>
                          <wps:spPr bwMode="auto">
                            <a:xfrm>
                              <a:off x="4079" y="12204"/>
                              <a:ext cx="39" cy="13"/>
                            </a:xfrm>
                            <a:custGeom>
                              <a:avLst/>
                              <a:gdLst>
                                <a:gd name="T0" fmla="*/ 7 w 39"/>
                                <a:gd name="T1" fmla="*/ 0 h 13"/>
                                <a:gd name="T2" fmla="*/ 39 w 39"/>
                                <a:gd name="T3" fmla="*/ 0 h 13"/>
                                <a:gd name="T4" fmla="*/ 33 w 39"/>
                                <a:gd name="T5" fmla="*/ 7 h 13"/>
                                <a:gd name="T6" fmla="*/ 33 w 39"/>
                                <a:gd name="T7" fmla="*/ 13 h 13"/>
                                <a:gd name="T8" fmla="*/ 0 w 39"/>
                                <a:gd name="T9" fmla="*/ 13 h 13"/>
                                <a:gd name="T10" fmla="*/ 7 w 39"/>
                                <a:gd name="T11" fmla="*/ 7 h 13"/>
                                <a:gd name="T12" fmla="*/ 7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7" y="0"/>
                                  </a:moveTo>
                                  <a:lnTo>
                                    <a:pt x="39" y="0"/>
                                  </a:lnTo>
                                  <a:lnTo>
                                    <a:pt x="33" y="7"/>
                                  </a:lnTo>
                                  <a:lnTo>
                                    <a:pt x="33" y="13"/>
                                  </a:lnTo>
                                  <a:lnTo>
                                    <a:pt x="0" y="13"/>
                                  </a:lnTo>
                                  <a:lnTo>
                                    <a:pt x="7" y="7"/>
                                  </a:lnTo>
                                  <a:lnTo>
                                    <a:pt x="7"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737"/>
                          <wps:cNvSpPr>
                            <a:spLocks/>
                          </wps:cNvSpPr>
                          <wps:spPr bwMode="auto">
                            <a:xfrm>
                              <a:off x="4079" y="12211"/>
                              <a:ext cx="33" cy="13"/>
                            </a:xfrm>
                            <a:custGeom>
                              <a:avLst/>
                              <a:gdLst>
                                <a:gd name="T0" fmla="*/ 7 w 33"/>
                                <a:gd name="T1" fmla="*/ 0 h 13"/>
                                <a:gd name="T2" fmla="*/ 33 w 33"/>
                                <a:gd name="T3" fmla="*/ 0 h 13"/>
                                <a:gd name="T4" fmla="*/ 33 w 33"/>
                                <a:gd name="T5" fmla="*/ 6 h 13"/>
                                <a:gd name="T6" fmla="*/ 33 w 33"/>
                                <a:gd name="T7" fmla="*/ 13 h 13"/>
                                <a:gd name="T8" fmla="*/ 0 w 33"/>
                                <a:gd name="T9" fmla="*/ 13 h 13"/>
                                <a:gd name="T10" fmla="*/ 0 w 33"/>
                                <a:gd name="T11" fmla="*/ 6 h 13"/>
                                <a:gd name="T12" fmla="*/ 7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7" y="0"/>
                                  </a:moveTo>
                                  <a:lnTo>
                                    <a:pt x="33" y="0"/>
                                  </a:lnTo>
                                  <a:lnTo>
                                    <a:pt x="33" y="6"/>
                                  </a:lnTo>
                                  <a:lnTo>
                                    <a:pt x="33" y="13"/>
                                  </a:lnTo>
                                  <a:lnTo>
                                    <a:pt x="0" y="13"/>
                                  </a:lnTo>
                                  <a:lnTo>
                                    <a:pt x="0" y="6"/>
                                  </a:lnTo>
                                  <a:lnTo>
                                    <a:pt x="7"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738"/>
                          <wps:cNvSpPr>
                            <a:spLocks/>
                          </wps:cNvSpPr>
                          <wps:spPr bwMode="auto">
                            <a:xfrm>
                              <a:off x="4079" y="12217"/>
                              <a:ext cx="33" cy="13"/>
                            </a:xfrm>
                            <a:custGeom>
                              <a:avLst/>
                              <a:gdLst>
                                <a:gd name="T0" fmla="*/ 0 w 33"/>
                                <a:gd name="T1" fmla="*/ 0 h 13"/>
                                <a:gd name="T2" fmla="*/ 33 w 33"/>
                                <a:gd name="T3" fmla="*/ 0 h 13"/>
                                <a:gd name="T4" fmla="*/ 33 w 33"/>
                                <a:gd name="T5" fmla="*/ 7 h 13"/>
                                <a:gd name="T6" fmla="*/ 33 w 33"/>
                                <a:gd name="T7" fmla="*/ 13 h 13"/>
                                <a:gd name="T8" fmla="*/ 0 w 33"/>
                                <a:gd name="T9" fmla="*/ 13 h 13"/>
                                <a:gd name="T10" fmla="*/ 0 w 33"/>
                                <a:gd name="T11" fmla="*/ 7 h 13"/>
                                <a:gd name="T12" fmla="*/ 0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0" y="0"/>
                                  </a:moveTo>
                                  <a:lnTo>
                                    <a:pt x="33" y="0"/>
                                  </a:lnTo>
                                  <a:lnTo>
                                    <a:pt x="33" y="7"/>
                                  </a:lnTo>
                                  <a:lnTo>
                                    <a:pt x="33" y="13"/>
                                  </a:lnTo>
                                  <a:lnTo>
                                    <a:pt x="0" y="13"/>
                                  </a:lnTo>
                                  <a:lnTo>
                                    <a:pt x="0" y="7"/>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739"/>
                          <wps:cNvSpPr>
                            <a:spLocks/>
                          </wps:cNvSpPr>
                          <wps:spPr bwMode="auto">
                            <a:xfrm>
                              <a:off x="4079" y="12224"/>
                              <a:ext cx="33" cy="13"/>
                            </a:xfrm>
                            <a:custGeom>
                              <a:avLst/>
                              <a:gdLst>
                                <a:gd name="T0" fmla="*/ 0 w 33"/>
                                <a:gd name="T1" fmla="*/ 0 h 13"/>
                                <a:gd name="T2" fmla="*/ 33 w 33"/>
                                <a:gd name="T3" fmla="*/ 0 h 13"/>
                                <a:gd name="T4" fmla="*/ 33 w 33"/>
                                <a:gd name="T5" fmla="*/ 6 h 13"/>
                                <a:gd name="T6" fmla="*/ 26 w 33"/>
                                <a:gd name="T7" fmla="*/ 13 h 13"/>
                                <a:gd name="T8" fmla="*/ 0 w 33"/>
                                <a:gd name="T9" fmla="*/ 13 h 13"/>
                                <a:gd name="T10" fmla="*/ 0 w 33"/>
                                <a:gd name="T11" fmla="*/ 6 h 13"/>
                                <a:gd name="T12" fmla="*/ 0 w 3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3" h="13">
                                  <a:moveTo>
                                    <a:pt x="0" y="0"/>
                                  </a:moveTo>
                                  <a:lnTo>
                                    <a:pt x="33" y="0"/>
                                  </a:lnTo>
                                  <a:lnTo>
                                    <a:pt x="33" y="6"/>
                                  </a:lnTo>
                                  <a:lnTo>
                                    <a:pt x="26" y="13"/>
                                  </a:lnTo>
                                  <a:lnTo>
                                    <a:pt x="0" y="13"/>
                                  </a:lnTo>
                                  <a:lnTo>
                                    <a:pt x="0" y="6"/>
                                  </a:lnTo>
                                  <a:lnTo>
                                    <a:pt x="0" y="0"/>
                                  </a:lnTo>
                                  <a:close/>
                                </a:path>
                              </a:pathLst>
                            </a:custGeom>
                            <a:solidFill>
                              <a:srgbClr val="C3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740"/>
                          <wps:cNvSpPr>
                            <a:spLocks/>
                          </wps:cNvSpPr>
                          <wps:spPr bwMode="auto">
                            <a:xfrm>
                              <a:off x="4073" y="12230"/>
                              <a:ext cx="39" cy="13"/>
                            </a:xfrm>
                            <a:custGeom>
                              <a:avLst/>
                              <a:gdLst>
                                <a:gd name="T0" fmla="*/ 6 w 39"/>
                                <a:gd name="T1" fmla="*/ 0 h 13"/>
                                <a:gd name="T2" fmla="*/ 39 w 39"/>
                                <a:gd name="T3" fmla="*/ 0 h 13"/>
                                <a:gd name="T4" fmla="*/ 32 w 39"/>
                                <a:gd name="T5" fmla="*/ 7 h 13"/>
                                <a:gd name="T6" fmla="*/ 32 w 39"/>
                                <a:gd name="T7" fmla="*/ 13 h 13"/>
                                <a:gd name="T8" fmla="*/ 0 w 39"/>
                                <a:gd name="T9" fmla="*/ 13 h 13"/>
                                <a:gd name="T10" fmla="*/ 6 w 39"/>
                                <a:gd name="T11" fmla="*/ 7 h 13"/>
                                <a:gd name="T12" fmla="*/ 6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6" y="0"/>
                                  </a:moveTo>
                                  <a:lnTo>
                                    <a:pt x="39" y="0"/>
                                  </a:lnTo>
                                  <a:lnTo>
                                    <a:pt x="32" y="7"/>
                                  </a:lnTo>
                                  <a:lnTo>
                                    <a:pt x="32" y="13"/>
                                  </a:lnTo>
                                  <a:lnTo>
                                    <a:pt x="0" y="13"/>
                                  </a:lnTo>
                                  <a:lnTo>
                                    <a:pt x="6" y="7"/>
                                  </a:lnTo>
                                  <a:lnTo>
                                    <a:pt x="6"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741"/>
                          <wps:cNvSpPr>
                            <a:spLocks/>
                          </wps:cNvSpPr>
                          <wps:spPr bwMode="auto">
                            <a:xfrm>
                              <a:off x="4073" y="12237"/>
                              <a:ext cx="32" cy="13"/>
                            </a:xfrm>
                            <a:custGeom>
                              <a:avLst/>
                              <a:gdLst>
                                <a:gd name="T0" fmla="*/ 6 w 32"/>
                                <a:gd name="T1" fmla="*/ 0 h 13"/>
                                <a:gd name="T2" fmla="*/ 32 w 32"/>
                                <a:gd name="T3" fmla="*/ 0 h 13"/>
                                <a:gd name="T4" fmla="*/ 32 w 32"/>
                                <a:gd name="T5" fmla="*/ 6 h 13"/>
                                <a:gd name="T6" fmla="*/ 32 w 32"/>
                                <a:gd name="T7" fmla="*/ 13 h 13"/>
                                <a:gd name="T8" fmla="*/ 0 w 32"/>
                                <a:gd name="T9" fmla="*/ 13 h 13"/>
                                <a:gd name="T10" fmla="*/ 0 w 32"/>
                                <a:gd name="T11" fmla="*/ 6 h 13"/>
                                <a:gd name="T12" fmla="*/ 6 w 3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2" h="13">
                                  <a:moveTo>
                                    <a:pt x="6" y="0"/>
                                  </a:moveTo>
                                  <a:lnTo>
                                    <a:pt x="32" y="0"/>
                                  </a:lnTo>
                                  <a:lnTo>
                                    <a:pt x="32" y="6"/>
                                  </a:lnTo>
                                  <a:lnTo>
                                    <a:pt x="32" y="13"/>
                                  </a:lnTo>
                                  <a:lnTo>
                                    <a:pt x="0" y="13"/>
                                  </a:lnTo>
                                  <a:lnTo>
                                    <a:pt x="0" y="6"/>
                                  </a:lnTo>
                                  <a:lnTo>
                                    <a:pt x="6" y="0"/>
                                  </a:lnTo>
                                  <a:close/>
                                </a:path>
                              </a:pathLst>
                            </a:custGeom>
                            <a:solidFill>
                              <a:srgbClr val="B6B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742"/>
                          <wps:cNvSpPr>
                            <a:spLocks/>
                          </wps:cNvSpPr>
                          <wps:spPr bwMode="auto">
                            <a:xfrm>
                              <a:off x="4073" y="12243"/>
                              <a:ext cx="32" cy="13"/>
                            </a:xfrm>
                            <a:custGeom>
                              <a:avLst/>
                              <a:gdLst>
                                <a:gd name="T0" fmla="*/ 0 w 32"/>
                                <a:gd name="T1" fmla="*/ 0 h 13"/>
                                <a:gd name="T2" fmla="*/ 32 w 32"/>
                                <a:gd name="T3" fmla="*/ 0 h 13"/>
                                <a:gd name="T4" fmla="*/ 32 w 32"/>
                                <a:gd name="T5" fmla="*/ 7 h 13"/>
                                <a:gd name="T6" fmla="*/ 32 w 32"/>
                                <a:gd name="T7" fmla="*/ 13 h 13"/>
                                <a:gd name="T8" fmla="*/ 0 w 32"/>
                                <a:gd name="T9" fmla="*/ 13 h 13"/>
                                <a:gd name="T10" fmla="*/ 0 w 32"/>
                                <a:gd name="T11" fmla="*/ 0 h 13"/>
                              </a:gdLst>
                              <a:ahLst/>
                              <a:cxnLst>
                                <a:cxn ang="0">
                                  <a:pos x="T0" y="T1"/>
                                </a:cxn>
                                <a:cxn ang="0">
                                  <a:pos x="T2" y="T3"/>
                                </a:cxn>
                                <a:cxn ang="0">
                                  <a:pos x="T4" y="T5"/>
                                </a:cxn>
                                <a:cxn ang="0">
                                  <a:pos x="T6" y="T7"/>
                                </a:cxn>
                                <a:cxn ang="0">
                                  <a:pos x="T8" y="T9"/>
                                </a:cxn>
                                <a:cxn ang="0">
                                  <a:pos x="T10" y="T11"/>
                                </a:cxn>
                              </a:cxnLst>
                              <a:rect l="0" t="0" r="r" b="b"/>
                              <a:pathLst>
                                <a:path w="32" h="13">
                                  <a:moveTo>
                                    <a:pt x="0" y="0"/>
                                  </a:moveTo>
                                  <a:lnTo>
                                    <a:pt x="32" y="0"/>
                                  </a:lnTo>
                                  <a:lnTo>
                                    <a:pt x="32" y="7"/>
                                  </a:lnTo>
                                  <a:lnTo>
                                    <a:pt x="32" y="13"/>
                                  </a:lnTo>
                                  <a:lnTo>
                                    <a:pt x="0" y="13"/>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743"/>
                          <wps:cNvSpPr>
                            <a:spLocks/>
                          </wps:cNvSpPr>
                          <wps:spPr bwMode="auto">
                            <a:xfrm>
                              <a:off x="4073" y="12250"/>
                              <a:ext cx="32" cy="13"/>
                            </a:xfrm>
                            <a:custGeom>
                              <a:avLst/>
                              <a:gdLst>
                                <a:gd name="T0" fmla="*/ 0 w 32"/>
                                <a:gd name="T1" fmla="*/ 0 h 13"/>
                                <a:gd name="T2" fmla="*/ 32 w 32"/>
                                <a:gd name="T3" fmla="*/ 0 h 13"/>
                                <a:gd name="T4" fmla="*/ 32 w 32"/>
                                <a:gd name="T5" fmla="*/ 6 h 13"/>
                                <a:gd name="T6" fmla="*/ 32 w 32"/>
                                <a:gd name="T7" fmla="*/ 13 h 13"/>
                                <a:gd name="T8" fmla="*/ 0 w 32"/>
                                <a:gd name="T9" fmla="*/ 13 h 13"/>
                                <a:gd name="T10" fmla="*/ 0 w 32"/>
                                <a:gd name="T11" fmla="*/ 0 h 13"/>
                              </a:gdLst>
                              <a:ahLst/>
                              <a:cxnLst>
                                <a:cxn ang="0">
                                  <a:pos x="T0" y="T1"/>
                                </a:cxn>
                                <a:cxn ang="0">
                                  <a:pos x="T2" y="T3"/>
                                </a:cxn>
                                <a:cxn ang="0">
                                  <a:pos x="T4" y="T5"/>
                                </a:cxn>
                                <a:cxn ang="0">
                                  <a:pos x="T6" y="T7"/>
                                </a:cxn>
                                <a:cxn ang="0">
                                  <a:pos x="T8" y="T9"/>
                                </a:cxn>
                                <a:cxn ang="0">
                                  <a:pos x="T10" y="T11"/>
                                </a:cxn>
                              </a:cxnLst>
                              <a:rect l="0" t="0" r="r" b="b"/>
                              <a:pathLst>
                                <a:path w="32" h="13">
                                  <a:moveTo>
                                    <a:pt x="0" y="0"/>
                                  </a:moveTo>
                                  <a:lnTo>
                                    <a:pt x="32" y="0"/>
                                  </a:lnTo>
                                  <a:lnTo>
                                    <a:pt x="32" y="6"/>
                                  </a:lnTo>
                                  <a:lnTo>
                                    <a:pt x="32" y="13"/>
                                  </a:lnTo>
                                  <a:lnTo>
                                    <a:pt x="0" y="13"/>
                                  </a:lnTo>
                                  <a:lnTo>
                                    <a:pt x="0" y="0"/>
                                  </a:ln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744"/>
                          <wps:cNvSpPr>
                            <a:spLocks/>
                          </wps:cNvSpPr>
                          <wps:spPr bwMode="auto">
                            <a:xfrm>
                              <a:off x="4066" y="12256"/>
                              <a:ext cx="39" cy="13"/>
                            </a:xfrm>
                            <a:custGeom>
                              <a:avLst/>
                              <a:gdLst>
                                <a:gd name="T0" fmla="*/ 7 w 39"/>
                                <a:gd name="T1" fmla="*/ 0 h 13"/>
                                <a:gd name="T2" fmla="*/ 39 w 39"/>
                                <a:gd name="T3" fmla="*/ 0 h 13"/>
                                <a:gd name="T4" fmla="*/ 39 w 39"/>
                                <a:gd name="T5" fmla="*/ 7 h 13"/>
                                <a:gd name="T6" fmla="*/ 39 w 39"/>
                                <a:gd name="T7" fmla="*/ 13 h 13"/>
                                <a:gd name="T8" fmla="*/ 0 w 39"/>
                                <a:gd name="T9" fmla="*/ 13 h 13"/>
                                <a:gd name="T10" fmla="*/ 7 w 39"/>
                                <a:gd name="T11" fmla="*/ 0 h 13"/>
                              </a:gdLst>
                              <a:ahLst/>
                              <a:cxnLst>
                                <a:cxn ang="0">
                                  <a:pos x="T0" y="T1"/>
                                </a:cxn>
                                <a:cxn ang="0">
                                  <a:pos x="T2" y="T3"/>
                                </a:cxn>
                                <a:cxn ang="0">
                                  <a:pos x="T4" y="T5"/>
                                </a:cxn>
                                <a:cxn ang="0">
                                  <a:pos x="T6" y="T7"/>
                                </a:cxn>
                                <a:cxn ang="0">
                                  <a:pos x="T8" y="T9"/>
                                </a:cxn>
                                <a:cxn ang="0">
                                  <a:pos x="T10" y="T11"/>
                                </a:cxn>
                              </a:cxnLst>
                              <a:rect l="0" t="0" r="r" b="b"/>
                              <a:pathLst>
                                <a:path w="39" h="13">
                                  <a:moveTo>
                                    <a:pt x="7" y="0"/>
                                  </a:moveTo>
                                  <a:lnTo>
                                    <a:pt x="39" y="0"/>
                                  </a:lnTo>
                                  <a:lnTo>
                                    <a:pt x="39" y="7"/>
                                  </a:lnTo>
                                  <a:lnTo>
                                    <a:pt x="39" y="13"/>
                                  </a:lnTo>
                                  <a:lnTo>
                                    <a:pt x="0" y="13"/>
                                  </a:lnTo>
                                  <a:lnTo>
                                    <a:pt x="7"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745"/>
                          <wps:cNvSpPr>
                            <a:spLocks/>
                          </wps:cNvSpPr>
                          <wps:spPr bwMode="auto">
                            <a:xfrm>
                              <a:off x="4066" y="12263"/>
                              <a:ext cx="39" cy="13"/>
                            </a:xfrm>
                            <a:custGeom>
                              <a:avLst/>
                              <a:gdLst>
                                <a:gd name="T0" fmla="*/ 7 w 39"/>
                                <a:gd name="T1" fmla="*/ 0 h 13"/>
                                <a:gd name="T2" fmla="*/ 39 w 39"/>
                                <a:gd name="T3" fmla="*/ 0 h 13"/>
                                <a:gd name="T4" fmla="*/ 39 w 39"/>
                                <a:gd name="T5" fmla="*/ 6 h 13"/>
                                <a:gd name="T6" fmla="*/ 39 w 39"/>
                                <a:gd name="T7" fmla="*/ 13 h 13"/>
                                <a:gd name="T8" fmla="*/ 0 w 39"/>
                                <a:gd name="T9" fmla="*/ 13 h 13"/>
                                <a:gd name="T10" fmla="*/ 7 w 39"/>
                                <a:gd name="T11" fmla="*/ 0 h 13"/>
                              </a:gdLst>
                              <a:ahLst/>
                              <a:cxnLst>
                                <a:cxn ang="0">
                                  <a:pos x="T0" y="T1"/>
                                </a:cxn>
                                <a:cxn ang="0">
                                  <a:pos x="T2" y="T3"/>
                                </a:cxn>
                                <a:cxn ang="0">
                                  <a:pos x="T4" y="T5"/>
                                </a:cxn>
                                <a:cxn ang="0">
                                  <a:pos x="T6" y="T7"/>
                                </a:cxn>
                                <a:cxn ang="0">
                                  <a:pos x="T8" y="T9"/>
                                </a:cxn>
                                <a:cxn ang="0">
                                  <a:pos x="T10" y="T11"/>
                                </a:cxn>
                              </a:cxnLst>
                              <a:rect l="0" t="0" r="r" b="b"/>
                              <a:pathLst>
                                <a:path w="39" h="13">
                                  <a:moveTo>
                                    <a:pt x="7" y="0"/>
                                  </a:moveTo>
                                  <a:lnTo>
                                    <a:pt x="39" y="0"/>
                                  </a:lnTo>
                                  <a:lnTo>
                                    <a:pt x="39" y="6"/>
                                  </a:lnTo>
                                  <a:lnTo>
                                    <a:pt x="39" y="13"/>
                                  </a:lnTo>
                                  <a:lnTo>
                                    <a:pt x="0" y="13"/>
                                  </a:lnTo>
                                  <a:lnTo>
                                    <a:pt x="7"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746"/>
                          <wps:cNvSpPr>
                            <a:spLocks/>
                          </wps:cNvSpPr>
                          <wps:spPr bwMode="auto">
                            <a:xfrm>
                              <a:off x="4066" y="12269"/>
                              <a:ext cx="39" cy="13"/>
                            </a:xfrm>
                            <a:custGeom>
                              <a:avLst/>
                              <a:gdLst>
                                <a:gd name="T0" fmla="*/ 0 w 39"/>
                                <a:gd name="T1" fmla="*/ 0 h 13"/>
                                <a:gd name="T2" fmla="*/ 39 w 39"/>
                                <a:gd name="T3" fmla="*/ 0 h 13"/>
                                <a:gd name="T4" fmla="*/ 39 w 39"/>
                                <a:gd name="T5" fmla="*/ 7 h 13"/>
                                <a:gd name="T6" fmla="*/ 33 w 39"/>
                                <a:gd name="T7" fmla="*/ 13 h 13"/>
                                <a:gd name="T8" fmla="*/ 0 w 39"/>
                                <a:gd name="T9" fmla="*/ 13 h 13"/>
                                <a:gd name="T10" fmla="*/ 0 w 39"/>
                                <a:gd name="T11" fmla="*/ 0 h 13"/>
                              </a:gdLst>
                              <a:ahLst/>
                              <a:cxnLst>
                                <a:cxn ang="0">
                                  <a:pos x="T0" y="T1"/>
                                </a:cxn>
                                <a:cxn ang="0">
                                  <a:pos x="T2" y="T3"/>
                                </a:cxn>
                                <a:cxn ang="0">
                                  <a:pos x="T4" y="T5"/>
                                </a:cxn>
                                <a:cxn ang="0">
                                  <a:pos x="T6" y="T7"/>
                                </a:cxn>
                                <a:cxn ang="0">
                                  <a:pos x="T8" y="T9"/>
                                </a:cxn>
                                <a:cxn ang="0">
                                  <a:pos x="T10" y="T11"/>
                                </a:cxn>
                              </a:cxnLst>
                              <a:rect l="0" t="0" r="r" b="b"/>
                              <a:pathLst>
                                <a:path w="39" h="13">
                                  <a:moveTo>
                                    <a:pt x="0" y="0"/>
                                  </a:moveTo>
                                  <a:lnTo>
                                    <a:pt x="39" y="0"/>
                                  </a:lnTo>
                                  <a:lnTo>
                                    <a:pt x="39" y="7"/>
                                  </a:lnTo>
                                  <a:lnTo>
                                    <a:pt x="33" y="13"/>
                                  </a:lnTo>
                                  <a:lnTo>
                                    <a:pt x="0" y="13"/>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747"/>
                          <wps:cNvSpPr>
                            <a:spLocks/>
                          </wps:cNvSpPr>
                          <wps:spPr bwMode="auto">
                            <a:xfrm>
                              <a:off x="4060" y="12276"/>
                              <a:ext cx="45" cy="13"/>
                            </a:xfrm>
                            <a:custGeom>
                              <a:avLst/>
                              <a:gdLst>
                                <a:gd name="T0" fmla="*/ 6 w 45"/>
                                <a:gd name="T1" fmla="*/ 0 h 13"/>
                                <a:gd name="T2" fmla="*/ 45 w 45"/>
                                <a:gd name="T3" fmla="*/ 0 h 13"/>
                                <a:gd name="T4" fmla="*/ 39 w 45"/>
                                <a:gd name="T5" fmla="*/ 6 h 13"/>
                                <a:gd name="T6" fmla="*/ 39 w 45"/>
                                <a:gd name="T7" fmla="*/ 13 h 13"/>
                                <a:gd name="T8" fmla="*/ 0 w 45"/>
                                <a:gd name="T9" fmla="*/ 13 h 13"/>
                                <a:gd name="T10" fmla="*/ 6 w 45"/>
                                <a:gd name="T11" fmla="*/ 13 h 13"/>
                                <a:gd name="T12" fmla="*/ 6 w 45"/>
                                <a:gd name="T13" fmla="*/ 6 h 13"/>
                                <a:gd name="T14" fmla="*/ 6 w 45"/>
                                <a:gd name="T15" fmla="*/ 0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 h="13">
                                  <a:moveTo>
                                    <a:pt x="6" y="0"/>
                                  </a:moveTo>
                                  <a:lnTo>
                                    <a:pt x="45" y="0"/>
                                  </a:lnTo>
                                  <a:lnTo>
                                    <a:pt x="39" y="6"/>
                                  </a:lnTo>
                                  <a:lnTo>
                                    <a:pt x="39" y="13"/>
                                  </a:lnTo>
                                  <a:lnTo>
                                    <a:pt x="0" y="13"/>
                                  </a:lnTo>
                                  <a:lnTo>
                                    <a:pt x="6" y="13"/>
                                  </a:lnTo>
                                  <a:lnTo>
                                    <a:pt x="6" y="6"/>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748"/>
                          <wps:cNvSpPr>
                            <a:spLocks noEditPoints="1"/>
                          </wps:cNvSpPr>
                          <wps:spPr bwMode="auto">
                            <a:xfrm>
                              <a:off x="3884" y="12282"/>
                              <a:ext cx="215" cy="13"/>
                            </a:xfrm>
                            <a:custGeom>
                              <a:avLst/>
                              <a:gdLst>
                                <a:gd name="T0" fmla="*/ 182 w 215"/>
                                <a:gd name="T1" fmla="*/ 0 h 13"/>
                                <a:gd name="T2" fmla="*/ 215 w 215"/>
                                <a:gd name="T3" fmla="*/ 0 h 13"/>
                                <a:gd name="T4" fmla="*/ 215 w 215"/>
                                <a:gd name="T5" fmla="*/ 7 h 13"/>
                                <a:gd name="T6" fmla="*/ 215 w 215"/>
                                <a:gd name="T7" fmla="*/ 13 h 13"/>
                                <a:gd name="T8" fmla="*/ 169 w 215"/>
                                <a:gd name="T9" fmla="*/ 13 h 13"/>
                                <a:gd name="T10" fmla="*/ 176 w 215"/>
                                <a:gd name="T11" fmla="*/ 13 h 13"/>
                                <a:gd name="T12" fmla="*/ 182 w 215"/>
                                <a:gd name="T13" fmla="*/ 0 h 13"/>
                                <a:gd name="T14" fmla="*/ 182 w 215"/>
                                <a:gd name="T15" fmla="*/ 0 h 13"/>
                                <a:gd name="T16" fmla="*/ 78 w 215"/>
                                <a:gd name="T17" fmla="*/ 13 h 13"/>
                                <a:gd name="T18" fmla="*/ 0 w 215"/>
                                <a:gd name="T19" fmla="*/ 13 h 13"/>
                                <a:gd name="T20" fmla="*/ 0 w 215"/>
                                <a:gd name="T21" fmla="*/ 13 h 13"/>
                                <a:gd name="T22" fmla="*/ 39 w 215"/>
                                <a:gd name="T23" fmla="*/ 13 h 13"/>
                                <a:gd name="T24" fmla="*/ 78 w 21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5" h="13">
                                  <a:moveTo>
                                    <a:pt x="182" y="0"/>
                                  </a:moveTo>
                                  <a:lnTo>
                                    <a:pt x="215" y="0"/>
                                  </a:lnTo>
                                  <a:lnTo>
                                    <a:pt x="215" y="7"/>
                                  </a:lnTo>
                                  <a:lnTo>
                                    <a:pt x="215" y="13"/>
                                  </a:lnTo>
                                  <a:lnTo>
                                    <a:pt x="169" y="13"/>
                                  </a:lnTo>
                                  <a:lnTo>
                                    <a:pt x="176" y="13"/>
                                  </a:lnTo>
                                  <a:lnTo>
                                    <a:pt x="182" y="0"/>
                                  </a:lnTo>
                                  <a:close/>
                                  <a:moveTo>
                                    <a:pt x="78" y="13"/>
                                  </a:moveTo>
                                  <a:lnTo>
                                    <a:pt x="0" y="13"/>
                                  </a:lnTo>
                                  <a:lnTo>
                                    <a:pt x="39" y="13"/>
                                  </a:lnTo>
                                  <a:lnTo>
                                    <a:pt x="78" y="13"/>
                                  </a:lnTo>
                                  <a:close/>
                                </a:path>
                              </a:pathLst>
                            </a:custGeom>
                            <a:solidFill>
                              <a:srgbClr val="9492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749"/>
                          <wps:cNvSpPr>
                            <a:spLocks/>
                          </wps:cNvSpPr>
                          <wps:spPr bwMode="auto">
                            <a:xfrm>
                              <a:off x="3884" y="12289"/>
                              <a:ext cx="215" cy="13"/>
                            </a:xfrm>
                            <a:custGeom>
                              <a:avLst/>
                              <a:gdLst>
                                <a:gd name="T0" fmla="*/ 176 w 215"/>
                                <a:gd name="T1" fmla="*/ 0 h 13"/>
                                <a:gd name="T2" fmla="*/ 215 w 215"/>
                                <a:gd name="T3" fmla="*/ 0 h 13"/>
                                <a:gd name="T4" fmla="*/ 215 w 215"/>
                                <a:gd name="T5" fmla="*/ 6 h 13"/>
                                <a:gd name="T6" fmla="*/ 215 w 215"/>
                                <a:gd name="T7" fmla="*/ 13 h 13"/>
                                <a:gd name="T8" fmla="*/ 215 w 215"/>
                                <a:gd name="T9" fmla="*/ 13 h 13"/>
                                <a:gd name="T10" fmla="*/ 0 w 215"/>
                                <a:gd name="T11" fmla="*/ 13 h 13"/>
                                <a:gd name="T12" fmla="*/ 0 w 215"/>
                                <a:gd name="T13" fmla="*/ 6 h 13"/>
                                <a:gd name="T14" fmla="*/ 52 w 215"/>
                                <a:gd name="T15" fmla="*/ 6 h 13"/>
                                <a:gd name="T16" fmla="*/ 104 w 215"/>
                                <a:gd name="T17" fmla="*/ 13 h 13"/>
                                <a:gd name="T18" fmla="*/ 150 w 215"/>
                                <a:gd name="T19" fmla="*/ 13 h 13"/>
                                <a:gd name="T20" fmla="*/ 176 w 215"/>
                                <a:gd name="T2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5" h="13">
                                  <a:moveTo>
                                    <a:pt x="176" y="0"/>
                                  </a:moveTo>
                                  <a:lnTo>
                                    <a:pt x="215" y="0"/>
                                  </a:lnTo>
                                  <a:lnTo>
                                    <a:pt x="215" y="6"/>
                                  </a:lnTo>
                                  <a:lnTo>
                                    <a:pt x="215" y="13"/>
                                  </a:lnTo>
                                  <a:lnTo>
                                    <a:pt x="0" y="13"/>
                                  </a:lnTo>
                                  <a:lnTo>
                                    <a:pt x="0" y="6"/>
                                  </a:lnTo>
                                  <a:lnTo>
                                    <a:pt x="52" y="6"/>
                                  </a:lnTo>
                                  <a:lnTo>
                                    <a:pt x="104" y="13"/>
                                  </a:lnTo>
                                  <a:lnTo>
                                    <a:pt x="150" y="13"/>
                                  </a:lnTo>
                                  <a:lnTo>
                                    <a:pt x="176"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750"/>
                          <wps:cNvSpPr>
                            <a:spLocks/>
                          </wps:cNvSpPr>
                          <wps:spPr bwMode="auto">
                            <a:xfrm>
                              <a:off x="3884" y="12295"/>
                              <a:ext cx="215" cy="13"/>
                            </a:xfrm>
                            <a:custGeom>
                              <a:avLst/>
                              <a:gdLst>
                                <a:gd name="T0" fmla="*/ 0 w 215"/>
                                <a:gd name="T1" fmla="*/ 0 h 13"/>
                                <a:gd name="T2" fmla="*/ 78 w 215"/>
                                <a:gd name="T3" fmla="*/ 0 h 13"/>
                                <a:gd name="T4" fmla="*/ 130 w 215"/>
                                <a:gd name="T5" fmla="*/ 7 h 13"/>
                                <a:gd name="T6" fmla="*/ 169 w 215"/>
                                <a:gd name="T7" fmla="*/ 0 h 13"/>
                                <a:gd name="T8" fmla="*/ 215 w 215"/>
                                <a:gd name="T9" fmla="*/ 0 h 13"/>
                                <a:gd name="T10" fmla="*/ 215 w 215"/>
                                <a:gd name="T11" fmla="*/ 7 h 13"/>
                                <a:gd name="T12" fmla="*/ 215 w 215"/>
                                <a:gd name="T13" fmla="*/ 7 h 13"/>
                                <a:gd name="T14" fmla="*/ 215 w 215"/>
                                <a:gd name="T15" fmla="*/ 13 h 13"/>
                                <a:gd name="T16" fmla="*/ 215 w 215"/>
                                <a:gd name="T17" fmla="*/ 13 h 13"/>
                                <a:gd name="T18" fmla="*/ 0 w 215"/>
                                <a:gd name="T19" fmla="*/ 13 h 13"/>
                                <a:gd name="T20" fmla="*/ 0 w 215"/>
                                <a:gd name="T2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5" h="13">
                                  <a:moveTo>
                                    <a:pt x="0" y="0"/>
                                  </a:moveTo>
                                  <a:lnTo>
                                    <a:pt x="78" y="0"/>
                                  </a:lnTo>
                                  <a:lnTo>
                                    <a:pt x="130" y="7"/>
                                  </a:lnTo>
                                  <a:lnTo>
                                    <a:pt x="169" y="0"/>
                                  </a:lnTo>
                                  <a:lnTo>
                                    <a:pt x="215" y="0"/>
                                  </a:lnTo>
                                  <a:lnTo>
                                    <a:pt x="215" y="7"/>
                                  </a:lnTo>
                                  <a:lnTo>
                                    <a:pt x="215" y="13"/>
                                  </a:lnTo>
                                  <a:lnTo>
                                    <a:pt x="0" y="13"/>
                                  </a:lnTo>
                                  <a:lnTo>
                                    <a:pt x="0" y="0"/>
                                  </a:lnTo>
                                  <a:close/>
                                </a:path>
                              </a:pathLst>
                            </a:custGeom>
                            <a:solidFill>
                              <a:srgbClr val="8988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751"/>
                          <wps:cNvSpPr>
                            <a:spLocks/>
                          </wps:cNvSpPr>
                          <wps:spPr bwMode="auto">
                            <a:xfrm>
                              <a:off x="3884" y="12302"/>
                              <a:ext cx="215" cy="13"/>
                            </a:xfrm>
                            <a:custGeom>
                              <a:avLst/>
                              <a:gdLst>
                                <a:gd name="T0" fmla="*/ 0 w 215"/>
                                <a:gd name="T1" fmla="*/ 0 h 13"/>
                                <a:gd name="T2" fmla="*/ 215 w 215"/>
                                <a:gd name="T3" fmla="*/ 0 h 13"/>
                                <a:gd name="T4" fmla="*/ 215 w 215"/>
                                <a:gd name="T5" fmla="*/ 6 h 13"/>
                                <a:gd name="T6" fmla="*/ 215 w 215"/>
                                <a:gd name="T7" fmla="*/ 13 h 13"/>
                                <a:gd name="T8" fmla="*/ 0 w 215"/>
                                <a:gd name="T9" fmla="*/ 13 h 13"/>
                                <a:gd name="T10" fmla="*/ 0 w 215"/>
                                <a:gd name="T11" fmla="*/ 0 h 13"/>
                              </a:gdLst>
                              <a:ahLst/>
                              <a:cxnLst>
                                <a:cxn ang="0">
                                  <a:pos x="T0" y="T1"/>
                                </a:cxn>
                                <a:cxn ang="0">
                                  <a:pos x="T2" y="T3"/>
                                </a:cxn>
                                <a:cxn ang="0">
                                  <a:pos x="T4" y="T5"/>
                                </a:cxn>
                                <a:cxn ang="0">
                                  <a:pos x="T6" y="T7"/>
                                </a:cxn>
                                <a:cxn ang="0">
                                  <a:pos x="T8" y="T9"/>
                                </a:cxn>
                                <a:cxn ang="0">
                                  <a:pos x="T10" y="T11"/>
                                </a:cxn>
                              </a:cxnLst>
                              <a:rect l="0" t="0" r="r" b="b"/>
                              <a:pathLst>
                                <a:path w="215" h="13">
                                  <a:moveTo>
                                    <a:pt x="0" y="0"/>
                                  </a:moveTo>
                                  <a:lnTo>
                                    <a:pt x="215" y="0"/>
                                  </a:lnTo>
                                  <a:lnTo>
                                    <a:pt x="215" y="6"/>
                                  </a:lnTo>
                                  <a:lnTo>
                                    <a:pt x="215" y="13"/>
                                  </a:lnTo>
                                  <a:lnTo>
                                    <a:pt x="0" y="13"/>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752"/>
                          <wps:cNvSpPr>
                            <a:spLocks/>
                          </wps:cNvSpPr>
                          <wps:spPr bwMode="auto">
                            <a:xfrm>
                              <a:off x="3884" y="12308"/>
                              <a:ext cx="215" cy="13"/>
                            </a:xfrm>
                            <a:custGeom>
                              <a:avLst/>
                              <a:gdLst>
                                <a:gd name="T0" fmla="*/ 0 w 215"/>
                                <a:gd name="T1" fmla="*/ 0 h 13"/>
                                <a:gd name="T2" fmla="*/ 215 w 215"/>
                                <a:gd name="T3" fmla="*/ 0 h 13"/>
                                <a:gd name="T4" fmla="*/ 215 w 215"/>
                                <a:gd name="T5" fmla="*/ 7 h 13"/>
                                <a:gd name="T6" fmla="*/ 208 w 215"/>
                                <a:gd name="T7" fmla="*/ 13 h 13"/>
                                <a:gd name="T8" fmla="*/ 0 w 215"/>
                                <a:gd name="T9" fmla="*/ 13 h 13"/>
                                <a:gd name="T10" fmla="*/ 0 w 215"/>
                                <a:gd name="T11" fmla="*/ 0 h 13"/>
                              </a:gdLst>
                              <a:ahLst/>
                              <a:cxnLst>
                                <a:cxn ang="0">
                                  <a:pos x="T0" y="T1"/>
                                </a:cxn>
                                <a:cxn ang="0">
                                  <a:pos x="T2" y="T3"/>
                                </a:cxn>
                                <a:cxn ang="0">
                                  <a:pos x="T4" y="T5"/>
                                </a:cxn>
                                <a:cxn ang="0">
                                  <a:pos x="T6" y="T7"/>
                                </a:cxn>
                                <a:cxn ang="0">
                                  <a:pos x="T8" y="T9"/>
                                </a:cxn>
                                <a:cxn ang="0">
                                  <a:pos x="T10" y="T11"/>
                                </a:cxn>
                              </a:cxnLst>
                              <a:rect l="0" t="0" r="r" b="b"/>
                              <a:pathLst>
                                <a:path w="215" h="13">
                                  <a:moveTo>
                                    <a:pt x="0" y="0"/>
                                  </a:moveTo>
                                  <a:lnTo>
                                    <a:pt x="215" y="0"/>
                                  </a:lnTo>
                                  <a:lnTo>
                                    <a:pt x="215" y="7"/>
                                  </a:lnTo>
                                  <a:lnTo>
                                    <a:pt x="208" y="13"/>
                                  </a:lnTo>
                                  <a:lnTo>
                                    <a:pt x="0" y="13"/>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753"/>
                          <wps:cNvSpPr>
                            <a:spLocks/>
                          </wps:cNvSpPr>
                          <wps:spPr bwMode="auto">
                            <a:xfrm>
                              <a:off x="3884" y="12315"/>
                              <a:ext cx="215" cy="13"/>
                            </a:xfrm>
                            <a:custGeom>
                              <a:avLst/>
                              <a:gdLst>
                                <a:gd name="T0" fmla="*/ 0 w 215"/>
                                <a:gd name="T1" fmla="*/ 0 h 13"/>
                                <a:gd name="T2" fmla="*/ 215 w 215"/>
                                <a:gd name="T3" fmla="*/ 0 h 13"/>
                                <a:gd name="T4" fmla="*/ 208 w 215"/>
                                <a:gd name="T5" fmla="*/ 13 h 13"/>
                                <a:gd name="T6" fmla="*/ 195 w 215"/>
                                <a:gd name="T7" fmla="*/ 13 h 13"/>
                                <a:gd name="T8" fmla="*/ 0 w 215"/>
                                <a:gd name="T9" fmla="*/ 13 h 13"/>
                                <a:gd name="T10" fmla="*/ 0 w 215"/>
                                <a:gd name="T11" fmla="*/ 0 h 13"/>
                              </a:gdLst>
                              <a:ahLst/>
                              <a:cxnLst>
                                <a:cxn ang="0">
                                  <a:pos x="T0" y="T1"/>
                                </a:cxn>
                                <a:cxn ang="0">
                                  <a:pos x="T2" y="T3"/>
                                </a:cxn>
                                <a:cxn ang="0">
                                  <a:pos x="T4" y="T5"/>
                                </a:cxn>
                                <a:cxn ang="0">
                                  <a:pos x="T6" y="T7"/>
                                </a:cxn>
                                <a:cxn ang="0">
                                  <a:pos x="T8" y="T9"/>
                                </a:cxn>
                                <a:cxn ang="0">
                                  <a:pos x="T10" y="T11"/>
                                </a:cxn>
                              </a:cxnLst>
                              <a:rect l="0" t="0" r="r" b="b"/>
                              <a:pathLst>
                                <a:path w="215" h="13">
                                  <a:moveTo>
                                    <a:pt x="0" y="0"/>
                                  </a:moveTo>
                                  <a:lnTo>
                                    <a:pt x="215" y="0"/>
                                  </a:lnTo>
                                  <a:lnTo>
                                    <a:pt x="208" y="13"/>
                                  </a:lnTo>
                                  <a:lnTo>
                                    <a:pt x="195" y="13"/>
                                  </a:lnTo>
                                  <a:lnTo>
                                    <a:pt x="0" y="13"/>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754"/>
                          <wps:cNvSpPr>
                            <a:spLocks/>
                          </wps:cNvSpPr>
                          <wps:spPr bwMode="auto">
                            <a:xfrm>
                              <a:off x="3884" y="12321"/>
                              <a:ext cx="208" cy="13"/>
                            </a:xfrm>
                            <a:custGeom>
                              <a:avLst/>
                              <a:gdLst>
                                <a:gd name="T0" fmla="*/ 0 w 208"/>
                                <a:gd name="T1" fmla="*/ 0 h 13"/>
                                <a:gd name="T2" fmla="*/ 208 w 208"/>
                                <a:gd name="T3" fmla="*/ 0 h 13"/>
                                <a:gd name="T4" fmla="*/ 195 w 208"/>
                                <a:gd name="T5" fmla="*/ 13 h 13"/>
                                <a:gd name="T6" fmla="*/ 176 w 208"/>
                                <a:gd name="T7" fmla="*/ 13 h 13"/>
                                <a:gd name="T8" fmla="*/ 150 w 208"/>
                                <a:gd name="T9" fmla="*/ 13 h 13"/>
                                <a:gd name="T10" fmla="*/ 124 w 208"/>
                                <a:gd name="T11" fmla="*/ 13 h 13"/>
                                <a:gd name="T12" fmla="*/ 65 w 208"/>
                                <a:gd name="T13" fmla="*/ 13 h 13"/>
                                <a:gd name="T14" fmla="*/ 0 w 208"/>
                                <a:gd name="T15" fmla="*/ 13 h 13"/>
                                <a:gd name="T16" fmla="*/ 0 w 208"/>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8" h="13">
                                  <a:moveTo>
                                    <a:pt x="0" y="0"/>
                                  </a:moveTo>
                                  <a:lnTo>
                                    <a:pt x="208" y="0"/>
                                  </a:lnTo>
                                  <a:lnTo>
                                    <a:pt x="195" y="13"/>
                                  </a:lnTo>
                                  <a:lnTo>
                                    <a:pt x="176" y="13"/>
                                  </a:lnTo>
                                  <a:lnTo>
                                    <a:pt x="150" y="13"/>
                                  </a:lnTo>
                                  <a:lnTo>
                                    <a:pt x="124" y="13"/>
                                  </a:lnTo>
                                  <a:lnTo>
                                    <a:pt x="65" y="13"/>
                                  </a:lnTo>
                                  <a:lnTo>
                                    <a:pt x="0" y="13"/>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55"/>
                          <wps:cNvSpPr>
                            <a:spLocks/>
                          </wps:cNvSpPr>
                          <wps:spPr bwMode="auto">
                            <a:xfrm>
                              <a:off x="3884" y="12328"/>
                              <a:ext cx="195" cy="6"/>
                            </a:xfrm>
                            <a:custGeom>
                              <a:avLst/>
                              <a:gdLst>
                                <a:gd name="T0" fmla="*/ 0 w 195"/>
                                <a:gd name="T1" fmla="*/ 0 h 6"/>
                                <a:gd name="T2" fmla="*/ 195 w 195"/>
                                <a:gd name="T3" fmla="*/ 0 h 6"/>
                                <a:gd name="T4" fmla="*/ 163 w 195"/>
                                <a:gd name="T5" fmla="*/ 6 h 6"/>
                                <a:gd name="T6" fmla="*/ 111 w 195"/>
                                <a:gd name="T7" fmla="*/ 6 h 6"/>
                                <a:gd name="T8" fmla="*/ 59 w 195"/>
                                <a:gd name="T9" fmla="*/ 6 h 6"/>
                                <a:gd name="T10" fmla="*/ 0 w 195"/>
                                <a:gd name="T11" fmla="*/ 6 h 6"/>
                                <a:gd name="T12" fmla="*/ 0 w 195"/>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195" h="6">
                                  <a:moveTo>
                                    <a:pt x="0" y="0"/>
                                  </a:moveTo>
                                  <a:lnTo>
                                    <a:pt x="195" y="0"/>
                                  </a:lnTo>
                                  <a:lnTo>
                                    <a:pt x="163" y="6"/>
                                  </a:lnTo>
                                  <a:lnTo>
                                    <a:pt x="111" y="6"/>
                                  </a:lnTo>
                                  <a:lnTo>
                                    <a:pt x="59" y="6"/>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756"/>
                          <wps:cNvSpPr>
                            <a:spLocks/>
                          </wps:cNvSpPr>
                          <wps:spPr bwMode="auto">
                            <a:xfrm>
                              <a:off x="3884" y="12094"/>
                              <a:ext cx="384" cy="240"/>
                            </a:xfrm>
                            <a:custGeom>
                              <a:avLst/>
                              <a:gdLst>
                                <a:gd name="T0" fmla="*/ 384 w 384"/>
                                <a:gd name="T1" fmla="*/ 39 h 240"/>
                                <a:gd name="T2" fmla="*/ 364 w 384"/>
                                <a:gd name="T3" fmla="*/ 58 h 240"/>
                                <a:gd name="T4" fmla="*/ 351 w 384"/>
                                <a:gd name="T5" fmla="*/ 39 h 240"/>
                                <a:gd name="T6" fmla="*/ 338 w 384"/>
                                <a:gd name="T7" fmla="*/ 32 h 240"/>
                                <a:gd name="T8" fmla="*/ 325 w 384"/>
                                <a:gd name="T9" fmla="*/ 26 h 240"/>
                                <a:gd name="T10" fmla="*/ 312 w 384"/>
                                <a:gd name="T11" fmla="*/ 26 h 240"/>
                                <a:gd name="T12" fmla="*/ 286 w 384"/>
                                <a:gd name="T13" fmla="*/ 39 h 240"/>
                                <a:gd name="T14" fmla="*/ 273 w 384"/>
                                <a:gd name="T15" fmla="*/ 45 h 240"/>
                                <a:gd name="T16" fmla="*/ 254 w 384"/>
                                <a:gd name="T17" fmla="*/ 71 h 240"/>
                                <a:gd name="T18" fmla="*/ 234 w 384"/>
                                <a:gd name="T19" fmla="*/ 110 h 240"/>
                                <a:gd name="T20" fmla="*/ 221 w 384"/>
                                <a:gd name="T21" fmla="*/ 156 h 240"/>
                                <a:gd name="T22" fmla="*/ 215 w 384"/>
                                <a:gd name="T23" fmla="*/ 208 h 240"/>
                                <a:gd name="T24" fmla="*/ 208 w 384"/>
                                <a:gd name="T25" fmla="*/ 227 h 240"/>
                                <a:gd name="T26" fmla="*/ 195 w 384"/>
                                <a:gd name="T27" fmla="*/ 240 h 240"/>
                                <a:gd name="T28" fmla="*/ 169 w 384"/>
                                <a:gd name="T29" fmla="*/ 240 h 240"/>
                                <a:gd name="T30" fmla="*/ 143 w 384"/>
                                <a:gd name="T31" fmla="*/ 240 h 240"/>
                                <a:gd name="T32" fmla="*/ 72 w 384"/>
                                <a:gd name="T33" fmla="*/ 240 h 240"/>
                                <a:gd name="T34" fmla="*/ 0 w 384"/>
                                <a:gd name="T35" fmla="*/ 240 h 240"/>
                                <a:gd name="T36" fmla="*/ 0 w 384"/>
                                <a:gd name="T37" fmla="*/ 201 h 240"/>
                                <a:gd name="T38" fmla="*/ 59 w 384"/>
                                <a:gd name="T39" fmla="*/ 201 h 240"/>
                                <a:gd name="T40" fmla="*/ 117 w 384"/>
                                <a:gd name="T41" fmla="*/ 208 h 240"/>
                                <a:gd name="T42" fmla="*/ 137 w 384"/>
                                <a:gd name="T43" fmla="*/ 208 h 240"/>
                                <a:gd name="T44" fmla="*/ 163 w 384"/>
                                <a:gd name="T45" fmla="*/ 208 h 240"/>
                                <a:gd name="T46" fmla="*/ 176 w 384"/>
                                <a:gd name="T47" fmla="*/ 201 h 240"/>
                                <a:gd name="T48" fmla="*/ 182 w 384"/>
                                <a:gd name="T49" fmla="*/ 188 h 240"/>
                                <a:gd name="T50" fmla="*/ 195 w 384"/>
                                <a:gd name="T51" fmla="*/ 143 h 240"/>
                                <a:gd name="T52" fmla="*/ 208 w 384"/>
                                <a:gd name="T53" fmla="*/ 91 h 240"/>
                                <a:gd name="T54" fmla="*/ 215 w 384"/>
                                <a:gd name="T55" fmla="*/ 71 h 240"/>
                                <a:gd name="T56" fmla="*/ 228 w 384"/>
                                <a:gd name="T57" fmla="*/ 52 h 240"/>
                                <a:gd name="T58" fmla="*/ 241 w 384"/>
                                <a:gd name="T59" fmla="*/ 39 h 240"/>
                                <a:gd name="T60" fmla="*/ 260 w 384"/>
                                <a:gd name="T61" fmla="*/ 26 h 240"/>
                                <a:gd name="T62" fmla="*/ 286 w 384"/>
                                <a:gd name="T63" fmla="*/ 6 h 240"/>
                                <a:gd name="T64" fmla="*/ 325 w 384"/>
                                <a:gd name="T65" fmla="*/ 0 h 240"/>
                                <a:gd name="T66" fmla="*/ 345 w 384"/>
                                <a:gd name="T67" fmla="*/ 6 h 240"/>
                                <a:gd name="T68" fmla="*/ 358 w 384"/>
                                <a:gd name="T69" fmla="*/ 13 h 240"/>
                                <a:gd name="T70" fmla="*/ 377 w 384"/>
                                <a:gd name="T71" fmla="*/ 26 h 240"/>
                                <a:gd name="T72" fmla="*/ 384 w 384"/>
                                <a:gd name="T73" fmla="*/ 39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4" h="240">
                                  <a:moveTo>
                                    <a:pt x="384" y="39"/>
                                  </a:moveTo>
                                  <a:lnTo>
                                    <a:pt x="364" y="58"/>
                                  </a:lnTo>
                                  <a:lnTo>
                                    <a:pt x="351" y="39"/>
                                  </a:lnTo>
                                  <a:lnTo>
                                    <a:pt x="338" y="32"/>
                                  </a:lnTo>
                                  <a:lnTo>
                                    <a:pt x="325" y="26"/>
                                  </a:lnTo>
                                  <a:lnTo>
                                    <a:pt x="312" y="26"/>
                                  </a:lnTo>
                                  <a:lnTo>
                                    <a:pt x="286" y="39"/>
                                  </a:lnTo>
                                  <a:lnTo>
                                    <a:pt x="273" y="45"/>
                                  </a:lnTo>
                                  <a:lnTo>
                                    <a:pt x="254" y="71"/>
                                  </a:lnTo>
                                  <a:lnTo>
                                    <a:pt x="234" y="110"/>
                                  </a:lnTo>
                                  <a:lnTo>
                                    <a:pt x="221" y="156"/>
                                  </a:lnTo>
                                  <a:lnTo>
                                    <a:pt x="215" y="208"/>
                                  </a:lnTo>
                                  <a:lnTo>
                                    <a:pt x="208" y="227"/>
                                  </a:lnTo>
                                  <a:lnTo>
                                    <a:pt x="195" y="240"/>
                                  </a:lnTo>
                                  <a:lnTo>
                                    <a:pt x="169" y="240"/>
                                  </a:lnTo>
                                  <a:lnTo>
                                    <a:pt x="143" y="240"/>
                                  </a:lnTo>
                                  <a:lnTo>
                                    <a:pt x="72" y="240"/>
                                  </a:lnTo>
                                  <a:lnTo>
                                    <a:pt x="0" y="240"/>
                                  </a:lnTo>
                                  <a:lnTo>
                                    <a:pt x="0" y="201"/>
                                  </a:lnTo>
                                  <a:lnTo>
                                    <a:pt x="59" y="201"/>
                                  </a:lnTo>
                                  <a:lnTo>
                                    <a:pt x="117" y="208"/>
                                  </a:lnTo>
                                  <a:lnTo>
                                    <a:pt x="137" y="208"/>
                                  </a:lnTo>
                                  <a:lnTo>
                                    <a:pt x="163" y="208"/>
                                  </a:lnTo>
                                  <a:lnTo>
                                    <a:pt x="176" y="201"/>
                                  </a:lnTo>
                                  <a:lnTo>
                                    <a:pt x="182" y="188"/>
                                  </a:lnTo>
                                  <a:lnTo>
                                    <a:pt x="195" y="143"/>
                                  </a:lnTo>
                                  <a:lnTo>
                                    <a:pt x="208" y="91"/>
                                  </a:lnTo>
                                  <a:lnTo>
                                    <a:pt x="215" y="71"/>
                                  </a:lnTo>
                                  <a:lnTo>
                                    <a:pt x="228" y="52"/>
                                  </a:lnTo>
                                  <a:lnTo>
                                    <a:pt x="241" y="39"/>
                                  </a:lnTo>
                                  <a:lnTo>
                                    <a:pt x="260" y="26"/>
                                  </a:lnTo>
                                  <a:lnTo>
                                    <a:pt x="286" y="6"/>
                                  </a:lnTo>
                                  <a:lnTo>
                                    <a:pt x="325" y="0"/>
                                  </a:lnTo>
                                  <a:lnTo>
                                    <a:pt x="345" y="6"/>
                                  </a:lnTo>
                                  <a:lnTo>
                                    <a:pt x="358" y="13"/>
                                  </a:lnTo>
                                  <a:lnTo>
                                    <a:pt x="377" y="26"/>
                                  </a:lnTo>
                                  <a:lnTo>
                                    <a:pt x="384" y="39"/>
                                  </a:lnTo>
                                  <a:close/>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757"/>
                          <wps:cNvSpPr>
                            <a:spLocks/>
                          </wps:cNvSpPr>
                          <wps:spPr bwMode="auto">
                            <a:xfrm>
                              <a:off x="4281" y="12094"/>
                              <a:ext cx="59" cy="6"/>
                            </a:xfrm>
                            <a:custGeom>
                              <a:avLst/>
                              <a:gdLst>
                                <a:gd name="T0" fmla="*/ 59 w 59"/>
                                <a:gd name="T1" fmla="*/ 6 h 6"/>
                                <a:gd name="T2" fmla="*/ 0 w 59"/>
                                <a:gd name="T3" fmla="*/ 6 h 6"/>
                                <a:gd name="T4" fmla="*/ 33 w 59"/>
                                <a:gd name="T5" fmla="*/ 0 h 6"/>
                                <a:gd name="T6" fmla="*/ 59 w 59"/>
                                <a:gd name="T7" fmla="*/ 6 h 6"/>
                              </a:gdLst>
                              <a:ahLst/>
                              <a:cxnLst>
                                <a:cxn ang="0">
                                  <a:pos x="T0" y="T1"/>
                                </a:cxn>
                                <a:cxn ang="0">
                                  <a:pos x="T2" y="T3"/>
                                </a:cxn>
                                <a:cxn ang="0">
                                  <a:pos x="T4" y="T5"/>
                                </a:cxn>
                                <a:cxn ang="0">
                                  <a:pos x="T6" y="T7"/>
                                </a:cxn>
                              </a:cxnLst>
                              <a:rect l="0" t="0" r="r" b="b"/>
                              <a:pathLst>
                                <a:path w="59" h="6">
                                  <a:moveTo>
                                    <a:pt x="59" y="6"/>
                                  </a:moveTo>
                                  <a:lnTo>
                                    <a:pt x="0" y="6"/>
                                  </a:lnTo>
                                  <a:lnTo>
                                    <a:pt x="33" y="0"/>
                                  </a:lnTo>
                                  <a:lnTo>
                                    <a:pt x="59"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758"/>
                          <wps:cNvSpPr>
                            <a:spLocks/>
                          </wps:cNvSpPr>
                          <wps:spPr bwMode="auto">
                            <a:xfrm>
                              <a:off x="4261" y="12094"/>
                              <a:ext cx="105" cy="13"/>
                            </a:xfrm>
                            <a:custGeom>
                              <a:avLst/>
                              <a:gdLst>
                                <a:gd name="T0" fmla="*/ 105 w 105"/>
                                <a:gd name="T1" fmla="*/ 13 h 13"/>
                                <a:gd name="T2" fmla="*/ 0 w 105"/>
                                <a:gd name="T3" fmla="*/ 13 h 13"/>
                                <a:gd name="T4" fmla="*/ 0 w 105"/>
                                <a:gd name="T5" fmla="*/ 13 h 13"/>
                                <a:gd name="T6" fmla="*/ 27 w 105"/>
                                <a:gd name="T7" fmla="*/ 6 h 13"/>
                                <a:gd name="T8" fmla="*/ 53 w 105"/>
                                <a:gd name="T9" fmla="*/ 0 h 13"/>
                                <a:gd name="T10" fmla="*/ 79 w 105"/>
                                <a:gd name="T11" fmla="*/ 6 h 13"/>
                                <a:gd name="T12" fmla="*/ 105 w 105"/>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5" h="13">
                                  <a:moveTo>
                                    <a:pt x="105" y="13"/>
                                  </a:moveTo>
                                  <a:lnTo>
                                    <a:pt x="0" y="13"/>
                                  </a:lnTo>
                                  <a:lnTo>
                                    <a:pt x="27" y="6"/>
                                  </a:lnTo>
                                  <a:lnTo>
                                    <a:pt x="53" y="0"/>
                                  </a:lnTo>
                                  <a:lnTo>
                                    <a:pt x="79" y="6"/>
                                  </a:lnTo>
                                  <a:lnTo>
                                    <a:pt x="105"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59"/>
                          <wps:cNvSpPr>
                            <a:spLocks/>
                          </wps:cNvSpPr>
                          <wps:spPr bwMode="auto">
                            <a:xfrm>
                              <a:off x="4248" y="12100"/>
                              <a:ext cx="131" cy="13"/>
                            </a:xfrm>
                            <a:custGeom>
                              <a:avLst/>
                              <a:gdLst>
                                <a:gd name="T0" fmla="*/ 33 w 131"/>
                                <a:gd name="T1" fmla="*/ 0 h 13"/>
                                <a:gd name="T2" fmla="*/ 92 w 131"/>
                                <a:gd name="T3" fmla="*/ 0 h 13"/>
                                <a:gd name="T4" fmla="*/ 111 w 131"/>
                                <a:gd name="T5" fmla="*/ 0 h 13"/>
                                <a:gd name="T6" fmla="*/ 131 w 131"/>
                                <a:gd name="T7" fmla="*/ 13 h 13"/>
                                <a:gd name="T8" fmla="*/ 0 w 131"/>
                                <a:gd name="T9" fmla="*/ 13 h 13"/>
                                <a:gd name="T10" fmla="*/ 7 w 131"/>
                                <a:gd name="T11" fmla="*/ 7 h 13"/>
                                <a:gd name="T12" fmla="*/ 13 w 131"/>
                                <a:gd name="T13" fmla="*/ 7 h 13"/>
                                <a:gd name="T14" fmla="*/ 20 w 131"/>
                                <a:gd name="T15" fmla="*/ 0 h 13"/>
                                <a:gd name="T16" fmla="*/ 33 w 131"/>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13">
                                  <a:moveTo>
                                    <a:pt x="33" y="0"/>
                                  </a:moveTo>
                                  <a:lnTo>
                                    <a:pt x="92" y="0"/>
                                  </a:lnTo>
                                  <a:lnTo>
                                    <a:pt x="111" y="0"/>
                                  </a:lnTo>
                                  <a:lnTo>
                                    <a:pt x="131"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60"/>
                          <wps:cNvSpPr>
                            <a:spLocks/>
                          </wps:cNvSpPr>
                          <wps:spPr bwMode="auto">
                            <a:xfrm>
                              <a:off x="4242" y="12107"/>
                              <a:ext cx="143" cy="13"/>
                            </a:xfrm>
                            <a:custGeom>
                              <a:avLst/>
                              <a:gdLst>
                                <a:gd name="T0" fmla="*/ 19 w 143"/>
                                <a:gd name="T1" fmla="*/ 0 h 13"/>
                                <a:gd name="T2" fmla="*/ 124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4"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61"/>
                          <wps:cNvSpPr>
                            <a:spLocks/>
                          </wps:cNvSpPr>
                          <wps:spPr bwMode="auto">
                            <a:xfrm>
                              <a:off x="4235" y="12113"/>
                              <a:ext cx="157" cy="13"/>
                            </a:xfrm>
                            <a:custGeom>
                              <a:avLst/>
                              <a:gdLst>
                                <a:gd name="T0" fmla="*/ 13 w 157"/>
                                <a:gd name="T1" fmla="*/ 0 h 13"/>
                                <a:gd name="T2" fmla="*/ 144 w 157"/>
                                <a:gd name="T3" fmla="*/ 0 h 13"/>
                                <a:gd name="T4" fmla="*/ 150 w 157"/>
                                <a:gd name="T5" fmla="*/ 7 h 13"/>
                                <a:gd name="T6" fmla="*/ 157 w 157"/>
                                <a:gd name="T7" fmla="*/ 13 h 13"/>
                                <a:gd name="T8" fmla="*/ 105 w 157"/>
                                <a:gd name="T9" fmla="*/ 13 h 13"/>
                                <a:gd name="T10" fmla="*/ 79 w 157"/>
                                <a:gd name="T11" fmla="*/ 7 h 13"/>
                                <a:gd name="T12" fmla="*/ 46 w 157"/>
                                <a:gd name="T13" fmla="*/ 13 h 13"/>
                                <a:gd name="T14" fmla="*/ 0 w 157"/>
                                <a:gd name="T15" fmla="*/ 13 h 13"/>
                                <a:gd name="T16" fmla="*/ 7 w 157"/>
                                <a:gd name="T17" fmla="*/ 7 h 13"/>
                                <a:gd name="T18" fmla="*/ 13 w 157"/>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3">
                                  <a:moveTo>
                                    <a:pt x="13" y="0"/>
                                  </a:moveTo>
                                  <a:lnTo>
                                    <a:pt x="144" y="0"/>
                                  </a:lnTo>
                                  <a:lnTo>
                                    <a:pt x="150" y="7"/>
                                  </a:lnTo>
                                  <a:lnTo>
                                    <a:pt x="157" y="13"/>
                                  </a:lnTo>
                                  <a:lnTo>
                                    <a:pt x="105" y="13"/>
                                  </a:lnTo>
                                  <a:lnTo>
                                    <a:pt x="79"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62"/>
                          <wps:cNvSpPr>
                            <a:spLocks/>
                          </wps:cNvSpPr>
                          <wps:spPr bwMode="auto">
                            <a:xfrm>
                              <a:off x="4229" y="12120"/>
                              <a:ext cx="169" cy="13"/>
                            </a:xfrm>
                            <a:custGeom>
                              <a:avLst/>
                              <a:gdLst>
                                <a:gd name="T0" fmla="*/ 13 w 169"/>
                                <a:gd name="T1" fmla="*/ 0 h 13"/>
                                <a:gd name="T2" fmla="*/ 156 w 169"/>
                                <a:gd name="T3" fmla="*/ 0 h 13"/>
                                <a:gd name="T4" fmla="*/ 163 w 169"/>
                                <a:gd name="T5" fmla="*/ 6 h 13"/>
                                <a:gd name="T6" fmla="*/ 169 w 169"/>
                                <a:gd name="T7" fmla="*/ 13 h 13"/>
                                <a:gd name="T8" fmla="*/ 124 w 169"/>
                                <a:gd name="T9" fmla="*/ 13 h 13"/>
                                <a:gd name="T10" fmla="*/ 111 w 169"/>
                                <a:gd name="T11" fmla="*/ 0 h 13"/>
                                <a:gd name="T12" fmla="*/ 91 w 169"/>
                                <a:gd name="T13" fmla="*/ 0 h 13"/>
                                <a:gd name="T14" fmla="*/ 72 w 169"/>
                                <a:gd name="T15" fmla="*/ 0 h 13"/>
                                <a:gd name="T16" fmla="*/ 52 w 169"/>
                                <a:gd name="T17" fmla="*/ 6 h 13"/>
                                <a:gd name="T18" fmla="*/ 45 w 169"/>
                                <a:gd name="T19" fmla="*/ 6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3" y="6"/>
                                  </a:lnTo>
                                  <a:lnTo>
                                    <a:pt x="169" y="13"/>
                                  </a:lnTo>
                                  <a:lnTo>
                                    <a:pt x="124" y="13"/>
                                  </a:lnTo>
                                  <a:lnTo>
                                    <a:pt x="111" y="0"/>
                                  </a:lnTo>
                                  <a:lnTo>
                                    <a:pt x="91" y="0"/>
                                  </a:lnTo>
                                  <a:lnTo>
                                    <a:pt x="72" y="0"/>
                                  </a:lnTo>
                                  <a:lnTo>
                                    <a:pt x="52" y="6"/>
                                  </a:lnTo>
                                  <a:lnTo>
                                    <a:pt x="45"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63"/>
                          <wps:cNvSpPr>
                            <a:spLocks noEditPoints="1"/>
                          </wps:cNvSpPr>
                          <wps:spPr bwMode="auto">
                            <a:xfrm>
                              <a:off x="4222" y="12126"/>
                              <a:ext cx="183" cy="13"/>
                            </a:xfrm>
                            <a:custGeom>
                              <a:avLst/>
                              <a:gdLst>
                                <a:gd name="T0" fmla="*/ 13 w 183"/>
                                <a:gd name="T1" fmla="*/ 0 h 13"/>
                                <a:gd name="T2" fmla="*/ 59 w 183"/>
                                <a:gd name="T3" fmla="*/ 0 h 13"/>
                                <a:gd name="T4" fmla="*/ 59 w 183"/>
                                <a:gd name="T5" fmla="*/ 0 h 13"/>
                                <a:gd name="T6" fmla="*/ 59 w 183"/>
                                <a:gd name="T7" fmla="*/ 0 h 13"/>
                                <a:gd name="T8" fmla="*/ 52 w 183"/>
                                <a:gd name="T9" fmla="*/ 7 h 13"/>
                                <a:gd name="T10" fmla="*/ 46 w 183"/>
                                <a:gd name="T11" fmla="*/ 13 h 13"/>
                                <a:gd name="T12" fmla="*/ 0 w 183"/>
                                <a:gd name="T13" fmla="*/ 13 h 13"/>
                                <a:gd name="T14" fmla="*/ 7 w 183"/>
                                <a:gd name="T15" fmla="*/ 7 h 13"/>
                                <a:gd name="T16" fmla="*/ 13 w 183"/>
                                <a:gd name="T17" fmla="*/ 0 h 13"/>
                                <a:gd name="T18" fmla="*/ 118 w 183"/>
                                <a:gd name="T19" fmla="*/ 0 h 13"/>
                                <a:gd name="T20" fmla="*/ 170 w 183"/>
                                <a:gd name="T21" fmla="*/ 0 h 13"/>
                                <a:gd name="T22" fmla="*/ 176 w 183"/>
                                <a:gd name="T23" fmla="*/ 7 h 13"/>
                                <a:gd name="T24" fmla="*/ 183 w 183"/>
                                <a:gd name="T25" fmla="*/ 13 h 13"/>
                                <a:gd name="T26" fmla="*/ 144 w 183"/>
                                <a:gd name="T27" fmla="*/ 13 h 13"/>
                                <a:gd name="T28" fmla="*/ 131 w 183"/>
                                <a:gd name="T29" fmla="*/ 0 h 13"/>
                                <a:gd name="T30" fmla="*/ 118 w 183"/>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3" h="13">
                                  <a:moveTo>
                                    <a:pt x="13" y="0"/>
                                  </a:moveTo>
                                  <a:lnTo>
                                    <a:pt x="59" y="0"/>
                                  </a:lnTo>
                                  <a:lnTo>
                                    <a:pt x="52" y="7"/>
                                  </a:lnTo>
                                  <a:lnTo>
                                    <a:pt x="46" y="13"/>
                                  </a:lnTo>
                                  <a:lnTo>
                                    <a:pt x="0" y="13"/>
                                  </a:lnTo>
                                  <a:lnTo>
                                    <a:pt x="7" y="7"/>
                                  </a:lnTo>
                                  <a:lnTo>
                                    <a:pt x="13" y="0"/>
                                  </a:lnTo>
                                  <a:close/>
                                  <a:moveTo>
                                    <a:pt x="118" y="0"/>
                                  </a:moveTo>
                                  <a:lnTo>
                                    <a:pt x="170" y="0"/>
                                  </a:lnTo>
                                  <a:lnTo>
                                    <a:pt x="176" y="7"/>
                                  </a:lnTo>
                                  <a:lnTo>
                                    <a:pt x="183" y="13"/>
                                  </a:lnTo>
                                  <a:lnTo>
                                    <a:pt x="144" y="13"/>
                                  </a:lnTo>
                                  <a:lnTo>
                                    <a:pt x="131" y="0"/>
                                  </a:lnTo>
                                  <a:lnTo>
                                    <a:pt x="118"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64"/>
                          <wps:cNvSpPr>
                            <a:spLocks noEditPoints="1"/>
                          </wps:cNvSpPr>
                          <wps:spPr bwMode="auto">
                            <a:xfrm>
                              <a:off x="4222" y="12133"/>
                              <a:ext cx="183" cy="13"/>
                            </a:xfrm>
                            <a:custGeom>
                              <a:avLst/>
                              <a:gdLst>
                                <a:gd name="T0" fmla="*/ 7 w 183"/>
                                <a:gd name="T1" fmla="*/ 0 h 13"/>
                                <a:gd name="T2" fmla="*/ 52 w 183"/>
                                <a:gd name="T3" fmla="*/ 0 h 13"/>
                                <a:gd name="T4" fmla="*/ 46 w 183"/>
                                <a:gd name="T5" fmla="*/ 6 h 13"/>
                                <a:gd name="T6" fmla="*/ 39 w 183"/>
                                <a:gd name="T7" fmla="*/ 13 h 13"/>
                                <a:gd name="T8" fmla="*/ 0 w 183"/>
                                <a:gd name="T9" fmla="*/ 13 h 13"/>
                                <a:gd name="T10" fmla="*/ 0 w 183"/>
                                <a:gd name="T11" fmla="*/ 6 h 13"/>
                                <a:gd name="T12" fmla="*/ 7 w 183"/>
                                <a:gd name="T13" fmla="*/ 0 h 13"/>
                                <a:gd name="T14" fmla="*/ 131 w 183"/>
                                <a:gd name="T15" fmla="*/ 0 h 13"/>
                                <a:gd name="T16" fmla="*/ 176 w 183"/>
                                <a:gd name="T17" fmla="*/ 0 h 13"/>
                                <a:gd name="T18" fmla="*/ 183 w 183"/>
                                <a:gd name="T19" fmla="*/ 0 h 13"/>
                                <a:gd name="T20" fmla="*/ 183 w 183"/>
                                <a:gd name="T21" fmla="*/ 6 h 13"/>
                                <a:gd name="T22" fmla="*/ 176 w 183"/>
                                <a:gd name="T23" fmla="*/ 13 h 13"/>
                                <a:gd name="T24" fmla="*/ 150 w 183"/>
                                <a:gd name="T25" fmla="*/ 13 h 13"/>
                                <a:gd name="T26" fmla="*/ 144 w 183"/>
                                <a:gd name="T27" fmla="*/ 6 h 13"/>
                                <a:gd name="T28" fmla="*/ 131 w 183"/>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3" h="13">
                                  <a:moveTo>
                                    <a:pt x="7" y="0"/>
                                  </a:moveTo>
                                  <a:lnTo>
                                    <a:pt x="52" y="0"/>
                                  </a:lnTo>
                                  <a:lnTo>
                                    <a:pt x="46" y="6"/>
                                  </a:lnTo>
                                  <a:lnTo>
                                    <a:pt x="39" y="13"/>
                                  </a:lnTo>
                                  <a:lnTo>
                                    <a:pt x="0" y="13"/>
                                  </a:lnTo>
                                  <a:lnTo>
                                    <a:pt x="0" y="6"/>
                                  </a:lnTo>
                                  <a:lnTo>
                                    <a:pt x="7" y="0"/>
                                  </a:lnTo>
                                  <a:close/>
                                  <a:moveTo>
                                    <a:pt x="131" y="0"/>
                                  </a:moveTo>
                                  <a:lnTo>
                                    <a:pt x="176" y="0"/>
                                  </a:lnTo>
                                  <a:lnTo>
                                    <a:pt x="183" y="0"/>
                                  </a:lnTo>
                                  <a:lnTo>
                                    <a:pt x="183" y="6"/>
                                  </a:lnTo>
                                  <a:lnTo>
                                    <a:pt x="176" y="13"/>
                                  </a:lnTo>
                                  <a:lnTo>
                                    <a:pt x="150" y="13"/>
                                  </a:lnTo>
                                  <a:lnTo>
                                    <a:pt x="144" y="6"/>
                                  </a:lnTo>
                                  <a:lnTo>
                                    <a:pt x="131"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65"/>
                          <wps:cNvSpPr>
                            <a:spLocks noEditPoints="1"/>
                          </wps:cNvSpPr>
                          <wps:spPr bwMode="auto">
                            <a:xfrm>
                              <a:off x="4216" y="12139"/>
                              <a:ext cx="189" cy="13"/>
                            </a:xfrm>
                            <a:custGeom>
                              <a:avLst/>
                              <a:gdLst>
                                <a:gd name="T0" fmla="*/ 6 w 189"/>
                                <a:gd name="T1" fmla="*/ 0 h 13"/>
                                <a:gd name="T2" fmla="*/ 52 w 189"/>
                                <a:gd name="T3" fmla="*/ 0 h 13"/>
                                <a:gd name="T4" fmla="*/ 45 w 189"/>
                                <a:gd name="T5" fmla="*/ 7 h 13"/>
                                <a:gd name="T6" fmla="*/ 39 w 189"/>
                                <a:gd name="T7" fmla="*/ 13 h 13"/>
                                <a:gd name="T8" fmla="*/ 0 w 189"/>
                                <a:gd name="T9" fmla="*/ 13 h 13"/>
                                <a:gd name="T10" fmla="*/ 6 w 189"/>
                                <a:gd name="T11" fmla="*/ 7 h 13"/>
                                <a:gd name="T12" fmla="*/ 6 w 189"/>
                                <a:gd name="T13" fmla="*/ 0 h 13"/>
                                <a:gd name="T14" fmla="*/ 150 w 189"/>
                                <a:gd name="T15" fmla="*/ 0 h 13"/>
                                <a:gd name="T16" fmla="*/ 189 w 189"/>
                                <a:gd name="T17" fmla="*/ 0 h 13"/>
                                <a:gd name="T18" fmla="*/ 189 w 189"/>
                                <a:gd name="T19" fmla="*/ 0 h 13"/>
                                <a:gd name="T20" fmla="*/ 189 w 189"/>
                                <a:gd name="T21" fmla="*/ 0 h 13"/>
                                <a:gd name="T22" fmla="*/ 176 w 189"/>
                                <a:gd name="T23" fmla="*/ 13 h 13"/>
                                <a:gd name="T24" fmla="*/ 163 w 189"/>
                                <a:gd name="T25" fmla="*/ 13 h 13"/>
                                <a:gd name="T26" fmla="*/ 156 w 189"/>
                                <a:gd name="T27" fmla="*/ 7 h 13"/>
                                <a:gd name="T28" fmla="*/ 150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6" y="0"/>
                                  </a:moveTo>
                                  <a:lnTo>
                                    <a:pt x="52" y="0"/>
                                  </a:lnTo>
                                  <a:lnTo>
                                    <a:pt x="45" y="7"/>
                                  </a:lnTo>
                                  <a:lnTo>
                                    <a:pt x="39" y="13"/>
                                  </a:lnTo>
                                  <a:lnTo>
                                    <a:pt x="0" y="13"/>
                                  </a:lnTo>
                                  <a:lnTo>
                                    <a:pt x="6" y="7"/>
                                  </a:lnTo>
                                  <a:lnTo>
                                    <a:pt x="6" y="0"/>
                                  </a:lnTo>
                                  <a:close/>
                                  <a:moveTo>
                                    <a:pt x="150" y="0"/>
                                  </a:moveTo>
                                  <a:lnTo>
                                    <a:pt x="189" y="0"/>
                                  </a:lnTo>
                                  <a:lnTo>
                                    <a:pt x="176" y="13"/>
                                  </a:lnTo>
                                  <a:lnTo>
                                    <a:pt x="163" y="13"/>
                                  </a:lnTo>
                                  <a:lnTo>
                                    <a:pt x="156" y="7"/>
                                  </a:lnTo>
                                  <a:lnTo>
                                    <a:pt x="15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66"/>
                          <wps:cNvSpPr>
                            <a:spLocks noEditPoints="1"/>
                          </wps:cNvSpPr>
                          <wps:spPr bwMode="auto">
                            <a:xfrm>
                              <a:off x="4209" y="12146"/>
                              <a:ext cx="189" cy="13"/>
                            </a:xfrm>
                            <a:custGeom>
                              <a:avLst/>
                              <a:gdLst>
                                <a:gd name="T0" fmla="*/ 13 w 189"/>
                                <a:gd name="T1" fmla="*/ 0 h 13"/>
                                <a:gd name="T2" fmla="*/ 52 w 189"/>
                                <a:gd name="T3" fmla="*/ 0 h 13"/>
                                <a:gd name="T4" fmla="*/ 46 w 189"/>
                                <a:gd name="T5" fmla="*/ 6 h 13"/>
                                <a:gd name="T6" fmla="*/ 46 w 189"/>
                                <a:gd name="T7" fmla="*/ 13 h 13"/>
                                <a:gd name="T8" fmla="*/ 0 w 189"/>
                                <a:gd name="T9" fmla="*/ 13 h 13"/>
                                <a:gd name="T10" fmla="*/ 7 w 189"/>
                                <a:gd name="T11" fmla="*/ 6 h 13"/>
                                <a:gd name="T12" fmla="*/ 13 w 189"/>
                                <a:gd name="T13" fmla="*/ 0 h 13"/>
                                <a:gd name="T14" fmla="*/ 163 w 189"/>
                                <a:gd name="T15" fmla="*/ 0 h 13"/>
                                <a:gd name="T16" fmla="*/ 189 w 189"/>
                                <a:gd name="T17" fmla="*/ 0 h 13"/>
                                <a:gd name="T18" fmla="*/ 176 w 189"/>
                                <a:gd name="T19" fmla="*/ 6 h 13"/>
                                <a:gd name="T20" fmla="*/ 170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13" y="0"/>
                                  </a:moveTo>
                                  <a:lnTo>
                                    <a:pt x="52" y="0"/>
                                  </a:lnTo>
                                  <a:lnTo>
                                    <a:pt x="46" y="6"/>
                                  </a:lnTo>
                                  <a:lnTo>
                                    <a:pt x="46" y="13"/>
                                  </a:lnTo>
                                  <a:lnTo>
                                    <a:pt x="0" y="13"/>
                                  </a:lnTo>
                                  <a:lnTo>
                                    <a:pt x="7" y="6"/>
                                  </a:lnTo>
                                  <a:lnTo>
                                    <a:pt x="13" y="0"/>
                                  </a:lnTo>
                                  <a:close/>
                                  <a:moveTo>
                                    <a:pt x="163" y="0"/>
                                  </a:moveTo>
                                  <a:lnTo>
                                    <a:pt x="189" y="0"/>
                                  </a:lnTo>
                                  <a:lnTo>
                                    <a:pt x="176" y="6"/>
                                  </a:lnTo>
                                  <a:lnTo>
                                    <a:pt x="170" y="0"/>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67"/>
                          <wps:cNvSpPr>
                            <a:spLocks noEditPoints="1"/>
                          </wps:cNvSpPr>
                          <wps:spPr bwMode="auto">
                            <a:xfrm>
                              <a:off x="4209" y="12152"/>
                              <a:ext cx="183" cy="13"/>
                            </a:xfrm>
                            <a:custGeom>
                              <a:avLst/>
                              <a:gdLst>
                                <a:gd name="T0" fmla="*/ 7 w 183"/>
                                <a:gd name="T1" fmla="*/ 0 h 13"/>
                                <a:gd name="T2" fmla="*/ 46 w 183"/>
                                <a:gd name="T3" fmla="*/ 0 h 13"/>
                                <a:gd name="T4" fmla="*/ 46 w 183"/>
                                <a:gd name="T5" fmla="*/ 7 h 13"/>
                                <a:gd name="T6" fmla="*/ 39 w 183"/>
                                <a:gd name="T7" fmla="*/ 13 h 13"/>
                                <a:gd name="T8" fmla="*/ 0 w 183"/>
                                <a:gd name="T9" fmla="*/ 13 h 13"/>
                                <a:gd name="T10" fmla="*/ 0 w 183"/>
                                <a:gd name="T11" fmla="*/ 7 h 13"/>
                                <a:gd name="T12" fmla="*/ 7 w 183"/>
                                <a:gd name="T13" fmla="*/ 0 h 13"/>
                                <a:gd name="T14" fmla="*/ 170 w 183"/>
                                <a:gd name="T15" fmla="*/ 0 h 13"/>
                                <a:gd name="T16" fmla="*/ 183 w 183"/>
                                <a:gd name="T17" fmla="*/ 0 h 13"/>
                                <a:gd name="T18" fmla="*/ 176 w 183"/>
                                <a:gd name="T19" fmla="*/ 0 h 13"/>
                                <a:gd name="T20" fmla="*/ 170 w 183"/>
                                <a:gd name="T21" fmla="*/ 0 h 13"/>
                                <a:gd name="T22" fmla="*/ 170 w 18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3" h="13">
                                  <a:moveTo>
                                    <a:pt x="7" y="0"/>
                                  </a:moveTo>
                                  <a:lnTo>
                                    <a:pt x="46" y="0"/>
                                  </a:lnTo>
                                  <a:lnTo>
                                    <a:pt x="46" y="7"/>
                                  </a:lnTo>
                                  <a:lnTo>
                                    <a:pt x="39" y="13"/>
                                  </a:lnTo>
                                  <a:lnTo>
                                    <a:pt x="0" y="13"/>
                                  </a:lnTo>
                                  <a:lnTo>
                                    <a:pt x="0" y="7"/>
                                  </a:lnTo>
                                  <a:lnTo>
                                    <a:pt x="7" y="0"/>
                                  </a:lnTo>
                                  <a:close/>
                                  <a:moveTo>
                                    <a:pt x="170" y="0"/>
                                  </a:moveTo>
                                  <a:lnTo>
                                    <a:pt x="183" y="0"/>
                                  </a:lnTo>
                                  <a:lnTo>
                                    <a:pt x="176" y="0"/>
                                  </a:lnTo>
                                  <a:lnTo>
                                    <a:pt x="17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68"/>
                          <wps:cNvSpPr>
                            <a:spLocks/>
                          </wps:cNvSpPr>
                          <wps:spPr bwMode="auto">
                            <a:xfrm>
                              <a:off x="4203" y="12159"/>
                              <a:ext cx="52" cy="13"/>
                            </a:xfrm>
                            <a:custGeom>
                              <a:avLst/>
                              <a:gdLst>
                                <a:gd name="T0" fmla="*/ 6 w 52"/>
                                <a:gd name="T1" fmla="*/ 0 h 13"/>
                                <a:gd name="T2" fmla="*/ 52 w 52"/>
                                <a:gd name="T3" fmla="*/ 0 h 13"/>
                                <a:gd name="T4" fmla="*/ 45 w 52"/>
                                <a:gd name="T5" fmla="*/ 6 h 13"/>
                                <a:gd name="T6" fmla="*/ 45 w 52"/>
                                <a:gd name="T7" fmla="*/ 13 h 13"/>
                                <a:gd name="T8" fmla="*/ 0 w 52"/>
                                <a:gd name="T9" fmla="*/ 13 h 13"/>
                                <a:gd name="T10" fmla="*/ 6 w 52"/>
                                <a:gd name="T11" fmla="*/ 6 h 13"/>
                                <a:gd name="T12" fmla="*/ 6 w 5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2" h="13">
                                  <a:moveTo>
                                    <a:pt x="6" y="0"/>
                                  </a:moveTo>
                                  <a:lnTo>
                                    <a:pt x="52" y="0"/>
                                  </a:lnTo>
                                  <a:lnTo>
                                    <a:pt x="45" y="6"/>
                                  </a:lnTo>
                                  <a:lnTo>
                                    <a:pt x="45"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69"/>
                          <wps:cNvSpPr>
                            <a:spLocks/>
                          </wps:cNvSpPr>
                          <wps:spPr bwMode="auto">
                            <a:xfrm>
                              <a:off x="4203"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70"/>
                          <wps:cNvSpPr>
                            <a:spLocks/>
                          </wps:cNvSpPr>
                          <wps:spPr bwMode="auto">
                            <a:xfrm>
                              <a:off x="4203" y="12172"/>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71"/>
                          <wps:cNvSpPr>
                            <a:spLocks/>
                          </wps:cNvSpPr>
                          <wps:spPr bwMode="auto">
                            <a:xfrm>
                              <a:off x="4196"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72"/>
                          <wps:cNvSpPr>
                            <a:spLocks/>
                          </wps:cNvSpPr>
                          <wps:spPr bwMode="auto">
                            <a:xfrm>
                              <a:off x="4196"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73"/>
                          <wps:cNvSpPr>
                            <a:spLocks/>
                          </wps:cNvSpPr>
                          <wps:spPr bwMode="auto">
                            <a:xfrm>
                              <a:off x="4196"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74"/>
                          <wps:cNvSpPr>
                            <a:spLocks/>
                          </wps:cNvSpPr>
                          <wps:spPr bwMode="auto">
                            <a:xfrm>
                              <a:off x="4190"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75"/>
                          <wps:cNvSpPr>
                            <a:spLocks/>
                          </wps:cNvSpPr>
                          <wps:spPr bwMode="auto">
                            <a:xfrm>
                              <a:off x="4190" y="12204"/>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76"/>
                          <wps:cNvSpPr>
                            <a:spLocks/>
                          </wps:cNvSpPr>
                          <wps:spPr bwMode="auto">
                            <a:xfrm>
                              <a:off x="4190"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77"/>
                          <wps:cNvSpPr>
                            <a:spLocks/>
                          </wps:cNvSpPr>
                          <wps:spPr bwMode="auto">
                            <a:xfrm>
                              <a:off x="4190"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78"/>
                          <wps:cNvSpPr>
                            <a:spLocks/>
                          </wps:cNvSpPr>
                          <wps:spPr bwMode="auto">
                            <a:xfrm>
                              <a:off x="4183" y="12224"/>
                              <a:ext cx="46" cy="6"/>
                            </a:xfrm>
                            <a:custGeom>
                              <a:avLst/>
                              <a:gdLst>
                                <a:gd name="T0" fmla="*/ 7 w 46"/>
                                <a:gd name="T1" fmla="*/ 0 h 6"/>
                                <a:gd name="T2" fmla="*/ 46 w 46"/>
                                <a:gd name="T3" fmla="*/ 0 h 6"/>
                                <a:gd name="T4" fmla="*/ 46 w 46"/>
                                <a:gd name="T5" fmla="*/ 0 h 6"/>
                                <a:gd name="T6" fmla="*/ 39 w 46"/>
                                <a:gd name="T7" fmla="*/ 6 h 6"/>
                                <a:gd name="T8" fmla="*/ 0 w 46"/>
                                <a:gd name="T9" fmla="*/ 6 h 6"/>
                                <a:gd name="T10" fmla="*/ 7 w 46"/>
                                <a:gd name="T11" fmla="*/ 0 h 6"/>
                                <a:gd name="T12" fmla="*/ 7 w 46"/>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46" h="6">
                                  <a:moveTo>
                                    <a:pt x="7" y="0"/>
                                  </a:moveTo>
                                  <a:lnTo>
                                    <a:pt x="46" y="0"/>
                                  </a:lnTo>
                                  <a:lnTo>
                                    <a:pt x="39" y="6"/>
                                  </a:lnTo>
                                  <a:lnTo>
                                    <a:pt x="0"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779"/>
                          <wps:cNvSpPr>
                            <a:spLocks/>
                          </wps:cNvSpPr>
                          <wps:spPr bwMode="auto">
                            <a:xfrm>
                              <a:off x="4183" y="12230"/>
                              <a:ext cx="46" cy="7"/>
                            </a:xfrm>
                            <a:custGeom>
                              <a:avLst/>
                              <a:gdLst>
                                <a:gd name="T0" fmla="*/ 7 w 46"/>
                                <a:gd name="T1" fmla="*/ 0 h 7"/>
                                <a:gd name="T2" fmla="*/ 46 w 46"/>
                                <a:gd name="T3" fmla="*/ 0 h 7"/>
                                <a:gd name="T4" fmla="*/ 39 w 46"/>
                                <a:gd name="T5" fmla="*/ 0 h 7"/>
                                <a:gd name="T6" fmla="*/ 39 w 46"/>
                                <a:gd name="T7" fmla="*/ 7 h 7"/>
                                <a:gd name="T8" fmla="*/ 0 w 46"/>
                                <a:gd name="T9" fmla="*/ 7 h 7"/>
                                <a:gd name="T10" fmla="*/ 0 w 46"/>
                                <a:gd name="T11" fmla="*/ 0 h 7"/>
                                <a:gd name="T12" fmla="*/ 7 w 46"/>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46" h="7">
                                  <a:moveTo>
                                    <a:pt x="7" y="0"/>
                                  </a:moveTo>
                                  <a:lnTo>
                                    <a:pt x="46" y="0"/>
                                  </a:lnTo>
                                  <a:lnTo>
                                    <a:pt x="39" y="0"/>
                                  </a:lnTo>
                                  <a:lnTo>
                                    <a:pt x="39" y="7"/>
                                  </a:lnTo>
                                  <a:lnTo>
                                    <a:pt x="0" y="7"/>
                                  </a:lnTo>
                                  <a:lnTo>
                                    <a:pt x="0" y="0"/>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80"/>
                          <wps:cNvSpPr>
                            <a:spLocks/>
                          </wps:cNvSpPr>
                          <wps:spPr bwMode="auto">
                            <a:xfrm>
                              <a:off x="4183"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781"/>
                          <wps:cNvSpPr>
                            <a:spLocks/>
                          </wps:cNvSpPr>
                          <wps:spPr bwMode="auto">
                            <a:xfrm>
                              <a:off x="4183"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82"/>
                          <wps:cNvSpPr>
                            <a:spLocks/>
                          </wps:cNvSpPr>
                          <wps:spPr bwMode="auto">
                            <a:xfrm>
                              <a:off x="4183"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83"/>
                          <wps:cNvSpPr>
                            <a:spLocks/>
                          </wps:cNvSpPr>
                          <wps:spPr bwMode="auto">
                            <a:xfrm>
                              <a:off x="4183"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784"/>
                          <wps:cNvSpPr>
                            <a:spLocks/>
                          </wps:cNvSpPr>
                          <wps:spPr bwMode="auto">
                            <a:xfrm>
                              <a:off x="4177" y="12256"/>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785"/>
                          <wps:cNvSpPr>
                            <a:spLocks/>
                          </wps:cNvSpPr>
                          <wps:spPr bwMode="auto">
                            <a:xfrm>
                              <a:off x="4177" y="12263"/>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786"/>
                          <wps:cNvSpPr>
                            <a:spLocks/>
                          </wps:cNvSpPr>
                          <wps:spPr bwMode="auto">
                            <a:xfrm>
                              <a:off x="4177" y="12269"/>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787"/>
                          <wps:cNvSpPr>
                            <a:spLocks/>
                          </wps:cNvSpPr>
                          <wps:spPr bwMode="auto">
                            <a:xfrm>
                              <a:off x="4177"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788"/>
                          <wps:cNvSpPr>
                            <a:spLocks/>
                          </wps:cNvSpPr>
                          <wps:spPr bwMode="auto">
                            <a:xfrm>
                              <a:off x="4177"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789"/>
                          <wps:cNvSpPr>
                            <a:spLocks/>
                          </wps:cNvSpPr>
                          <wps:spPr bwMode="auto">
                            <a:xfrm>
                              <a:off x="4177"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790"/>
                          <wps:cNvSpPr>
                            <a:spLocks/>
                          </wps:cNvSpPr>
                          <wps:spPr bwMode="auto">
                            <a:xfrm>
                              <a:off x="4177"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791"/>
                          <wps:cNvSpPr>
                            <a:spLocks/>
                          </wps:cNvSpPr>
                          <wps:spPr bwMode="auto">
                            <a:xfrm>
                              <a:off x="4177"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792"/>
                          <wps:cNvSpPr>
                            <a:spLocks/>
                          </wps:cNvSpPr>
                          <wps:spPr bwMode="auto">
                            <a:xfrm>
                              <a:off x="4177"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793"/>
                          <wps:cNvSpPr>
                            <a:spLocks/>
                          </wps:cNvSpPr>
                          <wps:spPr bwMode="auto">
                            <a:xfrm>
                              <a:off x="4177"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794"/>
                          <wps:cNvSpPr>
                            <a:spLocks/>
                          </wps:cNvSpPr>
                          <wps:spPr bwMode="auto">
                            <a:xfrm>
                              <a:off x="4177"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795"/>
                          <wps:cNvSpPr>
                            <a:spLocks/>
                          </wps:cNvSpPr>
                          <wps:spPr bwMode="auto">
                            <a:xfrm>
                              <a:off x="4177"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796"/>
                          <wps:cNvSpPr>
                            <a:spLocks/>
                          </wps:cNvSpPr>
                          <wps:spPr bwMode="auto">
                            <a:xfrm>
                              <a:off x="4177"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797"/>
                          <wps:cNvSpPr>
                            <a:spLocks/>
                          </wps:cNvSpPr>
                          <wps:spPr bwMode="auto">
                            <a:xfrm>
                              <a:off x="4177"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798"/>
                          <wps:cNvSpPr>
                            <a:spLocks/>
                          </wps:cNvSpPr>
                          <wps:spPr bwMode="auto">
                            <a:xfrm>
                              <a:off x="4177"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799"/>
                          <wps:cNvSpPr>
                            <a:spLocks/>
                          </wps:cNvSpPr>
                          <wps:spPr bwMode="auto">
                            <a:xfrm>
                              <a:off x="4177"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800"/>
                          <wps:cNvSpPr>
                            <a:spLocks/>
                          </wps:cNvSpPr>
                          <wps:spPr bwMode="auto">
                            <a:xfrm>
                              <a:off x="4177"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801"/>
                          <wps:cNvSpPr>
                            <a:spLocks/>
                          </wps:cNvSpPr>
                          <wps:spPr bwMode="auto">
                            <a:xfrm>
                              <a:off x="4177"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802"/>
                          <wps:cNvSpPr>
                            <a:spLocks/>
                          </wps:cNvSpPr>
                          <wps:spPr bwMode="auto">
                            <a:xfrm>
                              <a:off x="4177" y="12373"/>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803"/>
                          <wps:cNvSpPr>
                            <a:spLocks/>
                          </wps:cNvSpPr>
                          <wps:spPr bwMode="auto">
                            <a:xfrm>
                              <a:off x="4177" y="12380"/>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804"/>
                          <wps:cNvSpPr>
                            <a:spLocks/>
                          </wps:cNvSpPr>
                          <wps:spPr bwMode="auto">
                            <a:xfrm>
                              <a:off x="4183" y="12386"/>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805"/>
                          <wps:cNvSpPr>
                            <a:spLocks/>
                          </wps:cNvSpPr>
                          <wps:spPr bwMode="auto">
                            <a:xfrm>
                              <a:off x="4183" y="1239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806"/>
                          <wps:cNvSpPr>
                            <a:spLocks/>
                          </wps:cNvSpPr>
                          <wps:spPr bwMode="auto">
                            <a:xfrm>
                              <a:off x="4183"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807"/>
                          <wps:cNvSpPr>
                            <a:spLocks/>
                          </wps:cNvSpPr>
                          <wps:spPr bwMode="auto">
                            <a:xfrm>
                              <a:off x="4183"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808"/>
                          <wps:cNvSpPr>
                            <a:spLocks/>
                          </wps:cNvSpPr>
                          <wps:spPr bwMode="auto">
                            <a:xfrm>
                              <a:off x="4183" y="12412"/>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809"/>
                          <wps:cNvSpPr>
                            <a:spLocks/>
                          </wps:cNvSpPr>
                          <wps:spPr bwMode="auto">
                            <a:xfrm>
                              <a:off x="4183"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810"/>
                          <wps:cNvSpPr>
                            <a:spLocks/>
                          </wps:cNvSpPr>
                          <wps:spPr bwMode="auto">
                            <a:xfrm>
                              <a:off x="4190" y="12425"/>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811"/>
                          <wps:cNvSpPr>
                            <a:spLocks/>
                          </wps:cNvSpPr>
                          <wps:spPr bwMode="auto">
                            <a:xfrm>
                              <a:off x="4190" y="12432"/>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812"/>
                          <wps:cNvSpPr>
                            <a:spLocks/>
                          </wps:cNvSpPr>
                          <wps:spPr bwMode="auto">
                            <a:xfrm>
                              <a:off x="4190" y="12438"/>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813"/>
                          <wps:cNvSpPr>
                            <a:spLocks/>
                          </wps:cNvSpPr>
                          <wps:spPr bwMode="auto">
                            <a:xfrm>
                              <a:off x="4196" y="12445"/>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814"/>
                          <wps:cNvSpPr>
                            <a:spLocks noEditPoints="1"/>
                          </wps:cNvSpPr>
                          <wps:spPr bwMode="auto">
                            <a:xfrm>
                              <a:off x="4196" y="12451"/>
                              <a:ext cx="85" cy="13"/>
                            </a:xfrm>
                            <a:custGeom>
                              <a:avLst/>
                              <a:gdLst>
                                <a:gd name="T0" fmla="*/ 0 w 85"/>
                                <a:gd name="T1" fmla="*/ 0 h 13"/>
                                <a:gd name="T2" fmla="*/ 39 w 85"/>
                                <a:gd name="T3" fmla="*/ 0 h 13"/>
                                <a:gd name="T4" fmla="*/ 39 w 85"/>
                                <a:gd name="T5" fmla="*/ 7 h 13"/>
                                <a:gd name="T6" fmla="*/ 46 w 85"/>
                                <a:gd name="T7" fmla="*/ 13 h 13"/>
                                <a:gd name="T8" fmla="*/ 46 w 85"/>
                                <a:gd name="T9" fmla="*/ 13 h 13"/>
                                <a:gd name="T10" fmla="*/ 46 w 85"/>
                                <a:gd name="T11" fmla="*/ 13 h 13"/>
                                <a:gd name="T12" fmla="*/ 7 w 85"/>
                                <a:gd name="T13" fmla="*/ 13 h 13"/>
                                <a:gd name="T14" fmla="*/ 0 w 85"/>
                                <a:gd name="T15" fmla="*/ 7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7"/>
                                  </a:lnTo>
                                  <a:lnTo>
                                    <a:pt x="46" y="13"/>
                                  </a:lnTo>
                                  <a:lnTo>
                                    <a:pt x="7" y="13"/>
                                  </a:lnTo>
                                  <a:lnTo>
                                    <a:pt x="0" y="7"/>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815"/>
                          <wps:cNvSpPr>
                            <a:spLocks noEditPoints="1"/>
                          </wps:cNvSpPr>
                          <wps:spPr bwMode="auto">
                            <a:xfrm>
                              <a:off x="4196"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13 h 13"/>
                                <a:gd name="T10" fmla="*/ 52 w 85"/>
                                <a:gd name="T11" fmla="*/ 13 h 13"/>
                                <a:gd name="T12" fmla="*/ 7 w 85"/>
                                <a:gd name="T13" fmla="*/ 13 h 13"/>
                                <a:gd name="T14" fmla="*/ 7 w 85"/>
                                <a:gd name="T15" fmla="*/ 6 h 13"/>
                                <a:gd name="T16" fmla="*/ 0 w 85"/>
                                <a:gd name="T17" fmla="*/ 0 h 13"/>
                                <a:gd name="T18" fmla="*/ 85 w 85"/>
                                <a:gd name="T19" fmla="*/ 13 h 13"/>
                                <a:gd name="T20" fmla="*/ 78 w 85"/>
                                <a:gd name="T21" fmla="*/ 13 h 13"/>
                                <a:gd name="T22" fmla="*/ 85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6"/>
                                  </a:lnTo>
                                  <a:lnTo>
                                    <a:pt x="46" y="13"/>
                                  </a:lnTo>
                                  <a:lnTo>
                                    <a:pt x="52" y="13"/>
                                  </a:lnTo>
                                  <a:lnTo>
                                    <a:pt x="7" y="13"/>
                                  </a:lnTo>
                                  <a:lnTo>
                                    <a:pt x="7" y="6"/>
                                  </a:lnTo>
                                  <a:lnTo>
                                    <a:pt x="0" y="0"/>
                                  </a:lnTo>
                                  <a:close/>
                                  <a:moveTo>
                                    <a:pt x="85" y="13"/>
                                  </a:moveTo>
                                  <a:lnTo>
                                    <a:pt x="78" y="13"/>
                                  </a:lnTo>
                                  <a:lnTo>
                                    <a:pt x="85"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816"/>
                          <wps:cNvSpPr>
                            <a:spLocks/>
                          </wps:cNvSpPr>
                          <wps:spPr bwMode="auto">
                            <a:xfrm>
                              <a:off x="4203" y="12464"/>
                              <a:ext cx="78" cy="13"/>
                            </a:xfrm>
                            <a:custGeom>
                              <a:avLst/>
                              <a:gdLst>
                                <a:gd name="T0" fmla="*/ 0 w 78"/>
                                <a:gd name="T1" fmla="*/ 0 h 13"/>
                                <a:gd name="T2" fmla="*/ 39 w 78"/>
                                <a:gd name="T3" fmla="*/ 0 h 13"/>
                                <a:gd name="T4" fmla="*/ 45 w 78"/>
                                <a:gd name="T5" fmla="*/ 7 h 13"/>
                                <a:gd name="T6" fmla="*/ 58 w 78"/>
                                <a:gd name="T7" fmla="*/ 13 h 13"/>
                                <a:gd name="T8" fmla="*/ 71 w 78"/>
                                <a:gd name="T9" fmla="*/ 7 h 13"/>
                                <a:gd name="T10" fmla="*/ 78 w 78"/>
                                <a:gd name="T11" fmla="*/ 0 h 13"/>
                                <a:gd name="T12" fmla="*/ 78 w 78"/>
                                <a:gd name="T13" fmla="*/ 0 h 13"/>
                                <a:gd name="T14" fmla="*/ 78 w 78"/>
                                <a:gd name="T15" fmla="*/ 7 h 13"/>
                                <a:gd name="T16" fmla="*/ 78 w 78"/>
                                <a:gd name="T17" fmla="*/ 13 h 13"/>
                                <a:gd name="T18" fmla="*/ 78 w 78"/>
                                <a:gd name="T19" fmla="*/ 13 h 13"/>
                                <a:gd name="T20" fmla="*/ 6 w 78"/>
                                <a:gd name="T21" fmla="*/ 13 h 13"/>
                                <a:gd name="T22" fmla="*/ 6 w 78"/>
                                <a:gd name="T23" fmla="*/ 13 h 13"/>
                                <a:gd name="T24" fmla="*/ 0 w 78"/>
                                <a:gd name="T25" fmla="*/ 7 h 13"/>
                                <a:gd name="T26" fmla="*/ 0 w 78"/>
                                <a:gd name="T27" fmla="*/ 7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7"/>
                                  </a:lnTo>
                                  <a:lnTo>
                                    <a:pt x="58" y="13"/>
                                  </a:lnTo>
                                  <a:lnTo>
                                    <a:pt x="71" y="7"/>
                                  </a:lnTo>
                                  <a:lnTo>
                                    <a:pt x="78" y="0"/>
                                  </a:lnTo>
                                  <a:lnTo>
                                    <a:pt x="78" y="7"/>
                                  </a:lnTo>
                                  <a:lnTo>
                                    <a:pt x="78" y="13"/>
                                  </a:lnTo>
                                  <a:lnTo>
                                    <a:pt x="6"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817"/>
                          <wps:cNvSpPr>
                            <a:spLocks/>
                          </wps:cNvSpPr>
                          <wps:spPr bwMode="auto">
                            <a:xfrm>
                              <a:off x="4203" y="12471"/>
                              <a:ext cx="78" cy="13"/>
                            </a:xfrm>
                            <a:custGeom>
                              <a:avLst/>
                              <a:gdLst>
                                <a:gd name="T0" fmla="*/ 0 w 78"/>
                                <a:gd name="T1" fmla="*/ 0 h 13"/>
                                <a:gd name="T2" fmla="*/ 45 w 78"/>
                                <a:gd name="T3" fmla="*/ 0 h 13"/>
                                <a:gd name="T4" fmla="*/ 58 w 78"/>
                                <a:gd name="T5" fmla="*/ 6 h 13"/>
                                <a:gd name="T6" fmla="*/ 71 w 78"/>
                                <a:gd name="T7" fmla="*/ 0 h 13"/>
                                <a:gd name="T8" fmla="*/ 78 w 78"/>
                                <a:gd name="T9" fmla="*/ 0 h 13"/>
                                <a:gd name="T10" fmla="*/ 78 w 78"/>
                                <a:gd name="T11" fmla="*/ 0 h 13"/>
                                <a:gd name="T12" fmla="*/ 71 w 78"/>
                                <a:gd name="T13" fmla="*/ 6 h 13"/>
                                <a:gd name="T14" fmla="*/ 71 w 78"/>
                                <a:gd name="T15" fmla="*/ 13 h 13"/>
                                <a:gd name="T16" fmla="*/ 13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6"/>
                                  </a:lnTo>
                                  <a:lnTo>
                                    <a:pt x="71" y="0"/>
                                  </a:lnTo>
                                  <a:lnTo>
                                    <a:pt x="78" y="0"/>
                                  </a:lnTo>
                                  <a:lnTo>
                                    <a:pt x="71" y="6"/>
                                  </a:lnTo>
                                  <a:lnTo>
                                    <a:pt x="71" y="13"/>
                                  </a:lnTo>
                                  <a:lnTo>
                                    <a:pt x="13"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818"/>
                          <wps:cNvSpPr>
                            <a:spLocks/>
                          </wps:cNvSpPr>
                          <wps:spPr bwMode="auto">
                            <a:xfrm>
                              <a:off x="4209" y="12477"/>
                              <a:ext cx="72" cy="13"/>
                            </a:xfrm>
                            <a:custGeom>
                              <a:avLst/>
                              <a:gdLst>
                                <a:gd name="T0" fmla="*/ 0 w 72"/>
                                <a:gd name="T1" fmla="*/ 0 h 13"/>
                                <a:gd name="T2" fmla="*/ 72 w 72"/>
                                <a:gd name="T3" fmla="*/ 0 h 13"/>
                                <a:gd name="T4" fmla="*/ 65 w 72"/>
                                <a:gd name="T5" fmla="*/ 7 h 13"/>
                                <a:gd name="T6" fmla="*/ 59 w 72"/>
                                <a:gd name="T7" fmla="*/ 13 h 13"/>
                                <a:gd name="T8" fmla="*/ 13 w 72"/>
                                <a:gd name="T9" fmla="*/ 13 h 13"/>
                                <a:gd name="T10" fmla="*/ 7 w 72"/>
                                <a:gd name="T11" fmla="*/ 7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819"/>
                          <wps:cNvSpPr>
                            <a:spLocks/>
                          </wps:cNvSpPr>
                          <wps:spPr bwMode="auto">
                            <a:xfrm>
                              <a:off x="4216" y="12484"/>
                              <a:ext cx="58" cy="13"/>
                            </a:xfrm>
                            <a:custGeom>
                              <a:avLst/>
                              <a:gdLst>
                                <a:gd name="T0" fmla="*/ 0 w 58"/>
                                <a:gd name="T1" fmla="*/ 0 h 13"/>
                                <a:gd name="T2" fmla="*/ 58 w 58"/>
                                <a:gd name="T3" fmla="*/ 0 h 13"/>
                                <a:gd name="T4" fmla="*/ 45 w 58"/>
                                <a:gd name="T5" fmla="*/ 6 h 13"/>
                                <a:gd name="T6" fmla="*/ 39 w 58"/>
                                <a:gd name="T7" fmla="*/ 13 h 13"/>
                                <a:gd name="T8" fmla="*/ 19 w 58"/>
                                <a:gd name="T9" fmla="*/ 13 h 13"/>
                                <a:gd name="T10" fmla="*/ 6 w 58"/>
                                <a:gd name="T11" fmla="*/ 6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45" y="6"/>
                                  </a:lnTo>
                                  <a:lnTo>
                                    <a:pt x="39" y="13"/>
                                  </a:lnTo>
                                  <a:lnTo>
                                    <a:pt x="19" y="13"/>
                                  </a:lnTo>
                                  <a:lnTo>
                                    <a:pt x="6"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820"/>
                          <wps:cNvSpPr>
                            <a:spLocks/>
                          </wps:cNvSpPr>
                          <wps:spPr bwMode="auto">
                            <a:xfrm>
                              <a:off x="4222" y="12490"/>
                              <a:ext cx="46" cy="7"/>
                            </a:xfrm>
                            <a:custGeom>
                              <a:avLst/>
                              <a:gdLst>
                                <a:gd name="T0" fmla="*/ 0 w 46"/>
                                <a:gd name="T1" fmla="*/ 0 h 7"/>
                                <a:gd name="T2" fmla="*/ 46 w 46"/>
                                <a:gd name="T3" fmla="*/ 0 h 7"/>
                                <a:gd name="T4" fmla="*/ 33 w 46"/>
                                <a:gd name="T5" fmla="*/ 7 h 7"/>
                                <a:gd name="T6" fmla="*/ 20 w 46"/>
                                <a:gd name="T7" fmla="*/ 7 h 7"/>
                                <a:gd name="T8" fmla="*/ 7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33" y="7"/>
                                  </a:lnTo>
                                  <a:lnTo>
                                    <a:pt x="20" y="7"/>
                                  </a:lnTo>
                                  <a:lnTo>
                                    <a:pt x="7"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821"/>
                          <wps:cNvSpPr>
                            <a:spLocks/>
                          </wps:cNvSpPr>
                          <wps:spPr bwMode="auto">
                            <a:xfrm>
                              <a:off x="4235" y="12497"/>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822"/>
                          <wps:cNvSpPr>
                            <a:spLocks/>
                          </wps:cNvSpPr>
                          <wps:spPr bwMode="auto">
                            <a:xfrm>
                              <a:off x="4177" y="12094"/>
                              <a:ext cx="228" cy="403"/>
                            </a:xfrm>
                            <a:custGeom>
                              <a:avLst/>
                              <a:gdLst>
                                <a:gd name="T0" fmla="*/ 228 w 228"/>
                                <a:gd name="T1" fmla="*/ 45 h 403"/>
                                <a:gd name="T2" fmla="*/ 208 w 228"/>
                                <a:gd name="T3" fmla="*/ 58 h 403"/>
                                <a:gd name="T4" fmla="*/ 182 w 228"/>
                                <a:gd name="T5" fmla="*/ 39 h 403"/>
                                <a:gd name="T6" fmla="*/ 163 w 228"/>
                                <a:gd name="T7" fmla="*/ 26 h 403"/>
                                <a:gd name="T8" fmla="*/ 137 w 228"/>
                                <a:gd name="T9" fmla="*/ 26 h 403"/>
                                <a:gd name="T10" fmla="*/ 104 w 228"/>
                                <a:gd name="T11" fmla="*/ 32 h 403"/>
                                <a:gd name="T12" fmla="*/ 78 w 228"/>
                                <a:gd name="T13" fmla="*/ 52 h 403"/>
                                <a:gd name="T14" fmla="*/ 65 w 228"/>
                                <a:gd name="T15" fmla="*/ 91 h 403"/>
                                <a:gd name="T16" fmla="*/ 52 w 228"/>
                                <a:gd name="T17" fmla="*/ 136 h 403"/>
                                <a:gd name="T18" fmla="*/ 39 w 228"/>
                                <a:gd name="T19" fmla="*/ 188 h 403"/>
                                <a:gd name="T20" fmla="*/ 39 w 228"/>
                                <a:gd name="T21" fmla="*/ 240 h 403"/>
                                <a:gd name="T22" fmla="*/ 39 w 228"/>
                                <a:gd name="T23" fmla="*/ 292 h 403"/>
                                <a:gd name="T24" fmla="*/ 52 w 228"/>
                                <a:gd name="T25" fmla="*/ 338 h 403"/>
                                <a:gd name="T26" fmla="*/ 65 w 228"/>
                                <a:gd name="T27" fmla="*/ 370 h 403"/>
                                <a:gd name="T28" fmla="*/ 71 w 228"/>
                                <a:gd name="T29" fmla="*/ 377 h 403"/>
                                <a:gd name="T30" fmla="*/ 78 w 228"/>
                                <a:gd name="T31" fmla="*/ 383 h 403"/>
                                <a:gd name="T32" fmla="*/ 91 w 228"/>
                                <a:gd name="T33" fmla="*/ 377 h 403"/>
                                <a:gd name="T34" fmla="*/ 104 w 228"/>
                                <a:gd name="T35" fmla="*/ 370 h 403"/>
                                <a:gd name="T36" fmla="*/ 104 w 228"/>
                                <a:gd name="T37" fmla="*/ 377 h 403"/>
                                <a:gd name="T38" fmla="*/ 97 w 228"/>
                                <a:gd name="T39" fmla="*/ 390 h 403"/>
                                <a:gd name="T40" fmla="*/ 84 w 228"/>
                                <a:gd name="T41" fmla="*/ 403 h 403"/>
                                <a:gd name="T42" fmla="*/ 78 w 228"/>
                                <a:gd name="T43" fmla="*/ 403 h 403"/>
                                <a:gd name="T44" fmla="*/ 65 w 228"/>
                                <a:gd name="T45" fmla="*/ 403 h 403"/>
                                <a:gd name="T46" fmla="*/ 45 w 228"/>
                                <a:gd name="T47" fmla="*/ 396 h 403"/>
                                <a:gd name="T48" fmla="*/ 26 w 228"/>
                                <a:gd name="T49" fmla="*/ 377 h 403"/>
                                <a:gd name="T50" fmla="*/ 13 w 228"/>
                                <a:gd name="T51" fmla="*/ 344 h 403"/>
                                <a:gd name="T52" fmla="*/ 6 w 228"/>
                                <a:gd name="T53" fmla="*/ 299 h 403"/>
                                <a:gd name="T54" fmla="*/ 0 w 228"/>
                                <a:gd name="T55" fmla="*/ 240 h 403"/>
                                <a:gd name="T56" fmla="*/ 0 w 228"/>
                                <a:gd name="T57" fmla="*/ 182 h 403"/>
                                <a:gd name="T58" fmla="*/ 13 w 228"/>
                                <a:gd name="T59" fmla="*/ 130 h 403"/>
                                <a:gd name="T60" fmla="*/ 26 w 228"/>
                                <a:gd name="T61" fmla="*/ 78 h 403"/>
                                <a:gd name="T62" fmla="*/ 39 w 228"/>
                                <a:gd name="T63" fmla="*/ 58 h 403"/>
                                <a:gd name="T64" fmla="*/ 52 w 228"/>
                                <a:gd name="T65" fmla="*/ 39 h 403"/>
                                <a:gd name="T66" fmla="*/ 65 w 228"/>
                                <a:gd name="T67" fmla="*/ 19 h 403"/>
                                <a:gd name="T68" fmla="*/ 84 w 228"/>
                                <a:gd name="T69" fmla="*/ 13 h 403"/>
                                <a:gd name="T70" fmla="*/ 124 w 228"/>
                                <a:gd name="T71" fmla="*/ 0 h 403"/>
                                <a:gd name="T72" fmla="*/ 163 w 228"/>
                                <a:gd name="T73" fmla="*/ 6 h 403"/>
                                <a:gd name="T74" fmla="*/ 182 w 228"/>
                                <a:gd name="T75" fmla="*/ 13 h 403"/>
                                <a:gd name="T76" fmla="*/ 202 w 228"/>
                                <a:gd name="T77" fmla="*/ 19 h 403"/>
                                <a:gd name="T78" fmla="*/ 215 w 228"/>
                                <a:gd name="T79" fmla="*/ 32 h 403"/>
                                <a:gd name="T80" fmla="*/ 228 w 228"/>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5"/>
                                  </a:moveTo>
                                  <a:lnTo>
                                    <a:pt x="208" y="58"/>
                                  </a:lnTo>
                                  <a:lnTo>
                                    <a:pt x="182" y="39"/>
                                  </a:lnTo>
                                  <a:lnTo>
                                    <a:pt x="163" y="26"/>
                                  </a:lnTo>
                                  <a:lnTo>
                                    <a:pt x="137" y="26"/>
                                  </a:lnTo>
                                  <a:lnTo>
                                    <a:pt x="104" y="32"/>
                                  </a:lnTo>
                                  <a:lnTo>
                                    <a:pt x="78" y="52"/>
                                  </a:lnTo>
                                  <a:lnTo>
                                    <a:pt x="65" y="91"/>
                                  </a:lnTo>
                                  <a:lnTo>
                                    <a:pt x="52" y="136"/>
                                  </a:lnTo>
                                  <a:lnTo>
                                    <a:pt x="39" y="188"/>
                                  </a:lnTo>
                                  <a:lnTo>
                                    <a:pt x="39" y="240"/>
                                  </a:lnTo>
                                  <a:lnTo>
                                    <a:pt x="39" y="292"/>
                                  </a:lnTo>
                                  <a:lnTo>
                                    <a:pt x="52" y="338"/>
                                  </a:lnTo>
                                  <a:lnTo>
                                    <a:pt x="65" y="370"/>
                                  </a:lnTo>
                                  <a:lnTo>
                                    <a:pt x="71" y="377"/>
                                  </a:lnTo>
                                  <a:lnTo>
                                    <a:pt x="78" y="383"/>
                                  </a:lnTo>
                                  <a:lnTo>
                                    <a:pt x="91" y="377"/>
                                  </a:lnTo>
                                  <a:lnTo>
                                    <a:pt x="104" y="370"/>
                                  </a:lnTo>
                                  <a:lnTo>
                                    <a:pt x="104" y="377"/>
                                  </a:lnTo>
                                  <a:lnTo>
                                    <a:pt x="97" y="390"/>
                                  </a:lnTo>
                                  <a:lnTo>
                                    <a:pt x="84" y="403"/>
                                  </a:lnTo>
                                  <a:lnTo>
                                    <a:pt x="78" y="403"/>
                                  </a:lnTo>
                                  <a:lnTo>
                                    <a:pt x="65" y="403"/>
                                  </a:lnTo>
                                  <a:lnTo>
                                    <a:pt x="45" y="396"/>
                                  </a:lnTo>
                                  <a:lnTo>
                                    <a:pt x="26" y="377"/>
                                  </a:lnTo>
                                  <a:lnTo>
                                    <a:pt x="13" y="344"/>
                                  </a:lnTo>
                                  <a:lnTo>
                                    <a:pt x="6" y="299"/>
                                  </a:lnTo>
                                  <a:lnTo>
                                    <a:pt x="0" y="240"/>
                                  </a:lnTo>
                                  <a:lnTo>
                                    <a:pt x="0" y="182"/>
                                  </a:lnTo>
                                  <a:lnTo>
                                    <a:pt x="13" y="130"/>
                                  </a:lnTo>
                                  <a:lnTo>
                                    <a:pt x="26" y="78"/>
                                  </a:lnTo>
                                  <a:lnTo>
                                    <a:pt x="39" y="58"/>
                                  </a:lnTo>
                                  <a:lnTo>
                                    <a:pt x="52" y="39"/>
                                  </a:lnTo>
                                  <a:lnTo>
                                    <a:pt x="65" y="19"/>
                                  </a:lnTo>
                                  <a:lnTo>
                                    <a:pt x="84" y="13"/>
                                  </a:lnTo>
                                  <a:lnTo>
                                    <a:pt x="124" y="0"/>
                                  </a:lnTo>
                                  <a:lnTo>
                                    <a:pt x="163" y="6"/>
                                  </a:lnTo>
                                  <a:lnTo>
                                    <a:pt x="182" y="13"/>
                                  </a:lnTo>
                                  <a:lnTo>
                                    <a:pt x="202" y="19"/>
                                  </a:lnTo>
                                  <a:lnTo>
                                    <a:pt x="215" y="32"/>
                                  </a:lnTo>
                                  <a:lnTo>
                                    <a:pt x="228"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823"/>
                          <wps:cNvSpPr>
                            <a:spLocks/>
                          </wps:cNvSpPr>
                          <wps:spPr bwMode="auto">
                            <a:xfrm>
                              <a:off x="4431" y="12094"/>
                              <a:ext cx="58" cy="6"/>
                            </a:xfrm>
                            <a:custGeom>
                              <a:avLst/>
                              <a:gdLst>
                                <a:gd name="T0" fmla="*/ 58 w 58"/>
                                <a:gd name="T1" fmla="*/ 6 h 6"/>
                                <a:gd name="T2" fmla="*/ 0 w 58"/>
                                <a:gd name="T3" fmla="*/ 6 h 6"/>
                                <a:gd name="T4" fmla="*/ 26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26" y="0"/>
                                  </a:lnTo>
                                  <a:lnTo>
                                    <a:pt x="58"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824"/>
                          <wps:cNvSpPr>
                            <a:spLocks/>
                          </wps:cNvSpPr>
                          <wps:spPr bwMode="auto">
                            <a:xfrm>
                              <a:off x="4411" y="12094"/>
                              <a:ext cx="98" cy="13"/>
                            </a:xfrm>
                            <a:custGeom>
                              <a:avLst/>
                              <a:gdLst>
                                <a:gd name="T0" fmla="*/ 98 w 98"/>
                                <a:gd name="T1" fmla="*/ 13 h 13"/>
                                <a:gd name="T2" fmla="*/ 0 w 98"/>
                                <a:gd name="T3" fmla="*/ 13 h 13"/>
                                <a:gd name="T4" fmla="*/ 0 w 98"/>
                                <a:gd name="T5" fmla="*/ 13 h 13"/>
                                <a:gd name="T6" fmla="*/ 20 w 98"/>
                                <a:gd name="T7" fmla="*/ 6 h 13"/>
                                <a:gd name="T8" fmla="*/ 46 w 98"/>
                                <a:gd name="T9" fmla="*/ 0 h 13"/>
                                <a:gd name="T10" fmla="*/ 78 w 98"/>
                                <a:gd name="T11" fmla="*/ 6 h 13"/>
                                <a:gd name="T12" fmla="*/ 98 w 98"/>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98" h="13">
                                  <a:moveTo>
                                    <a:pt x="98" y="13"/>
                                  </a:moveTo>
                                  <a:lnTo>
                                    <a:pt x="0" y="13"/>
                                  </a:lnTo>
                                  <a:lnTo>
                                    <a:pt x="20" y="6"/>
                                  </a:lnTo>
                                  <a:lnTo>
                                    <a:pt x="46" y="0"/>
                                  </a:lnTo>
                                  <a:lnTo>
                                    <a:pt x="78" y="6"/>
                                  </a:lnTo>
                                  <a:lnTo>
                                    <a:pt x="98"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825"/>
                          <wps:cNvSpPr>
                            <a:spLocks/>
                          </wps:cNvSpPr>
                          <wps:spPr bwMode="auto">
                            <a:xfrm>
                              <a:off x="4398" y="12100"/>
                              <a:ext cx="124" cy="13"/>
                            </a:xfrm>
                            <a:custGeom>
                              <a:avLst/>
                              <a:gdLst>
                                <a:gd name="T0" fmla="*/ 33 w 124"/>
                                <a:gd name="T1" fmla="*/ 0 h 13"/>
                                <a:gd name="T2" fmla="*/ 91 w 124"/>
                                <a:gd name="T3" fmla="*/ 0 h 13"/>
                                <a:gd name="T4" fmla="*/ 111 w 124"/>
                                <a:gd name="T5" fmla="*/ 0 h 13"/>
                                <a:gd name="T6" fmla="*/ 124 w 124"/>
                                <a:gd name="T7" fmla="*/ 13 h 13"/>
                                <a:gd name="T8" fmla="*/ 0 w 124"/>
                                <a:gd name="T9" fmla="*/ 13 h 13"/>
                                <a:gd name="T10" fmla="*/ 7 w 124"/>
                                <a:gd name="T11" fmla="*/ 7 h 13"/>
                                <a:gd name="T12" fmla="*/ 13 w 124"/>
                                <a:gd name="T13" fmla="*/ 7 h 13"/>
                                <a:gd name="T14" fmla="*/ 20 w 124"/>
                                <a:gd name="T15" fmla="*/ 0 h 13"/>
                                <a:gd name="T16" fmla="*/ 33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33" y="0"/>
                                  </a:moveTo>
                                  <a:lnTo>
                                    <a:pt x="91" y="0"/>
                                  </a:lnTo>
                                  <a:lnTo>
                                    <a:pt x="111" y="0"/>
                                  </a:lnTo>
                                  <a:lnTo>
                                    <a:pt x="124"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826"/>
                          <wps:cNvSpPr>
                            <a:spLocks/>
                          </wps:cNvSpPr>
                          <wps:spPr bwMode="auto">
                            <a:xfrm>
                              <a:off x="4392" y="12107"/>
                              <a:ext cx="143" cy="13"/>
                            </a:xfrm>
                            <a:custGeom>
                              <a:avLst/>
                              <a:gdLst>
                                <a:gd name="T0" fmla="*/ 19 w 143"/>
                                <a:gd name="T1" fmla="*/ 0 h 13"/>
                                <a:gd name="T2" fmla="*/ 117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17"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827"/>
                          <wps:cNvSpPr>
                            <a:spLocks/>
                          </wps:cNvSpPr>
                          <wps:spPr bwMode="auto">
                            <a:xfrm>
                              <a:off x="4385" y="12113"/>
                              <a:ext cx="156" cy="13"/>
                            </a:xfrm>
                            <a:custGeom>
                              <a:avLst/>
                              <a:gdLst>
                                <a:gd name="T0" fmla="*/ 13 w 156"/>
                                <a:gd name="T1" fmla="*/ 0 h 13"/>
                                <a:gd name="T2" fmla="*/ 137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37"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28"/>
                          <wps:cNvSpPr>
                            <a:spLocks/>
                          </wps:cNvSpPr>
                          <wps:spPr bwMode="auto">
                            <a:xfrm>
                              <a:off x="4379"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0 h 13"/>
                                <a:gd name="T12" fmla="*/ 91 w 169"/>
                                <a:gd name="T13" fmla="*/ 0 h 13"/>
                                <a:gd name="T14" fmla="*/ 71 w 169"/>
                                <a:gd name="T15" fmla="*/ 0 h 13"/>
                                <a:gd name="T16" fmla="*/ 52 w 169"/>
                                <a:gd name="T17" fmla="*/ 6 h 13"/>
                                <a:gd name="T18" fmla="*/ 45 w 169"/>
                                <a:gd name="T19" fmla="*/ 6 h 13"/>
                                <a:gd name="T20" fmla="*/ 39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0"/>
                                  </a:lnTo>
                                  <a:lnTo>
                                    <a:pt x="91" y="0"/>
                                  </a:lnTo>
                                  <a:lnTo>
                                    <a:pt x="71" y="0"/>
                                  </a:lnTo>
                                  <a:lnTo>
                                    <a:pt x="52" y="6"/>
                                  </a:lnTo>
                                  <a:lnTo>
                                    <a:pt x="45" y="6"/>
                                  </a:lnTo>
                                  <a:lnTo>
                                    <a:pt x="39"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829"/>
                          <wps:cNvSpPr>
                            <a:spLocks noEditPoints="1"/>
                          </wps:cNvSpPr>
                          <wps:spPr bwMode="auto">
                            <a:xfrm>
                              <a:off x="4372" y="12126"/>
                              <a:ext cx="182" cy="13"/>
                            </a:xfrm>
                            <a:custGeom>
                              <a:avLst/>
                              <a:gdLst>
                                <a:gd name="T0" fmla="*/ 13 w 182"/>
                                <a:gd name="T1" fmla="*/ 0 h 13"/>
                                <a:gd name="T2" fmla="*/ 59 w 182"/>
                                <a:gd name="T3" fmla="*/ 0 h 13"/>
                                <a:gd name="T4" fmla="*/ 59 w 182"/>
                                <a:gd name="T5" fmla="*/ 0 h 13"/>
                                <a:gd name="T6" fmla="*/ 59 w 182"/>
                                <a:gd name="T7" fmla="*/ 0 h 13"/>
                                <a:gd name="T8" fmla="*/ 46 w 182"/>
                                <a:gd name="T9" fmla="*/ 7 h 13"/>
                                <a:gd name="T10" fmla="*/ 39 w 182"/>
                                <a:gd name="T11" fmla="*/ 13 h 13"/>
                                <a:gd name="T12" fmla="*/ 0 w 182"/>
                                <a:gd name="T13" fmla="*/ 13 h 13"/>
                                <a:gd name="T14" fmla="*/ 7 w 182"/>
                                <a:gd name="T15" fmla="*/ 7 h 13"/>
                                <a:gd name="T16" fmla="*/ 13 w 182"/>
                                <a:gd name="T17" fmla="*/ 0 h 13"/>
                                <a:gd name="T18" fmla="*/ 117 w 182"/>
                                <a:gd name="T19" fmla="*/ 0 h 13"/>
                                <a:gd name="T20" fmla="*/ 169 w 182"/>
                                <a:gd name="T21" fmla="*/ 0 h 13"/>
                                <a:gd name="T22" fmla="*/ 176 w 182"/>
                                <a:gd name="T23" fmla="*/ 7 h 13"/>
                                <a:gd name="T24" fmla="*/ 182 w 182"/>
                                <a:gd name="T25" fmla="*/ 13 h 13"/>
                                <a:gd name="T26" fmla="*/ 143 w 182"/>
                                <a:gd name="T27" fmla="*/ 13 h 13"/>
                                <a:gd name="T28" fmla="*/ 130 w 182"/>
                                <a:gd name="T29" fmla="*/ 0 h 13"/>
                                <a:gd name="T30" fmla="*/ 117 w 182"/>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 h="13">
                                  <a:moveTo>
                                    <a:pt x="13" y="0"/>
                                  </a:moveTo>
                                  <a:lnTo>
                                    <a:pt x="59" y="0"/>
                                  </a:lnTo>
                                  <a:lnTo>
                                    <a:pt x="46" y="7"/>
                                  </a:lnTo>
                                  <a:lnTo>
                                    <a:pt x="39" y="13"/>
                                  </a:lnTo>
                                  <a:lnTo>
                                    <a:pt x="0" y="13"/>
                                  </a:lnTo>
                                  <a:lnTo>
                                    <a:pt x="7" y="7"/>
                                  </a:lnTo>
                                  <a:lnTo>
                                    <a:pt x="13" y="0"/>
                                  </a:lnTo>
                                  <a:close/>
                                  <a:moveTo>
                                    <a:pt x="117" y="0"/>
                                  </a:moveTo>
                                  <a:lnTo>
                                    <a:pt x="169" y="0"/>
                                  </a:lnTo>
                                  <a:lnTo>
                                    <a:pt x="176" y="7"/>
                                  </a:lnTo>
                                  <a:lnTo>
                                    <a:pt x="182" y="13"/>
                                  </a:lnTo>
                                  <a:lnTo>
                                    <a:pt x="143"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830"/>
                          <wps:cNvSpPr>
                            <a:spLocks noEditPoints="1"/>
                          </wps:cNvSpPr>
                          <wps:spPr bwMode="auto">
                            <a:xfrm>
                              <a:off x="4366" y="12133"/>
                              <a:ext cx="188" cy="13"/>
                            </a:xfrm>
                            <a:custGeom>
                              <a:avLst/>
                              <a:gdLst>
                                <a:gd name="T0" fmla="*/ 13 w 188"/>
                                <a:gd name="T1" fmla="*/ 0 h 13"/>
                                <a:gd name="T2" fmla="*/ 52 w 188"/>
                                <a:gd name="T3" fmla="*/ 0 h 13"/>
                                <a:gd name="T4" fmla="*/ 45 w 188"/>
                                <a:gd name="T5" fmla="*/ 6 h 13"/>
                                <a:gd name="T6" fmla="*/ 45 w 188"/>
                                <a:gd name="T7" fmla="*/ 13 h 13"/>
                                <a:gd name="T8" fmla="*/ 0 w 188"/>
                                <a:gd name="T9" fmla="*/ 13 h 13"/>
                                <a:gd name="T10" fmla="*/ 6 w 188"/>
                                <a:gd name="T11" fmla="*/ 6 h 13"/>
                                <a:gd name="T12" fmla="*/ 13 w 188"/>
                                <a:gd name="T13" fmla="*/ 0 h 13"/>
                                <a:gd name="T14" fmla="*/ 136 w 188"/>
                                <a:gd name="T15" fmla="*/ 0 h 13"/>
                                <a:gd name="T16" fmla="*/ 182 w 188"/>
                                <a:gd name="T17" fmla="*/ 0 h 13"/>
                                <a:gd name="T18" fmla="*/ 182 w 188"/>
                                <a:gd name="T19" fmla="*/ 0 h 13"/>
                                <a:gd name="T20" fmla="*/ 188 w 188"/>
                                <a:gd name="T21" fmla="*/ 6 h 13"/>
                                <a:gd name="T22" fmla="*/ 182 w 188"/>
                                <a:gd name="T23" fmla="*/ 13 h 13"/>
                                <a:gd name="T24" fmla="*/ 156 w 188"/>
                                <a:gd name="T25" fmla="*/ 13 h 13"/>
                                <a:gd name="T26" fmla="*/ 149 w 188"/>
                                <a:gd name="T27" fmla="*/ 6 h 13"/>
                                <a:gd name="T28" fmla="*/ 136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13" y="0"/>
                                  </a:moveTo>
                                  <a:lnTo>
                                    <a:pt x="52" y="0"/>
                                  </a:lnTo>
                                  <a:lnTo>
                                    <a:pt x="45" y="6"/>
                                  </a:lnTo>
                                  <a:lnTo>
                                    <a:pt x="45" y="13"/>
                                  </a:lnTo>
                                  <a:lnTo>
                                    <a:pt x="0" y="13"/>
                                  </a:lnTo>
                                  <a:lnTo>
                                    <a:pt x="6" y="6"/>
                                  </a:lnTo>
                                  <a:lnTo>
                                    <a:pt x="13" y="0"/>
                                  </a:lnTo>
                                  <a:close/>
                                  <a:moveTo>
                                    <a:pt x="136" y="0"/>
                                  </a:moveTo>
                                  <a:lnTo>
                                    <a:pt x="182" y="0"/>
                                  </a:lnTo>
                                  <a:lnTo>
                                    <a:pt x="188" y="6"/>
                                  </a:lnTo>
                                  <a:lnTo>
                                    <a:pt x="182" y="13"/>
                                  </a:lnTo>
                                  <a:lnTo>
                                    <a:pt x="156" y="13"/>
                                  </a:lnTo>
                                  <a:lnTo>
                                    <a:pt x="149" y="6"/>
                                  </a:lnTo>
                                  <a:lnTo>
                                    <a:pt x="136"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831"/>
                          <wps:cNvSpPr>
                            <a:spLocks noEditPoints="1"/>
                          </wps:cNvSpPr>
                          <wps:spPr bwMode="auto">
                            <a:xfrm>
                              <a:off x="4366" y="12139"/>
                              <a:ext cx="188" cy="13"/>
                            </a:xfrm>
                            <a:custGeom>
                              <a:avLst/>
                              <a:gdLst>
                                <a:gd name="T0" fmla="*/ 6 w 188"/>
                                <a:gd name="T1" fmla="*/ 0 h 13"/>
                                <a:gd name="T2" fmla="*/ 45 w 188"/>
                                <a:gd name="T3" fmla="*/ 0 h 13"/>
                                <a:gd name="T4" fmla="*/ 45 w 188"/>
                                <a:gd name="T5" fmla="*/ 7 h 13"/>
                                <a:gd name="T6" fmla="*/ 39 w 188"/>
                                <a:gd name="T7" fmla="*/ 13 h 13"/>
                                <a:gd name="T8" fmla="*/ 0 w 188"/>
                                <a:gd name="T9" fmla="*/ 13 h 13"/>
                                <a:gd name="T10" fmla="*/ 0 w 188"/>
                                <a:gd name="T11" fmla="*/ 7 h 13"/>
                                <a:gd name="T12" fmla="*/ 6 w 188"/>
                                <a:gd name="T13" fmla="*/ 0 h 13"/>
                                <a:gd name="T14" fmla="*/ 149 w 188"/>
                                <a:gd name="T15" fmla="*/ 0 h 13"/>
                                <a:gd name="T16" fmla="*/ 188 w 188"/>
                                <a:gd name="T17" fmla="*/ 0 h 13"/>
                                <a:gd name="T18" fmla="*/ 188 w 188"/>
                                <a:gd name="T19" fmla="*/ 0 h 13"/>
                                <a:gd name="T20" fmla="*/ 188 w 188"/>
                                <a:gd name="T21" fmla="*/ 0 h 13"/>
                                <a:gd name="T22" fmla="*/ 169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45" y="0"/>
                                  </a:lnTo>
                                  <a:lnTo>
                                    <a:pt x="45" y="7"/>
                                  </a:lnTo>
                                  <a:lnTo>
                                    <a:pt x="39" y="13"/>
                                  </a:lnTo>
                                  <a:lnTo>
                                    <a:pt x="0" y="13"/>
                                  </a:lnTo>
                                  <a:lnTo>
                                    <a:pt x="0" y="7"/>
                                  </a:lnTo>
                                  <a:lnTo>
                                    <a:pt x="6" y="0"/>
                                  </a:lnTo>
                                  <a:close/>
                                  <a:moveTo>
                                    <a:pt x="149" y="0"/>
                                  </a:moveTo>
                                  <a:lnTo>
                                    <a:pt x="188" y="0"/>
                                  </a:lnTo>
                                  <a:lnTo>
                                    <a:pt x="169"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832"/>
                          <wps:cNvSpPr>
                            <a:spLocks noEditPoints="1"/>
                          </wps:cNvSpPr>
                          <wps:spPr bwMode="auto">
                            <a:xfrm>
                              <a:off x="4359" y="12146"/>
                              <a:ext cx="189" cy="13"/>
                            </a:xfrm>
                            <a:custGeom>
                              <a:avLst/>
                              <a:gdLst>
                                <a:gd name="T0" fmla="*/ 7 w 189"/>
                                <a:gd name="T1" fmla="*/ 0 h 13"/>
                                <a:gd name="T2" fmla="*/ 52 w 189"/>
                                <a:gd name="T3" fmla="*/ 0 h 13"/>
                                <a:gd name="T4" fmla="*/ 46 w 189"/>
                                <a:gd name="T5" fmla="*/ 6 h 13"/>
                                <a:gd name="T6" fmla="*/ 39 w 189"/>
                                <a:gd name="T7" fmla="*/ 13 h 13"/>
                                <a:gd name="T8" fmla="*/ 0 w 189"/>
                                <a:gd name="T9" fmla="*/ 13 h 13"/>
                                <a:gd name="T10" fmla="*/ 7 w 189"/>
                                <a:gd name="T11" fmla="*/ 6 h 13"/>
                                <a:gd name="T12" fmla="*/ 7 w 189"/>
                                <a:gd name="T13" fmla="*/ 0 h 13"/>
                                <a:gd name="T14" fmla="*/ 163 w 189"/>
                                <a:gd name="T15" fmla="*/ 0 h 13"/>
                                <a:gd name="T16" fmla="*/ 189 w 189"/>
                                <a:gd name="T17" fmla="*/ 0 h 13"/>
                                <a:gd name="T18" fmla="*/ 169 w 189"/>
                                <a:gd name="T19" fmla="*/ 6 h 13"/>
                                <a:gd name="T20" fmla="*/ 169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7" y="0"/>
                                  </a:moveTo>
                                  <a:lnTo>
                                    <a:pt x="52" y="0"/>
                                  </a:lnTo>
                                  <a:lnTo>
                                    <a:pt x="46" y="6"/>
                                  </a:lnTo>
                                  <a:lnTo>
                                    <a:pt x="39" y="13"/>
                                  </a:lnTo>
                                  <a:lnTo>
                                    <a:pt x="0" y="13"/>
                                  </a:lnTo>
                                  <a:lnTo>
                                    <a:pt x="7" y="6"/>
                                  </a:lnTo>
                                  <a:lnTo>
                                    <a:pt x="7" y="0"/>
                                  </a:lnTo>
                                  <a:close/>
                                  <a:moveTo>
                                    <a:pt x="163" y="0"/>
                                  </a:moveTo>
                                  <a:lnTo>
                                    <a:pt x="189" y="0"/>
                                  </a:lnTo>
                                  <a:lnTo>
                                    <a:pt x="169" y="6"/>
                                  </a:lnTo>
                                  <a:lnTo>
                                    <a:pt x="169" y="0"/>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833"/>
                          <wps:cNvSpPr>
                            <a:spLocks noEditPoints="1"/>
                          </wps:cNvSpPr>
                          <wps:spPr bwMode="auto">
                            <a:xfrm>
                              <a:off x="4359" y="12152"/>
                              <a:ext cx="176" cy="13"/>
                            </a:xfrm>
                            <a:custGeom>
                              <a:avLst/>
                              <a:gdLst>
                                <a:gd name="T0" fmla="*/ 7 w 176"/>
                                <a:gd name="T1" fmla="*/ 0 h 13"/>
                                <a:gd name="T2" fmla="*/ 46 w 176"/>
                                <a:gd name="T3" fmla="*/ 0 h 13"/>
                                <a:gd name="T4" fmla="*/ 39 w 176"/>
                                <a:gd name="T5" fmla="*/ 7 h 13"/>
                                <a:gd name="T6" fmla="*/ 39 w 176"/>
                                <a:gd name="T7" fmla="*/ 13 h 13"/>
                                <a:gd name="T8" fmla="*/ 0 w 176"/>
                                <a:gd name="T9" fmla="*/ 13 h 13"/>
                                <a:gd name="T10" fmla="*/ 0 w 176"/>
                                <a:gd name="T11" fmla="*/ 7 h 13"/>
                                <a:gd name="T12" fmla="*/ 7 w 176"/>
                                <a:gd name="T13" fmla="*/ 0 h 13"/>
                                <a:gd name="T14" fmla="*/ 169 w 176"/>
                                <a:gd name="T15" fmla="*/ 0 h 13"/>
                                <a:gd name="T16" fmla="*/ 176 w 176"/>
                                <a:gd name="T17" fmla="*/ 0 h 13"/>
                                <a:gd name="T18" fmla="*/ 169 w 176"/>
                                <a:gd name="T19" fmla="*/ 0 h 13"/>
                                <a:gd name="T20" fmla="*/ 169 w 176"/>
                                <a:gd name="T21" fmla="*/ 0 h 13"/>
                                <a:gd name="T22" fmla="*/ 169 w 176"/>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6" h="13">
                                  <a:moveTo>
                                    <a:pt x="7" y="0"/>
                                  </a:moveTo>
                                  <a:lnTo>
                                    <a:pt x="46" y="0"/>
                                  </a:lnTo>
                                  <a:lnTo>
                                    <a:pt x="39" y="7"/>
                                  </a:lnTo>
                                  <a:lnTo>
                                    <a:pt x="39" y="13"/>
                                  </a:lnTo>
                                  <a:lnTo>
                                    <a:pt x="0" y="13"/>
                                  </a:lnTo>
                                  <a:lnTo>
                                    <a:pt x="0" y="7"/>
                                  </a:lnTo>
                                  <a:lnTo>
                                    <a:pt x="7" y="0"/>
                                  </a:lnTo>
                                  <a:close/>
                                  <a:moveTo>
                                    <a:pt x="169" y="0"/>
                                  </a:moveTo>
                                  <a:lnTo>
                                    <a:pt x="176" y="0"/>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834"/>
                          <wps:cNvSpPr>
                            <a:spLocks/>
                          </wps:cNvSpPr>
                          <wps:spPr bwMode="auto">
                            <a:xfrm>
                              <a:off x="4353" y="1215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835"/>
                          <wps:cNvSpPr>
                            <a:spLocks/>
                          </wps:cNvSpPr>
                          <wps:spPr bwMode="auto">
                            <a:xfrm>
                              <a:off x="4353" y="12165"/>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836"/>
                          <wps:cNvSpPr>
                            <a:spLocks/>
                          </wps:cNvSpPr>
                          <wps:spPr bwMode="auto">
                            <a:xfrm>
                              <a:off x="4346" y="12172"/>
                              <a:ext cx="46" cy="13"/>
                            </a:xfrm>
                            <a:custGeom>
                              <a:avLst/>
                              <a:gdLst>
                                <a:gd name="T0" fmla="*/ 7 w 46"/>
                                <a:gd name="T1" fmla="*/ 0 h 13"/>
                                <a:gd name="T2" fmla="*/ 46 w 46"/>
                                <a:gd name="T3" fmla="*/ 0 h 13"/>
                                <a:gd name="T4" fmla="*/ 46 w 46"/>
                                <a:gd name="T5" fmla="*/ 6 h 13"/>
                                <a:gd name="T6" fmla="*/ 46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6" y="13"/>
                                  </a:lnTo>
                                  <a:lnTo>
                                    <a:pt x="0" y="13"/>
                                  </a:lnTo>
                                  <a:lnTo>
                                    <a:pt x="7" y="6"/>
                                  </a:lnTo>
                                  <a:lnTo>
                                    <a:pt x="7"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837"/>
                          <wps:cNvSpPr>
                            <a:spLocks/>
                          </wps:cNvSpPr>
                          <wps:spPr bwMode="auto">
                            <a:xfrm>
                              <a:off x="4346"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0"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838"/>
                          <wps:cNvSpPr>
                            <a:spLocks/>
                          </wps:cNvSpPr>
                          <wps:spPr bwMode="auto">
                            <a:xfrm>
                              <a:off x="4346" y="12185"/>
                              <a:ext cx="46" cy="13"/>
                            </a:xfrm>
                            <a:custGeom>
                              <a:avLst/>
                              <a:gdLst>
                                <a:gd name="T0" fmla="*/ 0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39" y="6"/>
                                  </a:lnTo>
                                  <a:lnTo>
                                    <a:pt x="39" y="13"/>
                                  </a:lnTo>
                                  <a:lnTo>
                                    <a:pt x="0" y="13"/>
                                  </a:lnTo>
                                  <a:lnTo>
                                    <a:pt x="0" y="6"/>
                                  </a:lnTo>
                                  <a:lnTo>
                                    <a:pt x="0"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839"/>
                          <wps:cNvSpPr>
                            <a:spLocks/>
                          </wps:cNvSpPr>
                          <wps:spPr bwMode="auto">
                            <a:xfrm>
                              <a:off x="4340" y="12191"/>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840"/>
                          <wps:cNvSpPr>
                            <a:spLocks/>
                          </wps:cNvSpPr>
                          <wps:spPr bwMode="auto">
                            <a:xfrm>
                              <a:off x="4340"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841"/>
                          <wps:cNvSpPr>
                            <a:spLocks/>
                          </wps:cNvSpPr>
                          <wps:spPr bwMode="auto">
                            <a:xfrm>
                              <a:off x="4340" y="12204"/>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842"/>
                          <wps:cNvSpPr>
                            <a:spLocks/>
                          </wps:cNvSpPr>
                          <wps:spPr bwMode="auto">
                            <a:xfrm>
                              <a:off x="4340"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843"/>
                          <wps:cNvSpPr>
                            <a:spLocks/>
                          </wps:cNvSpPr>
                          <wps:spPr bwMode="auto">
                            <a:xfrm>
                              <a:off x="4333" y="12217"/>
                              <a:ext cx="46" cy="13"/>
                            </a:xfrm>
                            <a:custGeom>
                              <a:avLst/>
                              <a:gdLst>
                                <a:gd name="T0" fmla="*/ 7 w 46"/>
                                <a:gd name="T1" fmla="*/ 0 h 13"/>
                                <a:gd name="T2" fmla="*/ 46 w 46"/>
                                <a:gd name="T3" fmla="*/ 0 h 13"/>
                                <a:gd name="T4" fmla="*/ 46 w 46"/>
                                <a:gd name="T5" fmla="*/ 7 h 13"/>
                                <a:gd name="T6" fmla="*/ 46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46" y="13"/>
                                  </a:lnTo>
                                  <a:lnTo>
                                    <a:pt x="0" y="13"/>
                                  </a:lnTo>
                                  <a:lnTo>
                                    <a:pt x="7"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844"/>
                          <wps:cNvSpPr>
                            <a:spLocks/>
                          </wps:cNvSpPr>
                          <wps:spPr bwMode="auto">
                            <a:xfrm>
                              <a:off x="4333" y="12224"/>
                              <a:ext cx="46" cy="6"/>
                            </a:xfrm>
                            <a:custGeom>
                              <a:avLst/>
                              <a:gdLst>
                                <a:gd name="T0" fmla="*/ 7 w 46"/>
                                <a:gd name="T1" fmla="*/ 0 h 6"/>
                                <a:gd name="T2" fmla="*/ 46 w 46"/>
                                <a:gd name="T3" fmla="*/ 0 h 6"/>
                                <a:gd name="T4" fmla="*/ 46 w 46"/>
                                <a:gd name="T5" fmla="*/ 0 h 6"/>
                                <a:gd name="T6" fmla="*/ 39 w 46"/>
                                <a:gd name="T7" fmla="*/ 6 h 6"/>
                                <a:gd name="T8" fmla="*/ 0 w 46"/>
                                <a:gd name="T9" fmla="*/ 6 h 6"/>
                                <a:gd name="T10" fmla="*/ 0 w 46"/>
                                <a:gd name="T11" fmla="*/ 0 h 6"/>
                                <a:gd name="T12" fmla="*/ 7 w 46"/>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46" h="6">
                                  <a:moveTo>
                                    <a:pt x="7" y="0"/>
                                  </a:moveTo>
                                  <a:lnTo>
                                    <a:pt x="46" y="0"/>
                                  </a:lnTo>
                                  <a:lnTo>
                                    <a:pt x="39" y="6"/>
                                  </a:lnTo>
                                  <a:lnTo>
                                    <a:pt x="0" y="6"/>
                                  </a:lnTo>
                                  <a:lnTo>
                                    <a:pt x="0" y="0"/>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845"/>
                          <wps:cNvSpPr>
                            <a:spLocks/>
                          </wps:cNvSpPr>
                          <wps:spPr bwMode="auto">
                            <a:xfrm>
                              <a:off x="4333" y="12230"/>
                              <a:ext cx="46" cy="7"/>
                            </a:xfrm>
                            <a:custGeom>
                              <a:avLst/>
                              <a:gdLst>
                                <a:gd name="T0" fmla="*/ 0 w 46"/>
                                <a:gd name="T1" fmla="*/ 0 h 7"/>
                                <a:gd name="T2" fmla="*/ 46 w 46"/>
                                <a:gd name="T3" fmla="*/ 0 h 7"/>
                                <a:gd name="T4" fmla="*/ 39 w 46"/>
                                <a:gd name="T5" fmla="*/ 0 h 7"/>
                                <a:gd name="T6" fmla="*/ 39 w 46"/>
                                <a:gd name="T7" fmla="*/ 7 h 7"/>
                                <a:gd name="T8" fmla="*/ 0 w 46"/>
                                <a:gd name="T9" fmla="*/ 7 h 7"/>
                                <a:gd name="T10" fmla="*/ 0 w 46"/>
                                <a:gd name="T11" fmla="*/ 0 h 7"/>
                                <a:gd name="T12" fmla="*/ 0 w 46"/>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46" h="7">
                                  <a:moveTo>
                                    <a:pt x="0" y="0"/>
                                  </a:moveTo>
                                  <a:lnTo>
                                    <a:pt x="46" y="0"/>
                                  </a:lnTo>
                                  <a:lnTo>
                                    <a:pt x="39" y="0"/>
                                  </a:lnTo>
                                  <a:lnTo>
                                    <a:pt x="39"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846"/>
                          <wps:cNvSpPr>
                            <a:spLocks/>
                          </wps:cNvSpPr>
                          <wps:spPr bwMode="auto">
                            <a:xfrm>
                              <a:off x="4333"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847"/>
                          <wps:cNvSpPr>
                            <a:spLocks/>
                          </wps:cNvSpPr>
                          <wps:spPr bwMode="auto">
                            <a:xfrm>
                              <a:off x="4333"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848"/>
                          <wps:cNvSpPr>
                            <a:spLocks/>
                          </wps:cNvSpPr>
                          <wps:spPr bwMode="auto">
                            <a:xfrm>
                              <a:off x="4333"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849"/>
                          <wps:cNvSpPr>
                            <a:spLocks/>
                          </wps:cNvSpPr>
                          <wps:spPr bwMode="auto">
                            <a:xfrm>
                              <a:off x="4327" y="12250"/>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850"/>
                          <wps:cNvSpPr>
                            <a:spLocks/>
                          </wps:cNvSpPr>
                          <wps:spPr bwMode="auto">
                            <a:xfrm>
                              <a:off x="4327" y="12256"/>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851"/>
                          <wps:cNvSpPr>
                            <a:spLocks/>
                          </wps:cNvSpPr>
                          <wps:spPr bwMode="auto">
                            <a:xfrm>
                              <a:off x="4327"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852"/>
                          <wps:cNvSpPr>
                            <a:spLocks/>
                          </wps:cNvSpPr>
                          <wps:spPr bwMode="auto">
                            <a:xfrm>
                              <a:off x="4327"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853"/>
                          <wps:cNvSpPr>
                            <a:spLocks/>
                          </wps:cNvSpPr>
                          <wps:spPr bwMode="auto">
                            <a:xfrm>
                              <a:off x="4327"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854"/>
                          <wps:cNvSpPr>
                            <a:spLocks/>
                          </wps:cNvSpPr>
                          <wps:spPr bwMode="auto">
                            <a:xfrm>
                              <a:off x="4327"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855"/>
                          <wps:cNvSpPr>
                            <a:spLocks/>
                          </wps:cNvSpPr>
                          <wps:spPr bwMode="auto">
                            <a:xfrm>
                              <a:off x="4327"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856"/>
                          <wps:cNvSpPr>
                            <a:spLocks/>
                          </wps:cNvSpPr>
                          <wps:spPr bwMode="auto">
                            <a:xfrm>
                              <a:off x="4327"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857"/>
                          <wps:cNvSpPr>
                            <a:spLocks/>
                          </wps:cNvSpPr>
                          <wps:spPr bwMode="auto">
                            <a:xfrm>
                              <a:off x="4327"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858"/>
                          <wps:cNvSpPr>
                            <a:spLocks/>
                          </wps:cNvSpPr>
                          <wps:spPr bwMode="auto">
                            <a:xfrm>
                              <a:off x="4327"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859"/>
                          <wps:cNvSpPr>
                            <a:spLocks/>
                          </wps:cNvSpPr>
                          <wps:spPr bwMode="auto">
                            <a:xfrm>
                              <a:off x="4327"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860"/>
                          <wps:cNvSpPr>
                            <a:spLocks/>
                          </wps:cNvSpPr>
                          <wps:spPr bwMode="auto">
                            <a:xfrm>
                              <a:off x="4327"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861"/>
                          <wps:cNvSpPr>
                            <a:spLocks/>
                          </wps:cNvSpPr>
                          <wps:spPr bwMode="auto">
                            <a:xfrm>
                              <a:off x="4327"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862"/>
                          <wps:cNvSpPr>
                            <a:spLocks/>
                          </wps:cNvSpPr>
                          <wps:spPr bwMode="auto">
                            <a:xfrm>
                              <a:off x="4327"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863"/>
                          <wps:cNvSpPr>
                            <a:spLocks/>
                          </wps:cNvSpPr>
                          <wps:spPr bwMode="auto">
                            <a:xfrm>
                              <a:off x="4327"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864"/>
                          <wps:cNvSpPr>
                            <a:spLocks/>
                          </wps:cNvSpPr>
                          <wps:spPr bwMode="auto">
                            <a:xfrm>
                              <a:off x="4327"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865"/>
                          <wps:cNvSpPr>
                            <a:spLocks/>
                          </wps:cNvSpPr>
                          <wps:spPr bwMode="auto">
                            <a:xfrm>
                              <a:off x="4327"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866"/>
                          <wps:cNvSpPr>
                            <a:spLocks/>
                          </wps:cNvSpPr>
                          <wps:spPr bwMode="auto">
                            <a:xfrm>
                              <a:off x="4327"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867"/>
                          <wps:cNvSpPr>
                            <a:spLocks/>
                          </wps:cNvSpPr>
                          <wps:spPr bwMode="auto">
                            <a:xfrm>
                              <a:off x="4327"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868"/>
                          <wps:cNvSpPr>
                            <a:spLocks/>
                          </wps:cNvSpPr>
                          <wps:spPr bwMode="auto">
                            <a:xfrm>
                              <a:off x="4327"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869"/>
                          <wps:cNvSpPr>
                            <a:spLocks/>
                          </wps:cNvSpPr>
                          <wps:spPr bwMode="auto">
                            <a:xfrm>
                              <a:off x="4327"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870"/>
                          <wps:cNvSpPr>
                            <a:spLocks/>
                          </wps:cNvSpPr>
                          <wps:spPr bwMode="auto">
                            <a:xfrm>
                              <a:off x="4327" y="12386"/>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871"/>
                          <wps:cNvSpPr>
                            <a:spLocks/>
                          </wps:cNvSpPr>
                          <wps:spPr bwMode="auto">
                            <a:xfrm>
                              <a:off x="4327" y="12393"/>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872"/>
                          <wps:cNvSpPr>
                            <a:spLocks/>
                          </wps:cNvSpPr>
                          <wps:spPr bwMode="auto">
                            <a:xfrm>
                              <a:off x="4333" y="12399"/>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873"/>
                          <wps:cNvSpPr>
                            <a:spLocks/>
                          </wps:cNvSpPr>
                          <wps:spPr bwMode="auto">
                            <a:xfrm>
                              <a:off x="4333"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874"/>
                          <wps:cNvSpPr>
                            <a:spLocks/>
                          </wps:cNvSpPr>
                          <wps:spPr bwMode="auto">
                            <a:xfrm>
                              <a:off x="4333"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875"/>
                          <wps:cNvSpPr>
                            <a:spLocks/>
                          </wps:cNvSpPr>
                          <wps:spPr bwMode="auto">
                            <a:xfrm>
                              <a:off x="4333"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0"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876"/>
                          <wps:cNvSpPr>
                            <a:spLocks/>
                          </wps:cNvSpPr>
                          <wps:spPr bwMode="auto">
                            <a:xfrm>
                              <a:off x="4333" y="12425"/>
                              <a:ext cx="46" cy="13"/>
                            </a:xfrm>
                            <a:custGeom>
                              <a:avLst/>
                              <a:gdLst>
                                <a:gd name="T0" fmla="*/ 0 w 46"/>
                                <a:gd name="T1" fmla="*/ 0 h 13"/>
                                <a:gd name="T2" fmla="*/ 39 w 46"/>
                                <a:gd name="T3" fmla="*/ 0 h 13"/>
                                <a:gd name="T4" fmla="*/ 46 w 46"/>
                                <a:gd name="T5" fmla="*/ 7 h 13"/>
                                <a:gd name="T6" fmla="*/ 46 w 46"/>
                                <a:gd name="T7" fmla="*/ 13 h 13"/>
                                <a:gd name="T8" fmla="*/ 7 w 46"/>
                                <a:gd name="T9" fmla="*/ 13 h 13"/>
                                <a:gd name="T10" fmla="*/ 7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46" y="7"/>
                                  </a:lnTo>
                                  <a:lnTo>
                                    <a:pt x="46" y="13"/>
                                  </a:lnTo>
                                  <a:lnTo>
                                    <a:pt x="7" y="13"/>
                                  </a:lnTo>
                                  <a:lnTo>
                                    <a:pt x="7"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877"/>
                          <wps:cNvSpPr>
                            <a:spLocks/>
                          </wps:cNvSpPr>
                          <wps:spPr bwMode="auto">
                            <a:xfrm>
                              <a:off x="4340" y="1243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878"/>
                          <wps:cNvSpPr>
                            <a:spLocks/>
                          </wps:cNvSpPr>
                          <wps:spPr bwMode="auto">
                            <a:xfrm>
                              <a:off x="4340" y="12438"/>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0"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879"/>
                          <wps:cNvSpPr>
                            <a:spLocks/>
                          </wps:cNvSpPr>
                          <wps:spPr bwMode="auto">
                            <a:xfrm>
                              <a:off x="4340" y="12445"/>
                              <a:ext cx="45" cy="13"/>
                            </a:xfrm>
                            <a:custGeom>
                              <a:avLst/>
                              <a:gdLst>
                                <a:gd name="T0" fmla="*/ 0 w 45"/>
                                <a:gd name="T1" fmla="*/ 0 h 13"/>
                                <a:gd name="T2" fmla="*/ 39 w 45"/>
                                <a:gd name="T3" fmla="*/ 0 h 13"/>
                                <a:gd name="T4" fmla="*/ 45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45" y="6"/>
                                  </a:lnTo>
                                  <a:lnTo>
                                    <a:pt x="45" y="13"/>
                                  </a:lnTo>
                                  <a:lnTo>
                                    <a:pt x="6" y="13"/>
                                  </a:lnTo>
                                  <a:lnTo>
                                    <a:pt x="6"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880"/>
                          <wps:cNvSpPr>
                            <a:spLocks noEditPoints="1"/>
                          </wps:cNvSpPr>
                          <wps:spPr bwMode="auto">
                            <a:xfrm>
                              <a:off x="4346" y="12451"/>
                              <a:ext cx="85" cy="13"/>
                            </a:xfrm>
                            <a:custGeom>
                              <a:avLst/>
                              <a:gdLst>
                                <a:gd name="T0" fmla="*/ 0 w 85"/>
                                <a:gd name="T1" fmla="*/ 0 h 13"/>
                                <a:gd name="T2" fmla="*/ 39 w 85"/>
                                <a:gd name="T3" fmla="*/ 0 h 13"/>
                                <a:gd name="T4" fmla="*/ 39 w 85"/>
                                <a:gd name="T5" fmla="*/ 7 h 13"/>
                                <a:gd name="T6" fmla="*/ 39 w 85"/>
                                <a:gd name="T7" fmla="*/ 13 h 13"/>
                                <a:gd name="T8" fmla="*/ 39 w 85"/>
                                <a:gd name="T9" fmla="*/ 13 h 13"/>
                                <a:gd name="T10" fmla="*/ 46 w 85"/>
                                <a:gd name="T11" fmla="*/ 13 h 13"/>
                                <a:gd name="T12" fmla="*/ 7 w 85"/>
                                <a:gd name="T13" fmla="*/ 13 h 13"/>
                                <a:gd name="T14" fmla="*/ 0 w 85"/>
                                <a:gd name="T15" fmla="*/ 7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7"/>
                                  </a:lnTo>
                                  <a:lnTo>
                                    <a:pt x="39" y="13"/>
                                  </a:lnTo>
                                  <a:lnTo>
                                    <a:pt x="46" y="13"/>
                                  </a:lnTo>
                                  <a:lnTo>
                                    <a:pt x="7" y="13"/>
                                  </a:lnTo>
                                  <a:lnTo>
                                    <a:pt x="0" y="7"/>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881"/>
                          <wps:cNvSpPr>
                            <a:spLocks noEditPoints="1"/>
                          </wps:cNvSpPr>
                          <wps:spPr bwMode="auto">
                            <a:xfrm>
                              <a:off x="4346" y="12458"/>
                              <a:ext cx="85" cy="13"/>
                            </a:xfrm>
                            <a:custGeom>
                              <a:avLst/>
                              <a:gdLst>
                                <a:gd name="T0" fmla="*/ 0 w 85"/>
                                <a:gd name="T1" fmla="*/ 0 h 13"/>
                                <a:gd name="T2" fmla="*/ 39 w 85"/>
                                <a:gd name="T3" fmla="*/ 0 h 13"/>
                                <a:gd name="T4" fmla="*/ 39 w 85"/>
                                <a:gd name="T5" fmla="*/ 0 h 13"/>
                                <a:gd name="T6" fmla="*/ 39 w 85"/>
                                <a:gd name="T7" fmla="*/ 6 h 13"/>
                                <a:gd name="T8" fmla="*/ 46 w 85"/>
                                <a:gd name="T9" fmla="*/ 13 h 13"/>
                                <a:gd name="T10" fmla="*/ 52 w 85"/>
                                <a:gd name="T11" fmla="*/ 13 h 13"/>
                                <a:gd name="T12" fmla="*/ 7 w 85"/>
                                <a:gd name="T13" fmla="*/ 13 h 13"/>
                                <a:gd name="T14" fmla="*/ 7 w 85"/>
                                <a:gd name="T15" fmla="*/ 6 h 13"/>
                                <a:gd name="T16" fmla="*/ 0 w 85"/>
                                <a:gd name="T17" fmla="*/ 0 h 13"/>
                                <a:gd name="T18" fmla="*/ 85 w 85"/>
                                <a:gd name="T19" fmla="*/ 13 h 13"/>
                                <a:gd name="T20" fmla="*/ 78 w 85"/>
                                <a:gd name="T21" fmla="*/ 13 h 13"/>
                                <a:gd name="T22" fmla="*/ 85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39" y="6"/>
                                  </a:lnTo>
                                  <a:lnTo>
                                    <a:pt x="46" y="13"/>
                                  </a:lnTo>
                                  <a:lnTo>
                                    <a:pt x="52" y="13"/>
                                  </a:lnTo>
                                  <a:lnTo>
                                    <a:pt x="7" y="13"/>
                                  </a:lnTo>
                                  <a:lnTo>
                                    <a:pt x="7" y="6"/>
                                  </a:lnTo>
                                  <a:lnTo>
                                    <a:pt x="0" y="0"/>
                                  </a:lnTo>
                                  <a:close/>
                                  <a:moveTo>
                                    <a:pt x="85" y="13"/>
                                  </a:moveTo>
                                  <a:lnTo>
                                    <a:pt x="78" y="13"/>
                                  </a:lnTo>
                                  <a:lnTo>
                                    <a:pt x="85"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882"/>
                          <wps:cNvSpPr>
                            <a:spLocks/>
                          </wps:cNvSpPr>
                          <wps:spPr bwMode="auto">
                            <a:xfrm>
                              <a:off x="4353" y="12464"/>
                              <a:ext cx="78" cy="13"/>
                            </a:xfrm>
                            <a:custGeom>
                              <a:avLst/>
                              <a:gdLst>
                                <a:gd name="T0" fmla="*/ 0 w 78"/>
                                <a:gd name="T1" fmla="*/ 0 h 13"/>
                                <a:gd name="T2" fmla="*/ 39 w 78"/>
                                <a:gd name="T3" fmla="*/ 0 h 13"/>
                                <a:gd name="T4" fmla="*/ 45 w 78"/>
                                <a:gd name="T5" fmla="*/ 7 h 13"/>
                                <a:gd name="T6" fmla="*/ 58 w 78"/>
                                <a:gd name="T7" fmla="*/ 13 h 13"/>
                                <a:gd name="T8" fmla="*/ 65 w 78"/>
                                <a:gd name="T9" fmla="*/ 7 h 13"/>
                                <a:gd name="T10" fmla="*/ 78 w 78"/>
                                <a:gd name="T11" fmla="*/ 0 h 13"/>
                                <a:gd name="T12" fmla="*/ 78 w 78"/>
                                <a:gd name="T13" fmla="*/ 0 h 13"/>
                                <a:gd name="T14" fmla="*/ 78 w 78"/>
                                <a:gd name="T15" fmla="*/ 7 h 13"/>
                                <a:gd name="T16" fmla="*/ 78 w 78"/>
                                <a:gd name="T17" fmla="*/ 13 h 13"/>
                                <a:gd name="T18" fmla="*/ 71 w 78"/>
                                <a:gd name="T19" fmla="*/ 13 h 13"/>
                                <a:gd name="T20" fmla="*/ 6 w 78"/>
                                <a:gd name="T21" fmla="*/ 13 h 13"/>
                                <a:gd name="T22" fmla="*/ 0 w 78"/>
                                <a:gd name="T23" fmla="*/ 13 h 13"/>
                                <a:gd name="T24" fmla="*/ 0 w 78"/>
                                <a:gd name="T25" fmla="*/ 7 h 13"/>
                                <a:gd name="T26" fmla="*/ 0 w 78"/>
                                <a:gd name="T27" fmla="*/ 7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7"/>
                                  </a:lnTo>
                                  <a:lnTo>
                                    <a:pt x="58" y="13"/>
                                  </a:lnTo>
                                  <a:lnTo>
                                    <a:pt x="65" y="7"/>
                                  </a:lnTo>
                                  <a:lnTo>
                                    <a:pt x="78" y="0"/>
                                  </a:lnTo>
                                  <a:lnTo>
                                    <a:pt x="78" y="7"/>
                                  </a:lnTo>
                                  <a:lnTo>
                                    <a:pt x="78" y="13"/>
                                  </a:lnTo>
                                  <a:lnTo>
                                    <a:pt x="71" y="13"/>
                                  </a:lnTo>
                                  <a:lnTo>
                                    <a:pt x="6" y="13"/>
                                  </a:lnTo>
                                  <a:lnTo>
                                    <a:pt x="0"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883"/>
                          <wps:cNvSpPr>
                            <a:spLocks/>
                          </wps:cNvSpPr>
                          <wps:spPr bwMode="auto">
                            <a:xfrm>
                              <a:off x="4353" y="12471"/>
                              <a:ext cx="78" cy="13"/>
                            </a:xfrm>
                            <a:custGeom>
                              <a:avLst/>
                              <a:gdLst>
                                <a:gd name="T0" fmla="*/ 0 w 78"/>
                                <a:gd name="T1" fmla="*/ 0 h 13"/>
                                <a:gd name="T2" fmla="*/ 45 w 78"/>
                                <a:gd name="T3" fmla="*/ 0 h 13"/>
                                <a:gd name="T4" fmla="*/ 58 w 78"/>
                                <a:gd name="T5" fmla="*/ 6 h 13"/>
                                <a:gd name="T6" fmla="*/ 71 w 78"/>
                                <a:gd name="T7" fmla="*/ 0 h 13"/>
                                <a:gd name="T8" fmla="*/ 78 w 78"/>
                                <a:gd name="T9" fmla="*/ 0 h 13"/>
                                <a:gd name="T10" fmla="*/ 78 w 78"/>
                                <a:gd name="T11" fmla="*/ 0 h 13"/>
                                <a:gd name="T12" fmla="*/ 71 w 78"/>
                                <a:gd name="T13" fmla="*/ 6 h 13"/>
                                <a:gd name="T14" fmla="*/ 71 w 78"/>
                                <a:gd name="T15" fmla="*/ 13 h 13"/>
                                <a:gd name="T16" fmla="*/ 6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6"/>
                                  </a:lnTo>
                                  <a:lnTo>
                                    <a:pt x="71" y="0"/>
                                  </a:lnTo>
                                  <a:lnTo>
                                    <a:pt x="78" y="0"/>
                                  </a:lnTo>
                                  <a:lnTo>
                                    <a:pt x="71" y="6"/>
                                  </a:lnTo>
                                  <a:lnTo>
                                    <a:pt x="71" y="13"/>
                                  </a:lnTo>
                                  <a:lnTo>
                                    <a:pt x="6"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884"/>
                          <wps:cNvSpPr>
                            <a:spLocks/>
                          </wps:cNvSpPr>
                          <wps:spPr bwMode="auto">
                            <a:xfrm>
                              <a:off x="4359" y="12477"/>
                              <a:ext cx="65" cy="13"/>
                            </a:xfrm>
                            <a:custGeom>
                              <a:avLst/>
                              <a:gdLst>
                                <a:gd name="T0" fmla="*/ 0 w 65"/>
                                <a:gd name="T1" fmla="*/ 0 h 13"/>
                                <a:gd name="T2" fmla="*/ 65 w 65"/>
                                <a:gd name="T3" fmla="*/ 0 h 13"/>
                                <a:gd name="T4" fmla="*/ 65 w 65"/>
                                <a:gd name="T5" fmla="*/ 7 h 13"/>
                                <a:gd name="T6" fmla="*/ 59 w 65"/>
                                <a:gd name="T7" fmla="*/ 13 h 13"/>
                                <a:gd name="T8" fmla="*/ 13 w 65"/>
                                <a:gd name="T9" fmla="*/ 13 h 13"/>
                                <a:gd name="T10" fmla="*/ 7 w 65"/>
                                <a:gd name="T11" fmla="*/ 7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65"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885"/>
                          <wps:cNvSpPr>
                            <a:spLocks/>
                          </wps:cNvSpPr>
                          <wps:spPr bwMode="auto">
                            <a:xfrm>
                              <a:off x="4359" y="12484"/>
                              <a:ext cx="65" cy="13"/>
                            </a:xfrm>
                            <a:custGeom>
                              <a:avLst/>
                              <a:gdLst>
                                <a:gd name="T0" fmla="*/ 0 w 65"/>
                                <a:gd name="T1" fmla="*/ 0 h 13"/>
                                <a:gd name="T2" fmla="*/ 65 w 65"/>
                                <a:gd name="T3" fmla="*/ 0 h 13"/>
                                <a:gd name="T4" fmla="*/ 52 w 65"/>
                                <a:gd name="T5" fmla="*/ 6 h 13"/>
                                <a:gd name="T6" fmla="*/ 46 w 65"/>
                                <a:gd name="T7" fmla="*/ 13 h 13"/>
                                <a:gd name="T8" fmla="*/ 26 w 65"/>
                                <a:gd name="T9" fmla="*/ 13 h 13"/>
                                <a:gd name="T10" fmla="*/ 13 w 65"/>
                                <a:gd name="T11" fmla="*/ 6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52" y="6"/>
                                  </a:lnTo>
                                  <a:lnTo>
                                    <a:pt x="46" y="13"/>
                                  </a:lnTo>
                                  <a:lnTo>
                                    <a:pt x="26" y="13"/>
                                  </a:lnTo>
                                  <a:lnTo>
                                    <a:pt x="13"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886"/>
                          <wps:cNvSpPr>
                            <a:spLocks/>
                          </wps:cNvSpPr>
                          <wps:spPr bwMode="auto">
                            <a:xfrm>
                              <a:off x="4372" y="12490"/>
                              <a:ext cx="46" cy="7"/>
                            </a:xfrm>
                            <a:custGeom>
                              <a:avLst/>
                              <a:gdLst>
                                <a:gd name="T0" fmla="*/ 0 w 46"/>
                                <a:gd name="T1" fmla="*/ 0 h 7"/>
                                <a:gd name="T2" fmla="*/ 46 w 46"/>
                                <a:gd name="T3" fmla="*/ 0 h 7"/>
                                <a:gd name="T4" fmla="*/ 33 w 46"/>
                                <a:gd name="T5" fmla="*/ 7 h 7"/>
                                <a:gd name="T6" fmla="*/ 20 w 46"/>
                                <a:gd name="T7" fmla="*/ 7 h 7"/>
                                <a:gd name="T8" fmla="*/ 7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33" y="7"/>
                                  </a:lnTo>
                                  <a:lnTo>
                                    <a:pt x="20" y="7"/>
                                  </a:lnTo>
                                  <a:lnTo>
                                    <a:pt x="7"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887"/>
                          <wps:cNvSpPr>
                            <a:spLocks/>
                          </wps:cNvSpPr>
                          <wps:spPr bwMode="auto">
                            <a:xfrm>
                              <a:off x="4385" y="12497"/>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888"/>
                          <wps:cNvSpPr>
                            <a:spLocks/>
                          </wps:cNvSpPr>
                          <wps:spPr bwMode="auto">
                            <a:xfrm>
                              <a:off x="4327" y="12094"/>
                              <a:ext cx="227" cy="403"/>
                            </a:xfrm>
                            <a:custGeom>
                              <a:avLst/>
                              <a:gdLst>
                                <a:gd name="T0" fmla="*/ 227 w 227"/>
                                <a:gd name="T1" fmla="*/ 45 h 403"/>
                                <a:gd name="T2" fmla="*/ 201 w 227"/>
                                <a:gd name="T3" fmla="*/ 58 h 403"/>
                                <a:gd name="T4" fmla="*/ 182 w 227"/>
                                <a:gd name="T5" fmla="*/ 39 h 403"/>
                                <a:gd name="T6" fmla="*/ 162 w 227"/>
                                <a:gd name="T7" fmla="*/ 26 h 403"/>
                                <a:gd name="T8" fmla="*/ 130 w 227"/>
                                <a:gd name="T9" fmla="*/ 26 h 403"/>
                                <a:gd name="T10" fmla="*/ 104 w 227"/>
                                <a:gd name="T11" fmla="*/ 32 h 403"/>
                                <a:gd name="T12" fmla="*/ 78 w 227"/>
                                <a:gd name="T13" fmla="*/ 52 h 403"/>
                                <a:gd name="T14" fmla="*/ 58 w 227"/>
                                <a:gd name="T15" fmla="*/ 91 h 403"/>
                                <a:gd name="T16" fmla="*/ 45 w 227"/>
                                <a:gd name="T17" fmla="*/ 136 h 403"/>
                                <a:gd name="T18" fmla="*/ 39 w 227"/>
                                <a:gd name="T19" fmla="*/ 188 h 403"/>
                                <a:gd name="T20" fmla="*/ 39 w 227"/>
                                <a:gd name="T21" fmla="*/ 240 h 403"/>
                                <a:gd name="T22" fmla="*/ 39 w 227"/>
                                <a:gd name="T23" fmla="*/ 292 h 403"/>
                                <a:gd name="T24" fmla="*/ 45 w 227"/>
                                <a:gd name="T25" fmla="*/ 338 h 403"/>
                                <a:gd name="T26" fmla="*/ 58 w 227"/>
                                <a:gd name="T27" fmla="*/ 370 h 403"/>
                                <a:gd name="T28" fmla="*/ 71 w 227"/>
                                <a:gd name="T29" fmla="*/ 377 h 403"/>
                                <a:gd name="T30" fmla="*/ 78 w 227"/>
                                <a:gd name="T31" fmla="*/ 383 h 403"/>
                                <a:gd name="T32" fmla="*/ 91 w 227"/>
                                <a:gd name="T33" fmla="*/ 377 h 403"/>
                                <a:gd name="T34" fmla="*/ 104 w 227"/>
                                <a:gd name="T35" fmla="*/ 370 h 403"/>
                                <a:gd name="T36" fmla="*/ 104 w 227"/>
                                <a:gd name="T37" fmla="*/ 377 h 403"/>
                                <a:gd name="T38" fmla="*/ 97 w 227"/>
                                <a:gd name="T39" fmla="*/ 390 h 403"/>
                                <a:gd name="T40" fmla="*/ 84 w 227"/>
                                <a:gd name="T41" fmla="*/ 403 h 403"/>
                                <a:gd name="T42" fmla="*/ 78 w 227"/>
                                <a:gd name="T43" fmla="*/ 403 h 403"/>
                                <a:gd name="T44" fmla="*/ 65 w 227"/>
                                <a:gd name="T45" fmla="*/ 403 h 403"/>
                                <a:gd name="T46" fmla="*/ 45 w 227"/>
                                <a:gd name="T47" fmla="*/ 396 h 403"/>
                                <a:gd name="T48" fmla="*/ 26 w 227"/>
                                <a:gd name="T49" fmla="*/ 377 h 403"/>
                                <a:gd name="T50" fmla="*/ 13 w 227"/>
                                <a:gd name="T51" fmla="*/ 344 h 403"/>
                                <a:gd name="T52" fmla="*/ 0 w 227"/>
                                <a:gd name="T53" fmla="*/ 299 h 403"/>
                                <a:gd name="T54" fmla="*/ 0 w 227"/>
                                <a:gd name="T55" fmla="*/ 240 h 403"/>
                                <a:gd name="T56" fmla="*/ 0 w 227"/>
                                <a:gd name="T57" fmla="*/ 182 h 403"/>
                                <a:gd name="T58" fmla="*/ 13 w 227"/>
                                <a:gd name="T59" fmla="*/ 130 h 403"/>
                                <a:gd name="T60" fmla="*/ 26 w 227"/>
                                <a:gd name="T61" fmla="*/ 78 h 403"/>
                                <a:gd name="T62" fmla="*/ 39 w 227"/>
                                <a:gd name="T63" fmla="*/ 58 h 403"/>
                                <a:gd name="T64" fmla="*/ 52 w 227"/>
                                <a:gd name="T65" fmla="*/ 39 h 403"/>
                                <a:gd name="T66" fmla="*/ 65 w 227"/>
                                <a:gd name="T67" fmla="*/ 19 h 403"/>
                                <a:gd name="T68" fmla="*/ 84 w 227"/>
                                <a:gd name="T69" fmla="*/ 13 h 403"/>
                                <a:gd name="T70" fmla="*/ 123 w 227"/>
                                <a:gd name="T71" fmla="*/ 0 h 403"/>
                                <a:gd name="T72" fmla="*/ 162 w 227"/>
                                <a:gd name="T73" fmla="*/ 6 h 403"/>
                                <a:gd name="T74" fmla="*/ 182 w 227"/>
                                <a:gd name="T75" fmla="*/ 13 h 403"/>
                                <a:gd name="T76" fmla="*/ 201 w 227"/>
                                <a:gd name="T77" fmla="*/ 19 h 403"/>
                                <a:gd name="T78" fmla="*/ 214 w 227"/>
                                <a:gd name="T79" fmla="*/ 32 h 403"/>
                                <a:gd name="T80" fmla="*/ 227 w 227"/>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5"/>
                                  </a:moveTo>
                                  <a:lnTo>
                                    <a:pt x="201" y="58"/>
                                  </a:lnTo>
                                  <a:lnTo>
                                    <a:pt x="182" y="39"/>
                                  </a:lnTo>
                                  <a:lnTo>
                                    <a:pt x="162" y="26"/>
                                  </a:lnTo>
                                  <a:lnTo>
                                    <a:pt x="130" y="26"/>
                                  </a:lnTo>
                                  <a:lnTo>
                                    <a:pt x="104" y="32"/>
                                  </a:lnTo>
                                  <a:lnTo>
                                    <a:pt x="78" y="52"/>
                                  </a:lnTo>
                                  <a:lnTo>
                                    <a:pt x="58" y="91"/>
                                  </a:lnTo>
                                  <a:lnTo>
                                    <a:pt x="45" y="136"/>
                                  </a:lnTo>
                                  <a:lnTo>
                                    <a:pt x="39" y="188"/>
                                  </a:lnTo>
                                  <a:lnTo>
                                    <a:pt x="39" y="240"/>
                                  </a:lnTo>
                                  <a:lnTo>
                                    <a:pt x="39" y="292"/>
                                  </a:lnTo>
                                  <a:lnTo>
                                    <a:pt x="45" y="338"/>
                                  </a:lnTo>
                                  <a:lnTo>
                                    <a:pt x="58" y="370"/>
                                  </a:lnTo>
                                  <a:lnTo>
                                    <a:pt x="71" y="377"/>
                                  </a:lnTo>
                                  <a:lnTo>
                                    <a:pt x="78" y="383"/>
                                  </a:lnTo>
                                  <a:lnTo>
                                    <a:pt x="91" y="377"/>
                                  </a:lnTo>
                                  <a:lnTo>
                                    <a:pt x="104" y="370"/>
                                  </a:lnTo>
                                  <a:lnTo>
                                    <a:pt x="104" y="377"/>
                                  </a:lnTo>
                                  <a:lnTo>
                                    <a:pt x="97" y="390"/>
                                  </a:lnTo>
                                  <a:lnTo>
                                    <a:pt x="84" y="403"/>
                                  </a:lnTo>
                                  <a:lnTo>
                                    <a:pt x="78" y="403"/>
                                  </a:lnTo>
                                  <a:lnTo>
                                    <a:pt x="65" y="403"/>
                                  </a:lnTo>
                                  <a:lnTo>
                                    <a:pt x="45" y="396"/>
                                  </a:lnTo>
                                  <a:lnTo>
                                    <a:pt x="26" y="377"/>
                                  </a:lnTo>
                                  <a:lnTo>
                                    <a:pt x="13" y="344"/>
                                  </a:lnTo>
                                  <a:lnTo>
                                    <a:pt x="0" y="299"/>
                                  </a:lnTo>
                                  <a:lnTo>
                                    <a:pt x="0" y="240"/>
                                  </a:lnTo>
                                  <a:lnTo>
                                    <a:pt x="0" y="182"/>
                                  </a:lnTo>
                                  <a:lnTo>
                                    <a:pt x="13" y="130"/>
                                  </a:lnTo>
                                  <a:lnTo>
                                    <a:pt x="26" y="78"/>
                                  </a:lnTo>
                                  <a:lnTo>
                                    <a:pt x="39" y="58"/>
                                  </a:lnTo>
                                  <a:lnTo>
                                    <a:pt x="52" y="39"/>
                                  </a:lnTo>
                                  <a:lnTo>
                                    <a:pt x="65" y="19"/>
                                  </a:lnTo>
                                  <a:lnTo>
                                    <a:pt x="84" y="13"/>
                                  </a:lnTo>
                                  <a:lnTo>
                                    <a:pt x="123" y="0"/>
                                  </a:lnTo>
                                  <a:lnTo>
                                    <a:pt x="162" y="6"/>
                                  </a:lnTo>
                                  <a:lnTo>
                                    <a:pt x="182" y="13"/>
                                  </a:lnTo>
                                  <a:lnTo>
                                    <a:pt x="201" y="19"/>
                                  </a:lnTo>
                                  <a:lnTo>
                                    <a:pt x="214" y="32"/>
                                  </a:lnTo>
                                  <a:lnTo>
                                    <a:pt x="227"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889"/>
                          <wps:cNvSpPr>
                            <a:spLocks/>
                          </wps:cNvSpPr>
                          <wps:spPr bwMode="auto">
                            <a:xfrm>
                              <a:off x="4574" y="12094"/>
                              <a:ext cx="58" cy="6"/>
                            </a:xfrm>
                            <a:custGeom>
                              <a:avLst/>
                              <a:gdLst>
                                <a:gd name="T0" fmla="*/ 58 w 58"/>
                                <a:gd name="T1" fmla="*/ 6 h 6"/>
                                <a:gd name="T2" fmla="*/ 0 w 58"/>
                                <a:gd name="T3" fmla="*/ 6 h 6"/>
                                <a:gd name="T4" fmla="*/ 32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32" y="0"/>
                                  </a:lnTo>
                                  <a:lnTo>
                                    <a:pt x="58"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890"/>
                          <wps:cNvSpPr>
                            <a:spLocks/>
                          </wps:cNvSpPr>
                          <wps:spPr bwMode="auto">
                            <a:xfrm>
                              <a:off x="4554" y="12094"/>
                              <a:ext cx="104" cy="13"/>
                            </a:xfrm>
                            <a:custGeom>
                              <a:avLst/>
                              <a:gdLst>
                                <a:gd name="T0" fmla="*/ 104 w 104"/>
                                <a:gd name="T1" fmla="*/ 13 h 13"/>
                                <a:gd name="T2" fmla="*/ 0 w 104"/>
                                <a:gd name="T3" fmla="*/ 13 h 13"/>
                                <a:gd name="T4" fmla="*/ 0 w 104"/>
                                <a:gd name="T5" fmla="*/ 13 h 13"/>
                                <a:gd name="T6" fmla="*/ 26 w 104"/>
                                <a:gd name="T7" fmla="*/ 6 h 13"/>
                                <a:gd name="T8" fmla="*/ 52 w 104"/>
                                <a:gd name="T9" fmla="*/ 0 h 13"/>
                                <a:gd name="T10" fmla="*/ 78 w 104"/>
                                <a:gd name="T11" fmla="*/ 6 h 13"/>
                                <a:gd name="T12" fmla="*/ 104 w 104"/>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4" h="13">
                                  <a:moveTo>
                                    <a:pt x="104" y="13"/>
                                  </a:moveTo>
                                  <a:lnTo>
                                    <a:pt x="0" y="13"/>
                                  </a:lnTo>
                                  <a:lnTo>
                                    <a:pt x="26" y="6"/>
                                  </a:lnTo>
                                  <a:lnTo>
                                    <a:pt x="52" y="0"/>
                                  </a:lnTo>
                                  <a:lnTo>
                                    <a:pt x="78" y="6"/>
                                  </a:lnTo>
                                  <a:lnTo>
                                    <a:pt x="104"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891"/>
                          <wps:cNvSpPr>
                            <a:spLocks/>
                          </wps:cNvSpPr>
                          <wps:spPr bwMode="auto">
                            <a:xfrm>
                              <a:off x="4541" y="12100"/>
                              <a:ext cx="130" cy="13"/>
                            </a:xfrm>
                            <a:custGeom>
                              <a:avLst/>
                              <a:gdLst>
                                <a:gd name="T0" fmla="*/ 33 w 130"/>
                                <a:gd name="T1" fmla="*/ 0 h 13"/>
                                <a:gd name="T2" fmla="*/ 91 w 130"/>
                                <a:gd name="T3" fmla="*/ 0 h 13"/>
                                <a:gd name="T4" fmla="*/ 111 w 130"/>
                                <a:gd name="T5" fmla="*/ 0 h 13"/>
                                <a:gd name="T6" fmla="*/ 130 w 130"/>
                                <a:gd name="T7" fmla="*/ 13 h 13"/>
                                <a:gd name="T8" fmla="*/ 0 w 130"/>
                                <a:gd name="T9" fmla="*/ 13 h 13"/>
                                <a:gd name="T10" fmla="*/ 7 w 130"/>
                                <a:gd name="T11" fmla="*/ 7 h 13"/>
                                <a:gd name="T12" fmla="*/ 13 w 130"/>
                                <a:gd name="T13" fmla="*/ 7 h 13"/>
                                <a:gd name="T14" fmla="*/ 20 w 130"/>
                                <a:gd name="T15" fmla="*/ 0 h 13"/>
                                <a:gd name="T16" fmla="*/ 33 w 130"/>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13">
                                  <a:moveTo>
                                    <a:pt x="33" y="0"/>
                                  </a:moveTo>
                                  <a:lnTo>
                                    <a:pt x="91" y="0"/>
                                  </a:lnTo>
                                  <a:lnTo>
                                    <a:pt x="111" y="0"/>
                                  </a:lnTo>
                                  <a:lnTo>
                                    <a:pt x="130"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2"/>
                          <wps:cNvSpPr>
                            <a:spLocks/>
                          </wps:cNvSpPr>
                          <wps:spPr bwMode="auto">
                            <a:xfrm>
                              <a:off x="4535" y="12107"/>
                              <a:ext cx="143" cy="13"/>
                            </a:xfrm>
                            <a:custGeom>
                              <a:avLst/>
                              <a:gdLst>
                                <a:gd name="T0" fmla="*/ 19 w 143"/>
                                <a:gd name="T1" fmla="*/ 0 h 13"/>
                                <a:gd name="T2" fmla="*/ 123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3"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893"/>
                          <wps:cNvSpPr>
                            <a:spLocks/>
                          </wps:cNvSpPr>
                          <wps:spPr bwMode="auto">
                            <a:xfrm>
                              <a:off x="4528" y="12113"/>
                              <a:ext cx="156" cy="13"/>
                            </a:xfrm>
                            <a:custGeom>
                              <a:avLst/>
                              <a:gdLst>
                                <a:gd name="T0" fmla="*/ 13 w 156"/>
                                <a:gd name="T1" fmla="*/ 0 h 13"/>
                                <a:gd name="T2" fmla="*/ 143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43"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894"/>
                          <wps:cNvSpPr>
                            <a:spLocks/>
                          </wps:cNvSpPr>
                          <wps:spPr bwMode="auto">
                            <a:xfrm>
                              <a:off x="4522"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0 h 13"/>
                                <a:gd name="T12" fmla="*/ 91 w 169"/>
                                <a:gd name="T13" fmla="*/ 0 h 13"/>
                                <a:gd name="T14" fmla="*/ 71 w 169"/>
                                <a:gd name="T15" fmla="*/ 0 h 13"/>
                                <a:gd name="T16" fmla="*/ 52 w 169"/>
                                <a:gd name="T17" fmla="*/ 6 h 13"/>
                                <a:gd name="T18" fmla="*/ 45 w 169"/>
                                <a:gd name="T19" fmla="*/ 6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0"/>
                                  </a:lnTo>
                                  <a:lnTo>
                                    <a:pt x="91" y="0"/>
                                  </a:lnTo>
                                  <a:lnTo>
                                    <a:pt x="71" y="0"/>
                                  </a:lnTo>
                                  <a:lnTo>
                                    <a:pt x="52" y="6"/>
                                  </a:lnTo>
                                  <a:lnTo>
                                    <a:pt x="45"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895"/>
                          <wps:cNvSpPr>
                            <a:spLocks noEditPoints="1"/>
                          </wps:cNvSpPr>
                          <wps:spPr bwMode="auto">
                            <a:xfrm>
                              <a:off x="4515" y="12126"/>
                              <a:ext cx="182" cy="13"/>
                            </a:xfrm>
                            <a:custGeom>
                              <a:avLst/>
                              <a:gdLst>
                                <a:gd name="T0" fmla="*/ 13 w 182"/>
                                <a:gd name="T1" fmla="*/ 0 h 13"/>
                                <a:gd name="T2" fmla="*/ 59 w 182"/>
                                <a:gd name="T3" fmla="*/ 0 h 13"/>
                                <a:gd name="T4" fmla="*/ 59 w 182"/>
                                <a:gd name="T5" fmla="*/ 0 h 13"/>
                                <a:gd name="T6" fmla="*/ 59 w 182"/>
                                <a:gd name="T7" fmla="*/ 0 h 13"/>
                                <a:gd name="T8" fmla="*/ 52 w 182"/>
                                <a:gd name="T9" fmla="*/ 7 h 13"/>
                                <a:gd name="T10" fmla="*/ 46 w 182"/>
                                <a:gd name="T11" fmla="*/ 13 h 13"/>
                                <a:gd name="T12" fmla="*/ 0 w 182"/>
                                <a:gd name="T13" fmla="*/ 13 h 13"/>
                                <a:gd name="T14" fmla="*/ 7 w 182"/>
                                <a:gd name="T15" fmla="*/ 7 h 13"/>
                                <a:gd name="T16" fmla="*/ 13 w 182"/>
                                <a:gd name="T17" fmla="*/ 0 h 13"/>
                                <a:gd name="T18" fmla="*/ 117 w 182"/>
                                <a:gd name="T19" fmla="*/ 0 h 13"/>
                                <a:gd name="T20" fmla="*/ 169 w 182"/>
                                <a:gd name="T21" fmla="*/ 0 h 13"/>
                                <a:gd name="T22" fmla="*/ 176 w 182"/>
                                <a:gd name="T23" fmla="*/ 7 h 13"/>
                                <a:gd name="T24" fmla="*/ 182 w 182"/>
                                <a:gd name="T25" fmla="*/ 13 h 13"/>
                                <a:gd name="T26" fmla="*/ 143 w 182"/>
                                <a:gd name="T27" fmla="*/ 13 h 13"/>
                                <a:gd name="T28" fmla="*/ 130 w 182"/>
                                <a:gd name="T29" fmla="*/ 0 h 13"/>
                                <a:gd name="T30" fmla="*/ 117 w 182"/>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 h="13">
                                  <a:moveTo>
                                    <a:pt x="13" y="0"/>
                                  </a:moveTo>
                                  <a:lnTo>
                                    <a:pt x="59" y="0"/>
                                  </a:lnTo>
                                  <a:lnTo>
                                    <a:pt x="52" y="7"/>
                                  </a:lnTo>
                                  <a:lnTo>
                                    <a:pt x="46" y="13"/>
                                  </a:lnTo>
                                  <a:lnTo>
                                    <a:pt x="0" y="13"/>
                                  </a:lnTo>
                                  <a:lnTo>
                                    <a:pt x="7" y="7"/>
                                  </a:lnTo>
                                  <a:lnTo>
                                    <a:pt x="13" y="0"/>
                                  </a:lnTo>
                                  <a:close/>
                                  <a:moveTo>
                                    <a:pt x="117" y="0"/>
                                  </a:moveTo>
                                  <a:lnTo>
                                    <a:pt x="169" y="0"/>
                                  </a:lnTo>
                                  <a:lnTo>
                                    <a:pt x="176" y="7"/>
                                  </a:lnTo>
                                  <a:lnTo>
                                    <a:pt x="182" y="13"/>
                                  </a:lnTo>
                                  <a:lnTo>
                                    <a:pt x="143"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896"/>
                          <wps:cNvSpPr>
                            <a:spLocks noEditPoints="1"/>
                          </wps:cNvSpPr>
                          <wps:spPr bwMode="auto">
                            <a:xfrm>
                              <a:off x="4515" y="12133"/>
                              <a:ext cx="182" cy="13"/>
                            </a:xfrm>
                            <a:custGeom>
                              <a:avLst/>
                              <a:gdLst>
                                <a:gd name="T0" fmla="*/ 7 w 182"/>
                                <a:gd name="T1" fmla="*/ 0 h 13"/>
                                <a:gd name="T2" fmla="*/ 52 w 182"/>
                                <a:gd name="T3" fmla="*/ 0 h 13"/>
                                <a:gd name="T4" fmla="*/ 46 w 182"/>
                                <a:gd name="T5" fmla="*/ 6 h 13"/>
                                <a:gd name="T6" fmla="*/ 39 w 182"/>
                                <a:gd name="T7" fmla="*/ 13 h 13"/>
                                <a:gd name="T8" fmla="*/ 0 w 182"/>
                                <a:gd name="T9" fmla="*/ 13 h 13"/>
                                <a:gd name="T10" fmla="*/ 0 w 182"/>
                                <a:gd name="T11" fmla="*/ 6 h 13"/>
                                <a:gd name="T12" fmla="*/ 7 w 182"/>
                                <a:gd name="T13" fmla="*/ 0 h 13"/>
                                <a:gd name="T14" fmla="*/ 130 w 182"/>
                                <a:gd name="T15" fmla="*/ 0 h 13"/>
                                <a:gd name="T16" fmla="*/ 176 w 182"/>
                                <a:gd name="T17" fmla="*/ 0 h 13"/>
                                <a:gd name="T18" fmla="*/ 182 w 182"/>
                                <a:gd name="T19" fmla="*/ 0 h 13"/>
                                <a:gd name="T20" fmla="*/ 182 w 182"/>
                                <a:gd name="T21" fmla="*/ 6 h 13"/>
                                <a:gd name="T22" fmla="*/ 176 w 182"/>
                                <a:gd name="T23" fmla="*/ 13 h 13"/>
                                <a:gd name="T24" fmla="*/ 150 w 182"/>
                                <a:gd name="T25" fmla="*/ 13 h 13"/>
                                <a:gd name="T26" fmla="*/ 143 w 182"/>
                                <a:gd name="T27" fmla="*/ 6 h 13"/>
                                <a:gd name="T28" fmla="*/ 130 w 182"/>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2" h="13">
                                  <a:moveTo>
                                    <a:pt x="7" y="0"/>
                                  </a:moveTo>
                                  <a:lnTo>
                                    <a:pt x="52" y="0"/>
                                  </a:lnTo>
                                  <a:lnTo>
                                    <a:pt x="46" y="6"/>
                                  </a:lnTo>
                                  <a:lnTo>
                                    <a:pt x="39" y="13"/>
                                  </a:lnTo>
                                  <a:lnTo>
                                    <a:pt x="0" y="13"/>
                                  </a:lnTo>
                                  <a:lnTo>
                                    <a:pt x="0" y="6"/>
                                  </a:lnTo>
                                  <a:lnTo>
                                    <a:pt x="7" y="0"/>
                                  </a:lnTo>
                                  <a:close/>
                                  <a:moveTo>
                                    <a:pt x="130" y="0"/>
                                  </a:moveTo>
                                  <a:lnTo>
                                    <a:pt x="176" y="0"/>
                                  </a:lnTo>
                                  <a:lnTo>
                                    <a:pt x="182" y="0"/>
                                  </a:lnTo>
                                  <a:lnTo>
                                    <a:pt x="182" y="6"/>
                                  </a:lnTo>
                                  <a:lnTo>
                                    <a:pt x="176" y="13"/>
                                  </a:lnTo>
                                  <a:lnTo>
                                    <a:pt x="150" y="13"/>
                                  </a:lnTo>
                                  <a:lnTo>
                                    <a:pt x="143" y="6"/>
                                  </a:lnTo>
                                  <a:lnTo>
                                    <a:pt x="130"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897"/>
                          <wps:cNvSpPr>
                            <a:spLocks noEditPoints="1"/>
                          </wps:cNvSpPr>
                          <wps:spPr bwMode="auto">
                            <a:xfrm>
                              <a:off x="4509" y="12139"/>
                              <a:ext cx="188" cy="13"/>
                            </a:xfrm>
                            <a:custGeom>
                              <a:avLst/>
                              <a:gdLst>
                                <a:gd name="T0" fmla="*/ 6 w 188"/>
                                <a:gd name="T1" fmla="*/ 0 h 13"/>
                                <a:gd name="T2" fmla="*/ 52 w 188"/>
                                <a:gd name="T3" fmla="*/ 0 h 13"/>
                                <a:gd name="T4" fmla="*/ 45 w 188"/>
                                <a:gd name="T5" fmla="*/ 7 h 13"/>
                                <a:gd name="T6" fmla="*/ 39 w 188"/>
                                <a:gd name="T7" fmla="*/ 13 h 13"/>
                                <a:gd name="T8" fmla="*/ 0 w 188"/>
                                <a:gd name="T9" fmla="*/ 13 h 13"/>
                                <a:gd name="T10" fmla="*/ 6 w 188"/>
                                <a:gd name="T11" fmla="*/ 7 h 13"/>
                                <a:gd name="T12" fmla="*/ 6 w 188"/>
                                <a:gd name="T13" fmla="*/ 0 h 13"/>
                                <a:gd name="T14" fmla="*/ 149 w 188"/>
                                <a:gd name="T15" fmla="*/ 0 h 13"/>
                                <a:gd name="T16" fmla="*/ 188 w 188"/>
                                <a:gd name="T17" fmla="*/ 0 h 13"/>
                                <a:gd name="T18" fmla="*/ 188 w 188"/>
                                <a:gd name="T19" fmla="*/ 0 h 13"/>
                                <a:gd name="T20" fmla="*/ 188 w 188"/>
                                <a:gd name="T21" fmla="*/ 0 h 13"/>
                                <a:gd name="T22" fmla="*/ 175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52" y="0"/>
                                  </a:lnTo>
                                  <a:lnTo>
                                    <a:pt x="45" y="7"/>
                                  </a:lnTo>
                                  <a:lnTo>
                                    <a:pt x="39" y="13"/>
                                  </a:lnTo>
                                  <a:lnTo>
                                    <a:pt x="0" y="13"/>
                                  </a:lnTo>
                                  <a:lnTo>
                                    <a:pt x="6" y="7"/>
                                  </a:lnTo>
                                  <a:lnTo>
                                    <a:pt x="6" y="0"/>
                                  </a:lnTo>
                                  <a:close/>
                                  <a:moveTo>
                                    <a:pt x="149" y="0"/>
                                  </a:moveTo>
                                  <a:lnTo>
                                    <a:pt x="188" y="0"/>
                                  </a:lnTo>
                                  <a:lnTo>
                                    <a:pt x="175"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898"/>
                          <wps:cNvSpPr>
                            <a:spLocks noEditPoints="1"/>
                          </wps:cNvSpPr>
                          <wps:spPr bwMode="auto">
                            <a:xfrm>
                              <a:off x="4502" y="12146"/>
                              <a:ext cx="189" cy="13"/>
                            </a:xfrm>
                            <a:custGeom>
                              <a:avLst/>
                              <a:gdLst>
                                <a:gd name="T0" fmla="*/ 13 w 189"/>
                                <a:gd name="T1" fmla="*/ 0 h 13"/>
                                <a:gd name="T2" fmla="*/ 52 w 189"/>
                                <a:gd name="T3" fmla="*/ 0 h 13"/>
                                <a:gd name="T4" fmla="*/ 46 w 189"/>
                                <a:gd name="T5" fmla="*/ 6 h 13"/>
                                <a:gd name="T6" fmla="*/ 46 w 189"/>
                                <a:gd name="T7" fmla="*/ 13 h 13"/>
                                <a:gd name="T8" fmla="*/ 0 w 189"/>
                                <a:gd name="T9" fmla="*/ 13 h 13"/>
                                <a:gd name="T10" fmla="*/ 7 w 189"/>
                                <a:gd name="T11" fmla="*/ 6 h 13"/>
                                <a:gd name="T12" fmla="*/ 13 w 189"/>
                                <a:gd name="T13" fmla="*/ 0 h 13"/>
                                <a:gd name="T14" fmla="*/ 163 w 189"/>
                                <a:gd name="T15" fmla="*/ 0 h 13"/>
                                <a:gd name="T16" fmla="*/ 189 w 189"/>
                                <a:gd name="T17" fmla="*/ 0 h 13"/>
                                <a:gd name="T18" fmla="*/ 176 w 189"/>
                                <a:gd name="T19" fmla="*/ 6 h 13"/>
                                <a:gd name="T20" fmla="*/ 169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13" y="0"/>
                                  </a:moveTo>
                                  <a:lnTo>
                                    <a:pt x="52" y="0"/>
                                  </a:lnTo>
                                  <a:lnTo>
                                    <a:pt x="46" y="6"/>
                                  </a:lnTo>
                                  <a:lnTo>
                                    <a:pt x="46" y="13"/>
                                  </a:lnTo>
                                  <a:lnTo>
                                    <a:pt x="0" y="13"/>
                                  </a:lnTo>
                                  <a:lnTo>
                                    <a:pt x="7" y="6"/>
                                  </a:lnTo>
                                  <a:lnTo>
                                    <a:pt x="13" y="0"/>
                                  </a:lnTo>
                                  <a:close/>
                                  <a:moveTo>
                                    <a:pt x="163" y="0"/>
                                  </a:moveTo>
                                  <a:lnTo>
                                    <a:pt x="189" y="0"/>
                                  </a:lnTo>
                                  <a:lnTo>
                                    <a:pt x="176" y="6"/>
                                  </a:lnTo>
                                  <a:lnTo>
                                    <a:pt x="169" y="0"/>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899"/>
                          <wps:cNvSpPr>
                            <a:spLocks noEditPoints="1"/>
                          </wps:cNvSpPr>
                          <wps:spPr bwMode="auto">
                            <a:xfrm>
                              <a:off x="4502" y="12152"/>
                              <a:ext cx="182" cy="13"/>
                            </a:xfrm>
                            <a:custGeom>
                              <a:avLst/>
                              <a:gdLst>
                                <a:gd name="T0" fmla="*/ 7 w 182"/>
                                <a:gd name="T1" fmla="*/ 0 h 13"/>
                                <a:gd name="T2" fmla="*/ 46 w 182"/>
                                <a:gd name="T3" fmla="*/ 0 h 13"/>
                                <a:gd name="T4" fmla="*/ 46 w 182"/>
                                <a:gd name="T5" fmla="*/ 7 h 13"/>
                                <a:gd name="T6" fmla="*/ 39 w 182"/>
                                <a:gd name="T7" fmla="*/ 13 h 13"/>
                                <a:gd name="T8" fmla="*/ 0 w 182"/>
                                <a:gd name="T9" fmla="*/ 13 h 13"/>
                                <a:gd name="T10" fmla="*/ 0 w 182"/>
                                <a:gd name="T11" fmla="*/ 7 h 13"/>
                                <a:gd name="T12" fmla="*/ 7 w 182"/>
                                <a:gd name="T13" fmla="*/ 0 h 13"/>
                                <a:gd name="T14" fmla="*/ 169 w 182"/>
                                <a:gd name="T15" fmla="*/ 0 h 13"/>
                                <a:gd name="T16" fmla="*/ 182 w 182"/>
                                <a:gd name="T17" fmla="*/ 0 h 13"/>
                                <a:gd name="T18" fmla="*/ 176 w 182"/>
                                <a:gd name="T19" fmla="*/ 0 h 13"/>
                                <a:gd name="T20" fmla="*/ 169 w 182"/>
                                <a:gd name="T21" fmla="*/ 0 h 13"/>
                                <a:gd name="T22" fmla="*/ 169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7" y="0"/>
                                  </a:moveTo>
                                  <a:lnTo>
                                    <a:pt x="46" y="0"/>
                                  </a:lnTo>
                                  <a:lnTo>
                                    <a:pt x="46" y="7"/>
                                  </a:lnTo>
                                  <a:lnTo>
                                    <a:pt x="39" y="13"/>
                                  </a:lnTo>
                                  <a:lnTo>
                                    <a:pt x="0" y="13"/>
                                  </a:lnTo>
                                  <a:lnTo>
                                    <a:pt x="0" y="7"/>
                                  </a:lnTo>
                                  <a:lnTo>
                                    <a:pt x="7" y="0"/>
                                  </a:lnTo>
                                  <a:close/>
                                  <a:moveTo>
                                    <a:pt x="169" y="0"/>
                                  </a:moveTo>
                                  <a:lnTo>
                                    <a:pt x="182" y="0"/>
                                  </a:lnTo>
                                  <a:lnTo>
                                    <a:pt x="176" y="0"/>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900"/>
                          <wps:cNvSpPr>
                            <a:spLocks/>
                          </wps:cNvSpPr>
                          <wps:spPr bwMode="auto">
                            <a:xfrm>
                              <a:off x="4496" y="12159"/>
                              <a:ext cx="52" cy="13"/>
                            </a:xfrm>
                            <a:custGeom>
                              <a:avLst/>
                              <a:gdLst>
                                <a:gd name="T0" fmla="*/ 6 w 52"/>
                                <a:gd name="T1" fmla="*/ 0 h 13"/>
                                <a:gd name="T2" fmla="*/ 52 w 52"/>
                                <a:gd name="T3" fmla="*/ 0 h 13"/>
                                <a:gd name="T4" fmla="*/ 45 w 52"/>
                                <a:gd name="T5" fmla="*/ 6 h 13"/>
                                <a:gd name="T6" fmla="*/ 45 w 52"/>
                                <a:gd name="T7" fmla="*/ 13 h 13"/>
                                <a:gd name="T8" fmla="*/ 0 w 52"/>
                                <a:gd name="T9" fmla="*/ 13 h 13"/>
                                <a:gd name="T10" fmla="*/ 6 w 52"/>
                                <a:gd name="T11" fmla="*/ 6 h 13"/>
                                <a:gd name="T12" fmla="*/ 6 w 5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2" h="13">
                                  <a:moveTo>
                                    <a:pt x="6" y="0"/>
                                  </a:moveTo>
                                  <a:lnTo>
                                    <a:pt x="52" y="0"/>
                                  </a:lnTo>
                                  <a:lnTo>
                                    <a:pt x="45" y="6"/>
                                  </a:lnTo>
                                  <a:lnTo>
                                    <a:pt x="45"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901"/>
                          <wps:cNvSpPr>
                            <a:spLocks/>
                          </wps:cNvSpPr>
                          <wps:spPr bwMode="auto">
                            <a:xfrm>
                              <a:off x="4496"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02"/>
                          <wps:cNvSpPr>
                            <a:spLocks/>
                          </wps:cNvSpPr>
                          <wps:spPr bwMode="auto">
                            <a:xfrm>
                              <a:off x="4496" y="12172"/>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903"/>
                          <wps:cNvSpPr>
                            <a:spLocks/>
                          </wps:cNvSpPr>
                          <wps:spPr bwMode="auto">
                            <a:xfrm>
                              <a:off x="4489"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904"/>
                          <wps:cNvSpPr>
                            <a:spLocks/>
                          </wps:cNvSpPr>
                          <wps:spPr bwMode="auto">
                            <a:xfrm>
                              <a:off x="4489"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905"/>
                          <wps:cNvSpPr>
                            <a:spLocks/>
                          </wps:cNvSpPr>
                          <wps:spPr bwMode="auto">
                            <a:xfrm>
                              <a:off x="4489"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906"/>
                          <wps:cNvSpPr>
                            <a:spLocks/>
                          </wps:cNvSpPr>
                          <wps:spPr bwMode="auto">
                            <a:xfrm>
                              <a:off x="4483"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907"/>
                          <wps:cNvSpPr>
                            <a:spLocks/>
                          </wps:cNvSpPr>
                          <wps:spPr bwMode="auto">
                            <a:xfrm>
                              <a:off x="4483" y="12204"/>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908"/>
                          <wps:cNvSpPr>
                            <a:spLocks/>
                          </wps:cNvSpPr>
                          <wps:spPr bwMode="auto">
                            <a:xfrm>
                              <a:off x="4483"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909"/>
                          <wps:cNvSpPr>
                            <a:spLocks/>
                          </wps:cNvSpPr>
                          <wps:spPr bwMode="auto">
                            <a:xfrm>
                              <a:off x="4483"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910"/>
                          <wps:cNvSpPr>
                            <a:spLocks/>
                          </wps:cNvSpPr>
                          <wps:spPr bwMode="auto">
                            <a:xfrm>
                              <a:off x="4476" y="12224"/>
                              <a:ext cx="46" cy="6"/>
                            </a:xfrm>
                            <a:custGeom>
                              <a:avLst/>
                              <a:gdLst>
                                <a:gd name="T0" fmla="*/ 7 w 46"/>
                                <a:gd name="T1" fmla="*/ 0 h 6"/>
                                <a:gd name="T2" fmla="*/ 46 w 46"/>
                                <a:gd name="T3" fmla="*/ 0 h 6"/>
                                <a:gd name="T4" fmla="*/ 46 w 46"/>
                                <a:gd name="T5" fmla="*/ 0 h 6"/>
                                <a:gd name="T6" fmla="*/ 39 w 46"/>
                                <a:gd name="T7" fmla="*/ 6 h 6"/>
                                <a:gd name="T8" fmla="*/ 0 w 46"/>
                                <a:gd name="T9" fmla="*/ 6 h 6"/>
                                <a:gd name="T10" fmla="*/ 7 w 46"/>
                                <a:gd name="T11" fmla="*/ 0 h 6"/>
                                <a:gd name="T12" fmla="*/ 7 w 46"/>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46" h="6">
                                  <a:moveTo>
                                    <a:pt x="7" y="0"/>
                                  </a:moveTo>
                                  <a:lnTo>
                                    <a:pt x="46" y="0"/>
                                  </a:lnTo>
                                  <a:lnTo>
                                    <a:pt x="39" y="6"/>
                                  </a:lnTo>
                                  <a:lnTo>
                                    <a:pt x="0"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911"/>
                          <wps:cNvSpPr>
                            <a:spLocks/>
                          </wps:cNvSpPr>
                          <wps:spPr bwMode="auto">
                            <a:xfrm>
                              <a:off x="4476" y="12230"/>
                              <a:ext cx="46" cy="7"/>
                            </a:xfrm>
                            <a:custGeom>
                              <a:avLst/>
                              <a:gdLst>
                                <a:gd name="T0" fmla="*/ 7 w 46"/>
                                <a:gd name="T1" fmla="*/ 0 h 7"/>
                                <a:gd name="T2" fmla="*/ 46 w 46"/>
                                <a:gd name="T3" fmla="*/ 0 h 7"/>
                                <a:gd name="T4" fmla="*/ 39 w 46"/>
                                <a:gd name="T5" fmla="*/ 0 h 7"/>
                                <a:gd name="T6" fmla="*/ 39 w 46"/>
                                <a:gd name="T7" fmla="*/ 7 h 7"/>
                                <a:gd name="T8" fmla="*/ 0 w 46"/>
                                <a:gd name="T9" fmla="*/ 7 h 7"/>
                                <a:gd name="T10" fmla="*/ 0 w 46"/>
                                <a:gd name="T11" fmla="*/ 0 h 7"/>
                                <a:gd name="T12" fmla="*/ 7 w 46"/>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46" h="7">
                                  <a:moveTo>
                                    <a:pt x="7" y="0"/>
                                  </a:moveTo>
                                  <a:lnTo>
                                    <a:pt x="46" y="0"/>
                                  </a:lnTo>
                                  <a:lnTo>
                                    <a:pt x="39" y="0"/>
                                  </a:lnTo>
                                  <a:lnTo>
                                    <a:pt x="39" y="7"/>
                                  </a:lnTo>
                                  <a:lnTo>
                                    <a:pt x="0" y="7"/>
                                  </a:lnTo>
                                  <a:lnTo>
                                    <a:pt x="0" y="0"/>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912"/>
                          <wps:cNvSpPr>
                            <a:spLocks/>
                          </wps:cNvSpPr>
                          <wps:spPr bwMode="auto">
                            <a:xfrm>
                              <a:off x="4476"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913"/>
                          <wps:cNvSpPr>
                            <a:spLocks/>
                          </wps:cNvSpPr>
                          <wps:spPr bwMode="auto">
                            <a:xfrm>
                              <a:off x="4476"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914"/>
                          <wps:cNvSpPr>
                            <a:spLocks/>
                          </wps:cNvSpPr>
                          <wps:spPr bwMode="auto">
                            <a:xfrm>
                              <a:off x="4476"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915"/>
                          <wps:cNvSpPr>
                            <a:spLocks/>
                          </wps:cNvSpPr>
                          <wps:spPr bwMode="auto">
                            <a:xfrm>
                              <a:off x="4476"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916"/>
                          <wps:cNvSpPr>
                            <a:spLocks/>
                          </wps:cNvSpPr>
                          <wps:spPr bwMode="auto">
                            <a:xfrm>
                              <a:off x="4470" y="12256"/>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917"/>
                          <wps:cNvSpPr>
                            <a:spLocks/>
                          </wps:cNvSpPr>
                          <wps:spPr bwMode="auto">
                            <a:xfrm>
                              <a:off x="4470" y="12263"/>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918"/>
                          <wps:cNvSpPr>
                            <a:spLocks/>
                          </wps:cNvSpPr>
                          <wps:spPr bwMode="auto">
                            <a:xfrm>
                              <a:off x="4470" y="12269"/>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919"/>
                          <wps:cNvSpPr>
                            <a:spLocks/>
                          </wps:cNvSpPr>
                          <wps:spPr bwMode="auto">
                            <a:xfrm>
                              <a:off x="4470"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920"/>
                          <wps:cNvSpPr>
                            <a:spLocks/>
                          </wps:cNvSpPr>
                          <wps:spPr bwMode="auto">
                            <a:xfrm>
                              <a:off x="4470"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921"/>
                          <wps:cNvSpPr>
                            <a:spLocks/>
                          </wps:cNvSpPr>
                          <wps:spPr bwMode="auto">
                            <a:xfrm>
                              <a:off x="4470"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922"/>
                          <wps:cNvSpPr>
                            <a:spLocks/>
                          </wps:cNvSpPr>
                          <wps:spPr bwMode="auto">
                            <a:xfrm>
                              <a:off x="4470"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923"/>
                          <wps:cNvSpPr>
                            <a:spLocks/>
                          </wps:cNvSpPr>
                          <wps:spPr bwMode="auto">
                            <a:xfrm>
                              <a:off x="4470"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924"/>
                          <wps:cNvSpPr>
                            <a:spLocks/>
                          </wps:cNvSpPr>
                          <wps:spPr bwMode="auto">
                            <a:xfrm>
                              <a:off x="4470"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925"/>
                          <wps:cNvSpPr>
                            <a:spLocks/>
                          </wps:cNvSpPr>
                          <wps:spPr bwMode="auto">
                            <a:xfrm>
                              <a:off x="4470"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926"/>
                          <wps:cNvSpPr>
                            <a:spLocks/>
                          </wps:cNvSpPr>
                          <wps:spPr bwMode="auto">
                            <a:xfrm>
                              <a:off x="4470"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927"/>
                          <wps:cNvSpPr>
                            <a:spLocks/>
                          </wps:cNvSpPr>
                          <wps:spPr bwMode="auto">
                            <a:xfrm>
                              <a:off x="4470"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928"/>
                          <wps:cNvSpPr>
                            <a:spLocks/>
                          </wps:cNvSpPr>
                          <wps:spPr bwMode="auto">
                            <a:xfrm>
                              <a:off x="4470"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929"/>
                          <wps:cNvSpPr>
                            <a:spLocks/>
                          </wps:cNvSpPr>
                          <wps:spPr bwMode="auto">
                            <a:xfrm>
                              <a:off x="4470"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930"/>
                          <wps:cNvSpPr>
                            <a:spLocks/>
                          </wps:cNvSpPr>
                          <wps:spPr bwMode="auto">
                            <a:xfrm>
                              <a:off x="4470"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931"/>
                          <wps:cNvSpPr>
                            <a:spLocks/>
                          </wps:cNvSpPr>
                          <wps:spPr bwMode="auto">
                            <a:xfrm>
                              <a:off x="4470"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932"/>
                          <wps:cNvSpPr>
                            <a:spLocks/>
                          </wps:cNvSpPr>
                          <wps:spPr bwMode="auto">
                            <a:xfrm>
                              <a:off x="4470"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933"/>
                          <wps:cNvSpPr>
                            <a:spLocks/>
                          </wps:cNvSpPr>
                          <wps:spPr bwMode="auto">
                            <a:xfrm>
                              <a:off x="4470"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934"/>
                          <wps:cNvSpPr>
                            <a:spLocks/>
                          </wps:cNvSpPr>
                          <wps:spPr bwMode="auto">
                            <a:xfrm>
                              <a:off x="4470" y="12373"/>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935"/>
                          <wps:cNvSpPr>
                            <a:spLocks/>
                          </wps:cNvSpPr>
                          <wps:spPr bwMode="auto">
                            <a:xfrm>
                              <a:off x="4470" y="12380"/>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6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6"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936"/>
                          <wps:cNvSpPr>
                            <a:spLocks/>
                          </wps:cNvSpPr>
                          <wps:spPr bwMode="auto">
                            <a:xfrm>
                              <a:off x="4476" y="12386"/>
                              <a:ext cx="39" cy="13"/>
                            </a:xfrm>
                            <a:custGeom>
                              <a:avLst/>
                              <a:gdLst>
                                <a:gd name="T0" fmla="*/ 0 w 39"/>
                                <a:gd name="T1" fmla="*/ 0 h 13"/>
                                <a:gd name="T2" fmla="*/ 33 w 39"/>
                                <a:gd name="T3" fmla="*/ 0 h 13"/>
                                <a:gd name="T4" fmla="*/ 33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937"/>
                          <wps:cNvSpPr>
                            <a:spLocks/>
                          </wps:cNvSpPr>
                          <wps:spPr bwMode="auto">
                            <a:xfrm>
                              <a:off x="4476" y="12393"/>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938"/>
                          <wps:cNvSpPr>
                            <a:spLocks/>
                          </wps:cNvSpPr>
                          <wps:spPr bwMode="auto">
                            <a:xfrm>
                              <a:off x="4476"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939"/>
                          <wps:cNvSpPr>
                            <a:spLocks/>
                          </wps:cNvSpPr>
                          <wps:spPr bwMode="auto">
                            <a:xfrm>
                              <a:off x="4476"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940"/>
                          <wps:cNvSpPr>
                            <a:spLocks/>
                          </wps:cNvSpPr>
                          <wps:spPr bwMode="auto">
                            <a:xfrm>
                              <a:off x="4476" y="12412"/>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941"/>
                          <wps:cNvSpPr>
                            <a:spLocks/>
                          </wps:cNvSpPr>
                          <wps:spPr bwMode="auto">
                            <a:xfrm>
                              <a:off x="4476"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942"/>
                          <wps:cNvSpPr>
                            <a:spLocks/>
                          </wps:cNvSpPr>
                          <wps:spPr bwMode="auto">
                            <a:xfrm>
                              <a:off x="4483" y="12425"/>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943"/>
                          <wps:cNvSpPr>
                            <a:spLocks/>
                          </wps:cNvSpPr>
                          <wps:spPr bwMode="auto">
                            <a:xfrm>
                              <a:off x="4483" y="12432"/>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944"/>
                          <wps:cNvSpPr>
                            <a:spLocks/>
                          </wps:cNvSpPr>
                          <wps:spPr bwMode="auto">
                            <a:xfrm>
                              <a:off x="4483" y="12438"/>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945"/>
                          <wps:cNvSpPr>
                            <a:spLocks/>
                          </wps:cNvSpPr>
                          <wps:spPr bwMode="auto">
                            <a:xfrm>
                              <a:off x="4489" y="12445"/>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946"/>
                          <wps:cNvSpPr>
                            <a:spLocks noEditPoints="1"/>
                          </wps:cNvSpPr>
                          <wps:spPr bwMode="auto">
                            <a:xfrm>
                              <a:off x="4489" y="12451"/>
                              <a:ext cx="85" cy="13"/>
                            </a:xfrm>
                            <a:custGeom>
                              <a:avLst/>
                              <a:gdLst>
                                <a:gd name="T0" fmla="*/ 0 w 85"/>
                                <a:gd name="T1" fmla="*/ 0 h 13"/>
                                <a:gd name="T2" fmla="*/ 39 w 85"/>
                                <a:gd name="T3" fmla="*/ 0 h 13"/>
                                <a:gd name="T4" fmla="*/ 39 w 85"/>
                                <a:gd name="T5" fmla="*/ 7 h 13"/>
                                <a:gd name="T6" fmla="*/ 46 w 85"/>
                                <a:gd name="T7" fmla="*/ 13 h 13"/>
                                <a:gd name="T8" fmla="*/ 46 w 85"/>
                                <a:gd name="T9" fmla="*/ 13 h 13"/>
                                <a:gd name="T10" fmla="*/ 46 w 85"/>
                                <a:gd name="T11" fmla="*/ 13 h 13"/>
                                <a:gd name="T12" fmla="*/ 7 w 85"/>
                                <a:gd name="T13" fmla="*/ 13 h 13"/>
                                <a:gd name="T14" fmla="*/ 0 w 85"/>
                                <a:gd name="T15" fmla="*/ 7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7"/>
                                  </a:lnTo>
                                  <a:lnTo>
                                    <a:pt x="46" y="13"/>
                                  </a:lnTo>
                                  <a:lnTo>
                                    <a:pt x="7" y="13"/>
                                  </a:lnTo>
                                  <a:lnTo>
                                    <a:pt x="0" y="7"/>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947"/>
                          <wps:cNvSpPr>
                            <a:spLocks noEditPoints="1"/>
                          </wps:cNvSpPr>
                          <wps:spPr bwMode="auto">
                            <a:xfrm>
                              <a:off x="4489"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13 h 13"/>
                                <a:gd name="T10" fmla="*/ 52 w 85"/>
                                <a:gd name="T11" fmla="*/ 13 h 13"/>
                                <a:gd name="T12" fmla="*/ 7 w 85"/>
                                <a:gd name="T13" fmla="*/ 13 h 13"/>
                                <a:gd name="T14" fmla="*/ 7 w 85"/>
                                <a:gd name="T15" fmla="*/ 6 h 13"/>
                                <a:gd name="T16" fmla="*/ 0 w 85"/>
                                <a:gd name="T17" fmla="*/ 0 h 13"/>
                                <a:gd name="T18" fmla="*/ 85 w 85"/>
                                <a:gd name="T19" fmla="*/ 13 h 13"/>
                                <a:gd name="T20" fmla="*/ 78 w 85"/>
                                <a:gd name="T21" fmla="*/ 13 h 13"/>
                                <a:gd name="T22" fmla="*/ 85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6"/>
                                  </a:lnTo>
                                  <a:lnTo>
                                    <a:pt x="46" y="13"/>
                                  </a:lnTo>
                                  <a:lnTo>
                                    <a:pt x="52" y="13"/>
                                  </a:lnTo>
                                  <a:lnTo>
                                    <a:pt x="7" y="13"/>
                                  </a:lnTo>
                                  <a:lnTo>
                                    <a:pt x="7" y="6"/>
                                  </a:lnTo>
                                  <a:lnTo>
                                    <a:pt x="0" y="0"/>
                                  </a:lnTo>
                                  <a:close/>
                                  <a:moveTo>
                                    <a:pt x="85" y="13"/>
                                  </a:moveTo>
                                  <a:lnTo>
                                    <a:pt x="78" y="13"/>
                                  </a:lnTo>
                                  <a:lnTo>
                                    <a:pt x="85"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948"/>
                          <wps:cNvSpPr>
                            <a:spLocks/>
                          </wps:cNvSpPr>
                          <wps:spPr bwMode="auto">
                            <a:xfrm>
                              <a:off x="4496" y="12464"/>
                              <a:ext cx="78" cy="13"/>
                            </a:xfrm>
                            <a:custGeom>
                              <a:avLst/>
                              <a:gdLst>
                                <a:gd name="T0" fmla="*/ 0 w 78"/>
                                <a:gd name="T1" fmla="*/ 0 h 13"/>
                                <a:gd name="T2" fmla="*/ 39 w 78"/>
                                <a:gd name="T3" fmla="*/ 0 h 13"/>
                                <a:gd name="T4" fmla="*/ 45 w 78"/>
                                <a:gd name="T5" fmla="*/ 7 h 13"/>
                                <a:gd name="T6" fmla="*/ 58 w 78"/>
                                <a:gd name="T7" fmla="*/ 13 h 13"/>
                                <a:gd name="T8" fmla="*/ 71 w 78"/>
                                <a:gd name="T9" fmla="*/ 7 h 13"/>
                                <a:gd name="T10" fmla="*/ 78 w 78"/>
                                <a:gd name="T11" fmla="*/ 0 h 13"/>
                                <a:gd name="T12" fmla="*/ 78 w 78"/>
                                <a:gd name="T13" fmla="*/ 0 h 13"/>
                                <a:gd name="T14" fmla="*/ 78 w 78"/>
                                <a:gd name="T15" fmla="*/ 7 h 13"/>
                                <a:gd name="T16" fmla="*/ 78 w 78"/>
                                <a:gd name="T17" fmla="*/ 13 h 13"/>
                                <a:gd name="T18" fmla="*/ 78 w 78"/>
                                <a:gd name="T19" fmla="*/ 13 h 13"/>
                                <a:gd name="T20" fmla="*/ 6 w 78"/>
                                <a:gd name="T21" fmla="*/ 13 h 13"/>
                                <a:gd name="T22" fmla="*/ 6 w 78"/>
                                <a:gd name="T23" fmla="*/ 13 h 13"/>
                                <a:gd name="T24" fmla="*/ 0 w 78"/>
                                <a:gd name="T25" fmla="*/ 7 h 13"/>
                                <a:gd name="T26" fmla="*/ 0 w 78"/>
                                <a:gd name="T27" fmla="*/ 7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7"/>
                                  </a:lnTo>
                                  <a:lnTo>
                                    <a:pt x="58" y="13"/>
                                  </a:lnTo>
                                  <a:lnTo>
                                    <a:pt x="71" y="7"/>
                                  </a:lnTo>
                                  <a:lnTo>
                                    <a:pt x="78" y="0"/>
                                  </a:lnTo>
                                  <a:lnTo>
                                    <a:pt x="78" y="7"/>
                                  </a:lnTo>
                                  <a:lnTo>
                                    <a:pt x="78" y="13"/>
                                  </a:lnTo>
                                  <a:lnTo>
                                    <a:pt x="6"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949"/>
                          <wps:cNvSpPr>
                            <a:spLocks/>
                          </wps:cNvSpPr>
                          <wps:spPr bwMode="auto">
                            <a:xfrm>
                              <a:off x="4496" y="12471"/>
                              <a:ext cx="78" cy="13"/>
                            </a:xfrm>
                            <a:custGeom>
                              <a:avLst/>
                              <a:gdLst>
                                <a:gd name="T0" fmla="*/ 0 w 78"/>
                                <a:gd name="T1" fmla="*/ 0 h 13"/>
                                <a:gd name="T2" fmla="*/ 45 w 78"/>
                                <a:gd name="T3" fmla="*/ 0 h 13"/>
                                <a:gd name="T4" fmla="*/ 58 w 78"/>
                                <a:gd name="T5" fmla="*/ 6 h 13"/>
                                <a:gd name="T6" fmla="*/ 71 w 78"/>
                                <a:gd name="T7" fmla="*/ 0 h 13"/>
                                <a:gd name="T8" fmla="*/ 78 w 78"/>
                                <a:gd name="T9" fmla="*/ 0 h 13"/>
                                <a:gd name="T10" fmla="*/ 78 w 78"/>
                                <a:gd name="T11" fmla="*/ 0 h 13"/>
                                <a:gd name="T12" fmla="*/ 71 w 78"/>
                                <a:gd name="T13" fmla="*/ 6 h 13"/>
                                <a:gd name="T14" fmla="*/ 71 w 78"/>
                                <a:gd name="T15" fmla="*/ 13 h 13"/>
                                <a:gd name="T16" fmla="*/ 13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6"/>
                                  </a:lnTo>
                                  <a:lnTo>
                                    <a:pt x="71" y="0"/>
                                  </a:lnTo>
                                  <a:lnTo>
                                    <a:pt x="78" y="0"/>
                                  </a:lnTo>
                                  <a:lnTo>
                                    <a:pt x="71" y="6"/>
                                  </a:lnTo>
                                  <a:lnTo>
                                    <a:pt x="71" y="13"/>
                                  </a:lnTo>
                                  <a:lnTo>
                                    <a:pt x="13"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950"/>
                          <wps:cNvSpPr>
                            <a:spLocks/>
                          </wps:cNvSpPr>
                          <wps:spPr bwMode="auto">
                            <a:xfrm>
                              <a:off x="4502" y="12477"/>
                              <a:ext cx="72" cy="13"/>
                            </a:xfrm>
                            <a:custGeom>
                              <a:avLst/>
                              <a:gdLst>
                                <a:gd name="T0" fmla="*/ 0 w 72"/>
                                <a:gd name="T1" fmla="*/ 0 h 13"/>
                                <a:gd name="T2" fmla="*/ 72 w 72"/>
                                <a:gd name="T3" fmla="*/ 0 h 13"/>
                                <a:gd name="T4" fmla="*/ 65 w 72"/>
                                <a:gd name="T5" fmla="*/ 7 h 13"/>
                                <a:gd name="T6" fmla="*/ 59 w 72"/>
                                <a:gd name="T7" fmla="*/ 13 h 13"/>
                                <a:gd name="T8" fmla="*/ 13 w 72"/>
                                <a:gd name="T9" fmla="*/ 13 h 13"/>
                                <a:gd name="T10" fmla="*/ 7 w 72"/>
                                <a:gd name="T11" fmla="*/ 7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951"/>
                          <wps:cNvSpPr>
                            <a:spLocks/>
                          </wps:cNvSpPr>
                          <wps:spPr bwMode="auto">
                            <a:xfrm>
                              <a:off x="4509" y="12484"/>
                              <a:ext cx="58" cy="13"/>
                            </a:xfrm>
                            <a:custGeom>
                              <a:avLst/>
                              <a:gdLst>
                                <a:gd name="T0" fmla="*/ 0 w 58"/>
                                <a:gd name="T1" fmla="*/ 0 h 13"/>
                                <a:gd name="T2" fmla="*/ 58 w 58"/>
                                <a:gd name="T3" fmla="*/ 0 h 13"/>
                                <a:gd name="T4" fmla="*/ 45 w 58"/>
                                <a:gd name="T5" fmla="*/ 6 h 13"/>
                                <a:gd name="T6" fmla="*/ 39 w 58"/>
                                <a:gd name="T7" fmla="*/ 13 h 13"/>
                                <a:gd name="T8" fmla="*/ 19 w 58"/>
                                <a:gd name="T9" fmla="*/ 13 h 13"/>
                                <a:gd name="T10" fmla="*/ 6 w 58"/>
                                <a:gd name="T11" fmla="*/ 6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45" y="6"/>
                                  </a:lnTo>
                                  <a:lnTo>
                                    <a:pt x="39" y="13"/>
                                  </a:lnTo>
                                  <a:lnTo>
                                    <a:pt x="19" y="13"/>
                                  </a:lnTo>
                                  <a:lnTo>
                                    <a:pt x="6"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952"/>
                          <wps:cNvSpPr>
                            <a:spLocks/>
                          </wps:cNvSpPr>
                          <wps:spPr bwMode="auto">
                            <a:xfrm>
                              <a:off x="4515" y="12490"/>
                              <a:ext cx="46" cy="7"/>
                            </a:xfrm>
                            <a:custGeom>
                              <a:avLst/>
                              <a:gdLst>
                                <a:gd name="T0" fmla="*/ 0 w 46"/>
                                <a:gd name="T1" fmla="*/ 0 h 7"/>
                                <a:gd name="T2" fmla="*/ 46 w 46"/>
                                <a:gd name="T3" fmla="*/ 0 h 7"/>
                                <a:gd name="T4" fmla="*/ 33 w 46"/>
                                <a:gd name="T5" fmla="*/ 7 h 7"/>
                                <a:gd name="T6" fmla="*/ 20 w 46"/>
                                <a:gd name="T7" fmla="*/ 7 h 7"/>
                                <a:gd name="T8" fmla="*/ 7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33" y="7"/>
                                  </a:lnTo>
                                  <a:lnTo>
                                    <a:pt x="20" y="7"/>
                                  </a:lnTo>
                                  <a:lnTo>
                                    <a:pt x="7"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953"/>
                          <wps:cNvSpPr>
                            <a:spLocks/>
                          </wps:cNvSpPr>
                          <wps:spPr bwMode="auto">
                            <a:xfrm>
                              <a:off x="4528" y="12497"/>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954"/>
                          <wps:cNvSpPr>
                            <a:spLocks/>
                          </wps:cNvSpPr>
                          <wps:spPr bwMode="auto">
                            <a:xfrm>
                              <a:off x="4470" y="12094"/>
                              <a:ext cx="227" cy="403"/>
                            </a:xfrm>
                            <a:custGeom>
                              <a:avLst/>
                              <a:gdLst>
                                <a:gd name="T0" fmla="*/ 227 w 227"/>
                                <a:gd name="T1" fmla="*/ 45 h 403"/>
                                <a:gd name="T2" fmla="*/ 208 w 227"/>
                                <a:gd name="T3" fmla="*/ 58 h 403"/>
                                <a:gd name="T4" fmla="*/ 182 w 227"/>
                                <a:gd name="T5" fmla="*/ 39 h 403"/>
                                <a:gd name="T6" fmla="*/ 162 w 227"/>
                                <a:gd name="T7" fmla="*/ 26 h 403"/>
                                <a:gd name="T8" fmla="*/ 136 w 227"/>
                                <a:gd name="T9" fmla="*/ 26 h 403"/>
                                <a:gd name="T10" fmla="*/ 104 w 227"/>
                                <a:gd name="T11" fmla="*/ 32 h 403"/>
                                <a:gd name="T12" fmla="*/ 78 w 227"/>
                                <a:gd name="T13" fmla="*/ 52 h 403"/>
                                <a:gd name="T14" fmla="*/ 65 w 227"/>
                                <a:gd name="T15" fmla="*/ 91 h 403"/>
                                <a:gd name="T16" fmla="*/ 52 w 227"/>
                                <a:gd name="T17" fmla="*/ 136 h 403"/>
                                <a:gd name="T18" fmla="*/ 39 w 227"/>
                                <a:gd name="T19" fmla="*/ 188 h 403"/>
                                <a:gd name="T20" fmla="*/ 39 w 227"/>
                                <a:gd name="T21" fmla="*/ 240 h 403"/>
                                <a:gd name="T22" fmla="*/ 39 w 227"/>
                                <a:gd name="T23" fmla="*/ 292 h 403"/>
                                <a:gd name="T24" fmla="*/ 52 w 227"/>
                                <a:gd name="T25" fmla="*/ 338 h 403"/>
                                <a:gd name="T26" fmla="*/ 65 w 227"/>
                                <a:gd name="T27" fmla="*/ 370 h 403"/>
                                <a:gd name="T28" fmla="*/ 71 w 227"/>
                                <a:gd name="T29" fmla="*/ 377 h 403"/>
                                <a:gd name="T30" fmla="*/ 78 w 227"/>
                                <a:gd name="T31" fmla="*/ 383 h 403"/>
                                <a:gd name="T32" fmla="*/ 91 w 227"/>
                                <a:gd name="T33" fmla="*/ 377 h 403"/>
                                <a:gd name="T34" fmla="*/ 104 w 227"/>
                                <a:gd name="T35" fmla="*/ 370 h 403"/>
                                <a:gd name="T36" fmla="*/ 104 w 227"/>
                                <a:gd name="T37" fmla="*/ 377 h 403"/>
                                <a:gd name="T38" fmla="*/ 97 w 227"/>
                                <a:gd name="T39" fmla="*/ 390 h 403"/>
                                <a:gd name="T40" fmla="*/ 84 w 227"/>
                                <a:gd name="T41" fmla="*/ 403 h 403"/>
                                <a:gd name="T42" fmla="*/ 78 w 227"/>
                                <a:gd name="T43" fmla="*/ 403 h 403"/>
                                <a:gd name="T44" fmla="*/ 65 w 227"/>
                                <a:gd name="T45" fmla="*/ 403 h 403"/>
                                <a:gd name="T46" fmla="*/ 45 w 227"/>
                                <a:gd name="T47" fmla="*/ 396 h 403"/>
                                <a:gd name="T48" fmla="*/ 26 w 227"/>
                                <a:gd name="T49" fmla="*/ 377 h 403"/>
                                <a:gd name="T50" fmla="*/ 13 w 227"/>
                                <a:gd name="T51" fmla="*/ 344 h 403"/>
                                <a:gd name="T52" fmla="*/ 6 w 227"/>
                                <a:gd name="T53" fmla="*/ 299 h 403"/>
                                <a:gd name="T54" fmla="*/ 0 w 227"/>
                                <a:gd name="T55" fmla="*/ 240 h 403"/>
                                <a:gd name="T56" fmla="*/ 0 w 227"/>
                                <a:gd name="T57" fmla="*/ 182 h 403"/>
                                <a:gd name="T58" fmla="*/ 13 w 227"/>
                                <a:gd name="T59" fmla="*/ 130 h 403"/>
                                <a:gd name="T60" fmla="*/ 26 w 227"/>
                                <a:gd name="T61" fmla="*/ 78 h 403"/>
                                <a:gd name="T62" fmla="*/ 39 w 227"/>
                                <a:gd name="T63" fmla="*/ 58 h 403"/>
                                <a:gd name="T64" fmla="*/ 52 w 227"/>
                                <a:gd name="T65" fmla="*/ 39 h 403"/>
                                <a:gd name="T66" fmla="*/ 65 w 227"/>
                                <a:gd name="T67" fmla="*/ 19 h 403"/>
                                <a:gd name="T68" fmla="*/ 84 w 227"/>
                                <a:gd name="T69" fmla="*/ 13 h 403"/>
                                <a:gd name="T70" fmla="*/ 123 w 227"/>
                                <a:gd name="T71" fmla="*/ 0 h 403"/>
                                <a:gd name="T72" fmla="*/ 162 w 227"/>
                                <a:gd name="T73" fmla="*/ 6 h 403"/>
                                <a:gd name="T74" fmla="*/ 182 w 227"/>
                                <a:gd name="T75" fmla="*/ 13 h 403"/>
                                <a:gd name="T76" fmla="*/ 201 w 227"/>
                                <a:gd name="T77" fmla="*/ 19 h 403"/>
                                <a:gd name="T78" fmla="*/ 214 w 227"/>
                                <a:gd name="T79" fmla="*/ 32 h 403"/>
                                <a:gd name="T80" fmla="*/ 227 w 227"/>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5"/>
                                  </a:moveTo>
                                  <a:lnTo>
                                    <a:pt x="208" y="58"/>
                                  </a:lnTo>
                                  <a:lnTo>
                                    <a:pt x="182" y="39"/>
                                  </a:lnTo>
                                  <a:lnTo>
                                    <a:pt x="162" y="26"/>
                                  </a:lnTo>
                                  <a:lnTo>
                                    <a:pt x="136" y="26"/>
                                  </a:lnTo>
                                  <a:lnTo>
                                    <a:pt x="104" y="32"/>
                                  </a:lnTo>
                                  <a:lnTo>
                                    <a:pt x="78" y="52"/>
                                  </a:lnTo>
                                  <a:lnTo>
                                    <a:pt x="65" y="91"/>
                                  </a:lnTo>
                                  <a:lnTo>
                                    <a:pt x="52" y="136"/>
                                  </a:lnTo>
                                  <a:lnTo>
                                    <a:pt x="39" y="188"/>
                                  </a:lnTo>
                                  <a:lnTo>
                                    <a:pt x="39" y="240"/>
                                  </a:lnTo>
                                  <a:lnTo>
                                    <a:pt x="39" y="292"/>
                                  </a:lnTo>
                                  <a:lnTo>
                                    <a:pt x="52" y="338"/>
                                  </a:lnTo>
                                  <a:lnTo>
                                    <a:pt x="65" y="370"/>
                                  </a:lnTo>
                                  <a:lnTo>
                                    <a:pt x="71" y="377"/>
                                  </a:lnTo>
                                  <a:lnTo>
                                    <a:pt x="78" y="383"/>
                                  </a:lnTo>
                                  <a:lnTo>
                                    <a:pt x="91" y="377"/>
                                  </a:lnTo>
                                  <a:lnTo>
                                    <a:pt x="104" y="370"/>
                                  </a:lnTo>
                                  <a:lnTo>
                                    <a:pt x="104" y="377"/>
                                  </a:lnTo>
                                  <a:lnTo>
                                    <a:pt x="97" y="390"/>
                                  </a:lnTo>
                                  <a:lnTo>
                                    <a:pt x="84" y="403"/>
                                  </a:lnTo>
                                  <a:lnTo>
                                    <a:pt x="78" y="403"/>
                                  </a:lnTo>
                                  <a:lnTo>
                                    <a:pt x="65" y="403"/>
                                  </a:lnTo>
                                  <a:lnTo>
                                    <a:pt x="45" y="396"/>
                                  </a:lnTo>
                                  <a:lnTo>
                                    <a:pt x="26" y="377"/>
                                  </a:lnTo>
                                  <a:lnTo>
                                    <a:pt x="13" y="344"/>
                                  </a:lnTo>
                                  <a:lnTo>
                                    <a:pt x="6" y="299"/>
                                  </a:lnTo>
                                  <a:lnTo>
                                    <a:pt x="0" y="240"/>
                                  </a:lnTo>
                                  <a:lnTo>
                                    <a:pt x="0" y="182"/>
                                  </a:lnTo>
                                  <a:lnTo>
                                    <a:pt x="13" y="130"/>
                                  </a:lnTo>
                                  <a:lnTo>
                                    <a:pt x="26" y="78"/>
                                  </a:lnTo>
                                  <a:lnTo>
                                    <a:pt x="39" y="58"/>
                                  </a:lnTo>
                                  <a:lnTo>
                                    <a:pt x="52" y="39"/>
                                  </a:lnTo>
                                  <a:lnTo>
                                    <a:pt x="65" y="19"/>
                                  </a:lnTo>
                                  <a:lnTo>
                                    <a:pt x="84" y="13"/>
                                  </a:lnTo>
                                  <a:lnTo>
                                    <a:pt x="123" y="0"/>
                                  </a:lnTo>
                                  <a:lnTo>
                                    <a:pt x="162" y="6"/>
                                  </a:lnTo>
                                  <a:lnTo>
                                    <a:pt x="182" y="13"/>
                                  </a:lnTo>
                                  <a:lnTo>
                                    <a:pt x="201" y="19"/>
                                  </a:lnTo>
                                  <a:lnTo>
                                    <a:pt x="214" y="32"/>
                                  </a:lnTo>
                                  <a:lnTo>
                                    <a:pt x="227"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955"/>
                          <wps:cNvSpPr>
                            <a:spLocks/>
                          </wps:cNvSpPr>
                          <wps:spPr bwMode="auto">
                            <a:xfrm>
                              <a:off x="4717" y="12094"/>
                              <a:ext cx="58" cy="6"/>
                            </a:xfrm>
                            <a:custGeom>
                              <a:avLst/>
                              <a:gdLst>
                                <a:gd name="T0" fmla="*/ 58 w 58"/>
                                <a:gd name="T1" fmla="*/ 6 h 6"/>
                                <a:gd name="T2" fmla="*/ 0 w 58"/>
                                <a:gd name="T3" fmla="*/ 6 h 6"/>
                                <a:gd name="T4" fmla="*/ 26 w 58"/>
                                <a:gd name="T5" fmla="*/ 0 h 6"/>
                                <a:gd name="T6" fmla="*/ 58 w 58"/>
                                <a:gd name="T7" fmla="*/ 6 h 6"/>
                              </a:gdLst>
                              <a:ahLst/>
                              <a:cxnLst>
                                <a:cxn ang="0">
                                  <a:pos x="T0" y="T1"/>
                                </a:cxn>
                                <a:cxn ang="0">
                                  <a:pos x="T2" y="T3"/>
                                </a:cxn>
                                <a:cxn ang="0">
                                  <a:pos x="T4" y="T5"/>
                                </a:cxn>
                                <a:cxn ang="0">
                                  <a:pos x="T6" y="T7"/>
                                </a:cxn>
                              </a:cxnLst>
                              <a:rect l="0" t="0" r="r" b="b"/>
                              <a:pathLst>
                                <a:path w="58" h="6">
                                  <a:moveTo>
                                    <a:pt x="58" y="6"/>
                                  </a:moveTo>
                                  <a:lnTo>
                                    <a:pt x="0" y="6"/>
                                  </a:lnTo>
                                  <a:lnTo>
                                    <a:pt x="26" y="0"/>
                                  </a:lnTo>
                                  <a:lnTo>
                                    <a:pt x="58"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956"/>
                          <wps:cNvSpPr>
                            <a:spLocks/>
                          </wps:cNvSpPr>
                          <wps:spPr bwMode="auto">
                            <a:xfrm>
                              <a:off x="4691" y="12094"/>
                              <a:ext cx="104" cy="13"/>
                            </a:xfrm>
                            <a:custGeom>
                              <a:avLst/>
                              <a:gdLst>
                                <a:gd name="T0" fmla="*/ 104 w 104"/>
                                <a:gd name="T1" fmla="*/ 13 h 13"/>
                                <a:gd name="T2" fmla="*/ 0 w 104"/>
                                <a:gd name="T3" fmla="*/ 13 h 13"/>
                                <a:gd name="T4" fmla="*/ 6 w 104"/>
                                <a:gd name="T5" fmla="*/ 13 h 13"/>
                                <a:gd name="T6" fmla="*/ 26 w 104"/>
                                <a:gd name="T7" fmla="*/ 6 h 13"/>
                                <a:gd name="T8" fmla="*/ 52 w 104"/>
                                <a:gd name="T9" fmla="*/ 0 h 13"/>
                                <a:gd name="T10" fmla="*/ 78 w 104"/>
                                <a:gd name="T11" fmla="*/ 6 h 13"/>
                                <a:gd name="T12" fmla="*/ 104 w 104"/>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4" h="13">
                                  <a:moveTo>
                                    <a:pt x="104" y="13"/>
                                  </a:moveTo>
                                  <a:lnTo>
                                    <a:pt x="0" y="13"/>
                                  </a:lnTo>
                                  <a:lnTo>
                                    <a:pt x="6" y="13"/>
                                  </a:lnTo>
                                  <a:lnTo>
                                    <a:pt x="26" y="6"/>
                                  </a:lnTo>
                                  <a:lnTo>
                                    <a:pt x="52" y="0"/>
                                  </a:lnTo>
                                  <a:lnTo>
                                    <a:pt x="78" y="6"/>
                                  </a:lnTo>
                                  <a:lnTo>
                                    <a:pt x="104"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957"/>
                          <wps:cNvSpPr>
                            <a:spLocks/>
                          </wps:cNvSpPr>
                          <wps:spPr bwMode="auto">
                            <a:xfrm>
                              <a:off x="4684" y="12100"/>
                              <a:ext cx="124" cy="13"/>
                            </a:xfrm>
                            <a:custGeom>
                              <a:avLst/>
                              <a:gdLst>
                                <a:gd name="T0" fmla="*/ 33 w 124"/>
                                <a:gd name="T1" fmla="*/ 0 h 13"/>
                                <a:gd name="T2" fmla="*/ 91 w 124"/>
                                <a:gd name="T3" fmla="*/ 0 h 13"/>
                                <a:gd name="T4" fmla="*/ 111 w 124"/>
                                <a:gd name="T5" fmla="*/ 0 h 13"/>
                                <a:gd name="T6" fmla="*/ 124 w 124"/>
                                <a:gd name="T7" fmla="*/ 13 h 13"/>
                                <a:gd name="T8" fmla="*/ 0 w 124"/>
                                <a:gd name="T9" fmla="*/ 13 h 13"/>
                                <a:gd name="T10" fmla="*/ 7 w 124"/>
                                <a:gd name="T11" fmla="*/ 7 h 13"/>
                                <a:gd name="T12" fmla="*/ 13 w 124"/>
                                <a:gd name="T13" fmla="*/ 7 h 13"/>
                                <a:gd name="T14" fmla="*/ 20 w 124"/>
                                <a:gd name="T15" fmla="*/ 0 h 13"/>
                                <a:gd name="T16" fmla="*/ 33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33" y="0"/>
                                  </a:moveTo>
                                  <a:lnTo>
                                    <a:pt x="91" y="0"/>
                                  </a:lnTo>
                                  <a:lnTo>
                                    <a:pt x="111" y="0"/>
                                  </a:lnTo>
                                  <a:lnTo>
                                    <a:pt x="124" y="13"/>
                                  </a:lnTo>
                                  <a:lnTo>
                                    <a:pt x="0" y="13"/>
                                  </a:lnTo>
                                  <a:lnTo>
                                    <a:pt x="7" y="7"/>
                                  </a:lnTo>
                                  <a:lnTo>
                                    <a:pt x="13" y="7"/>
                                  </a:lnTo>
                                  <a:lnTo>
                                    <a:pt x="20" y="0"/>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958"/>
                          <wps:cNvSpPr>
                            <a:spLocks/>
                          </wps:cNvSpPr>
                          <wps:spPr bwMode="auto">
                            <a:xfrm>
                              <a:off x="4678" y="12107"/>
                              <a:ext cx="143" cy="13"/>
                            </a:xfrm>
                            <a:custGeom>
                              <a:avLst/>
                              <a:gdLst>
                                <a:gd name="T0" fmla="*/ 13 w 143"/>
                                <a:gd name="T1" fmla="*/ 0 h 13"/>
                                <a:gd name="T2" fmla="*/ 117 w 143"/>
                                <a:gd name="T3" fmla="*/ 0 h 13"/>
                                <a:gd name="T4" fmla="*/ 130 w 143"/>
                                <a:gd name="T5" fmla="*/ 6 h 13"/>
                                <a:gd name="T6" fmla="*/ 143 w 143"/>
                                <a:gd name="T7" fmla="*/ 13 h 13"/>
                                <a:gd name="T8" fmla="*/ 0 w 143"/>
                                <a:gd name="T9" fmla="*/ 13 h 13"/>
                                <a:gd name="T10" fmla="*/ 6 w 143"/>
                                <a:gd name="T11" fmla="*/ 6 h 13"/>
                                <a:gd name="T12" fmla="*/ 13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3" y="0"/>
                                  </a:moveTo>
                                  <a:lnTo>
                                    <a:pt x="117" y="0"/>
                                  </a:lnTo>
                                  <a:lnTo>
                                    <a:pt x="130" y="6"/>
                                  </a:lnTo>
                                  <a:lnTo>
                                    <a:pt x="143" y="13"/>
                                  </a:lnTo>
                                  <a:lnTo>
                                    <a:pt x="0" y="13"/>
                                  </a:lnTo>
                                  <a:lnTo>
                                    <a:pt x="6" y="6"/>
                                  </a:lnTo>
                                  <a:lnTo>
                                    <a:pt x="13"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959"/>
                          <wps:cNvSpPr>
                            <a:spLocks/>
                          </wps:cNvSpPr>
                          <wps:spPr bwMode="auto">
                            <a:xfrm>
                              <a:off x="4671" y="12113"/>
                              <a:ext cx="157" cy="13"/>
                            </a:xfrm>
                            <a:custGeom>
                              <a:avLst/>
                              <a:gdLst>
                                <a:gd name="T0" fmla="*/ 13 w 157"/>
                                <a:gd name="T1" fmla="*/ 0 h 13"/>
                                <a:gd name="T2" fmla="*/ 137 w 157"/>
                                <a:gd name="T3" fmla="*/ 0 h 13"/>
                                <a:gd name="T4" fmla="*/ 150 w 157"/>
                                <a:gd name="T5" fmla="*/ 7 h 13"/>
                                <a:gd name="T6" fmla="*/ 157 w 157"/>
                                <a:gd name="T7" fmla="*/ 13 h 13"/>
                                <a:gd name="T8" fmla="*/ 104 w 157"/>
                                <a:gd name="T9" fmla="*/ 13 h 13"/>
                                <a:gd name="T10" fmla="*/ 78 w 157"/>
                                <a:gd name="T11" fmla="*/ 7 h 13"/>
                                <a:gd name="T12" fmla="*/ 46 w 157"/>
                                <a:gd name="T13" fmla="*/ 13 h 13"/>
                                <a:gd name="T14" fmla="*/ 0 w 157"/>
                                <a:gd name="T15" fmla="*/ 13 h 13"/>
                                <a:gd name="T16" fmla="*/ 7 w 157"/>
                                <a:gd name="T17" fmla="*/ 7 h 13"/>
                                <a:gd name="T18" fmla="*/ 13 w 157"/>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3">
                                  <a:moveTo>
                                    <a:pt x="13" y="0"/>
                                  </a:moveTo>
                                  <a:lnTo>
                                    <a:pt x="137" y="0"/>
                                  </a:lnTo>
                                  <a:lnTo>
                                    <a:pt x="150" y="7"/>
                                  </a:lnTo>
                                  <a:lnTo>
                                    <a:pt x="157"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960"/>
                          <wps:cNvSpPr>
                            <a:spLocks/>
                          </wps:cNvSpPr>
                          <wps:spPr bwMode="auto">
                            <a:xfrm>
                              <a:off x="4665" y="12120"/>
                              <a:ext cx="169" cy="13"/>
                            </a:xfrm>
                            <a:custGeom>
                              <a:avLst/>
                              <a:gdLst>
                                <a:gd name="T0" fmla="*/ 13 w 169"/>
                                <a:gd name="T1" fmla="*/ 0 h 13"/>
                                <a:gd name="T2" fmla="*/ 156 w 169"/>
                                <a:gd name="T3" fmla="*/ 0 h 13"/>
                                <a:gd name="T4" fmla="*/ 163 w 169"/>
                                <a:gd name="T5" fmla="*/ 6 h 13"/>
                                <a:gd name="T6" fmla="*/ 169 w 169"/>
                                <a:gd name="T7" fmla="*/ 13 h 13"/>
                                <a:gd name="T8" fmla="*/ 123 w 169"/>
                                <a:gd name="T9" fmla="*/ 13 h 13"/>
                                <a:gd name="T10" fmla="*/ 110 w 169"/>
                                <a:gd name="T11" fmla="*/ 0 h 13"/>
                                <a:gd name="T12" fmla="*/ 91 w 169"/>
                                <a:gd name="T13" fmla="*/ 0 h 13"/>
                                <a:gd name="T14" fmla="*/ 71 w 169"/>
                                <a:gd name="T15" fmla="*/ 0 h 13"/>
                                <a:gd name="T16" fmla="*/ 45 w 169"/>
                                <a:gd name="T17" fmla="*/ 6 h 13"/>
                                <a:gd name="T18" fmla="*/ 45 w 169"/>
                                <a:gd name="T19" fmla="*/ 6 h 13"/>
                                <a:gd name="T20" fmla="*/ 39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3" y="6"/>
                                  </a:lnTo>
                                  <a:lnTo>
                                    <a:pt x="169" y="13"/>
                                  </a:lnTo>
                                  <a:lnTo>
                                    <a:pt x="123" y="13"/>
                                  </a:lnTo>
                                  <a:lnTo>
                                    <a:pt x="110" y="0"/>
                                  </a:lnTo>
                                  <a:lnTo>
                                    <a:pt x="91" y="0"/>
                                  </a:lnTo>
                                  <a:lnTo>
                                    <a:pt x="71" y="0"/>
                                  </a:lnTo>
                                  <a:lnTo>
                                    <a:pt x="45" y="6"/>
                                  </a:lnTo>
                                  <a:lnTo>
                                    <a:pt x="39"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961"/>
                          <wps:cNvSpPr>
                            <a:spLocks noEditPoints="1"/>
                          </wps:cNvSpPr>
                          <wps:spPr bwMode="auto">
                            <a:xfrm>
                              <a:off x="4658" y="12126"/>
                              <a:ext cx="176" cy="13"/>
                            </a:xfrm>
                            <a:custGeom>
                              <a:avLst/>
                              <a:gdLst>
                                <a:gd name="T0" fmla="*/ 13 w 176"/>
                                <a:gd name="T1" fmla="*/ 0 h 13"/>
                                <a:gd name="T2" fmla="*/ 59 w 176"/>
                                <a:gd name="T3" fmla="*/ 0 h 13"/>
                                <a:gd name="T4" fmla="*/ 59 w 176"/>
                                <a:gd name="T5" fmla="*/ 0 h 13"/>
                                <a:gd name="T6" fmla="*/ 52 w 176"/>
                                <a:gd name="T7" fmla="*/ 0 h 13"/>
                                <a:gd name="T8" fmla="*/ 46 w 176"/>
                                <a:gd name="T9" fmla="*/ 7 h 13"/>
                                <a:gd name="T10" fmla="*/ 39 w 176"/>
                                <a:gd name="T11" fmla="*/ 13 h 13"/>
                                <a:gd name="T12" fmla="*/ 0 w 176"/>
                                <a:gd name="T13" fmla="*/ 13 h 13"/>
                                <a:gd name="T14" fmla="*/ 7 w 176"/>
                                <a:gd name="T15" fmla="*/ 7 h 13"/>
                                <a:gd name="T16" fmla="*/ 13 w 176"/>
                                <a:gd name="T17" fmla="*/ 0 h 13"/>
                                <a:gd name="T18" fmla="*/ 117 w 176"/>
                                <a:gd name="T19" fmla="*/ 0 h 13"/>
                                <a:gd name="T20" fmla="*/ 170 w 176"/>
                                <a:gd name="T21" fmla="*/ 0 h 13"/>
                                <a:gd name="T22" fmla="*/ 176 w 176"/>
                                <a:gd name="T23" fmla="*/ 7 h 13"/>
                                <a:gd name="T24" fmla="*/ 176 w 176"/>
                                <a:gd name="T25" fmla="*/ 13 h 13"/>
                                <a:gd name="T26" fmla="*/ 137 w 176"/>
                                <a:gd name="T27" fmla="*/ 13 h 13"/>
                                <a:gd name="T28" fmla="*/ 130 w 176"/>
                                <a:gd name="T29" fmla="*/ 0 h 13"/>
                                <a:gd name="T30" fmla="*/ 117 w 17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6" h="13">
                                  <a:moveTo>
                                    <a:pt x="13" y="0"/>
                                  </a:moveTo>
                                  <a:lnTo>
                                    <a:pt x="59" y="0"/>
                                  </a:lnTo>
                                  <a:lnTo>
                                    <a:pt x="52" y="0"/>
                                  </a:lnTo>
                                  <a:lnTo>
                                    <a:pt x="46" y="7"/>
                                  </a:lnTo>
                                  <a:lnTo>
                                    <a:pt x="39" y="13"/>
                                  </a:lnTo>
                                  <a:lnTo>
                                    <a:pt x="0" y="13"/>
                                  </a:lnTo>
                                  <a:lnTo>
                                    <a:pt x="7" y="7"/>
                                  </a:lnTo>
                                  <a:lnTo>
                                    <a:pt x="13" y="0"/>
                                  </a:lnTo>
                                  <a:close/>
                                  <a:moveTo>
                                    <a:pt x="117" y="0"/>
                                  </a:moveTo>
                                  <a:lnTo>
                                    <a:pt x="170" y="0"/>
                                  </a:lnTo>
                                  <a:lnTo>
                                    <a:pt x="176" y="7"/>
                                  </a:lnTo>
                                  <a:lnTo>
                                    <a:pt x="176" y="13"/>
                                  </a:lnTo>
                                  <a:lnTo>
                                    <a:pt x="137"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962"/>
                          <wps:cNvSpPr>
                            <a:spLocks noEditPoints="1"/>
                          </wps:cNvSpPr>
                          <wps:spPr bwMode="auto">
                            <a:xfrm>
                              <a:off x="4652" y="12133"/>
                              <a:ext cx="189" cy="13"/>
                            </a:xfrm>
                            <a:custGeom>
                              <a:avLst/>
                              <a:gdLst>
                                <a:gd name="T0" fmla="*/ 13 w 189"/>
                                <a:gd name="T1" fmla="*/ 0 h 13"/>
                                <a:gd name="T2" fmla="*/ 52 w 189"/>
                                <a:gd name="T3" fmla="*/ 0 h 13"/>
                                <a:gd name="T4" fmla="*/ 45 w 189"/>
                                <a:gd name="T5" fmla="*/ 6 h 13"/>
                                <a:gd name="T6" fmla="*/ 39 w 189"/>
                                <a:gd name="T7" fmla="*/ 13 h 13"/>
                                <a:gd name="T8" fmla="*/ 0 w 189"/>
                                <a:gd name="T9" fmla="*/ 13 h 13"/>
                                <a:gd name="T10" fmla="*/ 6 w 189"/>
                                <a:gd name="T11" fmla="*/ 6 h 13"/>
                                <a:gd name="T12" fmla="*/ 13 w 189"/>
                                <a:gd name="T13" fmla="*/ 0 h 13"/>
                                <a:gd name="T14" fmla="*/ 136 w 189"/>
                                <a:gd name="T15" fmla="*/ 0 h 13"/>
                                <a:gd name="T16" fmla="*/ 182 w 189"/>
                                <a:gd name="T17" fmla="*/ 0 h 13"/>
                                <a:gd name="T18" fmla="*/ 182 w 189"/>
                                <a:gd name="T19" fmla="*/ 0 h 13"/>
                                <a:gd name="T20" fmla="*/ 189 w 189"/>
                                <a:gd name="T21" fmla="*/ 6 h 13"/>
                                <a:gd name="T22" fmla="*/ 182 w 189"/>
                                <a:gd name="T23" fmla="*/ 13 h 13"/>
                                <a:gd name="T24" fmla="*/ 156 w 189"/>
                                <a:gd name="T25" fmla="*/ 13 h 13"/>
                                <a:gd name="T26" fmla="*/ 143 w 189"/>
                                <a:gd name="T27" fmla="*/ 6 h 13"/>
                                <a:gd name="T28" fmla="*/ 136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13" y="0"/>
                                  </a:moveTo>
                                  <a:lnTo>
                                    <a:pt x="52" y="0"/>
                                  </a:lnTo>
                                  <a:lnTo>
                                    <a:pt x="45" y="6"/>
                                  </a:lnTo>
                                  <a:lnTo>
                                    <a:pt x="39" y="13"/>
                                  </a:lnTo>
                                  <a:lnTo>
                                    <a:pt x="0" y="13"/>
                                  </a:lnTo>
                                  <a:lnTo>
                                    <a:pt x="6" y="6"/>
                                  </a:lnTo>
                                  <a:lnTo>
                                    <a:pt x="13" y="0"/>
                                  </a:lnTo>
                                  <a:close/>
                                  <a:moveTo>
                                    <a:pt x="136" y="0"/>
                                  </a:moveTo>
                                  <a:lnTo>
                                    <a:pt x="182" y="0"/>
                                  </a:lnTo>
                                  <a:lnTo>
                                    <a:pt x="189" y="6"/>
                                  </a:lnTo>
                                  <a:lnTo>
                                    <a:pt x="182" y="13"/>
                                  </a:lnTo>
                                  <a:lnTo>
                                    <a:pt x="156" y="13"/>
                                  </a:lnTo>
                                  <a:lnTo>
                                    <a:pt x="143" y="6"/>
                                  </a:lnTo>
                                  <a:lnTo>
                                    <a:pt x="136"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963"/>
                          <wps:cNvSpPr>
                            <a:spLocks noEditPoints="1"/>
                          </wps:cNvSpPr>
                          <wps:spPr bwMode="auto">
                            <a:xfrm>
                              <a:off x="4652" y="12139"/>
                              <a:ext cx="189" cy="13"/>
                            </a:xfrm>
                            <a:custGeom>
                              <a:avLst/>
                              <a:gdLst>
                                <a:gd name="T0" fmla="*/ 6 w 189"/>
                                <a:gd name="T1" fmla="*/ 0 h 13"/>
                                <a:gd name="T2" fmla="*/ 45 w 189"/>
                                <a:gd name="T3" fmla="*/ 0 h 13"/>
                                <a:gd name="T4" fmla="*/ 39 w 189"/>
                                <a:gd name="T5" fmla="*/ 7 h 13"/>
                                <a:gd name="T6" fmla="*/ 39 w 189"/>
                                <a:gd name="T7" fmla="*/ 13 h 13"/>
                                <a:gd name="T8" fmla="*/ 0 w 189"/>
                                <a:gd name="T9" fmla="*/ 13 h 13"/>
                                <a:gd name="T10" fmla="*/ 0 w 189"/>
                                <a:gd name="T11" fmla="*/ 7 h 13"/>
                                <a:gd name="T12" fmla="*/ 6 w 189"/>
                                <a:gd name="T13" fmla="*/ 0 h 13"/>
                                <a:gd name="T14" fmla="*/ 143 w 189"/>
                                <a:gd name="T15" fmla="*/ 0 h 13"/>
                                <a:gd name="T16" fmla="*/ 182 w 189"/>
                                <a:gd name="T17" fmla="*/ 0 h 13"/>
                                <a:gd name="T18" fmla="*/ 182 w 189"/>
                                <a:gd name="T19" fmla="*/ 0 h 13"/>
                                <a:gd name="T20" fmla="*/ 189 w 189"/>
                                <a:gd name="T21" fmla="*/ 0 h 13"/>
                                <a:gd name="T22" fmla="*/ 169 w 189"/>
                                <a:gd name="T23" fmla="*/ 13 h 13"/>
                                <a:gd name="T24" fmla="*/ 162 w 189"/>
                                <a:gd name="T25" fmla="*/ 13 h 13"/>
                                <a:gd name="T26" fmla="*/ 156 w 189"/>
                                <a:gd name="T27" fmla="*/ 7 h 13"/>
                                <a:gd name="T28" fmla="*/ 143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6" y="0"/>
                                  </a:moveTo>
                                  <a:lnTo>
                                    <a:pt x="45" y="0"/>
                                  </a:lnTo>
                                  <a:lnTo>
                                    <a:pt x="39" y="7"/>
                                  </a:lnTo>
                                  <a:lnTo>
                                    <a:pt x="39" y="13"/>
                                  </a:lnTo>
                                  <a:lnTo>
                                    <a:pt x="0" y="13"/>
                                  </a:lnTo>
                                  <a:lnTo>
                                    <a:pt x="0" y="7"/>
                                  </a:lnTo>
                                  <a:lnTo>
                                    <a:pt x="6" y="0"/>
                                  </a:lnTo>
                                  <a:close/>
                                  <a:moveTo>
                                    <a:pt x="143" y="0"/>
                                  </a:moveTo>
                                  <a:lnTo>
                                    <a:pt x="182" y="0"/>
                                  </a:lnTo>
                                  <a:lnTo>
                                    <a:pt x="189" y="0"/>
                                  </a:lnTo>
                                  <a:lnTo>
                                    <a:pt x="169" y="13"/>
                                  </a:lnTo>
                                  <a:lnTo>
                                    <a:pt x="162" y="13"/>
                                  </a:lnTo>
                                  <a:lnTo>
                                    <a:pt x="156" y="7"/>
                                  </a:lnTo>
                                  <a:lnTo>
                                    <a:pt x="143"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964"/>
                          <wps:cNvSpPr>
                            <a:spLocks noEditPoints="1"/>
                          </wps:cNvSpPr>
                          <wps:spPr bwMode="auto">
                            <a:xfrm>
                              <a:off x="4645" y="12146"/>
                              <a:ext cx="189" cy="13"/>
                            </a:xfrm>
                            <a:custGeom>
                              <a:avLst/>
                              <a:gdLst>
                                <a:gd name="T0" fmla="*/ 7 w 189"/>
                                <a:gd name="T1" fmla="*/ 0 h 13"/>
                                <a:gd name="T2" fmla="*/ 46 w 189"/>
                                <a:gd name="T3" fmla="*/ 0 h 13"/>
                                <a:gd name="T4" fmla="*/ 46 w 189"/>
                                <a:gd name="T5" fmla="*/ 6 h 13"/>
                                <a:gd name="T6" fmla="*/ 39 w 189"/>
                                <a:gd name="T7" fmla="*/ 13 h 13"/>
                                <a:gd name="T8" fmla="*/ 0 w 189"/>
                                <a:gd name="T9" fmla="*/ 13 h 13"/>
                                <a:gd name="T10" fmla="*/ 7 w 189"/>
                                <a:gd name="T11" fmla="*/ 6 h 13"/>
                                <a:gd name="T12" fmla="*/ 7 w 189"/>
                                <a:gd name="T13" fmla="*/ 0 h 13"/>
                                <a:gd name="T14" fmla="*/ 163 w 189"/>
                                <a:gd name="T15" fmla="*/ 0 h 13"/>
                                <a:gd name="T16" fmla="*/ 189 w 189"/>
                                <a:gd name="T17" fmla="*/ 0 h 13"/>
                                <a:gd name="T18" fmla="*/ 169 w 189"/>
                                <a:gd name="T19" fmla="*/ 6 h 13"/>
                                <a:gd name="T20" fmla="*/ 163 w 189"/>
                                <a:gd name="T21" fmla="*/ 0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7" y="0"/>
                                  </a:moveTo>
                                  <a:lnTo>
                                    <a:pt x="46" y="0"/>
                                  </a:lnTo>
                                  <a:lnTo>
                                    <a:pt x="46" y="6"/>
                                  </a:lnTo>
                                  <a:lnTo>
                                    <a:pt x="39" y="13"/>
                                  </a:lnTo>
                                  <a:lnTo>
                                    <a:pt x="0" y="13"/>
                                  </a:lnTo>
                                  <a:lnTo>
                                    <a:pt x="7" y="6"/>
                                  </a:lnTo>
                                  <a:lnTo>
                                    <a:pt x="7" y="0"/>
                                  </a:lnTo>
                                  <a:close/>
                                  <a:moveTo>
                                    <a:pt x="163" y="0"/>
                                  </a:moveTo>
                                  <a:lnTo>
                                    <a:pt x="189" y="0"/>
                                  </a:lnTo>
                                  <a:lnTo>
                                    <a:pt x="169" y="6"/>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965"/>
                          <wps:cNvSpPr>
                            <a:spLocks noEditPoints="1"/>
                          </wps:cNvSpPr>
                          <wps:spPr bwMode="auto">
                            <a:xfrm>
                              <a:off x="4639" y="12152"/>
                              <a:ext cx="182" cy="13"/>
                            </a:xfrm>
                            <a:custGeom>
                              <a:avLst/>
                              <a:gdLst>
                                <a:gd name="T0" fmla="*/ 13 w 182"/>
                                <a:gd name="T1" fmla="*/ 0 h 13"/>
                                <a:gd name="T2" fmla="*/ 52 w 182"/>
                                <a:gd name="T3" fmla="*/ 0 h 13"/>
                                <a:gd name="T4" fmla="*/ 45 w 182"/>
                                <a:gd name="T5" fmla="*/ 7 h 13"/>
                                <a:gd name="T6" fmla="*/ 45 w 182"/>
                                <a:gd name="T7" fmla="*/ 13 h 13"/>
                                <a:gd name="T8" fmla="*/ 0 w 182"/>
                                <a:gd name="T9" fmla="*/ 13 h 13"/>
                                <a:gd name="T10" fmla="*/ 6 w 182"/>
                                <a:gd name="T11" fmla="*/ 7 h 13"/>
                                <a:gd name="T12" fmla="*/ 13 w 182"/>
                                <a:gd name="T13" fmla="*/ 0 h 13"/>
                                <a:gd name="T14" fmla="*/ 175 w 182"/>
                                <a:gd name="T15" fmla="*/ 0 h 13"/>
                                <a:gd name="T16" fmla="*/ 182 w 182"/>
                                <a:gd name="T17" fmla="*/ 0 h 13"/>
                                <a:gd name="T18" fmla="*/ 175 w 182"/>
                                <a:gd name="T19" fmla="*/ 0 h 13"/>
                                <a:gd name="T20" fmla="*/ 175 w 182"/>
                                <a:gd name="T21" fmla="*/ 0 h 13"/>
                                <a:gd name="T22" fmla="*/ 175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13" y="0"/>
                                  </a:moveTo>
                                  <a:lnTo>
                                    <a:pt x="52" y="0"/>
                                  </a:lnTo>
                                  <a:lnTo>
                                    <a:pt x="45" y="7"/>
                                  </a:lnTo>
                                  <a:lnTo>
                                    <a:pt x="45" y="13"/>
                                  </a:lnTo>
                                  <a:lnTo>
                                    <a:pt x="0" y="13"/>
                                  </a:lnTo>
                                  <a:lnTo>
                                    <a:pt x="6" y="7"/>
                                  </a:lnTo>
                                  <a:lnTo>
                                    <a:pt x="13" y="0"/>
                                  </a:lnTo>
                                  <a:close/>
                                  <a:moveTo>
                                    <a:pt x="175" y="0"/>
                                  </a:moveTo>
                                  <a:lnTo>
                                    <a:pt x="182" y="0"/>
                                  </a:lnTo>
                                  <a:lnTo>
                                    <a:pt x="175"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966"/>
                          <wps:cNvSpPr>
                            <a:spLocks/>
                          </wps:cNvSpPr>
                          <wps:spPr bwMode="auto">
                            <a:xfrm>
                              <a:off x="4639" y="1215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967"/>
                          <wps:cNvSpPr>
                            <a:spLocks/>
                          </wps:cNvSpPr>
                          <wps:spPr bwMode="auto">
                            <a:xfrm>
                              <a:off x="4639" y="12165"/>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968"/>
                          <wps:cNvSpPr>
                            <a:spLocks/>
                          </wps:cNvSpPr>
                          <wps:spPr bwMode="auto">
                            <a:xfrm>
                              <a:off x="4632" y="12172"/>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969"/>
                          <wps:cNvSpPr>
                            <a:spLocks/>
                          </wps:cNvSpPr>
                          <wps:spPr bwMode="auto">
                            <a:xfrm>
                              <a:off x="4632" y="12178"/>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970"/>
                          <wps:cNvSpPr>
                            <a:spLocks/>
                          </wps:cNvSpPr>
                          <wps:spPr bwMode="auto">
                            <a:xfrm>
                              <a:off x="4626" y="12185"/>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971"/>
                          <wps:cNvSpPr>
                            <a:spLocks/>
                          </wps:cNvSpPr>
                          <wps:spPr bwMode="auto">
                            <a:xfrm>
                              <a:off x="4626" y="12191"/>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972"/>
                          <wps:cNvSpPr>
                            <a:spLocks/>
                          </wps:cNvSpPr>
                          <wps:spPr bwMode="auto">
                            <a:xfrm>
                              <a:off x="4626" y="12198"/>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973"/>
                          <wps:cNvSpPr>
                            <a:spLocks/>
                          </wps:cNvSpPr>
                          <wps:spPr bwMode="auto">
                            <a:xfrm>
                              <a:off x="4626" y="1220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974"/>
                          <wps:cNvSpPr>
                            <a:spLocks/>
                          </wps:cNvSpPr>
                          <wps:spPr bwMode="auto">
                            <a:xfrm>
                              <a:off x="4619" y="12211"/>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975"/>
                          <wps:cNvSpPr>
                            <a:spLocks/>
                          </wps:cNvSpPr>
                          <wps:spPr bwMode="auto">
                            <a:xfrm>
                              <a:off x="4619" y="12217"/>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976"/>
                          <wps:cNvSpPr>
                            <a:spLocks/>
                          </wps:cNvSpPr>
                          <wps:spPr bwMode="auto">
                            <a:xfrm>
                              <a:off x="4619" y="12224"/>
                              <a:ext cx="39" cy="6"/>
                            </a:xfrm>
                            <a:custGeom>
                              <a:avLst/>
                              <a:gdLst>
                                <a:gd name="T0" fmla="*/ 0 w 39"/>
                                <a:gd name="T1" fmla="*/ 0 h 6"/>
                                <a:gd name="T2" fmla="*/ 39 w 39"/>
                                <a:gd name="T3" fmla="*/ 0 h 6"/>
                                <a:gd name="T4" fmla="*/ 39 w 39"/>
                                <a:gd name="T5" fmla="*/ 0 h 6"/>
                                <a:gd name="T6" fmla="*/ 39 w 39"/>
                                <a:gd name="T7" fmla="*/ 6 h 6"/>
                                <a:gd name="T8" fmla="*/ 0 w 39"/>
                                <a:gd name="T9" fmla="*/ 6 h 6"/>
                                <a:gd name="T10" fmla="*/ 0 w 39"/>
                                <a:gd name="T11" fmla="*/ 0 h 6"/>
                                <a:gd name="T12" fmla="*/ 0 w 39"/>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39" h="6">
                                  <a:moveTo>
                                    <a:pt x="0" y="0"/>
                                  </a:moveTo>
                                  <a:lnTo>
                                    <a:pt x="39" y="0"/>
                                  </a:lnTo>
                                  <a:lnTo>
                                    <a:pt x="39" y="6"/>
                                  </a:lnTo>
                                  <a:lnTo>
                                    <a:pt x="0" y="6"/>
                                  </a:lnTo>
                                  <a:lnTo>
                                    <a:pt x="0"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977"/>
                          <wps:cNvSpPr>
                            <a:spLocks/>
                          </wps:cNvSpPr>
                          <wps:spPr bwMode="auto">
                            <a:xfrm>
                              <a:off x="4619" y="12230"/>
                              <a:ext cx="39" cy="7"/>
                            </a:xfrm>
                            <a:custGeom>
                              <a:avLst/>
                              <a:gdLst>
                                <a:gd name="T0" fmla="*/ 0 w 39"/>
                                <a:gd name="T1" fmla="*/ 0 h 7"/>
                                <a:gd name="T2" fmla="*/ 39 w 39"/>
                                <a:gd name="T3" fmla="*/ 0 h 7"/>
                                <a:gd name="T4" fmla="*/ 39 w 39"/>
                                <a:gd name="T5" fmla="*/ 0 h 7"/>
                                <a:gd name="T6" fmla="*/ 39 w 39"/>
                                <a:gd name="T7" fmla="*/ 7 h 7"/>
                                <a:gd name="T8" fmla="*/ 0 w 39"/>
                                <a:gd name="T9" fmla="*/ 7 h 7"/>
                                <a:gd name="T10" fmla="*/ 0 w 39"/>
                                <a:gd name="T11" fmla="*/ 0 h 7"/>
                                <a:gd name="T12" fmla="*/ 0 w 39"/>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39" h="7">
                                  <a:moveTo>
                                    <a:pt x="0" y="0"/>
                                  </a:moveTo>
                                  <a:lnTo>
                                    <a:pt x="39" y="0"/>
                                  </a:lnTo>
                                  <a:lnTo>
                                    <a:pt x="39"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978"/>
                          <wps:cNvSpPr>
                            <a:spLocks/>
                          </wps:cNvSpPr>
                          <wps:spPr bwMode="auto">
                            <a:xfrm>
                              <a:off x="4619"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979"/>
                          <wps:cNvSpPr>
                            <a:spLocks/>
                          </wps:cNvSpPr>
                          <wps:spPr bwMode="auto">
                            <a:xfrm>
                              <a:off x="4613" y="12237"/>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980"/>
                          <wps:cNvSpPr>
                            <a:spLocks/>
                          </wps:cNvSpPr>
                          <wps:spPr bwMode="auto">
                            <a:xfrm>
                              <a:off x="4613" y="12243"/>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981"/>
                          <wps:cNvSpPr>
                            <a:spLocks/>
                          </wps:cNvSpPr>
                          <wps:spPr bwMode="auto">
                            <a:xfrm>
                              <a:off x="4613" y="12250"/>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982"/>
                          <wps:cNvSpPr>
                            <a:spLocks/>
                          </wps:cNvSpPr>
                          <wps:spPr bwMode="auto">
                            <a:xfrm>
                              <a:off x="4613"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983"/>
                          <wps:cNvSpPr>
                            <a:spLocks/>
                          </wps:cNvSpPr>
                          <wps:spPr bwMode="auto">
                            <a:xfrm>
                              <a:off x="4613"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984"/>
                          <wps:cNvSpPr>
                            <a:spLocks/>
                          </wps:cNvSpPr>
                          <wps:spPr bwMode="auto">
                            <a:xfrm>
                              <a:off x="4613"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985"/>
                          <wps:cNvSpPr>
                            <a:spLocks/>
                          </wps:cNvSpPr>
                          <wps:spPr bwMode="auto">
                            <a:xfrm>
                              <a:off x="4613"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986"/>
                          <wps:cNvSpPr>
                            <a:spLocks/>
                          </wps:cNvSpPr>
                          <wps:spPr bwMode="auto">
                            <a:xfrm>
                              <a:off x="4613"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987"/>
                          <wps:cNvSpPr>
                            <a:spLocks/>
                          </wps:cNvSpPr>
                          <wps:spPr bwMode="auto">
                            <a:xfrm>
                              <a:off x="4613"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988"/>
                          <wps:cNvSpPr>
                            <a:spLocks/>
                          </wps:cNvSpPr>
                          <wps:spPr bwMode="auto">
                            <a:xfrm>
                              <a:off x="4613"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989"/>
                          <wps:cNvSpPr>
                            <a:spLocks/>
                          </wps:cNvSpPr>
                          <wps:spPr bwMode="auto">
                            <a:xfrm>
                              <a:off x="4613"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990"/>
                          <wps:cNvSpPr>
                            <a:spLocks/>
                          </wps:cNvSpPr>
                          <wps:spPr bwMode="auto">
                            <a:xfrm>
                              <a:off x="4613"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991"/>
                          <wps:cNvSpPr>
                            <a:spLocks/>
                          </wps:cNvSpPr>
                          <wps:spPr bwMode="auto">
                            <a:xfrm>
                              <a:off x="4613"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992"/>
                          <wps:cNvSpPr>
                            <a:spLocks/>
                          </wps:cNvSpPr>
                          <wps:spPr bwMode="auto">
                            <a:xfrm>
                              <a:off x="4613"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993"/>
                          <wps:cNvSpPr>
                            <a:spLocks/>
                          </wps:cNvSpPr>
                          <wps:spPr bwMode="auto">
                            <a:xfrm>
                              <a:off x="4613"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994"/>
                          <wps:cNvSpPr>
                            <a:spLocks/>
                          </wps:cNvSpPr>
                          <wps:spPr bwMode="auto">
                            <a:xfrm>
                              <a:off x="4613"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995"/>
                          <wps:cNvSpPr>
                            <a:spLocks/>
                          </wps:cNvSpPr>
                          <wps:spPr bwMode="auto">
                            <a:xfrm>
                              <a:off x="4613"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996"/>
                          <wps:cNvSpPr>
                            <a:spLocks/>
                          </wps:cNvSpPr>
                          <wps:spPr bwMode="auto">
                            <a:xfrm>
                              <a:off x="4613"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997"/>
                          <wps:cNvSpPr>
                            <a:spLocks/>
                          </wps:cNvSpPr>
                          <wps:spPr bwMode="auto">
                            <a:xfrm>
                              <a:off x="4613"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998"/>
                          <wps:cNvSpPr>
                            <a:spLocks/>
                          </wps:cNvSpPr>
                          <wps:spPr bwMode="auto">
                            <a:xfrm>
                              <a:off x="4613"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999"/>
                          <wps:cNvSpPr>
                            <a:spLocks/>
                          </wps:cNvSpPr>
                          <wps:spPr bwMode="auto">
                            <a:xfrm>
                              <a:off x="4613"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1000"/>
                          <wps:cNvSpPr>
                            <a:spLocks/>
                          </wps:cNvSpPr>
                          <wps:spPr bwMode="auto">
                            <a:xfrm>
                              <a:off x="4613"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1001"/>
                          <wps:cNvSpPr>
                            <a:spLocks/>
                          </wps:cNvSpPr>
                          <wps:spPr bwMode="auto">
                            <a:xfrm>
                              <a:off x="4613"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1002"/>
                          <wps:cNvSpPr>
                            <a:spLocks/>
                          </wps:cNvSpPr>
                          <wps:spPr bwMode="auto">
                            <a:xfrm>
                              <a:off x="4613"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1003"/>
                          <wps:cNvSpPr>
                            <a:spLocks/>
                          </wps:cNvSpPr>
                          <wps:spPr bwMode="auto">
                            <a:xfrm>
                              <a:off x="4613" y="12393"/>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004"/>
                          <wps:cNvSpPr>
                            <a:spLocks/>
                          </wps:cNvSpPr>
                          <wps:spPr bwMode="auto">
                            <a:xfrm>
                              <a:off x="4613" y="12399"/>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1005"/>
                          <wps:cNvSpPr>
                            <a:spLocks/>
                          </wps:cNvSpPr>
                          <wps:spPr bwMode="auto">
                            <a:xfrm>
                              <a:off x="4619" y="12406"/>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1006"/>
                          <wps:cNvSpPr>
                            <a:spLocks/>
                          </wps:cNvSpPr>
                          <wps:spPr bwMode="auto">
                            <a:xfrm>
                              <a:off x="4619"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1007"/>
                          <wps:cNvSpPr>
                            <a:spLocks/>
                          </wps:cNvSpPr>
                          <wps:spPr bwMode="auto">
                            <a:xfrm>
                              <a:off x="4619" y="1241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1008"/>
                          <wps:cNvSpPr>
                            <a:spLocks/>
                          </wps:cNvSpPr>
                          <wps:spPr bwMode="auto">
                            <a:xfrm>
                              <a:off x="4619" y="12425"/>
                              <a:ext cx="46" cy="13"/>
                            </a:xfrm>
                            <a:custGeom>
                              <a:avLst/>
                              <a:gdLst>
                                <a:gd name="T0" fmla="*/ 0 w 46"/>
                                <a:gd name="T1" fmla="*/ 0 h 13"/>
                                <a:gd name="T2" fmla="*/ 39 w 46"/>
                                <a:gd name="T3" fmla="*/ 0 h 13"/>
                                <a:gd name="T4" fmla="*/ 39 w 46"/>
                                <a:gd name="T5" fmla="*/ 7 h 13"/>
                                <a:gd name="T6" fmla="*/ 46 w 46"/>
                                <a:gd name="T7" fmla="*/ 13 h 13"/>
                                <a:gd name="T8" fmla="*/ 7 w 46"/>
                                <a:gd name="T9" fmla="*/ 13 h 13"/>
                                <a:gd name="T10" fmla="*/ 0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7"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1009"/>
                          <wps:cNvSpPr>
                            <a:spLocks/>
                          </wps:cNvSpPr>
                          <wps:spPr bwMode="auto">
                            <a:xfrm>
                              <a:off x="4619" y="12432"/>
                              <a:ext cx="46" cy="13"/>
                            </a:xfrm>
                            <a:custGeom>
                              <a:avLst/>
                              <a:gdLst>
                                <a:gd name="T0" fmla="*/ 0 w 46"/>
                                <a:gd name="T1" fmla="*/ 0 h 13"/>
                                <a:gd name="T2" fmla="*/ 39 w 46"/>
                                <a:gd name="T3" fmla="*/ 0 h 13"/>
                                <a:gd name="T4" fmla="*/ 46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46" y="6"/>
                                  </a:lnTo>
                                  <a:lnTo>
                                    <a:pt x="46" y="13"/>
                                  </a:lnTo>
                                  <a:lnTo>
                                    <a:pt x="7" y="13"/>
                                  </a:lnTo>
                                  <a:lnTo>
                                    <a:pt x="7"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1010"/>
                          <wps:cNvSpPr>
                            <a:spLocks/>
                          </wps:cNvSpPr>
                          <wps:spPr bwMode="auto">
                            <a:xfrm>
                              <a:off x="4626" y="1243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011"/>
                          <wps:cNvSpPr>
                            <a:spLocks/>
                          </wps:cNvSpPr>
                          <wps:spPr bwMode="auto">
                            <a:xfrm>
                              <a:off x="4626" y="12445"/>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1012"/>
                          <wps:cNvSpPr>
                            <a:spLocks noEditPoints="1"/>
                          </wps:cNvSpPr>
                          <wps:spPr bwMode="auto">
                            <a:xfrm>
                              <a:off x="4626" y="12451"/>
                              <a:ext cx="91" cy="13"/>
                            </a:xfrm>
                            <a:custGeom>
                              <a:avLst/>
                              <a:gdLst>
                                <a:gd name="T0" fmla="*/ 0 w 91"/>
                                <a:gd name="T1" fmla="*/ 0 h 13"/>
                                <a:gd name="T2" fmla="*/ 39 w 91"/>
                                <a:gd name="T3" fmla="*/ 0 h 13"/>
                                <a:gd name="T4" fmla="*/ 45 w 91"/>
                                <a:gd name="T5" fmla="*/ 7 h 13"/>
                                <a:gd name="T6" fmla="*/ 45 w 91"/>
                                <a:gd name="T7" fmla="*/ 13 h 13"/>
                                <a:gd name="T8" fmla="*/ 45 w 91"/>
                                <a:gd name="T9" fmla="*/ 13 h 13"/>
                                <a:gd name="T10" fmla="*/ 45 w 91"/>
                                <a:gd name="T11" fmla="*/ 13 h 13"/>
                                <a:gd name="T12" fmla="*/ 6 w 91"/>
                                <a:gd name="T13" fmla="*/ 13 h 13"/>
                                <a:gd name="T14" fmla="*/ 6 w 91"/>
                                <a:gd name="T15" fmla="*/ 7 h 13"/>
                                <a:gd name="T16" fmla="*/ 0 w 91"/>
                                <a:gd name="T17" fmla="*/ 0 h 13"/>
                                <a:gd name="T18" fmla="*/ 91 w 91"/>
                                <a:gd name="T19" fmla="*/ 13 h 13"/>
                                <a:gd name="T20" fmla="*/ 91 w 91"/>
                                <a:gd name="T21" fmla="*/ 13 h 13"/>
                                <a:gd name="T22" fmla="*/ 91 w 91"/>
                                <a:gd name="T23" fmla="*/ 13 h 13"/>
                                <a:gd name="T24" fmla="*/ 91 w 91"/>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 h="13">
                                  <a:moveTo>
                                    <a:pt x="0" y="0"/>
                                  </a:moveTo>
                                  <a:lnTo>
                                    <a:pt x="39" y="0"/>
                                  </a:lnTo>
                                  <a:lnTo>
                                    <a:pt x="45" y="7"/>
                                  </a:lnTo>
                                  <a:lnTo>
                                    <a:pt x="45" y="13"/>
                                  </a:lnTo>
                                  <a:lnTo>
                                    <a:pt x="6" y="13"/>
                                  </a:lnTo>
                                  <a:lnTo>
                                    <a:pt x="6" y="7"/>
                                  </a:lnTo>
                                  <a:lnTo>
                                    <a:pt x="0" y="0"/>
                                  </a:lnTo>
                                  <a:close/>
                                  <a:moveTo>
                                    <a:pt x="91" y="13"/>
                                  </a:moveTo>
                                  <a:lnTo>
                                    <a:pt x="91"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1013"/>
                          <wps:cNvSpPr>
                            <a:spLocks noEditPoints="1"/>
                          </wps:cNvSpPr>
                          <wps:spPr bwMode="auto">
                            <a:xfrm>
                              <a:off x="4632" y="12458"/>
                              <a:ext cx="85" cy="13"/>
                            </a:xfrm>
                            <a:custGeom>
                              <a:avLst/>
                              <a:gdLst>
                                <a:gd name="T0" fmla="*/ 0 w 85"/>
                                <a:gd name="T1" fmla="*/ 0 h 13"/>
                                <a:gd name="T2" fmla="*/ 39 w 85"/>
                                <a:gd name="T3" fmla="*/ 0 h 13"/>
                                <a:gd name="T4" fmla="*/ 39 w 85"/>
                                <a:gd name="T5" fmla="*/ 0 h 13"/>
                                <a:gd name="T6" fmla="*/ 39 w 85"/>
                                <a:gd name="T7" fmla="*/ 6 h 13"/>
                                <a:gd name="T8" fmla="*/ 46 w 85"/>
                                <a:gd name="T9" fmla="*/ 13 h 13"/>
                                <a:gd name="T10" fmla="*/ 46 w 85"/>
                                <a:gd name="T11" fmla="*/ 13 h 13"/>
                                <a:gd name="T12" fmla="*/ 7 w 85"/>
                                <a:gd name="T13" fmla="*/ 13 h 13"/>
                                <a:gd name="T14" fmla="*/ 0 w 85"/>
                                <a:gd name="T15" fmla="*/ 6 h 13"/>
                                <a:gd name="T16" fmla="*/ 0 w 85"/>
                                <a:gd name="T17" fmla="*/ 0 h 13"/>
                                <a:gd name="T18" fmla="*/ 85 w 85"/>
                                <a:gd name="T19" fmla="*/ 13 h 13"/>
                                <a:gd name="T20" fmla="*/ 78 w 85"/>
                                <a:gd name="T21" fmla="*/ 13 h 13"/>
                                <a:gd name="T22" fmla="*/ 78 w 85"/>
                                <a:gd name="T23" fmla="*/ 13 h 13"/>
                                <a:gd name="T24" fmla="*/ 85 w 85"/>
                                <a:gd name="T25" fmla="*/ 6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39" y="6"/>
                                  </a:lnTo>
                                  <a:lnTo>
                                    <a:pt x="46" y="13"/>
                                  </a:lnTo>
                                  <a:lnTo>
                                    <a:pt x="7" y="13"/>
                                  </a:lnTo>
                                  <a:lnTo>
                                    <a:pt x="0" y="6"/>
                                  </a:lnTo>
                                  <a:lnTo>
                                    <a:pt x="0" y="0"/>
                                  </a:lnTo>
                                  <a:close/>
                                  <a:moveTo>
                                    <a:pt x="85" y="13"/>
                                  </a:moveTo>
                                  <a:lnTo>
                                    <a:pt x="78" y="13"/>
                                  </a:lnTo>
                                  <a:lnTo>
                                    <a:pt x="85" y="6"/>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1014"/>
                          <wps:cNvSpPr>
                            <a:spLocks/>
                          </wps:cNvSpPr>
                          <wps:spPr bwMode="auto">
                            <a:xfrm>
                              <a:off x="4632" y="12464"/>
                              <a:ext cx="85" cy="13"/>
                            </a:xfrm>
                            <a:custGeom>
                              <a:avLst/>
                              <a:gdLst>
                                <a:gd name="T0" fmla="*/ 0 w 85"/>
                                <a:gd name="T1" fmla="*/ 0 h 13"/>
                                <a:gd name="T2" fmla="*/ 39 w 85"/>
                                <a:gd name="T3" fmla="*/ 0 h 13"/>
                                <a:gd name="T4" fmla="*/ 52 w 85"/>
                                <a:gd name="T5" fmla="*/ 7 h 13"/>
                                <a:gd name="T6" fmla="*/ 59 w 85"/>
                                <a:gd name="T7" fmla="*/ 13 h 13"/>
                                <a:gd name="T8" fmla="*/ 72 w 85"/>
                                <a:gd name="T9" fmla="*/ 7 h 13"/>
                                <a:gd name="T10" fmla="*/ 85 w 85"/>
                                <a:gd name="T11" fmla="*/ 0 h 13"/>
                                <a:gd name="T12" fmla="*/ 85 w 85"/>
                                <a:gd name="T13" fmla="*/ 0 h 13"/>
                                <a:gd name="T14" fmla="*/ 85 w 85"/>
                                <a:gd name="T15" fmla="*/ 7 h 13"/>
                                <a:gd name="T16" fmla="*/ 78 w 85"/>
                                <a:gd name="T17" fmla="*/ 13 h 13"/>
                                <a:gd name="T18" fmla="*/ 78 w 85"/>
                                <a:gd name="T19" fmla="*/ 13 h 13"/>
                                <a:gd name="T20" fmla="*/ 7 w 85"/>
                                <a:gd name="T21" fmla="*/ 13 h 13"/>
                                <a:gd name="T22" fmla="*/ 7 w 85"/>
                                <a:gd name="T23" fmla="*/ 13 h 13"/>
                                <a:gd name="T24" fmla="*/ 7 w 85"/>
                                <a:gd name="T25" fmla="*/ 7 h 13"/>
                                <a:gd name="T26" fmla="*/ 7 w 85"/>
                                <a:gd name="T27" fmla="*/ 7 h 13"/>
                                <a:gd name="T28" fmla="*/ 0 w 85"/>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13">
                                  <a:moveTo>
                                    <a:pt x="0" y="0"/>
                                  </a:moveTo>
                                  <a:lnTo>
                                    <a:pt x="39" y="0"/>
                                  </a:lnTo>
                                  <a:lnTo>
                                    <a:pt x="52" y="7"/>
                                  </a:lnTo>
                                  <a:lnTo>
                                    <a:pt x="59" y="13"/>
                                  </a:lnTo>
                                  <a:lnTo>
                                    <a:pt x="72" y="7"/>
                                  </a:lnTo>
                                  <a:lnTo>
                                    <a:pt x="85" y="0"/>
                                  </a:lnTo>
                                  <a:lnTo>
                                    <a:pt x="85" y="7"/>
                                  </a:lnTo>
                                  <a:lnTo>
                                    <a:pt x="78" y="13"/>
                                  </a:lnTo>
                                  <a:lnTo>
                                    <a:pt x="7" y="13"/>
                                  </a:lnTo>
                                  <a:lnTo>
                                    <a:pt x="7"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015"/>
                          <wps:cNvSpPr>
                            <a:spLocks/>
                          </wps:cNvSpPr>
                          <wps:spPr bwMode="auto">
                            <a:xfrm>
                              <a:off x="4639" y="12471"/>
                              <a:ext cx="78" cy="13"/>
                            </a:xfrm>
                            <a:custGeom>
                              <a:avLst/>
                              <a:gdLst>
                                <a:gd name="T0" fmla="*/ 0 w 78"/>
                                <a:gd name="T1" fmla="*/ 0 h 13"/>
                                <a:gd name="T2" fmla="*/ 39 w 78"/>
                                <a:gd name="T3" fmla="*/ 0 h 13"/>
                                <a:gd name="T4" fmla="*/ 52 w 78"/>
                                <a:gd name="T5" fmla="*/ 6 h 13"/>
                                <a:gd name="T6" fmla="*/ 71 w 78"/>
                                <a:gd name="T7" fmla="*/ 0 h 13"/>
                                <a:gd name="T8" fmla="*/ 78 w 78"/>
                                <a:gd name="T9" fmla="*/ 0 h 13"/>
                                <a:gd name="T10" fmla="*/ 78 w 78"/>
                                <a:gd name="T11" fmla="*/ 0 h 13"/>
                                <a:gd name="T12" fmla="*/ 71 w 78"/>
                                <a:gd name="T13" fmla="*/ 6 h 13"/>
                                <a:gd name="T14" fmla="*/ 65 w 78"/>
                                <a:gd name="T15" fmla="*/ 13 h 13"/>
                                <a:gd name="T16" fmla="*/ 6 w 78"/>
                                <a:gd name="T17" fmla="*/ 13 h 13"/>
                                <a:gd name="T18" fmla="*/ 6 w 78"/>
                                <a:gd name="T19" fmla="*/ 6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39" y="0"/>
                                  </a:lnTo>
                                  <a:lnTo>
                                    <a:pt x="52" y="6"/>
                                  </a:lnTo>
                                  <a:lnTo>
                                    <a:pt x="71" y="0"/>
                                  </a:lnTo>
                                  <a:lnTo>
                                    <a:pt x="78" y="0"/>
                                  </a:lnTo>
                                  <a:lnTo>
                                    <a:pt x="71" y="6"/>
                                  </a:lnTo>
                                  <a:lnTo>
                                    <a:pt x="65" y="13"/>
                                  </a:lnTo>
                                  <a:lnTo>
                                    <a:pt x="6" y="13"/>
                                  </a:lnTo>
                                  <a:lnTo>
                                    <a:pt x="6"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1016"/>
                          <wps:cNvSpPr>
                            <a:spLocks/>
                          </wps:cNvSpPr>
                          <wps:spPr bwMode="auto">
                            <a:xfrm>
                              <a:off x="4639" y="12477"/>
                              <a:ext cx="71" cy="13"/>
                            </a:xfrm>
                            <a:custGeom>
                              <a:avLst/>
                              <a:gdLst>
                                <a:gd name="T0" fmla="*/ 0 w 71"/>
                                <a:gd name="T1" fmla="*/ 0 h 13"/>
                                <a:gd name="T2" fmla="*/ 71 w 71"/>
                                <a:gd name="T3" fmla="*/ 0 h 13"/>
                                <a:gd name="T4" fmla="*/ 65 w 71"/>
                                <a:gd name="T5" fmla="*/ 7 h 13"/>
                                <a:gd name="T6" fmla="*/ 58 w 71"/>
                                <a:gd name="T7" fmla="*/ 13 h 13"/>
                                <a:gd name="T8" fmla="*/ 13 w 71"/>
                                <a:gd name="T9" fmla="*/ 13 h 13"/>
                                <a:gd name="T10" fmla="*/ 6 w 71"/>
                                <a:gd name="T11" fmla="*/ 7 h 13"/>
                                <a:gd name="T12" fmla="*/ 0 w 71"/>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1" h="13">
                                  <a:moveTo>
                                    <a:pt x="0" y="0"/>
                                  </a:moveTo>
                                  <a:lnTo>
                                    <a:pt x="71" y="0"/>
                                  </a:lnTo>
                                  <a:lnTo>
                                    <a:pt x="65" y="7"/>
                                  </a:lnTo>
                                  <a:lnTo>
                                    <a:pt x="58" y="13"/>
                                  </a:lnTo>
                                  <a:lnTo>
                                    <a:pt x="13" y="13"/>
                                  </a:lnTo>
                                  <a:lnTo>
                                    <a:pt x="6"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017"/>
                          <wps:cNvSpPr>
                            <a:spLocks/>
                          </wps:cNvSpPr>
                          <wps:spPr bwMode="auto">
                            <a:xfrm>
                              <a:off x="4645" y="12484"/>
                              <a:ext cx="59" cy="13"/>
                            </a:xfrm>
                            <a:custGeom>
                              <a:avLst/>
                              <a:gdLst>
                                <a:gd name="T0" fmla="*/ 0 w 59"/>
                                <a:gd name="T1" fmla="*/ 0 h 13"/>
                                <a:gd name="T2" fmla="*/ 59 w 59"/>
                                <a:gd name="T3" fmla="*/ 0 h 13"/>
                                <a:gd name="T4" fmla="*/ 52 w 59"/>
                                <a:gd name="T5" fmla="*/ 6 h 13"/>
                                <a:gd name="T6" fmla="*/ 46 w 59"/>
                                <a:gd name="T7" fmla="*/ 13 h 13"/>
                                <a:gd name="T8" fmla="*/ 20 w 59"/>
                                <a:gd name="T9" fmla="*/ 13 h 13"/>
                                <a:gd name="T10" fmla="*/ 13 w 59"/>
                                <a:gd name="T11" fmla="*/ 6 h 13"/>
                                <a:gd name="T12" fmla="*/ 0 w 5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9" h="13">
                                  <a:moveTo>
                                    <a:pt x="0" y="0"/>
                                  </a:moveTo>
                                  <a:lnTo>
                                    <a:pt x="59" y="0"/>
                                  </a:lnTo>
                                  <a:lnTo>
                                    <a:pt x="52" y="6"/>
                                  </a:lnTo>
                                  <a:lnTo>
                                    <a:pt x="46" y="13"/>
                                  </a:lnTo>
                                  <a:lnTo>
                                    <a:pt x="20" y="13"/>
                                  </a:lnTo>
                                  <a:lnTo>
                                    <a:pt x="13"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1018"/>
                          <wps:cNvSpPr>
                            <a:spLocks/>
                          </wps:cNvSpPr>
                          <wps:spPr bwMode="auto">
                            <a:xfrm>
                              <a:off x="4652" y="12490"/>
                              <a:ext cx="45" cy="7"/>
                            </a:xfrm>
                            <a:custGeom>
                              <a:avLst/>
                              <a:gdLst>
                                <a:gd name="T0" fmla="*/ 0 w 45"/>
                                <a:gd name="T1" fmla="*/ 0 h 7"/>
                                <a:gd name="T2" fmla="*/ 45 w 45"/>
                                <a:gd name="T3" fmla="*/ 0 h 7"/>
                                <a:gd name="T4" fmla="*/ 39 w 45"/>
                                <a:gd name="T5" fmla="*/ 7 h 7"/>
                                <a:gd name="T6" fmla="*/ 26 w 45"/>
                                <a:gd name="T7" fmla="*/ 7 h 7"/>
                                <a:gd name="T8" fmla="*/ 13 w 45"/>
                                <a:gd name="T9" fmla="*/ 7 h 7"/>
                                <a:gd name="T10" fmla="*/ 0 w 45"/>
                                <a:gd name="T11" fmla="*/ 0 h 7"/>
                              </a:gdLst>
                              <a:ahLst/>
                              <a:cxnLst>
                                <a:cxn ang="0">
                                  <a:pos x="T0" y="T1"/>
                                </a:cxn>
                                <a:cxn ang="0">
                                  <a:pos x="T2" y="T3"/>
                                </a:cxn>
                                <a:cxn ang="0">
                                  <a:pos x="T4" y="T5"/>
                                </a:cxn>
                                <a:cxn ang="0">
                                  <a:pos x="T6" y="T7"/>
                                </a:cxn>
                                <a:cxn ang="0">
                                  <a:pos x="T8" y="T9"/>
                                </a:cxn>
                                <a:cxn ang="0">
                                  <a:pos x="T10" y="T11"/>
                                </a:cxn>
                              </a:cxnLst>
                              <a:rect l="0" t="0" r="r" b="b"/>
                              <a:pathLst>
                                <a:path w="45" h="7">
                                  <a:moveTo>
                                    <a:pt x="0" y="0"/>
                                  </a:moveTo>
                                  <a:lnTo>
                                    <a:pt x="45" y="0"/>
                                  </a:lnTo>
                                  <a:lnTo>
                                    <a:pt x="39" y="7"/>
                                  </a:lnTo>
                                  <a:lnTo>
                                    <a:pt x="26" y="7"/>
                                  </a:lnTo>
                                  <a:lnTo>
                                    <a:pt x="13"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1019"/>
                          <wps:cNvSpPr>
                            <a:spLocks/>
                          </wps:cNvSpPr>
                          <wps:spPr bwMode="auto">
                            <a:xfrm>
                              <a:off x="4665" y="12497"/>
                              <a:ext cx="26" cy="0"/>
                            </a:xfrm>
                            <a:custGeom>
                              <a:avLst/>
                              <a:gdLst>
                                <a:gd name="T0" fmla="*/ 0 w 26"/>
                                <a:gd name="T1" fmla="*/ 26 w 26"/>
                                <a:gd name="T2" fmla="*/ 13 w 26"/>
                                <a:gd name="T3" fmla="*/ 0 w 26"/>
                              </a:gdLst>
                              <a:ahLst/>
                              <a:cxnLst>
                                <a:cxn ang="0">
                                  <a:pos x="T0" y="0"/>
                                </a:cxn>
                                <a:cxn ang="0">
                                  <a:pos x="T1" y="0"/>
                                </a:cxn>
                                <a:cxn ang="0">
                                  <a:pos x="T2" y="0"/>
                                </a:cxn>
                                <a:cxn ang="0">
                                  <a:pos x="T3" y="0"/>
                                </a:cxn>
                              </a:cxnLst>
                              <a:rect l="0" t="0" r="r" b="b"/>
                              <a:pathLst>
                                <a:path w="26">
                                  <a:moveTo>
                                    <a:pt x="0" y="0"/>
                                  </a:moveTo>
                                  <a:lnTo>
                                    <a:pt x="26" y="0"/>
                                  </a:lnTo>
                                  <a:lnTo>
                                    <a:pt x="13"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1020"/>
                          <wps:cNvSpPr>
                            <a:spLocks/>
                          </wps:cNvSpPr>
                          <wps:spPr bwMode="auto">
                            <a:xfrm>
                              <a:off x="4613" y="12094"/>
                              <a:ext cx="228" cy="403"/>
                            </a:xfrm>
                            <a:custGeom>
                              <a:avLst/>
                              <a:gdLst>
                                <a:gd name="T0" fmla="*/ 228 w 228"/>
                                <a:gd name="T1" fmla="*/ 45 h 403"/>
                                <a:gd name="T2" fmla="*/ 201 w 228"/>
                                <a:gd name="T3" fmla="*/ 58 h 403"/>
                                <a:gd name="T4" fmla="*/ 182 w 228"/>
                                <a:gd name="T5" fmla="*/ 39 h 403"/>
                                <a:gd name="T6" fmla="*/ 156 w 228"/>
                                <a:gd name="T7" fmla="*/ 26 h 403"/>
                                <a:gd name="T8" fmla="*/ 130 w 228"/>
                                <a:gd name="T9" fmla="*/ 26 h 403"/>
                                <a:gd name="T10" fmla="*/ 97 w 228"/>
                                <a:gd name="T11" fmla="*/ 32 h 403"/>
                                <a:gd name="T12" fmla="*/ 78 w 228"/>
                                <a:gd name="T13" fmla="*/ 52 h 403"/>
                                <a:gd name="T14" fmla="*/ 58 w 228"/>
                                <a:gd name="T15" fmla="*/ 91 h 403"/>
                                <a:gd name="T16" fmla="*/ 45 w 228"/>
                                <a:gd name="T17" fmla="*/ 136 h 403"/>
                                <a:gd name="T18" fmla="*/ 39 w 228"/>
                                <a:gd name="T19" fmla="*/ 188 h 403"/>
                                <a:gd name="T20" fmla="*/ 39 w 228"/>
                                <a:gd name="T21" fmla="*/ 240 h 403"/>
                                <a:gd name="T22" fmla="*/ 39 w 228"/>
                                <a:gd name="T23" fmla="*/ 292 h 403"/>
                                <a:gd name="T24" fmla="*/ 45 w 228"/>
                                <a:gd name="T25" fmla="*/ 338 h 403"/>
                                <a:gd name="T26" fmla="*/ 58 w 228"/>
                                <a:gd name="T27" fmla="*/ 370 h 403"/>
                                <a:gd name="T28" fmla="*/ 65 w 228"/>
                                <a:gd name="T29" fmla="*/ 377 h 403"/>
                                <a:gd name="T30" fmla="*/ 78 w 228"/>
                                <a:gd name="T31" fmla="*/ 383 h 403"/>
                                <a:gd name="T32" fmla="*/ 91 w 228"/>
                                <a:gd name="T33" fmla="*/ 377 h 403"/>
                                <a:gd name="T34" fmla="*/ 104 w 228"/>
                                <a:gd name="T35" fmla="*/ 370 h 403"/>
                                <a:gd name="T36" fmla="*/ 104 w 228"/>
                                <a:gd name="T37" fmla="*/ 377 h 403"/>
                                <a:gd name="T38" fmla="*/ 91 w 228"/>
                                <a:gd name="T39" fmla="*/ 390 h 403"/>
                                <a:gd name="T40" fmla="*/ 84 w 228"/>
                                <a:gd name="T41" fmla="*/ 403 h 403"/>
                                <a:gd name="T42" fmla="*/ 71 w 228"/>
                                <a:gd name="T43" fmla="*/ 403 h 403"/>
                                <a:gd name="T44" fmla="*/ 65 w 228"/>
                                <a:gd name="T45" fmla="*/ 403 h 403"/>
                                <a:gd name="T46" fmla="*/ 39 w 228"/>
                                <a:gd name="T47" fmla="*/ 396 h 403"/>
                                <a:gd name="T48" fmla="*/ 26 w 228"/>
                                <a:gd name="T49" fmla="*/ 377 h 403"/>
                                <a:gd name="T50" fmla="*/ 13 w 228"/>
                                <a:gd name="T51" fmla="*/ 344 h 403"/>
                                <a:gd name="T52" fmla="*/ 0 w 228"/>
                                <a:gd name="T53" fmla="*/ 299 h 403"/>
                                <a:gd name="T54" fmla="*/ 0 w 228"/>
                                <a:gd name="T55" fmla="*/ 240 h 403"/>
                                <a:gd name="T56" fmla="*/ 0 w 228"/>
                                <a:gd name="T57" fmla="*/ 182 h 403"/>
                                <a:gd name="T58" fmla="*/ 6 w 228"/>
                                <a:gd name="T59" fmla="*/ 130 h 403"/>
                                <a:gd name="T60" fmla="*/ 26 w 228"/>
                                <a:gd name="T61" fmla="*/ 78 h 403"/>
                                <a:gd name="T62" fmla="*/ 39 w 228"/>
                                <a:gd name="T63" fmla="*/ 58 h 403"/>
                                <a:gd name="T64" fmla="*/ 52 w 228"/>
                                <a:gd name="T65" fmla="*/ 39 h 403"/>
                                <a:gd name="T66" fmla="*/ 65 w 228"/>
                                <a:gd name="T67" fmla="*/ 19 h 403"/>
                                <a:gd name="T68" fmla="*/ 84 w 228"/>
                                <a:gd name="T69" fmla="*/ 13 h 403"/>
                                <a:gd name="T70" fmla="*/ 117 w 228"/>
                                <a:gd name="T71" fmla="*/ 0 h 403"/>
                                <a:gd name="T72" fmla="*/ 162 w 228"/>
                                <a:gd name="T73" fmla="*/ 6 h 403"/>
                                <a:gd name="T74" fmla="*/ 182 w 228"/>
                                <a:gd name="T75" fmla="*/ 13 h 403"/>
                                <a:gd name="T76" fmla="*/ 201 w 228"/>
                                <a:gd name="T77" fmla="*/ 19 h 403"/>
                                <a:gd name="T78" fmla="*/ 215 w 228"/>
                                <a:gd name="T79" fmla="*/ 32 h 403"/>
                                <a:gd name="T80" fmla="*/ 228 w 228"/>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5"/>
                                  </a:moveTo>
                                  <a:lnTo>
                                    <a:pt x="201" y="58"/>
                                  </a:lnTo>
                                  <a:lnTo>
                                    <a:pt x="182" y="39"/>
                                  </a:lnTo>
                                  <a:lnTo>
                                    <a:pt x="156" y="26"/>
                                  </a:lnTo>
                                  <a:lnTo>
                                    <a:pt x="130" y="26"/>
                                  </a:lnTo>
                                  <a:lnTo>
                                    <a:pt x="97" y="32"/>
                                  </a:lnTo>
                                  <a:lnTo>
                                    <a:pt x="78" y="52"/>
                                  </a:lnTo>
                                  <a:lnTo>
                                    <a:pt x="58" y="91"/>
                                  </a:lnTo>
                                  <a:lnTo>
                                    <a:pt x="45" y="136"/>
                                  </a:lnTo>
                                  <a:lnTo>
                                    <a:pt x="39" y="188"/>
                                  </a:lnTo>
                                  <a:lnTo>
                                    <a:pt x="39" y="240"/>
                                  </a:lnTo>
                                  <a:lnTo>
                                    <a:pt x="39" y="292"/>
                                  </a:lnTo>
                                  <a:lnTo>
                                    <a:pt x="45" y="338"/>
                                  </a:lnTo>
                                  <a:lnTo>
                                    <a:pt x="58" y="370"/>
                                  </a:lnTo>
                                  <a:lnTo>
                                    <a:pt x="65" y="377"/>
                                  </a:lnTo>
                                  <a:lnTo>
                                    <a:pt x="78" y="383"/>
                                  </a:lnTo>
                                  <a:lnTo>
                                    <a:pt x="91" y="377"/>
                                  </a:lnTo>
                                  <a:lnTo>
                                    <a:pt x="104" y="370"/>
                                  </a:lnTo>
                                  <a:lnTo>
                                    <a:pt x="104" y="377"/>
                                  </a:lnTo>
                                  <a:lnTo>
                                    <a:pt x="91" y="390"/>
                                  </a:lnTo>
                                  <a:lnTo>
                                    <a:pt x="84" y="403"/>
                                  </a:lnTo>
                                  <a:lnTo>
                                    <a:pt x="71" y="403"/>
                                  </a:lnTo>
                                  <a:lnTo>
                                    <a:pt x="65" y="403"/>
                                  </a:lnTo>
                                  <a:lnTo>
                                    <a:pt x="39" y="396"/>
                                  </a:lnTo>
                                  <a:lnTo>
                                    <a:pt x="26" y="377"/>
                                  </a:lnTo>
                                  <a:lnTo>
                                    <a:pt x="13" y="344"/>
                                  </a:lnTo>
                                  <a:lnTo>
                                    <a:pt x="0" y="299"/>
                                  </a:lnTo>
                                  <a:lnTo>
                                    <a:pt x="0" y="240"/>
                                  </a:lnTo>
                                  <a:lnTo>
                                    <a:pt x="0" y="182"/>
                                  </a:lnTo>
                                  <a:lnTo>
                                    <a:pt x="6" y="130"/>
                                  </a:lnTo>
                                  <a:lnTo>
                                    <a:pt x="26" y="78"/>
                                  </a:lnTo>
                                  <a:lnTo>
                                    <a:pt x="39" y="58"/>
                                  </a:lnTo>
                                  <a:lnTo>
                                    <a:pt x="52" y="39"/>
                                  </a:lnTo>
                                  <a:lnTo>
                                    <a:pt x="65" y="19"/>
                                  </a:lnTo>
                                  <a:lnTo>
                                    <a:pt x="84" y="13"/>
                                  </a:lnTo>
                                  <a:lnTo>
                                    <a:pt x="117" y="0"/>
                                  </a:lnTo>
                                  <a:lnTo>
                                    <a:pt x="162" y="6"/>
                                  </a:lnTo>
                                  <a:lnTo>
                                    <a:pt x="182" y="13"/>
                                  </a:lnTo>
                                  <a:lnTo>
                                    <a:pt x="201" y="19"/>
                                  </a:lnTo>
                                  <a:lnTo>
                                    <a:pt x="215" y="32"/>
                                  </a:lnTo>
                                  <a:lnTo>
                                    <a:pt x="228"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1021"/>
                          <wps:cNvSpPr>
                            <a:spLocks/>
                          </wps:cNvSpPr>
                          <wps:spPr bwMode="auto">
                            <a:xfrm>
                              <a:off x="4860" y="12094"/>
                              <a:ext cx="65" cy="6"/>
                            </a:xfrm>
                            <a:custGeom>
                              <a:avLst/>
                              <a:gdLst>
                                <a:gd name="T0" fmla="*/ 65 w 65"/>
                                <a:gd name="T1" fmla="*/ 6 h 6"/>
                                <a:gd name="T2" fmla="*/ 0 w 65"/>
                                <a:gd name="T3" fmla="*/ 6 h 6"/>
                                <a:gd name="T4" fmla="*/ 33 w 65"/>
                                <a:gd name="T5" fmla="*/ 0 h 6"/>
                                <a:gd name="T6" fmla="*/ 65 w 65"/>
                                <a:gd name="T7" fmla="*/ 6 h 6"/>
                              </a:gdLst>
                              <a:ahLst/>
                              <a:cxnLst>
                                <a:cxn ang="0">
                                  <a:pos x="T0" y="T1"/>
                                </a:cxn>
                                <a:cxn ang="0">
                                  <a:pos x="T2" y="T3"/>
                                </a:cxn>
                                <a:cxn ang="0">
                                  <a:pos x="T4" y="T5"/>
                                </a:cxn>
                                <a:cxn ang="0">
                                  <a:pos x="T6" y="T7"/>
                                </a:cxn>
                              </a:cxnLst>
                              <a:rect l="0" t="0" r="r" b="b"/>
                              <a:pathLst>
                                <a:path w="65" h="6">
                                  <a:moveTo>
                                    <a:pt x="65" y="6"/>
                                  </a:moveTo>
                                  <a:lnTo>
                                    <a:pt x="0" y="6"/>
                                  </a:lnTo>
                                  <a:lnTo>
                                    <a:pt x="33" y="0"/>
                                  </a:lnTo>
                                  <a:lnTo>
                                    <a:pt x="65" y="6"/>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1022"/>
                          <wps:cNvSpPr>
                            <a:spLocks/>
                          </wps:cNvSpPr>
                          <wps:spPr bwMode="auto">
                            <a:xfrm>
                              <a:off x="4841" y="12094"/>
                              <a:ext cx="104" cy="13"/>
                            </a:xfrm>
                            <a:custGeom>
                              <a:avLst/>
                              <a:gdLst>
                                <a:gd name="T0" fmla="*/ 104 w 104"/>
                                <a:gd name="T1" fmla="*/ 13 h 13"/>
                                <a:gd name="T2" fmla="*/ 0 w 104"/>
                                <a:gd name="T3" fmla="*/ 13 h 13"/>
                                <a:gd name="T4" fmla="*/ 0 w 104"/>
                                <a:gd name="T5" fmla="*/ 13 h 13"/>
                                <a:gd name="T6" fmla="*/ 26 w 104"/>
                                <a:gd name="T7" fmla="*/ 6 h 13"/>
                                <a:gd name="T8" fmla="*/ 52 w 104"/>
                                <a:gd name="T9" fmla="*/ 0 h 13"/>
                                <a:gd name="T10" fmla="*/ 78 w 104"/>
                                <a:gd name="T11" fmla="*/ 6 h 13"/>
                                <a:gd name="T12" fmla="*/ 104 w 104"/>
                                <a:gd name="T13" fmla="*/ 13 h 13"/>
                              </a:gdLst>
                              <a:ahLst/>
                              <a:cxnLst>
                                <a:cxn ang="0">
                                  <a:pos x="T0" y="T1"/>
                                </a:cxn>
                                <a:cxn ang="0">
                                  <a:pos x="T2" y="T3"/>
                                </a:cxn>
                                <a:cxn ang="0">
                                  <a:pos x="T4" y="T5"/>
                                </a:cxn>
                                <a:cxn ang="0">
                                  <a:pos x="T6" y="T7"/>
                                </a:cxn>
                                <a:cxn ang="0">
                                  <a:pos x="T8" y="T9"/>
                                </a:cxn>
                                <a:cxn ang="0">
                                  <a:pos x="T10" y="T11"/>
                                </a:cxn>
                                <a:cxn ang="0">
                                  <a:pos x="T12" y="T13"/>
                                </a:cxn>
                              </a:cxnLst>
                              <a:rect l="0" t="0" r="r" b="b"/>
                              <a:pathLst>
                                <a:path w="104" h="13">
                                  <a:moveTo>
                                    <a:pt x="104" y="13"/>
                                  </a:moveTo>
                                  <a:lnTo>
                                    <a:pt x="0" y="13"/>
                                  </a:lnTo>
                                  <a:lnTo>
                                    <a:pt x="26" y="6"/>
                                  </a:lnTo>
                                  <a:lnTo>
                                    <a:pt x="52" y="0"/>
                                  </a:lnTo>
                                  <a:lnTo>
                                    <a:pt x="78" y="6"/>
                                  </a:lnTo>
                                  <a:lnTo>
                                    <a:pt x="104" y="13"/>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023"/>
                          <wps:cNvSpPr>
                            <a:spLocks/>
                          </wps:cNvSpPr>
                          <wps:spPr bwMode="auto">
                            <a:xfrm>
                              <a:off x="4834" y="12100"/>
                              <a:ext cx="124" cy="13"/>
                            </a:xfrm>
                            <a:custGeom>
                              <a:avLst/>
                              <a:gdLst>
                                <a:gd name="T0" fmla="*/ 26 w 124"/>
                                <a:gd name="T1" fmla="*/ 0 h 13"/>
                                <a:gd name="T2" fmla="*/ 91 w 124"/>
                                <a:gd name="T3" fmla="*/ 0 h 13"/>
                                <a:gd name="T4" fmla="*/ 104 w 124"/>
                                <a:gd name="T5" fmla="*/ 0 h 13"/>
                                <a:gd name="T6" fmla="*/ 124 w 124"/>
                                <a:gd name="T7" fmla="*/ 13 h 13"/>
                                <a:gd name="T8" fmla="*/ 0 w 124"/>
                                <a:gd name="T9" fmla="*/ 13 h 13"/>
                                <a:gd name="T10" fmla="*/ 0 w 124"/>
                                <a:gd name="T11" fmla="*/ 7 h 13"/>
                                <a:gd name="T12" fmla="*/ 7 w 124"/>
                                <a:gd name="T13" fmla="*/ 7 h 13"/>
                                <a:gd name="T14" fmla="*/ 20 w 124"/>
                                <a:gd name="T15" fmla="*/ 0 h 13"/>
                                <a:gd name="T16" fmla="*/ 26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26" y="0"/>
                                  </a:moveTo>
                                  <a:lnTo>
                                    <a:pt x="91" y="0"/>
                                  </a:lnTo>
                                  <a:lnTo>
                                    <a:pt x="104" y="0"/>
                                  </a:lnTo>
                                  <a:lnTo>
                                    <a:pt x="124" y="13"/>
                                  </a:lnTo>
                                  <a:lnTo>
                                    <a:pt x="0" y="13"/>
                                  </a:lnTo>
                                  <a:lnTo>
                                    <a:pt x="0" y="7"/>
                                  </a:lnTo>
                                  <a:lnTo>
                                    <a:pt x="7" y="7"/>
                                  </a:lnTo>
                                  <a:lnTo>
                                    <a:pt x="20" y="0"/>
                                  </a:lnTo>
                                  <a:lnTo>
                                    <a:pt x="26"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1024"/>
                          <wps:cNvSpPr>
                            <a:spLocks/>
                          </wps:cNvSpPr>
                          <wps:spPr bwMode="auto">
                            <a:xfrm>
                              <a:off x="4821" y="12107"/>
                              <a:ext cx="150" cy="13"/>
                            </a:xfrm>
                            <a:custGeom>
                              <a:avLst/>
                              <a:gdLst>
                                <a:gd name="T0" fmla="*/ 20 w 150"/>
                                <a:gd name="T1" fmla="*/ 0 h 13"/>
                                <a:gd name="T2" fmla="*/ 124 w 150"/>
                                <a:gd name="T3" fmla="*/ 0 h 13"/>
                                <a:gd name="T4" fmla="*/ 137 w 150"/>
                                <a:gd name="T5" fmla="*/ 6 h 13"/>
                                <a:gd name="T6" fmla="*/ 150 w 150"/>
                                <a:gd name="T7" fmla="*/ 13 h 13"/>
                                <a:gd name="T8" fmla="*/ 0 w 150"/>
                                <a:gd name="T9" fmla="*/ 13 h 13"/>
                                <a:gd name="T10" fmla="*/ 13 w 150"/>
                                <a:gd name="T11" fmla="*/ 6 h 13"/>
                                <a:gd name="T12" fmla="*/ 20 w 15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50" h="13">
                                  <a:moveTo>
                                    <a:pt x="20" y="0"/>
                                  </a:moveTo>
                                  <a:lnTo>
                                    <a:pt x="124" y="0"/>
                                  </a:lnTo>
                                  <a:lnTo>
                                    <a:pt x="137" y="6"/>
                                  </a:lnTo>
                                  <a:lnTo>
                                    <a:pt x="150" y="13"/>
                                  </a:lnTo>
                                  <a:lnTo>
                                    <a:pt x="0" y="13"/>
                                  </a:lnTo>
                                  <a:lnTo>
                                    <a:pt x="13" y="6"/>
                                  </a:lnTo>
                                  <a:lnTo>
                                    <a:pt x="20"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1025"/>
                          <wps:cNvSpPr>
                            <a:spLocks/>
                          </wps:cNvSpPr>
                          <wps:spPr bwMode="auto">
                            <a:xfrm>
                              <a:off x="4814" y="12113"/>
                              <a:ext cx="163" cy="13"/>
                            </a:xfrm>
                            <a:custGeom>
                              <a:avLst/>
                              <a:gdLst>
                                <a:gd name="T0" fmla="*/ 20 w 163"/>
                                <a:gd name="T1" fmla="*/ 0 h 13"/>
                                <a:gd name="T2" fmla="*/ 144 w 163"/>
                                <a:gd name="T3" fmla="*/ 0 h 13"/>
                                <a:gd name="T4" fmla="*/ 150 w 163"/>
                                <a:gd name="T5" fmla="*/ 7 h 13"/>
                                <a:gd name="T6" fmla="*/ 163 w 163"/>
                                <a:gd name="T7" fmla="*/ 13 h 13"/>
                                <a:gd name="T8" fmla="*/ 111 w 163"/>
                                <a:gd name="T9" fmla="*/ 13 h 13"/>
                                <a:gd name="T10" fmla="*/ 85 w 163"/>
                                <a:gd name="T11" fmla="*/ 7 h 13"/>
                                <a:gd name="T12" fmla="*/ 53 w 163"/>
                                <a:gd name="T13" fmla="*/ 13 h 13"/>
                                <a:gd name="T14" fmla="*/ 0 w 163"/>
                                <a:gd name="T15" fmla="*/ 13 h 13"/>
                                <a:gd name="T16" fmla="*/ 7 w 163"/>
                                <a:gd name="T17" fmla="*/ 7 h 13"/>
                                <a:gd name="T18" fmla="*/ 20 w 163"/>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 h="13">
                                  <a:moveTo>
                                    <a:pt x="20" y="0"/>
                                  </a:moveTo>
                                  <a:lnTo>
                                    <a:pt x="144" y="0"/>
                                  </a:lnTo>
                                  <a:lnTo>
                                    <a:pt x="150" y="7"/>
                                  </a:lnTo>
                                  <a:lnTo>
                                    <a:pt x="163" y="13"/>
                                  </a:lnTo>
                                  <a:lnTo>
                                    <a:pt x="111" y="13"/>
                                  </a:lnTo>
                                  <a:lnTo>
                                    <a:pt x="85" y="7"/>
                                  </a:lnTo>
                                  <a:lnTo>
                                    <a:pt x="53" y="13"/>
                                  </a:lnTo>
                                  <a:lnTo>
                                    <a:pt x="0" y="13"/>
                                  </a:lnTo>
                                  <a:lnTo>
                                    <a:pt x="7" y="7"/>
                                  </a:lnTo>
                                  <a:lnTo>
                                    <a:pt x="20"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1026"/>
                          <wps:cNvSpPr>
                            <a:spLocks/>
                          </wps:cNvSpPr>
                          <wps:spPr bwMode="auto">
                            <a:xfrm>
                              <a:off x="4808" y="12120"/>
                              <a:ext cx="169" cy="13"/>
                            </a:xfrm>
                            <a:custGeom>
                              <a:avLst/>
                              <a:gdLst>
                                <a:gd name="T0" fmla="*/ 13 w 169"/>
                                <a:gd name="T1" fmla="*/ 0 h 13"/>
                                <a:gd name="T2" fmla="*/ 163 w 169"/>
                                <a:gd name="T3" fmla="*/ 0 h 13"/>
                                <a:gd name="T4" fmla="*/ 169 w 169"/>
                                <a:gd name="T5" fmla="*/ 6 h 13"/>
                                <a:gd name="T6" fmla="*/ 169 w 169"/>
                                <a:gd name="T7" fmla="*/ 13 h 13"/>
                                <a:gd name="T8" fmla="*/ 130 w 169"/>
                                <a:gd name="T9" fmla="*/ 13 h 13"/>
                                <a:gd name="T10" fmla="*/ 111 w 169"/>
                                <a:gd name="T11" fmla="*/ 0 h 13"/>
                                <a:gd name="T12" fmla="*/ 98 w 169"/>
                                <a:gd name="T13" fmla="*/ 0 h 13"/>
                                <a:gd name="T14" fmla="*/ 78 w 169"/>
                                <a:gd name="T15" fmla="*/ 0 h 13"/>
                                <a:gd name="T16" fmla="*/ 52 w 169"/>
                                <a:gd name="T17" fmla="*/ 6 h 13"/>
                                <a:gd name="T18" fmla="*/ 52 w 169"/>
                                <a:gd name="T19" fmla="*/ 6 h 13"/>
                                <a:gd name="T20" fmla="*/ 46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63" y="0"/>
                                  </a:lnTo>
                                  <a:lnTo>
                                    <a:pt x="169" y="6"/>
                                  </a:lnTo>
                                  <a:lnTo>
                                    <a:pt x="169" y="13"/>
                                  </a:lnTo>
                                  <a:lnTo>
                                    <a:pt x="130" y="13"/>
                                  </a:lnTo>
                                  <a:lnTo>
                                    <a:pt x="111" y="0"/>
                                  </a:lnTo>
                                  <a:lnTo>
                                    <a:pt x="98" y="0"/>
                                  </a:lnTo>
                                  <a:lnTo>
                                    <a:pt x="78" y="0"/>
                                  </a:lnTo>
                                  <a:lnTo>
                                    <a:pt x="52" y="6"/>
                                  </a:lnTo>
                                  <a:lnTo>
                                    <a:pt x="46"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027"/>
                          <wps:cNvSpPr>
                            <a:spLocks noEditPoints="1"/>
                          </wps:cNvSpPr>
                          <wps:spPr bwMode="auto">
                            <a:xfrm>
                              <a:off x="4808" y="12126"/>
                              <a:ext cx="176" cy="13"/>
                            </a:xfrm>
                            <a:custGeom>
                              <a:avLst/>
                              <a:gdLst>
                                <a:gd name="T0" fmla="*/ 6 w 176"/>
                                <a:gd name="T1" fmla="*/ 0 h 13"/>
                                <a:gd name="T2" fmla="*/ 59 w 176"/>
                                <a:gd name="T3" fmla="*/ 0 h 13"/>
                                <a:gd name="T4" fmla="*/ 52 w 176"/>
                                <a:gd name="T5" fmla="*/ 0 h 13"/>
                                <a:gd name="T6" fmla="*/ 52 w 176"/>
                                <a:gd name="T7" fmla="*/ 0 h 13"/>
                                <a:gd name="T8" fmla="*/ 46 w 176"/>
                                <a:gd name="T9" fmla="*/ 7 h 13"/>
                                <a:gd name="T10" fmla="*/ 39 w 176"/>
                                <a:gd name="T11" fmla="*/ 13 h 13"/>
                                <a:gd name="T12" fmla="*/ 0 w 176"/>
                                <a:gd name="T13" fmla="*/ 13 h 13"/>
                                <a:gd name="T14" fmla="*/ 0 w 176"/>
                                <a:gd name="T15" fmla="*/ 7 h 13"/>
                                <a:gd name="T16" fmla="*/ 6 w 176"/>
                                <a:gd name="T17" fmla="*/ 0 h 13"/>
                                <a:gd name="T18" fmla="*/ 117 w 176"/>
                                <a:gd name="T19" fmla="*/ 0 h 13"/>
                                <a:gd name="T20" fmla="*/ 169 w 176"/>
                                <a:gd name="T21" fmla="*/ 0 h 13"/>
                                <a:gd name="T22" fmla="*/ 169 w 176"/>
                                <a:gd name="T23" fmla="*/ 7 h 13"/>
                                <a:gd name="T24" fmla="*/ 176 w 176"/>
                                <a:gd name="T25" fmla="*/ 13 h 13"/>
                                <a:gd name="T26" fmla="*/ 137 w 176"/>
                                <a:gd name="T27" fmla="*/ 13 h 13"/>
                                <a:gd name="T28" fmla="*/ 130 w 176"/>
                                <a:gd name="T29" fmla="*/ 0 h 13"/>
                                <a:gd name="T30" fmla="*/ 117 w 17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6" h="13">
                                  <a:moveTo>
                                    <a:pt x="6" y="0"/>
                                  </a:moveTo>
                                  <a:lnTo>
                                    <a:pt x="59" y="0"/>
                                  </a:lnTo>
                                  <a:lnTo>
                                    <a:pt x="52" y="0"/>
                                  </a:lnTo>
                                  <a:lnTo>
                                    <a:pt x="46" y="7"/>
                                  </a:lnTo>
                                  <a:lnTo>
                                    <a:pt x="39" y="13"/>
                                  </a:lnTo>
                                  <a:lnTo>
                                    <a:pt x="0" y="13"/>
                                  </a:lnTo>
                                  <a:lnTo>
                                    <a:pt x="0" y="7"/>
                                  </a:lnTo>
                                  <a:lnTo>
                                    <a:pt x="6" y="0"/>
                                  </a:lnTo>
                                  <a:close/>
                                  <a:moveTo>
                                    <a:pt x="117" y="0"/>
                                  </a:moveTo>
                                  <a:lnTo>
                                    <a:pt x="169" y="0"/>
                                  </a:lnTo>
                                  <a:lnTo>
                                    <a:pt x="169" y="7"/>
                                  </a:lnTo>
                                  <a:lnTo>
                                    <a:pt x="176" y="13"/>
                                  </a:lnTo>
                                  <a:lnTo>
                                    <a:pt x="137" y="13"/>
                                  </a:lnTo>
                                  <a:lnTo>
                                    <a:pt x="130" y="0"/>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1028"/>
                          <wps:cNvSpPr>
                            <a:spLocks noEditPoints="1"/>
                          </wps:cNvSpPr>
                          <wps:spPr bwMode="auto">
                            <a:xfrm>
                              <a:off x="4801" y="12133"/>
                              <a:ext cx="183" cy="13"/>
                            </a:xfrm>
                            <a:custGeom>
                              <a:avLst/>
                              <a:gdLst>
                                <a:gd name="T0" fmla="*/ 7 w 183"/>
                                <a:gd name="T1" fmla="*/ 0 h 13"/>
                                <a:gd name="T2" fmla="*/ 53 w 183"/>
                                <a:gd name="T3" fmla="*/ 0 h 13"/>
                                <a:gd name="T4" fmla="*/ 46 w 183"/>
                                <a:gd name="T5" fmla="*/ 6 h 13"/>
                                <a:gd name="T6" fmla="*/ 40 w 183"/>
                                <a:gd name="T7" fmla="*/ 13 h 13"/>
                                <a:gd name="T8" fmla="*/ 0 w 183"/>
                                <a:gd name="T9" fmla="*/ 13 h 13"/>
                                <a:gd name="T10" fmla="*/ 7 w 183"/>
                                <a:gd name="T11" fmla="*/ 6 h 13"/>
                                <a:gd name="T12" fmla="*/ 7 w 183"/>
                                <a:gd name="T13" fmla="*/ 0 h 13"/>
                                <a:gd name="T14" fmla="*/ 137 w 183"/>
                                <a:gd name="T15" fmla="*/ 0 h 13"/>
                                <a:gd name="T16" fmla="*/ 176 w 183"/>
                                <a:gd name="T17" fmla="*/ 0 h 13"/>
                                <a:gd name="T18" fmla="*/ 183 w 183"/>
                                <a:gd name="T19" fmla="*/ 0 h 13"/>
                                <a:gd name="T20" fmla="*/ 183 w 183"/>
                                <a:gd name="T21" fmla="*/ 6 h 13"/>
                                <a:gd name="T22" fmla="*/ 183 w 183"/>
                                <a:gd name="T23" fmla="*/ 13 h 13"/>
                                <a:gd name="T24" fmla="*/ 150 w 183"/>
                                <a:gd name="T25" fmla="*/ 13 h 13"/>
                                <a:gd name="T26" fmla="*/ 144 w 183"/>
                                <a:gd name="T27" fmla="*/ 6 h 13"/>
                                <a:gd name="T28" fmla="*/ 137 w 183"/>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3" h="13">
                                  <a:moveTo>
                                    <a:pt x="7" y="0"/>
                                  </a:moveTo>
                                  <a:lnTo>
                                    <a:pt x="53" y="0"/>
                                  </a:lnTo>
                                  <a:lnTo>
                                    <a:pt x="46" y="6"/>
                                  </a:lnTo>
                                  <a:lnTo>
                                    <a:pt x="40" y="13"/>
                                  </a:lnTo>
                                  <a:lnTo>
                                    <a:pt x="0" y="13"/>
                                  </a:lnTo>
                                  <a:lnTo>
                                    <a:pt x="7" y="6"/>
                                  </a:lnTo>
                                  <a:lnTo>
                                    <a:pt x="7" y="0"/>
                                  </a:lnTo>
                                  <a:close/>
                                  <a:moveTo>
                                    <a:pt x="137" y="0"/>
                                  </a:moveTo>
                                  <a:lnTo>
                                    <a:pt x="176" y="0"/>
                                  </a:lnTo>
                                  <a:lnTo>
                                    <a:pt x="183" y="0"/>
                                  </a:lnTo>
                                  <a:lnTo>
                                    <a:pt x="183" y="6"/>
                                  </a:lnTo>
                                  <a:lnTo>
                                    <a:pt x="183" y="13"/>
                                  </a:lnTo>
                                  <a:lnTo>
                                    <a:pt x="150" y="13"/>
                                  </a:lnTo>
                                  <a:lnTo>
                                    <a:pt x="144" y="6"/>
                                  </a:lnTo>
                                  <a:lnTo>
                                    <a:pt x="137"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029"/>
                          <wps:cNvSpPr>
                            <a:spLocks noEditPoints="1"/>
                          </wps:cNvSpPr>
                          <wps:spPr bwMode="auto">
                            <a:xfrm>
                              <a:off x="4795" y="12139"/>
                              <a:ext cx="189" cy="13"/>
                            </a:xfrm>
                            <a:custGeom>
                              <a:avLst/>
                              <a:gdLst>
                                <a:gd name="T0" fmla="*/ 13 w 189"/>
                                <a:gd name="T1" fmla="*/ 0 h 13"/>
                                <a:gd name="T2" fmla="*/ 52 w 189"/>
                                <a:gd name="T3" fmla="*/ 0 h 13"/>
                                <a:gd name="T4" fmla="*/ 46 w 189"/>
                                <a:gd name="T5" fmla="*/ 7 h 13"/>
                                <a:gd name="T6" fmla="*/ 39 w 189"/>
                                <a:gd name="T7" fmla="*/ 13 h 13"/>
                                <a:gd name="T8" fmla="*/ 0 w 189"/>
                                <a:gd name="T9" fmla="*/ 13 h 13"/>
                                <a:gd name="T10" fmla="*/ 6 w 189"/>
                                <a:gd name="T11" fmla="*/ 7 h 13"/>
                                <a:gd name="T12" fmla="*/ 13 w 189"/>
                                <a:gd name="T13" fmla="*/ 0 h 13"/>
                                <a:gd name="T14" fmla="*/ 150 w 189"/>
                                <a:gd name="T15" fmla="*/ 0 h 13"/>
                                <a:gd name="T16" fmla="*/ 189 w 189"/>
                                <a:gd name="T17" fmla="*/ 0 h 13"/>
                                <a:gd name="T18" fmla="*/ 189 w 189"/>
                                <a:gd name="T19" fmla="*/ 0 h 13"/>
                                <a:gd name="T20" fmla="*/ 189 w 189"/>
                                <a:gd name="T21" fmla="*/ 0 h 13"/>
                                <a:gd name="T22" fmla="*/ 176 w 189"/>
                                <a:gd name="T23" fmla="*/ 13 h 13"/>
                                <a:gd name="T24" fmla="*/ 163 w 189"/>
                                <a:gd name="T25" fmla="*/ 13 h 13"/>
                                <a:gd name="T26" fmla="*/ 156 w 189"/>
                                <a:gd name="T27" fmla="*/ 7 h 13"/>
                                <a:gd name="T28" fmla="*/ 150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13" y="0"/>
                                  </a:moveTo>
                                  <a:lnTo>
                                    <a:pt x="52" y="0"/>
                                  </a:lnTo>
                                  <a:lnTo>
                                    <a:pt x="46" y="7"/>
                                  </a:lnTo>
                                  <a:lnTo>
                                    <a:pt x="39" y="13"/>
                                  </a:lnTo>
                                  <a:lnTo>
                                    <a:pt x="0" y="13"/>
                                  </a:lnTo>
                                  <a:lnTo>
                                    <a:pt x="6" y="7"/>
                                  </a:lnTo>
                                  <a:lnTo>
                                    <a:pt x="13" y="0"/>
                                  </a:lnTo>
                                  <a:close/>
                                  <a:moveTo>
                                    <a:pt x="150" y="0"/>
                                  </a:moveTo>
                                  <a:lnTo>
                                    <a:pt x="189" y="0"/>
                                  </a:lnTo>
                                  <a:lnTo>
                                    <a:pt x="176" y="13"/>
                                  </a:lnTo>
                                  <a:lnTo>
                                    <a:pt x="163" y="13"/>
                                  </a:lnTo>
                                  <a:lnTo>
                                    <a:pt x="156" y="7"/>
                                  </a:lnTo>
                                  <a:lnTo>
                                    <a:pt x="15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1030"/>
                          <wps:cNvSpPr>
                            <a:spLocks noEditPoints="1"/>
                          </wps:cNvSpPr>
                          <wps:spPr bwMode="auto">
                            <a:xfrm>
                              <a:off x="4795" y="12146"/>
                              <a:ext cx="189" cy="13"/>
                            </a:xfrm>
                            <a:custGeom>
                              <a:avLst/>
                              <a:gdLst>
                                <a:gd name="T0" fmla="*/ 6 w 189"/>
                                <a:gd name="T1" fmla="*/ 0 h 13"/>
                                <a:gd name="T2" fmla="*/ 46 w 189"/>
                                <a:gd name="T3" fmla="*/ 0 h 13"/>
                                <a:gd name="T4" fmla="*/ 46 w 189"/>
                                <a:gd name="T5" fmla="*/ 6 h 13"/>
                                <a:gd name="T6" fmla="*/ 39 w 189"/>
                                <a:gd name="T7" fmla="*/ 13 h 13"/>
                                <a:gd name="T8" fmla="*/ 0 w 189"/>
                                <a:gd name="T9" fmla="*/ 13 h 13"/>
                                <a:gd name="T10" fmla="*/ 0 w 189"/>
                                <a:gd name="T11" fmla="*/ 6 h 13"/>
                                <a:gd name="T12" fmla="*/ 6 w 189"/>
                                <a:gd name="T13" fmla="*/ 0 h 13"/>
                                <a:gd name="T14" fmla="*/ 156 w 189"/>
                                <a:gd name="T15" fmla="*/ 0 h 13"/>
                                <a:gd name="T16" fmla="*/ 189 w 189"/>
                                <a:gd name="T17" fmla="*/ 0 h 13"/>
                                <a:gd name="T18" fmla="*/ 169 w 189"/>
                                <a:gd name="T19" fmla="*/ 6 h 13"/>
                                <a:gd name="T20" fmla="*/ 163 w 189"/>
                                <a:gd name="T21" fmla="*/ 0 h 13"/>
                                <a:gd name="T22" fmla="*/ 156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6" y="0"/>
                                  </a:moveTo>
                                  <a:lnTo>
                                    <a:pt x="46" y="0"/>
                                  </a:lnTo>
                                  <a:lnTo>
                                    <a:pt x="46" y="6"/>
                                  </a:lnTo>
                                  <a:lnTo>
                                    <a:pt x="39" y="13"/>
                                  </a:lnTo>
                                  <a:lnTo>
                                    <a:pt x="0" y="13"/>
                                  </a:lnTo>
                                  <a:lnTo>
                                    <a:pt x="0" y="6"/>
                                  </a:lnTo>
                                  <a:lnTo>
                                    <a:pt x="6" y="0"/>
                                  </a:lnTo>
                                  <a:close/>
                                  <a:moveTo>
                                    <a:pt x="156" y="0"/>
                                  </a:moveTo>
                                  <a:lnTo>
                                    <a:pt x="189" y="0"/>
                                  </a:lnTo>
                                  <a:lnTo>
                                    <a:pt x="169" y="6"/>
                                  </a:lnTo>
                                  <a:lnTo>
                                    <a:pt x="163" y="0"/>
                                  </a:lnTo>
                                  <a:lnTo>
                                    <a:pt x="156"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1031"/>
                          <wps:cNvSpPr>
                            <a:spLocks noEditPoints="1"/>
                          </wps:cNvSpPr>
                          <wps:spPr bwMode="auto">
                            <a:xfrm>
                              <a:off x="4788" y="12152"/>
                              <a:ext cx="183" cy="13"/>
                            </a:xfrm>
                            <a:custGeom>
                              <a:avLst/>
                              <a:gdLst>
                                <a:gd name="T0" fmla="*/ 7 w 183"/>
                                <a:gd name="T1" fmla="*/ 0 h 13"/>
                                <a:gd name="T2" fmla="*/ 46 w 183"/>
                                <a:gd name="T3" fmla="*/ 0 h 13"/>
                                <a:gd name="T4" fmla="*/ 46 w 183"/>
                                <a:gd name="T5" fmla="*/ 7 h 13"/>
                                <a:gd name="T6" fmla="*/ 40 w 183"/>
                                <a:gd name="T7" fmla="*/ 13 h 13"/>
                                <a:gd name="T8" fmla="*/ 0 w 183"/>
                                <a:gd name="T9" fmla="*/ 13 h 13"/>
                                <a:gd name="T10" fmla="*/ 7 w 183"/>
                                <a:gd name="T11" fmla="*/ 7 h 13"/>
                                <a:gd name="T12" fmla="*/ 7 w 183"/>
                                <a:gd name="T13" fmla="*/ 0 h 13"/>
                                <a:gd name="T14" fmla="*/ 170 w 183"/>
                                <a:gd name="T15" fmla="*/ 0 h 13"/>
                                <a:gd name="T16" fmla="*/ 183 w 183"/>
                                <a:gd name="T17" fmla="*/ 0 h 13"/>
                                <a:gd name="T18" fmla="*/ 176 w 183"/>
                                <a:gd name="T19" fmla="*/ 0 h 13"/>
                                <a:gd name="T20" fmla="*/ 176 w 183"/>
                                <a:gd name="T21" fmla="*/ 0 h 13"/>
                                <a:gd name="T22" fmla="*/ 170 w 18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3" h="13">
                                  <a:moveTo>
                                    <a:pt x="7" y="0"/>
                                  </a:moveTo>
                                  <a:lnTo>
                                    <a:pt x="46" y="0"/>
                                  </a:lnTo>
                                  <a:lnTo>
                                    <a:pt x="46" y="7"/>
                                  </a:lnTo>
                                  <a:lnTo>
                                    <a:pt x="40" y="13"/>
                                  </a:lnTo>
                                  <a:lnTo>
                                    <a:pt x="0" y="13"/>
                                  </a:lnTo>
                                  <a:lnTo>
                                    <a:pt x="7" y="7"/>
                                  </a:lnTo>
                                  <a:lnTo>
                                    <a:pt x="7" y="0"/>
                                  </a:lnTo>
                                  <a:close/>
                                  <a:moveTo>
                                    <a:pt x="170" y="0"/>
                                  </a:moveTo>
                                  <a:lnTo>
                                    <a:pt x="183" y="0"/>
                                  </a:lnTo>
                                  <a:lnTo>
                                    <a:pt x="176" y="0"/>
                                  </a:lnTo>
                                  <a:lnTo>
                                    <a:pt x="17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1032"/>
                          <wps:cNvSpPr>
                            <a:spLocks/>
                          </wps:cNvSpPr>
                          <wps:spPr bwMode="auto">
                            <a:xfrm>
                              <a:off x="4788" y="12159"/>
                              <a:ext cx="46" cy="13"/>
                            </a:xfrm>
                            <a:custGeom>
                              <a:avLst/>
                              <a:gdLst>
                                <a:gd name="T0" fmla="*/ 7 w 46"/>
                                <a:gd name="T1" fmla="*/ 0 h 13"/>
                                <a:gd name="T2" fmla="*/ 46 w 46"/>
                                <a:gd name="T3" fmla="*/ 0 h 13"/>
                                <a:gd name="T4" fmla="*/ 40 w 46"/>
                                <a:gd name="T5" fmla="*/ 6 h 13"/>
                                <a:gd name="T6" fmla="*/ 40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0" y="6"/>
                                  </a:lnTo>
                                  <a:lnTo>
                                    <a:pt x="40" y="13"/>
                                  </a:lnTo>
                                  <a:lnTo>
                                    <a:pt x="0" y="13"/>
                                  </a:lnTo>
                                  <a:lnTo>
                                    <a:pt x="0" y="6"/>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033"/>
                          <wps:cNvSpPr>
                            <a:spLocks/>
                          </wps:cNvSpPr>
                          <wps:spPr bwMode="auto">
                            <a:xfrm>
                              <a:off x="4782" y="12165"/>
                              <a:ext cx="46" cy="13"/>
                            </a:xfrm>
                            <a:custGeom>
                              <a:avLst/>
                              <a:gdLst>
                                <a:gd name="T0" fmla="*/ 6 w 46"/>
                                <a:gd name="T1" fmla="*/ 0 h 13"/>
                                <a:gd name="T2" fmla="*/ 46 w 46"/>
                                <a:gd name="T3" fmla="*/ 0 h 13"/>
                                <a:gd name="T4" fmla="*/ 46 w 46"/>
                                <a:gd name="T5" fmla="*/ 7 h 13"/>
                                <a:gd name="T6" fmla="*/ 39 w 46"/>
                                <a:gd name="T7" fmla="*/ 13 h 13"/>
                                <a:gd name="T8" fmla="*/ 0 w 46"/>
                                <a:gd name="T9" fmla="*/ 13 h 13"/>
                                <a:gd name="T10" fmla="*/ 6 w 46"/>
                                <a:gd name="T11" fmla="*/ 7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46" y="7"/>
                                  </a:lnTo>
                                  <a:lnTo>
                                    <a:pt x="39" y="13"/>
                                  </a:lnTo>
                                  <a:lnTo>
                                    <a:pt x="0" y="13"/>
                                  </a:lnTo>
                                  <a:lnTo>
                                    <a:pt x="6"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1034"/>
                          <wps:cNvSpPr>
                            <a:spLocks/>
                          </wps:cNvSpPr>
                          <wps:spPr bwMode="auto">
                            <a:xfrm>
                              <a:off x="4782" y="12172"/>
                              <a:ext cx="46" cy="13"/>
                            </a:xfrm>
                            <a:custGeom>
                              <a:avLst/>
                              <a:gdLst>
                                <a:gd name="T0" fmla="*/ 6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39" y="6"/>
                                  </a:lnTo>
                                  <a:lnTo>
                                    <a:pt x="39" y="13"/>
                                  </a:lnTo>
                                  <a:lnTo>
                                    <a:pt x="0" y="13"/>
                                  </a:lnTo>
                                  <a:lnTo>
                                    <a:pt x="0" y="6"/>
                                  </a:lnTo>
                                  <a:lnTo>
                                    <a:pt x="6"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1035"/>
                          <wps:cNvSpPr>
                            <a:spLocks/>
                          </wps:cNvSpPr>
                          <wps:spPr bwMode="auto">
                            <a:xfrm>
                              <a:off x="4782" y="1217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1036"/>
                          <wps:cNvSpPr>
                            <a:spLocks/>
                          </wps:cNvSpPr>
                          <wps:spPr bwMode="auto">
                            <a:xfrm>
                              <a:off x="4775" y="12185"/>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1037"/>
                          <wps:cNvSpPr>
                            <a:spLocks/>
                          </wps:cNvSpPr>
                          <wps:spPr bwMode="auto">
                            <a:xfrm>
                              <a:off x="4775" y="12191"/>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1038"/>
                          <wps:cNvSpPr>
                            <a:spLocks/>
                          </wps:cNvSpPr>
                          <wps:spPr bwMode="auto">
                            <a:xfrm>
                              <a:off x="4775" y="1219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1039"/>
                          <wps:cNvSpPr>
                            <a:spLocks/>
                          </wps:cNvSpPr>
                          <wps:spPr bwMode="auto">
                            <a:xfrm>
                              <a:off x="4769" y="12204"/>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1040"/>
                          <wps:cNvSpPr>
                            <a:spLocks/>
                          </wps:cNvSpPr>
                          <wps:spPr bwMode="auto">
                            <a:xfrm>
                              <a:off x="4769" y="12211"/>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1041"/>
                          <wps:cNvSpPr>
                            <a:spLocks/>
                          </wps:cNvSpPr>
                          <wps:spPr bwMode="auto">
                            <a:xfrm>
                              <a:off x="4769" y="12217"/>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1042"/>
                          <wps:cNvSpPr>
                            <a:spLocks/>
                          </wps:cNvSpPr>
                          <wps:spPr bwMode="auto">
                            <a:xfrm>
                              <a:off x="4769" y="12224"/>
                              <a:ext cx="39" cy="6"/>
                            </a:xfrm>
                            <a:custGeom>
                              <a:avLst/>
                              <a:gdLst>
                                <a:gd name="T0" fmla="*/ 0 w 39"/>
                                <a:gd name="T1" fmla="*/ 0 h 6"/>
                                <a:gd name="T2" fmla="*/ 39 w 39"/>
                                <a:gd name="T3" fmla="*/ 0 h 6"/>
                                <a:gd name="T4" fmla="*/ 39 w 39"/>
                                <a:gd name="T5" fmla="*/ 0 h 6"/>
                                <a:gd name="T6" fmla="*/ 39 w 39"/>
                                <a:gd name="T7" fmla="*/ 6 h 6"/>
                                <a:gd name="T8" fmla="*/ 0 w 39"/>
                                <a:gd name="T9" fmla="*/ 6 h 6"/>
                                <a:gd name="T10" fmla="*/ 0 w 39"/>
                                <a:gd name="T11" fmla="*/ 0 h 6"/>
                                <a:gd name="T12" fmla="*/ 0 w 39"/>
                                <a:gd name="T13" fmla="*/ 0 h 6"/>
                              </a:gdLst>
                              <a:ahLst/>
                              <a:cxnLst>
                                <a:cxn ang="0">
                                  <a:pos x="T0" y="T1"/>
                                </a:cxn>
                                <a:cxn ang="0">
                                  <a:pos x="T2" y="T3"/>
                                </a:cxn>
                                <a:cxn ang="0">
                                  <a:pos x="T4" y="T5"/>
                                </a:cxn>
                                <a:cxn ang="0">
                                  <a:pos x="T6" y="T7"/>
                                </a:cxn>
                                <a:cxn ang="0">
                                  <a:pos x="T8" y="T9"/>
                                </a:cxn>
                                <a:cxn ang="0">
                                  <a:pos x="T10" y="T11"/>
                                </a:cxn>
                                <a:cxn ang="0">
                                  <a:pos x="T12" y="T13"/>
                                </a:cxn>
                              </a:cxnLst>
                              <a:rect l="0" t="0" r="r" b="b"/>
                              <a:pathLst>
                                <a:path w="39" h="6">
                                  <a:moveTo>
                                    <a:pt x="0" y="0"/>
                                  </a:moveTo>
                                  <a:lnTo>
                                    <a:pt x="39" y="0"/>
                                  </a:lnTo>
                                  <a:lnTo>
                                    <a:pt x="39" y="6"/>
                                  </a:lnTo>
                                  <a:lnTo>
                                    <a:pt x="0" y="6"/>
                                  </a:lnTo>
                                  <a:lnTo>
                                    <a:pt x="0"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1043"/>
                          <wps:cNvSpPr>
                            <a:spLocks/>
                          </wps:cNvSpPr>
                          <wps:spPr bwMode="auto">
                            <a:xfrm>
                              <a:off x="4769" y="12230"/>
                              <a:ext cx="39" cy="7"/>
                            </a:xfrm>
                            <a:custGeom>
                              <a:avLst/>
                              <a:gdLst>
                                <a:gd name="T0" fmla="*/ 0 w 39"/>
                                <a:gd name="T1" fmla="*/ 0 h 7"/>
                                <a:gd name="T2" fmla="*/ 39 w 39"/>
                                <a:gd name="T3" fmla="*/ 0 h 7"/>
                                <a:gd name="T4" fmla="*/ 39 w 39"/>
                                <a:gd name="T5" fmla="*/ 0 h 7"/>
                                <a:gd name="T6" fmla="*/ 39 w 39"/>
                                <a:gd name="T7" fmla="*/ 7 h 7"/>
                                <a:gd name="T8" fmla="*/ 0 w 39"/>
                                <a:gd name="T9" fmla="*/ 7 h 7"/>
                                <a:gd name="T10" fmla="*/ 0 w 39"/>
                                <a:gd name="T11" fmla="*/ 0 h 7"/>
                                <a:gd name="T12" fmla="*/ 0 w 39"/>
                                <a:gd name="T13" fmla="*/ 0 h 7"/>
                              </a:gdLst>
                              <a:ahLst/>
                              <a:cxnLst>
                                <a:cxn ang="0">
                                  <a:pos x="T0" y="T1"/>
                                </a:cxn>
                                <a:cxn ang="0">
                                  <a:pos x="T2" y="T3"/>
                                </a:cxn>
                                <a:cxn ang="0">
                                  <a:pos x="T4" y="T5"/>
                                </a:cxn>
                                <a:cxn ang="0">
                                  <a:pos x="T6" y="T7"/>
                                </a:cxn>
                                <a:cxn ang="0">
                                  <a:pos x="T8" y="T9"/>
                                </a:cxn>
                                <a:cxn ang="0">
                                  <a:pos x="T10" y="T11"/>
                                </a:cxn>
                                <a:cxn ang="0">
                                  <a:pos x="T12" y="T13"/>
                                </a:cxn>
                              </a:cxnLst>
                              <a:rect l="0" t="0" r="r" b="b"/>
                              <a:pathLst>
                                <a:path w="39" h="7">
                                  <a:moveTo>
                                    <a:pt x="0" y="0"/>
                                  </a:moveTo>
                                  <a:lnTo>
                                    <a:pt x="39" y="0"/>
                                  </a:lnTo>
                                  <a:lnTo>
                                    <a:pt x="39"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1044"/>
                          <wps:cNvSpPr>
                            <a:spLocks/>
                          </wps:cNvSpPr>
                          <wps:spPr bwMode="auto">
                            <a:xfrm>
                              <a:off x="4762" y="12230"/>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1045"/>
                          <wps:cNvSpPr>
                            <a:spLocks/>
                          </wps:cNvSpPr>
                          <wps:spPr bwMode="auto">
                            <a:xfrm>
                              <a:off x="4762" y="12237"/>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046"/>
                          <wps:cNvSpPr>
                            <a:spLocks/>
                          </wps:cNvSpPr>
                          <wps:spPr bwMode="auto">
                            <a:xfrm>
                              <a:off x="4762"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1047"/>
                          <wps:cNvSpPr>
                            <a:spLocks/>
                          </wps:cNvSpPr>
                          <wps:spPr bwMode="auto">
                            <a:xfrm>
                              <a:off x="4762"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1048"/>
                          <wps:cNvSpPr>
                            <a:spLocks/>
                          </wps:cNvSpPr>
                          <wps:spPr bwMode="auto">
                            <a:xfrm>
                              <a:off x="4762"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049"/>
                          <wps:cNvSpPr>
                            <a:spLocks/>
                          </wps:cNvSpPr>
                          <wps:spPr bwMode="auto">
                            <a:xfrm>
                              <a:off x="4762"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1050"/>
                          <wps:cNvSpPr>
                            <a:spLocks/>
                          </wps:cNvSpPr>
                          <wps:spPr bwMode="auto">
                            <a:xfrm>
                              <a:off x="4762"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1051"/>
                          <wps:cNvSpPr>
                            <a:spLocks/>
                          </wps:cNvSpPr>
                          <wps:spPr bwMode="auto">
                            <a:xfrm>
                              <a:off x="4762"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1052"/>
                          <wps:cNvSpPr>
                            <a:spLocks/>
                          </wps:cNvSpPr>
                          <wps:spPr bwMode="auto">
                            <a:xfrm>
                              <a:off x="4756" y="12282"/>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1053"/>
                          <wps:cNvSpPr>
                            <a:spLocks/>
                          </wps:cNvSpPr>
                          <wps:spPr bwMode="auto">
                            <a:xfrm>
                              <a:off x="4756" y="1228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1054"/>
                          <wps:cNvSpPr>
                            <a:spLocks/>
                          </wps:cNvSpPr>
                          <wps:spPr bwMode="auto">
                            <a:xfrm>
                              <a:off x="4756" y="12295"/>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055"/>
                          <wps:cNvSpPr>
                            <a:spLocks/>
                          </wps:cNvSpPr>
                          <wps:spPr bwMode="auto">
                            <a:xfrm>
                              <a:off x="4756"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1056"/>
                          <wps:cNvSpPr>
                            <a:spLocks/>
                          </wps:cNvSpPr>
                          <wps:spPr bwMode="auto">
                            <a:xfrm>
                              <a:off x="4756"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057"/>
                          <wps:cNvSpPr>
                            <a:spLocks/>
                          </wps:cNvSpPr>
                          <wps:spPr bwMode="auto">
                            <a:xfrm>
                              <a:off x="4756"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1058"/>
                          <wps:cNvSpPr>
                            <a:spLocks/>
                          </wps:cNvSpPr>
                          <wps:spPr bwMode="auto">
                            <a:xfrm>
                              <a:off x="4756"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1059"/>
                          <wps:cNvSpPr>
                            <a:spLocks/>
                          </wps:cNvSpPr>
                          <wps:spPr bwMode="auto">
                            <a:xfrm>
                              <a:off x="4756"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1060"/>
                          <wps:cNvSpPr>
                            <a:spLocks/>
                          </wps:cNvSpPr>
                          <wps:spPr bwMode="auto">
                            <a:xfrm>
                              <a:off x="4756"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1061"/>
                          <wps:cNvSpPr>
                            <a:spLocks/>
                          </wps:cNvSpPr>
                          <wps:spPr bwMode="auto">
                            <a:xfrm>
                              <a:off x="4756"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1062"/>
                          <wps:cNvSpPr>
                            <a:spLocks/>
                          </wps:cNvSpPr>
                          <wps:spPr bwMode="auto">
                            <a:xfrm>
                              <a:off x="4756" y="12347"/>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1063"/>
                          <wps:cNvSpPr>
                            <a:spLocks/>
                          </wps:cNvSpPr>
                          <wps:spPr bwMode="auto">
                            <a:xfrm>
                              <a:off x="4756" y="12354"/>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6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6" y="6"/>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1064"/>
                          <wps:cNvSpPr>
                            <a:spLocks/>
                          </wps:cNvSpPr>
                          <wps:spPr bwMode="auto">
                            <a:xfrm>
                              <a:off x="4762" y="12360"/>
                              <a:ext cx="39" cy="13"/>
                            </a:xfrm>
                            <a:custGeom>
                              <a:avLst/>
                              <a:gdLst>
                                <a:gd name="T0" fmla="*/ 0 w 39"/>
                                <a:gd name="T1" fmla="*/ 0 h 13"/>
                                <a:gd name="T2" fmla="*/ 33 w 39"/>
                                <a:gd name="T3" fmla="*/ 0 h 13"/>
                                <a:gd name="T4" fmla="*/ 33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7"/>
                                  </a:lnTo>
                                  <a:lnTo>
                                    <a:pt x="39" y="13"/>
                                  </a:lnTo>
                                  <a:lnTo>
                                    <a:pt x="0" y="13"/>
                                  </a:lnTo>
                                  <a:lnTo>
                                    <a:pt x="0" y="7"/>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1065"/>
                          <wps:cNvSpPr>
                            <a:spLocks/>
                          </wps:cNvSpPr>
                          <wps:spPr bwMode="auto">
                            <a:xfrm>
                              <a:off x="4762" y="12367"/>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1066"/>
                          <wps:cNvSpPr>
                            <a:spLocks/>
                          </wps:cNvSpPr>
                          <wps:spPr bwMode="auto">
                            <a:xfrm>
                              <a:off x="4762"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1067"/>
                          <wps:cNvSpPr>
                            <a:spLocks/>
                          </wps:cNvSpPr>
                          <wps:spPr bwMode="auto">
                            <a:xfrm>
                              <a:off x="4762"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1068"/>
                          <wps:cNvSpPr>
                            <a:spLocks/>
                          </wps:cNvSpPr>
                          <wps:spPr bwMode="auto">
                            <a:xfrm>
                              <a:off x="4762"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Freeform 1069"/>
                          <wps:cNvSpPr>
                            <a:spLocks/>
                          </wps:cNvSpPr>
                          <wps:spPr bwMode="auto">
                            <a:xfrm>
                              <a:off x="4762" y="1239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1070"/>
                          <wps:cNvSpPr>
                            <a:spLocks/>
                          </wps:cNvSpPr>
                          <wps:spPr bwMode="auto">
                            <a:xfrm>
                              <a:off x="4762" y="12399"/>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1071"/>
                          <wps:cNvSpPr>
                            <a:spLocks/>
                          </wps:cNvSpPr>
                          <wps:spPr bwMode="auto">
                            <a:xfrm>
                              <a:off x="4762" y="12406"/>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Freeform 1072"/>
                          <wps:cNvSpPr>
                            <a:spLocks/>
                          </wps:cNvSpPr>
                          <wps:spPr bwMode="auto">
                            <a:xfrm>
                              <a:off x="4769" y="12412"/>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1073"/>
                          <wps:cNvSpPr>
                            <a:spLocks/>
                          </wps:cNvSpPr>
                          <wps:spPr bwMode="auto">
                            <a:xfrm>
                              <a:off x="4769" y="1241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1074"/>
                          <wps:cNvSpPr>
                            <a:spLocks/>
                          </wps:cNvSpPr>
                          <wps:spPr bwMode="auto">
                            <a:xfrm>
                              <a:off x="4769" y="12425"/>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1075"/>
                          <wps:cNvSpPr>
                            <a:spLocks/>
                          </wps:cNvSpPr>
                          <wps:spPr bwMode="auto">
                            <a:xfrm>
                              <a:off x="4769" y="12432"/>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1076"/>
                          <wps:cNvSpPr>
                            <a:spLocks/>
                          </wps:cNvSpPr>
                          <wps:spPr bwMode="auto">
                            <a:xfrm>
                              <a:off x="4775" y="12438"/>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1077"/>
                          <wps:cNvSpPr>
                            <a:spLocks/>
                          </wps:cNvSpPr>
                          <wps:spPr bwMode="auto">
                            <a:xfrm>
                              <a:off x="4775" y="12445"/>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0" y="6"/>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1078"/>
                          <wps:cNvSpPr>
                            <a:spLocks noEditPoints="1"/>
                          </wps:cNvSpPr>
                          <wps:spPr bwMode="auto">
                            <a:xfrm>
                              <a:off x="4775" y="12451"/>
                              <a:ext cx="92" cy="13"/>
                            </a:xfrm>
                            <a:custGeom>
                              <a:avLst/>
                              <a:gdLst>
                                <a:gd name="T0" fmla="*/ 0 w 92"/>
                                <a:gd name="T1" fmla="*/ 0 h 13"/>
                                <a:gd name="T2" fmla="*/ 39 w 92"/>
                                <a:gd name="T3" fmla="*/ 0 h 13"/>
                                <a:gd name="T4" fmla="*/ 46 w 92"/>
                                <a:gd name="T5" fmla="*/ 7 h 13"/>
                                <a:gd name="T6" fmla="*/ 46 w 92"/>
                                <a:gd name="T7" fmla="*/ 13 h 13"/>
                                <a:gd name="T8" fmla="*/ 46 w 92"/>
                                <a:gd name="T9" fmla="*/ 13 h 13"/>
                                <a:gd name="T10" fmla="*/ 46 w 92"/>
                                <a:gd name="T11" fmla="*/ 13 h 13"/>
                                <a:gd name="T12" fmla="*/ 7 w 92"/>
                                <a:gd name="T13" fmla="*/ 13 h 13"/>
                                <a:gd name="T14" fmla="*/ 7 w 92"/>
                                <a:gd name="T15" fmla="*/ 7 h 13"/>
                                <a:gd name="T16" fmla="*/ 0 w 92"/>
                                <a:gd name="T17" fmla="*/ 0 h 13"/>
                                <a:gd name="T18" fmla="*/ 92 w 92"/>
                                <a:gd name="T19" fmla="*/ 13 h 13"/>
                                <a:gd name="T20" fmla="*/ 92 w 92"/>
                                <a:gd name="T21" fmla="*/ 13 h 13"/>
                                <a:gd name="T22" fmla="*/ 92 w 92"/>
                                <a:gd name="T23" fmla="*/ 13 h 13"/>
                                <a:gd name="T24" fmla="*/ 92 w 92"/>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2" h="13">
                                  <a:moveTo>
                                    <a:pt x="0" y="0"/>
                                  </a:moveTo>
                                  <a:lnTo>
                                    <a:pt x="39" y="0"/>
                                  </a:lnTo>
                                  <a:lnTo>
                                    <a:pt x="46" y="7"/>
                                  </a:lnTo>
                                  <a:lnTo>
                                    <a:pt x="46" y="13"/>
                                  </a:lnTo>
                                  <a:lnTo>
                                    <a:pt x="7" y="13"/>
                                  </a:lnTo>
                                  <a:lnTo>
                                    <a:pt x="7" y="7"/>
                                  </a:lnTo>
                                  <a:lnTo>
                                    <a:pt x="0" y="0"/>
                                  </a:lnTo>
                                  <a:close/>
                                  <a:moveTo>
                                    <a:pt x="92" y="13"/>
                                  </a:moveTo>
                                  <a:lnTo>
                                    <a:pt x="92"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1079"/>
                          <wps:cNvSpPr>
                            <a:spLocks noEditPoints="1"/>
                          </wps:cNvSpPr>
                          <wps:spPr bwMode="auto">
                            <a:xfrm>
                              <a:off x="4782" y="12458"/>
                              <a:ext cx="85" cy="13"/>
                            </a:xfrm>
                            <a:custGeom>
                              <a:avLst/>
                              <a:gdLst>
                                <a:gd name="T0" fmla="*/ 0 w 85"/>
                                <a:gd name="T1" fmla="*/ 0 h 13"/>
                                <a:gd name="T2" fmla="*/ 39 w 85"/>
                                <a:gd name="T3" fmla="*/ 0 h 13"/>
                                <a:gd name="T4" fmla="*/ 39 w 85"/>
                                <a:gd name="T5" fmla="*/ 0 h 13"/>
                                <a:gd name="T6" fmla="*/ 39 w 85"/>
                                <a:gd name="T7" fmla="*/ 6 h 13"/>
                                <a:gd name="T8" fmla="*/ 39 w 85"/>
                                <a:gd name="T9" fmla="*/ 13 h 13"/>
                                <a:gd name="T10" fmla="*/ 46 w 85"/>
                                <a:gd name="T11" fmla="*/ 13 h 13"/>
                                <a:gd name="T12" fmla="*/ 6 w 85"/>
                                <a:gd name="T13" fmla="*/ 13 h 13"/>
                                <a:gd name="T14" fmla="*/ 0 w 85"/>
                                <a:gd name="T15" fmla="*/ 6 h 13"/>
                                <a:gd name="T16" fmla="*/ 0 w 85"/>
                                <a:gd name="T17" fmla="*/ 0 h 13"/>
                                <a:gd name="T18" fmla="*/ 78 w 85"/>
                                <a:gd name="T19" fmla="*/ 13 h 13"/>
                                <a:gd name="T20" fmla="*/ 72 w 85"/>
                                <a:gd name="T21" fmla="*/ 13 h 13"/>
                                <a:gd name="T22" fmla="*/ 78 w 85"/>
                                <a:gd name="T23" fmla="*/ 13 h 13"/>
                                <a:gd name="T24" fmla="*/ 85 w 85"/>
                                <a:gd name="T25" fmla="*/ 6 h 13"/>
                                <a:gd name="T26" fmla="*/ 78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39" y="6"/>
                                  </a:lnTo>
                                  <a:lnTo>
                                    <a:pt x="39" y="13"/>
                                  </a:lnTo>
                                  <a:lnTo>
                                    <a:pt x="46" y="13"/>
                                  </a:lnTo>
                                  <a:lnTo>
                                    <a:pt x="6" y="13"/>
                                  </a:lnTo>
                                  <a:lnTo>
                                    <a:pt x="0" y="6"/>
                                  </a:lnTo>
                                  <a:lnTo>
                                    <a:pt x="0" y="0"/>
                                  </a:lnTo>
                                  <a:close/>
                                  <a:moveTo>
                                    <a:pt x="78" y="13"/>
                                  </a:moveTo>
                                  <a:lnTo>
                                    <a:pt x="72" y="13"/>
                                  </a:lnTo>
                                  <a:lnTo>
                                    <a:pt x="78" y="13"/>
                                  </a:lnTo>
                                  <a:lnTo>
                                    <a:pt x="85" y="6"/>
                                  </a:lnTo>
                                  <a:lnTo>
                                    <a:pt x="78"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1080"/>
                          <wps:cNvSpPr>
                            <a:spLocks/>
                          </wps:cNvSpPr>
                          <wps:spPr bwMode="auto">
                            <a:xfrm>
                              <a:off x="4782" y="12464"/>
                              <a:ext cx="85" cy="13"/>
                            </a:xfrm>
                            <a:custGeom>
                              <a:avLst/>
                              <a:gdLst>
                                <a:gd name="T0" fmla="*/ 0 w 85"/>
                                <a:gd name="T1" fmla="*/ 0 h 13"/>
                                <a:gd name="T2" fmla="*/ 39 w 85"/>
                                <a:gd name="T3" fmla="*/ 0 h 13"/>
                                <a:gd name="T4" fmla="*/ 46 w 85"/>
                                <a:gd name="T5" fmla="*/ 7 h 13"/>
                                <a:gd name="T6" fmla="*/ 59 w 85"/>
                                <a:gd name="T7" fmla="*/ 13 h 13"/>
                                <a:gd name="T8" fmla="*/ 72 w 85"/>
                                <a:gd name="T9" fmla="*/ 7 h 13"/>
                                <a:gd name="T10" fmla="*/ 85 w 85"/>
                                <a:gd name="T11" fmla="*/ 0 h 13"/>
                                <a:gd name="T12" fmla="*/ 85 w 85"/>
                                <a:gd name="T13" fmla="*/ 0 h 13"/>
                                <a:gd name="T14" fmla="*/ 78 w 85"/>
                                <a:gd name="T15" fmla="*/ 7 h 13"/>
                                <a:gd name="T16" fmla="*/ 78 w 85"/>
                                <a:gd name="T17" fmla="*/ 13 h 13"/>
                                <a:gd name="T18" fmla="*/ 78 w 85"/>
                                <a:gd name="T19" fmla="*/ 13 h 13"/>
                                <a:gd name="T20" fmla="*/ 6 w 85"/>
                                <a:gd name="T21" fmla="*/ 13 h 13"/>
                                <a:gd name="T22" fmla="*/ 6 w 85"/>
                                <a:gd name="T23" fmla="*/ 13 h 13"/>
                                <a:gd name="T24" fmla="*/ 6 w 85"/>
                                <a:gd name="T25" fmla="*/ 7 h 13"/>
                                <a:gd name="T26" fmla="*/ 0 w 85"/>
                                <a:gd name="T27" fmla="*/ 7 h 13"/>
                                <a:gd name="T28" fmla="*/ 0 w 85"/>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13">
                                  <a:moveTo>
                                    <a:pt x="0" y="0"/>
                                  </a:moveTo>
                                  <a:lnTo>
                                    <a:pt x="39" y="0"/>
                                  </a:lnTo>
                                  <a:lnTo>
                                    <a:pt x="46" y="7"/>
                                  </a:lnTo>
                                  <a:lnTo>
                                    <a:pt x="59" y="13"/>
                                  </a:lnTo>
                                  <a:lnTo>
                                    <a:pt x="72" y="7"/>
                                  </a:lnTo>
                                  <a:lnTo>
                                    <a:pt x="85" y="0"/>
                                  </a:lnTo>
                                  <a:lnTo>
                                    <a:pt x="78" y="7"/>
                                  </a:lnTo>
                                  <a:lnTo>
                                    <a:pt x="78" y="13"/>
                                  </a:lnTo>
                                  <a:lnTo>
                                    <a:pt x="6" y="13"/>
                                  </a:lnTo>
                                  <a:lnTo>
                                    <a:pt x="6" y="7"/>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1081"/>
                          <wps:cNvSpPr>
                            <a:spLocks/>
                          </wps:cNvSpPr>
                          <wps:spPr bwMode="auto">
                            <a:xfrm>
                              <a:off x="4788" y="12471"/>
                              <a:ext cx="72" cy="13"/>
                            </a:xfrm>
                            <a:custGeom>
                              <a:avLst/>
                              <a:gdLst>
                                <a:gd name="T0" fmla="*/ 0 w 72"/>
                                <a:gd name="T1" fmla="*/ 0 h 13"/>
                                <a:gd name="T2" fmla="*/ 40 w 72"/>
                                <a:gd name="T3" fmla="*/ 0 h 13"/>
                                <a:gd name="T4" fmla="*/ 53 w 72"/>
                                <a:gd name="T5" fmla="*/ 6 h 13"/>
                                <a:gd name="T6" fmla="*/ 66 w 72"/>
                                <a:gd name="T7" fmla="*/ 0 h 13"/>
                                <a:gd name="T8" fmla="*/ 72 w 72"/>
                                <a:gd name="T9" fmla="*/ 0 h 13"/>
                                <a:gd name="T10" fmla="*/ 72 w 72"/>
                                <a:gd name="T11" fmla="*/ 0 h 13"/>
                                <a:gd name="T12" fmla="*/ 72 w 72"/>
                                <a:gd name="T13" fmla="*/ 6 h 13"/>
                                <a:gd name="T14" fmla="*/ 66 w 72"/>
                                <a:gd name="T15" fmla="*/ 13 h 13"/>
                                <a:gd name="T16" fmla="*/ 7 w 72"/>
                                <a:gd name="T17" fmla="*/ 13 h 13"/>
                                <a:gd name="T18" fmla="*/ 0 w 72"/>
                                <a:gd name="T19" fmla="*/ 6 h 13"/>
                                <a:gd name="T20" fmla="*/ 0 w 72"/>
                                <a:gd name="T21" fmla="*/ 0 h 13"/>
                                <a:gd name="T22" fmla="*/ 0 w 7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13">
                                  <a:moveTo>
                                    <a:pt x="0" y="0"/>
                                  </a:moveTo>
                                  <a:lnTo>
                                    <a:pt x="40" y="0"/>
                                  </a:lnTo>
                                  <a:lnTo>
                                    <a:pt x="53" y="6"/>
                                  </a:lnTo>
                                  <a:lnTo>
                                    <a:pt x="66" y="0"/>
                                  </a:lnTo>
                                  <a:lnTo>
                                    <a:pt x="72" y="0"/>
                                  </a:lnTo>
                                  <a:lnTo>
                                    <a:pt x="72" y="6"/>
                                  </a:lnTo>
                                  <a:lnTo>
                                    <a:pt x="66" y="13"/>
                                  </a:lnTo>
                                  <a:lnTo>
                                    <a:pt x="7" y="13"/>
                                  </a:lnTo>
                                  <a:lnTo>
                                    <a:pt x="0" y="6"/>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1082"/>
                          <wps:cNvSpPr>
                            <a:spLocks/>
                          </wps:cNvSpPr>
                          <wps:spPr bwMode="auto">
                            <a:xfrm>
                              <a:off x="4788" y="12477"/>
                              <a:ext cx="72" cy="13"/>
                            </a:xfrm>
                            <a:custGeom>
                              <a:avLst/>
                              <a:gdLst>
                                <a:gd name="T0" fmla="*/ 0 w 72"/>
                                <a:gd name="T1" fmla="*/ 0 h 13"/>
                                <a:gd name="T2" fmla="*/ 72 w 72"/>
                                <a:gd name="T3" fmla="*/ 0 h 13"/>
                                <a:gd name="T4" fmla="*/ 66 w 72"/>
                                <a:gd name="T5" fmla="*/ 7 h 13"/>
                                <a:gd name="T6" fmla="*/ 59 w 72"/>
                                <a:gd name="T7" fmla="*/ 13 h 13"/>
                                <a:gd name="T8" fmla="*/ 13 w 72"/>
                                <a:gd name="T9" fmla="*/ 13 h 13"/>
                                <a:gd name="T10" fmla="*/ 7 w 72"/>
                                <a:gd name="T11" fmla="*/ 7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6" y="7"/>
                                  </a:lnTo>
                                  <a:lnTo>
                                    <a:pt x="59" y="13"/>
                                  </a:lnTo>
                                  <a:lnTo>
                                    <a:pt x="13" y="13"/>
                                  </a:lnTo>
                                  <a:lnTo>
                                    <a:pt x="7" y="7"/>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1083"/>
                          <wps:cNvSpPr>
                            <a:spLocks/>
                          </wps:cNvSpPr>
                          <wps:spPr bwMode="auto">
                            <a:xfrm>
                              <a:off x="4795" y="12484"/>
                              <a:ext cx="59" cy="13"/>
                            </a:xfrm>
                            <a:custGeom>
                              <a:avLst/>
                              <a:gdLst>
                                <a:gd name="T0" fmla="*/ 0 w 59"/>
                                <a:gd name="T1" fmla="*/ 0 h 13"/>
                                <a:gd name="T2" fmla="*/ 59 w 59"/>
                                <a:gd name="T3" fmla="*/ 0 h 13"/>
                                <a:gd name="T4" fmla="*/ 52 w 59"/>
                                <a:gd name="T5" fmla="*/ 6 h 13"/>
                                <a:gd name="T6" fmla="*/ 39 w 59"/>
                                <a:gd name="T7" fmla="*/ 13 h 13"/>
                                <a:gd name="T8" fmla="*/ 19 w 59"/>
                                <a:gd name="T9" fmla="*/ 13 h 13"/>
                                <a:gd name="T10" fmla="*/ 13 w 59"/>
                                <a:gd name="T11" fmla="*/ 6 h 13"/>
                                <a:gd name="T12" fmla="*/ 0 w 5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9" h="13">
                                  <a:moveTo>
                                    <a:pt x="0" y="0"/>
                                  </a:moveTo>
                                  <a:lnTo>
                                    <a:pt x="59" y="0"/>
                                  </a:lnTo>
                                  <a:lnTo>
                                    <a:pt x="52" y="6"/>
                                  </a:lnTo>
                                  <a:lnTo>
                                    <a:pt x="39" y="13"/>
                                  </a:lnTo>
                                  <a:lnTo>
                                    <a:pt x="19" y="13"/>
                                  </a:lnTo>
                                  <a:lnTo>
                                    <a:pt x="13" y="6"/>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1084"/>
                          <wps:cNvSpPr>
                            <a:spLocks/>
                          </wps:cNvSpPr>
                          <wps:spPr bwMode="auto">
                            <a:xfrm>
                              <a:off x="4801" y="12490"/>
                              <a:ext cx="46" cy="7"/>
                            </a:xfrm>
                            <a:custGeom>
                              <a:avLst/>
                              <a:gdLst>
                                <a:gd name="T0" fmla="*/ 0 w 46"/>
                                <a:gd name="T1" fmla="*/ 0 h 7"/>
                                <a:gd name="T2" fmla="*/ 46 w 46"/>
                                <a:gd name="T3" fmla="*/ 0 h 7"/>
                                <a:gd name="T4" fmla="*/ 40 w 46"/>
                                <a:gd name="T5" fmla="*/ 7 h 7"/>
                                <a:gd name="T6" fmla="*/ 27 w 46"/>
                                <a:gd name="T7" fmla="*/ 7 h 7"/>
                                <a:gd name="T8" fmla="*/ 13 w 46"/>
                                <a:gd name="T9" fmla="*/ 7 h 7"/>
                                <a:gd name="T10" fmla="*/ 0 w 46"/>
                                <a:gd name="T11" fmla="*/ 0 h 7"/>
                              </a:gdLst>
                              <a:ahLst/>
                              <a:cxnLst>
                                <a:cxn ang="0">
                                  <a:pos x="T0" y="T1"/>
                                </a:cxn>
                                <a:cxn ang="0">
                                  <a:pos x="T2" y="T3"/>
                                </a:cxn>
                                <a:cxn ang="0">
                                  <a:pos x="T4" y="T5"/>
                                </a:cxn>
                                <a:cxn ang="0">
                                  <a:pos x="T6" y="T7"/>
                                </a:cxn>
                                <a:cxn ang="0">
                                  <a:pos x="T8" y="T9"/>
                                </a:cxn>
                                <a:cxn ang="0">
                                  <a:pos x="T10" y="T11"/>
                                </a:cxn>
                              </a:cxnLst>
                              <a:rect l="0" t="0" r="r" b="b"/>
                              <a:pathLst>
                                <a:path w="46" h="7">
                                  <a:moveTo>
                                    <a:pt x="0" y="0"/>
                                  </a:moveTo>
                                  <a:lnTo>
                                    <a:pt x="46" y="0"/>
                                  </a:lnTo>
                                  <a:lnTo>
                                    <a:pt x="40" y="7"/>
                                  </a:lnTo>
                                  <a:lnTo>
                                    <a:pt x="27" y="7"/>
                                  </a:lnTo>
                                  <a:lnTo>
                                    <a:pt x="13" y="7"/>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1085"/>
                          <wps:cNvSpPr>
                            <a:spLocks/>
                          </wps:cNvSpPr>
                          <wps:spPr bwMode="auto">
                            <a:xfrm>
                              <a:off x="4814" y="12497"/>
                              <a:ext cx="20" cy="0"/>
                            </a:xfrm>
                            <a:custGeom>
                              <a:avLst/>
                              <a:gdLst>
                                <a:gd name="T0" fmla="*/ 0 w 20"/>
                                <a:gd name="T1" fmla="*/ 20 w 20"/>
                                <a:gd name="T2" fmla="*/ 14 w 20"/>
                                <a:gd name="T3" fmla="*/ 0 w 20"/>
                              </a:gdLst>
                              <a:ahLst/>
                              <a:cxnLst>
                                <a:cxn ang="0">
                                  <a:pos x="T0" y="0"/>
                                </a:cxn>
                                <a:cxn ang="0">
                                  <a:pos x="T1" y="0"/>
                                </a:cxn>
                                <a:cxn ang="0">
                                  <a:pos x="T2" y="0"/>
                                </a:cxn>
                                <a:cxn ang="0">
                                  <a:pos x="T3" y="0"/>
                                </a:cxn>
                              </a:cxnLst>
                              <a:rect l="0" t="0" r="r" b="b"/>
                              <a:pathLst>
                                <a:path w="20">
                                  <a:moveTo>
                                    <a:pt x="0" y="0"/>
                                  </a:moveTo>
                                  <a:lnTo>
                                    <a:pt x="20" y="0"/>
                                  </a:lnTo>
                                  <a:lnTo>
                                    <a:pt x="14"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1086"/>
                          <wps:cNvSpPr>
                            <a:spLocks/>
                          </wps:cNvSpPr>
                          <wps:spPr bwMode="auto">
                            <a:xfrm>
                              <a:off x="4756" y="12094"/>
                              <a:ext cx="228" cy="403"/>
                            </a:xfrm>
                            <a:custGeom>
                              <a:avLst/>
                              <a:gdLst>
                                <a:gd name="T0" fmla="*/ 228 w 228"/>
                                <a:gd name="T1" fmla="*/ 45 h 403"/>
                                <a:gd name="T2" fmla="*/ 208 w 228"/>
                                <a:gd name="T3" fmla="*/ 58 h 403"/>
                                <a:gd name="T4" fmla="*/ 189 w 228"/>
                                <a:gd name="T5" fmla="*/ 39 h 403"/>
                                <a:gd name="T6" fmla="*/ 163 w 228"/>
                                <a:gd name="T7" fmla="*/ 26 h 403"/>
                                <a:gd name="T8" fmla="*/ 137 w 228"/>
                                <a:gd name="T9" fmla="*/ 26 h 403"/>
                                <a:gd name="T10" fmla="*/ 104 w 228"/>
                                <a:gd name="T11" fmla="*/ 32 h 403"/>
                                <a:gd name="T12" fmla="*/ 85 w 228"/>
                                <a:gd name="T13" fmla="*/ 52 h 403"/>
                                <a:gd name="T14" fmla="*/ 65 w 228"/>
                                <a:gd name="T15" fmla="*/ 91 h 403"/>
                                <a:gd name="T16" fmla="*/ 52 w 228"/>
                                <a:gd name="T17" fmla="*/ 136 h 403"/>
                                <a:gd name="T18" fmla="*/ 45 w 228"/>
                                <a:gd name="T19" fmla="*/ 188 h 403"/>
                                <a:gd name="T20" fmla="*/ 39 w 228"/>
                                <a:gd name="T21" fmla="*/ 240 h 403"/>
                                <a:gd name="T22" fmla="*/ 45 w 228"/>
                                <a:gd name="T23" fmla="*/ 292 h 403"/>
                                <a:gd name="T24" fmla="*/ 52 w 228"/>
                                <a:gd name="T25" fmla="*/ 338 h 403"/>
                                <a:gd name="T26" fmla="*/ 65 w 228"/>
                                <a:gd name="T27" fmla="*/ 370 h 403"/>
                                <a:gd name="T28" fmla="*/ 72 w 228"/>
                                <a:gd name="T29" fmla="*/ 377 h 403"/>
                                <a:gd name="T30" fmla="*/ 85 w 228"/>
                                <a:gd name="T31" fmla="*/ 383 h 403"/>
                                <a:gd name="T32" fmla="*/ 98 w 228"/>
                                <a:gd name="T33" fmla="*/ 377 h 403"/>
                                <a:gd name="T34" fmla="*/ 111 w 228"/>
                                <a:gd name="T35" fmla="*/ 370 h 403"/>
                                <a:gd name="T36" fmla="*/ 104 w 228"/>
                                <a:gd name="T37" fmla="*/ 377 h 403"/>
                                <a:gd name="T38" fmla="*/ 98 w 228"/>
                                <a:gd name="T39" fmla="*/ 390 h 403"/>
                                <a:gd name="T40" fmla="*/ 91 w 228"/>
                                <a:gd name="T41" fmla="*/ 403 h 403"/>
                                <a:gd name="T42" fmla="*/ 78 w 228"/>
                                <a:gd name="T43" fmla="*/ 403 h 403"/>
                                <a:gd name="T44" fmla="*/ 65 w 228"/>
                                <a:gd name="T45" fmla="*/ 403 h 403"/>
                                <a:gd name="T46" fmla="*/ 45 w 228"/>
                                <a:gd name="T47" fmla="*/ 396 h 403"/>
                                <a:gd name="T48" fmla="*/ 32 w 228"/>
                                <a:gd name="T49" fmla="*/ 377 h 403"/>
                                <a:gd name="T50" fmla="*/ 13 w 228"/>
                                <a:gd name="T51" fmla="*/ 344 h 403"/>
                                <a:gd name="T52" fmla="*/ 6 w 228"/>
                                <a:gd name="T53" fmla="*/ 299 h 403"/>
                                <a:gd name="T54" fmla="*/ 0 w 228"/>
                                <a:gd name="T55" fmla="*/ 240 h 403"/>
                                <a:gd name="T56" fmla="*/ 6 w 228"/>
                                <a:gd name="T57" fmla="*/ 182 h 403"/>
                                <a:gd name="T58" fmla="*/ 13 w 228"/>
                                <a:gd name="T59" fmla="*/ 130 h 403"/>
                                <a:gd name="T60" fmla="*/ 32 w 228"/>
                                <a:gd name="T61" fmla="*/ 78 h 403"/>
                                <a:gd name="T62" fmla="*/ 39 w 228"/>
                                <a:gd name="T63" fmla="*/ 58 h 403"/>
                                <a:gd name="T64" fmla="*/ 52 w 228"/>
                                <a:gd name="T65" fmla="*/ 39 h 403"/>
                                <a:gd name="T66" fmla="*/ 72 w 228"/>
                                <a:gd name="T67" fmla="*/ 19 h 403"/>
                                <a:gd name="T68" fmla="*/ 85 w 228"/>
                                <a:gd name="T69" fmla="*/ 13 h 403"/>
                                <a:gd name="T70" fmla="*/ 124 w 228"/>
                                <a:gd name="T71" fmla="*/ 0 h 403"/>
                                <a:gd name="T72" fmla="*/ 169 w 228"/>
                                <a:gd name="T73" fmla="*/ 6 h 403"/>
                                <a:gd name="T74" fmla="*/ 189 w 228"/>
                                <a:gd name="T75" fmla="*/ 13 h 403"/>
                                <a:gd name="T76" fmla="*/ 202 w 228"/>
                                <a:gd name="T77" fmla="*/ 19 h 403"/>
                                <a:gd name="T78" fmla="*/ 221 w 228"/>
                                <a:gd name="T79" fmla="*/ 32 h 403"/>
                                <a:gd name="T80" fmla="*/ 228 w 228"/>
                                <a:gd name="T81" fmla="*/ 45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5"/>
                                  </a:moveTo>
                                  <a:lnTo>
                                    <a:pt x="208" y="58"/>
                                  </a:lnTo>
                                  <a:lnTo>
                                    <a:pt x="189" y="39"/>
                                  </a:lnTo>
                                  <a:lnTo>
                                    <a:pt x="163" y="26"/>
                                  </a:lnTo>
                                  <a:lnTo>
                                    <a:pt x="137" y="26"/>
                                  </a:lnTo>
                                  <a:lnTo>
                                    <a:pt x="104" y="32"/>
                                  </a:lnTo>
                                  <a:lnTo>
                                    <a:pt x="85" y="52"/>
                                  </a:lnTo>
                                  <a:lnTo>
                                    <a:pt x="65" y="91"/>
                                  </a:lnTo>
                                  <a:lnTo>
                                    <a:pt x="52" y="136"/>
                                  </a:lnTo>
                                  <a:lnTo>
                                    <a:pt x="45" y="188"/>
                                  </a:lnTo>
                                  <a:lnTo>
                                    <a:pt x="39" y="240"/>
                                  </a:lnTo>
                                  <a:lnTo>
                                    <a:pt x="45" y="292"/>
                                  </a:lnTo>
                                  <a:lnTo>
                                    <a:pt x="52" y="338"/>
                                  </a:lnTo>
                                  <a:lnTo>
                                    <a:pt x="65" y="370"/>
                                  </a:lnTo>
                                  <a:lnTo>
                                    <a:pt x="72" y="377"/>
                                  </a:lnTo>
                                  <a:lnTo>
                                    <a:pt x="85" y="383"/>
                                  </a:lnTo>
                                  <a:lnTo>
                                    <a:pt x="98" y="377"/>
                                  </a:lnTo>
                                  <a:lnTo>
                                    <a:pt x="111" y="370"/>
                                  </a:lnTo>
                                  <a:lnTo>
                                    <a:pt x="104" y="377"/>
                                  </a:lnTo>
                                  <a:lnTo>
                                    <a:pt x="98" y="390"/>
                                  </a:lnTo>
                                  <a:lnTo>
                                    <a:pt x="91" y="403"/>
                                  </a:lnTo>
                                  <a:lnTo>
                                    <a:pt x="78" y="403"/>
                                  </a:lnTo>
                                  <a:lnTo>
                                    <a:pt x="65" y="403"/>
                                  </a:lnTo>
                                  <a:lnTo>
                                    <a:pt x="45" y="396"/>
                                  </a:lnTo>
                                  <a:lnTo>
                                    <a:pt x="32" y="377"/>
                                  </a:lnTo>
                                  <a:lnTo>
                                    <a:pt x="13" y="344"/>
                                  </a:lnTo>
                                  <a:lnTo>
                                    <a:pt x="6" y="299"/>
                                  </a:lnTo>
                                  <a:lnTo>
                                    <a:pt x="0" y="240"/>
                                  </a:lnTo>
                                  <a:lnTo>
                                    <a:pt x="6" y="182"/>
                                  </a:lnTo>
                                  <a:lnTo>
                                    <a:pt x="13" y="130"/>
                                  </a:lnTo>
                                  <a:lnTo>
                                    <a:pt x="32" y="78"/>
                                  </a:lnTo>
                                  <a:lnTo>
                                    <a:pt x="39" y="58"/>
                                  </a:lnTo>
                                  <a:lnTo>
                                    <a:pt x="52" y="39"/>
                                  </a:lnTo>
                                  <a:lnTo>
                                    <a:pt x="72" y="19"/>
                                  </a:lnTo>
                                  <a:lnTo>
                                    <a:pt x="85" y="13"/>
                                  </a:lnTo>
                                  <a:lnTo>
                                    <a:pt x="124" y="0"/>
                                  </a:lnTo>
                                  <a:lnTo>
                                    <a:pt x="169" y="6"/>
                                  </a:lnTo>
                                  <a:lnTo>
                                    <a:pt x="189" y="13"/>
                                  </a:lnTo>
                                  <a:lnTo>
                                    <a:pt x="202" y="19"/>
                                  </a:lnTo>
                                  <a:lnTo>
                                    <a:pt x="221" y="32"/>
                                  </a:lnTo>
                                  <a:lnTo>
                                    <a:pt x="228" y="45"/>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Freeform 1087"/>
                          <wps:cNvSpPr>
                            <a:spLocks/>
                          </wps:cNvSpPr>
                          <wps:spPr bwMode="auto">
                            <a:xfrm>
                              <a:off x="5010" y="12100"/>
                              <a:ext cx="58" cy="0"/>
                            </a:xfrm>
                            <a:custGeom>
                              <a:avLst/>
                              <a:gdLst>
                                <a:gd name="T0" fmla="*/ 58 w 58"/>
                                <a:gd name="T1" fmla="*/ 0 w 58"/>
                                <a:gd name="T2" fmla="*/ 32 w 58"/>
                                <a:gd name="T3" fmla="*/ 58 w 58"/>
                              </a:gdLst>
                              <a:ahLst/>
                              <a:cxnLst>
                                <a:cxn ang="0">
                                  <a:pos x="T0" y="0"/>
                                </a:cxn>
                                <a:cxn ang="0">
                                  <a:pos x="T1" y="0"/>
                                </a:cxn>
                                <a:cxn ang="0">
                                  <a:pos x="T2" y="0"/>
                                </a:cxn>
                                <a:cxn ang="0">
                                  <a:pos x="T3" y="0"/>
                                </a:cxn>
                              </a:cxnLst>
                              <a:rect l="0" t="0" r="r" b="b"/>
                              <a:pathLst>
                                <a:path w="58">
                                  <a:moveTo>
                                    <a:pt x="58" y="0"/>
                                  </a:moveTo>
                                  <a:lnTo>
                                    <a:pt x="0" y="0"/>
                                  </a:lnTo>
                                  <a:lnTo>
                                    <a:pt x="32" y="0"/>
                                  </a:lnTo>
                                  <a:lnTo>
                                    <a:pt x="58"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1088"/>
                          <wps:cNvSpPr>
                            <a:spLocks/>
                          </wps:cNvSpPr>
                          <wps:spPr bwMode="auto">
                            <a:xfrm>
                              <a:off x="4990" y="12100"/>
                              <a:ext cx="104" cy="7"/>
                            </a:xfrm>
                            <a:custGeom>
                              <a:avLst/>
                              <a:gdLst>
                                <a:gd name="T0" fmla="*/ 104 w 104"/>
                                <a:gd name="T1" fmla="*/ 7 h 7"/>
                                <a:gd name="T2" fmla="*/ 0 w 104"/>
                                <a:gd name="T3" fmla="*/ 7 h 7"/>
                                <a:gd name="T4" fmla="*/ 0 w 104"/>
                                <a:gd name="T5" fmla="*/ 7 h 7"/>
                                <a:gd name="T6" fmla="*/ 26 w 104"/>
                                <a:gd name="T7" fmla="*/ 0 h 7"/>
                                <a:gd name="T8" fmla="*/ 52 w 104"/>
                                <a:gd name="T9" fmla="*/ 0 h 7"/>
                                <a:gd name="T10" fmla="*/ 78 w 104"/>
                                <a:gd name="T11" fmla="*/ 0 h 7"/>
                                <a:gd name="T12" fmla="*/ 104 w 104"/>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104" h="7">
                                  <a:moveTo>
                                    <a:pt x="104" y="7"/>
                                  </a:moveTo>
                                  <a:lnTo>
                                    <a:pt x="0" y="7"/>
                                  </a:lnTo>
                                  <a:lnTo>
                                    <a:pt x="26" y="0"/>
                                  </a:lnTo>
                                  <a:lnTo>
                                    <a:pt x="52" y="0"/>
                                  </a:lnTo>
                                  <a:lnTo>
                                    <a:pt x="78" y="0"/>
                                  </a:lnTo>
                                  <a:lnTo>
                                    <a:pt x="104"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Freeform 1089"/>
                          <wps:cNvSpPr>
                            <a:spLocks/>
                          </wps:cNvSpPr>
                          <wps:spPr bwMode="auto">
                            <a:xfrm>
                              <a:off x="4977" y="12100"/>
                              <a:ext cx="130" cy="13"/>
                            </a:xfrm>
                            <a:custGeom>
                              <a:avLst/>
                              <a:gdLst>
                                <a:gd name="T0" fmla="*/ 33 w 130"/>
                                <a:gd name="T1" fmla="*/ 0 h 13"/>
                                <a:gd name="T2" fmla="*/ 91 w 130"/>
                                <a:gd name="T3" fmla="*/ 0 h 13"/>
                                <a:gd name="T4" fmla="*/ 111 w 130"/>
                                <a:gd name="T5" fmla="*/ 7 h 13"/>
                                <a:gd name="T6" fmla="*/ 130 w 130"/>
                                <a:gd name="T7" fmla="*/ 13 h 13"/>
                                <a:gd name="T8" fmla="*/ 0 w 130"/>
                                <a:gd name="T9" fmla="*/ 13 h 13"/>
                                <a:gd name="T10" fmla="*/ 7 w 130"/>
                                <a:gd name="T11" fmla="*/ 13 h 13"/>
                                <a:gd name="T12" fmla="*/ 13 w 130"/>
                                <a:gd name="T13" fmla="*/ 7 h 13"/>
                                <a:gd name="T14" fmla="*/ 20 w 130"/>
                                <a:gd name="T15" fmla="*/ 7 h 13"/>
                                <a:gd name="T16" fmla="*/ 33 w 130"/>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13">
                                  <a:moveTo>
                                    <a:pt x="33" y="0"/>
                                  </a:moveTo>
                                  <a:lnTo>
                                    <a:pt x="91" y="0"/>
                                  </a:lnTo>
                                  <a:lnTo>
                                    <a:pt x="111" y="7"/>
                                  </a:lnTo>
                                  <a:lnTo>
                                    <a:pt x="130" y="13"/>
                                  </a:lnTo>
                                  <a:lnTo>
                                    <a:pt x="0" y="13"/>
                                  </a:lnTo>
                                  <a:lnTo>
                                    <a:pt x="7" y="13"/>
                                  </a:lnTo>
                                  <a:lnTo>
                                    <a:pt x="13" y="7"/>
                                  </a:lnTo>
                                  <a:lnTo>
                                    <a:pt x="20" y="7"/>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1090"/>
                          <wps:cNvSpPr>
                            <a:spLocks/>
                          </wps:cNvSpPr>
                          <wps:spPr bwMode="auto">
                            <a:xfrm>
                              <a:off x="4971" y="12107"/>
                              <a:ext cx="143" cy="13"/>
                            </a:xfrm>
                            <a:custGeom>
                              <a:avLst/>
                              <a:gdLst>
                                <a:gd name="T0" fmla="*/ 19 w 143"/>
                                <a:gd name="T1" fmla="*/ 0 h 13"/>
                                <a:gd name="T2" fmla="*/ 123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3"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1091"/>
                          <wps:cNvSpPr>
                            <a:spLocks/>
                          </wps:cNvSpPr>
                          <wps:spPr bwMode="auto">
                            <a:xfrm>
                              <a:off x="4964" y="12113"/>
                              <a:ext cx="156" cy="13"/>
                            </a:xfrm>
                            <a:custGeom>
                              <a:avLst/>
                              <a:gdLst>
                                <a:gd name="T0" fmla="*/ 13 w 156"/>
                                <a:gd name="T1" fmla="*/ 0 h 13"/>
                                <a:gd name="T2" fmla="*/ 143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43"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1092"/>
                          <wps:cNvSpPr>
                            <a:spLocks/>
                          </wps:cNvSpPr>
                          <wps:spPr bwMode="auto">
                            <a:xfrm>
                              <a:off x="4958"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6 h 13"/>
                                <a:gd name="T12" fmla="*/ 91 w 169"/>
                                <a:gd name="T13" fmla="*/ 0 h 13"/>
                                <a:gd name="T14" fmla="*/ 71 w 169"/>
                                <a:gd name="T15" fmla="*/ 6 h 13"/>
                                <a:gd name="T16" fmla="*/ 52 w 169"/>
                                <a:gd name="T17" fmla="*/ 6 h 13"/>
                                <a:gd name="T18" fmla="*/ 45 w 169"/>
                                <a:gd name="T19" fmla="*/ 13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6"/>
                                  </a:lnTo>
                                  <a:lnTo>
                                    <a:pt x="91" y="0"/>
                                  </a:lnTo>
                                  <a:lnTo>
                                    <a:pt x="71" y="6"/>
                                  </a:lnTo>
                                  <a:lnTo>
                                    <a:pt x="52"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1093"/>
                          <wps:cNvSpPr>
                            <a:spLocks noEditPoints="1"/>
                          </wps:cNvSpPr>
                          <wps:spPr bwMode="auto">
                            <a:xfrm>
                              <a:off x="4951" y="12126"/>
                              <a:ext cx="182" cy="13"/>
                            </a:xfrm>
                            <a:custGeom>
                              <a:avLst/>
                              <a:gdLst>
                                <a:gd name="T0" fmla="*/ 13 w 182"/>
                                <a:gd name="T1" fmla="*/ 0 h 13"/>
                                <a:gd name="T2" fmla="*/ 59 w 182"/>
                                <a:gd name="T3" fmla="*/ 0 h 13"/>
                                <a:gd name="T4" fmla="*/ 59 w 182"/>
                                <a:gd name="T5" fmla="*/ 0 h 13"/>
                                <a:gd name="T6" fmla="*/ 59 w 182"/>
                                <a:gd name="T7" fmla="*/ 0 h 13"/>
                                <a:gd name="T8" fmla="*/ 52 w 182"/>
                                <a:gd name="T9" fmla="*/ 7 h 13"/>
                                <a:gd name="T10" fmla="*/ 46 w 182"/>
                                <a:gd name="T11" fmla="*/ 13 h 13"/>
                                <a:gd name="T12" fmla="*/ 0 w 182"/>
                                <a:gd name="T13" fmla="*/ 13 h 13"/>
                                <a:gd name="T14" fmla="*/ 7 w 182"/>
                                <a:gd name="T15" fmla="*/ 7 h 13"/>
                                <a:gd name="T16" fmla="*/ 13 w 182"/>
                                <a:gd name="T17" fmla="*/ 0 h 13"/>
                                <a:gd name="T18" fmla="*/ 117 w 182"/>
                                <a:gd name="T19" fmla="*/ 0 h 13"/>
                                <a:gd name="T20" fmla="*/ 169 w 182"/>
                                <a:gd name="T21" fmla="*/ 0 h 13"/>
                                <a:gd name="T22" fmla="*/ 176 w 182"/>
                                <a:gd name="T23" fmla="*/ 7 h 13"/>
                                <a:gd name="T24" fmla="*/ 182 w 182"/>
                                <a:gd name="T25" fmla="*/ 13 h 13"/>
                                <a:gd name="T26" fmla="*/ 143 w 182"/>
                                <a:gd name="T27" fmla="*/ 13 h 13"/>
                                <a:gd name="T28" fmla="*/ 130 w 182"/>
                                <a:gd name="T29" fmla="*/ 7 h 13"/>
                                <a:gd name="T30" fmla="*/ 117 w 182"/>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 h="13">
                                  <a:moveTo>
                                    <a:pt x="13" y="0"/>
                                  </a:moveTo>
                                  <a:lnTo>
                                    <a:pt x="59" y="0"/>
                                  </a:lnTo>
                                  <a:lnTo>
                                    <a:pt x="52" y="7"/>
                                  </a:lnTo>
                                  <a:lnTo>
                                    <a:pt x="46" y="13"/>
                                  </a:lnTo>
                                  <a:lnTo>
                                    <a:pt x="0" y="13"/>
                                  </a:lnTo>
                                  <a:lnTo>
                                    <a:pt x="7" y="7"/>
                                  </a:lnTo>
                                  <a:lnTo>
                                    <a:pt x="13" y="0"/>
                                  </a:lnTo>
                                  <a:close/>
                                  <a:moveTo>
                                    <a:pt x="117" y="0"/>
                                  </a:moveTo>
                                  <a:lnTo>
                                    <a:pt x="169" y="0"/>
                                  </a:lnTo>
                                  <a:lnTo>
                                    <a:pt x="176" y="7"/>
                                  </a:lnTo>
                                  <a:lnTo>
                                    <a:pt x="182" y="13"/>
                                  </a:lnTo>
                                  <a:lnTo>
                                    <a:pt x="143" y="13"/>
                                  </a:lnTo>
                                  <a:lnTo>
                                    <a:pt x="130"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1094"/>
                          <wps:cNvSpPr>
                            <a:spLocks noEditPoints="1"/>
                          </wps:cNvSpPr>
                          <wps:spPr bwMode="auto">
                            <a:xfrm>
                              <a:off x="4951" y="12133"/>
                              <a:ext cx="182" cy="13"/>
                            </a:xfrm>
                            <a:custGeom>
                              <a:avLst/>
                              <a:gdLst>
                                <a:gd name="T0" fmla="*/ 7 w 182"/>
                                <a:gd name="T1" fmla="*/ 0 h 13"/>
                                <a:gd name="T2" fmla="*/ 52 w 182"/>
                                <a:gd name="T3" fmla="*/ 0 h 13"/>
                                <a:gd name="T4" fmla="*/ 46 w 182"/>
                                <a:gd name="T5" fmla="*/ 6 h 13"/>
                                <a:gd name="T6" fmla="*/ 39 w 182"/>
                                <a:gd name="T7" fmla="*/ 13 h 13"/>
                                <a:gd name="T8" fmla="*/ 0 w 182"/>
                                <a:gd name="T9" fmla="*/ 13 h 13"/>
                                <a:gd name="T10" fmla="*/ 0 w 182"/>
                                <a:gd name="T11" fmla="*/ 6 h 13"/>
                                <a:gd name="T12" fmla="*/ 7 w 182"/>
                                <a:gd name="T13" fmla="*/ 0 h 13"/>
                                <a:gd name="T14" fmla="*/ 130 w 182"/>
                                <a:gd name="T15" fmla="*/ 0 h 13"/>
                                <a:gd name="T16" fmla="*/ 176 w 182"/>
                                <a:gd name="T17" fmla="*/ 0 h 13"/>
                                <a:gd name="T18" fmla="*/ 182 w 182"/>
                                <a:gd name="T19" fmla="*/ 6 h 13"/>
                                <a:gd name="T20" fmla="*/ 182 w 182"/>
                                <a:gd name="T21" fmla="*/ 13 h 13"/>
                                <a:gd name="T22" fmla="*/ 176 w 182"/>
                                <a:gd name="T23" fmla="*/ 13 h 13"/>
                                <a:gd name="T24" fmla="*/ 150 w 182"/>
                                <a:gd name="T25" fmla="*/ 13 h 13"/>
                                <a:gd name="T26" fmla="*/ 143 w 182"/>
                                <a:gd name="T27" fmla="*/ 6 h 13"/>
                                <a:gd name="T28" fmla="*/ 130 w 182"/>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2" h="13">
                                  <a:moveTo>
                                    <a:pt x="7" y="0"/>
                                  </a:moveTo>
                                  <a:lnTo>
                                    <a:pt x="52" y="0"/>
                                  </a:lnTo>
                                  <a:lnTo>
                                    <a:pt x="46" y="6"/>
                                  </a:lnTo>
                                  <a:lnTo>
                                    <a:pt x="39" y="13"/>
                                  </a:lnTo>
                                  <a:lnTo>
                                    <a:pt x="0" y="13"/>
                                  </a:lnTo>
                                  <a:lnTo>
                                    <a:pt x="0" y="6"/>
                                  </a:lnTo>
                                  <a:lnTo>
                                    <a:pt x="7" y="0"/>
                                  </a:lnTo>
                                  <a:close/>
                                  <a:moveTo>
                                    <a:pt x="130" y="0"/>
                                  </a:moveTo>
                                  <a:lnTo>
                                    <a:pt x="176" y="0"/>
                                  </a:lnTo>
                                  <a:lnTo>
                                    <a:pt x="182" y="6"/>
                                  </a:lnTo>
                                  <a:lnTo>
                                    <a:pt x="182" y="13"/>
                                  </a:lnTo>
                                  <a:lnTo>
                                    <a:pt x="176" y="13"/>
                                  </a:lnTo>
                                  <a:lnTo>
                                    <a:pt x="150" y="13"/>
                                  </a:lnTo>
                                  <a:lnTo>
                                    <a:pt x="143" y="6"/>
                                  </a:lnTo>
                                  <a:lnTo>
                                    <a:pt x="130"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1095"/>
                          <wps:cNvSpPr>
                            <a:spLocks noEditPoints="1"/>
                          </wps:cNvSpPr>
                          <wps:spPr bwMode="auto">
                            <a:xfrm>
                              <a:off x="4945" y="12139"/>
                              <a:ext cx="188" cy="13"/>
                            </a:xfrm>
                            <a:custGeom>
                              <a:avLst/>
                              <a:gdLst>
                                <a:gd name="T0" fmla="*/ 6 w 188"/>
                                <a:gd name="T1" fmla="*/ 0 h 13"/>
                                <a:gd name="T2" fmla="*/ 52 w 188"/>
                                <a:gd name="T3" fmla="*/ 0 h 13"/>
                                <a:gd name="T4" fmla="*/ 45 w 188"/>
                                <a:gd name="T5" fmla="*/ 7 h 13"/>
                                <a:gd name="T6" fmla="*/ 39 w 188"/>
                                <a:gd name="T7" fmla="*/ 13 h 13"/>
                                <a:gd name="T8" fmla="*/ 0 w 188"/>
                                <a:gd name="T9" fmla="*/ 13 h 13"/>
                                <a:gd name="T10" fmla="*/ 6 w 188"/>
                                <a:gd name="T11" fmla="*/ 7 h 13"/>
                                <a:gd name="T12" fmla="*/ 6 w 188"/>
                                <a:gd name="T13" fmla="*/ 0 h 13"/>
                                <a:gd name="T14" fmla="*/ 149 w 188"/>
                                <a:gd name="T15" fmla="*/ 0 h 13"/>
                                <a:gd name="T16" fmla="*/ 188 w 188"/>
                                <a:gd name="T17" fmla="*/ 0 h 13"/>
                                <a:gd name="T18" fmla="*/ 188 w 188"/>
                                <a:gd name="T19" fmla="*/ 0 h 13"/>
                                <a:gd name="T20" fmla="*/ 188 w 188"/>
                                <a:gd name="T21" fmla="*/ 7 h 13"/>
                                <a:gd name="T22" fmla="*/ 175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52" y="0"/>
                                  </a:lnTo>
                                  <a:lnTo>
                                    <a:pt x="45" y="7"/>
                                  </a:lnTo>
                                  <a:lnTo>
                                    <a:pt x="39" y="13"/>
                                  </a:lnTo>
                                  <a:lnTo>
                                    <a:pt x="0" y="13"/>
                                  </a:lnTo>
                                  <a:lnTo>
                                    <a:pt x="6" y="7"/>
                                  </a:lnTo>
                                  <a:lnTo>
                                    <a:pt x="6" y="0"/>
                                  </a:lnTo>
                                  <a:close/>
                                  <a:moveTo>
                                    <a:pt x="149" y="0"/>
                                  </a:moveTo>
                                  <a:lnTo>
                                    <a:pt x="188" y="0"/>
                                  </a:lnTo>
                                  <a:lnTo>
                                    <a:pt x="188" y="7"/>
                                  </a:lnTo>
                                  <a:lnTo>
                                    <a:pt x="175"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1096"/>
                          <wps:cNvSpPr>
                            <a:spLocks noEditPoints="1"/>
                          </wps:cNvSpPr>
                          <wps:spPr bwMode="auto">
                            <a:xfrm>
                              <a:off x="4938" y="12146"/>
                              <a:ext cx="189" cy="13"/>
                            </a:xfrm>
                            <a:custGeom>
                              <a:avLst/>
                              <a:gdLst>
                                <a:gd name="T0" fmla="*/ 13 w 189"/>
                                <a:gd name="T1" fmla="*/ 0 h 13"/>
                                <a:gd name="T2" fmla="*/ 52 w 189"/>
                                <a:gd name="T3" fmla="*/ 0 h 13"/>
                                <a:gd name="T4" fmla="*/ 46 w 189"/>
                                <a:gd name="T5" fmla="*/ 6 h 13"/>
                                <a:gd name="T6" fmla="*/ 46 w 189"/>
                                <a:gd name="T7" fmla="*/ 13 h 13"/>
                                <a:gd name="T8" fmla="*/ 0 w 189"/>
                                <a:gd name="T9" fmla="*/ 13 h 13"/>
                                <a:gd name="T10" fmla="*/ 7 w 189"/>
                                <a:gd name="T11" fmla="*/ 6 h 13"/>
                                <a:gd name="T12" fmla="*/ 13 w 189"/>
                                <a:gd name="T13" fmla="*/ 0 h 13"/>
                                <a:gd name="T14" fmla="*/ 163 w 189"/>
                                <a:gd name="T15" fmla="*/ 0 h 13"/>
                                <a:gd name="T16" fmla="*/ 189 w 189"/>
                                <a:gd name="T17" fmla="*/ 0 h 13"/>
                                <a:gd name="T18" fmla="*/ 176 w 189"/>
                                <a:gd name="T19" fmla="*/ 13 h 13"/>
                                <a:gd name="T20" fmla="*/ 169 w 189"/>
                                <a:gd name="T21" fmla="*/ 6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13" y="0"/>
                                  </a:moveTo>
                                  <a:lnTo>
                                    <a:pt x="52" y="0"/>
                                  </a:lnTo>
                                  <a:lnTo>
                                    <a:pt x="46" y="6"/>
                                  </a:lnTo>
                                  <a:lnTo>
                                    <a:pt x="46" y="13"/>
                                  </a:lnTo>
                                  <a:lnTo>
                                    <a:pt x="0" y="13"/>
                                  </a:lnTo>
                                  <a:lnTo>
                                    <a:pt x="7" y="6"/>
                                  </a:lnTo>
                                  <a:lnTo>
                                    <a:pt x="13" y="0"/>
                                  </a:lnTo>
                                  <a:close/>
                                  <a:moveTo>
                                    <a:pt x="163" y="0"/>
                                  </a:moveTo>
                                  <a:lnTo>
                                    <a:pt x="189" y="0"/>
                                  </a:lnTo>
                                  <a:lnTo>
                                    <a:pt x="176" y="13"/>
                                  </a:lnTo>
                                  <a:lnTo>
                                    <a:pt x="169" y="6"/>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1097"/>
                          <wps:cNvSpPr>
                            <a:spLocks noEditPoints="1"/>
                          </wps:cNvSpPr>
                          <wps:spPr bwMode="auto">
                            <a:xfrm>
                              <a:off x="4938" y="12152"/>
                              <a:ext cx="182" cy="13"/>
                            </a:xfrm>
                            <a:custGeom>
                              <a:avLst/>
                              <a:gdLst>
                                <a:gd name="T0" fmla="*/ 7 w 182"/>
                                <a:gd name="T1" fmla="*/ 0 h 13"/>
                                <a:gd name="T2" fmla="*/ 46 w 182"/>
                                <a:gd name="T3" fmla="*/ 0 h 13"/>
                                <a:gd name="T4" fmla="*/ 46 w 182"/>
                                <a:gd name="T5" fmla="*/ 7 h 13"/>
                                <a:gd name="T6" fmla="*/ 39 w 182"/>
                                <a:gd name="T7" fmla="*/ 13 h 13"/>
                                <a:gd name="T8" fmla="*/ 0 w 182"/>
                                <a:gd name="T9" fmla="*/ 13 h 13"/>
                                <a:gd name="T10" fmla="*/ 0 w 182"/>
                                <a:gd name="T11" fmla="*/ 7 h 13"/>
                                <a:gd name="T12" fmla="*/ 7 w 182"/>
                                <a:gd name="T13" fmla="*/ 0 h 13"/>
                                <a:gd name="T14" fmla="*/ 169 w 182"/>
                                <a:gd name="T15" fmla="*/ 0 h 13"/>
                                <a:gd name="T16" fmla="*/ 182 w 182"/>
                                <a:gd name="T17" fmla="*/ 0 h 13"/>
                                <a:gd name="T18" fmla="*/ 176 w 182"/>
                                <a:gd name="T19" fmla="*/ 7 h 13"/>
                                <a:gd name="T20" fmla="*/ 169 w 182"/>
                                <a:gd name="T21" fmla="*/ 0 h 13"/>
                                <a:gd name="T22" fmla="*/ 169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7" y="0"/>
                                  </a:moveTo>
                                  <a:lnTo>
                                    <a:pt x="46" y="0"/>
                                  </a:lnTo>
                                  <a:lnTo>
                                    <a:pt x="46" y="7"/>
                                  </a:lnTo>
                                  <a:lnTo>
                                    <a:pt x="39" y="13"/>
                                  </a:lnTo>
                                  <a:lnTo>
                                    <a:pt x="0" y="13"/>
                                  </a:lnTo>
                                  <a:lnTo>
                                    <a:pt x="0" y="7"/>
                                  </a:lnTo>
                                  <a:lnTo>
                                    <a:pt x="7" y="0"/>
                                  </a:lnTo>
                                  <a:close/>
                                  <a:moveTo>
                                    <a:pt x="169" y="0"/>
                                  </a:moveTo>
                                  <a:lnTo>
                                    <a:pt x="182" y="0"/>
                                  </a:lnTo>
                                  <a:lnTo>
                                    <a:pt x="176" y="7"/>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1098"/>
                          <wps:cNvSpPr>
                            <a:spLocks/>
                          </wps:cNvSpPr>
                          <wps:spPr bwMode="auto">
                            <a:xfrm>
                              <a:off x="4932" y="12159"/>
                              <a:ext cx="52" cy="13"/>
                            </a:xfrm>
                            <a:custGeom>
                              <a:avLst/>
                              <a:gdLst>
                                <a:gd name="T0" fmla="*/ 6 w 52"/>
                                <a:gd name="T1" fmla="*/ 0 h 13"/>
                                <a:gd name="T2" fmla="*/ 52 w 52"/>
                                <a:gd name="T3" fmla="*/ 0 h 13"/>
                                <a:gd name="T4" fmla="*/ 45 w 52"/>
                                <a:gd name="T5" fmla="*/ 6 h 13"/>
                                <a:gd name="T6" fmla="*/ 45 w 52"/>
                                <a:gd name="T7" fmla="*/ 13 h 13"/>
                                <a:gd name="T8" fmla="*/ 0 w 52"/>
                                <a:gd name="T9" fmla="*/ 13 h 13"/>
                                <a:gd name="T10" fmla="*/ 6 w 52"/>
                                <a:gd name="T11" fmla="*/ 6 h 13"/>
                                <a:gd name="T12" fmla="*/ 6 w 5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2" h="13">
                                  <a:moveTo>
                                    <a:pt x="6" y="0"/>
                                  </a:moveTo>
                                  <a:lnTo>
                                    <a:pt x="52" y="0"/>
                                  </a:lnTo>
                                  <a:lnTo>
                                    <a:pt x="45" y="6"/>
                                  </a:lnTo>
                                  <a:lnTo>
                                    <a:pt x="45"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1099"/>
                          <wps:cNvSpPr>
                            <a:spLocks/>
                          </wps:cNvSpPr>
                          <wps:spPr bwMode="auto">
                            <a:xfrm>
                              <a:off x="4932"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1100"/>
                          <wps:cNvSpPr>
                            <a:spLocks/>
                          </wps:cNvSpPr>
                          <wps:spPr bwMode="auto">
                            <a:xfrm>
                              <a:off x="4932" y="12172"/>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1101"/>
                          <wps:cNvSpPr>
                            <a:spLocks/>
                          </wps:cNvSpPr>
                          <wps:spPr bwMode="auto">
                            <a:xfrm>
                              <a:off x="4925"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1102"/>
                          <wps:cNvSpPr>
                            <a:spLocks/>
                          </wps:cNvSpPr>
                          <wps:spPr bwMode="auto">
                            <a:xfrm>
                              <a:off x="4925"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1103"/>
                          <wps:cNvSpPr>
                            <a:spLocks/>
                          </wps:cNvSpPr>
                          <wps:spPr bwMode="auto">
                            <a:xfrm>
                              <a:off x="4925"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1104"/>
                          <wps:cNvSpPr>
                            <a:spLocks/>
                          </wps:cNvSpPr>
                          <wps:spPr bwMode="auto">
                            <a:xfrm>
                              <a:off x="4919" y="12198"/>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1105"/>
                          <wps:cNvSpPr>
                            <a:spLocks/>
                          </wps:cNvSpPr>
                          <wps:spPr bwMode="auto">
                            <a:xfrm>
                              <a:off x="4919" y="12204"/>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1106"/>
                          <wps:cNvSpPr>
                            <a:spLocks/>
                          </wps:cNvSpPr>
                          <wps:spPr bwMode="auto">
                            <a:xfrm>
                              <a:off x="4919"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Freeform 1107"/>
                          <wps:cNvSpPr>
                            <a:spLocks/>
                          </wps:cNvSpPr>
                          <wps:spPr bwMode="auto">
                            <a:xfrm>
                              <a:off x="4919"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1108"/>
                          <wps:cNvSpPr>
                            <a:spLocks/>
                          </wps:cNvSpPr>
                          <wps:spPr bwMode="auto">
                            <a:xfrm>
                              <a:off x="4912" y="12224"/>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1109"/>
                          <wps:cNvSpPr>
                            <a:spLocks/>
                          </wps:cNvSpPr>
                          <wps:spPr bwMode="auto">
                            <a:xfrm>
                              <a:off x="4912" y="12230"/>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1110"/>
                          <wps:cNvSpPr>
                            <a:spLocks/>
                          </wps:cNvSpPr>
                          <wps:spPr bwMode="auto">
                            <a:xfrm>
                              <a:off x="4912"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1111"/>
                          <wps:cNvSpPr>
                            <a:spLocks/>
                          </wps:cNvSpPr>
                          <wps:spPr bwMode="auto">
                            <a:xfrm>
                              <a:off x="4912"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1112"/>
                          <wps:cNvSpPr>
                            <a:spLocks/>
                          </wps:cNvSpPr>
                          <wps:spPr bwMode="auto">
                            <a:xfrm>
                              <a:off x="4912"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1113"/>
                          <wps:cNvSpPr>
                            <a:spLocks/>
                          </wps:cNvSpPr>
                          <wps:spPr bwMode="auto">
                            <a:xfrm>
                              <a:off x="4912"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1114"/>
                          <wps:cNvSpPr>
                            <a:spLocks/>
                          </wps:cNvSpPr>
                          <wps:spPr bwMode="auto">
                            <a:xfrm>
                              <a:off x="4906" y="12263"/>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1115"/>
                          <wps:cNvSpPr>
                            <a:spLocks/>
                          </wps:cNvSpPr>
                          <wps:spPr bwMode="auto">
                            <a:xfrm>
                              <a:off x="4906" y="12269"/>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1116"/>
                          <wps:cNvSpPr>
                            <a:spLocks/>
                          </wps:cNvSpPr>
                          <wps:spPr bwMode="auto">
                            <a:xfrm>
                              <a:off x="4906" y="12276"/>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1117"/>
                          <wps:cNvSpPr>
                            <a:spLocks/>
                          </wps:cNvSpPr>
                          <wps:spPr bwMode="auto">
                            <a:xfrm>
                              <a:off x="4906"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1118"/>
                          <wps:cNvSpPr>
                            <a:spLocks/>
                          </wps:cNvSpPr>
                          <wps:spPr bwMode="auto">
                            <a:xfrm>
                              <a:off x="4906"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1119"/>
                          <wps:cNvSpPr>
                            <a:spLocks/>
                          </wps:cNvSpPr>
                          <wps:spPr bwMode="auto">
                            <a:xfrm>
                              <a:off x="4906"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1120"/>
                          <wps:cNvSpPr>
                            <a:spLocks/>
                          </wps:cNvSpPr>
                          <wps:spPr bwMode="auto">
                            <a:xfrm>
                              <a:off x="4906"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1121"/>
                          <wps:cNvSpPr>
                            <a:spLocks/>
                          </wps:cNvSpPr>
                          <wps:spPr bwMode="auto">
                            <a:xfrm>
                              <a:off x="4906"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1122"/>
                          <wps:cNvSpPr>
                            <a:spLocks/>
                          </wps:cNvSpPr>
                          <wps:spPr bwMode="auto">
                            <a:xfrm>
                              <a:off x="4906"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1123"/>
                          <wps:cNvSpPr>
                            <a:spLocks/>
                          </wps:cNvSpPr>
                          <wps:spPr bwMode="auto">
                            <a:xfrm>
                              <a:off x="4906"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1124"/>
                          <wps:cNvSpPr>
                            <a:spLocks/>
                          </wps:cNvSpPr>
                          <wps:spPr bwMode="auto">
                            <a:xfrm>
                              <a:off x="4906"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1125"/>
                          <wps:cNvSpPr>
                            <a:spLocks/>
                          </wps:cNvSpPr>
                          <wps:spPr bwMode="auto">
                            <a:xfrm>
                              <a:off x="4906"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1126"/>
                          <wps:cNvSpPr>
                            <a:spLocks/>
                          </wps:cNvSpPr>
                          <wps:spPr bwMode="auto">
                            <a:xfrm>
                              <a:off x="4906"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1127"/>
                          <wps:cNvSpPr>
                            <a:spLocks/>
                          </wps:cNvSpPr>
                          <wps:spPr bwMode="auto">
                            <a:xfrm>
                              <a:off x="4906"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1128"/>
                          <wps:cNvSpPr>
                            <a:spLocks/>
                          </wps:cNvSpPr>
                          <wps:spPr bwMode="auto">
                            <a:xfrm>
                              <a:off x="4906"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1129"/>
                          <wps:cNvSpPr>
                            <a:spLocks/>
                          </wps:cNvSpPr>
                          <wps:spPr bwMode="auto">
                            <a:xfrm>
                              <a:off x="4906"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1130"/>
                          <wps:cNvSpPr>
                            <a:spLocks/>
                          </wps:cNvSpPr>
                          <wps:spPr bwMode="auto">
                            <a:xfrm>
                              <a:off x="4906"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1131"/>
                          <wps:cNvSpPr>
                            <a:spLocks/>
                          </wps:cNvSpPr>
                          <wps:spPr bwMode="auto">
                            <a:xfrm>
                              <a:off x="4906"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1132"/>
                          <wps:cNvSpPr>
                            <a:spLocks/>
                          </wps:cNvSpPr>
                          <wps:spPr bwMode="auto">
                            <a:xfrm>
                              <a:off x="4906" y="12380"/>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1133"/>
                          <wps:cNvSpPr>
                            <a:spLocks/>
                          </wps:cNvSpPr>
                          <wps:spPr bwMode="auto">
                            <a:xfrm>
                              <a:off x="4906" y="12386"/>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6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6"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1134"/>
                          <wps:cNvSpPr>
                            <a:spLocks/>
                          </wps:cNvSpPr>
                          <wps:spPr bwMode="auto">
                            <a:xfrm>
                              <a:off x="4912" y="12393"/>
                              <a:ext cx="39" cy="13"/>
                            </a:xfrm>
                            <a:custGeom>
                              <a:avLst/>
                              <a:gdLst>
                                <a:gd name="T0" fmla="*/ 0 w 39"/>
                                <a:gd name="T1" fmla="*/ 0 h 13"/>
                                <a:gd name="T2" fmla="*/ 33 w 39"/>
                                <a:gd name="T3" fmla="*/ 0 h 13"/>
                                <a:gd name="T4" fmla="*/ 33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6"/>
                                  </a:lnTo>
                                  <a:lnTo>
                                    <a:pt x="39" y="13"/>
                                  </a:lnTo>
                                  <a:lnTo>
                                    <a:pt x="0"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1135"/>
                          <wps:cNvSpPr>
                            <a:spLocks/>
                          </wps:cNvSpPr>
                          <wps:spPr bwMode="auto">
                            <a:xfrm>
                              <a:off x="4912" y="12399"/>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1136"/>
                          <wps:cNvSpPr>
                            <a:spLocks/>
                          </wps:cNvSpPr>
                          <wps:spPr bwMode="auto">
                            <a:xfrm>
                              <a:off x="4912"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1137"/>
                          <wps:cNvSpPr>
                            <a:spLocks/>
                          </wps:cNvSpPr>
                          <wps:spPr bwMode="auto">
                            <a:xfrm>
                              <a:off x="4912"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1138"/>
                          <wps:cNvSpPr>
                            <a:spLocks/>
                          </wps:cNvSpPr>
                          <wps:spPr bwMode="auto">
                            <a:xfrm>
                              <a:off x="4912" y="12419"/>
                              <a:ext cx="39" cy="13"/>
                            </a:xfrm>
                            <a:custGeom>
                              <a:avLst/>
                              <a:gdLst>
                                <a:gd name="T0" fmla="*/ 0 w 39"/>
                                <a:gd name="T1" fmla="*/ 0 h 13"/>
                                <a:gd name="T2" fmla="*/ 39 w 39"/>
                                <a:gd name="T3" fmla="*/ 0 h 13"/>
                                <a:gd name="T4" fmla="*/ 39 w 39"/>
                                <a:gd name="T5" fmla="*/ 6 h 13"/>
                                <a:gd name="T6" fmla="*/ 39 w 39"/>
                                <a:gd name="T7" fmla="*/ 13 h 13"/>
                                <a:gd name="T8" fmla="*/ 7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7" y="13"/>
                                  </a:lnTo>
                                  <a:lnTo>
                                    <a:pt x="0"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1139"/>
                          <wps:cNvSpPr>
                            <a:spLocks/>
                          </wps:cNvSpPr>
                          <wps:spPr bwMode="auto">
                            <a:xfrm>
                              <a:off x="4912" y="12425"/>
                              <a:ext cx="46" cy="13"/>
                            </a:xfrm>
                            <a:custGeom>
                              <a:avLst/>
                              <a:gdLst>
                                <a:gd name="T0" fmla="*/ 0 w 46"/>
                                <a:gd name="T1" fmla="*/ 0 h 13"/>
                                <a:gd name="T2" fmla="*/ 39 w 46"/>
                                <a:gd name="T3" fmla="*/ 0 h 13"/>
                                <a:gd name="T4" fmla="*/ 39 w 46"/>
                                <a:gd name="T5" fmla="*/ 7 h 13"/>
                                <a:gd name="T6" fmla="*/ 46 w 46"/>
                                <a:gd name="T7" fmla="*/ 13 h 13"/>
                                <a:gd name="T8" fmla="*/ 7 w 46"/>
                                <a:gd name="T9" fmla="*/ 13 h 13"/>
                                <a:gd name="T10" fmla="*/ 7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7" y="13"/>
                                  </a:lnTo>
                                  <a:lnTo>
                                    <a:pt x="7"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1140"/>
                          <wps:cNvSpPr>
                            <a:spLocks/>
                          </wps:cNvSpPr>
                          <wps:spPr bwMode="auto">
                            <a:xfrm>
                              <a:off x="4919" y="12432"/>
                              <a:ext cx="39" cy="13"/>
                            </a:xfrm>
                            <a:custGeom>
                              <a:avLst/>
                              <a:gdLst>
                                <a:gd name="T0" fmla="*/ 0 w 39"/>
                                <a:gd name="T1" fmla="*/ 0 h 13"/>
                                <a:gd name="T2" fmla="*/ 32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6"/>
                                  </a:lnTo>
                                  <a:lnTo>
                                    <a:pt x="39" y="13"/>
                                  </a:lnTo>
                                  <a:lnTo>
                                    <a:pt x="0" y="13"/>
                                  </a:lnTo>
                                  <a:lnTo>
                                    <a:pt x="0"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1141"/>
                          <wps:cNvSpPr>
                            <a:spLocks/>
                          </wps:cNvSpPr>
                          <wps:spPr bwMode="auto">
                            <a:xfrm>
                              <a:off x="4919" y="12438"/>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1142"/>
                          <wps:cNvSpPr>
                            <a:spLocks/>
                          </wps:cNvSpPr>
                          <wps:spPr bwMode="auto">
                            <a:xfrm>
                              <a:off x="4919" y="12445"/>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6"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143"/>
                          <wps:cNvSpPr>
                            <a:spLocks/>
                          </wps:cNvSpPr>
                          <wps:spPr bwMode="auto">
                            <a:xfrm>
                              <a:off x="4925" y="12451"/>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1144"/>
                          <wps:cNvSpPr>
                            <a:spLocks noEditPoints="1"/>
                          </wps:cNvSpPr>
                          <wps:spPr bwMode="auto">
                            <a:xfrm>
                              <a:off x="4925"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6 h 13"/>
                                <a:gd name="T10" fmla="*/ 46 w 85"/>
                                <a:gd name="T11" fmla="*/ 13 h 13"/>
                                <a:gd name="T12" fmla="*/ 7 w 85"/>
                                <a:gd name="T13" fmla="*/ 13 h 13"/>
                                <a:gd name="T14" fmla="*/ 0 w 85"/>
                                <a:gd name="T15" fmla="*/ 6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46" y="6"/>
                                  </a:lnTo>
                                  <a:lnTo>
                                    <a:pt x="46" y="13"/>
                                  </a:lnTo>
                                  <a:lnTo>
                                    <a:pt x="7" y="13"/>
                                  </a:lnTo>
                                  <a:lnTo>
                                    <a:pt x="0" y="6"/>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145"/>
                          <wps:cNvSpPr>
                            <a:spLocks noEditPoints="1"/>
                          </wps:cNvSpPr>
                          <wps:spPr bwMode="auto">
                            <a:xfrm>
                              <a:off x="4925" y="12464"/>
                              <a:ext cx="85" cy="13"/>
                            </a:xfrm>
                            <a:custGeom>
                              <a:avLst/>
                              <a:gdLst>
                                <a:gd name="T0" fmla="*/ 0 w 85"/>
                                <a:gd name="T1" fmla="*/ 0 h 13"/>
                                <a:gd name="T2" fmla="*/ 39 w 85"/>
                                <a:gd name="T3" fmla="*/ 0 h 13"/>
                                <a:gd name="T4" fmla="*/ 39 w 85"/>
                                <a:gd name="T5" fmla="*/ 0 h 13"/>
                                <a:gd name="T6" fmla="*/ 46 w 85"/>
                                <a:gd name="T7" fmla="*/ 0 h 13"/>
                                <a:gd name="T8" fmla="*/ 46 w 85"/>
                                <a:gd name="T9" fmla="*/ 7 h 13"/>
                                <a:gd name="T10" fmla="*/ 52 w 85"/>
                                <a:gd name="T11" fmla="*/ 13 h 13"/>
                                <a:gd name="T12" fmla="*/ 7 w 85"/>
                                <a:gd name="T13" fmla="*/ 13 h 13"/>
                                <a:gd name="T14" fmla="*/ 7 w 85"/>
                                <a:gd name="T15" fmla="*/ 7 h 13"/>
                                <a:gd name="T16" fmla="*/ 0 w 85"/>
                                <a:gd name="T17" fmla="*/ 0 h 13"/>
                                <a:gd name="T18" fmla="*/ 85 w 85"/>
                                <a:gd name="T19" fmla="*/ 13 h 13"/>
                                <a:gd name="T20" fmla="*/ 78 w 85"/>
                                <a:gd name="T21" fmla="*/ 13 h 13"/>
                                <a:gd name="T22" fmla="*/ 85 w 85"/>
                                <a:gd name="T23" fmla="*/ 7 h 13"/>
                                <a:gd name="T24" fmla="*/ 85 w 85"/>
                                <a:gd name="T25" fmla="*/ 7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0"/>
                                  </a:lnTo>
                                  <a:lnTo>
                                    <a:pt x="46" y="7"/>
                                  </a:lnTo>
                                  <a:lnTo>
                                    <a:pt x="52" y="13"/>
                                  </a:lnTo>
                                  <a:lnTo>
                                    <a:pt x="7" y="13"/>
                                  </a:lnTo>
                                  <a:lnTo>
                                    <a:pt x="7" y="7"/>
                                  </a:lnTo>
                                  <a:lnTo>
                                    <a:pt x="0" y="0"/>
                                  </a:lnTo>
                                  <a:close/>
                                  <a:moveTo>
                                    <a:pt x="85" y="13"/>
                                  </a:moveTo>
                                  <a:lnTo>
                                    <a:pt x="78" y="13"/>
                                  </a:lnTo>
                                  <a:lnTo>
                                    <a:pt x="85" y="7"/>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1146"/>
                          <wps:cNvSpPr>
                            <a:spLocks/>
                          </wps:cNvSpPr>
                          <wps:spPr bwMode="auto">
                            <a:xfrm>
                              <a:off x="4932" y="12471"/>
                              <a:ext cx="78" cy="13"/>
                            </a:xfrm>
                            <a:custGeom>
                              <a:avLst/>
                              <a:gdLst>
                                <a:gd name="T0" fmla="*/ 0 w 78"/>
                                <a:gd name="T1" fmla="*/ 0 h 13"/>
                                <a:gd name="T2" fmla="*/ 39 w 78"/>
                                <a:gd name="T3" fmla="*/ 0 h 13"/>
                                <a:gd name="T4" fmla="*/ 45 w 78"/>
                                <a:gd name="T5" fmla="*/ 6 h 13"/>
                                <a:gd name="T6" fmla="*/ 58 w 78"/>
                                <a:gd name="T7" fmla="*/ 6 h 13"/>
                                <a:gd name="T8" fmla="*/ 71 w 78"/>
                                <a:gd name="T9" fmla="*/ 6 h 13"/>
                                <a:gd name="T10" fmla="*/ 78 w 78"/>
                                <a:gd name="T11" fmla="*/ 0 h 13"/>
                                <a:gd name="T12" fmla="*/ 78 w 78"/>
                                <a:gd name="T13" fmla="*/ 0 h 13"/>
                                <a:gd name="T14" fmla="*/ 78 w 78"/>
                                <a:gd name="T15" fmla="*/ 6 h 13"/>
                                <a:gd name="T16" fmla="*/ 78 w 78"/>
                                <a:gd name="T17" fmla="*/ 6 h 13"/>
                                <a:gd name="T18" fmla="*/ 78 w 78"/>
                                <a:gd name="T19" fmla="*/ 13 h 13"/>
                                <a:gd name="T20" fmla="*/ 6 w 78"/>
                                <a:gd name="T21" fmla="*/ 13 h 13"/>
                                <a:gd name="T22" fmla="*/ 6 w 78"/>
                                <a:gd name="T23" fmla="*/ 6 h 13"/>
                                <a:gd name="T24" fmla="*/ 0 w 78"/>
                                <a:gd name="T25" fmla="*/ 6 h 13"/>
                                <a:gd name="T26" fmla="*/ 0 w 78"/>
                                <a:gd name="T27" fmla="*/ 0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6"/>
                                  </a:lnTo>
                                  <a:lnTo>
                                    <a:pt x="58" y="6"/>
                                  </a:lnTo>
                                  <a:lnTo>
                                    <a:pt x="71" y="6"/>
                                  </a:lnTo>
                                  <a:lnTo>
                                    <a:pt x="78" y="0"/>
                                  </a:lnTo>
                                  <a:lnTo>
                                    <a:pt x="78" y="6"/>
                                  </a:lnTo>
                                  <a:lnTo>
                                    <a:pt x="78" y="13"/>
                                  </a:lnTo>
                                  <a:lnTo>
                                    <a:pt x="6" y="13"/>
                                  </a:lnTo>
                                  <a:lnTo>
                                    <a:pt x="6" y="6"/>
                                  </a:lnTo>
                                  <a:lnTo>
                                    <a:pt x="0" y="6"/>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1147"/>
                          <wps:cNvSpPr>
                            <a:spLocks/>
                          </wps:cNvSpPr>
                          <wps:spPr bwMode="auto">
                            <a:xfrm>
                              <a:off x="4932" y="12477"/>
                              <a:ext cx="78" cy="13"/>
                            </a:xfrm>
                            <a:custGeom>
                              <a:avLst/>
                              <a:gdLst>
                                <a:gd name="T0" fmla="*/ 0 w 78"/>
                                <a:gd name="T1" fmla="*/ 0 h 13"/>
                                <a:gd name="T2" fmla="*/ 45 w 78"/>
                                <a:gd name="T3" fmla="*/ 0 h 13"/>
                                <a:gd name="T4" fmla="*/ 58 w 78"/>
                                <a:gd name="T5" fmla="*/ 0 h 13"/>
                                <a:gd name="T6" fmla="*/ 71 w 78"/>
                                <a:gd name="T7" fmla="*/ 0 h 13"/>
                                <a:gd name="T8" fmla="*/ 78 w 78"/>
                                <a:gd name="T9" fmla="*/ 0 h 13"/>
                                <a:gd name="T10" fmla="*/ 78 w 78"/>
                                <a:gd name="T11" fmla="*/ 0 h 13"/>
                                <a:gd name="T12" fmla="*/ 71 w 78"/>
                                <a:gd name="T13" fmla="*/ 7 h 13"/>
                                <a:gd name="T14" fmla="*/ 71 w 78"/>
                                <a:gd name="T15" fmla="*/ 13 h 13"/>
                                <a:gd name="T16" fmla="*/ 13 w 78"/>
                                <a:gd name="T17" fmla="*/ 13 h 13"/>
                                <a:gd name="T18" fmla="*/ 6 w 78"/>
                                <a:gd name="T19" fmla="*/ 7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0"/>
                                  </a:lnTo>
                                  <a:lnTo>
                                    <a:pt x="71" y="0"/>
                                  </a:lnTo>
                                  <a:lnTo>
                                    <a:pt x="78" y="0"/>
                                  </a:lnTo>
                                  <a:lnTo>
                                    <a:pt x="71" y="7"/>
                                  </a:lnTo>
                                  <a:lnTo>
                                    <a:pt x="71" y="13"/>
                                  </a:lnTo>
                                  <a:lnTo>
                                    <a:pt x="13" y="13"/>
                                  </a:lnTo>
                                  <a:lnTo>
                                    <a:pt x="6"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1148"/>
                          <wps:cNvSpPr>
                            <a:spLocks/>
                          </wps:cNvSpPr>
                          <wps:spPr bwMode="auto">
                            <a:xfrm>
                              <a:off x="4938" y="12484"/>
                              <a:ext cx="72" cy="13"/>
                            </a:xfrm>
                            <a:custGeom>
                              <a:avLst/>
                              <a:gdLst>
                                <a:gd name="T0" fmla="*/ 0 w 72"/>
                                <a:gd name="T1" fmla="*/ 0 h 13"/>
                                <a:gd name="T2" fmla="*/ 72 w 72"/>
                                <a:gd name="T3" fmla="*/ 0 h 13"/>
                                <a:gd name="T4" fmla="*/ 65 w 72"/>
                                <a:gd name="T5" fmla="*/ 6 h 13"/>
                                <a:gd name="T6" fmla="*/ 59 w 72"/>
                                <a:gd name="T7" fmla="*/ 13 h 13"/>
                                <a:gd name="T8" fmla="*/ 13 w 72"/>
                                <a:gd name="T9" fmla="*/ 13 h 13"/>
                                <a:gd name="T10" fmla="*/ 7 w 72"/>
                                <a:gd name="T11" fmla="*/ 6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6"/>
                                  </a:lnTo>
                                  <a:lnTo>
                                    <a:pt x="59" y="13"/>
                                  </a:lnTo>
                                  <a:lnTo>
                                    <a:pt x="13" y="13"/>
                                  </a:lnTo>
                                  <a:lnTo>
                                    <a:pt x="7"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1149"/>
                          <wps:cNvSpPr>
                            <a:spLocks/>
                          </wps:cNvSpPr>
                          <wps:spPr bwMode="auto">
                            <a:xfrm>
                              <a:off x="4945" y="12490"/>
                              <a:ext cx="58" cy="13"/>
                            </a:xfrm>
                            <a:custGeom>
                              <a:avLst/>
                              <a:gdLst>
                                <a:gd name="T0" fmla="*/ 0 w 58"/>
                                <a:gd name="T1" fmla="*/ 0 h 13"/>
                                <a:gd name="T2" fmla="*/ 58 w 58"/>
                                <a:gd name="T3" fmla="*/ 0 h 13"/>
                                <a:gd name="T4" fmla="*/ 45 w 58"/>
                                <a:gd name="T5" fmla="*/ 7 h 13"/>
                                <a:gd name="T6" fmla="*/ 39 w 58"/>
                                <a:gd name="T7" fmla="*/ 13 h 13"/>
                                <a:gd name="T8" fmla="*/ 19 w 58"/>
                                <a:gd name="T9" fmla="*/ 13 h 13"/>
                                <a:gd name="T10" fmla="*/ 6 w 58"/>
                                <a:gd name="T11" fmla="*/ 7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45" y="7"/>
                                  </a:lnTo>
                                  <a:lnTo>
                                    <a:pt x="39" y="13"/>
                                  </a:lnTo>
                                  <a:lnTo>
                                    <a:pt x="19" y="13"/>
                                  </a:lnTo>
                                  <a:lnTo>
                                    <a:pt x="6"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1150"/>
                          <wps:cNvSpPr>
                            <a:spLocks/>
                          </wps:cNvSpPr>
                          <wps:spPr bwMode="auto">
                            <a:xfrm>
                              <a:off x="4951" y="12497"/>
                              <a:ext cx="46" cy="6"/>
                            </a:xfrm>
                            <a:custGeom>
                              <a:avLst/>
                              <a:gdLst>
                                <a:gd name="T0" fmla="*/ 0 w 46"/>
                                <a:gd name="T1" fmla="*/ 0 h 6"/>
                                <a:gd name="T2" fmla="*/ 46 w 46"/>
                                <a:gd name="T3" fmla="*/ 0 h 6"/>
                                <a:gd name="T4" fmla="*/ 33 w 46"/>
                                <a:gd name="T5" fmla="*/ 6 h 6"/>
                                <a:gd name="T6" fmla="*/ 20 w 46"/>
                                <a:gd name="T7" fmla="*/ 6 h 6"/>
                                <a:gd name="T8" fmla="*/ 7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3" y="6"/>
                                  </a:lnTo>
                                  <a:lnTo>
                                    <a:pt x="20" y="6"/>
                                  </a:lnTo>
                                  <a:lnTo>
                                    <a:pt x="7"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1151"/>
                          <wps:cNvSpPr>
                            <a:spLocks/>
                          </wps:cNvSpPr>
                          <wps:spPr bwMode="auto">
                            <a:xfrm>
                              <a:off x="4964" y="12503"/>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1152"/>
                          <wps:cNvSpPr>
                            <a:spLocks/>
                          </wps:cNvSpPr>
                          <wps:spPr bwMode="auto">
                            <a:xfrm>
                              <a:off x="4906" y="12100"/>
                              <a:ext cx="227" cy="403"/>
                            </a:xfrm>
                            <a:custGeom>
                              <a:avLst/>
                              <a:gdLst>
                                <a:gd name="T0" fmla="*/ 227 w 227"/>
                                <a:gd name="T1" fmla="*/ 46 h 403"/>
                                <a:gd name="T2" fmla="*/ 208 w 227"/>
                                <a:gd name="T3" fmla="*/ 59 h 403"/>
                                <a:gd name="T4" fmla="*/ 182 w 227"/>
                                <a:gd name="T5" fmla="*/ 39 h 403"/>
                                <a:gd name="T6" fmla="*/ 162 w 227"/>
                                <a:gd name="T7" fmla="*/ 26 h 403"/>
                                <a:gd name="T8" fmla="*/ 136 w 227"/>
                                <a:gd name="T9" fmla="*/ 20 h 403"/>
                                <a:gd name="T10" fmla="*/ 104 w 227"/>
                                <a:gd name="T11" fmla="*/ 26 h 403"/>
                                <a:gd name="T12" fmla="*/ 78 w 227"/>
                                <a:gd name="T13" fmla="*/ 52 h 403"/>
                                <a:gd name="T14" fmla="*/ 65 w 227"/>
                                <a:gd name="T15" fmla="*/ 85 h 403"/>
                                <a:gd name="T16" fmla="*/ 52 w 227"/>
                                <a:gd name="T17" fmla="*/ 137 h 403"/>
                                <a:gd name="T18" fmla="*/ 39 w 227"/>
                                <a:gd name="T19" fmla="*/ 189 h 403"/>
                                <a:gd name="T20" fmla="*/ 39 w 227"/>
                                <a:gd name="T21" fmla="*/ 241 h 403"/>
                                <a:gd name="T22" fmla="*/ 39 w 227"/>
                                <a:gd name="T23" fmla="*/ 286 h 403"/>
                                <a:gd name="T24" fmla="*/ 52 w 227"/>
                                <a:gd name="T25" fmla="*/ 332 h 403"/>
                                <a:gd name="T26" fmla="*/ 65 w 227"/>
                                <a:gd name="T27" fmla="*/ 364 h 403"/>
                                <a:gd name="T28" fmla="*/ 71 w 227"/>
                                <a:gd name="T29" fmla="*/ 377 h 403"/>
                                <a:gd name="T30" fmla="*/ 78 w 227"/>
                                <a:gd name="T31" fmla="*/ 377 h 403"/>
                                <a:gd name="T32" fmla="*/ 91 w 227"/>
                                <a:gd name="T33" fmla="*/ 377 h 403"/>
                                <a:gd name="T34" fmla="*/ 104 w 227"/>
                                <a:gd name="T35" fmla="*/ 371 h 403"/>
                                <a:gd name="T36" fmla="*/ 104 w 227"/>
                                <a:gd name="T37" fmla="*/ 377 h 403"/>
                                <a:gd name="T38" fmla="*/ 97 w 227"/>
                                <a:gd name="T39" fmla="*/ 390 h 403"/>
                                <a:gd name="T40" fmla="*/ 84 w 227"/>
                                <a:gd name="T41" fmla="*/ 397 h 403"/>
                                <a:gd name="T42" fmla="*/ 78 w 227"/>
                                <a:gd name="T43" fmla="*/ 403 h 403"/>
                                <a:gd name="T44" fmla="*/ 65 w 227"/>
                                <a:gd name="T45" fmla="*/ 403 h 403"/>
                                <a:gd name="T46" fmla="*/ 45 w 227"/>
                                <a:gd name="T47" fmla="*/ 397 h 403"/>
                                <a:gd name="T48" fmla="*/ 26 w 227"/>
                                <a:gd name="T49" fmla="*/ 377 h 403"/>
                                <a:gd name="T50" fmla="*/ 13 w 227"/>
                                <a:gd name="T51" fmla="*/ 338 h 403"/>
                                <a:gd name="T52" fmla="*/ 6 w 227"/>
                                <a:gd name="T53" fmla="*/ 293 h 403"/>
                                <a:gd name="T54" fmla="*/ 0 w 227"/>
                                <a:gd name="T55" fmla="*/ 241 h 403"/>
                                <a:gd name="T56" fmla="*/ 0 w 227"/>
                                <a:gd name="T57" fmla="*/ 182 h 403"/>
                                <a:gd name="T58" fmla="*/ 13 w 227"/>
                                <a:gd name="T59" fmla="*/ 124 h 403"/>
                                <a:gd name="T60" fmla="*/ 26 w 227"/>
                                <a:gd name="T61" fmla="*/ 72 h 403"/>
                                <a:gd name="T62" fmla="*/ 39 w 227"/>
                                <a:gd name="T63" fmla="*/ 52 h 403"/>
                                <a:gd name="T64" fmla="*/ 52 w 227"/>
                                <a:gd name="T65" fmla="*/ 33 h 403"/>
                                <a:gd name="T66" fmla="*/ 65 w 227"/>
                                <a:gd name="T67" fmla="*/ 20 h 403"/>
                                <a:gd name="T68" fmla="*/ 84 w 227"/>
                                <a:gd name="T69" fmla="*/ 7 h 403"/>
                                <a:gd name="T70" fmla="*/ 123 w 227"/>
                                <a:gd name="T71" fmla="*/ 0 h 403"/>
                                <a:gd name="T72" fmla="*/ 162 w 227"/>
                                <a:gd name="T73" fmla="*/ 0 h 403"/>
                                <a:gd name="T74" fmla="*/ 182 w 227"/>
                                <a:gd name="T75" fmla="*/ 7 h 403"/>
                                <a:gd name="T76" fmla="*/ 201 w 227"/>
                                <a:gd name="T77" fmla="*/ 13 h 403"/>
                                <a:gd name="T78" fmla="*/ 214 w 227"/>
                                <a:gd name="T79" fmla="*/ 26 h 403"/>
                                <a:gd name="T80" fmla="*/ 227 w 227"/>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6"/>
                                  </a:moveTo>
                                  <a:lnTo>
                                    <a:pt x="208" y="59"/>
                                  </a:lnTo>
                                  <a:lnTo>
                                    <a:pt x="182" y="39"/>
                                  </a:lnTo>
                                  <a:lnTo>
                                    <a:pt x="162" y="26"/>
                                  </a:lnTo>
                                  <a:lnTo>
                                    <a:pt x="136" y="20"/>
                                  </a:lnTo>
                                  <a:lnTo>
                                    <a:pt x="104" y="26"/>
                                  </a:lnTo>
                                  <a:lnTo>
                                    <a:pt x="78" y="52"/>
                                  </a:lnTo>
                                  <a:lnTo>
                                    <a:pt x="65" y="85"/>
                                  </a:lnTo>
                                  <a:lnTo>
                                    <a:pt x="52" y="137"/>
                                  </a:lnTo>
                                  <a:lnTo>
                                    <a:pt x="39" y="189"/>
                                  </a:lnTo>
                                  <a:lnTo>
                                    <a:pt x="39" y="241"/>
                                  </a:lnTo>
                                  <a:lnTo>
                                    <a:pt x="39" y="286"/>
                                  </a:lnTo>
                                  <a:lnTo>
                                    <a:pt x="52" y="332"/>
                                  </a:lnTo>
                                  <a:lnTo>
                                    <a:pt x="65" y="364"/>
                                  </a:lnTo>
                                  <a:lnTo>
                                    <a:pt x="71" y="377"/>
                                  </a:lnTo>
                                  <a:lnTo>
                                    <a:pt x="78" y="377"/>
                                  </a:lnTo>
                                  <a:lnTo>
                                    <a:pt x="91" y="377"/>
                                  </a:lnTo>
                                  <a:lnTo>
                                    <a:pt x="104" y="371"/>
                                  </a:lnTo>
                                  <a:lnTo>
                                    <a:pt x="104" y="377"/>
                                  </a:lnTo>
                                  <a:lnTo>
                                    <a:pt x="97" y="390"/>
                                  </a:lnTo>
                                  <a:lnTo>
                                    <a:pt x="84" y="397"/>
                                  </a:lnTo>
                                  <a:lnTo>
                                    <a:pt x="78" y="403"/>
                                  </a:lnTo>
                                  <a:lnTo>
                                    <a:pt x="65" y="403"/>
                                  </a:lnTo>
                                  <a:lnTo>
                                    <a:pt x="45" y="397"/>
                                  </a:lnTo>
                                  <a:lnTo>
                                    <a:pt x="26" y="377"/>
                                  </a:lnTo>
                                  <a:lnTo>
                                    <a:pt x="13" y="338"/>
                                  </a:lnTo>
                                  <a:lnTo>
                                    <a:pt x="6" y="293"/>
                                  </a:lnTo>
                                  <a:lnTo>
                                    <a:pt x="0" y="241"/>
                                  </a:lnTo>
                                  <a:lnTo>
                                    <a:pt x="0" y="182"/>
                                  </a:lnTo>
                                  <a:lnTo>
                                    <a:pt x="13" y="124"/>
                                  </a:lnTo>
                                  <a:lnTo>
                                    <a:pt x="26" y="72"/>
                                  </a:lnTo>
                                  <a:lnTo>
                                    <a:pt x="39" y="52"/>
                                  </a:lnTo>
                                  <a:lnTo>
                                    <a:pt x="52" y="33"/>
                                  </a:lnTo>
                                  <a:lnTo>
                                    <a:pt x="65" y="20"/>
                                  </a:lnTo>
                                  <a:lnTo>
                                    <a:pt x="84" y="7"/>
                                  </a:lnTo>
                                  <a:lnTo>
                                    <a:pt x="123" y="0"/>
                                  </a:lnTo>
                                  <a:lnTo>
                                    <a:pt x="162" y="0"/>
                                  </a:lnTo>
                                  <a:lnTo>
                                    <a:pt x="182" y="7"/>
                                  </a:lnTo>
                                  <a:lnTo>
                                    <a:pt x="201" y="13"/>
                                  </a:lnTo>
                                  <a:lnTo>
                                    <a:pt x="214" y="26"/>
                                  </a:lnTo>
                                  <a:lnTo>
                                    <a:pt x="227"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1153"/>
                          <wps:cNvSpPr>
                            <a:spLocks/>
                          </wps:cNvSpPr>
                          <wps:spPr bwMode="auto">
                            <a:xfrm>
                              <a:off x="5153" y="12100"/>
                              <a:ext cx="58" cy="0"/>
                            </a:xfrm>
                            <a:custGeom>
                              <a:avLst/>
                              <a:gdLst>
                                <a:gd name="T0" fmla="*/ 58 w 58"/>
                                <a:gd name="T1" fmla="*/ 0 w 58"/>
                                <a:gd name="T2" fmla="*/ 26 w 58"/>
                                <a:gd name="T3" fmla="*/ 58 w 58"/>
                              </a:gdLst>
                              <a:ahLst/>
                              <a:cxnLst>
                                <a:cxn ang="0">
                                  <a:pos x="T0" y="0"/>
                                </a:cxn>
                                <a:cxn ang="0">
                                  <a:pos x="T1" y="0"/>
                                </a:cxn>
                                <a:cxn ang="0">
                                  <a:pos x="T2" y="0"/>
                                </a:cxn>
                                <a:cxn ang="0">
                                  <a:pos x="T3" y="0"/>
                                </a:cxn>
                              </a:cxnLst>
                              <a:rect l="0" t="0" r="r" b="b"/>
                              <a:pathLst>
                                <a:path w="58">
                                  <a:moveTo>
                                    <a:pt x="58" y="0"/>
                                  </a:moveTo>
                                  <a:lnTo>
                                    <a:pt x="0" y="0"/>
                                  </a:lnTo>
                                  <a:lnTo>
                                    <a:pt x="26" y="0"/>
                                  </a:lnTo>
                                  <a:lnTo>
                                    <a:pt x="58"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154"/>
                          <wps:cNvSpPr>
                            <a:spLocks/>
                          </wps:cNvSpPr>
                          <wps:spPr bwMode="auto">
                            <a:xfrm>
                              <a:off x="5133" y="12100"/>
                              <a:ext cx="98" cy="7"/>
                            </a:xfrm>
                            <a:custGeom>
                              <a:avLst/>
                              <a:gdLst>
                                <a:gd name="T0" fmla="*/ 98 w 98"/>
                                <a:gd name="T1" fmla="*/ 7 h 7"/>
                                <a:gd name="T2" fmla="*/ 0 w 98"/>
                                <a:gd name="T3" fmla="*/ 7 h 7"/>
                                <a:gd name="T4" fmla="*/ 0 w 98"/>
                                <a:gd name="T5" fmla="*/ 7 h 7"/>
                                <a:gd name="T6" fmla="*/ 20 w 98"/>
                                <a:gd name="T7" fmla="*/ 0 h 7"/>
                                <a:gd name="T8" fmla="*/ 46 w 98"/>
                                <a:gd name="T9" fmla="*/ 0 h 7"/>
                                <a:gd name="T10" fmla="*/ 72 w 98"/>
                                <a:gd name="T11" fmla="*/ 0 h 7"/>
                                <a:gd name="T12" fmla="*/ 98 w 98"/>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98" h="7">
                                  <a:moveTo>
                                    <a:pt x="98" y="7"/>
                                  </a:moveTo>
                                  <a:lnTo>
                                    <a:pt x="0" y="7"/>
                                  </a:lnTo>
                                  <a:lnTo>
                                    <a:pt x="20" y="0"/>
                                  </a:lnTo>
                                  <a:lnTo>
                                    <a:pt x="46" y="0"/>
                                  </a:lnTo>
                                  <a:lnTo>
                                    <a:pt x="72" y="0"/>
                                  </a:lnTo>
                                  <a:lnTo>
                                    <a:pt x="98"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1155"/>
                          <wps:cNvSpPr>
                            <a:spLocks/>
                          </wps:cNvSpPr>
                          <wps:spPr bwMode="auto">
                            <a:xfrm>
                              <a:off x="5120" y="12100"/>
                              <a:ext cx="124" cy="13"/>
                            </a:xfrm>
                            <a:custGeom>
                              <a:avLst/>
                              <a:gdLst>
                                <a:gd name="T0" fmla="*/ 33 w 124"/>
                                <a:gd name="T1" fmla="*/ 0 h 13"/>
                                <a:gd name="T2" fmla="*/ 91 w 124"/>
                                <a:gd name="T3" fmla="*/ 0 h 13"/>
                                <a:gd name="T4" fmla="*/ 111 w 124"/>
                                <a:gd name="T5" fmla="*/ 7 h 13"/>
                                <a:gd name="T6" fmla="*/ 124 w 124"/>
                                <a:gd name="T7" fmla="*/ 13 h 13"/>
                                <a:gd name="T8" fmla="*/ 0 w 124"/>
                                <a:gd name="T9" fmla="*/ 13 h 13"/>
                                <a:gd name="T10" fmla="*/ 7 w 124"/>
                                <a:gd name="T11" fmla="*/ 13 h 13"/>
                                <a:gd name="T12" fmla="*/ 13 w 124"/>
                                <a:gd name="T13" fmla="*/ 7 h 13"/>
                                <a:gd name="T14" fmla="*/ 20 w 124"/>
                                <a:gd name="T15" fmla="*/ 7 h 13"/>
                                <a:gd name="T16" fmla="*/ 33 w 124"/>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 h="13">
                                  <a:moveTo>
                                    <a:pt x="33" y="0"/>
                                  </a:moveTo>
                                  <a:lnTo>
                                    <a:pt x="91" y="0"/>
                                  </a:lnTo>
                                  <a:lnTo>
                                    <a:pt x="111" y="7"/>
                                  </a:lnTo>
                                  <a:lnTo>
                                    <a:pt x="124" y="13"/>
                                  </a:lnTo>
                                  <a:lnTo>
                                    <a:pt x="0" y="13"/>
                                  </a:lnTo>
                                  <a:lnTo>
                                    <a:pt x="7" y="13"/>
                                  </a:lnTo>
                                  <a:lnTo>
                                    <a:pt x="13" y="7"/>
                                  </a:lnTo>
                                  <a:lnTo>
                                    <a:pt x="20" y="7"/>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1156"/>
                          <wps:cNvSpPr>
                            <a:spLocks/>
                          </wps:cNvSpPr>
                          <wps:spPr bwMode="auto">
                            <a:xfrm>
                              <a:off x="5114" y="12107"/>
                              <a:ext cx="143" cy="13"/>
                            </a:xfrm>
                            <a:custGeom>
                              <a:avLst/>
                              <a:gdLst>
                                <a:gd name="T0" fmla="*/ 19 w 143"/>
                                <a:gd name="T1" fmla="*/ 0 h 13"/>
                                <a:gd name="T2" fmla="*/ 117 w 143"/>
                                <a:gd name="T3" fmla="*/ 0 h 13"/>
                                <a:gd name="T4" fmla="*/ 130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17" y="0"/>
                                  </a:lnTo>
                                  <a:lnTo>
                                    <a:pt x="130"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1157"/>
                          <wps:cNvSpPr>
                            <a:spLocks/>
                          </wps:cNvSpPr>
                          <wps:spPr bwMode="auto">
                            <a:xfrm>
                              <a:off x="5107" y="12113"/>
                              <a:ext cx="156" cy="13"/>
                            </a:xfrm>
                            <a:custGeom>
                              <a:avLst/>
                              <a:gdLst>
                                <a:gd name="T0" fmla="*/ 13 w 156"/>
                                <a:gd name="T1" fmla="*/ 0 h 13"/>
                                <a:gd name="T2" fmla="*/ 137 w 156"/>
                                <a:gd name="T3" fmla="*/ 0 h 13"/>
                                <a:gd name="T4" fmla="*/ 150 w 156"/>
                                <a:gd name="T5" fmla="*/ 7 h 13"/>
                                <a:gd name="T6" fmla="*/ 156 w 156"/>
                                <a:gd name="T7" fmla="*/ 13 h 13"/>
                                <a:gd name="T8" fmla="*/ 104 w 156"/>
                                <a:gd name="T9" fmla="*/ 13 h 13"/>
                                <a:gd name="T10" fmla="*/ 78 w 156"/>
                                <a:gd name="T11" fmla="*/ 7 h 13"/>
                                <a:gd name="T12" fmla="*/ 46 w 156"/>
                                <a:gd name="T13" fmla="*/ 13 h 13"/>
                                <a:gd name="T14" fmla="*/ 0 w 156"/>
                                <a:gd name="T15" fmla="*/ 13 h 13"/>
                                <a:gd name="T16" fmla="*/ 7 w 156"/>
                                <a:gd name="T17" fmla="*/ 7 h 13"/>
                                <a:gd name="T18" fmla="*/ 13 w 156"/>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6" h="13">
                                  <a:moveTo>
                                    <a:pt x="13" y="0"/>
                                  </a:moveTo>
                                  <a:lnTo>
                                    <a:pt x="137" y="0"/>
                                  </a:lnTo>
                                  <a:lnTo>
                                    <a:pt x="150" y="7"/>
                                  </a:lnTo>
                                  <a:lnTo>
                                    <a:pt x="156" y="13"/>
                                  </a:lnTo>
                                  <a:lnTo>
                                    <a:pt x="104" y="13"/>
                                  </a:lnTo>
                                  <a:lnTo>
                                    <a:pt x="78" y="7"/>
                                  </a:lnTo>
                                  <a:lnTo>
                                    <a:pt x="46"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158"/>
                          <wps:cNvSpPr>
                            <a:spLocks/>
                          </wps:cNvSpPr>
                          <wps:spPr bwMode="auto">
                            <a:xfrm>
                              <a:off x="5101" y="12120"/>
                              <a:ext cx="169" cy="13"/>
                            </a:xfrm>
                            <a:custGeom>
                              <a:avLst/>
                              <a:gdLst>
                                <a:gd name="T0" fmla="*/ 13 w 169"/>
                                <a:gd name="T1" fmla="*/ 0 h 13"/>
                                <a:gd name="T2" fmla="*/ 156 w 169"/>
                                <a:gd name="T3" fmla="*/ 0 h 13"/>
                                <a:gd name="T4" fmla="*/ 162 w 169"/>
                                <a:gd name="T5" fmla="*/ 6 h 13"/>
                                <a:gd name="T6" fmla="*/ 169 w 169"/>
                                <a:gd name="T7" fmla="*/ 13 h 13"/>
                                <a:gd name="T8" fmla="*/ 123 w 169"/>
                                <a:gd name="T9" fmla="*/ 13 h 13"/>
                                <a:gd name="T10" fmla="*/ 110 w 169"/>
                                <a:gd name="T11" fmla="*/ 6 h 13"/>
                                <a:gd name="T12" fmla="*/ 91 w 169"/>
                                <a:gd name="T13" fmla="*/ 0 h 13"/>
                                <a:gd name="T14" fmla="*/ 71 w 169"/>
                                <a:gd name="T15" fmla="*/ 6 h 13"/>
                                <a:gd name="T16" fmla="*/ 45 w 169"/>
                                <a:gd name="T17" fmla="*/ 6 h 13"/>
                                <a:gd name="T18" fmla="*/ 45 w 169"/>
                                <a:gd name="T19" fmla="*/ 13 h 13"/>
                                <a:gd name="T20" fmla="*/ 39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2" y="6"/>
                                  </a:lnTo>
                                  <a:lnTo>
                                    <a:pt x="169" y="13"/>
                                  </a:lnTo>
                                  <a:lnTo>
                                    <a:pt x="123" y="13"/>
                                  </a:lnTo>
                                  <a:lnTo>
                                    <a:pt x="110" y="6"/>
                                  </a:lnTo>
                                  <a:lnTo>
                                    <a:pt x="91" y="0"/>
                                  </a:lnTo>
                                  <a:lnTo>
                                    <a:pt x="71" y="6"/>
                                  </a:lnTo>
                                  <a:lnTo>
                                    <a:pt x="45" y="6"/>
                                  </a:lnTo>
                                  <a:lnTo>
                                    <a:pt x="45" y="13"/>
                                  </a:lnTo>
                                  <a:lnTo>
                                    <a:pt x="39"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159"/>
                          <wps:cNvSpPr>
                            <a:spLocks noEditPoints="1"/>
                          </wps:cNvSpPr>
                          <wps:spPr bwMode="auto">
                            <a:xfrm>
                              <a:off x="5094" y="12126"/>
                              <a:ext cx="176" cy="13"/>
                            </a:xfrm>
                            <a:custGeom>
                              <a:avLst/>
                              <a:gdLst>
                                <a:gd name="T0" fmla="*/ 13 w 176"/>
                                <a:gd name="T1" fmla="*/ 0 h 13"/>
                                <a:gd name="T2" fmla="*/ 59 w 176"/>
                                <a:gd name="T3" fmla="*/ 0 h 13"/>
                                <a:gd name="T4" fmla="*/ 59 w 176"/>
                                <a:gd name="T5" fmla="*/ 0 h 13"/>
                                <a:gd name="T6" fmla="*/ 52 w 176"/>
                                <a:gd name="T7" fmla="*/ 0 h 13"/>
                                <a:gd name="T8" fmla="*/ 46 w 176"/>
                                <a:gd name="T9" fmla="*/ 7 h 13"/>
                                <a:gd name="T10" fmla="*/ 39 w 176"/>
                                <a:gd name="T11" fmla="*/ 13 h 13"/>
                                <a:gd name="T12" fmla="*/ 0 w 176"/>
                                <a:gd name="T13" fmla="*/ 13 h 13"/>
                                <a:gd name="T14" fmla="*/ 7 w 176"/>
                                <a:gd name="T15" fmla="*/ 7 h 13"/>
                                <a:gd name="T16" fmla="*/ 13 w 176"/>
                                <a:gd name="T17" fmla="*/ 0 h 13"/>
                                <a:gd name="T18" fmla="*/ 117 w 176"/>
                                <a:gd name="T19" fmla="*/ 0 h 13"/>
                                <a:gd name="T20" fmla="*/ 169 w 176"/>
                                <a:gd name="T21" fmla="*/ 0 h 13"/>
                                <a:gd name="T22" fmla="*/ 176 w 176"/>
                                <a:gd name="T23" fmla="*/ 7 h 13"/>
                                <a:gd name="T24" fmla="*/ 176 w 176"/>
                                <a:gd name="T25" fmla="*/ 13 h 13"/>
                                <a:gd name="T26" fmla="*/ 143 w 176"/>
                                <a:gd name="T27" fmla="*/ 13 h 13"/>
                                <a:gd name="T28" fmla="*/ 130 w 176"/>
                                <a:gd name="T29" fmla="*/ 7 h 13"/>
                                <a:gd name="T30" fmla="*/ 117 w 176"/>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6" h="13">
                                  <a:moveTo>
                                    <a:pt x="13" y="0"/>
                                  </a:moveTo>
                                  <a:lnTo>
                                    <a:pt x="59" y="0"/>
                                  </a:lnTo>
                                  <a:lnTo>
                                    <a:pt x="52" y="0"/>
                                  </a:lnTo>
                                  <a:lnTo>
                                    <a:pt x="46" y="7"/>
                                  </a:lnTo>
                                  <a:lnTo>
                                    <a:pt x="39" y="13"/>
                                  </a:lnTo>
                                  <a:lnTo>
                                    <a:pt x="0" y="13"/>
                                  </a:lnTo>
                                  <a:lnTo>
                                    <a:pt x="7" y="7"/>
                                  </a:lnTo>
                                  <a:lnTo>
                                    <a:pt x="13" y="0"/>
                                  </a:lnTo>
                                  <a:close/>
                                  <a:moveTo>
                                    <a:pt x="117" y="0"/>
                                  </a:moveTo>
                                  <a:lnTo>
                                    <a:pt x="169" y="0"/>
                                  </a:lnTo>
                                  <a:lnTo>
                                    <a:pt x="176" y="7"/>
                                  </a:lnTo>
                                  <a:lnTo>
                                    <a:pt x="176" y="13"/>
                                  </a:lnTo>
                                  <a:lnTo>
                                    <a:pt x="143" y="13"/>
                                  </a:lnTo>
                                  <a:lnTo>
                                    <a:pt x="130"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1160"/>
                          <wps:cNvSpPr>
                            <a:spLocks noEditPoints="1"/>
                          </wps:cNvSpPr>
                          <wps:spPr bwMode="auto">
                            <a:xfrm>
                              <a:off x="5088" y="12133"/>
                              <a:ext cx="188" cy="13"/>
                            </a:xfrm>
                            <a:custGeom>
                              <a:avLst/>
                              <a:gdLst>
                                <a:gd name="T0" fmla="*/ 13 w 188"/>
                                <a:gd name="T1" fmla="*/ 0 h 13"/>
                                <a:gd name="T2" fmla="*/ 52 w 188"/>
                                <a:gd name="T3" fmla="*/ 0 h 13"/>
                                <a:gd name="T4" fmla="*/ 45 w 188"/>
                                <a:gd name="T5" fmla="*/ 6 h 13"/>
                                <a:gd name="T6" fmla="*/ 45 w 188"/>
                                <a:gd name="T7" fmla="*/ 13 h 13"/>
                                <a:gd name="T8" fmla="*/ 0 w 188"/>
                                <a:gd name="T9" fmla="*/ 13 h 13"/>
                                <a:gd name="T10" fmla="*/ 6 w 188"/>
                                <a:gd name="T11" fmla="*/ 6 h 13"/>
                                <a:gd name="T12" fmla="*/ 13 w 188"/>
                                <a:gd name="T13" fmla="*/ 0 h 13"/>
                                <a:gd name="T14" fmla="*/ 136 w 188"/>
                                <a:gd name="T15" fmla="*/ 0 h 13"/>
                                <a:gd name="T16" fmla="*/ 182 w 188"/>
                                <a:gd name="T17" fmla="*/ 0 h 13"/>
                                <a:gd name="T18" fmla="*/ 182 w 188"/>
                                <a:gd name="T19" fmla="*/ 6 h 13"/>
                                <a:gd name="T20" fmla="*/ 188 w 188"/>
                                <a:gd name="T21" fmla="*/ 13 h 13"/>
                                <a:gd name="T22" fmla="*/ 182 w 188"/>
                                <a:gd name="T23" fmla="*/ 13 h 13"/>
                                <a:gd name="T24" fmla="*/ 156 w 188"/>
                                <a:gd name="T25" fmla="*/ 13 h 13"/>
                                <a:gd name="T26" fmla="*/ 149 w 188"/>
                                <a:gd name="T27" fmla="*/ 6 h 13"/>
                                <a:gd name="T28" fmla="*/ 136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13" y="0"/>
                                  </a:moveTo>
                                  <a:lnTo>
                                    <a:pt x="52" y="0"/>
                                  </a:lnTo>
                                  <a:lnTo>
                                    <a:pt x="45" y="6"/>
                                  </a:lnTo>
                                  <a:lnTo>
                                    <a:pt x="45" y="13"/>
                                  </a:lnTo>
                                  <a:lnTo>
                                    <a:pt x="0" y="13"/>
                                  </a:lnTo>
                                  <a:lnTo>
                                    <a:pt x="6" y="6"/>
                                  </a:lnTo>
                                  <a:lnTo>
                                    <a:pt x="13" y="0"/>
                                  </a:lnTo>
                                  <a:close/>
                                  <a:moveTo>
                                    <a:pt x="136" y="0"/>
                                  </a:moveTo>
                                  <a:lnTo>
                                    <a:pt x="182" y="0"/>
                                  </a:lnTo>
                                  <a:lnTo>
                                    <a:pt x="182" y="6"/>
                                  </a:lnTo>
                                  <a:lnTo>
                                    <a:pt x="188" y="13"/>
                                  </a:lnTo>
                                  <a:lnTo>
                                    <a:pt x="182" y="13"/>
                                  </a:lnTo>
                                  <a:lnTo>
                                    <a:pt x="156" y="13"/>
                                  </a:lnTo>
                                  <a:lnTo>
                                    <a:pt x="149" y="6"/>
                                  </a:lnTo>
                                  <a:lnTo>
                                    <a:pt x="136"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1161"/>
                          <wps:cNvSpPr>
                            <a:spLocks noEditPoints="1"/>
                          </wps:cNvSpPr>
                          <wps:spPr bwMode="auto">
                            <a:xfrm>
                              <a:off x="5088" y="12139"/>
                              <a:ext cx="188" cy="13"/>
                            </a:xfrm>
                            <a:custGeom>
                              <a:avLst/>
                              <a:gdLst>
                                <a:gd name="T0" fmla="*/ 6 w 188"/>
                                <a:gd name="T1" fmla="*/ 0 h 13"/>
                                <a:gd name="T2" fmla="*/ 45 w 188"/>
                                <a:gd name="T3" fmla="*/ 0 h 13"/>
                                <a:gd name="T4" fmla="*/ 45 w 188"/>
                                <a:gd name="T5" fmla="*/ 7 h 13"/>
                                <a:gd name="T6" fmla="*/ 39 w 188"/>
                                <a:gd name="T7" fmla="*/ 13 h 13"/>
                                <a:gd name="T8" fmla="*/ 0 w 188"/>
                                <a:gd name="T9" fmla="*/ 13 h 13"/>
                                <a:gd name="T10" fmla="*/ 0 w 188"/>
                                <a:gd name="T11" fmla="*/ 7 h 13"/>
                                <a:gd name="T12" fmla="*/ 6 w 188"/>
                                <a:gd name="T13" fmla="*/ 0 h 13"/>
                                <a:gd name="T14" fmla="*/ 149 w 188"/>
                                <a:gd name="T15" fmla="*/ 0 h 13"/>
                                <a:gd name="T16" fmla="*/ 182 w 188"/>
                                <a:gd name="T17" fmla="*/ 0 h 13"/>
                                <a:gd name="T18" fmla="*/ 188 w 188"/>
                                <a:gd name="T19" fmla="*/ 0 h 13"/>
                                <a:gd name="T20" fmla="*/ 188 w 188"/>
                                <a:gd name="T21" fmla="*/ 7 h 13"/>
                                <a:gd name="T22" fmla="*/ 169 w 188"/>
                                <a:gd name="T23" fmla="*/ 13 h 13"/>
                                <a:gd name="T24" fmla="*/ 162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6" y="0"/>
                                  </a:moveTo>
                                  <a:lnTo>
                                    <a:pt x="45" y="0"/>
                                  </a:lnTo>
                                  <a:lnTo>
                                    <a:pt x="45" y="7"/>
                                  </a:lnTo>
                                  <a:lnTo>
                                    <a:pt x="39" y="13"/>
                                  </a:lnTo>
                                  <a:lnTo>
                                    <a:pt x="0" y="13"/>
                                  </a:lnTo>
                                  <a:lnTo>
                                    <a:pt x="0" y="7"/>
                                  </a:lnTo>
                                  <a:lnTo>
                                    <a:pt x="6" y="0"/>
                                  </a:lnTo>
                                  <a:close/>
                                  <a:moveTo>
                                    <a:pt x="149" y="0"/>
                                  </a:moveTo>
                                  <a:lnTo>
                                    <a:pt x="182" y="0"/>
                                  </a:lnTo>
                                  <a:lnTo>
                                    <a:pt x="188" y="0"/>
                                  </a:lnTo>
                                  <a:lnTo>
                                    <a:pt x="188" y="7"/>
                                  </a:lnTo>
                                  <a:lnTo>
                                    <a:pt x="169" y="13"/>
                                  </a:lnTo>
                                  <a:lnTo>
                                    <a:pt x="162"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1162"/>
                          <wps:cNvSpPr>
                            <a:spLocks noEditPoints="1"/>
                          </wps:cNvSpPr>
                          <wps:spPr bwMode="auto">
                            <a:xfrm>
                              <a:off x="5081" y="12146"/>
                              <a:ext cx="189" cy="13"/>
                            </a:xfrm>
                            <a:custGeom>
                              <a:avLst/>
                              <a:gdLst>
                                <a:gd name="T0" fmla="*/ 7 w 189"/>
                                <a:gd name="T1" fmla="*/ 0 h 13"/>
                                <a:gd name="T2" fmla="*/ 52 w 189"/>
                                <a:gd name="T3" fmla="*/ 0 h 13"/>
                                <a:gd name="T4" fmla="*/ 46 w 189"/>
                                <a:gd name="T5" fmla="*/ 6 h 13"/>
                                <a:gd name="T6" fmla="*/ 39 w 189"/>
                                <a:gd name="T7" fmla="*/ 13 h 13"/>
                                <a:gd name="T8" fmla="*/ 0 w 189"/>
                                <a:gd name="T9" fmla="*/ 13 h 13"/>
                                <a:gd name="T10" fmla="*/ 7 w 189"/>
                                <a:gd name="T11" fmla="*/ 6 h 13"/>
                                <a:gd name="T12" fmla="*/ 7 w 189"/>
                                <a:gd name="T13" fmla="*/ 0 h 13"/>
                                <a:gd name="T14" fmla="*/ 163 w 189"/>
                                <a:gd name="T15" fmla="*/ 0 h 13"/>
                                <a:gd name="T16" fmla="*/ 189 w 189"/>
                                <a:gd name="T17" fmla="*/ 0 h 13"/>
                                <a:gd name="T18" fmla="*/ 169 w 189"/>
                                <a:gd name="T19" fmla="*/ 13 h 13"/>
                                <a:gd name="T20" fmla="*/ 169 w 189"/>
                                <a:gd name="T21" fmla="*/ 6 h 13"/>
                                <a:gd name="T22" fmla="*/ 163 w 189"/>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9" h="13">
                                  <a:moveTo>
                                    <a:pt x="7" y="0"/>
                                  </a:moveTo>
                                  <a:lnTo>
                                    <a:pt x="52" y="0"/>
                                  </a:lnTo>
                                  <a:lnTo>
                                    <a:pt x="46" y="6"/>
                                  </a:lnTo>
                                  <a:lnTo>
                                    <a:pt x="39" y="13"/>
                                  </a:lnTo>
                                  <a:lnTo>
                                    <a:pt x="0" y="13"/>
                                  </a:lnTo>
                                  <a:lnTo>
                                    <a:pt x="7" y="6"/>
                                  </a:lnTo>
                                  <a:lnTo>
                                    <a:pt x="7" y="0"/>
                                  </a:lnTo>
                                  <a:close/>
                                  <a:moveTo>
                                    <a:pt x="163" y="0"/>
                                  </a:moveTo>
                                  <a:lnTo>
                                    <a:pt x="189" y="0"/>
                                  </a:lnTo>
                                  <a:lnTo>
                                    <a:pt x="169" y="13"/>
                                  </a:lnTo>
                                  <a:lnTo>
                                    <a:pt x="169" y="6"/>
                                  </a:lnTo>
                                  <a:lnTo>
                                    <a:pt x="163"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1163"/>
                          <wps:cNvSpPr>
                            <a:spLocks noEditPoints="1"/>
                          </wps:cNvSpPr>
                          <wps:spPr bwMode="auto">
                            <a:xfrm>
                              <a:off x="5081" y="12152"/>
                              <a:ext cx="176" cy="13"/>
                            </a:xfrm>
                            <a:custGeom>
                              <a:avLst/>
                              <a:gdLst>
                                <a:gd name="T0" fmla="*/ 7 w 176"/>
                                <a:gd name="T1" fmla="*/ 0 h 13"/>
                                <a:gd name="T2" fmla="*/ 46 w 176"/>
                                <a:gd name="T3" fmla="*/ 0 h 13"/>
                                <a:gd name="T4" fmla="*/ 39 w 176"/>
                                <a:gd name="T5" fmla="*/ 7 h 13"/>
                                <a:gd name="T6" fmla="*/ 39 w 176"/>
                                <a:gd name="T7" fmla="*/ 13 h 13"/>
                                <a:gd name="T8" fmla="*/ 0 w 176"/>
                                <a:gd name="T9" fmla="*/ 13 h 13"/>
                                <a:gd name="T10" fmla="*/ 0 w 176"/>
                                <a:gd name="T11" fmla="*/ 7 h 13"/>
                                <a:gd name="T12" fmla="*/ 7 w 176"/>
                                <a:gd name="T13" fmla="*/ 0 h 13"/>
                                <a:gd name="T14" fmla="*/ 169 w 176"/>
                                <a:gd name="T15" fmla="*/ 0 h 13"/>
                                <a:gd name="T16" fmla="*/ 176 w 176"/>
                                <a:gd name="T17" fmla="*/ 0 h 13"/>
                                <a:gd name="T18" fmla="*/ 169 w 176"/>
                                <a:gd name="T19" fmla="*/ 7 h 13"/>
                                <a:gd name="T20" fmla="*/ 169 w 176"/>
                                <a:gd name="T21" fmla="*/ 0 h 13"/>
                                <a:gd name="T22" fmla="*/ 169 w 176"/>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6" h="13">
                                  <a:moveTo>
                                    <a:pt x="7" y="0"/>
                                  </a:moveTo>
                                  <a:lnTo>
                                    <a:pt x="46" y="0"/>
                                  </a:lnTo>
                                  <a:lnTo>
                                    <a:pt x="39" y="7"/>
                                  </a:lnTo>
                                  <a:lnTo>
                                    <a:pt x="39" y="13"/>
                                  </a:lnTo>
                                  <a:lnTo>
                                    <a:pt x="0" y="13"/>
                                  </a:lnTo>
                                  <a:lnTo>
                                    <a:pt x="0" y="7"/>
                                  </a:lnTo>
                                  <a:lnTo>
                                    <a:pt x="7" y="0"/>
                                  </a:lnTo>
                                  <a:close/>
                                  <a:moveTo>
                                    <a:pt x="169" y="0"/>
                                  </a:moveTo>
                                  <a:lnTo>
                                    <a:pt x="176" y="0"/>
                                  </a:lnTo>
                                  <a:lnTo>
                                    <a:pt x="169" y="7"/>
                                  </a:lnTo>
                                  <a:lnTo>
                                    <a:pt x="169"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1164"/>
                          <wps:cNvSpPr>
                            <a:spLocks/>
                          </wps:cNvSpPr>
                          <wps:spPr bwMode="auto">
                            <a:xfrm>
                              <a:off x="5075" y="12159"/>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6" y="6"/>
                                  </a:lnTo>
                                  <a:lnTo>
                                    <a:pt x="6"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1165"/>
                          <wps:cNvSpPr>
                            <a:spLocks/>
                          </wps:cNvSpPr>
                          <wps:spPr bwMode="auto">
                            <a:xfrm>
                              <a:off x="5075" y="12165"/>
                              <a:ext cx="45" cy="13"/>
                            </a:xfrm>
                            <a:custGeom>
                              <a:avLst/>
                              <a:gdLst>
                                <a:gd name="T0" fmla="*/ 6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7"/>
                                  </a:lnTo>
                                  <a:lnTo>
                                    <a:pt x="39" y="13"/>
                                  </a:lnTo>
                                  <a:lnTo>
                                    <a:pt x="0" y="13"/>
                                  </a:lnTo>
                                  <a:lnTo>
                                    <a:pt x="0"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Freeform 1166"/>
                          <wps:cNvSpPr>
                            <a:spLocks/>
                          </wps:cNvSpPr>
                          <wps:spPr bwMode="auto">
                            <a:xfrm>
                              <a:off x="5068" y="12172"/>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1167"/>
                          <wps:cNvSpPr>
                            <a:spLocks/>
                          </wps:cNvSpPr>
                          <wps:spPr bwMode="auto">
                            <a:xfrm>
                              <a:off x="5068" y="12178"/>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1168"/>
                          <wps:cNvSpPr>
                            <a:spLocks/>
                          </wps:cNvSpPr>
                          <wps:spPr bwMode="auto">
                            <a:xfrm>
                              <a:off x="5068" y="1218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169"/>
                          <wps:cNvSpPr>
                            <a:spLocks/>
                          </wps:cNvSpPr>
                          <wps:spPr bwMode="auto">
                            <a:xfrm>
                              <a:off x="5062" y="12191"/>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6" y="7"/>
                                  </a:lnTo>
                                  <a:lnTo>
                                    <a:pt x="6"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Freeform 1170"/>
                          <wps:cNvSpPr>
                            <a:spLocks/>
                          </wps:cNvSpPr>
                          <wps:spPr bwMode="auto">
                            <a:xfrm>
                              <a:off x="5062" y="12198"/>
                              <a:ext cx="45" cy="13"/>
                            </a:xfrm>
                            <a:custGeom>
                              <a:avLst/>
                              <a:gdLst>
                                <a:gd name="T0" fmla="*/ 6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6"/>
                                  </a:lnTo>
                                  <a:lnTo>
                                    <a:pt x="39" y="13"/>
                                  </a:lnTo>
                                  <a:lnTo>
                                    <a:pt x="0" y="13"/>
                                  </a:lnTo>
                                  <a:lnTo>
                                    <a:pt x="0"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1171"/>
                          <wps:cNvSpPr>
                            <a:spLocks/>
                          </wps:cNvSpPr>
                          <wps:spPr bwMode="auto">
                            <a:xfrm>
                              <a:off x="5062" y="1220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1172"/>
                          <wps:cNvSpPr>
                            <a:spLocks/>
                          </wps:cNvSpPr>
                          <wps:spPr bwMode="auto">
                            <a:xfrm>
                              <a:off x="5062" y="1221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1173"/>
                          <wps:cNvSpPr>
                            <a:spLocks/>
                          </wps:cNvSpPr>
                          <wps:spPr bwMode="auto">
                            <a:xfrm>
                              <a:off x="5055" y="12217"/>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1174"/>
                          <wps:cNvSpPr>
                            <a:spLocks/>
                          </wps:cNvSpPr>
                          <wps:spPr bwMode="auto">
                            <a:xfrm>
                              <a:off x="5055" y="12224"/>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1175"/>
                          <wps:cNvSpPr>
                            <a:spLocks/>
                          </wps:cNvSpPr>
                          <wps:spPr bwMode="auto">
                            <a:xfrm>
                              <a:off x="5055" y="1223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1176"/>
                          <wps:cNvSpPr>
                            <a:spLocks/>
                          </wps:cNvSpPr>
                          <wps:spPr bwMode="auto">
                            <a:xfrm>
                              <a:off x="5055" y="1223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1177"/>
                          <wps:cNvSpPr>
                            <a:spLocks/>
                          </wps:cNvSpPr>
                          <wps:spPr bwMode="auto">
                            <a:xfrm>
                              <a:off x="5055"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1178"/>
                          <wps:cNvSpPr>
                            <a:spLocks/>
                          </wps:cNvSpPr>
                          <wps:spPr bwMode="auto">
                            <a:xfrm>
                              <a:off x="5049" y="12250"/>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1179"/>
                          <wps:cNvSpPr>
                            <a:spLocks/>
                          </wps:cNvSpPr>
                          <wps:spPr bwMode="auto">
                            <a:xfrm>
                              <a:off x="5049" y="12256"/>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1180"/>
                          <wps:cNvSpPr>
                            <a:spLocks/>
                          </wps:cNvSpPr>
                          <wps:spPr bwMode="auto">
                            <a:xfrm>
                              <a:off x="5049" y="12263"/>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1181"/>
                          <wps:cNvSpPr>
                            <a:spLocks/>
                          </wps:cNvSpPr>
                          <wps:spPr bwMode="auto">
                            <a:xfrm>
                              <a:off x="5049"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1182"/>
                          <wps:cNvSpPr>
                            <a:spLocks/>
                          </wps:cNvSpPr>
                          <wps:spPr bwMode="auto">
                            <a:xfrm>
                              <a:off x="5049"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1183"/>
                          <wps:cNvSpPr>
                            <a:spLocks/>
                          </wps:cNvSpPr>
                          <wps:spPr bwMode="auto">
                            <a:xfrm>
                              <a:off x="5049"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1184"/>
                          <wps:cNvSpPr>
                            <a:spLocks/>
                          </wps:cNvSpPr>
                          <wps:spPr bwMode="auto">
                            <a:xfrm>
                              <a:off x="5049"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1185"/>
                          <wps:cNvSpPr>
                            <a:spLocks/>
                          </wps:cNvSpPr>
                          <wps:spPr bwMode="auto">
                            <a:xfrm>
                              <a:off x="5049"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1186"/>
                          <wps:cNvSpPr>
                            <a:spLocks/>
                          </wps:cNvSpPr>
                          <wps:spPr bwMode="auto">
                            <a:xfrm>
                              <a:off x="5049"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1187"/>
                          <wps:cNvSpPr>
                            <a:spLocks/>
                          </wps:cNvSpPr>
                          <wps:spPr bwMode="auto">
                            <a:xfrm>
                              <a:off x="5049"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1188"/>
                          <wps:cNvSpPr>
                            <a:spLocks/>
                          </wps:cNvSpPr>
                          <wps:spPr bwMode="auto">
                            <a:xfrm>
                              <a:off x="5049"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1189"/>
                          <wps:cNvSpPr>
                            <a:spLocks/>
                          </wps:cNvSpPr>
                          <wps:spPr bwMode="auto">
                            <a:xfrm>
                              <a:off x="5049"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1190"/>
                          <wps:cNvSpPr>
                            <a:spLocks/>
                          </wps:cNvSpPr>
                          <wps:spPr bwMode="auto">
                            <a:xfrm>
                              <a:off x="5049"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1191"/>
                          <wps:cNvSpPr>
                            <a:spLocks/>
                          </wps:cNvSpPr>
                          <wps:spPr bwMode="auto">
                            <a:xfrm>
                              <a:off x="5049"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1192"/>
                          <wps:cNvSpPr>
                            <a:spLocks/>
                          </wps:cNvSpPr>
                          <wps:spPr bwMode="auto">
                            <a:xfrm>
                              <a:off x="5049"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1193"/>
                          <wps:cNvSpPr>
                            <a:spLocks/>
                          </wps:cNvSpPr>
                          <wps:spPr bwMode="auto">
                            <a:xfrm>
                              <a:off x="5049"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1194"/>
                          <wps:cNvSpPr>
                            <a:spLocks/>
                          </wps:cNvSpPr>
                          <wps:spPr bwMode="auto">
                            <a:xfrm>
                              <a:off x="5049"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1195"/>
                          <wps:cNvSpPr>
                            <a:spLocks/>
                          </wps:cNvSpPr>
                          <wps:spPr bwMode="auto">
                            <a:xfrm>
                              <a:off x="5049"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1196"/>
                          <wps:cNvSpPr>
                            <a:spLocks/>
                          </wps:cNvSpPr>
                          <wps:spPr bwMode="auto">
                            <a:xfrm>
                              <a:off x="5049"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1197"/>
                          <wps:cNvSpPr>
                            <a:spLocks/>
                          </wps:cNvSpPr>
                          <wps:spPr bwMode="auto">
                            <a:xfrm>
                              <a:off x="5049"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1198"/>
                          <wps:cNvSpPr>
                            <a:spLocks/>
                          </wps:cNvSpPr>
                          <wps:spPr bwMode="auto">
                            <a:xfrm>
                              <a:off x="5049"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1199"/>
                          <wps:cNvSpPr>
                            <a:spLocks/>
                          </wps:cNvSpPr>
                          <wps:spPr bwMode="auto">
                            <a:xfrm>
                              <a:off x="5049"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1200"/>
                          <wps:cNvSpPr>
                            <a:spLocks/>
                          </wps:cNvSpPr>
                          <wps:spPr bwMode="auto">
                            <a:xfrm>
                              <a:off x="5049" y="12393"/>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1201"/>
                          <wps:cNvSpPr>
                            <a:spLocks/>
                          </wps:cNvSpPr>
                          <wps:spPr bwMode="auto">
                            <a:xfrm>
                              <a:off x="5049" y="12399"/>
                              <a:ext cx="45" cy="13"/>
                            </a:xfrm>
                            <a:custGeom>
                              <a:avLst/>
                              <a:gdLst>
                                <a:gd name="T0" fmla="*/ 0 w 45"/>
                                <a:gd name="T1" fmla="*/ 0 h 13"/>
                                <a:gd name="T2" fmla="*/ 39 w 45"/>
                                <a:gd name="T3" fmla="*/ 0 h 13"/>
                                <a:gd name="T4" fmla="*/ 39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7"/>
                                  </a:lnTo>
                                  <a:lnTo>
                                    <a:pt x="45" y="13"/>
                                  </a:lnTo>
                                  <a:lnTo>
                                    <a:pt x="6" y="13"/>
                                  </a:lnTo>
                                  <a:lnTo>
                                    <a:pt x="6"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1202"/>
                          <wps:cNvSpPr>
                            <a:spLocks/>
                          </wps:cNvSpPr>
                          <wps:spPr bwMode="auto">
                            <a:xfrm>
                              <a:off x="5055" y="12406"/>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1203"/>
                          <wps:cNvSpPr>
                            <a:spLocks/>
                          </wps:cNvSpPr>
                          <wps:spPr bwMode="auto">
                            <a:xfrm>
                              <a:off x="5055" y="1241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1204"/>
                          <wps:cNvSpPr>
                            <a:spLocks/>
                          </wps:cNvSpPr>
                          <wps:spPr bwMode="auto">
                            <a:xfrm>
                              <a:off x="5055" y="1241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1205"/>
                          <wps:cNvSpPr>
                            <a:spLocks/>
                          </wps:cNvSpPr>
                          <wps:spPr bwMode="auto">
                            <a:xfrm>
                              <a:off x="5055" y="12425"/>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1206"/>
                          <wps:cNvSpPr>
                            <a:spLocks/>
                          </wps:cNvSpPr>
                          <wps:spPr bwMode="auto">
                            <a:xfrm>
                              <a:off x="5055" y="12432"/>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1207"/>
                          <wps:cNvSpPr>
                            <a:spLocks/>
                          </wps:cNvSpPr>
                          <wps:spPr bwMode="auto">
                            <a:xfrm>
                              <a:off x="5062" y="12438"/>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1208"/>
                          <wps:cNvSpPr>
                            <a:spLocks/>
                          </wps:cNvSpPr>
                          <wps:spPr bwMode="auto">
                            <a:xfrm>
                              <a:off x="5062" y="12445"/>
                              <a:ext cx="45" cy="13"/>
                            </a:xfrm>
                            <a:custGeom>
                              <a:avLst/>
                              <a:gdLst>
                                <a:gd name="T0" fmla="*/ 0 w 45"/>
                                <a:gd name="T1" fmla="*/ 0 h 13"/>
                                <a:gd name="T2" fmla="*/ 39 w 45"/>
                                <a:gd name="T3" fmla="*/ 0 h 13"/>
                                <a:gd name="T4" fmla="*/ 39 w 45"/>
                                <a:gd name="T5" fmla="*/ 6 h 13"/>
                                <a:gd name="T6" fmla="*/ 45 w 45"/>
                                <a:gd name="T7" fmla="*/ 13 h 13"/>
                                <a:gd name="T8" fmla="*/ 6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39" y="6"/>
                                  </a:lnTo>
                                  <a:lnTo>
                                    <a:pt x="45" y="13"/>
                                  </a:lnTo>
                                  <a:lnTo>
                                    <a:pt x="6" y="13"/>
                                  </a:lnTo>
                                  <a:lnTo>
                                    <a:pt x="0"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1209"/>
                          <wps:cNvSpPr>
                            <a:spLocks/>
                          </wps:cNvSpPr>
                          <wps:spPr bwMode="auto">
                            <a:xfrm>
                              <a:off x="5062" y="12451"/>
                              <a:ext cx="45" cy="13"/>
                            </a:xfrm>
                            <a:custGeom>
                              <a:avLst/>
                              <a:gdLst>
                                <a:gd name="T0" fmla="*/ 0 w 45"/>
                                <a:gd name="T1" fmla="*/ 0 h 13"/>
                                <a:gd name="T2" fmla="*/ 39 w 45"/>
                                <a:gd name="T3" fmla="*/ 0 h 13"/>
                                <a:gd name="T4" fmla="*/ 45 w 45"/>
                                <a:gd name="T5" fmla="*/ 7 h 13"/>
                                <a:gd name="T6" fmla="*/ 45 w 45"/>
                                <a:gd name="T7" fmla="*/ 13 h 13"/>
                                <a:gd name="T8" fmla="*/ 6 w 45"/>
                                <a:gd name="T9" fmla="*/ 13 h 13"/>
                                <a:gd name="T10" fmla="*/ 6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45" y="7"/>
                                  </a:lnTo>
                                  <a:lnTo>
                                    <a:pt x="45" y="13"/>
                                  </a:lnTo>
                                  <a:lnTo>
                                    <a:pt x="6" y="13"/>
                                  </a:lnTo>
                                  <a:lnTo>
                                    <a:pt x="6"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1210"/>
                          <wps:cNvSpPr>
                            <a:spLocks noEditPoints="1"/>
                          </wps:cNvSpPr>
                          <wps:spPr bwMode="auto">
                            <a:xfrm>
                              <a:off x="5068" y="12458"/>
                              <a:ext cx="85" cy="13"/>
                            </a:xfrm>
                            <a:custGeom>
                              <a:avLst/>
                              <a:gdLst>
                                <a:gd name="T0" fmla="*/ 0 w 85"/>
                                <a:gd name="T1" fmla="*/ 0 h 13"/>
                                <a:gd name="T2" fmla="*/ 39 w 85"/>
                                <a:gd name="T3" fmla="*/ 0 h 13"/>
                                <a:gd name="T4" fmla="*/ 39 w 85"/>
                                <a:gd name="T5" fmla="*/ 0 h 13"/>
                                <a:gd name="T6" fmla="*/ 39 w 85"/>
                                <a:gd name="T7" fmla="*/ 6 h 13"/>
                                <a:gd name="T8" fmla="*/ 39 w 85"/>
                                <a:gd name="T9" fmla="*/ 6 h 13"/>
                                <a:gd name="T10" fmla="*/ 46 w 85"/>
                                <a:gd name="T11" fmla="*/ 13 h 13"/>
                                <a:gd name="T12" fmla="*/ 0 w 85"/>
                                <a:gd name="T13" fmla="*/ 13 h 13"/>
                                <a:gd name="T14" fmla="*/ 0 w 85"/>
                                <a:gd name="T15" fmla="*/ 6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39" y="6"/>
                                  </a:lnTo>
                                  <a:lnTo>
                                    <a:pt x="46" y="13"/>
                                  </a:lnTo>
                                  <a:lnTo>
                                    <a:pt x="0" y="13"/>
                                  </a:lnTo>
                                  <a:lnTo>
                                    <a:pt x="0" y="6"/>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1211"/>
                          <wps:cNvSpPr>
                            <a:spLocks noEditPoints="1"/>
                          </wps:cNvSpPr>
                          <wps:spPr bwMode="auto">
                            <a:xfrm>
                              <a:off x="5068" y="12464"/>
                              <a:ext cx="85" cy="13"/>
                            </a:xfrm>
                            <a:custGeom>
                              <a:avLst/>
                              <a:gdLst>
                                <a:gd name="T0" fmla="*/ 0 w 85"/>
                                <a:gd name="T1" fmla="*/ 0 h 13"/>
                                <a:gd name="T2" fmla="*/ 39 w 85"/>
                                <a:gd name="T3" fmla="*/ 0 h 13"/>
                                <a:gd name="T4" fmla="*/ 39 w 85"/>
                                <a:gd name="T5" fmla="*/ 0 h 13"/>
                                <a:gd name="T6" fmla="*/ 39 w 85"/>
                                <a:gd name="T7" fmla="*/ 0 h 13"/>
                                <a:gd name="T8" fmla="*/ 46 w 85"/>
                                <a:gd name="T9" fmla="*/ 7 h 13"/>
                                <a:gd name="T10" fmla="*/ 46 w 85"/>
                                <a:gd name="T11" fmla="*/ 13 h 13"/>
                                <a:gd name="T12" fmla="*/ 7 w 85"/>
                                <a:gd name="T13" fmla="*/ 13 h 13"/>
                                <a:gd name="T14" fmla="*/ 0 w 85"/>
                                <a:gd name="T15" fmla="*/ 7 h 13"/>
                                <a:gd name="T16" fmla="*/ 0 w 85"/>
                                <a:gd name="T17" fmla="*/ 0 h 13"/>
                                <a:gd name="T18" fmla="*/ 85 w 85"/>
                                <a:gd name="T19" fmla="*/ 13 h 13"/>
                                <a:gd name="T20" fmla="*/ 78 w 85"/>
                                <a:gd name="T21" fmla="*/ 13 h 13"/>
                                <a:gd name="T22" fmla="*/ 78 w 85"/>
                                <a:gd name="T23" fmla="*/ 7 h 13"/>
                                <a:gd name="T24" fmla="*/ 85 w 85"/>
                                <a:gd name="T25" fmla="*/ 7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7"/>
                                  </a:lnTo>
                                  <a:lnTo>
                                    <a:pt x="46" y="13"/>
                                  </a:lnTo>
                                  <a:lnTo>
                                    <a:pt x="7" y="13"/>
                                  </a:lnTo>
                                  <a:lnTo>
                                    <a:pt x="0" y="7"/>
                                  </a:lnTo>
                                  <a:lnTo>
                                    <a:pt x="0" y="0"/>
                                  </a:lnTo>
                                  <a:close/>
                                  <a:moveTo>
                                    <a:pt x="85" y="13"/>
                                  </a:moveTo>
                                  <a:lnTo>
                                    <a:pt x="78" y="13"/>
                                  </a:lnTo>
                                  <a:lnTo>
                                    <a:pt x="78" y="7"/>
                                  </a:lnTo>
                                  <a:lnTo>
                                    <a:pt x="85" y="7"/>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1212"/>
                          <wps:cNvSpPr>
                            <a:spLocks/>
                          </wps:cNvSpPr>
                          <wps:spPr bwMode="auto">
                            <a:xfrm>
                              <a:off x="5068" y="12471"/>
                              <a:ext cx="85" cy="13"/>
                            </a:xfrm>
                            <a:custGeom>
                              <a:avLst/>
                              <a:gdLst>
                                <a:gd name="T0" fmla="*/ 0 w 85"/>
                                <a:gd name="T1" fmla="*/ 0 h 13"/>
                                <a:gd name="T2" fmla="*/ 46 w 85"/>
                                <a:gd name="T3" fmla="*/ 0 h 13"/>
                                <a:gd name="T4" fmla="*/ 52 w 85"/>
                                <a:gd name="T5" fmla="*/ 6 h 13"/>
                                <a:gd name="T6" fmla="*/ 59 w 85"/>
                                <a:gd name="T7" fmla="*/ 6 h 13"/>
                                <a:gd name="T8" fmla="*/ 72 w 85"/>
                                <a:gd name="T9" fmla="*/ 6 h 13"/>
                                <a:gd name="T10" fmla="*/ 85 w 85"/>
                                <a:gd name="T11" fmla="*/ 0 h 13"/>
                                <a:gd name="T12" fmla="*/ 85 w 85"/>
                                <a:gd name="T13" fmla="*/ 0 h 13"/>
                                <a:gd name="T14" fmla="*/ 85 w 85"/>
                                <a:gd name="T15" fmla="*/ 6 h 13"/>
                                <a:gd name="T16" fmla="*/ 78 w 85"/>
                                <a:gd name="T17" fmla="*/ 6 h 13"/>
                                <a:gd name="T18" fmla="*/ 78 w 85"/>
                                <a:gd name="T19" fmla="*/ 13 h 13"/>
                                <a:gd name="T20" fmla="*/ 13 w 85"/>
                                <a:gd name="T21" fmla="*/ 13 h 13"/>
                                <a:gd name="T22" fmla="*/ 7 w 85"/>
                                <a:gd name="T23" fmla="*/ 6 h 13"/>
                                <a:gd name="T24" fmla="*/ 7 w 85"/>
                                <a:gd name="T25" fmla="*/ 6 h 13"/>
                                <a:gd name="T26" fmla="*/ 7 w 85"/>
                                <a:gd name="T27" fmla="*/ 0 h 13"/>
                                <a:gd name="T28" fmla="*/ 0 w 85"/>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 h="13">
                                  <a:moveTo>
                                    <a:pt x="0" y="0"/>
                                  </a:moveTo>
                                  <a:lnTo>
                                    <a:pt x="46" y="0"/>
                                  </a:lnTo>
                                  <a:lnTo>
                                    <a:pt x="52" y="6"/>
                                  </a:lnTo>
                                  <a:lnTo>
                                    <a:pt x="59" y="6"/>
                                  </a:lnTo>
                                  <a:lnTo>
                                    <a:pt x="72" y="6"/>
                                  </a:lnTo>
                                  <a:lnTo>
                                    <a:pt x="85" y="0"/>
                                  </a:lnTo>
                                  <a:lnTo>
                                    <a:pt x="85" y="6"/>
                                  </a:lnTo>
                                  <a:lnTo>
                                    <a:pt x="78" y="6"/>
                                  </a:lnTo>
                                  <a:lnTo>
                                    <a:pt x="78" y="13"/>
                                  </a:lnTo>
                                  <a:lnTo>
                                    <a:pt x="13" y="13"/>
                                  </a:lnTo>
                                  <a:lnTo>
                                    <a:pt x="7" y="6"/>
                                  </a:lnTo>
                                  <a:lnTo>
                                    <a:pt x="7" y="0"/>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1213"/>
                          <wps:cNvSpPr>
                            <a:spLocks/>
                          </wps:cNvSpPr>
                          <wps:spPr bwMode="auto">
                            <a:xfrm>
                              <a:off x="5075" y="12477"/>
                              <a:ext cx="78" cy="13"/>
                            </a:xfrm>
                            <a:custGeom>
                              <a:avLst/>
                              <a:gdLst>
                                <a:gd name="T0" fmla="*/ 0 w 78"/>
                                <a:gd name="T1" fmla="*/ 0 h 13"/>
                                <a:gd name="T2" fmla="*/ 39 w 78"/>
                                <a:gd name="T3" fmla="*/ 0 h 13"/>
                                <a:gd name="T4" fmla="*/ 52 w 78"/>
                                <a:gd name="T5" fmla="*/ 0 h 13"/>
                                <a:gd name="T6" fmla="*/ 71 w 78"/>
                                <a:gd name="T7" fmla="*/ 0 h 13"/>
                                <a:gd name="T8" fmla="*/ 78 w 78"/>
                                <a:gd name="T9" fmla="*/ 0 h 13"/>
                                <a:gd name="T10" fmla="*/ 78 w 78"/>
                                <a:gd name="T11" fmla="*/ 0 h 13"/>
                                <a:gd name="T12" fmla="*/ 71 w 78"/>
                                <a:gd name="T13" fmla="*/ 7 h 13"/>
                                <a:gd name="T14" fmla="*/ 71 w 78"/>
                                <a:gd name="T15" fmla="*/ 13 h 13"/>
                                <a:gd name="T16" fmla="*/ 6 w 78"/>
                                <a:gd name="T17" fmla="*/ 13 h 13"/>
                                <a:gd name="T18" fmla="*/ 6 w 78"/>
                                <a:gd name="T19" fmla="*/ 7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39" y="0"/>
                                  </a:lnTo>
                                  <a:lnTo>
                                    <a:pt x="52" y="0"/>
                                  </a:lnTo>
                                  <a:lnTo>
                                    <a:pt x="71" y="0"/>
                                  </a:lnTo>
                                  <a:lnTo>
                                    <a:pt x="78" y="0"/>
                                  </a:lnTo>
                                  <a:lnTo>
                                    <a:pt x="71" y="7"/>
                                  </a:lnTo>
                                  <a:lnTo>
                                    <a:pt x="71" y="13"/>
                                  </a:lnTo>
                                  <a:lnTo>
                                    <a:pt x="6" y="13"/>
                                  </a:lnTo>
                                  <a:lnTo>
                                    <a:pt x="6"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1214"/>
                          <wps:cNvSpPr>
                            <a:spLocks/>
                          </wps:cNvSpPr>
                          <wps:spPr bwMode="auto">
                            <a:xfrm>
                              <a:off x="5081" y="12484"/>
                              <a:ext cx="65" cy="13"/>
                            </a:xfrm>
                            <a:custGeom>
                              <a:avLst/>
                              <a:gdLst>
                                <a:gd name="T0" fmla="*/ 0 w 65"/>
                                <a:gd name="T1" fmla="*/ 0 h 13"/>
                                <a:gd name="T2" fmla="*/ 65 w 65"/>
                                <a:gd name="T3" fmla="*/ 0 h 13"/>
                                <a:gd name="T4" fmla="*/ 59 w 65"/>
                                <a:gd name="T5" fmla="*/ 6 h 13"/>
                                <a:gd name="T6" fmla="*/ 59 w 65"/>
                                <a:gd name="T7" fmla="*/ 13 h 13"/>
                                <a:gd name="T8" fmla="*/ 13 w 65"/>
                                <a:gd name="T9" fmla="*/ 13 h 13"/>
                                <a:gd name="T10" fmla="*/ 0 w 65"/>
                                <a:gd name="T11" fmla="*/ 6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59" y="6"/>
                                  </a:lnTo>
                                  <a:lnTo>
                                    <a:pt x="59" y="13"/>
                                  </a:lnTo>
                                  <a:lnTo>
                                    <a:pt x="13" y="13"/>
                                  </a:lnTo>
                                  <a:lnTo>
                                    <a:pt x="0"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1215"/>
                          <wps:cNvSpPr>
                            <a:spLocks/>
                          </wps:cNvSpPr>
                          <wps:spPr bwMode="auto">
                            <a:xfrm>
                              <a:off x="5081" y="12490"/>
                              <a:ext cx="65" cy="13"/>
                            </a:xfrm>
                            <a:custGeom>
                              <a:avLst/>
                              <a:gdLst>
                                <a:gd name="T0" fmla="*/ 0 w 65"/>
                                <a:gd name="T1" fmla="*/ 0 h 13"/>
                                <a:gd name="T2" fmla="*/ 65 w 65"/>
                                <a:gd name="T3" fmla="*/ 0 h 13"/>
                                <a:gd name="T4" fmla="*/ 52 w 65"/>
                                <a:gd name="T5" fmla="*/ 7 h 13"/>
                                <a:gd name="T6" fmla="*/ 46 w 65"/>
                                <a:gd name="T7" fmla="*/ 13 h 13"/>
                                <a:gd name="T8" fmla="*/ 26 w 65"/>
                                <a:gd name="T9" fmla="*/ 13 h 13"/>
                                <a:gd name="T10" fmla="*/ 13 w 65"/>
                                <a:gd name="T11" fmla="*/ 7 h 13"/>
                                <a:gd name="T12" fmla="*/ 0 w 6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65" h="13">
                                  <a:moveTo>
                                    <a:pt x="0" y="0"/>
                                  </a:moveTo>
                                  <a:lnTo>
                                    <a:pt x="65" y="0"/>
                                  </a:lnTo>
                                  <a:lnTo>
                                    <a:pt x="52" y="7"/>
                                  </a:lnTo>
                                  <a:lnTo>
                                    <a:pt x="46" y="13"/>
                                  </a:lnTo>
                                  <a:lnTo>
                                    <a:pt x="26" y="13"/>
                                  </a:lnTo>
                                  <a:lnTo>
                                    <a:pt x="13"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1216"/>
                          <wps:cNvSpPr>
                            <a:spLocks/>
                          </wps:cNvSpPr>
                          <wps:spPr bwMode="auto">
                            <a:xfrm>
                              <a:off x="5094" y="12497"/>
                              <a:ext cx="46" cy="6"/>
                            </a:xfrm>
                            <a:custGeom>
                              <a:avLst/>
                              <a:gdLst>
                                <a:gd name="T0" fmla="*/ 0 w 46"/>
                                <a:gd name="T1" fmla="*/ 0 h 6"/>
                                <a:gd name="T2" fmla="*/ 46 w 46"/>
                                <a:gd name="T3" fmla="*/ 0 h 6"/>
                                <a:gd name="T4" fmla="*/ 33 w 46"/>
                                <a:gd name="T5" fmla="*/ 6 h 6"/>
                                <a:gd name="T6" fmla="*/ 20 w 46"/>
                                <a:gd name="T7" fmla="*/ 6 h 6"/>
                                <a:gd name="T8" fmla="*/ 7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3" y="6"/>
                                  </a:lnTo>
                                  <a:lnTo>
                                    <a:pt x="20" y="6"/>
                                  </a:lnTo>
                                  <a:lnTo>
                                    <a:pt x="7"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1217"/>
                          <wps:cNvSpPr>
                            <a:spLocks/>
                          </wps:cNvSpPr>
                          <wps:spPr bwMode="auto">
                            <a:xfrm>
                              <a:off x="5107" y="12503"/>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1218"/>
                          <wps:cNvSpPr>
                            <a:spLocks/>
                          </wps:cNvSpPr>
                          <wps:spPr bwMode="auto">
                            <a:xfrm>
                              <a:off x="5049" y="12100"/>
                              <a:ext cx="227" cy="403"/>
                            </a:xfrm>
                            <a:custGeom>
                              <a:avLst/>
                              <a:gdLst>
                                <a:gd name="T0" fmla="*/ 227 w 227"/>
                                <a:gd name="T1" fmla="*/ 46 h 403"/>
                                <a:gd name="T2" fmla="*/ 201 w 227"/>
                                <a:gd name="T3" fmla="*/ 59 h 403"/>
                                <a:gd name="T4" fmla="*/ 182 w 227"/>
                                <a:gd name="T5" fmla="*/ 39 h 403"/>
                                <a:gd name="T6" fmla="*/ 156 w 227"/>
                                <a:gd name="T7" fmla="*/ 26 h 403"/>
                                <a:gd name="T8" fmla="*/ 130 w 227"/>
                                <a:gd name="T9" fmla="*/ 20 h 403"/>
                                <a:gd name="T10" fmla="*/ 97 w 227"/>
                                <a:gd name="T11" fmla="*/ 26 h 403"/>
                                <a:gd name="T12" fmla="*/ 78 w 227"/>
                                <a:gd name="T13" fmla="*/ 52 h 403"/>
                                <a:gd name="T14" fmla="*/ 58 w 227"/>
                                <a:gd name="T15" fmla="*/ 85 h 403"/>
                                <a:gd name="T16" fmla="*/ 45 w 227"/>
                                <a:gd name="T17" fmla="*/ 137 h 403"/>
                                <a:gd name="T18" fmla="*/ 39 w 227"/>
                                <a:gd name="T19" fmla="*/ 189 h 403"/>
                                <a:gd name="T20" fmla="*/ 39 w 227"/>
                                <a:gd name="T21" fmla="*/ 241 h 403"/>
                                <a:gd name="T22" fmla="*/ 39 w 227"/>
                                <a:gd name="T23" fmla="*/ 286 h 403"/>
                                <a:gd name="T24" fmla="*/ 45 w 227"/>
                                <a:gd name="T25" fmla="*/ 332 h 403"/>
                                <a:gd name="T26" fmla="*/ 58 w 227"/>
                                <a:gd name="T27" fmla="*/ 364 h 403"/>
                                <a:gd name="T28" fmla="*/ 65 w 227"/>
                                <a:gd name="T29" fmla="*/ 377 h 403"/>
                                <a:gd name="T30" fmla="*/ 78 w 227"/>
                                <a:gd name="T31" fmla="*/ 377 h 403"/>
                                <a:gd name="T32" fmla="*/ 91 w 227"/>
                                <a:gd name="T33" fmla="*/ 377 h 403"/>
                                <a:gd name="T34" fmla="*/ 104 w 227"/>
                                <a:gd name="T35" fmla="*/ 371 h 403"/>
                                <a:gd name="T36" fmla="*/ 104 w 227"/>
                                <a:gd name="T37" fmla="*/ 377 h 403"/>
                                <a:gd name="T38" fmla="*/ 97 w 227"/>
                                <a:gd name="T39" fmla="*/ 390 h 403"/>
                                <a:gd name="T40" fmla="*/ 84 w 227"/>
                                <a:gd name="T41" fmla="*/ 397 h 403"/>
                                <a:gd name="T42" fmla="*/ 71 w 227"/>
                                <a:gd name="T43" fmla="*/ 403 h 403"/>
                                <a:gd name="T44" fmla="*/ 65 w 227"/>
                                <a:gd name="T45" fmla="*/ 403 h 403"/>
                                <a:gd name="T46" fmla="*/ 45 w 227"/>
                                <a:gd name="T47" fmla="*/ 397 h 403"/>
                                <a:gd name="T48" fmla="*/ 26 w 227"/>
                                <a:gd name="T49" fmla="*/ 377 h 403"/>
                                <a:gd name="T50" fmla="*/ 13 w 227"/>
                                <a:gd name="T51" fmla="*/ 338 h 403"/>
                                <a:gd name="T52" fmla="*/ 0 w 227"/>
                                <a:gd name="T53" fmla="*/ 293 h 403"/>
                                <a:gd name="T54" fmla="*/ 0 w 227"/>
                                <a:gd name="T55" fmla="*/ 241 h 403"/>
                                <a:gd name="T56" fmla="*/ 0 w 227"/>
                                <a:gd name="T57" fmla="*/ 182 h 403"/>
                                <a:gd name="T58" fmla="*/ 6 w 227"/>
                                <a:gd name="T59" fmla="*/ 124 h 403"/>
                                <a:gd name="T60" fmla="*/ 26 w 227"/>
                                <a:gd name="T61" fmla="*/ 72 h 403"/>
                                <a:gd name="T62" fmla="*/ 39 w 227"/>
                                <a:gd name="T63" fmla="*/ 52 h 403"/>
                                <a:gd name="T64" fmla="*/ 52 w 227"/>
                                <a:gd name="T65" fmla="*/ 33 h 403"/>
                                <a:gd name="T66" fmla="*/ 65 w 227"/>
                                <a:gd name="T67" fmla="*/ 20 h 403"/>
                                <a:gd name="T68" fmla="*/ 84 w 227"/>
                                <a:gd name="T69" fmla="*/ 7 h 403"/>
                                <a:gd name="T70" fmla="*/ 123 w 227"/>
                                <a:gd name="T71" fmla="*/ 0 h 403"/>
                                <a:gd name="T72" fmla="*/ 162 w 227"/>
                                <a:gd name="T73" fmla="*/ 0 h 403"/>
                                <a:gd name="T74" fmla="*/ 182 w 227"/>
                                <a:gd name="T75" fmla="*/ 7 h 403"/>
                                <a:gd name="T76" fmla="*/ 201 w 227"/>
                                <a:gd name="T77" fmla="*/ 13 h 403"/>
                                <a:gd name="T78" fmla="*/ 214 w 227"/>
                                <a:gd name="T79" fmla="*/ 26 h 403"/>
                                <a:gd name="T80" fmla="*/ 227 w 227"/>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7" h="403">
                                  <a:moveTo>
                                    <a:pt x="227" y="46"/>
                                  </a:moveTo>
                                  <a:lnTo>
                                    <a:pt x="201" y="59"/>
                                  </a:lnTo>
                                  <a:lnTo>
                                    <a:pt x="182" y="39"/>
                                  </a:lnTo>
                                  <a:lnTo>
                                    <a:pt x="156" y="26"/>
                                  </a:lnTo>
                                  <a:lnTo>
                                    <a:pt x="130" y="20"/>
                                  </a:lnTo>
                                  <a:lnTo>
                                    <a:pt x="97" y="26"/>
                                  </a:lnTo>
                                  <a:lnTo>
                                    <a:pt x="78" y="52"/>
                                  </a:lnTo>
                                  <a:lnTo>
                                    <a:pt x="58" y="85"/>
                                  </a:lnTo>
                                  <a:lnTo>
                                    <a:pt x="45" y="137"/>
                                  </a:lnTo>
                                  <a:lnTo>
                                    <a:pt x="39" y="189"/>
                                  </a:lnTo>
                                  <a:lnTo>
                                    <a:pt x="39" y="241"/>
                                  </a:lnTo>
                                  <a:lnTo>
                                    <a:pt x="39" y="286"/>
                                  </a:lnTo>
                                  <a:lnTo>
                                    <a:pt x="45" y="332"/>
                                  </a:lnTo>
                                  <a:lnTo>
                                    <a:pt x="58" y="364"/>
                                  </a:lnTo>
                                  <a:lnTo>
                                    <a:pt x="65" y="377"/>
                                  </a:lnTo>
                                  <a:lnTo>
                                    <a:pt x="78" y="377"/>
                                  </a:lnTo>
                                  <a:lnTo>
                                    <a:pt x="91" y="377"/>
                                  </a:lnTo>
                                  <a:lnTo>
                                    <a:pt x="104" y="371"/>
                                  </a:lnTo>
                                  <a:lnTo>
                                    <a:pt x="104" y="377"/>
                                  </a:lnTo>
                                  <a:lnTo>
                                    <a:pt x="97" y="390"/>
                                  </a:lnTo>
                                  <a:lnTo>
                                    <a:pt x="84" y="397"/>
                                  </a:lnTo>
                                  <a:lnTo>
                                    <a:pt x="71" y="403"/>
                                  </a:lnTo>
                                  <a:lnTo>
                                    <a:pt x="65" y="403"/>
                                  </a:lnTo>
                                  <a:lnTo>
                                    <a:pt x="45" y="397"/>
                                  </a:lnTo>
                                  <a:lnTo>
                                    <a:pt x="26" y="377"/>
                                  </a:lnTo>
                                  <a:lnTo>
                                    <a:pt x="13" y="338"/>
                                  </a:lnTo>
                                  <a:lnTo>
                                    <a:pt x="0" y="293"/>
                                  </a:lnTo>
                                  <a:lnTo>
                                    <a:pt x="0" y="241"/>
                                  </a:lnTo>
                                  <a:lnTo>
                                    <a:pt x="0" y="182"/>
                                  </a:lnTo>
                                  <a:lnTo>
                                    <a:pt x="6" y="124"/>
                                  </a:lnTo>
                                  <a:lnTo>
                                    <a:pt x="26" y="72"/>
                                  </a:lnTo>
                                  <a:lnTo>
                                    <a:pt x="39" y="52"/>
                                  </a:lnTo>
                                  <a:lnTo>
                                    <a:pt x="52" y="33"/>
                                  </a:lnTo>
                                  <a:lnTo>
                                    <a:pt x="65" y="20"/>
                                  </a:lnTo>
                                  <a:lnTo>
                                    <a:pt x="84" y="7"/>
                                  </a:lnTo>
                                  <a:lnTo>
                                    <a:pt x="123" y="0"/>
                                  </a:lnTo>
                                  <a:lnTo>
                                    <a:pt x="162" y="0"/>
                                  </a:lnTo>
                                  <a:lnTo>
                                    <a:pt x="182" y="7"/>
                                  </a:lnTo>
                                  <a:lnTo>
                                    <a:pt x="201" y="13"/>
                                  </a:lnTo>
                                  <a:lnTo>
                                    <a:pt x="214" y="26"/>
                                  </a:lnTo>
                                  <a:lnTo>
                                    <a:pt x="227"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Freeform 1219"/>
                          <wps:cNvSpPr>
                            <a:spLocks/>
                          </wps:cNvSpPr>
                          <wps:spPr bwMode="auto">
                            <a:xfrm>
                              <a:off x="5296" y="12100"/>
                              <a:ext cx="58" cy="0"/>
                            </a:xfrm>
                            <a:custGeom>
                              <a:avLst/>
                              <a:gdLst>
                                <a:gd name="T0" fmla="*/ 58 w 58"/>
                                <a:gd name="T1" fmla="*/ 0 w 58"/>
                                <a:gd name="T2" fmla="*/ 32 w 58"/>
                                <a:gd name="T3" fmla="*/ 58 w 58"/>
                              </a:gdLst>
                              <a:ahLst/>
                              <a:cxnLst>
                                <a:cxn ang="0">
                                  <a:pos x="T0" y="0"/>
                                </a:cxn>
                                <a:cxn ang="0">
                                  <a:pos x="T1" y="0"/>
                                </a:cxn>
                                <a:cxn ang="0">
                                  <a:pos x="T2" y="0"/>
                                </a:cxn>
                                <a:cxn ang="0">
                                  <a:pos x="T3" y="0"/>
                                </a:cxn>
                              </a:cxnLst>
                              <a:rect l="0" t="0" r="r" b="b"/>
                              <a:pathLst>
                                <a:path w="58">
                                  <a:moveTo>
                                    <a:pt x="58" y="0"/>
                                  </a:moveTo>
                                  <a:lnTo>
                                    <a:pt x="0" y="0"/>
                                  </a:lnTo>
                                  <a:lnTo>
                                    <a:pt x="32" y="0"/>
                                  </a:lnTo>
                                  <a:lnTo>
                                    <a:pt x="58"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1220"/>
                          <wps:cNvSpPr>
                            <a:spLocks/>
                          </wps:cNvSpPr>
                          <wps:spPr bwMode="auto">
                            <a:xfrm>
                              <a:off x="5276" y="12100"/>
                              <a:ext cx="105" cy="7"/>
                            </a:xfrm>
                            <a:custGeom>
                              <a:avLst/>
                              <a:gdLst>
                                <a:gd name="T0" fmla="*/ 105 w 105"/>
                                <a:gd name="T1" fmla="*/ 7 h 7"/>
                                <a:gd name="T2" fmla="*/ 0 w 105"/>
                                <a:gd name="T3" fmla="*/ 7 h 7"/>
                                <a:gd name="T4" fmla="*/ 0 w 105"/>
                                <a:gd name="T5" fmla="*/ 7 h 7"/>
                                <a:gd name="T6" fmla="*/ 26 w 105"/>
                                <a:gd name="T7" fmla="*/ 0 h 7"/>
                                <a:gd name="T8" fmla="*/ 52 w 105"/>
                                <a:gd name="T9" fmla="*/ 0 h 7"/>
                                <a:gd name="T10" fmla="*/ 78 w 105"/>
                                <a:gd name="T11" fmla="*/ 0 h 7"/>
                                <a:gd name="T12" fmla="*/ 105 w 105"/>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105" h="7">
                                  <a:moveTo>
                                    <a:pt x="105" y="7"/>
                                  </a:moveTo>
                                  <a:lnTo>
                                    <a:pt x="0" y="7"/>
                                  </a:lnTo>
                                  <a:lnTo>
                                    <a:pt x="26" y="0"/>
                                  </a:lnTo>
                                  <a:lnTo>
                                    <a:pt x="52" y="0"/>
                                  </a:lnTo>
                                  <a:lnTo>
                                    <a:pt x="78" y="0"/>
                                  </a:lnTo>
                                  <a:lnTo>
                                    <a:pt x="105"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Freeform 1221"/>
                          <wps:cNvSpPr>
                            <a:spLocks/>
                          </wps:cNvSpPr>
                          <wps:spPr bwMode="auto">
                            <a:xfrm>
                              <a:off x="5263" y="12100"/>
                              <a:ext cx="131" cy="13"/>
                            </a:xfrm>
                            <a:custGeom>
                              <a:avLst/>
                              <a:gdLst>
                                <a:gd name="T0" fmla="*/ 33 w 131"/>
                                <a:gd name="T1" fmla="*/ 0 h 13"/>
                                <a:gd name="T2" fmla="*/ 91 w 131"/>
                                <a:gd name="T3" fmla="*/ 0 h 13"/>
                                <a:gd name="T4" fmla="*/ 111 w 131"/>
                                <a:gd name="T5" fmla="*/ 7 h 13"/>
                                <a:gd name="T6" fmla="*/ 131 w 131"/>
                                <a:gd name="T7" fmla="*/ 13 h 13"/>
                                <a:gd name="T8" fmla="*/ 0 w 131"/>
                                <a:gd name="T9" fmla="*/ 13 h 13"/>
                                <a:gd name="T10" fmla="*/ 7 w 131"/>
                                <a:gd name="T11" fmla="*/ 13 h 13"/>
                                <a:gd name="T12" fmla="*/ 13 w 131"/>
                                <a:gd name="T13" fmla="*/ 7 h 13"/>
                                <a:gd name="T14" fmla="*/ 26 w 131"/>
                                <a:gd name="T15" fmla="*/ 7 h 13"/>
                                <a:gd name="T16" fmla="*/ 33 w 131"/>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1" h="13">
                                  <a:moveTo>
                                    <a:pt x="33" y="0"/>
                                  </a:moveTo>
                                  <a:lnTo>
                                    <a:pt x="91" y="0"/>
                                  </a:lnTo>
                                  <a:lnTo>
                                    <a:pt x="111" y="7"/>
                                  </a:lnTo>
                                  <a:lnTo>
                                    <a:pt x="131" y="13"/>
                                  </a:lnTo>
                                  <a:lnTo>
                                    <a:pt x="0" y="13"/>
                                  </a:lnTo>
                                  <a:lnTo>
                                    <a:pt x="7" y="13"/>
                                  </a:lnTo>
                                  <a:lnTo>
                                    <a:pt x="13" y="7"/>
                                  </a:lnTo>
                                  <a:lnTo>
                                    <a:pt x="26" y="7"/>
                                  </a:lnTo>
                                  <a:lnTo>
                                    <a:pt x="33"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1222"/>
                          <wps:cNvSpPr>
                            <a:spLocks/>
                          </wps:cNvSpPr>
                          <wps:spPr bwMode="auto">
                            <a:xfrm>
                              <a:off x="5257" y="12107"/>
                              <a:ext cx="143" cy="13"/>
                            </a:xfrm>
                            <a:custGeom>
                              <a:avLst/>
                              <a:gdLst>
                                <a:gd name="T0" fmla="*/ 19 w 143"/>
                                <a:gd name="T1" fmla="*/ 0 h 13"/>
                                <a:gd name="T2" fmla="*/ 124 w 143"/>
                                <a:gd name="T3" fmla="*/ 0 h 13"/>
                                <a:gd name="T4" fmla="*/ 137 w 143"/>
                                <a:gd name="T5" fmla="*/ 6 h 13"/>
                                <a:gd name="T6" fmla="*/ 143 w 143"/>
                                <a:gd name="T7" fmla="*/ 13 h 13"/>
                                <a:gd name="T8" fmla="*/ 0 w 143"/>
                                <a:gd name="T9" fmla="*/ 13 h 13"/>
                                <a:gd name="T10" fmla="*/ 6 w 143"/>
                                <a:gd name="T11" fmla="*/ 6 h 13"/>
                                <a:gd name="T12" fmla="*/ 19 w 143"/>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3" h="13">
                                  <a:moveTo>
                                    <a:pt x="19" y="0"/>
                                  </a:moveTo>
                                  <a:lnTo>
                                    <a:pt x="124" y="0"/>
                                  </a:lnTo>
                                  <a:lnTo>
                                    <a:pt x="137" y="6"/>
                                  </a:lnTo>
                                  <a:lnTo>
                                    <a:pt x="143" y="13"/>
                                  </a:lnTo>
                                  <a:lnTo>
                                    <a:pt x="0" y="13"/>
                                  </a:lnTo>
                                  <a:lnTo>
                                    <a:pt x="6"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1223"/>
                          <wps:cNvSpPr>
                            <a:spLocks/>
                          </wps:cNvSpPr>
                          <wps:spPr bwMode="auto">
                            <a:xfrm>
                              <a:off x="5250" y="12113"/>
                              <a:ext cx="157" cy="13"/>
                            </a:xfrm>
                            <a:custGeom>
                              <a:avLst/>
                              <a:gdLst>
                                <a:gd name="T0" fmla="*/ 13 w 157"/>
                                <a:gd name="T1" fmla="*/ 0 h 13"/>
                                <a:gd name="T2" fmla="*/ 144 w 157"/>
                                <a:gd name="T3" fmla="*/ 0 h 13"/>
                                <a:gd name="T4" fmla="*/ 150 w 157"/>
                                <a:gd name="T5" fmla="*/ 7 h 13"/>
                                <a:gd name="T6" fmla="*/ 157 w 157"/>
                                <a:gd name="T7" fmla="*/ 13 h 13"/>
                                <a:gd name="T8" fmla="*/ 104 w 157"/>
                                <a:gd name="T9" fmla="*/ 13 h 13"/>
                                <a:gd name="T10" fmla="*/ 78 w 157"/>
                                <a:gd name="T11" fmla="*/ 7 h 13"/>
                                <a:gd name="T12" fmla="*/ 52 w 157"/>
                                <a:gd name="T13" fmla="*/ 13 h 13"/>
                                <a:gd name="T14" fmla="*/ 0 w 157"/>
                                <a:gd name="T15" fmla="*/ 13 h 13"/>
                                <a:gd name="T16" fmla="*/ 7 w 157"/>
                                <a:gd name="T17" fmla="*/ 7 h 13"/>
                                <a:gd name="T18" fmla="*/ 13 w 157"/>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3">
                                  <a:moveTo>
                                    <a:pt x="13" y="0"/>
                                  </a:moveTo>
                                  <a:lnTo>
                                    <a:pt x="144" y="0"/>
                                  </a:lnTo>
                                  <a:lnTo>
                                    <a:pt x="150" y="7"/>
                                  </a:lnTo>
                                  <a:lnTo>
                                    <a:pt x="157" y="13"/>
                                  </a:lnTo>
                                  <a:lnTo>
                                    <a:pt x="104" y="13"/>
                                  </a:lnTo>
                                  <a:lnTo>
                                    <a:pt x="78" y="7"/>
                                  </a:lnTo>
                                  <a:lnTo>
                                    <a:pt x="52" y="13"/>
                                  </a:lnTo>
                                  <a:lnTo>
                                    <a:pt x="0" y="13"/>
                                  </a:lnTo>
                                  <a:lnTo>
                                    <a:pt x="7" y="7"/>
                                  </a:lnTo>
                                  <a:lnTo>
                                    <a:pt x="13"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1224"/>
                          <wps:cNvSpPr>
                            <a:spLocks/>
                          </wps:cNvSpPr>
                          <wps:spPr bwMode="auto">
                            <a:xfrm>
                              <a:off x="5244" y="12120"/>
                              <a:ext cx="169" cy="13"/>
                            </a:xfrm>
                            <a:custGeom>
                              <a:avLst/>
                              <a:gdLst>
                                <a:gd name="T0" fmla="*/ 13 w 169"/>
                                <a:gd name="T1" fmla="*/ 0 h 13"/>
                                <a:gd name="T2" fmla="*/ 156 w 169"/>
                                <a:gd name="T3" fmla="*/ 0 h 13"/>
                                <a:gd name="T4" fmla="*/ 163 w 169"/>
                                <a:gd name="T5" fmla="*/ 6 h 13"/>
                                <a:gd name="T6" fmla="*/ 169 w 169"/>
                                <a:gd name="T7" fmla="*/ 13 h 13"/>
                                <a:gd name="T8" fmla="*/ 130 w 169"/>
                                <a:gd name="T9" fmla="*/ 13 h 13"/>
                                <a:gd name="T10" fmla="*/ 110 w 169"/>
                                <a:gd name="T11" fmla="*/ 6 h 13"/>
                                <a:gd name="T12" fmla="*/ 91 w 169"/>
                                <a:gd name="T13" fmla="*/ 0 h 13"/>
                                <a:gd name="T14" fmla="*/ 71 w 169"/>
                                <a:gd name="T15" fmla="*/ 6 h 13"/>
                                <a:gd name="T16" fmla="*/ 52 w 169"/>
                                <a:gd name="T17" fmla="*/ 6 h 13"/>
                                <a:gd name="T18" fmla="*/ 45 w 169"/>
                                <a:gd name="T19" fmla="*/ 13 h 13"/>
                                <a:gd name="T20" fmla="*/ 45 w 169"/>
                                <a:gd name="T21" fmla="*/ 13 h 13"/>
                                <a:gd name="T22" fmla="*/ 0 w 169"/>
                                <a:gd name="T23" fmla="*/ 13 h 13"/>
                                <a:gd name="T24" fmla="*/ 6 w 169"/>
                                <a:gd name="T25" fmla="*/ 6 h 13"/>
                                <a:gd name="T26" fmla="*/ 13 w 169"/>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9" h="13">
                                  <a:moveTo>
                                    <a:pt x="13" y="0"/>
                                  </a:moveTo>
                                  <a:lnTo>
                                    <a:pt x="156" y="0"/>
                                  </a:lnTo>
                                  <a:lnTo>
                                    <a:pt x="163" y="6"/>
                                  </a:lnTo>
                                  <a:lnTo>
                                    <a:pt x="169" y="13"/>
                                  </a:lnTo>
                                  <a:lnTo>
                                    <a:pt x="130" y="13"/>
                                  </a:lnTo>
                                  <a:lnTo>
                                    <a:pt x="110" y="6"/>
                                  </a:lnTo>
                                  <a:lnTo>
                                    <a:pt x="91" y="0"/>
                                  </a:lnTo>
                                  <a:lnTo>
                                    <a:pt x="71" y="6"/>
                                  </a:lnTo>
                                  <a:lnTo>
                                    <a:pt x="52" y="6"/>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1225"/>
                          <wps:cNvSpPr>
                            <a:spLocks noEditPoints="1"/>
                          </wps:cNvSpPr>
                          <wps:spPr bwMode="auto">
                            <a:xfrm>
                              <a:off x="5237" y="12126"/>
                              <a:ext cx="183" cy="13"/>
                            </a:xfrm>
                            <a:custGeom>
                              <a:avLst/>
                              <a:gdLst>
                                <a:gd name="T0" fmla="*/ 13 w 183"/>
                                <a:gd name="T1" fmla="*/ 0 h 13"/>
                                <a:gd name="T2" fmla="*/ 65 w 183"/>
                                <a:gd name="T3" fmla="*/ 0 h 13"/>
                                <a:gd name="T4" fmla="*/ 59 w 183"/>
                                <a:gd name="T5" fmla="*/ 0 h 13"/>
                                <a:gd name="T6" fmla="*/ 59 w 183"/>
                                <a:gd name="T7" fmla="*/ 0 h 13"/>
                                <a:gd name="T8" fmla="*/ 52 w 183"/>
                                <a:gd name="T9" fmla="*/ 7 h 13"/>
                                <a:gd name="T10" fmla="*/ 46 w 183"/>
                                <a:gd name="T11" fmla="*/ 13 h 13"/>
                                <a:gd name="T12" fmla="*/ 0 w 183"/>
                                <a:gd name="T13" fmla="*/ 13 h 13"/>
                                <a:gd name="T14" fmla="*/ 7 w 183"/>
                                <a:gd name="T15" fmla="*/ 7 h 13"/>
                                <a:gd name="T16" fmla="*/ 13 w 183"/>
                                <a:gd name="T17" fmla="*/ 0 h 13"/>
                                <a:gd name="T18" fmla="*/ 117 w 183"/>
                                <a:gd name="T19" fmla="*/ 0 h 13"/>
                                <a:gd name="T20" fmla="*/ 170 w 183"/>
                                <a:gd name="T21" fmla="*/ 0 h 13"/>
                                <a:gd name="T22" fmla="*/ 176 w 183"/>
                                <a:gd name="T23" fmla="*/ 7 h 13"/>
                                <a:gd name="T24" fmla="*/ 183 w 183"/>
                                <a:gd name="T25" fmla="*/ 13 h 13"/>
                                <a:gd name="T26" fmla="*/ 144 w 183"/>
                                <a:gd name="T27" fmla="*/ 13 h 13"/>
                                <a:gd name="T28" fmla="*/ 131 w 183"/>
                                <a:gd name="T29" fmla="*/ 7 h 13"/>
                                <a:gd name="T30" fmla="*/ 117 w 183"/>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3" h="13">
                                  <a:moveTo>
                                    <a:pt x="13" y="0"/>
                                  </a:moveTo>
                                  <a:lnTo>
                                    <a:pt x="65" y="0"/>
                                  </a:lnTo>
                                  <a:lnTo>
                                    <a:pt x="59" y="0"/>
                                  </a:lnTo>
                                  <a:lnTo>
                                    <a:pt x="52" y="7"/>
                                  </a:lnTo>
                                  <a:lnTo>
                                    <a:pt x="46" y="13"/>
                                  </a:lnTo>
                                  <a:lnTo>
                                    <a:pt x="0" y="13"/>
                                  </a:lnTo>
                                  <a:lnTo>
                                    <a:pt x="7" y="7"/>
                                  </a:lnTo>
                                  <a:lnTo>
                                    <a:pt x="13" y="0"/>
                                  </a:lnTo>
                                  <a:close/>
                                  <a:moveTo>
                                    <a:pt x="117" y="0"/>
                                  </a:moveTo>
                                  <a:lnTo>
                                    <a:pt x="170" y="0"/>
                                  </a:lnTo>
                                  <a:lnTo>
                                    <a:pt x="176" y="7"/>
                                  </a:lnTo>
                                  <a:lnTo>
                                    <a:pt x="183" y="13"/>
                                  </a:lnTo>
                                  <a:lnTo>
                                    <a:pt x="144" y="13"/>
                                  </a:lnTo>
                                  <a:lnTo>
                                    <a:pt x="131"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1226"/>
                          <wps:cNvSpPr>
                            <a:spLocks noEditPoints="1"/>
                          </wps:cNvSpPr>
                          <wps:spPr bwMode="auto">
                            <a:xfrm>
                              <a:off x="5237" y="12133"/>
                              <a:ext cx="183" cy="13"/>
                            </a:xfrm>
                            <a:custGeom>
                              <a:avLst/>
                              <a:gdLst>
                                <a:gd name="T0" fmla="*/ 7 w 183"/>
                                <a:gd name="T1" fmla="*/ 0 h 13"/>
                                <a:gd name="T2" fmla="*/ 52 w 183"/>
                                <a:gd name="T3" fmla="*/ 0 h 13"/>
                                <a:gd name="T4" fmla="*/ 46 w 183"/>
                                <a:gd name="T5" fmla="*/ 6 h 13"/>
                                <a:gd name="T6" fmla="*/ 39 w 183"/>
                                <a:gd name="T7" fmla="*/ 13 h 13"/>
                                <a:gd name="T8" fmla="*/ 0 w 183"/>
                                <a:gd name="T9" fmla="*/ 13 h 13"/>
                                <a:gd name="T10" fmla="*/ 0 w 183"/>
                                <a:gd name="T11" fmla="*/ 6 h 13"/>
                                <a:gd name="T12" fmla="*/ 7 w 183"/>
                                <a:gd name="T13" fmla="*/ 0 h 13"/>
                                <a:gd name="T14" fmla="*/ 137 w 183"/>
                                <a:gd name="T15" fmla="*/ 0 h 13"/>
                                <a:gd name="T16" fmla="*/ 176 w 183"/>
                                <a:gd name="T17" fmla="*/ 0 h 13"/>
                                <a:gd name="T18" fmla="*/ 183 w 183"/>
                                <a:gd name="T19" fmla="*/ 6 h 13"/>
                                <a:gd name="T20" fmla="*/ 183 w 183"/>
                                <a:gd name="T21" fmla="*/ 13 h 13"/>
                                <a:gd name="T22" fmla="*/ 176 w 183"/>
                                <a:gd name="T23" fmla="*/ 13 h 13"/>
                                <a:gd name="T24" fmla="*/ 150 w 183"/>
                                <a:gd name="T25" fmla="*/ 13 h 13"/>
                                <a:gd name="T26" fmla="*/ 144 w 183"/>
                                <a:gd name="T27" fmla="*/ 6 h 13"/>
                                <a:gd name="T28" fmla="*/ 137 w 183"/>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3" h="13">
                                  <a:moveTo>
                                    <a:pt x="7" y="0"/>
                                  </a:moveTo>
                                  <a:lnTo>
                                    <a:pt x="52" y="0"/>
                                  </a:lnTo>
                                  <a:lnTo>
                                    <a:pt x="46" y="6"/>
                                  </a:lnTo>
                                  <a:lnTo>
                                    <a:pt x="39" y="13"/>
                                  </a:lnTo>
                                  <a:lnTo>
                                    <a:pt x="0" y="13"/>
                                  </a:lnTo>
                                  <a:lnTo>
                                    <a:pt x="0" y="6"/>
                                  </a:lnTo>
                                  <a:lnTo>
                                    <a:pt x="7" y="0"/>
                                  </a:lnTo>
                                  <a:close/>
                                  <a:moveTo>
                                    <a:pt x="137" y="0"/>
                                  </a:moveTo>
                                  <a:lnTo>
                                    <a:pt x="176" y="0"/>
                                  </a:lnTo>
                                  <a:lnTo>
                                    <a:pt x="183" y="6"/>
                                  </a:lnTo>
                                  <a:lnTo>
                                    <a:pt x="183" y="13"/>
                                  </a:lnTo>
                                  <a:lnTo>
                                    <a:pt x="176" y="13"/>
                                  </a:lnTo>
                                  <a:lnTo>
                                    <a:pt x="150" y="13"/>
                                  </a:lnTo>
                                  <a:lnTo>
                                    <a:pt x="144" y="6"/>
                                  </a:lnTo>
                                  <a:lnTo>
                                    <a:pt x="137"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1227"/>
                          <wps:cNvSpPr>
                            <a:spLocks noEditPoints="1"/>
                          </wps:cNvSpPr>
                          <wps:spPr bwMode="auto">
                            <a:xfrm>
                              <a:off x="5231" y="12139"/>
                              <a:ext cx="189" cy="13"/>
                            </a:xfrm>
                            <a:custGeom>
                              <a:avLst/>
                              <a:gdLst>
                                <a:gd name="T0" fmla="*/ 6 w 189"/>
                                <a:gd name="T1" fmla="*/ 0 h 13"/>
                                <a:gd name="T2" fmla="*/ 52 w 189"/>
                                <a:gd name="T3" fmla="*/ 0 h 13"/>
                                <a:gd name="T4" fmla="*/ 45 w 189"/>
                                <a:gd name="T5" fmla="*/ 7 h 13"/>
                                <a:gd name="T6" fmla="*/ 39 w 189"/>
                                <a:gd name="T7" fmla="*/ 13 h 13"/>
                                <a:gd name="T8" fmla="*/ 0 w 189"/>
                                <a:gd name="T9" fmla="*/ 13 h 13"/>
                                <a:gd name="T10" fmla="*/ 6 w 189"/>
                                <a:gd name="T11" fmla="*/ 7 h 13"/>
                                <a:gd name="T12" fmla="*/ 6 w 189"/>
                                <a:gd name="T13" fmla="*/ 0 h 13"/>
                                <a:gd name="T14" fmla="*/ 150 w 189"/>
                                <a:gd name="T15" fmla="*/ 0 h 13"/>
                                <a:gd name="T16" fmla="*/ 189 w 189"/>
                                <a:gd name="T17" fmla="*/ 0 h 13"/>
                                <a:gd name="T18" fmla="*/ 189 w 189"/>
                                <a:gd name="T19" fmla="*/ 0 h 13"/>
                                <a:gd name="T20" fmla="*/ 189 w 189"/>
                                <a:gd name="T21" fmla="*/ 7 h 13"/>
                                <a:gd name="T22" fmla="*/ 176 w 189"/>
                                <a:gd name="T23" fmla="*/ 13 h 13"/>
                                <a:gd name="T24" fmla="*/ 163 w 189"/>
                                <a:gd name="T25" fmla="*/ 13 h 13"/>
                                <a:gd name="T26" fmla="*/ 156 w 189"/>
                                <a:gd name="T27" fmla="*/ 7 h 13"/>
                                <a:gd name="T28" fmla="*/ 150 w 189"/>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13">
                                  <a:moveTo>
                                    <a:pt x="6" y="0"/>
                                  </a:moveTo>
                                  <a:lnTo>
                                    <a:pt x="52" y="0"/>
                                  </a:lnTo>
                                  <a:lnTo>
                                    <a:pt x="45" y="7"/>
                                  </a:lnTo>
                                  <a:lnTo>
                                    <a:pt x="39" y="13"/>
                                  </a:lnTo>
                                  <a:lnTo>
                                    <a:pt x="0" y="13"/>
                                  </a:lnTo>
                                  <a:lnTo>
                                    <a:pt x="6" y="7"/>
                                  </a:lnTo>
                                  <a:lnTo>
                                    <a:pt x="6" y="0"/>
                                  </a:lnTo>
                                  <a:close/>
                                  <a:moveTo>
                                    <a:pt x="150" y="0"/>
                                  </a:moveTo>
                                  <a:lnTo>
                                    <a:pt x="189" y="0"/>
                                  </a:lnTo>
                                  <a:lnTo>
                                    <a:pt x="189" y="7"/>
                                  </a:lnTo>
                                  <a:lnTo>
                                    <a:pt x="176" y="13"/>
                                  </a:lnTo>
                                  <a:lnTo>
                                    <a:pt x="163" y="13"/>
                                  </a:lnTo>
                                  <a:lnTo>
                                    <a:pt x="156" y="7"/>
                                  </a:lnTo>
                                  <a:lnTo>
                                    <a:pt x="150"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1228"/>
                          <wps:cNvSpPr>
                            <a:spLocks noEditPoints="1"/>
                          </wps:cNvSpPr>
                          <wps:spPr bwMode="auto">
                            <a:xfrm>
                              <a:off x="5231" y="12146"/>
                              <a:ext cx="182" cy="13"/>
                            </a:xfrm>
                            <a:custGeom>
                              <a:avLst/>
                              <a:gdLst>
                                <a:gd name="T0" fmla="*/ 6 w 182"/>
                                <a:gd name="T1" fmla="*/ 0 h 13"/>
                                <a:gd name="T2" fmla="*/ 45 w 182"/>
                                <a:gd name="T3" fmla="*/ 0 h 13"/>
                                <a:gd name="T4" fmla="*/ 39 w 182"/>
                                <a:gd name="T5" fmla="*/ 6 h 13"/>
                                <a:gd name="T6" fmla="*/ 39 w 182"/>
                                <a:gd name="T7" fmla="*/ 13 h 13"/>
                                <a:gd name="T8" fmla="*/ 0 w 182"/>
                                <a:gd name="T9" fmla="*/ 13 h 13"/>
                                <a:gd name="T10" fmla="*/ 0 w 182"/>
                                <a:gd name="T11" fmla="*/ 6 h 13"/>
                                <a:gd name="T12" fmla="*/ 6 w 182"/>
                                <a:gd name="T13" fmla="*/ 0 h 13"/>
                                <a:gd name="T14" fmla="*/ 156 w 182"/>
                                <a:gd name="T15" fmla="*/ 0 h 13"/>
                                <a:gd name="T16" fmla="*/ 182 w 182"/>
                                <a:gd name="T17" fmla="*/ 0 h 13"/>
                                <a:gd name="T18" fmla="*/ 169 w 182"/>
                                <a:gd name="T19" fmla="*/ 13 h 13"/>
                                <a:gd name="T20" fmla="*/ 163 w 182"/>
                                <a:gd name="T21" fmla="*/ 6 h 13"/>
                                <a:gd name="T22" fmla="*/ 156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6" y="0"/>
                                  </a:moveTo>
                                  <a:lnTo>
                                    <a:pt x="45" y="0"/>
                                  </a:lnTo>
                                  <a:lnTo>
                                    <a:pt x="39" y="6"/>
                                  </a:lnTo>
                                  <a:lnTo>
                                    <a:pt x="39" y="13"/>
                                  </a:lnTo>
                                  <a:lnTo>
                                    <a:pt x="0" y="13"/>
                                  </a:lnTo>
                                  <a:lnTo>
                                    <a:pt x="0" y="6"/>
                                  </a:lnTo>
                                  <a:lnTo>
                                    <a:pt x="6" y="0"/>
                                  </a:lnTo>
                                  <a:close/>
                                  <a:moveTo>
                                    <a:pt x="156" y="0"/>
                                  </a:moveTo>
                                  <a:lnTo>
                                    <a:pt x="182" y="0"/>
                                  </a:lnTo>
                                  <a:lnTo>
                                    <a:pt x="169" y="13"/>
                                  </a:lnTo>
                                  <a:lnTo>
                                    <a:pt x="163" y="6"/>
                                  </a:lnTo>
                                  <a:lnTo>
                                    <a:pt x="156"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1229"/>
                          <wps:cNvSpPr>
                            <a:spLocks noEditPoints="1"/>
                          </wps:cNvSpPr>
                          <wps:spPr bwMode="auto">
                            <a:xfrm>
                              <a:off x="5224" y="12152"/>
                              <a:ext cx="183" cy="13"/>
                            </a:xfrm>
                            <a:custGeom>
                              <a:avLst/>
                              <a:gdLst>
                                <a:gd name="T0" fmla="*/ 7 w 183"/>
                                <a:gd name="T1" fmla="*/ 0 h 13"/>
                                <a:gd name="T2" fmla="*/ 46 w 183"/>
                                <a:gd name="T3" fmla="*/ 0 h 13"/>
                                <a:gd name="T4" fmla="*/ 46 w 183"/>
                                <a:gd name="T5" fmla="*/ 7 h 13"/>
                                <a:gd name="T6" fmla="*/ 39 w 183"/>
                                <a:gd name="T7" fmla="*/ 13 h 13"/>
                                <a:gd name="T8" fmla="*/ 0 w 183"/>
                                <a:gd name="T9" fmla="*/ 13 h 13"/>
                                <a:gd name="T10" fmla="*/ 7 w 183"/>
                                <a:gd name="T11" fmla="*/ 7 h 13"/>
                                <a:gd name="T12" fmla="*/ 7 w 183"/>
                                <a:gd name="T13" fmla="*/ 0 h 13"/>
                                <a:gd name="T14" fmla="*/ 170 w 183"/>
                                <a:gd name="T15" fmla="*/ 0 h 13"/>
                                <a:gd name="T16" fmla="*/ 183 w 183"/>
                                <a:gd name="T17" fmla="*/ 0 h 13"/>
                                <a:gd name="T18" fmla="*/ 176 w 183"/>
                                <a:gd name="T19" fmla="*/ 7 h 13"/>
                                <a:gd name="T20" fmla="*/ 170 w 183"/>
                                <a:gd name="T21" fmla="*/ 0 h 13"/>
                                <a:gd name="T22" fmla="*/ 170 w 183"/>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3" h="13">
                                  <a:moveTo>
                                    <a:pt x="7" y="0"/>
                                  </a:moveTo>
                                  <a:lnTo>
                                    <a:pt x="46" y="0"/>
                                  </a:lnTo>
                                  <a:lnTo>
                                    <a:pt x="46" y="7"/>
                                  </a:lnTo>
                                  <a:lnTo>
                                    <a:pt x="39" y="13"/>
                                  </a:lnTo>
                                  <a:lnTo>
                                    <a:pt x="0" y="13"/>
                                  </a:lnTo>
                                  <a:lnTo>
                                    <a:pt x="7" y="7"/>
                                  </a:lnTo>
                                  <a:lnTo>
                                    <a:pt x="7" y="0"/>
                                  </a:lnTo>
                                  <a:close/>
                                  <a:moveTo>
                                    <a:pt x="170" y="0"/>
                                  </a:moveTo>
                                  <a:lnTo>
                                    <a:pt x="183" y="0"/>
                                  </a:lnTo>
                                  <a:lnTo>
                                    <a:pt x="176" y="7"/>
                                  </a:lnTo>
                                  <a:lnTo>
                                    <a:pt x="17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1230"/>
                          <wps:cNvSpPr>
                            <a:spLocks/>
                          </wps:cNvSpPr>
                          <wps:spPr bwMode="auto">
                            <a:xfrm>
                              <a:off x="5224" y="12159"/>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1231"/>
                          <wps:cNvSpPr>
                            <a:spLocks/>
                          </wps:cNvSpPr>
                          <wps:spPr bwMode="auto">
                            <a:xfrm>
                              <a:off x="5218" y="12165"/>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6"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1232"/>
                          <wps:cNvSpPr>
                            <a:spLocks/>
                          </wps:cNvSpPr>
                          <wps:spPr bwMode="auto">
                            <a:xfrm>
                              <a:off x="5218" y="12172"/>
                              <a:ext cx="45" cy="13"/>
                            </a:xfrm>
                            <a:custGeom>
                              <a:avLst/>
                              <a:gdLst>
                                <a:gd name="T0" fmla="*/ 6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39" y="6"/>
                                  </a:lnTo>
                                  <a:lnTo>
                                    <a:pt x="39" y="13"/>
                                  </a:lnTo>
                                  <a:lnTo>
                                    <a:pt x="0" y="13"/>
                                  </a:lnTo>
                                  <a:lnTo>
                                    <a:pt x="0" y="6"/>
                                  </a:lnTo>
                                  <a:lnTo>
                                    <a:pt x="6"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1233"/>
                          <wps:cNvSpPr>
                            <a:spLocks/>
                          </wps:cNvSpPr>
                          <wps:spPr bwMode="auto">
                            <a:xfrm>
                              <a:off x="5211" y="12178"/>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7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7" y="7"/>
                                  </a:lnTo>
                                  <a:lnTo>
                                    <a:pt x="7"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1234"/>
                          <wps:cNvSpPr>
                            <a:spLocks/>
                          </wps:cNvSpPr>
                          <wps:spPr bwMode="auto">
                            <a:xfrm>
                              <a:off x="5211" y="12185"/>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1235"/>
                          <wps:cNvSpPr>
                            <a:spLocks/>
                          </wps:cNvSpPr>
                          <wps:spPr bwMode="auto">
                            <a:xfrm>
                              <a:off x="5211" y="1219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1236"/>
                          <wps:cNvSpPr>
                            <a:spLocks/>
                          </wps:cNvSpPr>
                          <wps:spPr bwMode="auto">
                            <a:xfrm>
                              <a:off x="5205" y="12198"/>
                              <a:ext cx="45" cy="13"/>
                            </a:xfrm>
                            <a:custGeom>
                              <a:avLst/>
                              <a:gdLst>
                                <a:gd name="T0" fmla="*/ 6 w 45"/>
                                <a:gd name="T1" fmla="*/ 0 h 13"/>
                                <a:gd name="T2" fmla="*/ 45 w 45"/>
                                <a:gd name="T3" fmla="*/ 0 h 13"/>
                                <a:gd name="T4" fmla="*/ 45 w 45"/>
                                <a:gd name="T5" fmla="*/ 6 h 13"/>
                                <a:gd name="T6" fmla="*/ 45 w 45"/>
                                <a:gd name="T7" fmla="*/ 13 h 13"/>
                                <a:gd name="T8" fmla="*/ 0 w 45"/>
                                <a:gd name="T9" fmla="*/ 13 h 13"/>
                                <a:gd name="T10" fmla="*/ 6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45" y="13"/>
                                  </a:lnTo>
                                  <a:lnTo>
                                    <a:pt x="0" y="13"/>
                                  </a:lnTo>
                                  <a:lnTo>
                                    <a:pt x="6" y="6"/>
                                  </a:lnTo>
                                  <a:lnTo>
                                    <a:pt x="6"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1237"/>
                          <wps:cNvSpPr>
                            <a:spLocks/>
                          </wps:cNvSpPr>
                          <wps:spPr bwMode="auto">
                            <a:xfrm>
                              <a:off x="5205" y="12204"/>
                              <a:ext cx="45" cy="13"/>
                            </a:xfrm>
                            <a:custGeom>
                              <a:avLst/>
                              <a:gdLst>
                                <a:gd name="T0" fmla="*/ 6 w 45"/>
                                <a:gd name="T1" fmla="*/ 0 h 13"/>
                                <a:gd name="T2" fmla="*/ 45 w 45"/>
                                <a:gd name="T3" fmla="*/ 0 h 13"/>
                                <a:gd name="T4" fmla="*/ 45 w 45"/>
                                <a:gd name="T5" fmla="*/ 7 h 13"/>
                                <a:gd name="T6" fmla="*/ 39 w 45"/>
                                <a:gd name="T7" fmla="*/ 13 h 13"/>
                                <a:gd name="T8" fmla="*/ 0 w 45"/>
                                <a:gd name="T9" fmla="*/ 13 h 13"/>
                                <a:gd name="T10" fmla="*/ 0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39" y="13"/>
                                  </a:lnTo>
                                  <a:lnTo>
                                    <a:pt x="0" y="13"/>
                                  </a:lnTo>
                                  <a:lnTo>
                                    <a:pt x="0" y="7"/>
                                  </a:lnTo>
                                  <a:lnTo>
                                    <a:pt x="6"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1238"/>
                          <wps:cNvSpPr>
                            <a:spLocks/>
                          </wps:cNvSpPr>
                          <wps:spPr bwMode="auto">
                            <a:xfrm>
                              <a:off x="5205" y="12211"/>
                              <a:ext cx="45" cy="13"/>
                            </a:xfrm>
                            <a:custGeom>
                              <a:avLst/>
                              <a:gdLst>
                                <a:gd name="T0" fmla="*/ 0 w 45"/>
                                <a:gd name="T1" fmla="*/ 0 h 13"/>
                                <a:gd name="T2" fmla="*/ 45 w 45"/>
                                <a:gd name="T3" fmla="*/ 0 h 13"/>
                                <a:gd name="T4" fmla="*/ 39 w 45"/>
                                <a:gd name="T5" fmla="*/ 6 h 13"/>
                                <a:gd name="T6" fmla="*/ 39 w 45"/>
                                <a:gd name="T7" fmla="*/ 13 h 13"/>
                                <a:gd name="T8" fmla="*/ 0 w 45"/>
                                <a:gd name="T9" fmla="*/ 13 h 13"/>
                                <a:gd name="T10" fmla="*/ 0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6"/>
                                  </a:lnTo>
                                  <a:lnTo>
                                    <a:pt x="39" y="13"/>
                                  </a:lnTo>
                                  <a:lnTo>
                                    <a:pt x="0" y="13"/>
                                  </a:lnTo>
                                  <a:lnTo>
                                    <a:pt x="0" y="6"/>
                                  </a:lnTo>
                                  <a:lnTo>
                                    <a:pt x="0"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1239"/>
                          <wps:cNvSpPr>
                            <a:spLocks/>
                          </wps:cNvSpPr>
                          <wps:spPr bwMode="auto">
                            <a:xfrm>
                              <a:off x="5205" y="1221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 name="Freeform 1240"/>
                          <wps:cNvSpPr>
                            <a:spLocks/>
                          </wps:cNvSpPr>
                          <wps:spPr bwMode="auto">
                            <a:xfrm>
                              <a:off x="5198" y="12224"/>
                              <a:ext cx="46" cy="13"/>
                            </a:xfrm>
                            <a:custGeom>
                              <a:avLst/>
                              <a:gdLst>
                                <a:gd name="T0" fmla="*/ 7 w 46"/>
                                <a:gd name="T1" fmla="*/ 0 h 13"/>
                                <a:gd name="T2" fmla="*/ 46 w 46"/>
                                <a:gd name="T3" fmla="*/ 0 h 13"/>
                                <a:gd name="T4" fmla="*/ 46 w 46"/>
                                <a:gd name="T5" fmla="*/ 6 h 13"/>
                                <a:gd name="T6" fmla="*/ 46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6" y="13"/>
                                  </a:lnTo>
                                  <a:lnTo>
                                    <a:pt x="0" y="13"/>
                                  </a:lnTo>
                                  <a:lnTo>
                                    <a:pt x="7" y="6"/>
                                  </a:lnTo>
                                  <a:lnTo>
                                    <a:pt x="7"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1241"/>
                          <wps:cNvSpPr>
                            <a:spLocks/>
                          </wps:cNvSpPr>
                          <wps:spPr bwMode="auto">
                            <a:xfrm>
                              <a:off x="5198" y="12230"/>
                              <a:ext cx="46" cy="13"/>
                            </a:xfrm>
                            <a:custGeom>
                              <a:avLst/>
                              <a:gdLst>
                                <a:gd name="T0" fmla="*/ 7 w 46"/>
                                <a:gd name="T1" fmla="*/ 0 h 13"/>
                                <a:gd name="T2" fmla="*/ 46 w 46"/>
                                <a:gd name="T3" fmla="*/ 0 h 13"/>
                                <a:gd name="T4" fmla="*/ 46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7"/>
                                  </a:lnTo>
                                  <a:lnTo>
                                    <a:pt x="39" y="13"/>
                                  </a:lnTo>
                                  <a:lnTo>
                                    <a:pt x="0" y="13"/>
                                  </a:lnTo>
                                  <a:lnTo>
                                    <a:pt x="0" y="7"/>
                                  </a:lnTo>
                                  <a:lnTo>
                                    <a:pt x="7"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1242"/>
                          <wps:cNvSpPr>
                            <a:spLocks/>
                          </wps:cNvSpPr>
                          <wps:spPr bwMode="auto">
                            <a:xfrm>
                              <a:off x="5198" y="12237"/>
                              <a:ext cx="46" cy="13"/>
                            </a:xfrm>
                            <a:custGeom>
                              <a:avLst/>
                              <a:gdLst>
                                <a:gd name="T0" fmla="*/ 0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39" y="6"/>
                                  </a:lnTo>
                                  <a:lnTo>
                                    <a:pt x="39" y="13"/>
                                  </a:lnTo>
                                  <a:lnTo>
                                    <a:pt x="0" y="13"/>
                                  </a:lnTo>
                                  <a:lnTo>
                                    <a:pt x="0" y="6"/>
                                  </a:lnTo>
                                  <a:lnTo>
                                    <a:pt x="0"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1243"/>
                          <wps:cNvSpPr>
                            <a:spLocks/>
                          </wps:cNvSpPr>
                          <wps:spPr bwMode="auto">
                            <a:xfrm>
                              <a:off x="5198" y="1224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1244"/>
                          <wps:cNvSpPr>
                            <a:spLocks/>
                          </wps:cNvSpPr>
                          <wps:spPr bwMode="auto">
                            <a:xfrm>
                              <a:off x="5198" y="1225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1245"/>
                          <wps:cNvSpPr>
                            <a:spLocks/>
                          </wps:cNvSpPr>
                          <wps:spPr bwMode="auto">
                            <a:xfrm>
                              <a:off x="5198"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1246"/>
                          <wps:cNvSpPr>
                            <a:spLocks/>
                          </wps:cNvSpPr>
                          <wps:spPr bwMode="auto">
                            <a:xfrm>
                              <a:off x="5198"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1247"/>
                          <wps:cNvSpPr>
                            <a:spLocks/>
                          </wps:cNvSpPr>
                          <wps:spPr bwMode="auto">
                            <a:xfrm>
                              <a:off x="5192" y="12269"/>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1248"/>
                          <wps:cNvSpPr>
                            <a:spLocks/>
                          </wps:cNvSpPr>
                          <wps:spPr bwMode="auto">
                            <a:xfrm>
                              <a:off x="5192" y="12276"/>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1249"/>
                          <wps:cNvSpPr>
                            <a:spLocks/>
                          </wps:cNvSpPr>
                          <wps:spPr bwMode="auto">
                            <a:xfrm>
                              <a:off x="5192" y="12282"/>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1250"/>
                          <wps:cNvSpPr>
                            <a:spLocks/>
                          </wps:cNvSpPr>
                          <wps:spPr bwMode="auto">
                            <a:xfrm>
                              <a:off x="5192"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1251"/>
                          <wps:cNvSpPr>
                            <a:spLocks/>
                          </wps:cNvSpPr>
                          <wps:spPr bwMode="auto">
                            <a:xfrm>
                              <a:off x="5192"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Freeform 1252"/>
                          <wps:cNvSpPr>
                            <a:spLocks/>
                          </wps:cNvSpPr>
                          <wps:spPr bwMode="auto">
                            <a:xfrm>
                              <a:off x="5192" y="1230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2" name="Freeform 1253"/>
                          <wps:cNvSpPr>
                            <a:spLocks/>
                          </wps:cNvSpPr>
                          <wps:spPr bwMode="auto">
                            <a:xfrm>
                              <a:off x="5192" y="12308"/>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1254"/>
                          <wps:cNvSpPr>
                            <a:spLocks/>
                          </wps:cNvSpPr>
                          <wps:spPr bwMode="auto">
                            <a:xfrm>
                              <a:off x="5192" y="12315"/>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1255"/>
                          <wps:cNvSpPr>
                            <a:spLocks/>
                          </wps:cNvSpPr>
                          <wps:spPr bwMode="auto">
                            <a:xfrm>
                              <a:off x="5192" y="12321"/>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1256"/>
                          <wps:cNvSpPr>
                            <a:spLocks/>
                          </wps:cNvSpPr>
                          <wps:spPr bwMode="auto">
                            <a:xfrm>
                              <a:off x="5192" y="1232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1257"/>
                          <wps:cNvSpPr>
                            <a:spLocks/>
                          </wps:cNvSpPr>
                          <wps:spPr bwMode="auto">
                            <a:xfrm>
                              <a:off x="5192" y="1233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1258"/>
                          <wps:cNvSpPr>
                            <a:spLocks/>
                          </wps:cNvSpPr>
                          <wps:spPr bwMode="auto">
                            <a:xfrm>
                              <a:off x="5192" y="12341"/>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Freeform 1259"/>
                          <wps:cNvSpPr>
                            <a:spLocks/>
                          </wps:cNvSpPr>
                          <wps:spPr bwMode="auto">
                            <a:xfrm>
                              <a:off x="5192" y="12347"/>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Freeform 1260"/>
                          <wps:cNvSpPr>
                            <a:spLocks/>
                          </wps:cNvSpPr>
                          <wps:spPr bwMode="auto">
                            <a:xfrm>
                              <a:off x="5192" y="12354"/>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1261"/>
                          <wps:cNvSpPr>
                            <a:spLocks/>
                          </wps:cNvSpPr>
                          <wps:spPr bwMode="auto">
                            <a:xfrm>
                              <a:off x="5192" y="12360"/>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1262"/>
                          <wps:cNvSpPr>
                            <a:spLocks/>
                          </wps:cNvSpPr>
                          <wps:spPr bwMode="auto">
                            <a:xfrm>
                              <a:off x="5192"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1263"/>
                          <wps:cNvSpPr>
                            <a:spLocks/>
                          </wps:cNvSpPr>
                          <wps:spPr bwMode="auto">
                            <a:xfrm>
                              <a:off x="5192" y="12373"/>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Freeform 1264"/>
                          <wps:cNvSpPr>
                            <a:spLocks/>
                          </wps:cNvSpPr>
                          <wps:spPr bwMode="auto">
                            <a:xfrm>
                              <a:off x="5192" y="12380"/>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6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6"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1265"/>
                          <wps:cNvSpPr>
                            <a:spLocks/>
                          </wps:cNvSpPr>
                          <wps:spPr bwMode="auto">
                            <a:xfrm>
                              <a:off x="5198" y="12386"/>
                              <a:ext cx="39" cy="13"/>
                            </a:xfrm>
                            <a:custGeom>
                              <a:avLst/>
                              <a:gdLst>
                                <a:gd name="T0" fmla="*/ 0 w 39"/>
                                <a:gd name="T1" fmla="*/ 0 h 13"/>
                                <a:gd name="T2" fmla="*/ 33 w 39"/>
                                <a:gd name="T3" fmla="*/ 0 h 13"/>
                                <a:gd name="T4" fmla="*/ 33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3" y="7"/>
                                  </a:lnTo>
                                  <a:lnTo>
                                    <a:pt x="39" y="13"/>
                                  </a:lnTo>
                                  <a:lnTo>
                                    <a:pt x="0" y="13"/>
                                  </a:lnTo>
                                  <a:lnTo>
                                    <a:pt x="0"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1266"/>
                          <wps:cNvSpPr>
                            <a:spLocks/>
                          </wps:cNvSpPr>
                          <wps:spPr bwMode="auto">
                            <a:xfrm>
                              <a:off x="5198" y="12393"/>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1267"/>
                          <wps:cNvSpPr>
                            <a:spLocks/>
                          </wps:cNvSpPr>
                          <wps:spPr bwMode="auto">
                            <a:xfrm>
                              <a:off x="5198"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1268"/>
                          <wps:cNvSpPr>
                            <a:spLocks/>
                          </wps:cNvSpPr>
                          <wps:spPr bwMode="auto">
                            <a:xfrm>
                              <a:off x="5198" y="1240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1269"/>
                          <wps:cNvSpPr>
                            <a:spLocks/>
                          </wps:cNvSpPr>
                          <wps:spPr bwMode="auto">
                            <a:xfrm>
                              <a:off x="5198" y="12412"/>
                              <a:ext cx="39" cy="13"/>
                            </a:xfrm>
                            <a:custGeom>
                              <a:avLst/>
                              <a:gdLst>
                                <a:gd name="T0" fmla="*/ 0 w 39"/>
                                <a:gd name="T1" fmla="*/ 0 h 13"/>
                                <a:gd name="T2" fmla="*/ 39 w 39"/>
                                <a:gd name="T3" fmla="*/ 0 h 13"/>
                                <a:gd name="T4" fmla="*/ 39 w 39"/>
                                <a:gd name="T5" fmla="*/ 7 h 13"/>
                                <a:gd name="T6" fmla="*/ 39 w 39"/>
                                <a:gd name="T7" fmla="*/ 13 h 13"/>
                                <a:gd name="T8" fmla="*/ 7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7" y="13"/>
                                  </a:lnTo>
                                  <a:lnTo>
                                    <a:pt x="0"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1270"/>
                          <wps:cNvSpPr>
                            <a:spLocks/>
                          </wps:cNvSpPr>
                          <wps:spPr bwMode="auto">
                            <a:xfrm>
                              <a:off x="5198" y="12419"/>
                              <a:ext cx="46" cy="13"/>
                            </a:xfrm>
                            <a:custGeom>
                              <a:avLst/>
                              <a:gdLst>
                                <a:gd name="T0" fmla="*/ 0 w 46"/>
                                <a:gd name="T1" fmla="*/ 0 h 13"/>
                                <a:gd name="T2" fmla="*/ 39 w 46"/>
                                <a:gd name="T3" fmla="*/ 0 h 13"/>
                                <a:gd name="T4" fmla="*/ 39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6"/>
                                  </a:lnTo>
                                  <a:lnTo>
                                    <a:pt x="46" y="13"/>
                                  </a:lnTo>
                                  <a:lnTo>
                                    <a:pt x="7" y="13"/>
                                  </a:lnTo>
                                  <a:lnTo>
                                    <a:pt x="7"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1271"/>
                          <wps:cNvSpPr>
                            <a:spLocks/>
                          </wps:cNvSpPr>
                          <wps:spPr bwMode="auto">
                            <a:xfrm>
                              <a:off x="5205" y="12425"/>
                              <a:ext cx="39" cy="13"/>
                            </a:xfrm>
                            <a:custGeom>
                              <a:avLst/>
                              <a:gdLst>
                                <a:gd name="T0" fmla="*/ 0 w 39"/>
                                <a:gd name="T1" fmla="*/ 0 h 13"/>
                                <a:gd name="T2" fmla="*/ 32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2" y="0"/>
                                  </a:lnTo>
                                  <a:lnTo>
                                    <a:pt x="39" y="7"/>
                                  </a:lnTo>
                                  <a:lnTo>
                                    <a:pt x="39" y="13"/>
                                  </a:lnTo>
                                  <a:lnTo>
                                    <a:pt x="0" y="13"/>
                                  </a:lnTo>
                                  <a:lnTo>
                                    <a:pt x="0"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1272"/>
                          <wps:cNvSpPr>
                            <a:spLocks/>
                          </wps:cNvSpPr>
                          <wps:spPr bwMode="auto">
                            <a:xfrm>
                              <a:off x="5205" y="12432"/>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1273"/>
                          <wps:cNvSpPr>
                            <a:spLocks/>
                          </wps:cNvSpPr>
                          <wps:spPr bwMode="auto">
                            <a:xfrm>
                              <a:off x="5205" y="12438"/>
                              <a:ext cx="39" cy="13"/>
                            </a:xfrm>
                            <a:custGeom>
                              <a:avLst/>
                              <a:gdLst>
                                <a:gd name="T0" fmla="*/ 0 w 39"/>
                                <a:gd name="T1" fmla="*/ 0 h 13"/>
                                <a:gd name="T2" fmla="*/ 39 w 39"/>
                                <a:gd name="T3" fmla="*/ 0 h 13"/>
                                <a:gd name="T4" fmla="*/ 39 w 39"/>
                                <a:gd name="T5" fmla="*/ 7 h 13"/>
                                <a:gd name="T6" fmla="*/ 39 w 39"/>
                                <a:gd name="T7" fmla="*/ 13 h 13"/>
                                <a:gd name="T8" fmla="*/ 6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6" y="13"/>
                                  </a:lnTo>
                                  <a:lnTo>
                                    <a:pt x="0"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1274"/>
                          <wps:cNvSpPr>
                            <a:spLocks/>
                          </wps:cNvSpPr>
                          <wps:spPr bwMode="auto">
                            <a:xfrm>
                              <a:off x="5205" y="12445"/>
                              <a:ext cx="45" cy="13"/>
                            </a:xfrm>
                            <a:custGeom>
                              <a:avLst/>
                              <a:gdLst>
                                <a:gd name="T0" fmla="*/ 0 w 45"/>
                                <a:gd name="T1" fmla="*/ 0 h 13"/>
                                <a:gd name="T2" fmla="*/ 39 w 45"/>
                                <a:gd name="T3" fmla="*/ 0 h 13"/>
                                <a:gd name="T4" fmla="*/ 45 w 45"/>
                                <a:gd name="T5" fmla="*/ 6 h 13"/>
                                <a:gd name="T6" fmla="*/ 45 w 45"/>
                                <a:gd name="T7" fmla="*/ 13 h 13"/>
                                <a:gd name="T8" fmla="*/ 6 w 45"/>
                                <a:gd name="T9" fmla="*/ 13 h 13"/>
                                <a:gd name="T10" fmla="*/ 6 w 45"/>
                                <a:gd name="T11" fmla="*/ 6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39" y="0"/>
                                  </a:lnTo>
                                  <a:lnTo>
                                    <a:pt x="45" y="6"/>
                                  </a:lnTo>
                                  <a:lnTo>
                                    <a:pt x="45" y="13"/>
                                  </a:lnTo>
                                  <a:lnTo>
                                    <a:pt x="6" y="13"/>
                                  </a:lnTo>
                                  <a:lnTo>
                                    <a:pt x="6"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1275"/>
                          <wps:cNvSpPr>
                            <a:spLocks/>
                          </wps:cNvSpPr>
                          <wps:spPr bwMode="auto">
                            <a:xfrm>
                              <a:off x="5211" y="12451"/>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Freeform 1276"/>
                          <wps:cNvSpPr>
                            <a:spLocks noEditPoints="1"/>
                          </wps:cNvSpPr>
                          <wps:spPr bwMode="auto">
                            <a:xfrm>
                              <a:off x="5211" y="12458"/>
                              <a:ext cx="85" cy="13"/>
                            </a:xfrm>
                            <a:custGeom>
                              <a:avLst/>
                              <a:gdLst>
                                <a:gd name="T0" fmla="*/ 0 w 85"/>
                                <a:gd name="T1" fmla="*/ 0 h 13"/>
                                <a:gd name="T2" fmla="*/ 39 w 85"/>
                                <a:gd name="T3" fmla="*/ 0 h 13"/>
                                <a:gd name="T4" fmla="*/ 39 w 85"/>
                                <a:gd name="T5" fmla="*/ 0 h 13"/>
                                <a:gd name="T6" fmla="*/ 46 w 85"/>
                                <a:gd name="T7" fmla="*/ 6 h 13"/>
                                <a:gd name="T8" fmla="*/ 46 w 85"/>
                                <a:gd name="T9" fmla="*/ 6 h 13"/>
                                <a:gd name="T10" fmla="*/ 46 w 85"/>
                                <a:gd name="T11" fmla="*/ 13 h 13"/>
                                <a:gd name="T12" fmla="*/ 7 w 85"/>
                                <a:gd name="T13" fmla="*/ 13 h 13"/>
                                <a:gd name="T14" fmla="*/ 0 w 85"/>
                                <a:gd name="T15" fmla="*/ 6 h 13"/>
                                <a:gd name="T16" fmla="*/ 0 w 85"/>
                                <a:gd name="T17" fmla="*/ 0 h 13"/>
                                <a:gd name="T18" fmla="*/ 85 w 85"/>
                                <a:gd name="T19" fmla="*/ 13 h 13"/>
                                <a:gd name="T20" fmla="*/ 85 w 85"/>
                                <a:gd name="T21" fmla="*/ 13 h 13"/>
                                <a:gd name="T22" fmla="*/ 85 w 85"/>
                                <a:gd name="T23" fmla="*/ 13 h 13"/>
                                <a:gd name="T24" fmla="*/ 85 w 85"/>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13">
                                  <a:moveTo>
                                    <a:pt x="0" y="0"/>
                                  </a:moveTo>
                                  <a:lnTo>
                                    <a:pt x="39" y="0"/>
                                  </a:lnTo>
                                  <a:lnTo>
                                    <a:pt x="46" y="6"/>
                                  </a:lnTo>
                                  <a:lnTo>
                                    <a:pt x="46" y="13"/>
                                  </a:lnTo>
                                  <a:lnTo>
                                    <a:pt x="7" y="13"/>
                                  </a:lnTo>
                                  <a:lnTo>
                                    <a:pt x="0" y="6"/>
                                  </a:lnTo>
                                  <a:lnTo>
                                    <a:pt x="0" y="0"/>
                                  </a:lnTo>
                                  <a:close/>
                                  <a:moveTo>
                                    <a:pt x="85" y="13"/>
                                  </a:moveTo>
                                  <a:lnTo>
                                    <a:pt x="85"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1277"/>
                          <wps:cNvSpPr>
                            <a:spLocks noEditPoints="1"/>
                          </wps:cNvSpPr>
                          <wps:spPr bwMode="auto">
                            <a:xfrm>
                              <a:off x="5211" y="12464"/>
                              <a:ext cx="85" cy="13"/>
                            </a:xfrm>
                            <a:custGeom>
                              <a:avLst/>
                              <a:gdLst>
                                <a:gd name="T0" fmla="*/ 0 w 85"/>
                                <a:gd name="T1" fmla="*/ 0 h 13"/>
                                <a:gd name="T2" fmla="*/ 39 w 85"/>
                                <a:gd name="T3" fmla="*/ 0 h 13"/>
                                <a:gd name="T4" fmla="*/ 46 w 85"/>
                                <a:gd name="T5" fmla="*/ 0 h 13"/>
                                <a:gd name="T6" fmla="*/ 46 w 85"/>
                                <a:gd name="T7" fmla="*/ 0 h 13"/>
                                <a:gd name="T8" fmla="*/ 46 w 85"/>
                                <a:gd name="T9" fmla="*/ 7 h 13"/>
                                <a:gd name="T10" fmla="*/ 52 w 85"/>
                                <a:gd name="T11" fmla="*/ 13 h 13"/>
                                <a:gd name="T12" fmla="*/ 7 w 85"/>
                                <a:gd name="T13" fmla="*/ 13 h 13"/>
                                <a:gd name="T14" fmla="*/ 7 w 85"/>
                                <a:gd name="T15" fmla="*/ 7 h 13"/>
                                <a:gd name="T16" fmla="*/ 0 w 85"/>
                                <a:gd name="T17" fmla="*/ 0 h 13"/>
                                <a:gd name="T18" fmla="*/ 85 w 85"/>
                                <a:gd name="T19" fmla="*/ 13 h 13"/>
                                <a:gd name="T20" fmla="*/ 78 w 85"/>
                                <a:gd name="T21" fmla="*/ 13 h 13"/>
                                <a:gd name="T22" fmla="*/ 85 w 85"/>
                                <a:gd name="T23" fmla="*/ 7 h 13"/>
                                <a:gd name="T24" fmla="*/ 85 w 85"/>
                                <a:gd name="T25" fmla="*/ 7 h 13"/>
                                <a:gd name="T26" fmla="*/ 85 w 85"/>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3">
                                  <a:moveTo>
                                    <a:pt x="0" y="0"/>
                                  </a:moveTo>
                                  <a:lnTo>
                                    <a:pt x="39" y="0"/>
                                  </a:lnTo>
                                  <a:lnTo>
                                    <a:pt x="46" y="0"/>
                                  </a:lnTo>
                                  <a:lnTo>
                                    <a:pt x="46" y="7"/>
                                  </a:lnTo>
                                  <a:lnTo>
                                    <a:pt x="52" y="13"/>
                                  </a:lnTo>
                                  <a:lnTo>
                                    <a:pt x="7" y="13"/>
                                  </a:lnTo>
                                  <a:lnTo>
                                    <a:pt x="7" y="7"/>
                                  </a:lnTo>
                                  <a:lnTo>
                                    <a:pt x="0" y="0"/>
                                  </a:lnTo>
                                  <a:close/>
                                  <a:moveTo>
                                    <a:pt x="85" y="13"/>
                                  </a:moveTo>
                                  <a:lnTo>
                                    <a:pt x="78" y="13"/>
                                  </a:lnTo>
                                  <a:lnTo>
                                    <a:pt x="85" y="7"/>
                                  </a:lnTo>
                                  <a:lnTo>
                                    <a:pt x="85"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1278"/>
                          <wps:cNvSpPr>
                            <a:spLocks/>
                          </wps:cNvSpPr>
                          <wps:spPr bwMode="auto">
                            <a:xfrm>
                              <a:off x="5218" y="12471"/>
                              <a:ext cx="78" cy="13"/>
                            </a:xfrm>
                            <a:custGeom>
                              <a:avLst/>
                              <a:gdLst>
                                <a:gd name="T0" fmla="*/ 0 w 78"/>
                                <a:gd name="T1" fmla="*/ 0 h 13"/>
                                <a:gd name="T2" fmla="*/ 39 w 78"/>
                                <a:gd name="T3" fmla="*/ 0 h 13"/>
                                <a:gd name="T4" fmla="*/ 45 w 78"/>
                                <a:gd name="T5" fmla="*/ 6 h 13"/>
                                <a:gd name="T6" fmla="*/ 58 w 78"/>
                                <a:gd name="T7" fmla="*/ 6 h 13"/>
                                <a:gd name="T8" fmla="*/ 71 w 78"/>
                                <a:gd name="T9" fmla="*/ 6 h 13"/>
                                <a:gd name="T10" fmla="*/ 78 w 78"/>
                                <a:gd name="T11" fmla="*/ 0 h 13"/>
                                <a:gd name="T12" fmla="*/ 78 w 78"/>
                                <a:gd name="T13" fmla="*/ 0 h 13"/>
                                <a:gd name="T14" fmla="*/ 78 w 78"/>
                                <a:gd name="T15" fmla="*/ 6 h 13"/>
                                <a:gd name="T16" fmla="*/ 78 w 78"/>
                                <a:gd name="T17" fmla="*/ 6 h 13"/>
                                <a:gd name="T18" fmla="*/ 78 w 78"/>
                                <a:gd name="T19" fmla="*/ 13 h 13"/>
                                <a:gd name="T20" fmla="*/ 6 w 78"/>
                                <a:gd name="T21" fmla="*/ 13 h 13"/>
                                <a:gd name="T22" fmla="*/ 6 w 78"/>
                                <a:gd name="T23" fmla="*/ 6 h 13"/>
                                <a:gd name="T24" fmla="*/ 0 w 78"/>
                                <a:gd name="T25" fmla="*/ 6 h 13"/>
                                <a:gd name="T26" fmla="*/ 0 w 78"/>
                                <a:gd name="T27" fmla="*/ 0 h 13"/>
                                <a:gd name="T28" fmla="*/ 0 w 7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 h="13">
                                  <a:moveTo>
                                    <a:pt x="0" y="0"/>
                                  </a:moveTo>
                                  <a:lnTo>
                                    <a:pt x="39" y="0"/>
                                  </a:lnTo>
                                  <a:lnTo>
                                    <a:pt x="45" y="6"/>
                                  </a:lnTo>
                                  <a:lnTo>
                                    <a:pt x="58" y="6"/>
                                  </a:lnTo>
                                  <a:lnTo>
                                    <a:pt x="71" y="6"/>
                                  </a:lnTo>
                                  <a:lnTo>
                                    <a:pt x="78" y="0"/>
                                  </a:lnTo>
                                  <a:lnTo>
                                    <a:pt x="78" y="6"/>
                                  </a:lnTo>
                                  <a:lnTo>
                                    <a:pt x="78" y="13"/>
                                  </a:lnTo>
                                  <a:lnTo>
                                    <a:pt x="6" y="13"/>
                                  </a:lnTo>
                                  <a:lnTo>
                                    <a:pt x="6" y="6"/>
                                  </a:lnTo>
                                  <a:lnTo>
                                    <a:pt x="0" y="6"/>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Freeform 1279"/>
                          <wps:cNvSpPr>
                            <a:spLocks/>
                          </wps:cNvSpPr>
                          <wps:spPr bwMode="auto">
                            <a:xfrm>
                              <a:off x="5218" y="12477"/>
                              <a:ext cx="78" cy="13"/>
                            </a:xfrm>
                            <a:custGeom>
                              <a:avLst/>
                              <a:gdLst>
                                <a:gd name="T0" fmla="*/ 0 w 78"/>
                                <a:gd name="T1" fmla="*/ 0 h 13"/>
                                <a:gd name="T2" fmla="*/ 45 w 78"/>
                                <a:gd name="T3" fmla="*/ 0 h 13"/>
                                <a:gd name="T4" fmla="*/ 58 w 78"/>
                                <a:gd name="T5" fmla="*/ 0 h 13"/>
                                <a:gd name="T6" fmla="*/ 71 w 78"/>
                                <a:gd name="T7" fmla="*/ 0 h 13"/>
                                <a:gd name="T8" fmla="*/ 78 w 78"/>
                                <a:gd name="T9" fmla="*/ 0 h 13"/>
                                <a:gd name="T10" fmla="*/ 78 w 78"/>
                                <a:gd name="T11" fmla="*/ 0 h 13"/>
                                <a:gd name="T12" fmla="*/ 78 w 78"/>
                                <a:gd name="T13" fmla="*/ 7 h 13"/>
                                <a:gd name="T14" fmla="*/ 71 w 78"/>
                                <a:gd name="T15" fmla="*/ 13 h 13"/>
                                <a:gd name="T16" fmla="*/ 13 w 78"/>
                                <a:gd name="T17" fmla="*/ 13 h 13"/>
                                <a:gd name="T18" fmla="*/ 6 w 78"/>
                                <a:gd name="T19" fmla="*/ 7 h 13"/>
                                <a:gd name="T20" fmla="*/ 0 w 78"/>
                                <a:gd name="T21" fmla="*/ 0 h 13"/>
                                <a:gd name="T22" fmla="*/ 0 w 7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8" h="13">
                                  <a:moveTo>
                                    <a:pt x="0" y="0"/>
                                  </a:moveTo>
                                  <a:lnTo>
                                    <a:pt x="45" y="0"/>
                                  </a:lnTo>
                                  <a:lnTo>
                                    <a:pt x="58" y="0"/>
                                  </a:lnTo>
                                  <a:lnTo>
                                    <a:pt x="71" y="0"/>
                                  </a:lnTo>
                                  <a:lnTo>
                                    <a:pt x="78" y="0"/>
                                  </a:lnTo>
                                  <a:lnTo>
                                    <a:pt x="78" y="7"/>
                                  </a:lnTo>
                                  <a:lnTo>
                                    <a:pt x="71" y="13"/>
                                  </a:lnTo>
                                  <a:lnTo>
                                    <a:pt x="13" y="13"/>
                                  </a:lnTo>
                                  <a:lnTo>
                                    <a:pt x="6"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1280"/>
                          <wps:cNvSpPr>
                            <a:spLocks/>
                          </wps:cNvSpPr>
                          <wps:spPr bwMode="auto">
                            <a:xfrm>
                              <a:off x="5224" y="12484"/>
                              <a:ext cx="72" cy="13"/>
                            </a:xfrm>
                            <a:custGeom>
                              <a:avLst/>
                              <a:gdLst>
                                <a:gd name="T0" fmla="*/ 0 w 72"/>
                                <a:gd name="T1" fmla="*/ 0 h 13"/>
                                <a:gd name="T2" fmla="*/ 72 w 72"/>
                                <a:gd name="T3" fmla="*/ 0 h 13"/>
                                <a:gd name="T4" fmla="*/ 65 w 72"/>
                                <a:gd name="T5" fmla="*/ 6 h 13"/>
                                <a:gd name="T6" fmla="*/ 59 w 72"/>
                                <a:gd name="T7" fmla="*/ 13 h 13"/>
                                <a:gd name="T8" fmla="*/ 13 w 72"/>
                                <a:gd name="T9" fmla="*/ 13 h 13"/>
                                <a:gd name="T10" fmla="*/ 7 w 72"/>
                                <a:gd name="T11" fmla="*/ 6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6"/>
                                  </a:lnTo>
                                  <a:lnTo>
                                    <a:pt x="59" y="13"/>
                                  </a:lnTo>
                                  <a:lnTo>
                                    <a:pt x="13" y="13"/>
                                  </a:lnTo>
                                  <a:lnTo>
                                    <a:pt x="7"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1281"/>
                          <wps:cNvSpPr>
                            <a:spLocks/>
                          </wps:cNvSpPr>
                          <wps:spPr bwMode="auto">
                            <a:xfrm>
                              <a:off x="5231" y="12490"/>
                              <a:ext cx="58" cy="13"/>
                            </a:xfrm>
                            <a:custGeom>
                              <a:avLst/>
                              <a:gdLst>
                                <a:gd name="T0" fmla="*/ 0 w 58"/>
                                <a:gd name="T1" fmla="*/ 0 h 13"/>
                                <a:gd name="T2" fmla="*/ 58 w 58"/>
                                <a:gd name="T3" fmla="*/ 0 h 13"/>
                                <a:gd name="T4" fmla="*/ 52 w 58"/>
                                <a:gd name="T5" fmla="*/ 7 h 13"/>
                                <a:gd name="T6" fmla="*/ 39 w 58"/>
                                <a:gd name="T7" fmla="*/ 13 h 13"/>
                                <a:gd name="T8" fmla="*/ 19 w 58"/>
                                <a:gd name="T9" fmla="*/ 13 h 13"/>
                                <a:gd name="T10" fmla="*/ 6 w 58"/>
                                <a:gd name="T11" fmla="*/ 7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52" y="7"/>
                                  </a:lnTo>
                                  <a:lnTo>
                                    <a:pt x="39" y="13"/>
                                  </a:lnTo>
                                  <a:lnTo>
                                    <a:pt x="19" y="13"/>
                                  </a:lnTo>
                                  <a:lnTo>
                                    <a:pt x="6"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1282"/>
                          <wps:cNvSpPr>
                            <a:spLocks/>
                          </wps:cNvSpPr>
                          <wps:spPr bwMode="auto">
                            <a:xfrm>
                              <a:off x="5237" y="12497"/>
                              <a:ext cx="46" cy="6"/>
                            </a:xfrm>
                            <a:custGeom>
                              <a:avLst/>
                              <a:gdLst>
                                <a:gd name="T0" fmla="*/ 0 w 46"/>
                                <a:gd name="T1" fmla="*/ 0 h 6"/>
                                <a:gd name="T2" fmla="*/ 46 w 46"/>
                                <a:gd name="T3" fmla="*/ 0 h 6"/>
                                <a:gd name="T4" fmla="*/ 33 w 46"/>
                                <a:gd name="T5" fmla="*/ 6 h 6"/>
                                <a:gd name="T6" fmla="*/ 20 w 46"/>
                                <a:gd name="T7" fmla="*/ 6 h 6"/>
                                <a:gd name="T8" fmla="*/ 13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3" y="6"/>
                                  </a:lnTo>
                                  <a:lnTo>
                                    <a:pt x="20" y="6"/>
                                  </a:lnTo>
                                  <a:lnTo>
                                    <a:pt x="13"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1283"/>
                          <wps:cNvSpPr>
                            <a:spLocks/>
                          </wps:cNvSpPr>
                          <wps:spPr bwMode="auto">
                            <a:xfrm>
                              <a:off x="5250" y="12503"/>
                              <a:ext cx="20" cy="0"/>
                            </a:xfrm>
                            <a:custGeom>
                              <a:avLst/>
                              <a:gdLst>
                                <a:gd name="T0" fmla="*/ 0 w 20"/>
                                <a:gd name="T1" fmla="*/ 20 w 20"/>
                                <a:gd name="T2" fmla="*/ 7 w 20"/>
                                <a:gd name="T3" fmla="*/ 0 w 20"/>
                              </a:gdLst>
                              <a:ahLst/>
                              <a:cxnLst>
                                <a:cxn ang="0">
                                  <a:pos x="T0" y="0"/>
                                </a:cxn>
                                <a:cxn ang="0">
                                  <a:pos x="T1" y="0"/>
                                </a:cxn>
                                <a:cxn ang="0">
                                  <a:pos x="T2" y="0"/>
                                </a:cxn>
                                <a:cxn ang="0">
                                  <a:pos x="T3" y="0"/>
                                </a:cxn>
                              </a:cxnLst>
                              <a:rect l="0" t="0" r="r" b="b"/>
                              <a:pathLst>
                                <a:path w="20">
                                  <a:moveTo>
                                    <a:pt x="0" y="0"/>
                                  </a:moveTo>
                                  <a:lnTo>
                                    <a:pt x="20" y="0"/>
                                  </a:lnTo>
                                  <a:lnTo>
                                    <a:pt x="7"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Freeform 1284"/>
                          <wps:cNvSpPr>
                            <a:spLocks/>
                          </wps:cNvSpPr>
                          <wps:spPr bwMode="auto">
                            <a:xfrm>
                              <a:off x="5192" y="12100"/>
                              <a:ext cx="228" cy="403"/>
                            </a:xfrm>
                            <a:custGeom>
                              <a:avLst/>
                              <a:gdLst>
                                <a:gd name="T0" fmla="*/ 228 w 228"/>
                                <a:gd name="T1" fmla="*/ 46 h 403"/>
                                <a:gd name="T2" fmla="*/ 208 w 228"/>
                                <a:gd name="T3" fmla="*/ 59 h 403"/>
                                <a:gd name="T4" fmla="*/ 182 w 228"/>
                                <a:gd name="T5" fmla="*/ 39 h 403"/>
                                <a:gd name="T6" fmla="*/ 162 w 228"/>
                                <a:gd name="T7" fmla="*/ 26 h 403"/>
                                <a:gd name="T8" fmla="*/ 136 w 228"/>
                                <a:gd name="T9" fmla="*/ 20 h 403"/>
                                <a:gd name="T10" fmla="*/ 104 w 228"/>
                                <a:gd name="T11" fmla="*/ 26 h 403"/>
                                <a:gd name="T12" fmla="*/ 78 w 228"/>
                                <a:gd name="T13" fmla="*/ 52 h 403"/>
                                <a:gd name="T14" fmla="*/ 65 w 228"/>
                                <a:gd name="T15" fmla="*/ 85 h 403"/>
                                <a:gd name="T16" fmla="*/ 52 w 228"/>
                                <a:gd name="T17" fmla="*/ 137 h 403"/>
                                <a:gd name="T18" fmla="*/ 39 w 228"/>
                                <a:gd name="T19" fmla="*/ 189 h 403"/>
                                <a:gd name="T20" fmla="*/ 39 w 228"/>
                                <a:gd name="T21" fmla="*/ 241 h 403"/>
                                <a:gd name="T22" fmla="*/ 39 w 228"/>
                                <a:gd name="T23" fmla="*/ 286 h 403"/>
                                <a:gd name="T24" fmla="*/ 52 w 228"/>
                                <a:gd name="T25" fmla="*/ 332 h 403"/>
                                <a:gd name="T26" fmla="*/ 65 w 228"/>
                                <a:gd name="T27" fmla="*/ 364 h 403"/>
                                <a:gd name="T28" fmla="*/ 71 w 228"/>
                                <a:gd name="T29" fmla="*/ 377 h 403"/>
                                <a:gd name="T30" fmla="*/ 84 w 228"/>
                                <a:gd name="T31" fmla="*/ 377 h 403"/>
                                <a:gd name="T32" fmla="*/ 97 w 228"/>
                                <a:gd name="T33" fmla="*/ 377 h 403"/>
                                <a:gd name="T34" fmla="*/ 104 w 228"/>
                                <a:gd name="T35" fmla="*/ 371 h 403"/>
                                <a:gd name="T36" fmla="*/ 104 w 228"/>
                                <a:gd name="T37" fmla="*/ 377 h 403"/>
                                <a:gd name="T38" fmla="*/ 97 w 228"/>
                                <a:gd name="T39" fmla="*/ 390 h 403"/>
                                <a:gd name="T40" fmla="*/ 84 w 228"/>
                                <a:gd name="T41" fmla="*/ 397 h 403"/>
                                <a:gd name="T42" fmla="*/ 78 w 228"/>
                                <a:gd name="T43" fmla="*/ 403 h 403"/>
                                <a:gd name="T44" fmla="*/ 65 w 228"/>
                                <a:gd name="T45" fmla="*/ 403 h 403"/>
                                <a:gd name="T46" fmla="*/ 45 w 228"/>
                                <a:gd name="T47" fmla="*/ 397 h 403"/>
                                <a:gd name="T48" fmla="*/ 26 w 228"/>
                                <a:gd name="T49" fmla="*/ 377 h 403"/>
                                <a:gd name="T50" fmla="*/ 13 w 228"/>
                                <a:gd name="T51" fmla="*/ 338 h 403"/>
                                <a:gd name="T52" fmla="*/ 6 w 228"/>
                                <a:gd name="T53" fmla="*/ 293 h 403"/>
                                <a:gd name="T54" fmla="*/ 0 w 228"/>
                                <a:gd name="T55" fmla="*/ 241 h 403"/>
                                <a:gd name="T56" fmla="*/ 0 w 228"/>
                                <a:gd name="T57" fmla="*/ 182 h 403"/>
                                <a:gd name="T58" fmla="*/ 13 w 228"/>
                                <a:gd name="T59" fmla="*/ 124 h 403"/>
                                <a:gd name="T60" fmla="*/ 26 w 228"/>
                                <a:gd name="T61" fmla="*/ 72 h 403"/>
                                <a:gd name="T62" fmla="*/ 39 w 228"/>
                                <a:gd name="T63" fmla="*/ 52 h 403"/>
                                <a:gd name="T64" fmla="*/ 52 w 228"/>
                                <a:gd name="T65" fmla="*/ 33 h 403"/>
                                <a:gd name="T66" fmla="*/ 65 w 228"/>
                                <a:gd name="T67" fmla="*/ 20 h 403"/>
                                <a:gd name="T68" fmla="*/ 84 w 228"/>
                                <a:gd name="T69" fmla="*/ 7 h 403"/>
                                <a:gd name="T70" fmla="*/ 123 w 228"/>
                                <a:gd name="T71" fmla="*/ 0 h 403"/>
                                <a:gd name="T72" fmla="*/ 162 w 228"/>
                                <a:gd name="T73" fmla="*/ 0 h 403"/>
                                <a:gd name="T74" fmla="*/ 182 w 228"/>
                                <a:gd name="T75" fmla="*/ 7 h 403"/>
                                <a:gd name="T76" fmla="*/ 202 w 228"/>
                                <a:gd name="T77" fmla="*/ 13 h 403"/>
                                <a:gd name="T78" fmla="*/ 215 w 228"/>
                                <a:gd name="T79" fmla="*/ 26 h 403"/>
                                <a:gd name="T80" fmla="*/ 228 w 228"/>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6"/>
                                  </a:moveTo>
                                  <a:lnTo>
                                    <a:pt x="208" y="59"/>
                                  </a:lnTo>
                                  <a:lnTo>
                                    <a:pt x="182" y="39"/>
                                  </a:lnTo>
                                  <a:lnTo>
                                    <a:pt x="162" y="26"/>
                                  </a:lnTo>
                                  <a:lnTo>
                                    <a:pt x="136" y="20"/>
                                  </a:lnTo>
                                  <a:lnTo>
                                    <a:pt x="104" y="26"/>
                                  </a:lnTo>
                                  <a:lnTo>
                                    <a:pt x="78" y="52"/>
                                  </a:lnTo>
                                  <a:lnTo>
                                    <a:pt x="65" y="85"/>
                                  </a:lnTo>
                                  <a:lnTo>
                                    <a:pt x="52" y="137"/>
                                  </a:lnTo>
                                  <a:lnTo>
                                    <a:pt x="39" y="189"/>
                                  </a:lnTo>
                                  <a:lnTo>
                                    <a:pt x="39" y="241"/>
                                  </a:lnTo>
                                  <a:lnTo>
                                    <a:pt x="39" y="286"/>
                                  </a:lnTo>
                                  <a:lnTo>
                                    <a:pt x="52" y="332"/>
                                  </a:lnTo>
                                  <a:lnTo>
                                    <a:pt x="65" y="364"/>
                                  </a:lnTo>
                                  <a:lnTo>
                                    <a:pt x="71" y="377"/>
                                  </a:lnTo>
                                  <a:lnTo>
                                    <a:pt x="84" y="377"/>
                                  </a:lnTo>
                                  <a:lnTo>
                                    <a:pt x="97" y="377"/>
                                  </a:lnTo>
                                  <a:lnTo>
                                    <a:pt x="104" y="371"/>
                                  </a:lnTo>
                                  <a:lnTo>
                                    <a:pt x="104" y="377"/>
                                  </a:lnTo>
                                  <a:lnTo>
                                    <a:pt x="97" y="390"/>
                                  </a:lnTo>
                                  <a:lnTo>
                                    <a:pt x="84" y="397"/>
                                  </a:lnTo>
                                  <a:lnTo>
                                    <a:pt x="78" y="403"/>
                                  </a:lnTo>
                                  <a:lnTo>
                                    <a:pt x="65" y="403"/>
                                  </a:lnTo>
                                  <a:lnTo>
                                    <a:pt x="45" y="397"/>
                                  </a:lnTo>
                                  <a:lnTo>
                                    <a:pt x="26" y="377"/>
                                  </a:lnTo>
                                  <a:lnTo>
                                    <a:pt x="13" y="338"/>
                                  </a:lnTo>
                                  <a:lnTo>
                                    <a:pt x="6" y="293"/>
                                  </a:lnTo>
                                  <a:lnTo>
                                    <a:pt x="0" y="241"/>
                                  </a:lnTo>
                                  <a:lnTo>
                                    <a:pt x="0" y="182"/>
                                  </a:lnTo>
                                  <a:lnTo>
                                    <a:pt x="13" y="124"/>
                                  </a:lnTo>
                                  <a:lnTo>
                                    <a:pt x="26" y="72"/>
                                  </a:lnTo>
                                  <a:lnTo>
                                    <a:pt x="39" y="52"/>
                                  </a:lnTo>
                                  <a:lnTo>
                                    <a:pt x="52" y="33"/>
                                  </a:lnTo>
                                  <a:lnTo>
                                    <a:pt x="65" y="20"/>
                                  </a:lnTo>
                                  <a:lnTo>
                                    <a:pt x="84" y="7"/>
                                  </a:lnTo>
                                  <a:lnTo>
                                    <a:pt x="123" y="0"/>
                                  </a:lnTo>
                                  <a:lnTo>
                                    <a:pt x="162" y="0"/>
                                  </a:lnTo>
                                  <a:lnTo>
                                    <a:pt x="182" y="7"/>
                                  </a:lnTo>
                                  <a:lnTo>
                                    <a:pt x="202" y="13"/>
                                  </a:lnTo>
                                  <a:lnTo>
                                    <a:pt x="215" y="26"/>
                                  </a:lnTo>
                                  <a:lnTo>
                                    <a:pt x="228"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Freeform 1285"/>
                          <wps:cNvSpPr>
                            <a:spLocks/>
                          </wps:cNvSpPr>
                          <wps:spPr bwMode="auto">
                            <a:xfrm>
                              <a:off x="5446" y="12100"/>
                              <a:ext cx="65" cy="0"/>
                            </a:xfrm>
                            <a:custGeom>
                              <a:avLst/>
                              <a:gdLst>
                                <a:gd name="T0" fmla="*/ 65 w 65"/>
                                <a:gd name="T1" fmla="*/ 0 w 65"/>
                                <a:gd name="T2" fmla="*/ 32 w 65"/>
                                <a:gd name="T3" fmla="*/ 65 w 65"/>
                              </a:gdLst>
                              <a:ahLst/>
                              <a:cxnLst>
                                <a:cxn ang="0">
                                  <a:pos x="T0" y="0"/>
                                </a:cxn>
                                <a:cxn ang="0">
                                  <a:pos x="T1" y="0"/>
                                </a:cxn>
                                <a:cxn ang="0">
                                  <a:pos x="T2" y="0"/>
                                </a:cxn>
                                <a:cxn ang="0">
                                  <a:pos x="T3" y="0"/>
                                </a:cxn>
                              </a:cxnLst>
                              <a:rect l="0" t="0" r="r" b="b"/>
                              <a:pathLst>
                                <a:path w="65">
                                  <a:moveTo>
                                    <a:pt x="65" y="0"/>
                                  </a:moveTo>
                                  <a:lnTo>
                                    <a:pt x="0" y="0"/>
                                  </a:lnTo>
                                  <a:lnTo>
                                    <a:pt x="32" y="0"/>
                                  </a:lnTo>
                                  <a:lnTo>
                                    <a:pt x="65" y="0"/>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1286"/>
                          <wps:cNvSpPr>
                            <a:spLocks/>
                          </wps:cNvSpPr>
                          <wps:spPr bwMode="auto">
                            <a:xfrm>
                              <a:off x="5426" y="12100"/>
                              <a:ext cx="104" cy="7"/>
                            </a:xfrm>
                            <a:custGeom>
                              <a:avLst/>
                              <a:gdLst>
                                <a:gd name="T0" fmla="*/ 104 w 104"/>
                                <a:gd name="T1" fmla="*/ 7 h 7"/>
                                <a:gd name="T2" fmla="*/ 0 w 104"/>
                                <a:gd name="T3" fmla="*/ 7 h 7"/>
                                <a:gd name="T4" fmla="*/ 0 w 104"/>
                                <a:gd name="T5" fmla="*/ 7 h 7"/>
                                <a:gd name="T6" fmla="*/ 26 w 104"/>
                                <a:gd name="T7" fmla="*/ 0 h 7"/>
                                <a:gd name="T8" fmla="*/ 52 w 104"/>
                                <a:gd name="T9" fmla="*/ 0 h 7"/>
                                <a:gd name="T10" fmla="*/ 78 w 104"/>
                                <a:gd name="T11" fmla="*/ 0 h 7"/>
                                <a:gd name="T12" fmla="*/ 104 w 104"/>
                                <a:gd name="T13" fmla="*/ 7 h 7"/>
                              </a:gdLst>
                              <a:ahLst/>
                              <a:cxnLst>
                                <a:cxn ang="0">
                                  <a:pos x="T0" y="T1"/>
                                </a:cxn>
                                <a:cxn ang="0">
                                  <a:pos x="T2" y="T3"/>
                                </a:cxn>
                                <a:cxn ang="0">
                                  <a:pos x="T4" y="T5"/>
                                </a:cxn>
                                <a:cxn ang="0">
                                  <a:pos x="T6" y="T7"/>
                                </a:cxn>
                                <a:cxn ang="0">
                                  <a:pos x="T8" y="T9"/>
                                </a:cxn>
                                <a:cxn ang="0">
                                  <a:pos x="T10" y="T11"/>
                                </a:cxn>
                                <a:cxn ang="0">
                                  <a:pos x="T12" y="T13"/>
                                </a:cxn>
                              </a:cxnLst>
                              <a:rect l="0" t="0" r="r" b="b"/>
                              <a:pathLst>
                                <a:path w="104" h="7">
                                  <a:moveTo>
                                    <a:pt x="104" y="7"/>
                                  </a:moveTo>
                                  <a:lnTo>
                                    <a:pt x="0" y="7"/>
                                  </a:lnTo>
                                  <a:lnTo>
                                    <a:pt x="26" y="0"/>
                                  </a:lnTo>
                                  <a:lnTo>
                                    <a:pt x="52" y="0"/>
                                  </a:lnTo>
                                  <a:lnTo>
                                    <a:pt x="78" y="0"/>
                                  </a:lnTo>
                                  <a:lnTo>
                                    <a:pt x="104" y="7"/>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1287"/>
                          <wps:cNvSpPr>
                            <a:spLocks/>
                          </wps:cNvSpPr>
                          <wps:spPr bwMode="auto">
                            <a:xfrm>
                              <a:off x="5420" y="12100"/>
                              <a:ext cx="123" cy="13"/>
                            </a:xfrm>
                            <a:custGeom>
                              <a:avLst/>
                              <a:gdLst>
                                <a:gd name="T0" fmla="*/ 26 w 123"/>
                                <a:gd name="T1" fmla="*/ 0 h 13"/>
                                <a:gd name="T2" fmla="*/ 91 w 123"/>
                                <a:gd name="T3" fmla="*/ 0 h 13"/>
                                <a:gd name="T4" fmla="*/ 110 w 123"/>
                                <a:gd name="T5" fmla="*/ 7 h 13"/>
                                <a:gd name="T6" fmla="*/ 123 w 123"/>
                                <a:gd name="T7" fmla="*/ 13 h 13"/>
                                <a:gd name="T8" fmla="*/ 0 w 123"/>
                                <a:gd name="T9" fmla="*/ 13 h 13"/>
                                <a:gd name="T10" fmla="*/ 6 w 123"/>
                                <a:gd name="T11" fmla="*/ 13 h 13"/>
                                <a:gd name="T12" fmla="*/ 6 w 123"/>
                                <a:gd name="T13" fmla="*/ 7 h 13"/>
                                <a:gd name="T14" fmla="*/ 19 w 123"/>
                                <a:gd name="T15" fmla="*/ 7 h 13"/>
                                <a:gd name="T16" fmla="*/ 26 w 123"/>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3" h="13">
                                  <a:moveTo>
                                    <a:pt x="26" y="0"/>
                                  </a:moveTo>
                                  <a:lnTo>
                                    <a:pt x="91" y="0"/>
                                  </a:lnTo>
                                  <a:lnTo>
                                    <a:pt x="110" y="7"/>
                                  </a:lnTo>
                                  <a:lnTo>
                                    <a:pt x="123" y="13"/>
                                  </a:lnTo>
                                  <a:lnTo>
                                    <a:pt x="0" y="13"/>
                                  </a:lnTo>
                                  <a:lnTo>
                                    <a:pt x="6" y="13"/>
                                  </a:lnTo>
                                  <a:lnTo>
                                    <a:pt x="6" y="7"/>
                                  </a:lnTo>
                                  <a:lnTo>
                                    <a:pt x="19" y="7"/>
                                  </a:lnTo>
                                  <a:lnTo>
                                    <a:pt x="26" y="0"/>
                                  </a:lnTo>
                                  <a:close/>
                                </a:path>
                              </a:pathLst>
                            </a:custGeom>
                            <a:solidFill>
                              <a:srgbClr val="B5B4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1288"/>
                          <wps:cNvSpPr>
                            <a:spLocks/>
                          </wps:cNvSpPr>
                          <wps:spPr bwMode="auto">
                            <a:xfrm>
                              <a:off x="5407" y="12107"/>
                              <a:ext cx="149" cy="13"/>
                            </a:xfrm>
                            <a:custGeom>
                              <a:avLst/>
                              <a:gdLst>
                                <a:gd name="T0" fmla="*/ 19 w 149"/>
                                <a:gd name="T1" fmla="*/ 0 h 13"/>
                                <a:gd name="T2" fmla="*/ 123 w 149"/>
                                <a:gd name="T3" fmla="*/ 0 h 13"/>
                                <a:gd name="T4" fmla="*/ 136 w 149"/>
                                <a:gd name="T5" fmla="*/ 6 h 13"/>
                                <a:gd name="T6" fmla="*/ 149 w 149"/>
                                <a:gd name="T7" fmla="*/ 13 h 13"/>
                                <a:gd name="T8" fmla="*/ 0 w 149"/>
                                <a:gd name="T9" fmla="*/ 13 h 13"/>
                                <a:gd name="T10" fmla="*/ 13 w 149"/>
                                <a:gd name="T11" fmla="*/ 6 h 13"/>
                                <a:gd name="T12" fmla="*/ 19 w 14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149" h="13">
                                  <a:moveTo>
                                    <a:pt x="19" y="0"/>
                                  </a:moveTo>
                                  <a:lnTo>
                                    <a:pt x="123" y="0"/>
                                  </a:lnTo>
                                  <a:lnTo>
                                    <a:pt x="136" y="6"/>
                                  </a:lnTo>
                                  <a:lnTo>
                                    <a:pt x="149" y="13"/>
                                  </a:lnTo>
                                  <a:lnTo>
                                    <a:pt x="0" y="13"/>
                                  </a:lnTo>
                                  <a:lnTo>
                                    <a:pt x="13" y="6"/>
                                  </a:lnTo>
                                  <a:lnTo>
                                    <a:pt x="19" y="0"/>
                                  </a:lnTo>
                                  <a:close/>
                                </a:path>
                              </a:pathLst>
                            </a:custGeom>
                            <a:solidFill>
                              <a:srgbClr val="B9B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1289"/>
                          <wps:cNvSpPr>
                            <a:spLocks/>
                          </wps:cNvSpPr>
                          <wps:spPr bwMode="auto">
                            <a:xfrm>
                              <a:off x="5400" y="12113"/>
                              <a:ext cx="163" cy="13"/>
                            </a:xfrm>
                            <a:custGeom>
                              <a:avLst/>
                              <a:gdLst>
                                <a:gd name="T0" fmla="*/ 20 w 163"/>
                                <a:gd name="T1" fmla="*/ 0 h 13"/>
                                <a:gd name="T2" fmla="*/ 143 w 163"/>
                                <a:gd name="T3" fmla="*/ 0 h 13"/>
                                <a:gd name="T4" fmla="*/ 150 w 163"/>
                                <a:gd name="T5" fmla="*/ 7 h 13"/>
                                <a:gd name="T6" fmla="*/ 163 w 163"/>
                                <a:gd name="T7" fmla="*/ 13 h 13"/>
                                <a:gd name="T8" fmla="*/ 111 w 163"/>
                                <a:gd name="T9" fmla="*/ 13 h 13"/>
                                <a:gd name="T10" fmla="*/ 85 w 163"/>
                                <a:gd name="T11" fmla="*/ 7 h 13"/>
                                <a:gd name="T12" fmla="*/ 52 w 163"/>
                                <a:gd name="T13" fmla="*/ 13 h 13"/>
                                <a:gd name="T14" fmla="*/ 0 w 163"/>
                                <a:gd name="T15" fmla="*/ 13 h 13"/>
                                <a:gd name="T16" fmla="*/ 13 w 163"/>
                                <a:gd name="T17" fmla="*/ 7 h 13"/>
                                <a:gd name="T18" fmla="*/ 20 w 163"/>
                                <a:gd name="T1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 h="13">
                                  <a:moveTo>
                                    <a:pt x="20" y="0"/>
                                  </a:moveTo>
                                  <a:lnTo>
                                    <a:pt x="143" y="0"/>
                                  </a:lnTo>
                                  <a:lnTo>
                                    <a:pt x="150" y="7"/>
                                  </a:lnTo>
                                  <a:lnTo>
                                    <a:pt x="163" y="13"/>
                                  </a:lnTo>
                                  <a:lnTo>
                                    <a:pt x="111" y="13"/>
                                  </a:lnTo>
                                  <a:lnTo>
                                    <a:pt x="85" y="7"/>
                                  </a:lnTo>
                                  <a:lnTo>
                                    <a:pt x="52" y="13"/>
                                  </a:lnTo>
                                  <a:lnTo>
                                    <a:pt x="0" y="13"/>
                                  </a:lnTo>
                                  <a:lnTo>
                                    <a:pt x="13" y="7"/>
                                  </a:lnTo>
                                  <a:lnTo>
                                    <a:pt x="20" y="0"/>
                                  </a:lnTo>
                                  <a:close/>
                                </a:path>
                              </a:pathLst>
                            </a:custGeom>
                            <a:solidFill>
                              <a:srgbClr val="C1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Freeform 1290"/>
                          <wps:cNvSpPr>
                            <a:spLocks/>
                          </wps:cNvSpPr>
                          <wps:spPr bwMode="auto">
                            <a:xfrm>
                              <a:off x="5394" y="12120"/>
                              <a:ext cx="175" cy="13"/>
                            </a:xfrm>
                            <a:custGeom>
                              <a:avLst/>
                              <a:gdLst>
                                <a:gd name="T0" fmla="*/ 13 w 175"/>
                                <a:gd name="T1" fmla="*/ 0 h 13"/>
                                <a:gd name="T2" fmla="*/ 162 w 175"/>
                                <a:gd name="T3" fmla="*/ 0 h 13"/>
                                <a:gd name="T4" fmla="*/ 169 w 175"/>
                                <a:gd name="T5" fmla="*/ 6 h 13"/>
                                <a:gd name="T6" fmla="*/ 175 w 175"/>
                                <a:gd name="T7" fmla="*/ 13 h 13"/>
                                <a:gd name="T8" fmla="*/ 130 w 175"/>
                                <a:gd name="T9" fmla="*/ 13 h 13"/>
                                <a:gd name="T10" fmla="*/ 110 w 175"/>
                                <a:gd name="T11" fmla="*/ 6 h 13"/>
                                <a:gd name="T12" fmla="*/ 97 w 175"/>
                                <a:gd name="T13" fmla="*/ 0 h 13"/>
                                <a:gd name="T14" fmla="*/ 78 w 175"/>
                                <a:gd name="T15" fmla="*/ 6 h 13"/>
                                <a:gd name="T16" fmla="*/ 52 w 175"/>
                                <a:gd name="T17" fmla="*/ 6 h 13"/>
                                <a:gd name="T18" fmla="*/ 52 w 175"/>
                                <a:gd name="T19" fmla="*/ 13 h 13"/>
                                <a:gd name="T20" fmla="*/ 45 w 175"/>
                                <a:gd name="T21" fmla="*/ 13 h 13"/>
                                <a:gd name="T22" fmla="*/ 0 w 175"/>
                                <a:gd name="T23" fmla="*/ 13 h 13"/>
                                <a:gd name="T24" fmla="*/ 6 w 175"/>
                                <a:gd name="T25" fmla="*/ 6 h 13"/>
                                <a:gd name="T26" fmla="*/ 13 w 175"/>
                                <a:gd name="T2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5" h="13">
                                  <a:moveTo>
                                    <a:pt x="13" y="0"/>
                                  </a:moveTo>
                                  <a:lnTo>
                                    <a:pt x="162" y="0"/>
                                  </a:lnTo>
                                  <a:lnTo>
                                    <a:pt x="169" y="6"/>
                                  </a:lnTo>
                                  <a:lnTo>
                                    <a:pt x="175" y="13"/>
                                  </a:lnTo>
                                  <a:lnTo>
                                    <a:pt x="130" y="13"/>
                                  </a:lnTo>
                                  <a:lnTo>
                                    <a:pt x="110" y="6"/>
                                  </a:lnTo>
                                  <a:lnTo>
                                    <a:pt x="97" y="0"/>
                                  </a:lnTo>
                                  <a:lnTo>
                                    <a:pt x="78" y="6"/>
                                  </a:lnTo>
                                  <a:lnTo>
                                    <a:pt x="52" y="6"/>
                                  </a:lnTo>
                                  <a:lnTo>
                                    <a:pt x="52" y="13"/>
                                  </a:lnTo>
                                  <a:lnTo>
                                    <a:pt x="45" y="13"/>
                                  </a:lnTo>
                                  <a:lnTo>
                                    <a:pt x="0" y="13"/>
                                  </a:lnTo>
                                  <a:lnTo>
                                    <a:pt x="6" y="6"/>
                                  </a:lnTo>
                                  <a:lnTo>
                                    <a:pt x="13" y="0"/>
                                  </a:lnTo>
                                  <a:close/>
                                </a:path>
                              </a:pathLst>
                            </a:custGeom>
                            <a:solidFill>
                              <a:srgbClr val="C5C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1291"/>
                          <wps:cNvSpPr>
                            <a:spLocks noEditPoints="1"/>
                          </wps:cNvSpPr>
                          <wps:spPr bwMode="auto">
                            <a:xfrm>
                              <a:off x="5394" y="12126"/>
                              <a:ext cx="175" cy="13"/>
                            </a:xfrm>
                            <a:custGeom>
                              <a:avLst/>
                              <a:gdLst>
                                <a:gd name="T0" fmla="*/ 6 w 175"/>
                                <a:gd name="T1" fmla="*/ 0 h 13"/>
                                <a:gd name="T2" fmla="*/ 58 w 175"/>
                                <a:gd name="T3" fmla="*/ 0 h 13"/>
                                <a:gd name="T4" fmla="*/ 58 w 175"/>
                                <a:gd name="T5" fmla="*/ 0 h 13"/>
                                <a:gd name="T6" fmla="*/ 52 w 175"/>
                                <a:gd name="T7" fmla="*/ 0 h 13"/>
                                <a:gd name="T8" fmla="*/ 45 w 175"/>
                                <a:gd name="T9" fmla="*/ 7 h 13"/>
                                <a:gd name="T10" fmla="*/ 39 w 175"/>
                                <a:gd name="T11" fmla="*/ 13 h 13"/>
                                <a:gd name="T12" fmla="*/ 0 w 175"/>
                                <a:gd name="T13" fmla="*/ 13 h 13"/>
                                <a:gd name="T14" fmla="*/ 6 w 175"/>
                                <a:gd name="T15" fmla="*/ 7 h 13"/>
                                <a:gd name="T16" fmla="*/ 6 w 175"/>
                                <a:gd name="T17" fmla="*/ 0 h 13"/>
                                <a:gd name="T18" fmla="*/ 117 w 175"/>
                                <a:gd name="T19" fmla="*/ 0 h 13"/>
                                <a:gd name="T20" fmla="*/ 169 w 175"/>
                                <a:gd name="T21" fmla="*/ 0 h 13"/>
                                <a:gd name="T22" fmla="*/ 175 w 175"/>
                                <a:gd name="T23" fmla="*/ 7 h 13"/>
                                <a:gd name="T24" fmla="*/ 175 w 175"/>
                                <a:gd name="T25" fmla="*/ 13 h 13"/>
                                <a:gd name="T26" fmla="*/ 136 w 175"/>
                                <a:gd name="T27" fmla="*/ 13 h 13"/>
                                <a:gd name="T28" fmla="*/ 130 w 175"/>
                                <a:gd name="T29" fmla="*/ 7 h 13"/>
                                <a:gd name="T30" fmla="*/ 117 w 175"/>
                                <a:gd name="T3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5" h="13">
                                  <a:moveTo>
                                    <a:pt x="6" y="0"/>
                                  </a:moveTo>
                                  <a:lnTo>
                                    <a:pt x="58" y="0"/>
                                  </a:lnTo>
                                  <a:lnTo>
                                    <a:pt x="52" y="0"/>
                                  </a:lnTo>
                                  <a:lnTo>
                                    <a:pt x="45" y="7"/>
                                  </a:lnTo>
                                  <a:lnTo>
                                    <a:pt x="39" y="13"/>
                                  </a:lnTo>
                                  <a:lnTo>
                                    <a:pt x="0" y="13"/>
                                  </a:lnTo>
                                  <a:lnTo>
                                    <a:pt x="6" y="7"/>
                                  </a:lnTo>
                                  <a:lnTo>
                                    <a:pt x="6" y="0"/>
                                  </a:lnTo>
                                  <a:close/>
                                  <a:moveTo>
                                    <a:pt x="117" y="0"/>
                                  </a:moveTo>
                                  <a:lnTo>
                                    <a:pt x="169" y="0"/>
                                  </a:lnTo>
                                  <a:lnTo>
                                    <a:pt x="175" y="7"/>
                                  </a:lnTo>
                                  <a:lnTo>
                                    <a:pt x="175" y="13"/>
                                  </a:lnTo>
                                  <a:lnTo>
                                    <a:pt x="136" y="13"/>
                                  </a:lnTo>
                                  <a:lnTo>
                                    <a:pt x="130" y="7"/>
                                  </a:lnTo>
                                  <a:lnTo>
                                    <a:pt x="117"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Freeform 1292"/>
                          <wps:cNvSpPr>
                            <a:spLocks noEditPoints="1"/>
                          </wps:cNvSpPr>
                          <wps:spPr bwMode="auto">
                            <a:xfrm>
                              <a:off x="5387" y="12133"/>
                              <a:ext cx="182" cy="13"/>
                            </a:xfrm>
                            <a:custGeom>
                              <a:avLst/>
                              <a:gdLst>
                                <a:gd name="T0" fmla="*/ 7 w 182"/>
                                <a:gd name="T1" fmla="*/ 0 h 13"/>
                                <a:gd name="T2" fmla="*/ 52 w 182"/>
                                <a:gd name="T3" fmla="*/ 0 h 13"/>
                                <a:gd name="T4" fmla="*/ 46 w 182"/>
                                <a:gd name="T5" fmla="*/ 6 h 13"/>
                                <a:gd name="T6" fmla="*/ 39 w 182"/>
                                <a:gd name="T7" fmla="*/ 13 h 13"/>
                                <a:gd name="T8" fmla="*/ 0 w 182"/>
                                <a:gd name="T9" fmla="*/ 13 h 13"/>
                                <a:gd name="T10" fmla="*/ 7 w 182"/>
                                <a:gd name="T11" fmla="*/ 6 h 13"/>
                                <a:gd name="T12" fmla="*/ 7 w 182"/>
                                <a:gd name="T13" fmla="*/ 0 h 13"/>
                                <a:gd name="T14" fmla="*/ 137 w 182"/>
                                <a:gd name="T15" fmla="*/ 0 h 13"/>
                                <a:gd name="T16" fmla="*/ 182 w 182"/>
                                <a:gd name="T17" fmla="*/ 0 h 13"/>
                                <a:gd name="T18" fmla="*/ 182 w 182"/>
                                <a:gd name="T19" fmla="*/ 6 h 13"/>
                                <a:gd name="T20" fmla="*/ 182 w 182"/>
                                <a:gd name="T21" fmla="*/ 13 h 13"/>
                                <a:gd name="T22" fmla="*/ 182 w 182"/>
                                <a:gd name="T23" fmla="*/ 13 h 13"/>
                                <a:gd name="T24" fmla="*/ 156 w 182"/>
                                <a:gd name="T25" fmla="*/ 13 h 13"/>
                                <a:gd name="T26" fmla="*/ 143 w 182"/>
                                <a:gd name="T27" fmla="*/ 6 h 13"/>
                                <a:gd name="T28" fmla="*/ 137 w 182"/>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2" h="13">
                                  <a:moveTo>
                                    <a:pt x="7" y="0"/>
                                  </a:moveTo>
                                  <a:lnTo>
                                    <a:pt x="52" y="0"/>
                                  </a:lnTo>
                                  <a:lnTo>
                                    <a:pt x="46" y="6"/>
                                  </a:lnTo>
                                  <a:lnTo>
                                    <a:pt x="39" y="13"/>
                                  </a:lnTo>
                                  <a:lnTo>
                                    <a:pt x="0" y="13"/>
                                  </a:lnTo>
                                  <a:lnTo>
                                    <a:pt x="7" y="6"/>
                                  </a:lnTo>
                                  <a:lnTo>
                                    <a:pt x="7" y="0"/>
                                  </a:lnTo>
                                  <a:close/>
                                  <a:moveTo>
                                    <a:pt x="137" y="0"/>
                                  </a:moveTo>
                                  <a:lnTo>
                                    <a:pt x="182" y="0"/>
                                  </a:lnTo>
                                  <a:lnTo>
                                    <a:pt x="182" y="6"/>
                                  </a:lnTo>
                                  <a:lnTo>
                                    <a:pt x="182" y="13"/>
                                  </a:lnTo>
                                  <a:lnTo>
                                    <a:pt x="156" y="13"/>
                                  </a:lnTo>
                                  <a:lnTo>
                                    <a:pt x="143" y="6"/>
                                  </a:lnTo>
                                  <a:lnTo>
                                    <a:pt x="137" y="0"/>
                                  </a:lnTo>
                                  <a:close/>
                                </a:path>
                              </a:pathLst>
                            </a:custGeom>
                            <a:solidFill>
                              <a:srgbClr val="D3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1293"/>
                          <wps:cNvSpPr>
                            <a:spLocks noEditPoints="1"/>
                          </wps:cNvSpPr>
                          <wps:spPr bwMode="auto">
                            <a:xfrm>
                              <a:off x="5381" y="12139"/>
                              <a:ext cx="188" cy="13"/>
                            </a:xfrm>
                            <a:custGeom>
                              <a:avLst/>
                              <a:gdLst>
                                <a:gd name="T0" fmla="*/ 13 w 188"/>
                                <a:gd name="T1" fmla="*/ 0 h 13"/>
                                <a:gd name="T2" fmla="*/ 52 w 188"/>
                                <a:gd name="T3" fmla="*/ 0 h 13"/>
                                <a:gd name="T4" fmla="*/ 45 w 188"/>
                                <a:gd name="T5" fmla="*/ 7 h 13"/>
                                <a:gd name="T6" fmla="*/ 45 w 188"/>
                                <a:gd name="T7" fmla="*/ 13 h 13"/>
                                <a:gd name="T8" fmla="*/ 0 w 188"/>
                                <a:gd name="T9" fmla="*/ 13 h 13"/>
                                <a:gd name="T10" fmla="*/ 6 w 188"/>
                                <a:gd name="T11" fmla="*/ 7 h 13"/>
                                <a:gd name="T12" fmla="*/ 13 w 188"/>
                                <a:gd name="T13" fmla="*/ 0 h 13"/>
                                <a:gd name="T14" fmla="*/ 149 w 188"/>
                                <a:gd name="T15" fmla="*/ 0 h 13"/>
                                <a:gd name="T16" fmla="*/ 188 w 188"/>
                                <a:gd name="T17" fmla="*/ 0 h 13"/>
                                <a:gd name="T18" fmla="*/ 188 w 188"/>
                                <a:gd name="T19" fmla="*/ 0 h 13"/>
                                <a:gd name="T20" fmla="*/ 188 w 188"/>
                                <a:gd name="T21" fmla="*/ 7 h 13"/>
                                <a:gd name="T22" fmla="*/ 175 w 188"/>
                                <a:gd name="T23" fmla="*/ 13 h 13"/>
                                <a:gd name="T24" fmla="*/ 169 w 188"/>
                                <a:gd name="T25" fmla="*/ 13 h 13"/>
                                <a:gd name="T26" fmla="*/ 156 w 188"/>
                                <a:gd name="T27" fmla="*/ 7 h 13"/>
                                <a:gd name="T28" fmla="*/ 149 w 188"/>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8" h="13">
                                  <a:moveTo>
                                    <a:pt x="13" y="0"/>
                                  </a:moveTo>
                                  <a:lnTo>
                                    <a:pt x="52" y="0"/>
                                  </a:lnTo>
                                  <a:lnTo>
                                    <a:pt x="45" y="7"/>
                                  </a:lnTo>
                                  <a:lnTo>
                                    <a:pt x="45" y="13"/>
                                  </a:lnTo>
                                  <a:lnTo>
                                    <a:pt x="0" y="13"/>
                                  </a:lnTo>
                                  <a:lnTo>
                                    <a:pt x="6" y="7"/>
                                  </a:lnTo>
                                  <a:lnTo>
                                    <a:pt x="13" y="0"/>
                                  </a:lnTo>
                                  <a:close/>
                                  <a:moveTo>
                                    <a:pt x="149" y="0"/>
                                  </a:moveTo>
                                  <a:lnTo>
                                    <a:pt x="188" y="0"/>
                                  </a:lnTo>
                                  <a:lnTo>
                                    <a:pt x="188" y="7"/>
                                  </a:lnTo>
                                  <a:lnTo>
                                    <a:pt x="175" y="13"/>
                                  </a:lnTo>
                                  <a:lnTo>
                                    <a:pt x="169" y="13"/>
                                  </a:lnTo>
                                  <a:lnTo>
                                    <a:pt x="156" y="7"/>
                                  </a:lnTo>
                                  <a:lnTo>
                                    <a:pt x="149" y="0"/>
                                  </a:lnTo>
                                  <a:close/>
                                </a:path>
                              </a:pathLst>
                            </a:custGeom>
                            <a:solidFill>
                              <a:srgbClr val="DEDE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1294"/>
                          <wps:cNvSpPr>
                            <a:spLocks noEditPoints="1"/>
                          </wps:cNvSpPr>
                          <wps:spPr bwMode="auto">
                            <a:xfrm>
                              <a:off x="5381" y="12146"/>
                              <a:ext cx="188" cy="13"/>
                            </a:xfrm>
                            <a:custGeom>
                              <a:avLst/>
                              <a:gdLst>
                                <a:gd name="T0" fmla="*/ 6 w 188"/>
                                <a:gd name="T1" fmla="*/ 0 h 13"/>
                                <a:gd name="T2" fmla="*/ 45 w 188"/>
                                <a:gd name="T3" fmla="*/ 0 h 13"/>
                                <a:gd name="T4" fmla="*/ 45 w 188"/>
                                <a:gd name="T5" fmla="*/ 6 h 13"/>
                                <a:gd name="T6" fmla="*/ 39 w 188"/>
                                <a:gd name="T7" fmla="*/ 13 h 13"/>
                                <a:gd name="T8" fmla="*/ 0 w 188"/>
                                <a:gd name="T9" fmla="*/ 13 h 13"/>
                                <a:gd name="T10" fmla="*/ 0 w 188"/>
                                <a:gd name="T11" fmla="*/ 6 h 13"/>
                                <a:gd name="T12" fmla="*/ 6 w 188"/>
                                <a:gd name="T13" fmla="*/ 0 h 13"/>
                                <a:gd name="T14" fmla="*/ 162 w 188"/>
                                <a:gd name="T15" fmla="*/ 0 h 13"/>
                                <a:gd name="T16" fmla="*/ 188 w 188"/>
                                <a:gd name="T17" fmla="*/ 0 h 13"/>
                                <a:gd name="T18" fmla="*/ 169 w 188"/>
                                <a:gd name="T19" fmla="*/ 13 h 13"/>
                                <a:gd name="T20" fmla="*/ 162 w 188"/>
                                <a:gd name="T21" fmla="*/ 6 h 13"/>
                                <a:gd name="T22" fmla="*/ 162 w 188"/>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8" h="13">
                                  <a:moveTo>
                                    <a:pt x="6" y="0"/>
                                  </a:moveTo>
                                  <a:lnTo>
                                    <a:pt x="45" y="0"/>
                                  </a:lnTo>
                                  <a:lnTo>
                                    <a:pt x="45" y="6"/>
                                  </a:lnTo>
                                  <a:lnTo>
                                    <a:pt x="39" y="13"/>
                                  </a:lnTo>
                                  <a:lnTo>
                                    <a:pt x="0" y="13"/>
                                  </a:lnTo>
                                  <a:lnTo>
                                    <a:pt x="0" y="6"/>
                                  </a:lnTo>
                                  <a:lnTo>
                                    <a:pt x="6" y="0"/>
                                  </a:lnTo>
                                  <a:close/>
                                  <a:moveTo>
                                    <a:pt x="162" y="0"/>
                                  </a:moveTo>
                                  <a:lnTo>
                                    <a:pt x="188" y="0"/>
                                  </a:lnTo>
                                  <a:lnTo>
                                    <a:pt x="169" y="13"/>
                                  </a:lnTo>
                                  <a:lnTo>
                                    <a:pt x="162" y="6"/>
                                  </a:lnTo>
                                  <a:lnTo>
                                    <a:pt x="162"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1295"/>
                          <wps:cNvSpPr>
                            <a:spLocks noEditPoints="1"/>
                          </wps:cNvSpPr>
                          <wps:spPr bwMode="auto">
                            <a:xfrm>
                              <a:off x="5374" y="12152"/>
                              <a:ext cx="182" cy="13"/>
                            </a:xfrm>
                            <a:custGeom>
                              <a:avLst/>
                              <a:gdLst>
                                <a:gd name="T0" fmla="*/ 7 w 182"/>
                                <a:gd name="T1" fmla="*/ 0 h 13"/>
                                <a:gd name="T2" fmla="*/ 52 w 182"/>
                                <a:gd name="T3" fmla="*/ 0 h 13"/>
                                <a:gd name="T4" fmla="*/ 46 w 182"/>
                                <a:gd name="T5" fmla="*/ 7 h 13"/>
                                <a:gd name="T6" fmla="*/ 39 w 182"/>
                                <a:gd name="T7" fmla="*/ 13 h 13"/>
                                <a:gd name="T8" fmla="*/ 0 w 182"/>
                                <a:gd name="T9" fmla="*/ 13 h 13"/>
                                <a:gd name="T10" fmla="*/ 7 w 182"/>
                                <a:gd name="T11" fmla="*/ 7 h 13"/>
                                <a:gd name="T12" fmla="*/ 7 w 182"/>
                                <a:gd name="T13" fmla="*/ 0 h 13"/>
                                <a:gd name="T14" fmla="*/ 176 w 182"/>
                                <a:gd name="T15" fmla="*/ 0 h 13"/>
                                <a:gd name="T16" fmla="*/ 182 w 182"/>
                                <a:gd name="T17" fmla="*/ 0 h 13"/>
                                <a:gd name="T18" fmla="*/ 176 w 182"/>
                                <a:gd name="T19" fmla="*/ 7 h 13"/>
                                <a:gd name="T20" fmla="*/ 176 w 182"/>
                                <a:gd name="T21" fmla="*/ 0 h 13"/>
                                <a:gd name="T22" fmla="*/ 176 w 18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3">
                                  <a:moveTo>
                                    <a:pt x="7" y="0"/>
                                  </a:moveTo>
                                  <a:lnTo>
                                    <a:pt x="52" y="0"/>
                                  </a:lnTo>
                                  <a:lnTo>
                                    <a:pt x="46" y="7"/>
                                  </a:lnTo>
                                  <a:lnTo>
                                    <a:pt x="39" y="13"/>
                                  </a:lnTo>
                                  <a:lnTo>
                                    <a:pt x="0" y="13"/>
                                  </a:lnTo>
                                  <a:lnTo>
                                    <a:pt x="7" y="7"/>
                                  </a:lnTo>
                                  <a:lnTo>
                                    <a:pt x="7" y="0"/>
                                  </a:lnTo>
                                  <a:close/>
                                  <a:moveTo>
                                    <a:pt x="176" y="0"/>
                                  </a:moveTo>
                                  <a:lnTo>
                                    <a:pt x="182" y="0"/>
                                  </a:lnTo>
                                  <a:lnTo>
                                    <a:pt x="176" y="7"/>
                                  </a:lnTo>
                                  <a:lnTo>
                                    <a:pt x="176"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Freeform 1296"/>
                          <wps:cNvSpPr>
                            <a:spLocks/>
                          </wps:cNvSpPr>
                          <wps:spPr bwMode="auto">
                            <a:xfrm>
                              <a:off x="5374" y="12159"/>
                              <a:ext cx="46" cy="13"/>
                            </a:xfrm>
                            <a:custGeom>
                              <a:avLst/>
                              <a:gdLst>
                                <a:gd name="T0" fmla="*/ 7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6"/>
                                  </a:lnTo>
                                  <a:lnTo>
                                    <a:pt x="39" y="13"/>
                                  </a:lnTo>
                                  <a:lnTo>
                                    <a:pt x="0" y="13"/>
                                  </a:lnTo>
                                  <a:lnTo>
                                    <a:pt x="0" y="6"/>
                                  </a:lnTo>
                                  <a:lnTo>
                                    <a:pt x="7" y="0"/>
                                  </a:lnTo>
                                  <a:close/>
                                </a:path>
                              </a:pathLst>
                            </a:custGeom>
                            <a:solidFill>
                              <a:srgbClr val="F4F4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1297"/>
                          <wps:cNvSpPr>
                            <a:spLocks/>
                          </wps:cNvSpPr>
                          <wps:spPr bwMode="auto">
                            <a:xfrm>
                              <a:off x="5368" y="12165"/>
                              <a:ext cx="45" cy="13"/>
                            </a:xfrm>
                            <a:custGeom>
                              <a:avLst/>
                              <a:gdLst>
                                <a:gd name="T0" fmla="*/ 6 w 45"/>
                                <a:gd name="T1" fmla="*/ 0 h 13"/>
                                <a:gd name="T2" fmla="*/ 45 w 45"/>
                                <a:gd name="T3" fmla="*/ 0 h 13"/>
                                <a:gd name="T4" fmla="*/ 45 w 45"/>
                                <a:gd name="T5" fmla="*/ 7 h 13"/>
                                <a:gd name="T6" fmla="*/ 45 w 45"/>
                                <a:gd name="T7" fmla="*/ 13 h 13"/>
                                <a:gd name="T8" fmla="*/ 0 w 45"/>
                                <a:gd name="T9" fmla="*/ 13 h 13"/>
                                <a:gd name="T10" fmla="*/ 6 w 45"/>
                                <a:gd name="T11" fmla="*/ 7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7"/>
                                  </a:lnTo>
                                  <a:lnTo>
                                    <a:pt x="45" y="13"/>
                                  </a:lnTo>
                                  <a:lnTo>
                                    <a:pt x="0" y="13"/>
                                  </a:lnTo>
                                  <a:lnTo>
                                    <a:pt x="6" y="7"/>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1298"/>
                          <wps:cNvSpPr>
                            <a:spLocks/>
                          </wps:cNvSpPr>
                          <wps:spPr bwMode="auto">
                            <a:xfrm>
                              <a:off x="5368" y="12172"/>
                              <a:ext cx="45" cy="13"/>
                            </a:xfrm>
                            <a:custGeom>
                              <a:avLst/>
                              <a:gdLst>
                                <a:gd name="T0" fmla="*/ 6 w 45"/>
                                <a:gd name="T1" fmla="*/ 0 h 13"/>
                                <a:gd name="T2" fmla="*/ 45 w 45"/>
                                <a:gd name="T3" fmla="*/ 0 h 13"/>
                                <a:gd name="T4" fmla="*/ 45 w 45"/>
                                <a:gd name="T5" fmla="*/ 6 h 13"/>
                                <a:gd name="T6" fmla="*/ 39 w 45"/>
                                <a:gd name="T7" fmla="*/ 13 h 13"/>
                                <a:gd name="T8" fmla="*/ 0 w 45"/>
                                <a:gd name="T9" fmla="*/ 13 h 13"/>
                                <a:gd name="T10" fmla="*/ 0 w 45"/>
                                <a:gd name="T11" fmla="*/ 6 h 13"/>
                                <a:gd name="T12" fmla="*/ 6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6" y="0"/>
                                  </a:moveTo>
                                  <a:lnTo>
                                    <a:pt x="45" y="0"/>
                                  </a:lnTo>
                                  <a:lnTo>
                                    <a:pt x="45" y="6"/>
                                  </a:lnTo>
                                  <a:lnTo>
                                    <a:pt x="39" y="13"/>
                                  </a:lnTo>
                                  <a:lnTo>
                                    <a:pt x="0" y="13"/>
                                  </a:lnTo>
                                  <a:lnTo>
                                    <a:pt x="0" y="6"/>
                                  </a:lnTo>
                                  <a:lnTo>
                                    <a:pt x="6" y="0"/>
                                  </a:lnTo>
                                  <a:close/>
                                </a:path>
                              </a:pathLst>
                            </a:custGeom>
                            <a:solidFill>
                              <a:srgbClr val="FA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1299"/>
                          <wps:cNvSpPr>
                            <a:spLocks/>
                          </wps:cNvSpPr>
                          <wps:spPr bwMode="auto">
                            <a:xfrm>
                              <a:off x="5368" y="12178"/>
                              <a:ext cx="45" cy="13"/>
                            </a:xfrm>
                            <a:custGeom>
                              <a:avLst/>
                              <a:gdLst>
                                <a:gd name="T0" fmla="*/ 0 w 45"/>
                                <a:gd name="T1" fmla="*/ 0 h 13"/>
                                <a:gd name="T2" fmla="*/ 45 w 45"/>
                                <a:gd name="T3" fmla="*/ 0 h 13"/>
                                <a:gd name="T4" fmla="*/ 39 w 45"/>
                                <a:gd name="T5" fmla="*/ 7 h 13"/>
                                <a:gd name="T6" fmla="*/ 39 w 45"/>
                                <a:gd name="T7" fmla="*/ 13 h 13"/>
                                <a:gd name="T8" fmla="*/ 0 w 45"/>
                                <a:gd name="T9" fmla="*/ 13 h 13"/>
                                <a:gd name="T10" fmla="*/ 0 w 45"/>
                                <a:gd name="T11" fmla="*/ 7 h 13"/>
                                <a:gd name="T12" fmla="*/ 0 w 45"/>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5" h="13">
                                  <a:moveTo>
                                    <a:pt x="0" y="0"/>
                                  </a:moveTo>
                                  <a:lnTo>
                                    <a:pt x="45" y="0"/>
                                  </a:lnTo>
                                  <a:lnTo>
                                    <a:pt x="39" y="7"/>
                                  </a:lnTo>
                                  <a:lnTo>
                                    <a:pt x="39" y="13"/>
                                  </a:lnTo>
                                  <a:lnTo>
                                    <a:pt x="0" y="13"/>
                                  </a:lnTo>
                                  <a:lnTo>
                                    <a:pt x="0" y="7"/>
                                  </a:lnTo>
                                  <a:lnTo>
                                    <a:pt x="0" y="0"/>
                                  </a:lnTo>
                                  <a:close/>
                                </a:path>
                              </a:pathLst>
                            </a:custGeom>
                            <a:solidFill>
                              <a:srgbClr val="EF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1300"/>
                          <wps:cNvSpPr>
                            <a:spLocks/>
                          </wps:cNvSpPr>
                          <wps:spPr bwMode="auto">
                            <a:xfrm>
                              <a:off x="5361" y="12185"/>
                              <a:ext cx="46" cy="13"/>
                            </a:xfrm>
                            <a:custGeom>
                              <a:avLst/>
                              <a:gdLst>
                                <a:gd name="T0" fmla="*/ 7 w 46"/>
                                <a:gd name="T1" fmla="*/ 0 h 13"/>
                                <a:gd name="T2" fmla="*/ 46 w 46"/>
                                <a:gd name="T3" fmla="*/ 0 h 13"/>
                                <a:gd name="T4" fmla="*/ 46 w 46"/>
                                <a:gd name="T5" fmla="*/ 6 h 13"/>
                                <a:gd name="T6" fmla="*/ 39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39" y="13"/>
                                  </a:lnTo>
                                  <a:lnTo>
                                    <a:pt x="0" y="13"/>
                                  </a:lnTo>
                                  <a:lnTo>
                                    <a:pt x="7" y="6"/>
                                  </a:lnTo>
                                  <a:lnTo>
                                    <a:pt x="7" y="0"/>
                                  </a:lnTo>
                                  <a:close/>
                                </a:path>
                              </a:pathLst>
                            </a:custGeom>
                            <a:solidFill>
                              <a:srgbClr val="E8E8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1301"/>
                          <wps:cNvSpPr>
                            <a:spLocks/>
                          </wps:cNvSpPr>
                          <wps:spPr bwMode="auto">
                            <a:xfrm>
                              <a:off x="5361" y="12191"/>
                              <a:ext cx="46" cy="13"/>
                            </a:xfrm>
                            <a:custGeom>
                              <a:avLst/>
                              <a:gdLst>
                                <a:gd name="T0" fmla="*/ 7 w 46"/>
                                <a:gd name="T1" fmla="*/ 0 h 13"/>
                                <a:gd name="T2" fmla="*/ 46 w 46"/>
                                <a:gd name="T3" fmla="*/ 0 h 13"/>
                                <a:gd name="T4" fmla="*/ 39 w 46"/>
                                <a:gd name="T5" fmla="*/ 7 h 13"/>
                                <a:gd name="T6" fmla="*/ 39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39" y="7"/>
                                  </a:lnTo>
                                  <a:lnTo>
                                    <a:pt x="39" y="13"/>
                                  </a:lnTo>
                                  <a:lnTo>
                                    <a:pt x="0" y="13"/>
                                  </a:lnTo>
                                  <a:lnTo>
                                    <a:pt x="0" y="7"/>
                                  </a:lnTo>
                                  <a:lnTo>
                                    <a:pt x="7" y="0"/>
                                  </a:lnTo>
                                  <a:close/>
                                </a:path>
                              </a:pathLst>
                            </a:custGeom>
                            <a:solidFill>
                              <a:srgbClr val="DDDC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1302"/>
                          <wps:cNvSpPr>
                            <a:spLocks/>
                          </wps:cNvSpPr>
                          <wps:spPr bwMode="auto">
                            <a:xfrm>
                              <a:off x="5361" y="12198"/>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D6D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1303"/>
                          <wps:cNvSpPr>
                            <a:spLocks/>
                          </wps:cNvSpPr>
                          <wps:spPr bwMode="auto">
                            <a:xfrm>
                              <a:off x="5361" y="12204"/>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CD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1304"/>
                          <wps:cNvSpPr>
                            <a:spLocks/>
                          </wps:cNvSpPr>
                          <wps:spPr bwMode="auto">
                            <a:xfrm>
                              <a:off x="5354" y="12211"/>
                              <a:ext cx="46" cy="13"/>
                            </a:xfrm>
                            <a:custGeom>
                              <a:avLst/>
                              <a:gdLst>
                                <a:gd name="T0" fmla="*/ 7 w 46"/>
                                <a:gd name="T1" fmla="*/ 0 h 13"/>
                                <a:gd name="T2" fmla="*/ 46 w 46"/>
                                <a:gd name="T3" fmla="*/ 0 h 13"/>
                                <a:gd name="T4" fmla="*/ 46 w 46"/>
                                <a:gd name="T5" fmla="*/ 6 h 13"/>
                                <a:gd name="T6" fmla="*/ 40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0" y="13"/>
                                  </a:lnTo>
                                  <a:lnTo>
                                    <a:pt x="0" y="13"/>
                                  </a:lnTo>
                                  <a:lnTo>
                                    <a:pt x="7" y="6"/>
                                  </a:lnTo>
                                  <a:lnTo>
                                    <a:pt x="7" y="0"/>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1305"/>
                          <wps:cNvSpPr>
                            <a:spLocks/>
                          </wps:cNvSpPr>
                          <wps:spPr bwMode="auto">
                            <a:xfrm>
                              <a:off x="5354" y="12217"/>
                              <a:ext cx="46" cy="13"/>
                            </a:xfrm>
                            <a:custGeom>
                              <a:avLst/>
                              <a:gdLst>
                                <a:gd name="T0" fmla="*/ 7 w 46"/>
                                <a:gd name="T1" fmla="*/ 0 h 13"/>
                                <a:gd name="T2" fmla="*/ 46 w 46"/>
                                <a:gd name="T3" fmla="*/ 0 h 13"/>
                                <a:gd name="T4" fmla="*/ 40 w 46"/>
                                <a:gd name="T5" fmla="*/ 7 h 13"/>
                                <a:gd name="T6" fmla="*/ 40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0" y="7"/>
                                  </a:lnTo>
                                  <a:lnTo>
                                    <a:pt x="40" y="13"/>
                                  </a:lnTo>
                                  <a:lnTo>
                                    <a:pt x="0" y="13"/>
                                  </a:lnTo>
                                  <a:lnTo>
                                    <a:pt x="0" y="7"/>
                                  </a:lnTo>
                                  <a:lnTo>
                                    <a:pt x="7" y="0"/>
                                  </a:lnTo>
                                  <a:close/>
                                </a:path>
                              </a:pathLst>
                            </a:custGeom>
                            <a:solidFill>
                              <a:srgbClr val="BEBE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306"/>
                          <wps:cNvSpPr>
                            <a:spLocks/>
                          </wps:cNvSpPr>
                          <wps:spPr bwMode="auto">
                            <a:xfrm>
                              <a:off x="5354" y="12224"/>
                              <a:ext cx="40" cy="13"/>
                            </a:xfrm>
                            <a:custGeom>
                              <a:avLst/>
                              <a:gdLst>
                                <a:gd name="T0" fmla="*/ 0 w 40"/>
                                <a:gd name="T1" fmla="*/ 0 h 13"/>
                                <a:gd name="T2" fmla="*/ 40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0" y="13"/>
                                  </a:lnTo>
                                  <a:lnTo>
                                    <a:pt x="0" y="6"/>
                                  </a:lnTo>
                                  <a:lnTo>
                                    <a:pt x="0" y="0"/>
                                  </a:lnTo>
                                  <a:close/>
                                </a:path>
                              </a:pathLst>
                            </a:custGeom>
                            <a:solidFill>
                              <a:srgbClr val="BABA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307"/>
                          <wps:cNvSpPr>
                            <a:spLocks/>
                          </wps:cNvSpPr>
                          <wps:spPr bwMode="auto">
                            <a:xfrm>
                              <a:off x="5354" y="12230"/>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308"/>
                          <wps:cNvSpPr>
                            <a:spLocks/>
                          </wps:cNvSpPr>
                          <wps:spPr bwMode="auto">
                            <a:xfrm>
                              <a:off x="5348" y="12237"/>
                              <a:ext cx="46" cy="13"/>
                            </a:xfrm>
                            <a:custGeom>
                              <a:avLst/>
                              <a:gdLst>
                                <a:gd name="T0" fmla="*/ 6 w 46"/>
                                <a:gd name="T1" fmla="*/ 0 h 13"/>
                                <a:gd name="T2" fmla="*/ 46 w 46"/>
                                <a:gd name="T3" fmla="*/ 0 h 13"/>
                                <a:gd name="T4" fmla="*/ 46 w 46"/>
                                <a:gd name="T5" fmla="*/ 6 h 13"/>
                                <a:gd name="T6" fmla="*/ 46 w 46"/>
                                <a:gd name="T7" fmla="*/ 13 h 13"/>
                                <a:gd name="T8" fmla="*/ 0 w 46"/>
                                <a:gd name="T9" fmla="*/ 13 h 13"/>
                                <a:gd name="T10" fmla="*/ 6 w 46"/>
                                <a:gd name="T11" fmla="*/ 6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46" y="6"/>
                                  </a:lnTo>
                                  <a:lnTo>
                                    <a:pt x="46" y="13"/>
                                  </a:lnTo>
                                  <a:lnTo>
                                    <a:pt x="0" y="13"/>
                                  </a:lnTo>
                                  <a:lnTo>
                                    <a:pt x="6" y="6"/>
                                  </a:lnTo>
                                  <a:lnTo>
                                    <a:pt x="6" y="0"/>
                                  </a:lnTo>
                                  <a:close/>
                                </a:path>
                              </a:pathLst>
                            </a:custGeom>
                            <a:solidFill>
                              <a:srgbClr val="ADAD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1309"/>
                          <wps:cNvSpPr>
                            <a:spLocks/>
                          </wps:cNvSpPr>
                          <wps:spPr bwMode="auto">
                            <a:xfrm>
                              <a:off x="5348" y="12243"/>
                              <a:ext cx="46" cy="13"/>
                            </a:xfrm>
                            <a:custGeom>
                              <a:avLst/>
                              <a:gdLst>
                                <a:gd name="T0" fmla="*/ 6 w 46"/>
                                <a:gd name="T1" fmla="*/ 0 h 13"/>
                                <a:gd name="T2" fmla="*/ 46 w 46"/>
                                <a:gd name="T3" fmla="*/ 0 h 13"/>
                                <a:gd name="T4" fmla="*/ 46 w 46"/>
                                <a:gd name="T5" fmla="*/ 7 h 13"/>
                                <a:gd name="T6" fmla="*/ 39 w 46"/>
                                <a:gd name="T7" fmla="*/ 13 h 13"/>
                                <a:gd name="T8" fmla="*/ 0 w 46"/>
                                <a:gd name="T9" fmla="*/ 13 h 13"/>
                                <a:gd name="T10" fmla="*/ 0 w 46"/>
                                <a:gd name="T11" fmla="*/ 7 h 13"/>
                                <a:gd name="T12" fmla="*/ 6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6" y="0"/>
                                  </a:moveTo>
                                  <a:lnTo>
                                    <a:pt x="46" y="0"/>
                                  </a:lnTo>
                                  <a:lnTo>
                                    <a:pt x="46" y="7"/>
                                  </a:lnTo>
                                  <a:lnTo>
                                    <a:pt x="39" y="13"/>
                                  </a:lnTo>
                                  <a:lnTo>
                                    <a:pt x="0" y="13"/>
                                  </a:lnTo>
                                  <a:lnTo>
                                    <a:pt x="0" y="7"/>
                                  </a:lnTo>
                                  <a:lnTo>
                                    <a:pt x="6" y="0"/>
                                  </a:lnTo>
                                  <a:close/>
                                </a:path>
                              </a:pathLst>
                            </a:custGeom>
                            <a:solidFill>
                              <a:srgbClr val="A6A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Freeform 1310"/>
                          <wps:cNvSpPr>
                            <a:spLocks/>
                          </wps:cNvSpPr>
                          <wps:spPr bwMode="auto">
                            <a:xfrm>
                              <a:off x="5348" y="12250"/>
                              <a:ext cx="46" cy="13"/>
                            </a:xfrm>
                            <a:custGeom>
                              <a:avLst/>
                              <a:gdLst>
                                <a:gd name="T0" fmla="*/ 0 w 46"/>
                                <a:gd name="T1" fmla="*/ 0 h 13"/>
                                <a:gd name="T2" fmla="*/ 46 w 46"/>
                                <a:gd name="T3" fmla="*/ 0 h 13"/>
                                <a:gd name="T4" fmla="*/ 39 w 46"/>
                                <a:gd name="T5" fmla="*/ 6 h 13"/>
                                <a:gd name="T6" fmla="*/ 39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39" y="6"/>
                                  </a:lnTo>
                                  <a:lnTo>
                                    <a:pt x="39" y="13"/>
                                  </a:lnTo>
                                  <a:lnTo>
                                    <a:pt x="0" y="13"/>
                                  </a:lnTo>
                                  <a:lnTo>
                                    <a:pt x="0" y="6"/>
                                  </a:lnTo>
                                  <a:lnTo>
                                    <a:pt x="0" y="0"/>
                                  </a:lnTo>
                                  <a:close/>
                                </a:path>
                              </a:pathLst>
                            </a:custGeom>
                            <a:solidFill>
                              <a:srgbClr val="A2A1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1311"/>
                          <wps:cNvSpPr>
                            <a:spLocks/>
                          </wps:cNvSpPr>
                          <wps:spPr bwMode="auto">
                            <a:xfrm>
                              <a:off x="5348" y="1225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B9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1312"/>
                          <wps:cNvSpPr>
                            <a:spLocks/>
                          </wps:cNvSpPr>
                          <wps:spPr bwMode="auto">
                            <a:xfrm>
                              <a:off x="5348" y="1226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7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1313"/>
                          <wps:cNvSpPr>
                            <a:spLocks/>
                          </wps:cNvSpPr>
                          <wps:spPr bwMode="auto">
                            <a:xfrm>
                              <a:off x="5348" y="1226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08F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1314"/>
                          <wps:cNvSpPr>
                            <a:spLocks/>
                          </wps:cNvSpPr>
                          <wps:spPr bwMode="auto">
                            <a:xfrm>
                              <a:off x="5348" y="12276"/>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1315"/>
                          <wps:cNvSpPr>
                            <a:spLocks/>
                          </wps:cNvSpPr>
                          <wps:spPr bwMode="auto">
                            <a:xfrm>
                              <a:off x="5348" y="12282"/>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86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Freeform 1316"/>
                          <wps:cNvSpPr>
                            <a:spLocks/>
                          </wps:cNvSpPr>
                          <wps:spPr bwMode="auto">
                            <a:xfrm>
                              <a:off x="5348" y="12289"/>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382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1317"/>
                          <wps:cNvSpPr>
                            <a:spLocks/>
                          </wps:cNvSpPr>
                          <wps:spPr bwMode="auto">
                            <a:xfrm>
                              <a:off x="5348" y="12295"/>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7D7B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1318"/>
                          <wps:cNvSpPr>
                            <a:spLocks/>
                          </wps:cNvSpPr>
                          <wps:spPr bwMode="auto">
                            <a:xfrm>
                              <a:off x="5341" y="12302"/>
                              <a:ext cx="46" cy="13"/>
                            </a:xfrm>
                            <a:custGeom>
                              <a:avLst/>
                              <a:gdLst>
                                <a:gd name="T0" fmla="*/ 7 w 46"/>
                                <a:gd name="T1" fmla="*/ 0 h 13"/>
                                <a:gd name="T2" fmla="*/ 46 w 46"/>
                                <a:gd name="T3" fmla="*/ 0 h 13"/>
                                <a:gd name="T4" fmla="*/ 46 w 46"/>
                                <a:gd name="T5" fmla="*/ 6 h 13"/>
                                <a:gd name="T6" fmla="*/ 46 w 46"/>
                                <a:gd name="T7" fmla="*/ 13 h 13"/>
                                <a:gd name="T8" fmla="*/ 0 w 46"/>
                                <a:gd name="T9" fmla="*/ 13 h 13"/>
                                <a:gd name="T10" fmla="*/ 7 w 46"/>
                                <a:gd name="T11" fmla="*/ 6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6" y="6"/>
                                  </a:lnTo>
                                  <a:lnTo>
                                    <a:pt x="46" y="13"/>
                                  </a:lnTo>
                                  <a:lnTo>
                                    <a:pt x="0" y="13"/>
                                  </a:lnTo>
                                  <a:lnTo>
                                    <a:pt x="7" y="6"/>
                                  </a:lnTo>
                                  <a:lnTo>
                                    <a:pt x="7" y="0"/>
                                  </a:lnTo>
                                  <a:close/>
                                </a:path>
                              </a:pathLst>
                            </a:custGeom>
                            <a:solidFill>
                              <a:srgbClr val="7775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1319"/>
                          <wps:cNvSpPr>
                            <a:spLocks/>
                          </wps:cNvSpPr>
                          <wps:spPr bwMode="auto">
                            <a:xfrm>
                              <a:off x="5341" y="12308"/>
                              <a:ext cx="46" cy="13"/>
                            </a:xfrm>
                            <a:custGeom>
                              <a:avLst/>
                              <a:gdLst>
                                <a:gd name="T0" fmla="*/ 7 w 46"/>
                                <a:gd name="T1" fmla="*/ 0 h 13"/>
                                <a:gd name="T2" fmla="*/ 46 w 46"/>
                                <a:gd name="T3" fmla="*/ 0 h 13"/>
                                <a:gd name="T4" fmla="*/ 40 w 46"/>
                                <a:gd name="T5" fmla="*/ 7 h 13"/>
                                <a:gd name="T6" fmla="*/ 40 w 46"/>
                                <a:gd name="T7" fmla="*/ 13 h 13"/>
                                <a:gd name="T8" fmla="*/ 0 w 46"/>
                                <a:gd name="T9" fmla="*/ 13 h 13"/>
                                <a:gd name="T10" fmla="*/ 0 w 46"/>
                                <a:gd name="T11" fmla="*/ 7 h 13"/>
                                <a:gd name="T12" fmla="*/ 7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7" y="0"/>
                                  </a:moveTo>
                                  <a:lnTo>
                                    <a:pt x="46" y="0"/>
                                  </a:lnTo>
                                  <a:lnTo>
                                    <a:pt x="40" y="7"/>
                                  </a:lnTo>
                                  <a:lnTo>
                                    <a:pt x="40" y="13"/>
                                  </a:lnTo>
                                  <a:lnTo>
                                    <a:pt x="0" y="13"/>
                                  </a:lnTo>
                                  <a:lnTo>
                                    <a:pt x="0" y="7"/>
                                  </a:lnTo>
                                  <a:lnTo>
                                    <a:pt x="7" y="0"/>
                                  </a:lnTo>
                                  <a:close/>
                                </a:path>
                              </a:pathLst>
                            </a:custGeom>
                            <a:solidFill>
                              <a:srgbClr val="73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1320"/>
                          <wps:cNvSpPr>
                            <a:spLocks/>
                          </wps:cNvSpPr>
                          <wps:spPr bwMode="auto">
                            <a:xfrm>
                              <a:off x="5341" y="12315"/>
                              <a:ext cx="46" cy="13"/>
                            </a:xfrm>
                            <a:custGeom>
                              <a:avLst/>
                              <a:gdLst>
                                <a:gd name="T0" fmla="*/ 0 w 46"/>
                                <a:gd name="T1" fmla="*/ 0 h 13"/>
                                <a:gd name="T2" fmla="*/ 46 w 46"/>
                                <a:gd name="T3" fmla="*/ 0 h 13"/>
                                <a:gd name="T4" fmla="*/ 40 w 46"/>
                                <a:gd name="T5" fmla="*/ 6 h 13"/>
                                <a:gd name="T6" fmla="*/ 40 w 46"/>
                                <a:gd name="T7" fmla="*/ 13 h 13"/>
                                <a:gd name="T8" fmla="*/ 0 w 46"/>
                                <a:gd name="T9" fmla="*/ 13 h 13"/>
                                <a:gd name="T10" fmla="*/ 0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6" y="0"/>
                                  </a:lnTo>
                                  <a:lnTo>
                                    <a:pt x="40" y="6"/>
                                  </a:lnTo>
                                  <a:lnTo>
                                    <a:pt x="40" y="13"/>
                                  </a:lnTo>
                                  <a:lnTo>
                                    <a:pt x="0" y="13"/>
                                  </a:lnTo>
                                  <a:lnTo>
                                    <a:pt x="0" y="6"/>
                                  </a:lnTo>
                                  <a:lnTo>
                                    <a:pt x="0" y="0"/>
                                  </a:lnTo>
                                  <a:close/>
                                </a:path>
                              </a:pathLst>
                            </a:custGeom>
                            <a:solidFill>
                              <a:srgbClr val="6D6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1321"/>
                          <wps:cNvSpPr>
                            <a:spLocks/>
                          </wps:cNvSpPr>
                          <wps:spPr bwMode="auto">
                            <a:xfrm>
                              <a:off x="5341" y="12321"/>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6A67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1322"/>
                          <wps:cNvSpPr>
                            <a:spLocks/>
                          </wps:cNvSpPr>
                          <wps:spPr bwMode="auto">
                            <a:xfrm>
                              <a:off x="5341" y="12328"/>
                              <a:ext cx="40" cy="13"/>
                            </a:xfrm>
                            <a:custGeom>
                              <a:avLst/>
                              <a:gdLst>
                                <a:gd name="T0" fmla="*/ 0 w 40"/>
                                <a:gd name="T1" fmla="*/ 0 h 13"/>
                                <a:gd name="T2" fmla="*/ 40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0" y="13"/>
                                  </a:lnTo>
                                  <a:lnTo>
                                    <a:pt x="0" y="6"/>
                                  </a:lnTo>
                                  <a:lnTo>
                                    <a:pt x="0" y="0"/>
                                  </a:lnTo>
                                  <a:close/>
                                </a:path>
                              </a:pathLst>
                            </a:custGeom>
                            <a:solidFill>
                              <a:srgbClr val="6361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1323"/>
                          <wps:cNvSpPr>
                            <a:spLocks/>
                          </wps:cNvSpPr>
                          <wps:spPr bwMode="auto">
                            <a:xfrm>
                              <a:off x="5341" y="12334"/>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605D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1324"/>
                          <wps:cNvSpPr>
                            <a:spLocks/>
                          </wps:cNvSpPr>
                          <wps:spPr bwMode="auto">
                            <a:xfrm>
                              <a:off x="5341" y="12341"/>
                              <a:ext cx="40" cy="13"/>
                            </a:xfrm>
                            <a:custGeom>
                              <a:avLst/>
                              <a:gdLst>
                                <a:gd name="T0" fmla="*/ 0 w 40"/>
                                <a:gd name="T1" fmla="*/ 0 h 13"/>
                                <a:gd name="T2" fmla="*/ 40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0" y="13"/>
                                  </a:lnTo>
                                  <a:lnTo>
                                    <a:pt x="0" y="6"/>
                                  </a:lnTo>
                                  <a:lnTo>
                                    <a:pt x="0" y="0"/>
                                  </a:lnTo>
                                  <a:close/>
                                </a:path>
                              </a:pathLst>
                            </a:custGeom>
                            <a:solidFill>
                              <a:srgbClr val="6A6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1325"/>
                          <wps:cNvSpPr>
                            <a:spLocks/>
                          </wps:cNvSpPr>
                          <wps:spPr bwMode="auto">
                            <a:xfrm>
                              <a:off x="5341" y="12347"/>
                              <a:ext cx="40" cy="13"/>
                            </a:xfrm>
                            <a:custGeom>
                              <a:avLst/>
                              <a:gdLst>
                                <a:gd name="T0" fmla="*/ 0 w 40"/>
                                <a:gd name="T1" fmla="*/ 0 h 13"/>
                                <a:gd name="T2" fmla="*/ 40 w 40"/>
                                <a:gd name="T3" fmla="*/ 0 h 13"/>
                                <a:gd name="T4" fmla="*/ 40 w 40"/>
                                <a:gd name="T5" fmla="*/ 7 h 13"/>
                                <a:gd name="T6" fmla="*/ 40 w 40"/>
                                <a:gd name="T7" fmla="*/ 13 h 13"/>
                                <a:gd name="T8" fmla="*/ 7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7" y="13"/>
                                  </a:lnTo>
                                  <a:lnTo>
                                    <a:pt x="0" y="7"/>
                                  </a:lnTo>
                                  <a:lnTo>
                                    <a:pt x="0" y="0"/>
                                  </a:lnTo>
                                  <a:close/>
                                </a:path>
                              </a:pathLst>
                            </a:custGeom>
                            <a:solidFill>
                              <a:srgbClr val="706E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1326"/>
                          <wps:cNvSpPr>
                            <a:spLocks/>
                          </wps:cNvSpPr>
                          <wps:spPr bwMode="auto">
                            <a:xfrm>
                              <a:off x="5341" y="12354"/>
                              <a:ext cx="46" cy="13"/>
                            </a:xfrm>
                            <a:custGeom>
                              <a:avLst/>
                              <a:gdLst>
                                <a:gd name="T0" fmla="*/ 0 w 46"/>
                                <a:gd name="T1" fmla="*/ 0 h 13"/>
                                <a:gd name="T2" fmla="*/ 40 w 46"/>
                                <a:gd name="T3" fmla="*/ 0 h 13"/>
                                <a:gd name="T4" fmla="*/ 40 w 46"/>
                                <a:gd name="T5" fmla="*/ 6 h 13"/>
                                <a:gd name="T6" fmla="*/ 46 w 46"/>
                                <a:gd name="T7" fmla="*/ 13 h 13"/>
                                <a:gd name="T8" fmla="*/ 7 w 46"/>
                                <a:gd name="T9" fmla="*/ 13 h 13"/>
                                <a:gd name="T10" fmla="*/ 7 w 46"/>
                                <a:gd name="T11" fmla="*/ 6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0" y="0"/>
                                  </a:lnTo>
                                  <a:lnTo>
                                    <a:pt x="40" y="6"/>
                                  </a:lnTo>
                                  <a:lnTo>
                                    <a:pt x="46" y="13"/>
                                  </a:lnTo>
                                  <a:lnTo>
                                    <a:pt x="7" y="13"/>
                                  </a:lnTo>
                                  <a:lnTo>
                                    <a:pt x="7" y="6"/>
                                  </a:lnTo>
                                  <a:lnTo>
                                    <a:pt x="0" y="0"/>
                                  </a:lnTo>
                                  <a:close/>
                                </a:path>
                              </a:pathLst>
                            </a:custGeom>
                            <a:solidFill>
                              <a:srgbClr val="7A78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1327"/>
                          <wps:cNvSpPr>
                            <a:spLocks/>
                          </wps:cNvSpPr>
                          <wps:spPr bwMode="auto">
                            <a:xfrm>
                              <a:off x="5348" y="12360"/>
                              <a:ext cx="39" cy="13"/>
                            </a:xfrm>
                            <a:custGeom>
                              <a:avLst/>
                              <a:gdLst>
                                <a:gd name="T0" fmla="*/ 0 w 39"/>
                                <a:gd name="T1" fmla="*/ 0 h 13"/>
                                <a:gd name="T2" fmla="*/ 33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7"/>
                                  </a:lnTo>
                                  <a:lnTo>
                                    <a:pt x="39" y="13"/>
                                  </a:lnTo>
                                  <a:lnTo>
                                    <a:pt x="0" y="13"/>
                                  </a:lnTo>
                                  <a:lnTo>
                                    <a:pt x="0" y="7"/>
                                  </a:lnTo>
                                  <a:lnTo>
                                    <a:pt x="0" y="0"/>
                                  </a:lnTo>
                                  <a:close/>
                                </a:path>
                              </a:pathLst>
                            </a:custGeom>
                            <a:solidFill>
                              <a:srgbClr val="7F7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1328"/>
                          <wps:cNvSpPr>
                            <a:spLocks/>
                          </wps:cNvSpPr>
                          <wps:spPr bwMode="auto">
                            <a:xfrm>
                              <a:off x="5348" y="12367"/>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8B8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1329"/>
                          <wps:cNvSpPr>
                            <a:spLocks/>
                          </wps:cNvSpPr>
                          <wps:spPr bwMode="auto">
                            <a:xfrm>
                              <a:off x="5348" y="12373"/>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919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1330"/>
                          <wps:cNvSpPr>
                            <a:spLocks/>
                          </wps:cNvSpPr>
                          <wps:spPr bwMode="auto">
                            <a:xfrm>
                              <a:off x="5348" y="12380"/>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9C9B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1331"/>
                          <wps:cNvSpPr>
                            <a:spLocks/>
                          </wps:cNvSpPr>
                          <wps:spPr bwMode="auto">
                            <a:xfrm>
                              <a:off x="5348" y="12386"/>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A2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1332"/>
                          <wps:cNvSpPr>
                            <a:spLocks/>
                          </wps:cNvSpPr>
                          <wps:spPr bwMode="auto">
                            <a:xfrm>
                              <a:off x="5348" y="12393"/>
                              <a:ext cx="39" cy="13"/>
                            </a:xfrm>
                            <a:custGeom>
                              <a:avLst/>
                              <a:gdLst>
                                <a:gd name="T0" fmla="*/ 0 w 39"/>
                                <a:gd name="T1" fmla="*/ 0 h 13"/>
                                <a:gd name="T2" fmla="*/ 39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0" y="13"/>
                                  </a:lnTo>
                                  <a:lnTo>
                                    <a:pt x="0" y="6"/>
                                  </a:lnTo>
                                  <a:lnTo>
                                    <a:pt x="0" y="0"/>
                                  </a:lnTo>
                                  <a:close/>
                                </a:path>
                              </a:pathLst>
                            </a:custGeom>
                            <a:solidFill>
                              <a:srgbClr val="AFAE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1333"/>
                          <wps:cNvSpPr>
                            <a:spLocks/>
                          </wps:cNvSpPr>
                          <wps:spPr bwMode="auto">
                            <a:xfrm>
                              <a:off x="5348" y="12399"/>
                              <a:ext cx="39" cy="13"/>
                            </a:xfrm>
                            <a:custGeom>
                              <a:avLst/>
                              <a:gdLst>
                                <a:gd name="T0" fmla="*/ 0 w 39"/>
                                <a:gd name="T1" fmla="*/ 0 h 13"/>
                                <a:gd name="T2" fmla="*/ 39 w 39"/>
                                <a:gd name="T3" fmla="*/ 0 h 13"/>
                                <a:gd name="T4" fmla="*/ 39 w 39"/>
                                <a:gd name="T5" fmla="*/ 7 h 13"/>
                                <a:gd name="T6" fmla="*/ 39 w 39"/>
                                <a:gd name="T7" fmla="*/ 13 h 13"/>
                                <a:gd name="T8" fmla="*/ 0 w 39"/>
                                <a:gd name="T9" fmla="*/ 13 h 13"/>
                                <a:gd name="T10" fmla="*/ 0 w 39"/>
                                <a:gd name="T11" fmla="*/ 7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7"/>
                                  </a:lnTo>
                                  <a:lnTo>
                                    <a:pt x="39" y="13"/>
                                  </a:lnTo>
                                  <a:lnTo>
                                    <a:pt x="0" y="13"/>
                                  </a:lnTo>
                                  <a:lnTo>
                                    <a:pt x="0" y="7"/>
                                  </a:lnTo>
                                  <a:lnTo>
                                    <a:pt x="0" y="0"/>
                                  </a:lnTo>
                                  <a:close/>
                                </a:path>
                              </a:pathLst>
                            </a:custGeom>
                            <a:solidFill>
                              <a:srgbClr val="B7B6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Freeform 1334"/>
                          <wps:cNvSpPr>
                            <a:spLocks/>
                          </wps:cNvSpPr>
                          <wps:spPr bwMode="auto">
                            <a:xfrm>
                              <a:off x="5348" y="12406"/>
                              <a:ext cx="39" cy="13"/>
                            </a:xfrm>
                            <a:custGeom>
                              <a:avLst/>
                              <a:gdLst>
                                <a:gd name="T0" fmla="*/ 0 w 39"/>
                                <a:gd name="T1" fmla="*/ 0 h 13"/>
                                <a:gd name="T2" fmla="*/ 39 w 39"/>
                                <a:gd name="T3" fmla="*/ 0 h 13"/>
                                <a:gd name="T4" fmla="*/ 39 w 39"/>
                                <a:gd name="T5" fmla="*/ 6 h 13"/>
                                <a:gd name="T6" fmla="*/ 39 w 39"/>
                                <a:gd name="T7" fmla="*/ 13 h 13"/>
                                <a:gd name="T8" fmla="*/ 6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9" y="0"/>
                                  </a:lnTo>
                                  <a:lnTo>
                                    <a:pt x="39" y="6"/>
                                  </a:lnTo>
                                  <a:lnTo>
                                    <a:pt x="39" y="13"/>
                                  </a:lnTo>
                                  <a:lnTo>
                                    <a:pt x="6" y="13"/>
                                  </a:lnTo>
                                  <a:lnTo>
                                    <a:pt x="0" y="6"/>
                                  </a:lnTo>
                                  <a:lnTo>
                                    <a:pt x="0" y="0"/>
                                  </a:lnTo>
                                  <a:close/>
                                </a:path>
                              </a:pathLst>
                            </a:custGeom>
                            <a:solidFill>
                              <a:srgbClr val="C6C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1335"/>
                          <wps:cNvSpPr>
                            <a:spLocks/>
                          </wps:cNvSpPr>
                          <wps:spPr bwMode="auto">
                            <a:xfrm>
                              <a:off x="5348" y="12412"/>
                              <a:ext cx="46" cy="13"/>
                            </a:xfrm>
                            <a:custGeom>
                              <a:avLst/>
                              <a:gdLst>
                                <a:gd name="T0" fmla="*/ 0 w 46"/>
                                <a:gd name="T1" fmla="*/ 0 h 13"/>
                                <a:gd name="T2" fmla="*/ 39 w 46"/>
                                <a:gd name="T3" fmla="*/ 0 h 13"/>
                                <a:gd name="T4" fmla="*/ 39 w 46"/>
                                <a:gd name="T5" fmla="*/ 7 h 13"/>
                                <a:gd name="T6" fmla="*/ 46 w 46"/>
                                <a:gd name="T7" fmla="*/ 13 h 13"/>
                                <a:gd name="T8" fmla="*/ 6 w 46"/>
                                <a:gd name="T9" fmla="*/ 13 h 13"/>
                                <a:gd name="T10" fmla="*/ 6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6" y="13"/>
                                  </a:lnTo>
                                  <a:lnTo>
                                    <a:pt x="6" y="7"/>
                                  </a:lnTo>
                                  <a:lnTo>
                                    <a:pt x="0" y="0"/>
                                  </a:lnTo>
                                  <a:close/>
                                </a:path>
                              </a:pathLst>
                            </a:custGeom>
                            <a:solidFill>
                              <a:srgbClr val="CFCE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1336"/>
                          <wps:cNvSpPr>
                            <a:spLocks/>
                          </wps:cNvSpPr>
                          <wps:spPr bwMode="auto">
                            <a:xfrm>
                              <a:off x="5354" y="12419"/>
                              <a:ext cx="40" cy="13"/>
                            </a:xfrm>
                            <a:custGeom>
                              <a:avLst/>
                              <a:gdLst>
                                <a:gd name="T0" fmla="*/ 0 w 40"/>
                                <a:gd name="T1" fmla="*/ 0 h 13"/>
                                <a:gd name="T2" fmla="*/ 33 w 40"/>
                                <a:gd name="T3" fmla="*/ 0 h 13"/>
                                <a:gd name="T4" fmla="*/ 40 w 40"/>
                                <a:gd name="T5" fmla="*/ 6 h 13"/>
                                <a:gd name="T6" fmla="*/ 40 w 40"/>
                                <a:gd name="T7" fmla="*/ 13 h 13"/>
                                <a:gd name="T8" fmla="*/ 0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33" y="0"/>
                                  </a:lnTo>
                                  <a:lnTo>
                                    <a:pt x="40" y="6"/>
                                  </a:lnTo>
                                  <a:lnTo>
                                    <a:pt x="40" y="13"/>
                                  </a:lnTo>
                                  <a:lnTo>
                                    <a:pt x="0" y="13"/>
                                  </a:lnTo>
                                  <a:lnTo>
                                    <a:pt x="0" y="6"/>
                                  </a:lnTo>
                                  <a:lnTo>
                                    <a:pt x="0" y="0"/>
                                  </a:lnTo>
                                  <a:close/>
                                </a:path>
                              </a:pathLst>
                            </a:custGeom>
                            <a:solidFill>
                              <a:srgbClr val="E1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1337"/>
                          <wps:cNvSpPr>
                            <a:spLocks/>
                          </wps:cNvSpPr>
                          <wps:spPr bwMode="auto">
                            <a:xfrm>
                              <a:off x="5354" y="12425"/>
                              <a:ext cx="40" cy="13"/>
                            </a:xfrm>
                            <a:custGeom>
                              <a:avLst/>
                              <a:gdLst>
                                <a:gd name="T0" fmla="*/ 0 w 40"/>
                                <a:gd name="T1" fmla="*/ 0 h 13"/>
                                <a:gd name="T2" fmla="*/ 40 w 40"/>
                                <a:gd name="T3" fmla="*/ 0 h 13"/>
                                <a:gd name="T4" fmla="*/ 40 w 40"/>
                                <a:gd name="T5" fmla="*/ 7 h 13"/>
                                <a:gd name="T6" fmla="*/ 40 w 40"/>
                                <a:gd name="T7" fmla="*/ 13 h 13"/>
                                <a:gd name="T8" fmla="*/ 0 w 40"/>
                                <a:gd name="T9" fmla="*/ 13 h 13"/>
                                <a:gd name="T10" fmla="*/ 0 w 40"/>
                                <a:gd name="T11" fmla="*/ 7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7"/>
                                  </a:lnTo>
                                  <a:lnTo>
                                    <a:pt x="40" y="13"/>
                                  </a:lnTo>
                                  <a:lnTo>
                                    <a:pt x="0" y="13"/>
                                  </a:lnTo>
                                  <a:lnTo>
                                    <a:pt x="0" y="7"/>
                                  </a:lnTo>
                                  <a:lnTo>
                                    <a:pt x="0"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1338"/>
                          <wps:cNvSpPr>
                            <a:spLocks/>
                          </wps:cNvSpPr>
                          <wps:spPr bwMode="auto">
                            <a:xfrm>
                              <a:off x="5354" y="12432"/>
                              <a:ext cx="40" cy="13"/>
                            </a:xfrm>
                            <a:custGeom>
                              <a:avLst/>
                              <a:gdLst>
                                <a:gd name="T0" fmla="*/ 0 w 40"/>
                                <a:gd name="T1" fmla="*/ 0 h 13"/>
                                <a:gd name="T2" fmla="*/ 40 w 40"/>
                                <a:gd name="T3" fmla="*/ 0 h 13"/>
                                <a:gd name="T4" fmla="*/ 40 w 40"/>
                                <a:gd name="T5" fmla="*/ 6 h 13"/>
                                <a:gd name="T6" fmla="*/ 40 w 40"/>
                                <a:gd name="T7" fmla="*/ 13 h 13"/>
                                <a:gd name="T8" fmla="*/ 7 w 40"/>
                                <a:gd name="T9" fmla="*/ 13 h 13"/>
                                <a:gd name="T10" fmla="*/ 0 w 40"/>
                                <a:gd name="T11" fmla="*/ 6 h 13"/>
                                <a:gd name="T12" fmla="*/ 0 w 40"/>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0" h="13">
                                  <a:moveTo>
                                    <a:pt x="0" y="0"/>
                                  </a:moveTo>
                                  <a:lnTo>
                                    <a:pt x="40" y="0"/>
                                  </a:lnTo>
                                  <a:lnTo>
                                    <a:pt x="40" y="6"/>
                                  </a:lnTo>
                                  <a:lnTo>
                                    <a:pt x="40" y="13"/>
                                  </a:lnTo>
                                  <a:lnTo>
                                    <a:pt x="7" y="13"/>
                                  </a:lnTo>
                                  <a:lnTo>
                                    <a:pt x="0" y="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1339"/>
                          <wps:cNvSpPr>
                            <a:spLocks/>
                          </wps:cNvSpPr>
                          <wps:spPr bwMode="auto">
                            <a:xfrm>
                              <a:off x="5354" y="12438"/>
                              <a:ext cx="46" cy="13"/>
                            </a:xfrm>
                            <a:custGeom>
                              <a:avLst/>
                              <a:gdLst>
                                <a:gd name="T0" fmla="*/ 0 w 46"/>
                                <a:gd name="T1" fmla="*/ 0 h 13"/>
                                <a:gd name="T2" fmla="*/ 40 w 46"/>
                                <a:gd name="T3" fmla="*/ 0 h 13"/>
                                <a:gd name="T4" fmla="*/ 40 w 46"/>
                                <a:gd name="T5" fmla="*/ 7 h 13"/>
                                <a:gd name="T6" fmla="*/ 46 w 46"/>
                                <a:gd name="T7" fmla="*/ 13 h 13"/>
                                <a:gd name="T8" fmla="*/ 7 w 46"/>
                                <a:gd name="T9" fmla="*/ 13 h 13"/>
                                <a:gd name="T10" fmla="*/ 7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40" y="0"/>
                                  </a:lnTo>
                                  <a:lnTo>
                                    <a:pt x="40" y="7"/>
                                  </a:lnTo>
                                  <a:lnTo>
                                    <a:pt x="46" y="13"/>
                                  </a:lnTo>
                                  <a:lnTo>
                                    <a:pt x="7" y="13"/>
                                  </a:lnTo>
                                  <a:lnTo>
                                    <a:pt x="7" y="7"/>
                                  </a:lnTo>
                                  <a:lnTo>
                                    <a:pt x="0"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1340"/>
                          <wps:cNvSpPr>
                            <a:spLocks/>
                          </wps:cNvSpPr>
                          <wps:spPr bwMode="auto">
                            <a:xfrm>
                              <a:off x="5361" y="12445"/>
                              <a:ext cx="39" cy="13"/>
                            </a:xfrm>
                            <a:custGeom>
                              <a:avLst/>
                              <a:gdLst>
                                <a:gd name="T0" fmla="*/ 0 w 39"/>
                                <a:gd name="T1" fmla="*/ 0 h 13"/>
                                <a:gd name="T2" fmla="*/ 33 w 39"/>
                                <a:gd name="T3" fmla="*/ 0 h 13"/>
                                <a:gd name="T4" fmla="*/ 39 w 39"/>
                                <a:gd name="T5" fmla="*/ 6 h 13"/>
                                <a:gd name="T6" fmla="*/ 39 w 39"/>
                                <a:gd name="T7" fmla="*/ 13 h 13"/>
                                <a:gd name="T8" fmla="*/ 0 w 39"/>
                                <a:gd name="T9" fmla="*/ 13 h 13"/>
                                <a:gd name="T10" fmla="*/ 0 w 39"/>
                                <a:gd name="T11" fmla="*/ 6 h 13"/>
                                <a:gd name="T12" fmla="*/ 0 w 39"/>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39" h="13">
                                  <a:moveTo>
                                    <a:pt x="0" y="0"/>
                                  </a:moveTo>
                                  <a:lnTo>
                                    <a:pt x="33" y="0"/>
                                  </a:lnTo>
                                  <a:lnTo>
                                    <a:pt x="39" y="6"/>
                                  </a:lnTo>
                                  <a:lnTo>
                                    <a:pt x="39" y="13"/>
                                  </a:lnTo>
                                  <a:lnTo>
                                    <a:pt x="0" y="13"/>
                                  </a:lnTo>
                                  <a:lnTo>
                                    <a:pt x="0" y="6"/>
                                  </a:lnTo>
                                  <a:lnTo>
                                    <a:pt x="0" y="0"/>
                                  </a:lnTo>
                                  <a:close/>
                                </a:path>
                              </a:pathLst>
                            </a:custGeom>
                            <a:solidFill>
                              <a:srgbClr val="E3E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1341"/>
                          <wps:cNvSpPr>
                            <a:spLocks/>
                          </wps:cNvSpPr>
                          <wps:spPr bwMode="auto">
                            <a:xfrm>
                              <a:off x="5361" y="12451"/>
                              <a:ext cx="46" cy="13"/>
                            </a:xfrm>
                            <a:custGeom>
                              <a:avLst/>
                              <a:gdLst>
                                <a:gd name="T0" fmla="*/ 0 w 46"/>
                                <a:gd name="T1" fmla="*/ 0 h 13"/>
                                <a:gd name="T2" fmla="*/ 39 w 46"/>
                                <a:gd name="T3" fmla="*/ 0 h 13"/>
                                <a:gd name="T4" fmla="*/ 39 w 46"/>
                                <a:gd name="T5" fmla="*/ 7 h 13"/>
                                <a:gd name="T6" fmla="*/ 46 w 46"/>
                                <a:gd name="T7" fmla="*/ 13 h 13"/>
                                <a:gd name="T8" fmla="*/ 7 w 46"/>
                                <a:gd name="T9" fmla="*/ 13 h 13"/>
                                <a:gd name="T10" fmla="*/ 0 w 46"/>
                                <a:gd name="T11" fmla="*/ 7 h 13"/>
                                <a:gd name="T12" fmla="*/ 0 w 46"/>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46" h="13">
                                  <a:moveTo>
                                    <a:pt x="0" y="0"/>
                                  </a:moveTo>
                                  <a:lnTo>
                                    <a:pt x="39" y="0"/>
                                  </a:lnTo>
                                  <a:lnTo>
                                    <a:pt x="39" y="7"/>
                                  </a:lnTo>
                                  <a:lnTo>
                                    <a:pt x="46" y="13"/>
                                  </a:lnTo>
                                  <a:lnTo>
                                    <a:pt x="7" y="13"/>
                                  </a:lnTo>
                                  <a:lnTo>
                                    <a:pt x="0" y="7"/>
                                  </a:lnTo>
                                  <a:lnTo>
                                    <a:pt x="0" y="0"/>
                                  </a:lnTo>
                                  <a:close/>
                                </a:path>
                              </a:pathLst>
                            </a:custGeom>
                            <a:solidFill>
                              <a:srgbClr val="D9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1342"/>
                          <wps:cNvSpPr>
                            <a:spLocks noEditPoints="1"/>
                          </wps:cNvSpPr>
                          <wps:spPr bwMode="auto">
                            <a:xfrm>
                              <a:off x="5361" y="12458"/>
                              <a:ext cx="91" cy="13"/>
                            </a:xfrm>
                            <a:custGeom>
                              <a:avLst/>
                              <a:gdLst>
                                <a:gd name="T0" fmla="*/ 0 w 91"/>
                                <a:gd name="T1" fmla="*/ 0 h 13"/>
                                <a:gd name="T2" fmla="*/ 39 w 91"/>
                                <a:gd name="T3" fmla="*/ 0 h 13"/>
                                <a:gd name="T4" fmla="*/ 46 w 91"/>
                                <a:gd name="T5" fmla="*/ 0 h 13"/>
                                <a:gd name="T6" fmla="*/ 46 w 91"/>
                                <a:gd name="T7" fmla="*/ 6 h 13"/>
                                <a:gd name="T8" fmla="*/ 46 w 91"/>
                                <a:gd name="T9" fmla="*/ 6 h 13"/>
                                <a:gd name="T10" fmla="*/ 46 w 91"/>
                                <a:gd name="T11" fmla="*/ 13 h 13"/>
                                <a:gd name="T12" fmla="*/ 7 w 91"/>
                                <a:gd name="T13" fmla="*/ 13 h 13"/>
                                <a:gd name="T14" fmla="*/ 7 w 91"/>
                                <a:gd name="T15" fmla="*/ 6 h 13"/>
                                <a:gd name="T16" fmla="*/ 0 w 91"/>
                                <a:gd name="T17" fmla="*/ 0 h 13"/>
                                <a:gd name="T18" fmla="*/ 91 w 91"/>
                                <a:gd name="T19" fmla="*/ 13 h 13"/>
                                <a:gd name="T20" fmla="*/ 91 w 91"/>
                                <a:gd name="T21" fmla="*/ 13 h 13"/>
                                <a:gd name="T22" fmla="*/ 91 w 91"/>
                                <a:gd name="T23" fmla="*/ 13 h 13"/>
                                <a:gd name="T24" fmla="*/ 91 w 91"/>
                                <a:gd name="T25"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 h="13">
                                  <a:moveTo>
                                    <a:pt x="0" y="0"/>
                                  </a:moveTo>
                                  <a:lnTo>
                                    <a:pt x="39" y="0"/>
                                  </a:lnTo>
                                  <a:lnTo>
                                    <a:pt x="46" y="0"/>
                                  </a:lnTo>
                                  <a:lnTo>
                                    <a:pt x="46" y="6"/>
                                  </a:lnTo>
                                  <a:lnTo>
                                    <a:pt x="46" y="13"/>
                                  </a:lnTo>
                                  <a:lnTo>
                                    <a:pt x="7" y="13"/>
                                  </a:lnTo>
                                  <a:lnTo>
                                    <a:pt x="7" y="6"/>
                                  </a:lnTo>
                                  <a:lnTo>
                                    <a:pt x="0" y="0"/>
                                  </a:lnTo>
                                  <a:close/>
                                  <a:moveTo>
                                    <a:pt x="91" y="13"/>
                                  </a:moveTo>
                                  <a:lnTo>
                                    <a:pt x="91" y="13"/>
                                  </a:lnTo>
                                  <a:close/>
                                </a:path>
                              </a:pathLst>
                            </a:custGeom>
                            <a:solidFill>
                              <a:srgbClr val="C8C8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1343"/>
                          <wps:cNvSpPr>
                            <a:spLocks noEditPoints="1"/>
                          </wps:cNvSpPr>
                          <wps:spPr bwMode="auto">
                            <a:xfrm>
                              <a:off x="5368" y="12464"/>
                              <a:ext cx="84" cy="13"/>
                            </a:xfrm>
                            <a:custGeom>
                              <a:avLst/>
                              <a:gdLst>
                                <a:gd name="T0" fmla="*/ 0 w 84"/>
                                <a:gd name="T1" fmla="*/ 0 h 13"/>
                                <a:gd name="T2" fmla="*/ 39 w 84"/>
                                <a:gd name="T3" fmla="*/ 0 h 13"/>
                                <a:gd name="T4" fmla="*/ 39 w 84"/>
                                <a:gd name="T5" fmla="*/ 0 h 13"/>
                                <a:gd name="T6" fmla="*/ 39 w 84"/>
                                <a:gd name="T7" fmla="*/ 0 h 13"/>
                                <a:gd name="T8" fmla="*/ 39 w 84"/>
                                <a:gd name="T9" fmla="*/ 7 h 13"/>
                                <a:gd name="T10" fmla="*/ 45 w 84"/>
                                <a:gd name="T11" fmla="*/ 13 h 13"/>
                                <a:gd name="T12" fmla="*/ 6 w 84"/>
                                <a:gd name="T13" fmla="*/ 13 h 13"/>
                                <a:gd name="T14" fmla="*/ 0 w 84"/>
                                <a:gd name="T15" fmla="*/ 7 h 13"/>
                                <a:gd name="T16" fmla="*/ 0 w 84"/>
                                <a:gd name="T17" fmla="*/ 0 h 13"/>
                                <a:gd name="T18" fmla="*/ 78 w 84"/>
                                <a:gd name="T19" fmla="*/ 13 h 13"/>
                                <a:gd name="T20" fmla="*/ 71 w 84"/>
                                <a:gd name="T21" fmla="*/ 13 h 13"/>
                                <a:gd name="T22" fmla="*/ 78 w 84"/>
                                <a:gd name="T23" fmla="*/ 7 h 13"/>
                                <a:gd name="T24" fmla="*/ 84 w 84"/>
                                <a:gd name="T25" fmla="*/ 7 h 13"/>
                                <a:gd name="T26" fmla="*/ 78 w 84"/>
                                <a:gd name="T2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4" h="13">
                                  <a:moveTo>
                                    <a:pt x="0" y="0"/>
                                  </a:moveTo>
                                  <a:lnTo>
                                    <a:pt x="39" y="0"/>
                                  </a:lnTo>
                                  <a:lnTo>
                                    <a:pt x="39" y="7"/>
                                  </a:lnTo>
                                  <a:lnTo>
                                    <a:pt x="45" y="13"/>
                                  </a:lnTo>
                                  <a:lnTo>
                                    <a:pt x="6" y="13"/>
                                  </a:lnTo>
                                  <a:lnTo>
                                    <a:pt x="0" y="7"/>
                                  </a:lnTo>
                                  <a:lnTo>
                                    <a:pt x="0" y="0"/>
                                  </a:lnTo>
                                  <a:close/>
                                  <a:moveTo>
                                    <a:pt x="78" y="13"/>
                                  </a:moveTo>
                                  <a:lnTo>
                                    <a:pt x="71" y="13"/>
                                  </a:lnTo>
                                  <a:lnTo>
                                    <a:pt x="78" y="7"/>
                                  </a:lnTo>
                                  <a:lnTo>
                                    <a:pt x="84" y="7"/>
                                  </a:lnTo>
                                  <a:lnTo>
                                    <a:pt x="78" y="13"/>
                                  </a:lnTo>
                                  <a:close/>
                                </a:path>
                              </a:pathLst>
                            </a:custGeom>
                            <a:solidFill>
                              <a:srgbClr val="C0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1344"/>
                          <wps:cNvSpPr>
                            <a:spLocks/>
                          </wps:cNvSpPr>
                          <wps:spPr bwMode="auto">
                            <a:xfrm>
                              <a:off x="5368" y="12471"/>
                              <a:ext cx="84" cy="13"/>
                            </a:xfrm>
                            <a:custGeom>
                              <a:avLst/>
                              <a:gdLst>
                                <a:gd name="T0" fmla="*/ 0 w 84"/>
                                <a:gd name="T1" fmla="*/ 0 h 13"/>
                                <a:gd name="T2" fmla="*/ 39 w 84"/>
                                <a:gd name="T3" fmla="*/ 0 h 13"/>
                                <a:gd name="T4" fmla="*/ 52 w 84"/>
                                <a:gd name="T5" fmla="*/ 6 h 13"/>
                                <a:gd name="T6" fmla="*/ 58 w 84"/>
                                <a:gd name="T7" fmla="*/ 6 h 13"/>
                                <a:gd name="T8" fmla="*/ 71 w 84"/>
                                <a:gd name="T9" fmla="*/ 6 h 13"/>
                                <a:gd name="T10" fmla="*/ 84 w 84"/>
                                <a:gd name="T11" fmla="*/ 0 h 13"/>
                                <a:gd name="T12" fmla="*/ 84 w 84"/>
                                <a:gd name="T13" fmla="*/ 0 h 13"/>
                                <a:gd name="T14" fmla="*/ 78 w 84"/>
                                <a:gd name="T15" fmla="*/ 6 h 13"/>
                                <a:gd name="T16" fmla="*/ 78 w 84"/>
                                <a:gd name="T17" fmla="*/ 6 h 13"/>
                                <a:gd name="T18" fmla="*/ 78 w 84"/>
                                <a:gd name="T19" fmla="*/ 13 h 13"/>
                                <a:gd name="T20" fmla="*/ 6 w 84"/>
                                <a:gd name="T21" fmla="*/ 13 h 13"/>
                                <a:gd name="T22" fmla="*/ 6 w 84"/>
                                <a:gd name="T23" fmla="*/ 6 h 13"/>
                                <a:gd name="T24" fmla="*/ 6 w 84"/>
                                <a:gd name="T25" fmla="*/ 6 h 13"/>
                                <a:gd name="T26" fmla="*/ 0 w 84"/>
                                <a:gd name="T27" fmla="*/ 0 h 13"/>
                                <a:gd name="T28" fmla="*/ 0 w 84"/>
                                <a:gd name="T2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3">
                                  <a:moveTo>
                                    <a:pt x="0" y="0"/>
                                  </a:moveTo>
                                  <a:lnTo>
                                    <a:pt x="39" y="0"/>
                                  </a:lnTo>
                                  <a:lnTo>
                                    <a:pt x="52" y="6"/>
                                  </a:lnTo>
                                  <a:lnTo>
                                    <a:pt x="58" y="6"/>
                                  </a:lnTo>
                                  <a:lnTo>
                                    <a:pt x="71" y="6"/>
                                  </a:lnTo>
                                  <a:lnTo>
                                    <a:pt x="84" y="0"/>
                                  </a:lnTo>
                                  <a:lnTo>
                                    <a:pt x="78" y="6"/>
                                  </a:lnTo>
                                  <a:lnTo>
                                    <a:pt x="78" y="13"/>
                                  </a:lnTo>
                                  <a:lnTo>
                                    <a:pt x="6" y="13"/>
                                  </a:lnTo>
                                  <a:lnTo>
                                    <a:pt x="6" y="6"/>
                                  </a:lnTo>
                                  <a:lnTo>
                                    <a:pt x="0" y="0"/>
                                  </a:lnTo>
                                  <a:close/>
                                </a:path>
                              </a:pathLst>
                            </a:custGeom>
                            <a:solidFill>
                              <a:srgbClr val="B1B1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1345"/>
                          <wps:cNvSpPr>
                            <a:spLocks/>
                          </wps:cNvSpPr>
                          <wps:spPr bwMode="auto">
                            <a:xfrm>
                              <a:off x="5374" y="12477"/>
                              <a:ext cx="72" cy="13"/>
                            </a:xfrm>
                            <a:custGeom>
                              <a:avLst/>
                              <a:gdLst>
                                <a:gd name="T0" fmla="*/ 0 w 72"/>
                                <a:gd name="T1" fmla="*/ 0 h 13"/>
                                <a:gd name="T2" fmla="*/ 39 w 72"/>
                                <a:gd name="T3" fmla="*/ 0 h 13"/>
                                <a:gd name="T4" fmla="*/ 52 w 72"/>
                                <a:gd name="T5" fmla="*/ 0 h 13"/>
                                <a:gd name="T6" fmla="*/ 65 w 72"/>
                                <a:gd name="T7" fmla="*/ 0 h 13"/>
                                <a:gd name="T8" fmla="*/ 72 w 72"/>
                                <a:gd name="T9" fmla="*/ 0 h 13"/>
                                <a:gd name="T10" fmla="*/ 72 w 72"/>
                                <a:gd name="T11" fmla="*/ 0 h 13"/>
                                <a:gd name="T12" fmla="*/ 72 w 72"/>
                                <a:gd name="T13" fmla="*/ 7 h 13"/>
                                <a:gd name="T14" fmla="*/ 65 w 72"/>
                                <a:gd name="T15" fmla="*/ 13 h 13"/>
                                <a:gd name="T16" fmla="*/ 7 w 72"/>
                                <a:gd name="T17" fmla="*/ 13 h 13"/>
                                <a:gd name="T18" fmla="*/ 0 w 72"/>
                                <a:gd name="T19" fmla="*/ 7 h 13"/>
                                <a:gd name="T20" fmla="*/ 0 w 72"/>
                                <a:gd name="T21" fmla="*/ 0 h 13"/>
                                <a:gd name="T22" fmla="*/ 0 w 72"/>
                                <a:gd name="T23"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13">
                                  <a:moveTo>
                                    <a:pt x="0" y="0"/>
                                  </a:moveTo>
                                  <a:lnTo>
                                    <a:pt x="39" y="0"/>
                                  </a:lnTo>
                                  <a:lnTo>
                                    <a:pt x="52" y="0"/>
                                  </a:lnTo>
                                  <a:lnTo>
                                    <a:pt x="65" y="0"/>
                                  </a:lnTo>
                                  <a:lnTo>
                                    <a:pt x="72" y="0"/>
                                  </a:lnTo>
                                  <a:lnTo>
                                    <a:pt x="72" y="7"/>
                                  </a:lnTo>
                                  <a:lnTo>
                                    <a:pt x="65" y="13"/>
                                  </a:lnTo>
                                  <a:lnTo>
                                    <a:pt x="7" y="13"/>
                                  </a:lnTo>
                                  <a:lnTo>
                                    <a:pt x="0" y="7"/>
                                  </a:lnTo>
                                  <a:lnTo>
                                    <a:pt x="0" y="0"/>
                                  </a:lnTo>
                                  <a:close/>
                                </a:path>
                              </a:pathLst>
                            </a:custGeom>
                            <a:solidFill>
                              <a:srgbClr val="AB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1346"/>
                          <wps:cNvSpPr>
                            <a:spLocks/>
                          </wps:cNvSpPr>
                          <wps:spPr bwMode="auto">
                            <a:xfrm>
                              <a:off x="5374" y="12484"/>
                              <a:ext cx="72" cy="13"/>
                            </a:xfrm>
                            <a:custGeom>
                              <a:avLst/>
                              <a:gdLst>
                                <a:gd name="T0" fmla="*/ 0 w 72"/>
                                <a:gd name="T1" fmla="*/ 0 h 13"/>
                                <a:gd name="T2" fmla="*/ 72 w 72"/>
                                <a:gd name="T3" fmla="*/ 0 h 13"/>
                                <a:gd name="T4" fmla="*/ 65 w 72"/>
                                <a:gd name="T5" fmla="*/ 6 h 13"/>
                                <a:gd name="T6" fmla="*/ 59 w 72"/>
                                <a:gd name="T7" fmla="*/ 13 h 13"/>
                                <a:gd name="T8" fmla="*/ 13 w 72"/>
                                <a:gd name="T9" fmla="*/ 13 h 13"/>
                                <a:gd name="T10" fmla="*/ 7 w 72"/>
                                <a:gd name="T11" fmla="*/ 6 h 13"/>
                                <a:gd name="T12" fmla="*/ 0 w 72"/>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72" h="13">
                                  <a:moveTo>
                                    <a:pt x="0" y="0"/>
                                  </a:moveTo>
                                  <a:lnTo>
                                    <a:pt x="72" y="0"/>
                                  </a:lnTo>
                                  <a:lnTo>
                                    <a:pt x="65" y="6"/>
                                  </a:lnTo>
                                  <a:lnTo>
                                    <a:pt x="59" y="13"/>
                                  </a:lnTo>
                                  <a:lnTo>
                                    <a:pt x="13" y="13"/>
                                  </a:lnTo>
                                  <a:lnTo>
                                    <a:pt x="7" y="6"/>
                                  </a:lnTo>
                                  <a:lnTo>
                                    <a:pt x="0" y="0"/>
                                  </a:lnTo>
                                  <a:close/>
                                </a:path>
                              </a:pathLst>
                            </a:custGeom>
                            <a:solidFill>
                              <a:srgbClr val="9F9E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1347"/>
                          <wps:cNvSpPr>
                            <a:spLocks/>
                          </wps:cNvSpPr>
                          <wps:spPr bwMode="auto">
                            <a:xfrm>
                              <a:off x="5381" y="12490"/>
                              <a:ext cx="58" cy="13"/>
                            </a:xfrm>
                            <a:custGeom>
                              <a:avLst/>
                              <a:gdLst>
                                <a:gd name="T0" fmla="*/ 0 w 58"/>
                                <a:gd name="T1" fmla="*/ 0 h 13"/>
                                <a:gd name="T2" fmla="*/ 58 w 58"/>
                                <a:gd name="T3" fmla="*/ 0 h 13"/>
                                <a:gd name="T4" fmla="*/ 52 w 58"/>
                                <a:gd name="T5" fmla="*/ 7 h 13"/>
                                <a:gd name="T6" fmla="*/ 39 w 58"/>
                                <a:gd name="T7" fmla="*/ 13 h 13"/>
                                <a:gd name="T8" fmla="*/ 19 w 58"/>
                                <a:gd name="T9" fmla="*/ 13 h 13"/>
                                <a:gd name="T10" fmla="*/ 13 w 58"/>
                                <a:gd name="T11" fmla="*/ 7 h 13"/>
                                <a:gd name="T12" fmla="*/ 0 w 58"/>
                                <a:gd name="T13" fmla="*/ 0 h 13"/>
                              </a:gdLst>
                              <a:ahLst/>
                              <a:cxnLst>
                                <a:cxn ang="0">
                                  <a:pos x="T0" y="T1"/>
                                </a:cxn>
                                <a:cxn ang="0">
                                  <a:pos x="T2" y="T3"/>
                                </a:cxn>
                                <a:cxn ang="0">
                                  <a:pos x="T4" y="T5"/>
                                </a:cxn>
                                <a:cxn ang="0">
                                  <a:pos x="T6" y="T7"/>
                                </a:cxn>
                                <a:cxn ang="0">
                                  <a:pos x="T8" y="T9"/>
                                </a:cxn>
                                <a:cxn ang="0">
                                  <a:pos x="T10" y="T11"/>
                                </a:cxn>
                                <a:cxn ang="0">
                                  <a:pos x="T12" y="T13"/>
                                </a:cxn>
                              </a:cxnLst>
                              <a:rect l="0" t="0" r="r" b="b"/>
                              <a:pathLst>
                                <a:path w="58" h="13">
                                  <a:moveTo>
                                    <a:pt x="0" y="0"/>
                                  </a:moveTo>
                                  <a:lnTo>
                                    <a:pt x="58" y="0"/>
                                  </a:lnTo>
                                  <a:lnTo>
                                    <a:pt x="52" y="7"/>
                                  </a:lnTo>
                                  <a:lnTo>
                                    <a:pt x="39" y="13"/>
                                  </a:lnTo>
                                  <a:lnTo>
                                    <a:pt x="19" y="13"/>
                                  </a:lnTo>
                                  <a:lnTo>
                                    <a:pt x="13" y="7"/>
                                  </a:lnTo>
                                  <a:lnTo>
                                    <a:pt x="0" y="0"/>
                                  </a:lnTo>
                                  <a:close/>
                                </a:path>
                              </a:pathLst>
                            </a:custGeom>
                            <a:solidFill>
                              <a:srgbClr val="9897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1348"/>
                          <wps:cNvSpPr>
                            <a:spLocks/>
                          </wps:cNvSpPr>
                          <wps:spPr bwMode="auto">
                            <a:xfrm>
                              <a:off x="5387" y="12497"/>
                              <a:ext cx="46" cy="6"/>
                            </a:xfrm>
                            <a:custGeom>
                              <a:avLst/>
                              <a:gdLst>
                                <a:gd name="T0" fmla="*/ 0 w 46"/>
                                <a:gd name="T1" fmla="*/ 0 h 6"/>
                                <a:gd name="T2" fmla="*/ 46 w 46"/>
                                <a:gd name="T3" fmla="*/ 0 h 6"/>
                                <a:gd name="T4" fmla="*/ 39 w 46"/>
                                <a:gd name="T5" fmla="*/ 6 h 6"/>
                                <a:gd name="T6" fmla="*/ 26 w 46"/>
                                <a:gd name="T7" fmla="*/ 6 h 6"/>
                                <a:gd name="T8" fmla="*/ 13 w 46"/>
                                <a:gd name="T9" fmla="*/ 6 h 6"/>
                                <a:gd name="T10" fmla="*/ 0 w 46"/>
                                <a:gd name="T11" fmla="*/ 0 h 6"/>
                              </a:gdLst>
                              <a:ahLst/>
                              <a:cxnLst>
                                <a:cxn ang="0">
                                  <a:pos x="T0" y="T1"/>
                                </a:cxn>
                                <a:cxn ang="0">
                                  <a:pos x="T2" y="T3"/>
                                </a:cxn>
                                <a:cxn ang="0">
                                  <a:pos x="T4" y="T5"/>
                                </a:cxn>
                                <a:cxn ang="0">
                                  <a:pos x="T6" y="T7"/>
                                </a:cxn>
                                <a:cxn ang="0">
                                  <a:pos x="T8" y="T9"/>
                                </a:cxn>
                                <a:cxn ang="0">
                                  <a:pos x="T10" y="T11"/>
                                </a:cxn>
                              </a:cxnLst>
                              <a:rect l="0" t="0" r="r" b="b"/>
                              <a:pathLst>
                                <a:path w="46" h="6">
                                  <a:moveTo>
                                    <a:pt x="0" y="0"/>
                                  </a:moveTo>
                                  <a:lnTo>
                                    <a:pt x="46" y="0"/>
                                  </a:lnTo>
                                  <a:lnTo>
                                    <a:pt x="39" y="6"/>
                                  </a:lnTo>
                                  <a:lnTo>
                                    <a:pt x="26" y="6"/>
                                  </a:lnTo>
                                  <a:lnTo>
                                    <a:pt x="13" y="6"/>
                                  </a:lnTo>
                                  <a:lnTo>
                                    <a:pt x="0" y="0"/>
                                  </a:lnTo>
                                  <a:close/>
                                </a:path>
                              </a:pathLst>
                            </a:custGeom>
                            <a:solidFill>
                              <a:srgbClr val="8D8C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1349"/>
                          <wps:cNvSpPr>
                            <a:spLocks/>
                          </wps:cNvSpPr>
                          <wps:spPr bwMode="auto">
                            <a:xfrm>
                              <a:off x="5400" y="12503"/>
                              <a:ext cx="20" cy="0"/>
                            </a:xfrm>
                            <a:custGeom>
                              <a:avLst/>
                              <a:gdLst>
                                <a:gd name="T0" fmla="*/ 0 w 20"/>
                                <a:gd name="T1" fmla="*/ 20 w 20"/>
                                <a:gd name="T2" fmla="*/ 13 w 20"/>
                                <a:gd name="T3" fmla="*/ 0 w 20"/>
                              </a:gdLst>
                              <a:ahLst/>
                              <a:cxnLst>
                                <a:cxn ang="0">
                                  <a:pos x="T0" y="0"/>
                                </a:cxn>
                                <a:cxn ang="0">
                                  <a:pos x="T1" y="0"/>
                                </a:cxn>
                                <a:cxn ang="0">
                                  <a:pos x="T2" y="0"/>
                                </a:cxn>
                                <a:cxn ang="0">
                                  <a:pos x="T3" y="0"/>
                                </a:cxn>
                              </a:cxnLst>
                              <a:rect l="0" t="0" r="r" b="b"/>
                              <a:pathLst>
                                <a:path w="20">
                                  <a:moveTo>
                                    <a:pt x="0" y="0"/>
                                  </a:moveTo>
                                  <a:lnTo>
                                    <a:pt x="20" y="0"/>
                                  </a:lnTo>
                                  <a:lnTo>
                                    <a:pt x="13" y="0"/>
                                  </a:lnTo>
                                  <a:lnTo>
                                    <a:pt x="0" y="0"/>
                                  </a:lnTo>
                                  <a:close/>
                                </a:path>
                              </a:pathLst>
                            </a:custGeom>
                            <a:solidFill>
                              <a:srgbClr val="8786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1350"/>
                          <wps:cNvSpPr>
                            <a:spLocks/>
                          </wps:cNvSpPr>
                          <wps:spPr bwMode="auto">
                            <a:xfrm>
                              <a:off x="5341" y="12100"/>
                              <a:ext cx="228" cy="403"/>
                            </a:xfrm>
                            <a:custGeom>
                              <a:avLst/>
                              <a:gdLst>
                                <a:gd name="T0" fmla="*/ 228 w 228"/>
                                <a:gd name="T1" fmla="*/ 46 h 403"/>
                                <a:gd name="T2" fmla="*/ 209 w 228"/>
                                <a:gd name="T3" fmla="*/ 59 h 403"/>
                                <a:gd name="T4" fmla="*/ 189 w 228"/>
                                <a:gd name="T5" fmla="*/ 39 h 403"/>
                                <a:gd name="T6" fmla="*/ 163 w 228"/>
                                <a:gd name="T7" fmla="*/ 26 h 403"/>
                                <a:gd name="T8" fmla="*/ 137 w 228"/>
                                <a:gd name="T9" fmla="*/ 20 h 403"/>
                                <a:gd name="T10" fmla="*/ 105 w 228"/>
                                <a:gd name="T11" fmla="*/ 26 h 403"/>
                                <a:gd name="T12" fmla="*/ 85 w 228"/>
                                <a:gd name="T13" fmla="*/ 52 h 403"/>
                                <a:gd name="T14" fmla="*/ 66 w 228"/>
                                <a:gd name="T15" fmla="*/ 85 h 403"/>
                                <a:gd name="T16" fmla="*/ 53 w 228"/>
                                <a:gd name="T17" fmla="*/ 137 h 403"/>
                                <a:gd name="T18" fmla="*/ 46 w 228"/>
                                <a:gd name="T19" fmla="*/ 189 h 403"/>
                                <a:gd name="T20" fmla="*/ 40 w 228"/>
                                <a:gd name="T21" fmla="*/ 241 h 403"/>
                                <a:gd name="T22" fmla="*/ 46 w 228"/>
                                <a:gd name="T23" fmla="*/ 286 h 403"/>
                                <a:gd name="T24" fmla="*/ 53 w 228"/>
                                <a:gd name="T25" fmla="*/ 332 h 403"/>
                                <a:gd name="T26" fmla="*/ 66 w 228"/>
                                <a:gd name="T27" fmla="*/ 364 h 403"/>
                                <a:gd name="T28" fmla="*/ 72 w 228"/>
                                <a:gd name="T29" fmla="*/ 377 h 403"/>
                                <a:gd name="T30" fmla="*/ 85 w 228"/>
                                <a:gd name="T31" fmla="*/ 377 h 403"/>
                                <a:gd name="T32" fmla="*/ 98 w 228"/>
                                <a:gd name="T33" fmla="*/ 377 h 403"/>
                                <a:gd name="T34" fmla="*/ 111 w 228"/>
                                <a:gd name="T35" fmla="*/ 371 h 403"/>
                                <a:gd name="T36" fmla="*/ 105 w 228"/>
                                <a:gd name="T37" fmla="*/ 377 h 403"/>
                                <a:gd name="T38" fmla="*/ 98 w 228"/>
                                <a:gd name="T39" fmla="*/ 390 h 403"/>
                                <a:gd name="T40" fmla="*/ 92 w 228"/>
                                <a:gd name="T41" fmla="*/ 397 h 403"/>
                                <a:gd name="T42" fmla="*/ 79 w 228"/>
                                <a:gd name="T43" fmla="*/ 403 h 403"/>
                                <a:gd name="T44" fmla="*/ 72 w 228"/>
                                <a:gd name="T45" fmla="*/ 403 h 403"/>
                                <a:gd name="T46" fmla="*/ 46 w 228"/>
                                <a:gd name="T47" fmla="*/ 397 h 403"/>
                                <a:gd name="T48" fmla="*/ 33 w 228"/>
                                <a:gd name="T49" fmla="*/ 377 h 403"/>
                                <a:gd name="T50" fmla="*/ 20 w 228"/>
                                <a:gd name="T51" fmla="*/ 338 h 403"/>
                                <a:gd name="T52" fmla="*/ 7 w 228"/>
                                <a:gd name="T53" fmla="*/ 293 h 403"/>
                                <a:gd name="T54" fmla="*/ 0 w 228"/>
                                <a:gd name="T55" fmla="*/ 241 h 403"/>
                                <a:gd name="T56" fmla="*/ 7 w 228"/>
                                <a:gd name="T57" fmla="*/ 182 h 403"/>
                                <a:gd name="T58" fmla="*/ 13 w 228"/>
                                <a:gd name="T59" fmla="*/ 124 h 403"/>
                                <a:gd name="T60" fmla="*/ 33 w 228"/>
                                <a:gd name="T61" fmla="*/ 72 h 403"/>
                                <a:gd name="T62" fmla="*/ 40 w 228"/>
                                <a:gd name="T63" fmla="*/ 52 h 403"/>
                                <a:gd name="T64" fmla="*/ 53 w 228"/>
                                <a:gd name="T65" fmla="*/ 33 h 403"/>
                                <a:gd name="T66" fmla="*/ 72 w 228"/>
                                <a:gd name="T67" fmla="*/ 20 h 403"/>
                                <a:gd name="T68" fmla="*/ 85 w 228"/>
                                <a:gd name="T69" fmla="*/ 7 h 403"/>
                                <a:gd name="T70" fmla="*/ 124 w 228"/>
                                <a:gd name="T71" fmla="*/ 0 h 403"/>
                                <a:gd name="T72" fmla="*/ 170 w 228"/>
                                <a:gd name="T73" fmla="*/ 0 h 403"/>
                                <a:gd name="T74" fmla="*/ 189 w 228"/>
                                <a:gd name="T75" fmla="*/ 7 h 403"/>
                                <a:gd name="T76" fmla="*/ 202 w 228"/>
                                <a:gd name="T77" fmla="*/ 13 h 403"/>
                                <a:gd name="T78" fmla="*/ 222 w 228"/>
                                <a:gd name="T79" fmla="*/ 26 h 403"/>
                                <a:gd name="T80" fmla="*/ 228 w 228"/>
                                <a:gd name="T81" fmla="*/ 46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28" h="403">
                                  <a:moveTo>
                                    <a:pt x="228" y="46"/>
                                  </a:moveTo>
                                  <a:lnTo>
                                    <a:pt x="209" y="59"/>
                                  </a:lnTo>
                                  <a:lnTo>
                                    <a:pt x="189" y="39"/>
                                  </a:lnTo>
                                  <a:lnTo>
                                    <a:pt x="163" y="26"/>
                                  </a:lnTo>
                                  <a:lnTo>
                                    <a:pt x="137" y="20"/>
                                  </a:lnTo>
                                  <a:lnTo>
                                    <a:pt x="105" y="26"/>
                                  </a:lnTo>
                                  <a:lnTo>
                                    <a:pt x="85" y="52"/>
                                  </a:lnTo>
                                  <a:lnTo>
                                    <a:pt x="66" y="85"/>
                                  </a:lnTo>
                                  <a:lnTo>
                                    <a:pt x="53" y="137"/>
                                  </a:lnTo>
                                  <a:lnTo>
                                    <a:pt x="46" y="189"/>
                                  </a:lnTo>
                                  <a:lnTo>
                                    <a:pt x="40" y="241"/>
                                  </a:lnTo>
                                  <a:lnTo>
                                    <a:pt x="46" y="286"/>
                                  </a:lnTo>
                                  <a:lnTo>
                                    <a:pt x="53" y="332"/>
                                  </a:lnTo>
                                  <a:lnTo>
                                    <a:pt x="66" y="364"/>
                                  </a:lnTo>
                                  <a:lnTo>
                                    <a:pt x="72" y="377"/>
                                  </a:lnTo>
                                  <a:lnTo>
                                    <a:pt x="85" y="377"/>
                                  </a:lnTo>
                                  <a:lnTo>
                                    <a:pt x="98" y="377"/>
                                  </a:lnTo>
                                  <a:lnTo>
                                    <a:pt x="111" y="371"/>
                                  </a:lnTo>
                                  <a:lnTo>
                                    <a:pt x="105" y="377"/>
                                  </a:lnTo>
                                  <a:lnTo>
                                    <a:pt x="98" y="390"/>
                                  </a:lnTo>
                                  <a:lnTo>
                                    <a:pt x="92" y="397"/>
                                  </a:lnTo>
                                  <a:lnTo>
                                    <a:pt x="79" y="403"/>
                                  </a:lnTo>
                                  <a:lnTo>
                                    <a:pt x="72" y="403"/>
                                  </a:lnTo>
                                  <a:lnTo>
                                    <a:pt x="46" y="397"/>
                                  </a:lnTo>
                                  <a:lnTo>
                                    <a:pt x="33" y="377"/>
                                  </a:lnTo>
                                  <a:lnTo>
                                    <a:pt x="20" y="338"/>
                                  </a:lnTo>
                                  <a:lnTo>
                                    <a:pt x="7" y="293"/>
                                  </a:lnTo>
                                  <a:lnTo>
                                    <a:pt x="0" y="241"/>
                                  </a:lnTo>
                                  <a:lnTo>
                                    <a:pt x="7" y="182"/>
                                  </a:lnTo>
                                  <a:lnTo>
                                    <a:pt x="13" y="124"/>
                                  </a:lnTo>
                                  <a:lnTo>
                                    <a:pt x="33" y="72"/>
                                  </a:lnTo>
                                  <a:lnTo>
                                    <a:pt x="40" y="52"/>
                                  </a:lnTo>
                                  <a:lnTo>
                                    <a:pt x="53" y="33"/>
                                  </a:lnTo>
                                  <a:lnTo>
                                    <a:pt x="72" y="20"/>
                                  </a:lnTo>
                                  <a:lnTo>
                                    <a:pt x="85" y="7"/>
                                  </a:lnTo>
                                  <a:lnTo>
                                    <a:pt x="124" y="0"/>
                                  </a:lnTo>
                                  <a:lnTo>
                                    <a:pt x="170" y="0"/>
                                  </a:lnTo>
                                  <a:lnTo>
                                    <a:pt x="189" y="7"/>
                                  </a:lnTo>
                                  <a:lnTo>
                                    <a:pt x="202" y="13"/>
                                  </a:lnTo>
                                  <a:lnTo>
                                    <a:pt x="222" y="26"/>
                                  </a:lnTo>
                                  <a:lnTo>
                                    <a:pt x="228" y="46"/>
                                  </a:lnTo>
                                </a:path>
                              </a:pathLst>
                            </a:custGeom>
                            <a:noFill/>
                            <a:ln w="444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660" name="Rectangle 1351"/>
                        <wps:cNvSpPr>
                          <a:spLocks noChangeArrowheads="1"/>
                        </wps:cNvSpPr>
                        <wps:spPr bwMode="auto">
                          <a:xfrm>
                            <a:off x="457200" y="228177"/>
                            <a:ext cx="70866" cy="228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B46128" w:rsidRDefault="004D7E84" w:rsidP="004D7E84">
                              <w:r>
                                <w:t>k</w:t>
                              </w:r>
                            </w:p>
                          </w:txbxContent>
                        </wps:txbx>
                        <wps:bodyPr rot="0" vert="horz" wrap="none" lIns="0" tIns="0" rIns="0" bIns="0" anchor="t" anchorCtr="0" upright="1">
                          <a:noAutofit/>
                        </wps:bodyPr>
                      </wps:wsp>
                      <wps:wsp>
                        <wps:cNvPr id="661" name="Rectangle 1352"/>
                        <wps:cNvSpPr>
                          <a:spLocks noChangeArrowheads="1"/>
                        </wps:cNvSpPr>
                        <wps:spPr bwMode="auto">
                          <a:xfrm>
                            <a:off x="2857500" y="457094"/>
                            <a:ext cx="198120" cy="229658"/>
                          </a:xfrm>
                          <a:prstGeom prst="rect">
                            <a:avLst/>
                          </a:prstGeom>
                          <a:gradFill rotWithShape="1">
                            <a:gsLst>
                              <a:gs pos="0">
                                <a:srgbClr val="FFFFFF"/>
                              </a:gs>
                              <a:gs pos="100000">
                                <a:srgbClr val="CCFFFF"/>
                              </a:gs>
                            </a:gsLst>
                            <a:path path="shape">
                              <a:fillToRect l="50000" t="50000" r="50000" b="50000"/>
                            </a:path>
                          </a:gradFill>
                          <a:ln w="9525">
                            <a:solidFill>
                              <a:srgbClr val="000000"/>
                            </a:solidFill>
                            <a:miter lim="800000"/>
                            <a:headEnd/>
                            <a:tailEnd/>
                          </a:ln>
                        </wps:spPr>
                        <wps:txbx>
                          <w:txbxContent>
                            <w:p w:rsidR="004D7E84" w:rsidRPr="00381136" w:rsidRDefault="004D7E84" w:rsidP="004D7E84">
                              <w:pPr>
                                <w:rPr>
                                  <w:vertAlign w:val="subscript"/>
                                </w:rPr>
                              </w:pPr>
                              <w:r>
                                <w:t xml:space="preserve"> m</w:t>
                              </w:r>
                              <w:r>
                                <w:rPr>
                                  <w:vertAlign w:val="subscript"/>
                                </w:rPr>
                                <w:t xml:space="preserve">2  </w:t>
                              </w:r>
                            </w:p>
                          </w:txbxContent>
                        </wps:txbx>
                        <wps:bodyPr rot="0" vert="horz" wrap="none" lIns="0" tIns="0" rIns="0" bIns="0" anchor="t" anchorCtr="0" upright="1">
                          <a:noAutofit/>
                        </wps:bodyPr>
                      </wps:wsp>
                      <wps:wsp>
                        <wps:cNvPr id="662" name="Rectangle 1353" descr="Wide upward diagonal"/>
                        <wps:cNvSpPr>
                          <a:spLocks noChangeArrowheads="1"/>
                        </wps:cNvSpPr>
                        <wps:spPr bwMode="auto">
                          <a:xfrm flipH="1">
                            <a:off x="0" y="685271"/>
                            <a:ext cx="3086100" cy="114088"/>
                          </a:xfrm>
                          <a:prstGeom prst="rect">
                            <a:avLst/>
                          </a:prstGeom>
                          <a:pattFill prst="wdUpDiag">
                            <a:fgClr>
                              <a:srgbClr val="FFFFFF"/>
                            </a:fgClr>
                            <a:bgClr>
                              <a:srgbClr val="C0C0C0"/>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Line 1354"/>
                        <wps:cNvCnPr>
                          <a:cxnSpLocks noChangeShapeType="1"/>
                        </wps:cNvCnPr>
                        <wps:spPr bwMode="auto">
                          <a:xfrm>
                            <a:off x="1943100" y="228177"/>
                            <a:ext cx="762" cy="800100"/>
                          </a:xfrm>
                          <a:prstGeom prst="line">
                            <a:avLst/>
                          </a:prstGeom>
                          <a:noFill/>
                          <a:ln w="9525">
                            <a:solidFill>
                              <a:srgbClr val="0000FF"/>
                            </a:solidFill>
                            <a:prstDash val="dash"/>
                            <a:round/>
                            <a:headEnd/>
                            <a:tailEnd/>
                          </a:ln>
                          <a:extLst>
                            <a:ext uri="{909E8E84-426E-40DD-AFC4-6F175D3DCCD1}">
                              <a14:hiddenFill xmlns:a14="http://schemas.microsoft.com/office/drawing/2010/main">
                                <a:noFill/>
                              </a14:hiddenFill>
                            </a:ext>
                          </a:extLst>
                        </wps:spPr>
                        <wps:bodyPr/>
                      </wps:wsp>
                      <wps:wsp>
                        <wps:cNvPr id="664" name="Rectangle 1355"/>
                        <wps:cNvSpPr>
                          <a:spLocks noChangeArrowheads="1"/>
                        </wps:cNvSpPr>
                        <wps:spPr bwMode="auto">
                          <a:xfrm>
                            <a:off x="1828800" y="0"/>
                            <a:ext cx="296418"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381136" w:rsidRDefault="004D7E84" w:rsidP="004D7E84">
                              <w:r>
                                <w:t>Φ.Μ.</w:t>
                              </w:r>
                            </w:p>
                          </w:txbxContent>
                        </wps:txbx>
                        <wps:bodyPr rot="0" vert="horz" wrap="none" lIns="0" tIns="0" rIns="0" bIns="0" anchor="t" anchorCtr="0" upright="1">
                          <a:noAutofit/>
                        </wps:bodyPr>
                      </wps:wsp>
                      <wps:wsp>
                        <wps:cNvPr id="665" name="Line 1356"/>
                        <wps:cNvCnPr>
                          <a:cxnSpLocks noChangeShapeType="1"/>
                        </wps:cNvCnPr>
                        <wps:spPr bwMode="auto">
                          <a:xfrm flipH="1">
                            <a:off x="2514600" y="571183"/>
                            <a:ext cx="342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6" name="Rectangle 1357"/>
                        <wps:cNvSpPr>
                          <a:spLocks noChangeArrowheads="1"/>
                        </wps:cNvSpPr>
                        <wps:spPr bwMode="auto">
                          <a:xfrm>
                            <a:off x="2375154" y="343006"/>
                            <a:ext cx="165354"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381136" w:rsidRDefault="004D7E84" w:rsidP="004D7E84">
                              <w:r w:rsidRPr="00381136">
                                <w:rPr>
                                  <w:position w:val="-12"/>
                                </w:rPr>
                                <w:object w:dxaOrig="260" w:dyaOrig="360">
                                  <v:shape id="_x0000_i1036" type="#_x0000_t75" style="width:13.15pt;height:18pt" o:ole="">
                                    <v:imagedata r:id="rId31" o:title=""/>
                                  </v:shape>
                                  <o:OLEObject Type="Embed" ProgID="Equation.DSMT4" ShapeID="_x0000_i1036" DrawAspect="Content" ObjectID="_1636957058" r:id="rId32"/>
                                </w:object>
                              </w:r>
                            </w:p>
                          </w:txbxContent>
                        </wps:txbx>
                        <wps:bodyPr rot="0" vert="horz" wrap="none" lIns="0" tIns="0" rIns="0" bIns="0" anchor="t" anchorCtr="0" upright="1">
                          <a:spAutoFit/>
                        </wps:bodyPr>
                      </wps:wsp>
                      <wps:wsp>
                        <wps:cNvPr id="667" name="Line 1358"/>
                        <wps:cNvCnPr>
                          <a:cxnSpLocks noChangeShapeType="1"/>
                        </wps:cNvCnPr>
                        <wps:spPr bwMode="auto">
                          <a:xfrm>
                            <a:off x="1257300" y="914188"/>
                            <a:ext cx="6858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68" name="Line 1359"/>
                        <wps:cNvCnPr>
                          <a:cxnSpLocks noChangeShapeType="1"/>
                        </wps:cNvCnPr>
                        <wps:spPr bwMode="auto">
                          <a:xfrm>
                            <a:off x="1943100" y="914188"/>
                            <a:ext cx="914400" cy="7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69" name="Rectangle 1360"/>
                        <wps:cNvSpPr>
                          <a:spLocks noChangeArrowheads="1"/>
                        </wps:cNvSpPr>
                        <wps:spPr bwMode="auto">
                          <a:xfrm>
                            <a:off x="1485900" y="914188"/>
                            <a:ext cx="185166" cy="228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3B54EC" w:rsidRDefault="004D7E84" w:rsidP="004D7E84">
                              <w:pPr>
                                <w:rPr>
                                  <w:vertAlign w:val="subscript"/>
                                  <w:lang w:val="en-US"/>
                                </w:rPr>
                              </w:pPr>
                              <w:r>
                                <w:t xml:space="preserve">  </w:t>
                              </w:r>
                              <w:r>
                                <w:rPr>
                                  <w:lang w:val="en-US"/>
                                </w:rPr>
                                <w:t>d</w:t>
                              </w:r>
                              <w:r>
                                <w:rPr>
                                  <w:vertAlign w:val="subscript"/>
                                  <w:lang w:val="en-US"/>
                                </w:rPr>
                                <w:t>1</w:t>
                              </w:r>
                            </w:p>
                          </w:txbxContent>
                        </wps:txbx>
                        <wps:bodyPr rot="0" vert="horz" wrap="none" lIns="0" tIns="0" rIns="0" bIns="0" anchor="t" anchorCtr="0" upright="1">
                          <a:noAutofit/>
                        </wps:bodyPr>
                      </wps:wsp>
                      <wps:wsp>
                        <wps:cNvPr id="670" name="Rectangle 1361"/>
                        <wps:cNvSpPr>
                          <a:spLocks noChangeArrowheads="1"/>
                        </wps:cNvSpPr>
                        <wps:spPr bwMode="auto">
                          <a:xfrm>
                            <a:off x="2400300" y="914188"/>
                            <a:ext cx="115062" cy="228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3B54EC" w:rsidRDefault="004D7E84" w:rsidP="004D7E84">
                              <w:pPr>
                                <w:rPr>
                                  <w:vertAlign w:val="subscript"/>
                                  <w:lang w:val="en-US"/>
                                </w:rPr>
                              </w:pPr>
                              <w:r>
                                <w:rPr>
                                  <w:lang w:val="en-US"/>
                                </w:rPr>
                                <w:t>d</w:t>
                              </w:r>
                              <w:r>
                                <w:rPr>
                                  <w:vertAlign w:val="subscript"/>
                                  <w:lang w:val="en-US"/>
                                </w:rPr>
                                <w:t>2</w:t>
                              </w:r>
                            </w:p>
                          </w:txbxContent>
                        </wps:txbx>
                        <wps:bodyPr rot="0" vert="horz" wrap="none" lIns="0" tIns="0" rIns="0" bIns="0" anchor="t" anchorCtr="0" upright="1">
                          <a:noAutofit/>
                        </wps:bodyPr>
                      </wps:wsp>
                      <wps:wsp>
                        <wps:cNvPr id="671" name="Rectangle 1362"/>
                        <wps:cNvSpPr>
                          <a:spLocks noChangeArrowheads="1"/>
                        </wps:cNvSpPr>
                        <wps:spPr bwMode="auto">
                          <a:xfrm>
                            <a:off x="1028700" y="228177"/>
                            <a:ext cx="126492" cy="228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FA168B" w:rsidRDefault="004D7E84" w:rsidP="004D7E84">
                              <w:pPr>
                                <w:rPr>
                                  <w:vertAlign w:val="subscript"/>
                                </w:rPr>
                              </w:pPr>
                              <w:r>
                                <w:t>Σ</w:t>
                              </w:r>
                              <w:r>
                                <w:rPr>
                                  <w:vertAlign w:val="subscript"/>
                                </w:rPr>
                                <w:t>1</w:t>
                              </w:r>
                            </w:p>
                          </w:txbxContent>
                        </wps:txbx>
                        <wps:bodyPr rot="0" vert="horz" wrap="none" lIns="0" tIns="0" rIns="0" bIns="0" anchor="t" anchorCtr="0" upright="1">
                          <a:noAutofit/>
                        </wps:bodyPr>
                      </wps:wsp>
                      <wps:wsp>
                        <wps:cNvPr id="672" name="Rectangle 1363"/>
                        <wps:cNvSpPr>
                          <a:spLocks noChangeArrowheads="1"/>
                        </wps:cNvSpPr>
                        <wps:spPr bwMode="auto">
                          <a:xfrm>
                            <a:off x="2857500" y="228177"/>
                            <a:ext cx="126492" cy="228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FA168B" w:rsidRDefault="004D7E84" w:rsidP="004D7E84">
                              <w:pPr>
                                <w:rPr>
                                  <w:vertAlign w:val="subscript"/>
                                </w:rPr>
                              </w:pPr>
                              <w:r>
                                <w:t>Σ</w:t>
                              </w:r>
                              <w:r>
                                <w:rPr>
                                  <w:vertAlign w:val="subscript"/>
                                </w:rPr>
                                <w:t>2</w:t>
                              </w:r>
                            </w:p>
                          </w:txbxContent>
                        </wps:txbx>
                        <wps:bodyPr rot="0" vert="horz" wrap="none" lIns="0" tIns="0" rIns="0" bIns="0" anchor="t" anchorCtr="0" upright="1">
                          <a:noAutofit/>
                        </wps:bodyPr>
                      </wps:wsp>
                      <wps:wsp>
                        <wps:cNvPr id="673" name="Line 1364"/>
                        <wps:cNvCnPr>
                          <a:cxnSpLocks noChangeShapeType="1"/>
                        </wps:cNvCnPr>
                        <wps:spPr bwMode="auto">
                          <a:xfrm>
                            <a:off x="114300" y="685271"/>
                            <a:ext cx="29718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74" name="Rectangle 1365"/>
                        <wps:cNvSpPr>
                          <a:spLocks noChangeArrowheads="1"/>
                        </wps:cNvSpPr>
                        <wps:spPr bwMode="auto">
                          <a:xfrm>
                            <a:off x="1466850" y="228918"/>
                            <a:ext cx="188214" cy="228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84" w:rsidRPr="00CD041B" w:rsidRDefault="004D7E84" w:rsidP="004D7E84">
                              <w:pPr>
                                <w:rPr>
                                  <w:lang w:val="en-US"/>
                                </w:rPr>
                              </w:pPr>
                              <w:r>
                                <w:rPr>
                                  <w:lang w:val="en-US"/>
                                </w:rPr>
                                <w:t>t=0</w:t>
                              </w:r>
                            </w:p>
                          </w:txbxContent>
                        </wps:txbx>
                        <wps:bodyPr rot="0" vert="horz" wrap="non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692" o:spid="_x0000_s1708" editas="canvas" style="position:absolute;left:0;text-align:left;margin-left:225.5pt;margin-top:5.15pt;width:243pt;height:89.95pt;z-index:251662336" coordsize="30861,1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">
                <v:shape id="_x0000_s1709" type="#_x0000_t75" style="position:absolute;width:30861;height:11423;visibility:visible;mso-wrap-style:square">
                  <v:fill o:detectmouseclick="t"/>
                  <v:path o:connecttype="none"/>
                </v:shape>
                <v:rect id="Rectangle 694" o:spid="_x0000_s1710" alt="Wide upward diagonal" style="position:absolute;top:3430;width:1143;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64J8MA&#10;AADaAAAADwAAAGRycy9kb3ducmV2LnhtbERPTWvCQBC9F/wPywhepG5qQUrMKmIRBHtQK22OQ3bM&#10;RrOzIbtq2l/vCoWehsf7nGze2VpcqfWVYwUvowQEceF0xaWCw+fq+Q2ED8gaa8ek4Ic8zGe9pwxT&#10;7W68o+s+lCKGsE9RgQmhSaX0hSGLfuQa4sgdXWsxRNiWUrd4i+G2luMkmUiLFccGgw0tDRXn/cUq&#10;WB0/TuY1+cov+RnDZHN4/x5uf5Ua9LvFFESgLvyL/9xrHefD45XHlb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64J8MAAADaAAAADwAAAAAAAAAAAAAAAACYAgAAZHJzL2Rv&#10;d25yZXYueG1sUEsFBgAAAAAEAAQA9QAAAIgDAAAAAA==&#10;" stroked="f">
                  <v:fill r:id="rId29" o:title="" color2="silver" type="pattern"/>
                </v:rect>
                <v:rect id="Rectangle 695" o:spid="_x0000_s1711" style="position:absolute;left:10287;top:4563;width:1981;height:22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fM8QA&#10;AADaAAAADwAAAGRycy9kb3ducmV2LnhtbESPQWvCQBSE7wX/w/KE3upGD1XTbEREbS+Fmkrr8ZF9&#10;JtHs25jdavz3bkHwOMzMN0wy60wtztS6yrKC4SACQZxbXXGhYPu9epmAcB5ZY22ZFFzJwSztPSUY&#10;a3vhDZ0zX4gAYRejgtL7JpbS5SUZdAPbEAdvb1uDPsi2kLrFS4CbWo6i6FUarDgslNjQoqT8mP0Z&#10;Bafu8/2QfU3X45/xYl4vtztNvzulnvvd/A2Ep84/wvf2h1Ywgv8r4QbI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rnzPEAAAA2gAAAA8AAAAAAAAAAAAAAAAAmAIAAGRycy9k&#10;b3ducmV2LnhtbFBLBQYAAAAABAAEAPUAAACJAwAAAAA=&#10;">
                  <v:fill color2="#9cf" rotate="t" focusposition=".5,.5" focussize="" focus="100%" type="gradientRadial"/>
                  <v:textbox inset="0,0,0,0">
                    <w:txbxContent>
                      <w:p w:rsidR="004D7E84" w:rsidRPr="00381136" w:rsidRDefault="004D7E84" w:rsidP="004D7E84">
                        <w:pPr>
                          <w:rPr>
                            <w:vertAlign w:val="subscript"/>
                          </w:rPr>
                        </w:pPr>
                        <w:r>
                          <w:t xml:space="preserve"> </w:t>
                        </w:r>
                        <w:r>
                          <w:t>m</w:t>
                        </w:r>
                        <w:r>
                          <w:rPr>
                            <w:vertAlign w:val="subscript"/>
                          </w:rPr>
                          <w:t xml:space="preserve">1   </w:t>
                        </w:r>
                      </w:p>
                    </w:txbxContent>
                  </v:textbox>
                </v:rect>
                <v:line id="Line 696" o:spid="_x0000_s1712" style="position:absolute;visibility:visible;mso-wrap-style:square" from="1143,3422" to="1150,6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qnsQAAADaAAAADwAAAGRycy9kb3ducmV2LnhtbESPT4vCMBTE74LfITzBm6aKLFKNIrKy&#10;wq6sfw/eHs2zrTYvpclq9dMbYcHjMDO/YcbT2hTiSpXLLSvodSMQxInVOacK9rtFZwjCeWSNhWVS&#10;cCcH00mzMcZY2xtv6Lr1qQgQdjEqyLwvYyldkpFB17UlcfBOtjLog6xSqSu8BbgpZD+KPqTBnMNC&#10;hiXNM0ou2z+jYLVMfuz3cbiWtv/7+TjPDw/3tVCq3apnIxCeav8O/7eXWsEAXlfCDZC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zOqexAAAANoAAAAPAAAAAAAAAAAA&#10;AAAAAKECAABkcnMvZG93bnJldi54bWxQSwUGAAAAAAQABAD5AAAAkgMAAAAA&#10;" strokeweight="1.75pt"/>
                <v:group id="Group 697" o:spid="_x0000_s1713" style="position:absolute;left:1143;top:4563;width:9144;height:1948" coordorigin="3884,12094" coordsize="1900,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698" o:spid="_x0000_s1714" style="position:absolute;left:5504;top:12100;width:280;height:254;visibility:visible;mso-wrap-style:square;v-text-anchor:top" coordsize="280,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QG8QA&#10;AADaAAAADwAAAGRycy9kb3ducmV2LnhtbESPQWsCMRSE74L/ITyhN83qoZbVKOKi7aEIVRG8PTfP&#10;3dXNy5JE3f57Uyh4HGbmG2Y6b00t7uR8ZVnBcJCAIM6trrhQsN+t+h8gfEDWWFsmBb/kYT7rdqaY&#10;avvgH7pvQyEihH2KCsoQmlRKn5dk0A9sQxy9s3UGQ5SukNrhI8JNLUdJ8i4NVhwXSmxoWVJ+3d6M&#10;gtP3JRsfs6s7rbPPwwhvi+a4KZR667WLCYhAbXiF/9tfWsEY/q7EG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0BvEAAAA2gAAAA8AAAAAAAAAAAAAAAAAmAIAAGRycy9k&#10;b3ducmV2LnhtbFBLBQYAAAAABAAEAPUAAACJAwAAAAA=&#10;" path="m7,26l,,33,13,52,26,72,39,85,65,98,91r6,33l111,169r,52l280,221r-7,33l78,254,72,215r,-52l65,111,59,78,46,59,26,39,7,26xe" fillcolor="#72706f" stroked="f">
                    <v:path arrowok="t" o:connecttype="custom" o:connectlocs="7,26;0,0;33,13;52,26;72,39;85,65;98,91;104,124;111,169;111,221;280,221;273,254;78,254;72,215;72,163;65,111;59,78;46,59;26,39;7,26" o:connectangles="0,0,0,0,0,0,0,0,0,0,0,0,0,0,0,0,0,0,0,0"/>
                  </v:shape>
                  <v:shape id="Freeform 699" o:spid="_x0000_s1715" style="position:absolute;left:5504;top:12100;width:280;height:254;visibility:visible;mso-wrap-style:square;v-text-anchor:top" coordsize="280,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sRr4A&#10;AADaAAAADwAAAGRycy9kb3ducmV2LnhtbERPy4rCMBTdC/5DuMJsZEx1IbVjFBEEEQZ8r6/NtSk2&#10;N6WJWv/eLASXh/OezltbiQc1vnSsYDhIQBDnTpdcKDgeVr8pCB+QNVaOScGLPMxn3c4UM+2evKPH&#10;PhQihrDPUIEJoc6k9Lkhi37gauLIXV1jMUTYFFI3+IzhtpKjJBlLiyXHBoM1LQ3lt/3dKrDb/4ts&#10;z+lpZ9PLsl+bTX8yGiv102sXfyACteEr/rjXWkHcGq/EGyBn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Y6rEa+AAAA2gAAAA8AAAAAAAAAAAAAAAAAmAIAAGRycy9kb3ducmV2&#10;LnhtbFBLBQYAAAAABAAEAPUAAACDAwAAAAA=&#10;" path="m7,26l,,33,13,52,26,72,39,85,65,98,91r6,33l111,169r,52l280,221r-7,33l78,254,72,215r,-52l65,111,59,78,46,59,26,39,7,26xe" filled="f" strokecolor="#1f1a17" strokeweight=".35pt">
                    <v:path arrowok="t" o:connecttype="custom" o:connectlocs="7,26;0,0;33,13;52,26;72,39;85,65;98,91;104,124;111,169;111,221;280,221;273,254;78,254;72,215;72,163;65,111;59,78;46,59;26,39;7,26" o:connectangles="0,0,0,0,0,0,0,0,0,0,0,0,0,0,0,0,0,0,0,0"/>
                  </v:shape>
                  <v:shape id="Freeform 700" o:spid="_x0000_s1716" style="position:absolute;left:4242;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OEecIA&#10;AADaAAAADwAAAGRycy9kb3ducmV2LnhtbESPT4vCMBTE78J+h/AEL7Km7kHcrlFE2KUnxX/g8dG8&#10;bYvNS2mijX56Iwgeh5n5DTNbBFOLK7WusqxgPEpAEOdWV1woOOx/P6cgnEfWWFsmBTdysJh/9GaY&#10;atvxlq47X4gIYZeigtL7JpXS5SUZdCPbEEfv37YGfZRtIXWLXYSbWn4lyUQarDgulNjQqqT8vLsY&#10;BVkx3G9W66MOvMxP4a/OjvfupNSgH5Y/IDwF/w6/2plW8A3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4R5wgAAANoAAAAPAAAAAAAAAAAAAAAAAJgCAABkcnMvZG93&#10;bnJldi54bWxQSwUGAAAAAAQABAD1AAAAhwMAAAAA&#10;" path="m,20l26,,39,46,52,98r7,58l59,215r,58l52,319r-6,19l32,351r-6,13l13,371,6,358,19,345r7,-33l26,280r6,-46l26,182r,-58l13,72,,20xe" fillcolor="#72706f" stroked="f">
                    <v:path arrowok="t" o:connecttype="custom" o:connectlocs="0,20;26,0;39,46;52,98;59,156;59,215;59,273;52,319;46,338;32,351;26,364;13,371;6,358;19,345;26,312;26,280;32,234;26,182;26,124;13,72;0,20" o:connectangles="0,0,0,0,0,0,0,0,0,0,0,0,0,0,0,0,0,0,0,0,0"/>
                  </v:shape>
                  <v:shape id="Freeform 701" o:spid="_x0000_s1717" style="position:absolute;left:4242;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o8MUA&#10;AADbAAAADwAAAGRycy9kb3ducmV2LnhtbESPQU/CQBCF7yb+h82QeJMtREULCzEYEw0HQjGG49Ad&#10;2obubN1dof575mDCbSbvzXvfzBa9a9WJQmw8GxgNM1DEpbcNVwa+tu/3z6BiQrbYeiYDfxRhMb+9&#10;mWFu/Zk3dCpSpSSEY44G6pS6XOtY1uQwDn1HLNrBB4dJ1lBpG/As4a7V4yx70g4bloYaO1rWVB6L&#10;X2fg4bjzL9/c8+fjZoL7Hw7d+m1lzN2gf52CStSnq/n/+sMKvtDLLzK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yjwxQAAANsAAAAPAAAAAAAAAAAAAAAAAJgCAABkcnMv&#10;ZG93bnJldi54bWxQSwUGAAAAAAQABAD1AAAAigMAAAAA&#10;" path="m,20l26,,39,46,52,98r7,58l59,215r,58l52,319r-6,19l32,351r-6,13l13,371,6,358,19,345r7,-33l26,280r6,-46l26,182r,-58l13,72,,20e" filled="f" strokecolor="#1f1a17" strokeweight=".35pt">
                    <v:path arrowok="t" o:connecttype="custom" o:connectlocs="0,20;26,0;39,46;52,98;59,156;59,215;59,273;52,319;46,338;32,351;26,364;13,371;6,358;19,345;26,312;26,280;32,234;26,182;26,124;13,72;0,20" o:connectangles="0,0,0,0,0,0,0,0,0,0,0,0,0,0,0,0,0,0,0,0,0"/>
                  </v:shape>
                  <v:shape id="Freeform 702" o:spid="_x0000_s1718" style="position:absolute;left:4392;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fSJcIA&#10;AADbAAAADwAAAGRycy9kb3ducmV2LnhtbERPyWrDMBC9B/IPYgK5xZJ7KMa1YkqhUAqF1lmgt8Ga&#10;2KbWyFhK7PTro0Cht3m8dYpytr240Og7xxrSRIEgrp3puNGw371uMhA+IBvsHZOGK3kot8tFgblx&#10;E3/RpQqNiCHsc9TQhjDkUvq6JYs+cQNx5E5utBgiHBtpRpxiuO3lg1KP0mLHsaHFgV5aqn+qs9XA&#10;v4fjhFn3cd6p5vv0Pqv956S0Xq/m5ycQgebwL/5zv5k4P4X7L/EA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9IlwgAAANsAAAAPAAAAAAAAAAAAAAAAAJgCAABkcnMvZG93&#10;bnJldi54bWxQSwUGAAAAAAQABAD1AAAAhwMAAAAA&#10;" path="m,20l19,,39,46,52,98r6,58l58,215r,58l45,319r-6,19l32,351r-6,13l13,371,6,358r7,-13l19,312r7,-32l26,234r,-52l19,124,13,72,,20xe" fillcolor="#72706f" stroked="f">
                    <v:path arrowok="t" o:connecttype="custom" o:connectlocs="0,20;19,0;39,46;52,98;58,156;58,215;58,273;45,319;39,338;32,351;26,364;13,371;6,358;13,345;19,312;26,280;26,234;26,182;19,124;13,72;0,20" o:connectangles="0,0,0,0,0,0,0,0,0,0,0,0,0,0,0,0,0,0,0,0,0"/>
                  </v:shape>
                  <v:shape id="Freeform 703" o:spid="_x0000_s1719" style="position:absolute;left:4392;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3q4sEA&#10;AADbAAAADwAAAGRycy9kb3ducmV2LnhtbERPS27CMBDdI3EHayp1g8Ahi6pKMYhSKiF2DRxgGg9x&#10;2nicxs4HTl9XqsRunt53VpvR1qKn1leOFSwXCQjiwumKSwXn0/v8GYQPyBprx6TgSh426+lkhZl2&#10;A39Qn4dSxBD2GSowITSZlL4wZNEvXEMcuYtrLYYI21LqFocYbmuZJsmTtFhxbDDY0M5Q8Z13VsHX&#10;1nX58bV445s5/8jZ3kr8tEo9PozbFxCBxnAX/7sPOs5P4e+XeI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t6uLBAAAA2wAAAA8AAAAAAAAAAAAAAAAAmAIAAGRycy9kb3du&#10;cmV2LnhtbFBLBQYAAAAABAAEAPUAAACGAwAAAAA=&#10;" path="m,20l19,,39,46,52,98r6,58l58,215r,58l45,319r-6,19l32,351r-6,13l13,371,6,358r7,-13l19,312r7,-32l26,234r,-52l19,124,13,72,,20e" filled="f" strokecolor="#1f1a17" strokeweight=".35pt">
                    <v:path arrowok="t" o:connecttype="custom" o:connectlocs="0,20;19,0;39,46;52,98;58,156;58,215;58,273;45,319;39,338;32,351;26,364;13,371;6,358;13,345;19,312;26,280;26,234;26,182;19,124;13,72;0,20" o:connectangles="0,0,0,0,0,0,0,0,0,0,0,0,0,0,0,0,0,0,0,0,0"/>
                  </v:shape>
                  <v:shape id="Freeform 704" o:spid="_x0000_s1720" style="position:absolute;left:4535;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pycIA&#10;AADbAAAADwAAAGRycy9kb3ducmV2LnhtbERPyWrDMBC9B/IPYgK9JVJbKMGNbEKhUAqFLE6gt8Ea&#10;L8QaGUuO3Xx9VCj0No+3ziabbCuu1PvGsYbHlQJBXDjTcKUhP74v1yB8QDbYOiYNP+QhS+ezDSbG&#10;jbyn6yFUIoawT1BDHUKXSOmLmiz6leuII1e63mKIsK+k6XGM4baVT0q9SIsNx4YaO3qrqbgcBquB&#10;b6fziOvmaziq6rv8nFS+G5XWD4tp+woi0BT+xX/uDxPnP8PvL/EAm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enJwgAAANsAAAAPAAAAAAAAAAAAAAAAAJgCAABkcnMvZG93&#10;bnJldi54bWxQSwUGAAAAAAQABAD1AAAAhwMAAAAA&#10;" path="m,20l19,,39,46,52,98r6,58l58,215r,58l52,319r-7,19l32,351r-6,13l13,371,6,358,19,345r7,-33l26,280r6,-46l26,182r,-58l13,72,,20xe" fillcolor="#72706f" stroked="f">
                    <v:path arrowok="t" o:connecttype="custom" o:connectlocs="0,20;19,0;39,46;52,98;58,156;58,215;58,273;52,319;45,338;32,351;26,364;13,371;6,358;19,345;26,312;26,280;32,234;26,182;26,124;13,72;0,20" o:connectangles="0,0,0,0,0,0,0,0,0,0,0,0,0,0,0,0,0,0,0,0,0"/>
                  </v:shape>
                  <v:shape id="Freeform 705" o:spid="_x0000_s1721" style="position:absolute;left:4535;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jXDcEA&#10;AADbAAAADwAAAGRycy9kb3ducmV2LnhtbERPzWrCQBC+C32HZQQvUjeWUkrqJthaQXoz5gGm2TEb&#10;zc6m2VVjn74rFLzNx/c7i3ywrThT7xvHCuazBARx5XTDtYJyt358BeEDssbWMSm4koc8exgtMNXu&#10;wls6F6EWMYR9igpMCF0qpa8MWfQz1xFHbu96iyHCvpa6x0sMt618SpIXabHh2GCwow9D1bE4WQWH&#10;pTsVX+/Vin9N+SOnn1bit1VqMh6WbyACDeEu/ndvdJz/DLdf4gE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I1w3BAAAA2wAAAA8AAAAAAAAAAAAAAAAAmAIAAGRycy9kb3du&#10;cmV2LnhtbFBLBQYAAAAABAAEAPUAAACGAwAAAAA=&#10;" path="m,20l19,,39,46,52,98r6,58l58,215r,58l52,319r-7,19l32,351r-6,13l13,371,6,358,19,345r7,-33l26,280r6,-46l26,182r,-58l13,72,,20e" filled="f" strokecolor="#1f1a17" strokeweight=".35pt">
                    <v:path arrowok="t" o:connecttype="custom" o:connectlocs="0,20;19,0;39,46;52,98;58,156;58,215;58,273;52,319;45,338;32,351;26,364;13,371;6,358;19,345;26,312;26,280;32,234;26,182;26,124;13,72;0,20" o:connectangles="0,0,0,0,0,0,0,0,0,0,0,0,0,0,0,0,0,0,0,0,0"/>
                  </v:shape>
                  <v:shape id="Freeform 706" o:spid="_x0000_s1722" style="position:absolute;left:4678;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zUJsIA&#10;AADbAAAADwAAAGRycy9kb3ducmV2LnhtbERPyWrDMBC9B/IPYgK9JVILLcGNbEKhUAqFLE6gt8Ea&#10;L8QaGUuO3Xx9VCj0No+3ziabbCuu1PvGsYbHlQJBXDjTcKUhP74v1yB8QDbYOiYNP+QhS+ezDSbG&#10;jbyn6yFUIoawT1BDHUKXSOmLmiz6leuII1e63mKIsK+k6XGM4baVT0q9SIsNx4YaO3qrqbgcBquB&#10;b6fziOvmaziq6rv8nFS+G5XWD4tp+woi0BT+xX/uDxPnP8PvL/EAm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NQmwgAAANsAAAAPAAAAAAAAAAAAAAAAAJgCAABkcnMvZG93&#10;bnJldi54bWxQSwUGAAAAAAQABAD1AAAAhwMAAAAA&#10;" path="m,20l19,,32,46,45,98r7,58l58,215r-6,58l45,319r-6,19l32,351,19,364,6,371r,-13l13,345r6,-33l26,280r,-46l26,182,19,124,13,72,,20xe" fillcolor="#72706f" stroked="f">
                    <v:path arrowok="t" o:connecttype="custom" o:connectlocs="0,20;19,0;32,46;45,98;52,156;58,215;52,273;45,319;39,338;32,351;19,364;6,371;6,358;13,345;19,312;26,280;26,234;26,182;19,124;13,72;0,20" o:connectangles="0,0,0,0,0,0,0,0,0,0,0,0,0,0,0,0,0,0,0,0,0"/>
                  </v:shape>
                  <v:shape id="Freeform 707" o:spid="_x0000_s1723" style="position:absolute;left:4678;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bs4b8A&#10;AADbAAAADwAAAGRycy9kb3ducmV2LnhtbERPzYrCMBC+C75DmAUvoql7EOkaxVUXxJvVB5htxqa7&#10;zaQ2UatPbwTB23x8vzOdt7YSF2p86VjBaJiAIM6dLrlQcNj/DCYgfEDWWDkmBTfyMJ91O1NMtbvy&#10;ji5ZKEQMYZ+iAhNCnUrpc0MW/dDVxJE7usZiiLAppG7wGsNtJT+TZCwtlhwbDNa0NJT/Z2er4G/h&#10;ztn2O1/x3RxOsr+2En+tUr2PdvEFIlAb3uKXe6Pj/DE8f4kHy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VuzhvwAAANsAAAAPAAAAAAAAAAAAAAAAAJgCAABkcnMvZG93bnJl&#10;di54bWxQSwUGAAAAAAQABAD1AAAAhAMAAAAA&#10;" path="m,20l19,,32,46,45,98r7,58l58,215r-6,58l45,319r-6,19l32,351,19,364,6,371r,-13l13,345r6,-33l26,280r,-46l26,182,19,124,13,72,,20e" filled="f" strokecolor="#1f1a17" strokeweight=".35pt">
                    <v:path arrowok="t" o:connecttype="custom" o:connectlocs="0,20;19,0;32,46;45,98;52,156;58,215;52,273;45,319;39,338;32,351;19,364;6,371;6,358;13,345;19,312;26,280;26,234;26,182;19,124;13,72;0,20" o:connectangles="0,0,0,0,0,0,0,0,0,0,0,0,0,0,0,0,0,0,0,0,0"/>
                  </v:shape>
                  <v:shape id="Freeform 708" o:spid="_x0000_s1724" style="position:absolute;left:4971;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LvysIA&#10;AADbAAAADwAAAGRycy9kb3ducmV2LnhtbERPyWrDMBC9B/IPYgK9JVJ7aIMb2YRCoRQKWZxAb4M1&#10;Xog1MpYcu/n6qFDobR5vnU022VZcqfeNYw2PKwWCuHCm4UpDfnxfrkH4gGywdUwafshDls5nG0yM&#10;G3lP10OoRAxhn6CGOoQukdIXNVn0K9cRR650vcUQYV9J0+MYw20rn5R6lhYbjg01dvRWU3E5DFYD&#10;307nEdfN13BU1Xf5Oal8NyqtHxbT9hVEoCn8i//cHybOf4HfX+IBMr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u/KwgAAANsAAAAPAAAAAAAAAAAAAAAAAJgCAABkcnMvZG93&#10;bnJldi54bWxQSwUGAAAAAAQABAD1AAAAhwMAAAAA&#10;" path="m,20l19,,39,46,52,98r6,58l58,215r,58l52,319r-7,19l32,351r-6,13l13,371,6,358,19,345r7,-33l26,280r6,-46l26,182r,-58l13,72,,20xe" fillcolor="#72706f" stroked="f">
                    <v:path arrowok="t" o:connecttype="custom" o:connectlocs="0,20;19,0;39,46;52,98;58,156;58,215;58,273;52,319;45,338;32,351;26,364;13,371;6,358;19,345;26,312;26,280;32,234;26,182;26,124;13,72;0,20" o:connectangles="0,0,0,0,0,0,0,0,0,0,0,0,0,0,0,0,0,0,0,0,0"/>
                  </v:shape>
                  <v:shape id="Freeform 709" o:spid="_x0000_s1725" style="position:absolute;left:4971;top:12126;width:58;height:371;visibility:visible;mso-wrap-style:square;v-text-anchor:top" coordsize="58,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dCMMA&#10;AADbAAAADwAAAGRycy9kb3ducmV2LnhtbESPQW/CMAyF75P4D5GRuEyQjsM0FQICBhLabR0/wGtM&#10;U2ic0gQo+/XzYdJutt7ze5/ny9436kZdrAMbeJlkoIjLYGuuDBy+duM3UDEhW2wCk4EHRVguBk9z&#10;zG248yfdilQpCeGYowGXUptrHUtHHuMktMSiHUPnMcnaVdp2eJdw3+hplr1qjzVLg8OWNo7Kc3H1&#10;Bk6rcC0+1uU7/7jDRT9vvcZvb8xo2K9moBL16d/8d723gi+w8osM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XdCMMAAADbAAAADwAAAAAAAAAAAAAAAACYAgAAZHJzL2Rv&#10;d25yZXYueG1sUEsFBgAAAAAEAAQA9QAAAIgDAAAAAA==&#10;" path="m,20l19,,39,46,52,98r6,58l58,215r,58l52,319r-7,19l32,351r-6,13l13,371,6,358,19,345r7,-33l26,280r6,-46l26,182r,-58l13,72,,20e" filled="f" strokecolor="#1f1a17" strokeweight=".35pt">
                    <v:path arrowok="t" o:connecttype="custom" o:connectlocs="0,20;19,0;39,46;52,98;58,156;58,215;58,273;52,319;45,338;32,351;26,364;13,371;6,358;19,345;26,312;26,280;32,234;26,182;26,124;13,72;0,20" o:connectangles="0,0,0,0,0,0,0,0,0,0,0,0,0,0,0,0,0,0,0,0,0"/>
                  </v:shape>
                  <v:shape id="Freeform 710" o:spid="_x0000_s1726" style="position:absolute;left:5114;top:12133;width:65;height:370;visibility:visible;mso-wrap-style:square;v-text-anchor:top" coordsize="65,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9yFL8A&#10;AADbAAAADwAAAGRycy9kb3ducmV2LnhtbERPTYvCMBC9L/gfwgje1lQLsq1GEUEQT9oVxNvQjG2x&#10;mZQmtvXfG2Fhb/N4n7PaDKYWHbWusqxgNo1AEOdWV1wouPzuv39AOI+ssbZMCl7kYLMefa0w1bbn&#10;M3WZL0QIYZeigtL7JpXS5SUZdFPbEAfubluDPsC2kLrFPoSbWs6jaCENVhwaSmxoV1L+yJ5GQZKg&#10;u+3jvouz+PQ6OH1srgaVmoyH7RKEp8H/i//cBx3mJ/D5JRwg1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T3IUvwAAANsAAAAPAAAAAAAAAAAAAAAAAJgCAABkcnMvZG93bnJl&#10;di54bWxQSwUGAAAAAAQABAD1AAAAhAMAAAAA&#10;" path="m,13l26,,39,45,52,97r6,59l65,214r-7,52l52,312r-7,19l39,351,26,364r-13,6l13,357r6,-19l26,312r6,-39l32,227r,-52l26,123,19,65,,13xe" fillcolor="#72706f" stroked="f">
                    <v:path arrowok="t" o:connecttype="custom" o:connectlocs="0,13;26,0;39,45;52,97;58,156;65,214;58,266;52,312;45,331;39,351;26,364;13,370;13,357;19,338;26,312;32,273;32,227;32,175;26,123;19,65;0,13" o:connectangles="0,0,0,0,0,0,0,0,0,0,0,0,0,0,0,0,0,0,0,0,0"/>
                  </v:shape>
                  <v:shape id="Freeform 711" o:spid="_x0000_s1727" style="position:absolute;left:5114;top:12133;width:65;height:370;visibility:visible;mso-wrap-style:square;v-text-anchor:top" coordsize="65,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vwZMEA&#10;AADbAAAADwAAAGRycy9kb3ducmV2LnhtbERPXWvCMBR9H+w/hDvwbSZzIKMaRWSDMcacVdDHa3Nt&#10;i81NSWLb/fvlQfDxcL7ny8E2oiMfascaXsYKBHHhTM2lhv3u4/kNRIjIBhvHpOGPAiwXjw9zzIzr&#10;eUtdHkuRQjhkqKGKsc2kDEVFFsPYtcSJOztvMSboS2k89incNnKi1FRarDk1VNjSuqLikl+thu/X&#10;37z+KbvD+3HjeT39Uqe2V1qPnobVDESkId7FN/en0TBJ69OX9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b8GTBAAAA2wAAAA8AAAAAAAAAAAAAAAAAmAIAAGRycy9kb3du&#10;cmV2LnhtbFBLBQYAAAAABAAEAPUAAACGAwAAAAA=&#10;" path="m,13l26,,39,45,52,97r6,59l65,214r-7,52l52,312r-7,19l39,351,26,364r-13,6l13,357r6,-19l26,312r6,-39l32,227r,-52l26,123,19,65,,13e" filled="f" strokecolor="#1f1a17" strokeweight=".35pt">
                    <v:path arrowok="t" o:connecttype="custom" o:connectlocs="0,13;26,0;39,45;52,97;58,156;65,214;58,266;52,312;45,331;39,351;26,364;13,370;13,357;19,338;26,312;32,273;32,227;32,175;26,123;19,65;0,13" o:connectangles="0,0,0,0,0,0,0,0,0,0,0,0,0,0,0,0,0,0,0,0,0"/>
                  </v:shape>
                  <v:shape id="Freeform 712" o:spid="_x0000_s1728" style="position:absolute;left:526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FlsEA&#10;AADbAAAADwAAAGRycy9kb3ducmV2LnhtbESPS4vCMBSF94L/IVxhNqKpDohUo/hAnJViFdxem2tb&#10;bG5KE7X++4kguDycx8eZzhtTigfVrrCsYNCPQBCnVhecKTgdN70xCOeRNZaWScGLHMxn7dYUY22f&#10;fKBH4jMRRtjFqCD3voqldGlOBl3fVsTBu9raoA+yzqSu8RnGTSmHUTSSBgsOhBwrWuWU3pK7UdBd&#10;7Jbry7XZ6+2vfKEMnLPeKvXTaRYTEJ4a/w1/2n9awXAA7y/hB8j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BBZbBAAAA2wAAAA8AAAAAAAAAAAAAAAAAmAIAAGRycy9kb3du&#10;cmV2LnhtbFBLBQYAAAAABAAEAPUAAACGAwAAAAA=&#10;" path="m,13l20,,39,45r7,52l59,156r,58l59,266,46,312r-7,19l33,351,20,364r-7,6l7,357r6,-19l20,312r6,-39l26,227r,-52l20,123,13,65,,13xe" fillcolor="#72706f" stroked="f">
                    <v:path arrowok="t" o:connecttype="custom" o:connectlocs="0,13;20,0;39,45;46,97;59,156;59,214;59,266;46,312;39,331;33,351;20,364;13,370;7,357;13,338;20,312;26,273;26,227;26,175;20,123;13,65;0,13" o:connectangles="0,0,0,0,0,0,0,0,0,0,0,0,0,0,0,0,0,0,0,0,0"/>
                  </v:shape>
                  <v:shape id="Freeform 713" o:spid="_x0000_s1729" style="position:absolute;left:526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O08MA&#10;AADbAAAADwAAAGRycy9kb3ducmV2LnhtbESPQWvCQBSE7wX/w/IEb3VjDlKjqwRBKLWQVr14e2Sf&#10;STD7NuxuYvz33UKhx2FmvmE2u9G0YiDnG8sKFvMEBHFpdcOVgsv58PoGwgdkja1lUvAkD7vt5GWD&#10;mbYP/qbhFCoRIewzVFCH0GVS+rImg35uO+Lo3awzGKJ0ldQOHxFuWpkmyVIabDgu1NjRvqbyfuqN&#10;gtXwlRcrnX9gX7THa+E+e5l7pWbTMV+DCDSG//Bf+10rSFP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YO08MAAADbAAAADwAAAAAAAAAAAAAAAACYAgAAZHJzL2Rv&#10;d25yZXYueG1sUEsFBgAAAAAEAAQA9QAAAIgDAAAAAA==&#10;" path="m,13l20,,39,45r7,52l59,156r,58l59,266,46,312r-7,19l33,351,20,364r-7,6l7,357r6,-19l20,312r6,-39l26,227r,-52l20,123,13,65,,13e" filled="f" strokecolor="#1f1a17" strokeweight=".35pt">
                    <v:path arrowok="t" o:connecttype="custom" o:connectlocs="0,13;20,0;39,45;46,97;59,156;59,214;59,266;46,312;39,331;33,351;20,364;13,370;7,357;13,338;20,312;26,273;26,227;26,175;20,123;13,65;0,13" o:connectangles="0,0,0,0,0,0,0,0,0,0,0,0,0,0,0,0,0,0,0,0,0"/>
                  </v:shape>
                  <v:shape id="Freeform 714" o:spid="_x0000_s1730" style="position:absolute;left:541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8+esAA&#10;AADbAAAADwAAAGRycy9kb3ducmV2LnhtbESPzYrCMBSF94LvEK7gRjRVQaQaRR3EWSlWwe21ubbF&#10;5qY0Ga1vPxEEl4fz83Hmy8aU4kG1KywrGA4iEMSp1QVnCs6nbX8KwnlkjaVlUvAiB8tFuzXHWNsn&#10;H+mR+EyEEXYxKsi9r2IpXZqTQTewFXHwbrY26IOsM6lrfIZxU8pRFE2kwYIDIceKNjml9+TPKOit&#10;9uuf66056N1YvlAGzkXvlOp2mtUMhKfGf8Of9q9WMBrD+0v4A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18+esAAAADbAAAADwAAAAAAAAAAAAAAAACYAgAAZHJzL2Rvd25y&#10;ZXYueG1sUEsFBgAAAAAEAAQA9QAAAIUDAAAAAA==&#10;" path="m,13l26,,39,45,52,97r7,59l59,214r,52l52,312r-6,19l33,351r-7,13l13,370,7,357,20,338r6,-26l26,273r7,-46l26,175r,-52l13,65,,13xe" fillcolor="#72706f" stroked="f">
                    <v:path arrowok="t" o:connecttype="custom" o:connectlocs="0,13;26,0;39,45;52,97;59,156;59,214;59,266;52,312;46,331;33,351;26,364;13,370;7,357;20,338;26,312;26,273;33,227;26,175;26,123;13,65;0,13" o:connectangles="0,0,0,0,0,0,0,0,0,0,0,0,0,0,0,0,0,0,0,0,0"/>
                  </v:shape>
                  <v:shape id="Freeform 715" o:spid="_x0000_s1731" style="position:absolute;left:5413;top:12133;width:59;height:370;visibility:visible;mso-wrap-style:square;v-text-anchor:top" coordsize="59,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PMQA&#10;AADbAAAADwAAAGRycy9kb3ducmV2LnhtbESPQWvCQBSE74X+h+UVequbSpGaugmhUBAVUrWX3h7Z&#10;1yQ0+zbsbmL8964geBxm5htmlU+mEyM531pW8DpLQBBXVrdcK/g5fr28g/ABWWNnmRScyUOePT6s&#10;MNX2xHsaD6EWEcI+RQVNCH0qpa8aMuhntieO3p91BkOUrpba4SnCTSfnSbKQBluOCw329NlQ9X8Y&#10;jILl+F2US11scCi77W/pdoMsvFLPT1PxASLQFO7hW3utFczf4Pol/gCZ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DMzzEAAAA2wAAAA8AAAAAAAAAAAAAAAAAmAIAAGRycy9k&#10;b3ducmV2LnhtbFBLBQYAAAAABAAEAPUAAACJAwAAAAA=&#10;" path="m,13l26,,39,45,52,97r7,59l59,214r,52l52,312r-6,19l33,351r-7,13l13,370,7,357,20,338r6,-26l26,273r7,-46l26,175r,-52l13,65,,13e" filled="f" strokecolor="#1f1a17" strokeweight=".35pt">
                    <v:path arrowok="t" o:connecttype="custom" o:connectlocs="0,13;26,0;39,45;52,97;59,156;59,214;59,266;52,312;46,331;33,351;26,364;13,370;7,357;20,338;26,312;26,273;33,227;26,175;26,123;13,65;0,13" o:connectangles="0,0,0,0,0,0,0,0,0,0,0,0,0,0,0,0,0,0,0,0,0"/>
                  </v:shape>
                  <v:shape id="Freeform 716" o:spid="_x0000_s1732" style="position:absolute;left:4821;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75U8UA&#10;AADbAAAADwAAAGRycy9kb3ducmV2LnhtbESPQWvCQBSE70L/w/IKvUjdVKiU1DUEoSWnirGCx0f2&#10;mQSzb0N2m2z7692C4HGYmW+YdRZMJ0YaXGtZwcsiAUFcWd1yreD78PH8BsJ5ZI2dZVLwSw6yzcNs&#10;jam2E+9pLH0tIoRdigoa7/tUSlc1ZNAtbE8cvbMdDPooh1rqAacIN51cJslKGmw5LjTY07ah6lL+&#10;GAVFPT/stl9HHTivTuGzK45/00mpp8eQv4PwFPw9fGsXWsHyFf6/xB8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vlTxQAAANsAAAAPAAAAAAAAAAAAAAAAAJgCAABkcnMv&#10;ZG93bnJldi54bWxQSwUGAAAAAAQABAD1AAAAigMAAAAA&#10;" path="m,20l26,,39,46,52,98r7,58l59,215r,58l52,319r-6,19l33,351r-7,13l13,371,7,358,20,345r6,-33l26,280r7,-46l26,182r,-58l13,72,,20xe" fillcolor="#72706f" stroked="f">
                    <v:path arrowok="t" o:connecttype="custom" o:connectlocs="0,20;26,0;39,46;52,98;59,156;59,215;59,273;52,319;46,338;33,351;26,364;13,371;7,358;20,345;26,312;26,280;33,234;26,182;26,124;13,72;0,20" o:connectangles="0,0,0,0,0,0,0,0,0,0,0,0,0,0,0,0,0,0,0,0,0"/>
                  </v:shape>
                  <v:shape id="Freeform 717" o:spid="_x0000_s1733" style="position:absolute;left:4821;top:12126;width:59;height:371;visibility:visible;mso-wrap-style:square;v-text-anchor:top" coordsize="59,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fosMA&#10;AADbAAAADwAAAGRycy9kb3ducmV2LnhtbESPQWsCMRSE7wX/Q3iCt5pVrNbVKKIUKj2IthSPz81z&#10;d3Hzsiaprv/eCAWPw8x8w0znjanEhZwvLSvodRMQxJnVJecKfr4/Xt9B+ICssbJMCm7kYT5rvUwx&#10;1fbKW7rsQi4ihH2KCooQ6lRKnxVk0HdtTRy9o3UGQ5Qul9rhNcJNJftJMpQGS44LBda0LCg77f6M&#10;gsFpb8e/3PD6bTvCw5ldvVl9KdVpN4sJiEBNeIb/259aQX8Ijy/x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rfosMAAADbAAAADwAAAAAAAAAAAAAAAACYAgAAZHJzL2Rv&#10;d25yZXYueG1sUEsFBgAAAAAEAAQA9QAAAIgDAAAAAA==&#10;" path="m,20l26,,39,46,52,98r7,58l59,215r,58l52,319r-6,19l33,351r-7,13l13,371,7,358,20,345r6,-33l26,280r7,-46l26,182r,-58l13,72,,20e" filled="f" strokecolor="#1f1a17" strokeweight=".35pt">
                    <v:path arrowok="t" o:connecttype="custom" o:connectlocs="0,20;26,0;39,46;52,98;59,156;59,215;59,273;52,319;46,338;33,351;26,364;13,371;7,358;20,345;26,312;26,280;33,234;26,182;26,124;13,72;0,20" o:connectangles="0,0,0,0,0,0,0,0,0,0,0,0,0,0,0,0,0,0,0,0,0"/>
                  </v:shape>
                  <v:shape id="Freeform 718" o:spid="_x0000_s1734" style="position:absolute;left:4177;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kmSsUA&#10;AADbAAAADwAAAGRycy9kb3ducmV2LnhtbESPQWvCQBSE7wX/w/KE3urGgGmNrsG2tM2hl6g/4JF9&#10;JsHs25Bdk7S/visIPQ4z8w2zzSbTioF611hWsFxEIIhLqxuuFJyOH08vIJxH1thaJgU/5CDbzR62&#10;mGo7ckHDwVciQNilqKD2vkuldGVNBt3CdsTBO9veoA+yr6TucQxw08o4ihJpsOGwUGNHbzWVl8PV&#10;KCi4LPLf1+/jMK4+k8v7av11rbRSj/NpvwHhafL/4Xs71wriZ7h9CT9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6SZKxQAAANsAAAAPAAAAAAAAAAAAAAAAAJgCAABkcnMv&#10;ZG93bnJldi54bWxQSwUGAAAAAAQABAD1AAAAigMAAAAA&#10;" path="m58,6l,6,26,,58,6xe" fillcolor="#adadac" stroked="f">
                    <v:path arrowok="t" o:connecttype="custom" o:connectlocs="58,6;0,6;26,0;58,6" o:connectangles="0,0,0,0"/>
                  </v:shape>
                  <v:shape id="Freeform 719" o:spid="_x0000_s1735" style="position:absolute;left:4157;top:12094;width:91;height:13;visibility:visible;mso-wrap-style:square;v-text-anchor:top" coordsize="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X58EA&#10;AADbAAAADwAAAGRycy9kb3ducmV2LnhtbERPy2oCMRTdF/yHcIVuRDNGKDI1itgWupCCD2Z9mdxO&#10;pp3chEmq49+bRcHl4bxXm8F14kJ9bD1rmM8KEMS1Ny03Gs6nj+kSREzIBjvPpOFGETbr0dMKS+Ov&#10;fKDLMTUih3AsUYNNKZRSxtqSwzjzgThz3753mDLsG2l6vOZw10lVFC/SYcu5wWKgnaX69/jnNOzj&#10;fPK+rKrFTxVsrb7elAoTpfXzeNi+gkg0pIf43/1pNKg8Nn/JP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eV+fBAAAA2wAAAA8AAAAAAAAAAAAAAAAAmAIAAGRycy9kb3du&#10;cmV2LnhtbFBLBQYAAAAABAAEAPUAAACGAwAAAAA=&#10;" path="m91,13l,13,20,6,46,,65,6r26,7xe" fillcolor="#b1b0af" stroked="f">
                    <v:path arrowok="t" o:connecttype="custom" o:connectlocs="91,13;0,13;20,6;46,0;65,6;91,13" o:connectangles="0,0,0,0,0,0"/>
                  </v:shape>
                  <v:shape id="Freeform 720" o:spid="_x0000_s1736" style="position:absolute;left:4144;top:12100;width:111;height:13;visibility:visible;mso-wrap-style:square;v-text-anchor:top" coordsize="11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xbcMA&#10;AADbAAAADwAAAGRycy9kb3ducmV2LnhtbESPS2/CMBCE75X4D9Yi9VYcOFQQMIhXpfbAITzuq3hJ&#10;AvE62AbSf4+RkDiOZuYbzWTWmlrcyPnKsoJ+LwFBnFtdcaFgv/v5GoLwAVljbZkU/JOH2bTzMcFU&#10;2ztndNuGQkQI+xQVlCE0qZQ+L8mg79mGOHpH6wyGKF0htcN7hJtaDpLkWxqsOC6U2NCypPy8vRoF&#10;frFya5ntThdzGMr+dZ39bTatUp/ddj4GEagN7/Cr/asVDEb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CxbcMAAADbAAAADwAAAAAAAAAAAAAAAACYAgAAZHJzL2Rv&#10;d25yZXYueG1sUEsFBgAAAAAEAAQA9QAAAIgDAAAAAA==&#10;" path="m33,l91,r7,7l111,13,,13,13,7,33,xe" fillcolor="#b9b9b8" stroked="f">
                    <v:path arrowok="t" o:connecttype="custom" o:connectlocs="33,0;91,0;98,7;111,13;0,13;13,7;33,0" o:connectangles="0,0,0,0,0,0,0"/>
                  </v:shape>
                  <v:shape id="Freeform 721" o:spid="_x0000_s1737" style="position:absolute;left:4138;top:12107;width:123;height:13;visibility:visible;mso-wrap-style:square;v-text-anchor:top" coordsize="1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8EEMIA&#10;AADbAAAADwAAAGRycy9kb3ducmV2LnhtbERPu27CMBTdkfoP1q3UDZyCFNGAgyhqVYYyNM3S7Sq+&#10;eYj4OrLdkPL19YDEeHTe291kejGS851lBc+LBARxZXXHjYLy+32+BuEDssbeMin4Iw+7/GG2xUzb&#10;C3/RWIRGxBD2GSpoQxgyKX3VkkG/sANx5GrrDIYIXSO1w0sMN71cJkkqDXYcG1oc6NBSdS5+jQJ6&#10;ldPn6qM+lW/ji7v+pAmmxVmpp8dpvwERaAp38c191ApWcX38En+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wQQwgAAANsAAAAPAAAAAAAAAAAAAAAAAJgCAABkcnMvZG93&#10;bnJldi54bWxQSwUGAAAAAAQABAD1AAAAhwMAAAAA&#10;" path="m19,r91,l117,6r6,7l,13r6,l13,6,19,xe" fillcolor="#bdbdbc" stroked="f">
                    <v:path arrowok="t" o:connecttype="custom" o:connectlocs="19,0;110,0;117,6;123,13;0,13;0,13;6,13;13,6;19,0" o:connectangles="0,0,0,0,0,0,0,0,0"/>
                  </v:shape>
                  <v:shape id="Freeform 722" o:spid="_x0000_s1738" style="position:absolute;left:4131;top:12113;width:137;height:13;visibility:visible;mso-wrap-style:square;v-text-anchor:top" coordsize="13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s9bMQA&#10;AADbAAAADwAAAGRycy9kb3ducmV2LnhtbESPQWvCQBSE74X+h+UVvNWNFtqSugmpYBFyMFrx/Mg+&#10;k9Ds23R31fTfu4LQ4zAz3zCLfDS9OJPznWUFs2kCgri2uuNGwf579fwOwgdkjb1lUvBHHvLs8WGB&#10;qbYX3tJ5FxoRIexTVNCGMKRS+rolg35qB+LoHa0zGKJ0jdQOLxFuejlPkldpsOO40OJAy5bqn93J&#10;KHCf5XHj3qpi78vfYnmqDqb/Oig1eRqLDxCBxvAfvrfXWsHLDG5f4g+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LPWzEAAAA2wAAAA8AAAAAAAAAAAAAAAAAmAIAAGRycy9k&#10;b3ducmV2LnhtbFBLBQYAAAAABAAEAPUAAACJAwAAAAA=&#10;" path="m13,l124,r6,7l137,13r-39,l72,7,46,13,,13,7,7r6,l13,xe" fillcolor="#c1c0c0" stroked="f">
                    <v:path arrowok="t" o:connecttype="custom" o:connectlocs="13,0;124,0;130,7;137,13;98,13;72,7;46,13;0,13;7,7;13,7;13,0;13,0" o:connectangles="0,0,0,0,0,0,0,0,0,0,0,0"/>
                  </v:shape>
                  <v:shape id="Freeform 723" o:spid="_x0000_s1739" style="position:absolute;left:4125;top:12120;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Nj7MMA&#10;AADbAAAADwAAAGRycy9kb3ducmV2LnhtbESPUWvCMBSF34X9h3CFvWlqx2TrjFIGG9O36n7Apbk2&#10;xeamJNF2/nozEHw8nHO+w1ltRtuJC/nQOlawmGcgiGunW24U/B6+Zm8gQkTW2DkmBX8UYLN+mqyw&#10;0G7gii772IgE4VCgAhNjX0gZakMWw9z1xMk7Om8xJukbqT0OCW47mWfZUlpsOS0Y7OnTUH3an62C&#10;qq7ev3O/O2+PpzKY62t5zZpBqefpWH6AiDTGR/je/tEKXnL4/5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Nj7MMAAADbAAAADwAAAAAAAAAAAAAAAACYAgAAZHJzL2Rv&#10;d25yZXYueG1sUEsFBgAAAAAEAAQA9QAAAIgDAAAAAA==&#10;" path="m13,l136,r7,6l143,13r-33,l91,,71,,52,6,39,13,,13,6,6,13,xe" fillcolor="#cacac9" stroked="f">
                    <v:path arrowok="t" o:connecttype="custom" o:connectlocs="13,0;136,0;143,6;143,13;110,13;91,0;71,0;52,6;39,13;0,13;6,6;13,0" o:connectangles="0,0,0,0,0,0,0,0,0,0,0,0"/>
                  </v:shape>
                  <v:shape id="Freeform 724" o:spid="_x0000_s1740" style="position:absolute;left:4118;top:12126;width:150;height:13;visibility:visible;mso-wrap-style:square;v-text-anchor:top" coordsize="1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sIosMA&#10;AADbAAAADwAAAGRycy9kb3ducmV2LnhtbESPwWrDMBBE74X+g9hAb42cGIJxI4eSEjAUGuL0AxZr&#10;a5tYK0eSY/fvq0Igx2Fm3jDb3Wx6cSPnO8sKVssEBHFtdceNgu/z4TUD4QOyxt4yKfglD7vi+WmL&#10;ubYTn+hWhUZECPscFbQhDLmUvm7JoF/agTh6P9YZDFG6RmqHU4SbXq6TZCMNdhwXWhxo31J9qUaj&#10;YPw4rdbHrLzYa/9V+YP+TOzVKfWymN/fQASawyN8b5daQZrC/5f4A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sIosMAAADbAAAADwAAAAAAAAAAAAAAAACYAgAAZHJzL2Rv&#10;d25yZXYueG1sUEsFBgAAAAAEAAQA9QAAAIgDAAAAAA==&#10;" path="m13,l59,,46,7r-7,6l,13,7,7,13,xm111,r39,l150,7r-7,6l124,13,117,7,111,xe" fillcolor="#cfcece" stroked="f">
                    <v:path arrowok="t" o:connecttype="custom" o:connectlocs="13,0;59,0;46,7;39,13;39,13;0,13;7,7;13,0;111,0;150,0;150,7;150,7;143,13;124,13;117,7;111,0" o:connectangles="0,0,0,0,0,0,0,0,0,0,0,0,0,0,0,0"/>
                    <o:lock v:ext="edit" verticies="t"/>
                  </v:shape>
                  <v:shape id="Freeform 725" o:spid="_x0000_s1741" style="position:absolute;left:4112;top:1213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O2jcQA&#10;AADbAAAADwAAAGRycy9kb3ducmV2LnhtbESP0WrCQBRE3wX/YbmCb2ajhlBSV1FLQSgtaPsBt9nb&#10;bGr2bsxuNfr13YLQx2FmzjCLVW8bcabO144VTJMUBHHpdM2Vgo/358kDCB+QNTaOScGVPKyWw8EC&#10;C+0uvKfzIVQiQtgXqMCE0BZS+tKQRZ+4ljh6X66zGKLsKqk7vES4beQsTXNpsea4YLClraHyePix&#10;kfKW3b5f9p9Pjcxyc8p35tVvN0qNR/36EUSgPvyH7+2dVjDP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Dto3EAAAA2wAAAA8AAAAAAAAAAAAAAAAAmAIAAGRycy9k&#10;b3ducmV2LnhtbFBLBQYAAAAABAAEAPUAAACJAwAAAAA=&#10;" path="m13,l52,r,6l45,6r,7l39,13,,13,6,6,13,xm123,r33,l143,13r-13,l130,6,123,xe" fillcolor="#d3d2d2" stroked="f">
                    <v:path arrowok="t" o:connecttype="custom" o:connectlocs="13,0;52,0;52,6;45,6;45,13;39,13;0,13;6,6;13,0;123,0;156,0;156,0;143,13;130,13;130,6;123,0" o:connectangles="0,0,0,0,0,0,0,0,0,0,0,0,0,0,0,0"/>
                    <o:lock v:ext="edit" verticies="t"/>
                  </v:shape>
                  <v:shape id="Freeform 726" o:spid="_x0000_s1742" style="position:absolute;left:4112;top:12139;width:149;height:13;visibility:visible;mso-wrap-style:square;v-text-anchor:top" coordsize="14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tEcMA&#10;AADbAAAADwAAAGRycy9kb3ducmV2LnhtbESPQWvCQBSE74X+h+UVvNVNtZWSuooUFA96MPYHPLKv&#10;2Wj2bchbTfz3bkHocZiZb5j5cvCNulIndWADb+MMFHEZbM2VgZ/j+vUTlERki01gMnAjgeXi+WmO&#10;uQ09H+haxEolCEuOBlyMba61lI48yji0xMn7DZ3HmGRXadthn+C+0ZMsm2mPNacFhy19OyrPxcUb&#10;uOxFdsVqwz1uD6d3VzdHua2NGb0Mqy9QkYb4H360t9bA9AP+vqQfo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UtEcMAAADbAAAADwAAAAAAAAAAAAAAAACYAgAAZHJzL2Rv&#10;d25yZXYueG1sUEsFBgAAAAAEAAQA9QAAAIgDAAAAAA==&#10;" path="m6,l45,,39,7r-7,6l,13,,7,6,xm130,r19,l136,13,130,7r,-7xe" fillcolor="#dededd" stroked="f">
                    <v:path arrowok="t" o:connecttype="custom" o:connectlocs="6,0;45,0;39,7;32,13;0,13;0,7;6,0;130,0;149,0;136,13;130,7;130,0" o:connectangles="0,0,0,0,0,0,0,0,0,0,0,0"/>
                    <o:lock v:ext="edit" verticies="t"/>
                  </v:shape>
                  <v:shape id="Freeform 727" o:spid="_x0000_s1743" style="position:absolute;left:4105;top:12146;width:150;height:13;visibility:visible;mso-wrap-style:square;v-text-anchor:top" coordsize="1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idcMA&#10;AADbAAAADwAAAGRycy9kb3ducmV2LnhtbESPT2uDQBTE74V+h+UFeqtrWkiKdROsJZBrtH+uD/dF&#10;je5bcTfGfPtsoZDjMDO/YdLtbHox0ehaywqWUQyCuLK65VrBV7l7fgPhPLLG3jIpuJKD7ebxIcVE&#10;2wsfaCp8LQKEXYIKGu+HREpXNWTQRXYgDt7RjgZ9kGMt9YiXADe9fInjlTTYclhocKC8oaorzkbB&#10;R9l/d7/Zyf6si0PMbZl/4rVQ6mkxZ+8gPM3+Hv5v77WC1xX8fQk/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iidcMAAADbAAAADwAAAAAAAAAAAAAAAACYAgAAZHJzL2Rv&#10;d25yZXYueG1sUEsFBgAAAAAEAAQA9QAAAIgDAAAAAA==&#10;" path="m7,l46,,39,6r-6,7l,13,7,6,7,xm137,r13,l143,6,137,xe" fillcolor="#e3e3e2" stroked="f">
                    <v:path arrowok="t" o:connecttype="custom" o:connectlocs="7,0;46,0;39,6;33,13;0,13;7,6;7,0;137,0;150,0;143,6;143,6;137,0" o:connectangles="0,0,0,0,0,0,0,0,0,0,0,0"/>
                    <o:lock v:ext="edit" verticies="t"/>
                  </v:shape>
                  <v:shape id="Freeform 728" o:spid="_x0000_s1744" style="position:absolute;left:4099;top:1215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Il6MMA&#10;AADbAAAADwAAAGRycy9kb3ducmV2LnhtbESPQWvCQBSE7wX/w/KEXqRubMGW1FVUIhQ8iNbeH9nX&#10;JDX7XthdNf77bkHocZiZb5jZonetupAPjbCByTgDRVyKbbgycPzcPL2BChHZYitMBm4UYDEfPMww&#10;t3LlPV0OsVIJwiFHA3WMXa51KGtyGMbSESfvW7zDmKSvtPV4TXDX6ucsm2qHDaeFGjta11SeDmdn&#10;4GdbeFusRkVzku1ueeyFyy8x5nHYL99BRerjf/je/rAGXl7h70v6AX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Il6MMAAADbAAAADwAAAAAAAAAAAAAAAACYAgAAZHJzL2Rv&#10;d25yZXYueG1sUEsFBgAAAAAEAAQA9QAAAIgDAAAAAA==&#10;" path="m13,l45,,39,7r-7,6l,13,6,7,13,xe" fillcolor="#e8e8e7" stroked="f">
                    <v:path arrowok="t" o:connecttype="custom" o:connectlocs="13,0;45,0;39,7;32,13;0,13;6,7;13,0" o:connectangles="0,0,0,0,0,0,0"/>
                  </v:shape>
                  <v:shape id="Freeform 729" o:spid="_x0000_s1745" style="position:absolute;left:4099;top:1215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BH8MA&#10;AADbAAAADwAAAGRycy9kb3ducmV2LnhtbERPz2vCMBS+C/sfwht407QbTKmmZWwMPbjDOpl4ezZv&#10;bbF56ZKo9b9fDoLHj+/3shhMJ87kfGtZQTpNQBBXVrdcK9h+f0zmIHxA1thZJgVX8lDkD6MlZtpe&#10;+IvOZahFDGGfoYImhD6T0lcNGfRT2xNH7tc6gyFCV0vt8BLDTSefkuRFGmw5NjTY01tD1bE8GQWf&#10;7i/ZXw/pavV+dOnPbNjstuVcqfHj8LoAEWgId/HNvdYKnuPY+C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zBH8MAAADbAAAADwAAAAAAAAAAAAAAAACYAgAAZHJzL2Rv&#10;d25yZXYueG1sUEsFBgAAAAAEAAQA9QAAAIgDAAAAAA==&#10;" path="m6,l39,,32,6r,7l,13,,6,6,xe" fillcolor="#f4f4f3" stroked="f">
                    <v:path arrowok="t" o:connecttype="custom" o:connectlocs="6,0;39,0;32,6;32,13;0,13;0,6;6,0" o:connectangles="0,0,0,0,0,0,0"/>
                  </v:shape>
                  <v:shape id="Freeform 730" o:spid="_x0000_s1746" style="position:absolute;left:4099;top:12165;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0jz8IA&#10;AADbAAAADwAAAGRycy9kb3ducmV2LnhtbESPQYvCMBSE78L+h/AW9qapuypajbIIi3q0evH2bJ5t&#10;sXkpTWrbf78RBI/DzHzDrDadKcWDaldYVjAeRSCIU6sLzhScT3/DOQjnkTWWlklBTw4264/BCmNt&#10;Wz7SI/GZCBB2MSrIva9iKV2ak0E3shVx8G62NuiDrDOpa2wD3JTyO4pm0mDBYSHHirY5pfekMQqK&#10;6a7fNne36BN73SUTf2hnzUWpr8/udwnCU+ff4Vd7rxX8LOD5Jfw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3SPPwgAAANsAAAAPAAAAAAAAAAAAAAAAAJgCAABkcnMvZG93&#10;bnJldi54bWxQSwUGAAAAAAQABAD1AAAAhwMAAAAA&#10;" path="m,l32,r,7l26,13,,13,,7,,xe" fillcolor="#f9f9f9" stroked="f">
                    <v:path arrowok="t" o:connecttype="custom" o:connectlocs="0,0;32,0;32,7;26,13;0,13;0,7;0,0" o:connectangles="0,0,0,0,0,0,0"/>
                  </v:shape>
                  <v:shape id="Freeform 731" o:spid="_x0000_s1747" style="position:absolute;left:4092;top:1217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kv8AA&#10;AADbAAAADwAAAGRycy9kb3ducmV2LnhtbERP3WrCMBS+F3yHcATvNFF0bp1RVBCEsQurD3Boztpi&#10;c1KTWLu3Xy6EXX58/+ttbxvRkQ+1Yw2zqQJBXDhTc6nhejlO3kGEiGywcUwafinAdjMcrDEz7sln&#10;6vJYihTCIUMNVYxtJmUoKrIYpq4lTtyP8xZjgr6UxuMzhdtGzpV6kxZrTg0VtnSoqLjlD6vhsPQf&#10;y2LuVJ5/t/t7t9or/jprPR71u08Qkfr4L365T0bDIq1PX9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3kv8AAAADbAAAADwAAAAAAAAAAAAAAAACYAgAAZHJzL2Rvd25y&#10;ZXYueG1sUEsFBgAAAAAEAAQA9QAAAIUDAAAAAA==&#10;" path="m7,l39,,33,6r,7l,13,7,6,7,xe" stroked="f">
                    <v:path arrowok="t" o:connecttype="custom" o:connectlocs="7,0;39,0;33,6;33,13;0,13;7,6;7,0" o:connectangles="0,0,0,0,0,0,0"/>
                  </v:shape>
                  <v:shape id="Freeform 732" o:spid="_x0000_s1748" style="position:absolute;left:4092;top:12178;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988YA&#10;AADbAAAADwAAAGRycy9kb3ducmV2LnhtbESPT2vCQBTE74LfYXmCF9GNVoNEV2kLLb304J9Djo/s&#10;M0mbfRt2tzH103cLgsdhZn7DbPe9aURHzteWFcxnCQjiwuqaSwXn09t0DcIHZI2NZVLwSx72u+Fg&#10;i5m2Vz5QdwyliBD2GSqoQmgzKX1RkUE/sy1x9C7WGQxRulJqh9cIN41cJEkqDdYcFyps6bWi4vv4&#10;YxR8pe+6y8PEnW4vn6v0Kc/tbZIrNR71zxsQgfrwCN/bH1rBcg7/X+IPk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t988YAAADbAAAADwAAAAAAAAAAAAAAAACYAgAAZHJz&#10;L2Rvd25yZXYueG1sUEsFBgAAAAAEAAQA9QAAAIsDAAAAAA==&#10;" path="m7,l33,r,7l26,13,,13,,7,7,xe" fillcolor="#f4f4f3" stroked="f">
                    <v:path arrowok="t" o:connecttype="custom" o:connectlocs="7,0;33,0;33,7;26,13;0,13;0,7;7,0" o:connectangles="0,0,0,0,0,0,0"/>
                  </v:shape>
                  <v:shape id="Freeform 733" o:spid="_x0000_s1749" style="position:absolute;left:4086;top:1218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0t8IA&#10;AADbAAAADwAAAGRycy9kb3ducmV2LnhtbESP32rCMBTG7wXfIRxhNzJTnZTaGUUGgw1BWecDHJKz&#10;tltzUprYdm+/CMIuf3z/+Lb70Taip87XjhUsFwkIYu1MzaWCy+frYwbCB2SDjWNS8Ese9rvpZIu5&#10;cQN/UF+EUsQS9jkqqEJocym9rsiiX7iWOGpfrrMYInalNB0Osdw2cpUkqbRYc1yosKWXivRPcbUK&#10;jt900pt3e9apL7Pz9Wke+aTUw2w8PIMINIZ/8z39ZhSsV3D7En+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nS3wgAAANsAAAAPAAAAAAAAAAAAAAAAAJgCAABkcnMvZG93&#10;bnJldi54bWxQSwUGAAAAAAQABAD1AAAAhwMAAAAA&#10;" path="m6,l39,,32,6r,7l,13,6,6,6,xe" fillcolor="#efeeee" stroked="f">
                    <v:path arrowok="t" o:connecttype="custom" o:connectlocs="6,0;39,0;32,6;32,13;0,13;6,6;6,0" o:connectangles="0,0,0,0,0,0,0"/>
                  </v:shape>
                  <v:shape id="Freeform 734" o:spid="_x0000_s1750" style="position:absolute;left:4086;top:12191;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sIMIA&#10;AADbAAAADwAAAGRycy9kb3ducmV2LnhtbESPQYvCMBSE74L/ITzBi2i6uohUo+iC6MXDVg8eH82z&#10;rTYvpUm1/nsjCB6HmfmGWaxaU4o71a6wrOBnFIEgTq0uOFNwOm6HMxDOI2ssLZOCJzlYLbudBcba&#10;Pvif7onPRICwi1FB7n0VS+nSnAy6ka2Ig3extUEfZJ1JXeMjwE0px1E0lQYLDgs5VvSXU3pLGqPA&#10;NlvK3OZ62g2a6jxZH5Lmdi2U6vfa9RyEp9Z/w5/2Xiv4ncD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mwgwgAAANsAAAAPAAAAAAAAAAAAAAAAAJgCAABkcnMvZG93&#10;bnJldi54bWxQSwUGAAAAAAQABAD1AAAAhwMAAAAA&#10;" path="m6,l32,r,7l32,13,,13,,7,6,xe" fillcolor="#e8e8e7" stroked="f">
                    <v:path arrowok="t" o:connecttype="custom" o:connectlocs="6,0;32,0;32,7;32,13;0,13;0,7;6,0" o:connectangles="0,0,0,0,0,0,0"/>
                  </v:shape>
                  <v:shape id="Freeform 735" o:spid="_x0000_s1751" style="position:absolute;left:4086;top:12198;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p18IA&#10;AADbAAAADwAAAGRycy9kb3ducmV2LnhtbESPzWoCQRCE74G8w9CCtzirSAirowRJiOjJH/Da7rS7&#10;a3Z6lulR17d3AkKORVV9RU3nnWvUlYLUng0MBxko4sLbmksD+9332wcoicgWG89k4E4C89nryxRz&#10;62+8oes2lipBWHI0UMXY5lpLUZFDGfiWOHknHxzGJEOpbcBbgrtGj7LsXTusOS1U2NKiouJ3e3EG&#10;zrI6Ln9QRsWwRJb713oXDmtj+r3ucwIqUhf/w8/20hoYj+HvS/oBe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QynXwgAAANsAAAAPAAAAAAAAAAAAAAAAAJgCAABkcnMvZG93&#10;bnJldi54bWxQSwUGAAAAAAQABAD1AAAAhwMAAAAA&#10;" path="m,l32,r,6l26,13,,13,,6,,xe" fillcolor="#dddcdc" stroked="f">
                    <v:path arrowok="t" o:connecttype="custom" o:connectlocs="0,0;32,0;32,6;26,13;0,13;0,6;0,0" o:connectangles="0,0,0,0,0,0,0"/>
                  </v:shape>
                  <v:shape id="Freeform 736" o:spid="_x0000_s1752" style="position:absolute;left:4079;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wMsgA&#10;AADbAAAADwAAAGRycy9kb3ducmV2LnhtbESPW2sCMRSE3wv+h3CEvhTN2nopW6NIoSIiSNcL9O2w&#10;Od2sbk6WTarb/npTKPRxmJlvmOm8tZW4UONLxwoG/QQEce50yYWC/e6t9wzCB2SNlWNS8E0e5rPO&#10;3RRT7a78TpcsFCJC2KeowIRQp1L63JBF33c1cfQ+XWMxRNkUUjd4jXBbycckGUuLJccFgzW9GsrP&#10;2ZdV8LNdfWxM9nQ4TM7r42m0pO3APSh1320XLyACteE//NdeaQXDEfx+iT9Az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3PAyyAAAANsAAAAPAAAAAAAAAAAAAAAAAJgCAABk&#10;cnMvZG93bnJldi54bWxQSwUGAAAAAAQABAD1AAAAjQMAAAAA&#10;" path="m7,l39,,33,7r,6l,13,7,7,7,xe" fillcolor="#d6d6d5" stroked="f">
                    <v:path arrowok="t" o:connecttype="custom" o:connectlocs="7,0;39,0;33,7;33,13;0,13;7,7;7,0" o:connectangles="0,0,0,0,0,0,0"/>
                  </v:shape>
                  <v:shape id="Freeform 737" o:spid="_x0000_s1753" style="position:absolute;left:4079;top:12211;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58sQA&#10;AADbAAAADwAAAGRycy9kb3ducmV2LnhtbESPQWvCQBSE74X+h+UVvJS6UURrdBUJFL14MLZ4fWSf&#10;2WD2bchuk/TfdwXB4zAz3zDr7WBr0VHrK8cKJuMEBHHhdMWlgu/z18cnCB+QNdaOScEfedhuXl/W&#10;mGrX84m6PJQiQtinqMCE0KRS+sKQRT92DXH0rq61GKJsS6lb7CPc1nKaJHNpseK4YLChzFBxy3+t&#10;gr3pF66bTo56+eOvu8u7LrPsqNTobditQAQawjP8aB+0gtkc7l/i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8ufLEAAAA2wAAAA8AAAAAAAAAAAAAAAAAmAIAAGRycy9k&#10;b3ducmV2LnhtbFBLBQYAAAAABAAEAPUAAACJAwAAAAA=&#10;" path="m7,l33,r,6l33,13,,13,,6,7,xe" fillcolor="#cdcccc" stroked="f">
                    <v:path arrowok="t" o:connecttype="custom" o:connectlocs="7,0;33,0;33,6;33,13;0,13;0,6;7,0" o:connectangles="0,0,0,0,0,0,0"/>
                  </v:shape>
                  <v:shape id="Freeform 738" o:spid="_x0000_s1754" style="position:absolute;left:4079;top:12217;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ZtOMQA&#10;AADbAAAADwAAAGRycy9kb3ducmV2LnhtbESPQWvCQBSE70L/w/IKvZlNbVpLdBUbEMSbaaH29sw+&#10;k2D2bchuk/Tfu0LB4zAz3zDL9Wga0VPnassKnqMYBHFhdc2lgq/P7fQdhPPIGhvLpOCPHKxXD5Ml&#10;ptoOfKA+96UIEHYpKqi8b1MpXVGRQRfZljh4Z9sZ9EF2pdQdDgFuGjmL4zdpsOawUGFLWUXFJf81&#10;CvDjJ3n5Rn+cbfYST3abve7qXKmnx3GzAOFp9Pfwf3unFSRzuH0JP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WbTjEAAAA2wAAAA8AAAAAAAAAAAAAAAAAmAIAAGRycy9k&#10;b3ducmV2LnhtbFBLBQYAAAAABAAEAPUAAACJAwAAAAA=&#10;" path="m,l33,r,7l33,13,,13,,7,,xe" fillcolor="#c8c8c7" stroked="f">
                    <v:path arrowok="t" o:connecttype="custom" o:connectlocs="0,0;33,0;33,7;33,13;0,13;0,7;0,0" o:connectangles="0,0,0,0,0,0,0"/>
                  </v:shape>
                  <v:shape id="Freeform 739" o:spid="_x0000_s1755" style="position:absolute;left:4079;top:12224;width:33;height:13;visibility:visible;mso-wrap-style:square;v-text-anchor:top" coordsize="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IcosEA&#10;AADbAAAADwAAAGRycy9kb3ducmV2LnhtbERPz2vCMBS+C/sfwht403TSjVFNyxgWdhLWiszbo3k2&#10;xealazJt//vlMNjx4/u9KybbixuNvnOs4GmdgCBunO64VXCsy9UrCB+QNfaOScFMHor8YbHDTLs7&#10;f9KtCq2IIewzVGBCGDIpfWPIol+7gThyFzdaDBGOrdQj3mO47eUmSV6kxY5jg8GB3g011+rHKtBh&#10;LttD9ZXUxqc98nnYn76flVo+Tm9bEIGm8C/+c39oBWkcG7/EH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CHKLBAAAA2wAAAA8AAAAAAAAAAAAAAAAAmAIAAGRycy9kb3du&#10;cmV2LnhtbFBLBQYAAAAABAAEAPUAAACGAwAAAAA=&#10;" path="m,l33,r,6l26,13,,13,,6,,xe" fillcolor="#c3c2c2" stroked="f">
                    <v:path arrowok="t" o:connecttype="custom" o:connectlocs="0,0;33,0;33,6;26,13;0,13;0,6;0,0" o:connectangles="0,0,0,0,0,0,0"/>
                  </v:shape>
                  <v:shape id="Freeform 740" o:spid="_x0000_s1756" style="position:absolute;left:4073;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JZ8MA&#10;AADbAAAADwAAAGRycy9kb3ducmV2LnhtbESPzWrDMBCE74G+g9hCb4ncpgmuayWEQKDXuCHnjbX+&#10;i7UykhK7ffqqUOhxmJlvmHw7mV7cyfnWsoLnRQKCuLS65VrB6fMwT0H4gKyxt0wKvsjDdvMwyzHT&#10;duQj3YtQiwhhn6GCJoQhk9KXDRn0CzsQR6+yzmCI0tVSOxwj3PTyJUnW0mDLcaHBgfYNldfiZhSs&#10;drovqtSdVsexuyzT8/e1w06pp8dp9w4i0BT+w3/tD63g9Q1+v8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HJZ8MAAADbAAAADwAAAAAAAAAAAAAAAACYAgAAZHJzL2Rv&#10;d25yZXYueG1sUEsFBgAAAAAEAAQA9QAAAIgDAAAAAA==&#10;" path="m6,l39,,32,7r,6l,13,6,7,6,xe" fillcolor="#babab9" stroked="f">
                    <v:path arrowok="t" o:connecttype="custom" o:connectlocs="6,0;39,0;32,7;32,13;0,13;6,7;6,0" o:connectangles="0,0,0,0,0,0,0"/>
                  </v:shape>
                  <v:shape id="Freeform 741" o:spid="_x0000_s1757" style="position:absolute;left:4073;top:12237;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qM48EA&#10;AADbAAAADwAAAGRycy9kb3ducmV2LnhtbERPz2vCMBS+C/sfwht403QbytoZSzcYKDuInbs/kmdb&#10;17yUJrPVv345CB4/vt+rfLStOFPvG8cKnuYJCGLtTMOVgsP35+wVhA/IBlvHpOBCHvL1w2SFmXED&#10;7+lchkrEEPYZKqhD6DIpva7Jop+7jjhyR9dbDBH2lTQ9DjHctvI5SZbSYsOxocaOPmrSv+WfVZC+&#10;7Pz28PVTuo1Gty3SU/Gur0pNH8fiDUSgMdzFN/fGKFjE9fF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KjOPBAAAA2wAAAA8AAAAAAAAAAAAAAAAAmAIAAGRycy9kb3du&#10;cmV2LnhtbFBLBQYAAAAABAAEAPUAAACGAwAAAAA=&#10;" path="m6,l32,r,6l32,13,,13,,6,6,xe" fillcolor="#b6b5b4" stroked="f">
                    <v:path arrowok="t" o:connecttype="custom" o:connectlocs="6,0;32,0;32,6;32,13;0,13;0,6;6,0" o:connectangles="0,0,0,0,0,0,0"/>
                  </v:shape>
                  <v:shape id="Freeform 742" o:spid="_x0000_s1758" style="position:absolute;left:4073;top:12243;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w8YMUA&#10;AADbAAAADwAAAGRycy9kb3ducmV2LnhtbESPQWvCQBSE7wX/w/KEXkrdVaq00VVEEVoqGK2gx0f2&#10;mQSzb0N2G9N/3xUKPQ4z8w0zW3S2Ei01vnSsYThQIIgzZ0rONRy/Ns+vIHxANlg5Jg0/5GEx7z3M&#10;MDHuxntqDyEXEcI+QQ1FCHUipc8KsugHriaO3sU1FkOUTS5Ng7cIt5UcKTWRFkuOCwXWtCooux6+&#10;rYZS0cc6rbbt5vyk5Iv/3KWnt1brx363nIII1IX/8F/73WgYD+H+Jf4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DxgxQAAANsAAAAPAAAAAAAAAAAAAAAAAJgCAABkcnMv&#10;ZG93bnJldi54bWxQSwUGAAAAAAQABAD1AAAAigMAAAAA&#10;" path="m,l32,r,7l32,13,,13,,xe" fillcolor="#b1b1b0" stroked="f">
                    <v:path arrowok="t" o:connecttype="custom" o:connectlocs="0,0;32,0;32,7;32,13;0,13;0,0" o:connectangles="0,0,0,0,0,0"/>
                  </v:shape>
                  <v:shape id="Freeform 743" o:spid="_x0000_s1759" style="position:absolute;left:4073;top:12250;width:32;height:13;visibility:visible;mso-wrap-style:square;v-text-anchor:top" coordsize="3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HI8QA&#10;AADbAAAADwAAAGRycy9kb3ducmV2LnhtbESPQWvCQBSE74L/YXmF3nTT0EpIXSUI2hwK1eihx0f2&#10;mQ1m34bsNqb/vlso9DjMzDfMejvZTow0+NaxgqdlAoK4drrlRsHlvF9kIHxA1tg5JgXf5GG7mc/W&#10;mGt35xONVWhEhLDPUYEJoc+l9LUhi37peuLoXd1gMUQ5NFIPeI9w28k0SVbSYstxwWBPO0P1rfqy&#10;Co6fY/nxVh7GLJjn3tZFhk3yrtTjw1S8ggg0hf/wX7vUCl5S+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mhyPEAAAA2wAAAA8AAAAAAAAAAAAAAAAAmAIAAGRycy9k&#10;b3ducmV2LnhtbFBLBQYAAAAABAAEAPUAAACJAwAAAAA=&#10;" path="m,l32,r,6l32,13,,13,,xe" fillcolor="#a9a8a8" stroked="f">
                    <v:path arrowok="t" o:connecttype="custom" o:connectlocs="0,0;32,0;32,6;32,13;0,13;0,0" o:connectangles="0,0,0,0,0,0"/>
                  </v:shape>
                  <v:shape id="Freeform 744" o:spid="_x0000_s1760" style="position:absolute;left:4066;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e2wMIA&#10;AADbAAAADwAAAGRycy9kb3ducmV2LnhtbESPUWsCMRCE34X+h7CFvkjNtYdSTqOIoPhWqv6A9bLm&#10;rr1sjttU479vCoU+DjPzDbNYJd+pKw3SBjbwMilAEdfBtuwMnI7b5zdQEpEtdoHJwJ0EVsuH0QIr&#10;G278QddDdCpDWCo00MTYV1pL3ZBHmYSeOHuXMHiMWQ5O2wFvGe47/VoUM+2x5bzQYE+bhuqvw7c3&#10;EMvSyXgn+7Oc3Zjre3r/TMmYp8e0noOKlOJ/+K+9twamJfx+yT9A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7bAwgAAANsAAAAPAAAAAAAAAAAAAAAAAJgCAABkcnMvZG93&#10;bnJldi54bWxQSwUGAAAAAAQABAD1AAAAhwMAAAAA&#10;" path="m7,l39,r,7l39,13,,13,7,xe" fillcolor="#a6a5a4" stroked="f">
                    <v:path arrowok="t" o:connecttype="custom" o:connectlocs="7,0;39,0;39,7;39,13;0,13;7,0" o:connectangles="0,0,0,0,0,0"/>
                  </v:shape>
                  <v:shape id="Freeform 745" o:spid="_x0000_s1761" style="position:absolute;left:4066;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7ycUA&#10;AADbAAAADwAAAGRycy9kb3ducmV2LnhtbESP3WrCQBSE7wXfYTlCb6RuFFva6BokVPCi9iftAxyy&#10;xySYPRuymx/fvisUvBxm5htmm4ymFj21rrKsYLmIQBDnVldcKPj9OTy+gHAeWWNtmRRcyUGym062&#10;GGs78Df1mS9EgLCLUUHpfRNL6fKSDLqFbYiDd7atQR9kW0jd4hDgpparKHqWBisOCyU2lJaUX7LO&#10;KOiGi3l/+/xYpXia+7r4mr8OfafUw2zcb0B4Gv09/N8+agVPa7h9CT9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XvJxQAAANsAAAAPAAAAAAAAAAAAAAAAAJgCAABkcnMv&#10;ZG93bnJldi54bWxQSwUGAAAAAAQABAD1AAAAigMAAAAA&#10;" path="m7,l39,r,6l39,13,,13,7,xe" fillcolor="#a2a1a0" stroked="f">
                    <v:path arrowok="t" o:connecttype="custom" o:connectlocs="7,0;39,0;39,6;39,13;0,13;7,0" o:connectangles="0,0,0,0,0,0"/>
                  </v:shape>
                  <v:shape id="Freeform 746" o:spid="_x0000_s1762" style="position:absolute;left:4066;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kKsMA&#10;AADbAAAADwAAAGRycy9kb3ducmV2LnhtbESPQYvCMBSE78L+h/AW9qapBcWtRlkWxEVUXBW8Pppn&#10;W2xeShPb+u+NIHgcZuYbZrboTCkaql1hWcFwEIEgTq0uOFNwOi77ExDOI2ssLZOCOzlYzD96M0y0&#10;bfmfmoPPRICwS1BB7n2VSOnSnAy6ga2Ig3extUEfZJ1JXWMb4KaUcRSNpcGCw0KOFf3mlF4PN6Ng&#10;H8vvdSvvzXa3iavhZH/uouVKqa/P7mcKwlPn3+FX+08rGI3g+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ikKsMAAADbAAAADwAAAAAAAAAAAAAAAACYAgAAZHJzL2Rv&#10;d25yZXYueG1sUEsFBgAAAAAEAAQA9QAAAIgDAAAAAA==&#10;" path="m,l39,r,7l33,13,,13,,xe" fillcolor="#9b9a99" stroked="f">
                    <v:path arrowok="t" o:connecttype="custom" o:connectlocs="0,0;39,0;39,7;33,13;0,13;0,0" o:connectangles="0,0,0,0,0,0"/>
                  </v:shape>
                  <v:shape id="Freeform 747" o:spid="_x0000_s1763" style="position:absolute;left:4060;top:1227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t78MA&#10;AADbAAAADwAAAGRycy9kb3ducmV2LnhtbESPQWsCMRSE7wX/Q3hCbzWxUKmrUaRlqT12VfD43Dyz&#10;i5uX7SZdt/++EYQeh5n5hlmuB9eInrpQe9YwnSgQxKU3NVsN+13+9AoiRGSDjWfS8EsB1qvRwxIz&#10;46/8RX0RrUgQDhlqqGJsMylDWZHDMPEtcfLOvnMYk+ysNB1eE9w18lmpmXRYc1qosKW3ispL8eM0&#10;bNS7sqWxMfTH7ed3/pGf5sVB68fxsFmAiDTE//C9vTUaXmZw+5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t78MAAADbAAAADwAAAAAAAAAAAAAAAACYAgAAZHJzL2Rv&#10;d25yZXYueG1sUEsFBgAAAAAEAAQA9QAAAIgDAAAAAA==&#10;" path="m6,l45,,39,6r,7l,13r6,l6,6,6,xe" fillcolor="#979696" stroked="f">
                    <v:path arrowok="t" o:connecttype="custom" o:connectlocs="6,0;45,0;39,6;39,13;0,13;6,13;6,6;6,0" o:connectangles="0,0,0,0,0,0,0,0"/>
                  </v:shape>
                  <v:shape id="Freeform 748" o:spid="_x0000_s1764" style="position:absolute;left:3884;top:12282;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7sYA&#10;AADbAAAADwAAAGRycy9kb3ducmV2LnhtbESPQWvCQBSE70L/w/IKXkQ3KtaQuooIilAP1rZob8/s&#10;Mwlm34bsqvHfu0Khx2FmvmEms8aU4kq1Kywr6PciEMSp1QVnCr6/lt0YhPPIGkvLpOBODmbTl9YE&#10;E21v/EnXnc9EgLBLUEHufZVI6dKcDLqerYiDd7K1QR9knUld4y3ATSkHUfQmDRYcFnKsaJFTet5d&#10;jAJa/7hfd7gPq+Vov9oMjpvOxzZWqv3azN9BeGr8f/ivvdYKRmN4fgk/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V7sYAAADbAAAADwAAAAAAAAAAAAAAAACYAgAAZHJz&#10;L2Rvd25yZXYueG1sUEsFBgAAAAAEAAQA9QAAAIsDAAAAAA==&#10;" path="m182,r33,l215,7r,6l169,13r7,l182,xm78,13l,13r39,l78,13xe" fillcolor="#949292" stroked="f">
                    <v:path arrowok="t" o:connecttype="custom" o:connectlocs="182,0;215,0;215,7;215,13;169,13;176,13;182,0;182,0;78,13;0,13;0,13;39,13;78,13" o:connectangles="0,0,0,0,0,0,0,0,0,0,0,0,0"/>
                    <o:lock v:ext="edit" verticies="t"/>
                  </v:shape>
                  <v:shape id="Freeform 749" o:spid="_x0000_s1765" style="position:absolute;left:3884;top:12289;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qtVMIA&#10;AADbAAAADwAAAGRycy9kb3ducmV2LnhtbERPTWvCQBC9F/oflil4KXWjUrWpaxBRsHhpogdzG7LT&#10;JDQ7G7JrjP/ePRR6fLzvVTKYRvTUudqygsk4AkFcWF1zqeB82r8tQTiPrLGxTAru5CBZPz+tMNb2&#10;xin1mS9FCGEXo4LK+zaW0hUVGXRj2xIH7sd2Bn2AXSl1h7cQbho5jaK5NFhzaKiwpW1FxW92NQpc&#10;7ub5ZXf8NrP09YNq/bWQi1yp0cuw+QThafD/4j/3QSt4D2PDl/A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q1UwgAAANsAAAAPAAAAAAAAAAAAAAAAAJgCAABkcnMvZG93&#10;bnJldi54bWxQSwUGAAAAAAQABAD1AAAAhwMAAAAA&#10;" path="m176,r39,l215,6r,7l,13,,6r52,l104,13r46,l176,xe" fillcolor="#8d8c8b" stroked="f">
                    <v:path arrowok="t" o:connecttype="custom" o:connectlocs="176,0;215,0;215,6;215,13;215,13;0,13;0,6;52,6;104,13;150,13;176,0" o:connectangles="0,0,0,0,0,0,0,0,0,0,0"/>
                  </v:shape>
                  <v:shape id="Freeform 750" o:spid="_x0000_s1766" style="position:absolute;left:3884;top:12295;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HesUA&#10;AADbAAAADwAAAGRycy9kb3ducmV2LnhtbESPQWvCQBSE74X+h+UVequbCJYaXUUCFnvIwejB4yP7&#10;zAazb2N2G5N/3y0Uehxm5htmvR1tKwbqfeNYQTpLQBBXTjdcKzif9m8fIHxA1tg6JgUTedhunp/W&#10;mGn34CMNZahFhLDPUIEJocuk9JUhi37mOuLoXV1vMUTZ11L3+Ihw28p5krxLiw3HBYMd5YaqW/lt&#10;FRzTMjfTUF+SYvd5vt3nTfVVlEq9voy7FYhAY/gP/7UPWsFiCb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r4d6xQAAANsAAAAPAAAAAAAAAAAAAAAAAJgCAABkcnMv&#10;ZG93bnJldi54bWxQSwUGAAAAAAQABAD1AAAAigMAAAAA&#10;" path="m,l78,r52,7l169,r46,l215,7r,6l,13,,xe" fillcolor="#898887" stroked="f">
                    <v:path arrowok="t" o:connecttype="custom" o:connectlocs="0,0;78,0;130,7;169,0;215,0;215,7;215,7;215,13;215,13;0,13;0,0" o:connectangles="0,0,0,0,0,0,0,0,0,0,0"/>
                  </v:shape>
                  <v:shape id="Freeform 751" o:spid="_x0000_s1767" style="position:absolute;left:3884;top:12302;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1d/cIA&#10;AADbAAAADwAAAGRycy9kb3ducmV2LnhtbERPy4rCMBTdC/5DuIIb0VSpj+kYRQRhVjJWF7q7Nnfa&#10;Ms1NbTJa/36yEFweznu5bk0l7tS40rKC8SgCQZxZXXKu4HTcDRcgnEfWWFkmBU9ysF51O0tMtH3w&#10;ge6pz0UIYZeggsL7OpHSZQUZdCNbEwfuxzYGfYBNLnWDjxBuKjmJopk0WHJoKLCmbUHZb/pnFExv&#10;mziO95Tmg8t5fphedx/fi7FS/V67+QThqfVv8cv9pRXMwvrwJfw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TV39wgAAANsAAAAPAAAAAAAAAAAAAAAAAJgCAABkcnMvZG93&#10;bnJldi54bWxQSwUGAAAAAAQABAD1AAAAhwMAAAAA&#10;" path="m,l215,r,6l215,13,,13,,xe" fillcolor="#868585" stroked="f">
                    <v:path arrowok="t" o:connecttype="custom" o:connectlocs="0,0;215,0;215,6;215,13;0,13;0,0" o:connectangles="0,0,0,0,0,0"/>
                  </v:shape>
                  <v:shape id="Freeform 752" o:spid="_x0000_s1768" style="position:absolute;left:3884;top:12308;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OxL8QA&#10;AADbAAAADwAAAGRycy9kb3ducmV2LnhtbESPS2vCQBSF9wX/w3CF7ppJlEqIjiIBIRuh1S7q7pK5&#10;ebSZOyEzavLvOwXB5eE8Ps5mN5pO3GhwrWUFSRSDIC6tbrlW8HU+vKUgnEfW2FkmBRM52G1nLxvM&#10;tL3zJ91OvhZhhF2GChrv+0xKVzZk0EW2Jw5eZQeDPsihlnrAexg3nVzE8UoabDkQGuwpb6j8PV1N&#10;4L6PH/tjupTp8VJNiT7n38XPpNTrfNyvQXga/TP8aBdawSqB/y/h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TsS/EAAAA2wAAAA8AAAAAAAAAAAAAAAAAmAIAAGRycy9k&#10;b3ducmV2LnhtbFBLBQYAAAAABAAEAPUAAACJAwAAAAA=&#10;" path="m,l215,r,7l208,13,,13,,xe" fillcolor="#7f7e7d" stroked="f">
                    <v:path arrowok="t" o:connecttype="custom" o:connectlocs="0,0;215,0;215,7;208,13;0,13;0,0" o:connectangles="0,0,0,0,0,0"/>
                  </v:shape>
                  <v:shape id="Freeform 753" o:spid="_x0000_s1769" style="position:absolute;left:3884;top:12315;width:215;height:13;visibility:visible;mso-wrap-style:square;v-text-anchor:top" coordsize="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mmNcAA&#10;AADbAAAADwAAAGRycy9kb3ducmV2LnhtbESPQYvCMBSE74L/ITzBm6b2oFJNiyiCHtdd8fponm1t&#10;81KaWLv/frMgeBxm5htmmw2mET11rrKsYDGPQBDnVldcKPj5Ps7WIJxH1thYJgW/5CBLx6MtJtq+&#10;+Iv6iy9EgLBLUEHpfZtI6fKSDLq5bYmDd7edQR9kV0jd4SvATSPjKFpKgxWHhRJb2peU15enUfA8&#10;3A5Xru3ecnyu+hVeo0fdKDWdDLsNCE+D/4Tf7ZNWsIzh/0v4AT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mmNcAAAADbAAAADwAAAAAAAAAAAAAAAACYAgAAZHJzL2Rvd25y&#10;ZXYueG1sUEsFBgAAAAAEAAQA9QAAAIUDAAAAAA==&#10;" path="m,l215,r-7,13l195,13,,13,,xe" fillcolor="#7d7b7b" stroked="f">
                    <v:path arrowok="t" o:connecttype="custom" o:connectlocs="0,0;215,0;208,13;195,13;0,13;0,0" o:connectangles="0,0,0,0,0,0"/>
                  </v:shape>
                  <v:shape id="Freeform 754" o:spid="_x0000_s1770" style="position:absolute;left:3884;top:12321;width:208;height:13;visibility:visible;mso-wrap-style:square;v-text-anchor:top" coordsize="20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dOm74A&#10;AADbAAAADwAAAGRycy9kb3ducmV2LnhtbESPzQrCMBCE74LvEFbwpqkKKtVURBC9ePDnAdZmbUub&#10;TWlirW9vBMHjMDPfMOtNZyrRUuMKywom4wgEcWp1wZmC23U/WoJwHlljZZkUvMnBJun31hhr++Iz&#10;tRefiQBhF6OC3Ps6ltKlORl0Y1sTB+9hG4M+yCaTusFXgJtKTqNoLg0WHBZyrGmXU1penkYBdXKr&#10;cXFfnKfYPu7v8nBCOVNqOOi2KxCeOv8P/9pHrWA+g++X8ANk8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t3Tpu+AAAA2wAAAA8AAAAAAAAAAAAAAAAAmAIAAGRycy9kb3ducmV2&#10;LnhtbFBLBQYAAAAABAAEAPUAAACDAwAAAAA=&#10;" path="m,l208,,195,13r-19,l150,13r-26,l65,13,,13,,xe" fillcolor="#777574" stroked="f">
                    <v:path arrowok="t" o:connecttype="custom" o:connectlocs="0,0;208,0;195,13;176,13;150,13;124,13;65,13;0,13;0,0" o:connectangles="0,0,0,0,0,0,0,0,0"/>
                  </v:shape>
                  <v:shape id="Freeform 755" o:spid="_x0000_s1771" style="position:absolute;left:3884;top:12328;width:195;height:6;visibility:visible;mso-wrap-style:square;v-text-anchor:top" coordsize="1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CDsUA&#10;AADbAAAADwAAAGRycy9kb3ducmV2LnhtbESPQWvCQBSE74X+h+UVeqsbRUWjq6hQqB4Uo4jHZ/Y1&#10;Cc2+TbNrjP++WxA8DjPzDTOdt6YUDdWusKyg24lAEKdWF5wpOB4+P0YgnEfWWFomBXdyMJ+9vkwx&#10;1vbGe2oSn4kAYRejgtz7KpbSpTkZdB1bEQfv29YGfZB1JnWNtwA3pexF0VAaLDgs5FjRKqf0J7ka&#10;BefLb391Gg92eBl3l4tmVA0227VS72/tYgLCU+uf4Uf7SysY9uH/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4IOxQAAANsAAAAPAAAAAAAAAAAAAAAAAJgCAABkcnMv&#10;ZG93bnJldi54bWxQSwUGAAAAAAQABAD1AAAAigMAAAAA&#10;" path="m,l195,,163,6r-52,l59,6,,6,,xe" fillcolor="#737170" stroked="f">
                    <v:path arrowok="t" o:connecttype="custom" o:connectlocs="0,0;195,0;163,6;111,6;59,6;0,6;0,0" o:connectangles="0,0,0,0,0,0,0"/>
                  </v:shape>
                  <v:shape id="Freeform 756" o:spid="_x0000_s1772" style="position:absolute;left:3884;top:12094;width:384;height:240;visibility:visible;mso-wrap-style:square;v-text-anchor:top" coordsize="38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j5n8QA&#10;AADbAAAADwAAAGRycy9kb3ducmV2LnhtbESPQWvCQBSE74L/YXmF3symgiKpq9hIRYoXbQ/19sg+&#10;N6HZtzG7jfHfu4LgcZiZb5j5sre16Kj1lWMFb0kKgrhwumKj4Of7czQD4QOyxtoxKbiSh+ViOJhj&#10;pt2F99QdghERwj5DBWUITSalL0qy6BPXEEfv5FqLIcrWSN3iJcJtLcdpOpUWK44LJTaUl1T8Hf6t&#10;ArkqdpU+b/qvbmuP+a/JP9bmqtTrS796BxGoD8/wo73VCqYT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o+Z/EAAAA2wAAAA8AAAAAAAAAAAAAAAAAmAIAAGRycy9k&#10;b3ducmV2LnhtbFBLBQYAAAAABAAEAPUAAACJAwAAAAA=&#10;" path="m384,39l364,58,351,39,338,32,325,26r-13,l286,39r-13,6l254,71r-20,39l221,156r-6,52l208,227r-13,13l169,240r-26,l72,240,,240,,201r59,l117,208r20,l163,208r13,-7l182,188r13,-45l208,91r7,-20l228,52,241,39,260,26,286,6,325,r20,6l358,13r19,13l384,39xe" filled="f" strokecolor="#1f1a17" strokeweight=".35pt">
                    <v:path arrowok="t" o:connecttype="custom" o:connectlocs="384,39;364,58;351,39;338,32;325,26;312,26;286,39;273,45;254,71;234,110;221,156;215,208;208,227;195,240;169,240;143,240;72,240;0,240;0,201;59,201;117,208;137,208;163,208;176,201;182,188;195,143;208,91;215,71;228,52;241,39;260,26;286,6;325,0;345,6;358,13;377,26;384,39" o:connectangles="0,0,0,0,0,0,0,0,0,0,0,0,0,0,0,0,0,0,0,0,0,0,0,0,0,0,0,0,0,0,0,0,0,0,0,0,0"/>
                  </v:shape>
                  <v:shape id="Freeform 757" o:spid="_x0000_s1773" style="position:absolute;left:4281;top:12094;width:59;height:6;visibility:visible;mso-wrap-style:square;v-text-anchor:top" coordsize="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E8EA&#10;AADbAAAADwAAAGRycy9kb3ducmV2LnhtbESP3YrCMBSE7xd8h3AE79bEvShrNYoIguLFrj8PcGiO&#10;bbE5qUnW1rc3C4KXw8x8w8yXvW3EnXyoHWuYjBUI4sKZmksN59Pm8xtEiMgGG8ek4UEBlovBxxxz&#10;4zo+0P0YS5EgHHLUUMXY5lKGoiKLYexa4uRdnLcYk/SlNB67BLeN/FIqkxZrTgsVtrSuqLge/6wG&#10;P3HK/DS/ateF/Xba7wjjjbQeDfvVDESkPr7Dr/bWaMgy+P+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v3BPBAAAA2wAAAA8AAAAAAAAAAAAAAAAAmAIAAGRycy9kb3du&#10;cmV2LnhtbFBLBQYAAAAABAAEAPUAAACGAwAAAAA=&#10;" path="m59,6l,6,33,,59,6xe" fillcolor="#aaa9a9" stroked="f">
                    <v:path arrowok="t" o:connecttype="custom" o:connectlocs="59,6;0,6;33,0;59,6" o:connectangles="0,0,0,0"/>
                  </v:shape>
                  <v:shape id="Freeform 758" o:spid="_x0000_s1774" style="position:absolute;left:4261;top:12094;width:105;height:13;visibility:visible;mso-wrap-style:square;v-text-anchor:top" coordsize="10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GzP8IA&#10;AADbAAAADwAAAGRycy9kb3ducmV2LnhtbESPQWsCMRSE7wX/Q3iCt5p1D1ZWo4iiCD2prefH5pms&#10;bl6WTdS1v74pFDwOM/MNM1t0rhZ3akPlWcFomIEgLr2u2Cj4Om7eJyBCRNZYeyYFTwqwmPfeZlho&#10;/+A93Q/RiAThUKACG2NTSBlKSw7D0DfEyTv71mFMsjVSt/hIcFfLPMvG0mHFacFiQytL5fVwcwpM&#10;/SRjty4/5d/m+rleXbr98UepQb9bTkFE6uIr/N/eaQXjD/j7kn6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bM/wgAAANsAAAAPAAAAAAAAAAAAAAAAAJgCAABkcnMvZG93&#10;bnJldi54bWxQSwUGAAAAAAQABAD1AAAAhwMAAAAA&#10;" path="m105,13l,13,27,6,53,,79,6r26,7xe" fillcolor="#adadac" stroked="f">
                    <v:path arrowok="t" o:connecttype="custom" o:connectlocs="105,13;0,13;0,13;27,6;53,0;79,6;105,13" o:connectangles="0,0,0,0,0,0,0"/>
                  </v:shape>
                  <v:shape id="Freeform 759" o:spid="_x0000_s1775" style="position:absolute;left:4248;top:12100;width:131;height:13;visibility:visible;mso-wrap-style:square;v-text-anchor:top" coordsize="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pd7sA&#10;AADbAAAADwAAAGRycy9kb3ducmV2LnhtbERPuwrCMBTdBf8hXMFNEx2KVqOIILg4+ADXS3Ntis1N&#10;aaJWv94MguPhvJfrztXiSW2oPGuYjBUI4sKbiksNl/NuNAMRIrLB2jNpeFOA9arfW2Ju/IuP9DzF&#10;UqQQDjlqsDE2uZShsOQwjH1DnLibbx3GBNtSmhZfKdzVcqpUJh1WnBosNrS1VNxPD6fhVjX4oama&#10;q891lx2CPNZ3Y7UeDrrNAkSkLv7FP/feaMjS2PQl/QC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qvaXe7AAAA2wAAAA8AAAAAAAAAAAAAAAAAmAIAAGRycy9kb3ducmV2Lnht&#10;bFBLBQYAAAAABAAEAPUAAACAAwAAAAA=&#10;" path="m33,l92,r19,l131,13,,13,7,7r6,l20,,33,xe" fillcolor="#b5b4b3" stroked="f">
                    <v:path arrowok="t" o:connecttype="custom" o:connectlocs="33,0;92,0;111,0;131,13;0,13;7,7;13,7;20,0;33,0" o:connectangles="0,0,0,0,0,0,0,0,0"/>
                  </v:shape>
                  <v:shape id="Freeform 760" o:spid="_x0000_s1776" style="position:absolute;left:4242;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7ycQA&#10;AADbAAAADwAAAGRycy9kb3ducmV2LnhtbESPQWvCQBSE70L/w/IK3nRjtNKm2UgpiF4sGEt7fWSf&#10;SWr2bciuMf57VxB6HGbmGyZdDaYRPXWutqxgNo1AEBdW11wq+D6sJ68gnEfW2FgmBVdysMqeRikm&#10;2l54T33uSxEg7BJUUHnfJlK6oiKDbmpb4uAdbWfQB9mVUnd4CXDTyDiKltJgzWGhwpY+KypO+dko&#10;cDrfbPdfcR8f5oufl9+jn//tdkqNn4ePdxCeBv8ffrS3WsHyDe5fw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lO8nEAAAA2wAAAA8AAAAAAAAAAAAAAAAAmAIAAGRycy9k&#10;b3ducmV2LnhtbFBLBQYAAAAABAAEAPUAAACJAwAAAAA=&#10;" path="m19,l124,r6,6l143,13,,13,6,6,19,xe" fillcolor="#b9b9b8" stroked="f">
                    <v:path arrowok="t" o:connecttype="custom" o:connectlocs="19,0;124,0;130,6;143,13;0,13;6,6;19,0" o:connectangles="0,0,0,0,0,0,0"/>
                  </v:shape>
                  <v:shape id="Freeform 761" o:spid="_x0000_s1777" style="position:absolute;left:4235;top:12113;width:157;height:13;visibility:visible;mso-wrap-style:square;v-text-anchor:top" coordsize="1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1V18AA&#10;AADbAAAADwAAAGRycy9kb3ducmV2LnhtbERPy4rCMBTdC/5DuIKbQVNdjEM1ik+YnTO1G3eX5toW&#10;m5vaRK1+vVkILg/nPVu0phI3alxpWcFoGIEgzqwuOVeQHnaDHxDOI2usLJOCBzlYzLudGcba3vmf&#10;bonPRQhhF6OCwvs6ltJlBRl0Q1sTB+5kG4M+wCaXusF7CDeVHEfRtzRYcmgosKZ1Qdk5uRoF+6/U&#10;jv+S7SEZpSu8TOrnVR43SvV77XIKwlPrP+K3+1crmIT14Uv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1V18AAAADbAAAADwAAAAAAAAAAAAAAAACYAgAAZHJzL2Rvd25y&#10;ZXYueG1sUEsFBgAAAAAEAAQA9QAAAIUDAAAAAA==&#10;" path="m13,l144,r6,7l157,13r-52,l79,7,46,13,,13,7,7,13,xe" fillcolor="#c1c0c0" stroked="f">
                    <v:path arrowok="t" o:connecttype="custom" o:connectlocs="13,0;144,0;150,7;157,13;105,13;79,7;46,13;0,13;7,7;13,0" o:connectangles="0,0,0,0,0,0,0,0,0,0"/>
                  </v:shape>
                  <v:shape id="Freeform 762" o:spid="_x0000_s1778" style="position:absolute;left:4229;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5gMAA&#10;AADbAAAADwAAAGRycy9kb3ducmV2LnhtbESPT4vCMBTE7wt+h/AEL4umulClGkUEwat/wOujeTat&#10;zUtpYq1+erOwsMdhZn7DrDa9rUVHrS8dK5hOEhDEudMlFwou5/14AcIHZI21Y1LwIg+b9eBrhZl2&#10;Tz5SdwqFiBD2GSowITSZlD43ZNFPXEMcvZtrLYYo20LqFp8Rbms5S5JUWiw5LhhsaGcov58eVkHV&#10;vCs3M9/pVnOK3TVUP9i/lRoN++0SRKA+/If/2getYD6F3y/xB8j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w5gMAAAADbAAAADwAAAAAAAAAAAAAAAACYAgAAZHJzL2Rvd25y&#10;ZXYueG1sUEsFBgAAAAAEAAQA9QAAAIUDAAAAAA==&#10;" path="m13,l156,r7,6l169,13r-45,l111,,91,,72,,52,6r-7,l45,13,,13,6,6,13,xe" fillcolor="#c5c5c4" stroked="f">
                    <v:path arrowok="t" o:connecttype="custom" o:connectlocs="13,0;156,0;163,6;169,13;124,13;111,0;91,0;72,0;52,6;45,6;45,13;0,13;6,6;13,0" o:connectangles="0,0,0,0,0,0,0,0,0,0,0,0,0,0"/>
                  </v:shape>
                  <v:shape id="Freeform 763" o:spid="_x0000_s1779" style="position:absolute;left:4222;top:12126;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wI4MQA&#10;AADbAAAADwAAAGRycy9kb3ducmV2LnhtbESPT0sDMRTE74LfITzBi9hsC1XZNi1SEAUPxfrn/Jq8&#10;7m7dvCxJzKbfvhEEj8PM/IZZrrPtRSIfOscKppMKBLF2puNGwcf70+0DiBCRDfaOScGJAqxXlxdL&#10;rI0b+Y3SLjaiQDjUqKCNcailDLoli2HiBuLiHZy3GIv0jTQexwK3vZxV1Z202HFZaHGgTUv6e/dj&#10;FbjnbT6+7j9zunFf05Q22o9zrdT1VX5cgIiU43/4r/1iFNzP4PdL+QFyd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sCODEAAAA2wAAAA8AAAAAAAAAAAAAAAAAmAIAAGRycy9k&#10;b3ducmV2LnhtbFBLBQYAAAAABAAEAPUAAACJAwAAAAA=&#10;" path="m13,l59,,52,7r-6,6l,13,7,7,13,xm118,r52,l176,7r7,6l144,13,131,,118,xe" fillcolor="#cfcece" stroked="f">
                    <v:path arrowok="t" o:connecttype="custom" o:connectlocs="13,0;59,0;59,0;59,0;52,7;46,13;0,13;7,7;13,0;118,0;170,0;176,7;183,13;144,13;131,0;118,0" o:connectangles="0,0,0,0,0,0,0,0,0,0,0,0,0,0,0,0"/>
                    <o:lock v:ext="edit" verticies="t"/>
                  </v:shape>
                  <v:shape id="Freeform 764" o:spid="_x0000_s1780" style="position:absolute;left:4222;top:12133;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0VccA&#10;AADbAAAADwAAAGRycy9kb3ducmV2LnhtbESPQWvCQBSE74X+h+UVeqsbLbQaXaUUxBYsaKqIt0f2&#10;mU2bfRuza0z7612h0OMwM98wk1lnK9FS40vHCvq9BARx7nTJhYLN5/xhCMIHZI2VY1LwQx5m09ub&#10;CabanXlNbRYKESHsU1RgQqhTKX1uyKLvuZo4egfXWAxRNoXUDZ4j3FZykCRP0mLJccFgTa+G8u/s&#10;ZBWs9l+Z6a+XtPttRx/b7Pi+XHR7pe7vupcxiEBd+A//td+0gudHuH6JP0B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ctFXHAAAA2wAAAA8AAAAAAAAAAAAAAAAAmAIAAGRy&#10;cy9kb3ducmV2LnhtbFBLBQYAAAAABAAEAPUAAACMAwAAAAA=&#10;" path="m7,l52,,46,6r-7,7l,13,,6,7,xm131,r45,l183,r,6l176,13r-26,l144,6,131,xe" fillcolor="#d3d2d2" stroked="f">
                    <v:path arrowok="t" o:connecttype="custom" o:connectlocs="7,0;52,0;46,6;39,13;0,13;0,6;7,0;131,0;176,0;183,0;183,6;176,13;150,13;144,6;131,0" o:connectangles="0,0,0,0,0,0,0,0,0,0,0,0,0,0,0"/>
                    <o:lock v:ext="edit" verticies="t"/>
                  </v:shape>
                  <v:shape id="Freeform 765" o:spid="_x0000_s1781" style="position:absolute;left:4216;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CwmsUA&#10;AADbAAAADwAAAGRycy9kb3ducmV2LnhtbESP3WrCQBSE7wXfYTlC78ymUmqJboIWlUJ/qFG8PmRP&#10;k2j2bMhuNX37riB4OczMN8w8600jztS52rKCxygGQVxYXXOpYL9bj19AOI+ssbFMCv7IQZYOB3NM&#10;tL3wls65L0WAsEtQQeV9m0jpiooMusi2xMH7sZ1BH2RXSt3hJcBNIydx/CwN1hwWKmzptaLilP8a&#10;BcfN4TQpcLX4/Fju33ParNbfX7FSD6N+MQPhqff38K39phVMn+D6JfwA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LCaxQAAANsAAAAPAAAAAAAAAAAAAAAAAJgCAABkcnMv&#10;ZG93bnJldi54bWxQSwUGAAAAAAQABAD1AAAAigMAAAAA&#10;" path="m6,l52,,45,7r-6,6l,13,6,7,6,xm150,r39,l176,13r-13,l156,7,150,xe" fillcolor="#dededd" stroked="f">
                    <v:path arrowok="t" o:connecttype="custom" o:connectlocs="6,0;52,0;45,7;39,13;0,13;6,7;6,0;150,0;189,0;189,0;189,0;176,13;163,13;156,7;150,0" o:connectangles="0,0,0,0,0,0,0,0,0,0,0,0,0,0,0"/>
                    <o:lock v:ext="edit" verticies="t"/>
                  </v:shape>
                  <v:shape id="Freeform 766" o:spid="_x0000_s1782" style="position:absolute;left:4209;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vd/sQA&#10;AADbAAAADwAAAGRycy9kb3ducmV2LnhtbESPQWvCQBSE74L/YXlCb7pJoW1IXUOVKkJPag4eH9nX&#10;JDT7NmZXTfLru4WCx2FmvmGWWW8acaPO1ZYVxIsIBHFhdc2lgvy0nScgnEfW2FgmBQM5yFbTyRJT&#10;be98oNvRlyJA2KWooPK+TaV0RUUG3cK2xMH7tp1BH2RXSt3hPcBNI5+j6FUarDksVNjSpqLi53g1&#10;Cr4GSvLzJc4vif8cduNhLMx6VOpp1n+8g/DU+0f4v73XCt5e4O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r3f7EAAAA2wAAAA8AAAAAAAAAAAAAAAAAmAIAAGRycy9k&#10;b3ducmV2LnhtbFBLBQYAAAAABAAEAPUAAACJAwAAAAA=&#10;" path="m13,l52,,46,6r,7l,13,7,6,13,xm163,r26,l176,6,170,r-7,xe" fillcolor="#e3e3e2" stroked="f">
                    <v:path arrowok="t" o:connecttype="custom" o:connectlocs="13,0;52,0;46,6;46,13;0,13;7,6;13,0;163,0;189,0;176,6;170,0;163,0" o:connectangles="0,0,0,0,0,0,0,0,0,0,0,0"/>
                    <o:lock v:ext="edit" verticies="t"/>
                  </v:shape>
                  <v:shape id="Freeform 767" o:spid="_x0000_s1783" style="position:absolute;left:4209;top:12152;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cMA&#10;AADbAAAADwAAAGRycy9kb3ducmV2LnhtbESPT4vCMBTE74LfITzBi2i6HrpLNYoI/rmJVViPj+bZ&#10;FpuX0mTbup9+Iwh7HGbmN8xy3ZtKtNS40rKCj1kEgjizuuRcwfWym36BcB5ZY2WZFDzJwXo1HCwx&#10;0bbjM7Wpz0WAsEtQQeF9nUjpsoIMupmtiYN3t41BH2STS91gF+CmkvMoiqXBksNCgTVtC8oe6Y9R&#10;wPe4vezb39R136c5XW/PQz7ZKjUe9ZsFCE+9/w+/20et4DOG15fw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s++cMAAADbAAAADwAAAAAAAAAAAAAAAACYAgAAZHJzL2Rv&#10;d25yZXYueG1sUEsFBgAAAAAEAAQA9QAAAIgDAAAAAA==&#10;" path="m7,l46,r,7l39,13,,13,,7,7,xm170,r13,l176,r-6,xe" fillcolor="#efeeee" stroked="f">
                    <v:path arrowok="t" o:connecttype="custom" o:connectlocs="7,0;46,0;46,7;39,13;0,13;0,7;7,0;170,0;183,0;176,0;170,0;170,0" o:connectangles="0,0,0,0,0,0,0,0,0,0,0,0"/>
                    <o:lock v:ext="edit" verticies="t"/>
                  </v:shape>
                  <v:shape id="Freeform 768" o:spid="_x0000_s1784" style="position:absolute;left:4203;top:12159;width:52;height:13;visibility:visible;mso-wrap-style:square;v-text-anchor:top" coordsize="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IQesQA&#10;AADbAAAADwAAAGRycy9kb3ducmV2LnhtbESPQWvCQBSE7wX/w/KEXkrdNYdGUleRQKiHUKh68fbI&#10;vmZDs29DdtX4791CocdhZr5h1tvJ9eJKY+g8a1guFAjixpuOWw2nY/W6AhEissHeM2m4U4DtZva0&#10;xsL4G3/R9RBbkSAcCtRgYxwKKUNjyWFY+IE4ed9+dBiTHFtpRrwluOtlptSbdNhxWrA4UGmp+Tlc&#10;nIbh/NFZ318+Tb3P6vJYKfNSKa2f59PuHUSkKf6H/9p7oyHP4fdL+gF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CEHrEAAAA2wAAAA8AAAAAAAAAAAAAAAAAmAIAAGRycy9k&#10;b3ducmV2LnhtbFBLBQYAAAAABAAEAPUAAACJAwAAAAA=&#10;" path="m6,l52,,45,6r,7l,13,6,6,6,xe" fillcolor="#f4f4f3" stroked="f">
                    <v:path arrowok="t" o:connecttype="custom" o:connectlocs="6,0;52,0;45,6;45,13;0,13;6,6;6,0" o:connectangles="0,0,0,0,0,0,0"/>
                  </v:shape>
                  <v:shape id="Freeform 769" o:spid="_x0000_s1785" style="position:absolute;left:4203;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3UsEA&#10;AADbAAAADwAAAGRycy9kb3ducmV2LnhtbERPS2vCQBC+C/0PyxS81Um1WI3ZSNGWepHiA89DdkzS&#10;ZmdDdtX033cPBY8f3ztb9rZRV+587UTD8ygBxVI4U0up4Xj4eJqB8oHEUOOENfyyh2X+MMgoNe4m&#10;O77uQ6liiPiUNFQhtCmiLyq25EeuZYnc2XWWQoRdiaajWwy3DY6TZIqWaokNFbW8qrj42V+shvcL&#10;Je16vH054XxyLk4WP7++UevhY/+2ABW4D3fxv3tjNLzGsfFL/AG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Cd1LBAAAA2wAAAA8AAAAAAAAAAAAAAAAAmAIAAGRycy9kb3du&#10;cmV2LnhtbFBLBQYAAAAABAAEAPUAAACGAwAAAAA=&#10;" path="m6,l45,r,7l39,13,,13,,7,6,xe" stroked="f">
                    <v:path arrowok="t" o:connecttype="custom" o:connectlocs="6,0;45,0;45,7;39,13;0,13;0,7;6,0" o:connectangles="0,0,0,0,0,0,0"/>
                  </v:shape>
                  <v:shape id="Freeform 770" o:spid="_x0000_s1786" style="position:absolute;left:4203;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ChsIA&#10;AADbAAAADwAAAGRycy9kb3ducmV2LnhtbESPQWvCQBSE7wX/w/KE3upGwbZGVxGhKL1VU/D4yD6T&#10;YPZtyL4m23/fLRR6HGbmG2azi65VA/Wh8WxgPstAEZfeNlwZKC5vT6+ggiBbbD2TgW8KsNtOHjaY&#10;Wz/yBw1nqVSCcMjRQC3S5VqHsiaHYeY74uTdfO9QkuwrbXscE9y1epFlz9phw2mhxo4ONZX385cz&#10;MJaHePHL4v16HKToJH66eGqNeZzG/RqUUJT/8F/7ZA28rOD3S/oB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UKGwgAAANsAAAAPAAAAAAAAAAAAAAAAAJgCAABkcnMvZG93&#10;bnJldi54bWxQSwUGAAAAAAQABAD1AAAAhwMAAAAA&#10;" path="m,l45,,39,6r,7l,13,,6,,xe" fillcolor="#fafafa" stroked="f">
                    <v:path arrowok="t" o:connecttype="custom" o:connectlocs="0,0;45,0;39,6;39,13;0,13;0,6;0,0" o:connectangles="0,0,0,0,0,0,0"/>
                  </v:shape>
                  <v:shape id="Freeform 771" o:spid="_x0000_s1787" style="position:absolute;left:4196;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AOscMA&#10;AADbAAAADwAAAGRycy9kb3ducmV2LnhtbERPy4rCMBTdD/gP4QqzGTR1ZESqUUSYQcRZ+AB1d2mu&#10;bbG5qU2s1a83C8Hl4bzH08YUoqbK5ZYV9LoRCOLE6pxTBbvtb2cIwnlkjYVlUnAnB9NJ62OMsbY3&#10;XlO98akIIexiVJB5X8ZSuiQjg65rS+LAnWxl0AdYpVJXeAvhppDfUTSQBnMODRmWNM8oOW+uRsFl&#10;Nes9zn37Nf9f18u/aP9zOuyOSn22m9kIhKfGv8Uv90IrGIb14Uv4AX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AOscMAAADbAAAADwAAAAAAAAAAAAAAAACYAgAAZHJzL2Rv&#10;d25yZXYueG1sUEsFBgAAAAAEAAQA9QAAAIgDAAAAAA==&#10;" path="m7,l46,r,7l39,13,,13,7,7,7,xe" fillcolor="#efeeee" stroked="f">
                    <v:path arrowok="t" o:connecttype="custom" o:connectlocs="7,0;46,0;46,7;39,13;0,13;7,7;7,0" o:connectangles="0,0,0,0,0,0,0"/>
                  </v:shape>
                  <v:shape id="Freeform 772" o:spid="_x0000_s1788" style="position:absolute;left:4196;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lsIA&#10;AADbAAAADwAAAGRycy9kb3ducmV2LnhtbESP3YrCMBSE7xd8h3AE79bUvZBSjSKKsCKIfw9wbI5t&#10;sTmpTdTWpzeC4OUwM98w42ljSnGn2hWWFQz6EQji1OqCMwXHw/I3BuE8ssbSMiloycF00vkZY6Lt&#10;g3d03/tMBAi7BBXk3leJlC7NyaDr24o4eGdbG/RB1pnUNT4C3JTyL4qG0mDBYSHHiuY5pZf9zSiI&#10;2tNmZ6VuFwu+XLfr1XAbP69K9brNbATCU+O/4U/7XyuIB/D+En6An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4jKWwgAAANsAAAAPAAAAAAAAAAAAAAAAAJgCAABkcnMvZG93&#10;bnJldi54bWxQSwUGAAAAAAQABAD1AAAAhwMAAAAA&#10;" path="m7,l46,,39,6r,7l,13,,6,7,xe" fillcolor="#e8e8e7" stroked="f">
                    <v:path arrowok="t" o:connecttype="custom" o:connectlocs="7,0;46,0;39,6;39,13;0,13;0,6;7,0" o:connectangles="0,0,0,0,0,0,0"/>
                  </v:shape>
                  <v:shape id="Freeform 773" o:spid="_x0000_s1789" style="position:absolute;left:4196;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LhcQA&#10;AADbAAAADwAAAGRycy9kb3ducmV2LnhtbESPy2rDMBBF94H+g5hCN6GRaxoT3MgmGBIC3TROP2Bq&#10;TWxTa2QsxY+/rwqFLi/3cbj7fDadGGlwrWUFL5sIBHFldcu1gs/r8XkHwnlkjZ1lUrCQgzx7WO0x&#10;1XbiC42lr0UYYZeigsb7PpXSVQ0ZdBvbEwfvZgeDPsihlnrAKYybTsZRlEiDLQdCgz0VDVXf5d0E&#10;yPQ13t6Tc7Ic7qeiqMmuP7avSj09zoc3EJ5m/x/+a5+1gl0Mv1/C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JS4XEAAAA2wAAAA8AAAAAAAAAAAAAAAAAmAIAAGRycy9k&#10;b3ducmV2LnhtbFBLBQYAAAAABAAEAPUAAACJAwAAAAA=&#10;" path="m,l39,r,7l39,13,,13,,7,,xe" fillcolor="#dddcdc" stroked="f">
                    <v:path arrowok="t" o:connecttype="custom" o:connectlocs="0,0;39,0;39,7;39,13;0,13;0,7;0,0" o:connectangles="0,0,0,0,0,0,0"/>
                  </v:shape>
                  <v:shape id="Freeform 774" o:spid="_x0000_s1790" style="position:absolute;left:4190;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y+MEA&#10;AADbAAAADwAAAGRycy9kb3ducmV2LnhtbESP3YrCMBSE7wXfIRzBO03XP9yuUUQQBL3x5wEOzbEt&#10;25zUJNb69kYQvBxm5htmsWpNJRpyvrSs4GeYgCDOrC45V3A5bwdzED4ga6wsk4IneVgtu50Fpto+&#10;+EjNKeQiQtinqKAIoU6l9FlBBv3Q1sTRu1pnMETpcqkdPiLcVHKUJDNpsOS4UGBNm4Ky/9PdKDC7&#10;32bD0/GMjpNr2cpkf7g9nVL9Xrv+AxGoDd/wp73TCuZjeH+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cvjBAAAA2wAAAA8AAAAAAAAAAAAAAAAAmAIAAGRycy9kb3du&#10;cmV2LnhtbFBLBQYAAAAABAAEAPUAAACGAwAAAAA=&#10;" path="m6,l45,r,6l39,13,,13,6,6,6,xe" fillcolor="#d6d6d5" stroked="f">
                    <v:path arrowok="t" o:connecttype="custom" o:connectlocs="6,0;45,0;45,6;39,13;0,13;6,6;6,0" o:connectangles="0,0,0,0,0,0,0"/>
                  </v:shape>
                  <v:shape id="Freeform 775" o:spid="_x0000_s1791" style="position:absolute;left:4190;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ZZsUA&#10;AADbAAAADwAAAGRycy9kb3ducmV2LnhtbESPQWvCQBSE74X+h+UVeqsbTSw2dZViDfTgxVhoj4/s&#10;MwnJvg3ZbRL/fVcQPA4z8w2z3k6mFQP1rrasYD6LQBAXVtdcKvg+ZS8rEM4ja2wtk4ILOdhuHh/W&#10;mGo78pGG3JciQNilqKDyvkuldEVFBt3MdsTBO9veoA+yL6XucQxw08pFFL1KgzWHhQo72lVUNPmf&#10;UXCMfZLF+5+35e/QHAps8tPic6fU89P08Q7C0+Tv4Vv7SytYJXD9En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xlmxQAAANsAAAAPAAAAAAAAAAAAAAAAAJgCAABkcnMv&#10;ZG93bnJldi54bWxQSwUGAAAAAAQABAD1AAAAigMAAAAA&#10;" path="m6,l45,,39,7r,6l,13,,7,6,xe" fillcolor="#cdcccc" stroked="f">
                    <v:path arrowok="t" o:connecttype="custom" o:connectlocs="6,0;45,0;39,7;39,13;0,13;0,7;6,0" o:connectangles="0,0,0,0,0,0,0"/>
                  </v:shape>
                  <v:shape id="Freeform 776" o:spid="_x0000_s1792" style="position:absolute;left:4190;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HeMMA&#10;AADbAAAADwAAAGRycy9kb3ducmV2LnhtbESPT4vCMBTE7wt+h/AWvK3pCrqlmhYRFGEvWr14ezSv&#10;f7B5KU3Uup/eCMIeh5n5DbPMBtOKG/WusazgexKBIC6sbrhScDpuvmIQziNrbC2Tggc5yNLRxxIT&#10;be98oFvuKxEg7BJUUHvfJVK6oiaDbmI74uCVtjfog+wrqXu8B7hp5TSK5tJgw2Ghxo7WNRWX/GoU&#10;NGZ6Lne/8U9ZVtu/wuWrw77bKzX+HFYLEJ4G/x9+t3daQTyD15fwA2T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HeMMAAADbAAAADwAAAAAAAAAAAAAAAACYAgAAZHJzL2Rv&#10;d25yZXYueG1sUEsFBgAAAAAEAAQA9QAAAIgDAAAAAA==&#10;" path="m,l39,r,6l39,13,,13,,6,,xe" fillcolor="#c8c8c7" stroked="f">
                    <v:path arrowok="t" o:connecttype="custom" o:connectlocs="0,0;39,0;39,6;39,13;0,13;0,6;0,0" o:connectangles="0,0,0,0,0,0,0"/>
                  </v:shape>
                  <v:shape id="Freeform 777" o:spid="_x0000_s1793" style="position:absolute;left:4190;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CbW8MA&#10;AADbAAAADwAAAGRycy9kb3ducmV2LnhtbESPzWrDMBCE74G+g9hCboncHhLjRgkmOBBya37q62Jt&#10;LFNrJSw1cd6+ChR6HGbmG2a1GW0vbjSEzrGCt3kGgrhxuuNWwfm0m+UgQkTW2DsmBQ8KsFm/TFZY&#10;aHfnT7odYysShEOBCkyMvpAyNIYshrnzxMm7usFiTHJopR7wnuC2l+9ZtpAWO04LBj1tDTXfxx+r&#10;4PBV+XxryrJaellfq0tPrt4pNX0dyw8Qkcb4H/5r77WCfAHP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CbW8MAAADbAAAADwAAAAAAAAAAAAAAAACYAgAAZHJzL2Rv&#10;d25yZXYueG1sUEsFBgAAAAAEAAQA9QAAAIgDAAAAAA==&#10;" path="m,l39,r,7l39,13,,13,,7,,xe" fillcolor="#bebebd" stroked="f">
                    <v:path arrowok="t" o:connecttype="custom" o:connectlocs="0,0;39,0;39,7;39,13;0,13;0,7;0,0" o:connectangles="0,0,0,0,0,0,0"/>
                  </v:shape>
                  <v:shape id="Freeform 778" o:spid="_x0000_s1794" style="position:absolute;left:4183;top:12224;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cBsUA&#10;AADbAAAADwAAAGRycy9kb3ducmV2LnhtbESPQWvCQBSE74X+h+UVeqsbpViJriJKoV5ajIJ4e2Zf&#10;stHs25Ddmvjv3ULB4zAz3zCzRW9rcaXWV44VDAcJCOLc6YpLBfvd59sEhA/IGmvHpOBGHhbz56cZ&#10;ptp1vKVrFkoRIexTVGBCaFIpfW7Ioh+4hjh6hWsthijbUuoWuwi3tRwlyVharDguGGxoZSi/ZL9W&#10;wflw6oZmG943+a0pvrPRz3GzLpR6femXUxCB+vAI/7e/tILJB/x9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NwGxQAAANsAAAAPAAAAAAAAAAAAAAAAAJgCAABkcnMv&#10;ZG93bnJldi54bWxQSwUGAAAAAAQABAD1AAAAigMAAAAA&#10;" path="m7,l46,,39,6,,6,7,xe" fillcolor="#babab9" stroked="f">
                    <v:path arrowok="t" o:connecttype="custom" o:connectlocs="7,0;46,0;46,0;39,6;0,6;7,0;7,0" o:connectangles="0,0,0,0,0,0,0"/>
                  </v:shape>
                  <v:shape id="Freeform 779" o:spid="_x0000_s1795" style="position:absolute;left:4183;top:1223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hL7sMA&#10;AADbAAAADwAAAGRycy9kb3ducmV2LnhtbERPTWvCQBC9C/0PyxR6Ed20ooToKm2gUEGQmly8jdkx&#10;CWZnQ3Zj0v767kHo8fG+N7vRNOJOnastK3idRyCIC6trLhXk2ecsBuE8ssbGMin4IQe77dNkg4m2&#10;A3/T/eRLEULYJaig8r5NpHRFRQbd3LbEgbvazqAPsCul7nAI4aaRb1G0kgZrDg0VtpRWVNxOvVGQ&#10;Lvr9R3zQl+MwPearZf3rD+dMqZfn8X0NwtPo/8UP95dWEIex4Uv4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hL7sMAAADbAAAADwAAAAAAAAAAAAAAAACYAgAAZHJzL2Rv&#10;d25yZXYueG1sUEsFBgAAAAAEAAQA9QAAAIgDAAAAAA==&#10;" path="m7,l46,,39,r,7l,7,,,7,xe" fillcolor="#b1b1b0" stroked="f">
                    <v:path arrowok="t" o:connecttype="custom" o:connectlocs="7,0;46,0;39,0;39,7;0,7;0,0;7,0" o:connectangles="0,0,0,0,0,0,0"/>
                  </v:shape>
                  <v:shape id="Freeform 780" o:spid="_x0000_s1796" style="position:absolute;left:4183;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xa8UA&#10;AADbAAAADwAAAGRycy9kb3ducmV2LnhtbESP3WrCQBSE7wu+w3IEb4pubKHEmFVEVHpRaBt9gEP2&#10;5AezZ8Pu1sQ+fbdQ6OUwM98w+XY0nbiR861lBctFAoK4tLrlWsHlfJynIHxA1thZJgV38rDdTB5y&#10;zLQd+JNuRahFhLDPUEETQp9J6cuGDPqF7YmjV1lnMETpaqkdDhFuOvmUJC/SYMtxocGe9g2V1+LL&#10;KBi8f3x27+nbqjt+f5xO+3CgSis1m467NYhAY/gP/7VftYJ0Bb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fFrxQAAANsAAAAPAAAAAAAAAAAAAAAAAJgCAABkcnMv&#10;ZG93bnJldi54bWxQSwUGAAAAAAQABAD1AAAAigMAAAAA&#10;" path="m,l39,r,7l39,13,,13,,7,,xe" fillcolor="#adadac" stroked="f">
                    <v:path arrowok="t" o:connecttype="custom" o:connectlocs="0,0;39,0;39,7;39,13;0,13;0,7;0,0" o:connectangles="0,0,0,0,0,0,0"/>
                  </v:shape>
                  <v:shape id="Freeform 781" o:spid="_x0000_s1797" style="position:absolute;left:4183;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SLb8A&#10;AADbAAAADwAAAGRycy9kb3ducmV2LnhtbERPzWoCMRC+F3yHMAUvUrOtUHQ1ihQs3oo/DzBuptm1&#10;m8myEzW+vTkUPH58/4tV8q26Ui9NYAPv4wIUcRVsw87A8bB5m4KSiGyxDUwG7iSwWg5eFljacOMd&#10;XffRqRzCUqKBOsau1FqqmjzKOHTEmfsNvceYYe+07fGWw32rP4riU3tsODfU2NFXTdXf/uINxMnE&#10;yehbtic5uRFX9/RzTsmY4Wtaz0FFSvEp/ndvrYFZXp+/5B+gl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XJItvwAAANsAAAAPAAAAAAAAAAAAAAAAAJgCAABkcnMvZG93bnJl&#10;di54bWxQSwUGAAAAAAQABAD1AAAAhAMAAAAA&#10;" path="m,l39,r,6l39,13,,13,,6,,xe" fillcolor="#a6a5a4" stroked="f">
                    <v:path arrowok="t" o:connecttype="custom" o:connectlocs="0,0;39,0;39,6;39,13;0,13;0,6;0,0" o:connectangles="0,0,0,0,0,0,0"/>
                  </v:shape>
                  <v:shape id="Freeform 782" o:spid="_x0000_s1798" style="position:absolute;left:4183;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y8MA&#10;AADbAAAADwAAAGRycy9kb3ducmV2LnhtbESPzYrCQBCE74LvMLTgRXSiB9Gsoyyi4MH1dx+gyfQm&#10;wUxPyEx+fPsdQfBYVNVX1GrTmUI0VLncsoLpJAJBnFidc6rg974fL0A4j6yxsEwKnuRgs+73Vhhr&#10;2/KVmptPRYCwi1FB5n0ZS+mSjAy6iS2Jg/dnK4M+yCqVusI2wE0hZ1E0lwZzDgsZlrTNKHncaqOg&#10;bh/muDufZlv8GfkivYyWbVMrNRx0318gPHX+E363D1rBcgqv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y8MAAADbAAAADwAAAAAAAAAAAAAAAACYAgAAZHJzL2Rv&#10;d25yZXYueG1sUEsFBgAAAAAEAAQA9QAAAIgDAAAAAA==&#10;" path="m,l39,r,7l39,13,,13,,7,,xe" fillcolor="#a2a1a0" stroked="f">
                    <v:path arrowok="t" o:connecttype="custom" o:connectlocs="0,0;39,0;39,7;39,13;0,13;0,7;0,0" o:connectangles="0,0,0,0,0,0,0"/>
                  </v:shape>
                  <v:shape id="Freeform 783" o:spid="_x0000_s1799" style="position:absolute;left:4183;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iGxMUA&#10;AADbAAAADwAAAGRycy9kb3ducmV2LnhtbESPzWrDMBCE74W8g9hCb40cH4rjRgmhEBJKU1K3kOti&#10;bWwTa2UkxT9vHxUKPQ4z8w2z2oymFT0531hWsJgnIIhLqxuuFPx8754zED4ga2wtk4KJPGzWs4cV&#10;5toO/EV9ESoRIexzVFCH0OVS+rImg35uO+LoXawzGKJ0ldQOhwg3rUyT5EUabDgu1NjRW03ltbgZ&#10;BadULt8HOfXHz4+0W2Sn85js9ko9PY7bVxCBxvAf/msftIJlCr9f4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IbExQAAANsAAAAPAAAAAAAAAAAAAAAAAJgCAABkcnMv&#10;ZG93bnJldi54bWxQSwUGAAAAAAQABAD1AAAAigMAAAAA&#10;" path="m,l39,r,6l39,13,,13,,6,,xe" fillcolor="#9b9a99" stroked="f">
                    <v:path arrowok="t" o:connecttype="custom" o:connectlocs="0,0;39,0;39,6;39,13;0,13;0,6;0,0" o:connectangles="0,0,0,0,0,0,0"/>
                  </v:shape>
                  <v:shape id="Freeform 784" o:spid="_x0000_s1800" style="position:absolute;left:4177;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07cMA&#10;AADbAAAADwAAAGRycy9kb3ducmV2LnhtbESPQWsCMRSE7wX/Q3iCt5rYgtTVKGJZqke3LfT43Lxm&#10;l25etpt0Xf+9EYQeh5n5hlltBteInrpQe9YwmyoQxKU3NVsNH+/54wuIEJENNp5Jw4UCbNajhxVm&#10;xp/5SH0RrUgQDhlqqGJsMylDWZHDMPUtcfK+fecwJtlZaTo8J7hr5JNSc+mw5rRQYUu7isqf4s9p&#10;2KpXZUtjY+i/9off/C0/LYpPrSfjYbsEEWmI/+F7e280LJ7h9iX9A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H07cMAAADbAAAADwAAAAAAAAAAAAAAAACYAgAAZHJzL2Rv&#10;d25yZXYueG1sUEsFBgAAAAAEAAQA9QAAAIgDAAAAAA==&#10;" path="m6,l45,r,7l45,13,,13,6,7,6,xe" fillcolor="#979696" stroked="f">
                    <v:path arrowok="t" o:connecttype="custom" o:connectlocs="6,0;45,0;45,7;45,13;0,13;6,7;6,0" o:connectangles="0,0,0,0,0,0,0"/>
                  </v:shape>
                  <v:shape id="Freeform 785" o:spid="_x0000_s1801" style="position:absolute;left:4177;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A8Cr8A&#10;AADbAAAADwAAAGRycy9kb3ducmV2LnhtbESP3arCMBCE7wXfIazgjWjqD6LVKHJA0Et/HmBp1qbY&#10;bEoSteftjSB4OczMN8x629paPMmHyrGC8SgDQVw4XXGp4HrZDxcgQkTWWDsmBf8UYLvpdtaYa/fi&#10;Ez3PsRQJwiFHBSbGJpcyFIYshpFriJN3c95iTNKXUnt8Jbit5STL5tJixWnBYEN/hor7+WEVHGfe&#10;jOf3uHP2ZKa3azmYVFNSqt9rdysQkdr4C3/bB61gOYPPl/QD5O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UDwKvwAAANsAAAAPAAAAAAAAAAAAAAAAAJgCAABkcnMvZG93bnJl&#10;di54bWxQSwUGAAAAAAQABAD1AAAAhAMAAAAA&#10;" path="m6,l45,r,6l39,13,,13,,6,6,xe" fillcolor="#908f8e" stroked="f">
                    <v:path arrowok="t" o:connecttype="custom" o:connectlocs="6,0;45,0;45,6;39,13;0,13;0,6;6,0" o:connectangles="0,0,0,0,0,0,0"/>
                  </v:shape>
                  <v:shape id="Freeform 786" o:spid="_x0000_s1802" style="position:absolute;left:4177;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S0sUA&#10;AADbAAAADwAAAGRycy9kb3ducmV2LnhtbESPzWrDMBCE74W+g9hCbo3UQILjRjZtIJBDDvkpNL0t&#10;1tY2tVaupCTO20eBQo/DzHzDLMrBduJMPrSONbyMFQjiypmWaw0fh9VzBiJEZIOdY9JwpQBl8fiw&#10;wNy4C+/ovI+1SBAOOWpoYuxzKUPVkMUwdj1x8r6dtxiT9LU0Hi8Jbjs5UWomLbacFhrsadlQ9bM/&#10;WQ2f20xV792x//LhNP89qo3KlpnWo6fh7RVEpCH+h//aa6NhPoX7l/QD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9LSxQAAANsAAAAPAAAAAAAAAAAAAAAAAJgCAABkcnMv&#10;ZG93bnJldi54bWxQSwUGAAAAAAQABAD1AAAAigMAAAAA&#10;" path="m,l45,,39,7r,6l,13,,7,,xe" fillcolor="#8d8c8b" stroked="f">
                    <v:path arrowok="t" o:connecttype="custom" o:connectlocs="0,0;45,0;39,7;39,13;0,13;0,7;0,0" o:connectangles="0,0,0,0,0,0,0"/>
                  </v:shape>
                  <v:shape id="Freeform 787" o:spid="_x0000_s1803" style="position:absolute;left:4177;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UZsQA&#10;AADbAAAADwAAAGRycy9kb3ducmV2LnhtbESPQYvCMBSE7wv+h/AEb2uqoOxWo6iw6MGLVQ/ens2z&#10;LTYvpcm21V9vhIU9DjPzDTNfdqYUDdWusKxgNIxAEKdWF5wpOB1/Pr9AOI+ssbRMCh7kYLnofcwx&#10;1rblAzWJz0SAsItRQe59FUvp0pwMuqGtiIN3s7VBH2SdSV1jG+CmlOMomkqDBYeFHCva5JTek1+j&#10;YHxsL/vN5LY15+Z6Sh62K5/PtVKDfreagfDU+f/wX3unFXxP4f0l/AC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VFGbEAAAA2wAAAA8AAAAAAAAAAAAAAAAAmAIAAGRycy9k&#10;b3ducmV2LnhtbFBLBQYAAAAABAAEAPUAAACJAwAAAAA=&#10;" path="m,l39,r,6l39,13,,13,,6,,xe" fillcolor="#868585" stroked="f">
                    <v:path arrowok="t" o:connecttype="custom" o:connectlocs="0,0;39,0;39,6;39,13;0,13;0,6;0,0" o:connectangles="0,0,0,0,0,0,0"/>
                  </v:shape>
                  <v:shape id="Freeform 788" o:spid="_x0000_s1804" style="position:absolute;left:4177;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yz9sMA&#10;AADbAAAADwAAAGRycy9kb3ducmV2LnhtbESP3YrCMBSE74V9h3AW9kY0dcGfrUYRQVjxQlp9gENz&#10;tq02JyWJWt9+IwheDjPzDbNYdaYRN3K+tqxgNExAEBdW11wqOB23gxkIH5A1NpZJwYM8rJYfvQWm&#10;2t45o1seShEh7FNUUIXQplL6oiKDfmhb4uj9WWcwROlKqR3eI9w08jtJJtJgzXGhwpY2FRWX/GoU&#10;uON+fB6Vu4NOusv2kenptZ87pb4+u/UcRKAuvMOv9q9W8DOF5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yz9sMAAADbAAAADwAAAAAAAAAAAAAAAACYAgAAZHJzL2Rv&#10;d25yZXYueG1sUEsFBgAAAAAEAAQA9QAAAIgDAAAAAA==&#10;" path="m,l39,r,7l39,13,,13,,7,,xe" fillcolor="#838281" stroked="f">
                    <v:path arrowok="t" o:connecttype="custom" o:connectlocs="0,0;39,0;39,7;39,13;0,13;0,7;0,0" o:connectangles="0,0,0,0,0,0,0"/>
                  </v:shape>
                  <v:shape id="Freeform 789" o:spid="_x0000_s1805" style="position:absolute;left:4177;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rl78A&#10;AADbAAAADwAAAGRycy9kb3ducmV2LnhtbERPz2vCMBS+C/sfwht4kZnMg7hqLDKYeK0b2/U1eabF&#10;5qU0Wa3//XIYePz4fu/KyXdipCG2gTW8LhUIYhNsy07D1+fHywZETMgWu8Ck4U4Ryv3TbIeFDTeu&#10;aDwnJ3IIxwI1NCn1hZTRNOQxLkNPnLlLGDymDAcn7YC3HO47uVJqLT22nBsa7Om9IXM9/3oNx1p9&#10;/1TVwimzcj5ZGWtTb7SeP0+HLYhEU3qI/90nq+Etj81f8g+Q+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tiuXvwAAANsAAAAPAAAAAAAAAAAAAAAAAJgCAABkcnMvZG93bnJl&#10;di54bWxQSwUGAAAAAAQABAD1AAAAhAMAAAAA&#10;" path="m,l39,r,6l39,13,,13,,6,,xe" fillcolor="#7d7b7b" stroked="f">
                    <v:path arrowok="t" o:connecttype="custom" o:connectlocs="0,0;39,0;39,6;39,13;0,13;0,6;0,0" o:connectangles="0,0,0,0,0,0,0"/>
                  </v:shape>
                  <v:shape id="Freeform 790" o:spid="_x0000_s1806" style="position:absolute;left:4177;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4ZmMQA&#10;AADbAAAADwAAAGRycy9kb3ducmV2LnhtbESPQWsCMRSE74X+h/AK3mrWHqy7GsVWBPGkVkq9PZLn&#10;7uLmZUnSddtf3whCj8PMfMPMFr1tREc+1I4VjIYZCGLtTM2lguPH+nkCIkRkg41jUvBDARbzx4cZ&#10;FsZdeU/dIZYiQTgUqKCKsS2kDLoii2HoWuLknZ23GJP0pTQerwluG/mSZWNpsea0UGFL7xXpy+Hb&#10;KnC/x8+tdt1pxX7/Wq6+9O5tG5QaPPXLKYhIffwP39sboyDP4fYl/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eGZjEAAAA2wAAAA8AAAAAAAAAAAAAAAAAmAIAAGRycy9k&#10;b3ducmV2LnhtbFBLBQYAAAAABAAEAPUAAACJAwAAAAA=&#10;" path="m,l39,r,7l39,13,,13,,7,,xe" fillcolor="#777574" stroked="f">
                    <v:path arrowok="t" o:connecttype="custom" o:connectlocs="0,0;39,0;39,7;39,13;0,13;0,7;0,0" o:connectangles="0,0,0,0,0,0,0"/>
                  </v:shape>
                  <v:shape id="Freeform 791" o:spid="_x0000_s1807" style="position:absolute;left:4177;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T/sYA&#10;AADcAAAADwAAAGRycy9kb3ducmV2LnhtbESPT2vCQBDF7wW/wzKCt7ppDmpTVymC4EXBP0W8Ddlp&#10;NpidDdlVYz9951DobYb35r3fzJe9b9SdulgHNvA2zkARl8HWXBk4HdevM1AxIVtsApOBJ0VYLgYv&#10;cyxsePCe7odUKQnhWKABl1JbaB1LRx7jOLTEon2HzmOStau07fAh4b7ReZZNtMeapcFhSytH5fVw&#10;8wZ2+eldT93P+VyvL/n2WsWv42VmzGjYf36AStSnf/Pf9cYKfib4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CT/sYAAADcAAAADwAAAAAAAAAAAAAAAACYAgAAZHJz&#10;L2Rvd25yZXYueG1sUEsFBgAAAAAEAAQA9QAAAIsDAAAAAA==&#10;" path="m,l39,r,6l39,13,,13,,6,,xe" fillcolor="#737170" stroked="f">
                    <v:path arrowok="t" o:connecttype="custom" o:connectlocs="0,0;39,0;39,6;39,13;0,13;0,6;0,0" o:connectangles="0,0,0,0,0,0,0"/>
                  </v:shape>
                  <v:shape id="Freeform 792" o:spid="_x0000_s1808" style="position:absolute;left:4177;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mb4A&#10;AADcAAAADwAAAGRycy9kb3ducmV2LnhtbERPy6rCMBDdX/AfwgjuromKItUoIohub32sh2Zsi82k&#10;NlGrX38jCO7mcJ4zX7a2EndqfOlYw6CvQBBnzpScazjsN79TED4gG6wck4YneVguOj9zTIx78B/d&#10;05CLGMI+QQ1FCHUipc8Ksuj7riaO3Nk1FkOETS5Ng48Ybis5VGoiLZYcGwqsaV1QdklvVoOR6XVr&#10;X8fxZHQ9jfd+ZdY3ZbTuddvVDESgNnzFH/fOxPlqAO9n4gVy8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xaJm+AAAA3AAAAA8AAAAAAAAAAAAAAAAAmAIAAGRycy9kb3ducmV2&#10;LnhtbFBLBQYAAAAABAAEAPUAAACDAwAAAAA=&#10;" path="m,l39,r,7l39,13,,13,,7,,xe" fillcolor="#6d6b6a" stroked="f">
                    <v:path arrowok="t" o:connecttype="custom" o:connectlocs="0,0;39,0;39,7;39,13;0,13;0,7;0,0" o:connectangles="0,0,0,0,0,0,0"/>
                  </v:shape>
                  <v:shape id="Freeform 793" o:spid="_x0000_s1809" style="position:absolute;left:4177;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6fcYA&#10;AADcAAAADwAAAGRycy9kb3ducmV2LnhtbERPTWvCQBC9F/wPywi9iG4q0krqKtJSKq1CNR7qbciO&#10;2WB2Ns1uY+qv7xaE3ubxPme26GwlWmp86VjB3SgBQZw7XXKhYJ+9DKcgfEDWWDkmBT/kYTHv3cww&#10;1e7MW2p3oRAxhH2KCkwIdSqlzw1Z9CNXE0fu6BqLIcKmkLrBcwy3lRwnyb20WHJsMFjTk6H8tPu2&#10;Cj4Hpfl4Pazb4vnhbfKecXb52lyUuu13y0cQgbrwL766VzrOT8bw90y8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6fcYAAADcAAAADwAAAAAAAAAAAAAAAACYAgAAZHJz&#10;L2Rvd25yZXYueG1sUEsFBgAAAAAEAAQA9QAAAIsDAAAAAA==&#10;" path="m,l39,r,6l39,13,,13,,6,,xe" fillcolor="#6a6766" stroked="f">
                    <v:path arrowok="t" o:connecttype="custom" o:connectlocs="0,0;39,0;39,6;39,13;0,13;0,6;0,0" o:connectangles="0,0,0,0,0,0,0"/>
                  </v:shape>
                  <v:shape id="Freeform 794" o:spid="_x0000_s1810" style="position:absolute;left:4177;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iEcAA&#10;AADcAAAADwAAAGRycy9kb3ducmV2LnhtbERPTWsCMRC9C/6HMEJvmmyFUlajlIK1tKeu4nnYTHeX&#10;biZLEuP6701B8DaP9znr7Wh7kciHzrGGYqFAENfOdNxoOB5281cQISIb7B2ThisF2G6mkzWWxl34&#10;h1IVG5FDOJSooY1xKKUMdUsWw8INxJn7dd5izNA30ni85HDby2elXqTFjnNDiwO9t1T/VWer4etD&#10;pWXcfSfuCl8NxfG0d8lq/TQb31YgIo3xIb67P02er5bw/0y+QG5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iiEcAAAADcAAAADwAAAAAAAAAAAAAAAACYAgAAZHJzL2Rvd25y&#10;ZXYueG1sUEsFBgAAAAAEAAQA9QAAAIUDAAAAAA==&#10;" path="m,l39,r,7l39,13,,13,,7,,xe" fillcolor="#636160" stroked="f">
                    <v:path arrowok="t" o:connecttype="custom" o:connectlocs="0,0;39,0;39,7;39,13;0,13;0,7;0,0" o:connectangles="0,0,0,0,0,0,0"/>
                  </v:shape>
                  <v:shape id="Freeform 795" o:spid="_x0000_s1811" style="position:absolute;left:4177;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RXMUA&#10;AADcAAAADwAAAGRycy9kb3ducmV2LnhtbERPS2sCMRC+F/wPYQrearYixa5GKdWtWujBB5behs10&#10;N3Yz2W5SXf+9EQre5uN7znja2kocqfHGsYLHXgKCOHfacKFgt80ehiB8QNZYOSYFZ/IwnXTuxphq&#10;d+I1HTehEDGEfYoKyhDqVEqfl2TR91xNHLlv11gMETaF1A2eYritZD9JnqRFw7GhxJpeS8p/Nn9W&#10;Ae4PH5l5n/XPz29mPf/cfy2y35VS3fv2ZQQiUBtu4n/3Usf5yQCuz8QL5O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RFcxQAAANwAAAAPAAAAAAAAAAAAAAAAAJgCAABkcnMv&#10;ZG93bnJldi54bWxQSwUGAAAAAAQABAD1AAAAigMAAAAA&#10;" path="m,l39,r,6l39,13,,13,,6,,xe" fillcolor="#605d5c" stroked="f">
                    <v:path arrowok="t" o:connecttype="custom" o:connectlocs="0,0;39,0;39,6;39,13;0,13;0,6;0,0" o:connectangles="0,0,0,0,0,0,0"/>
                  </v:shape>
                  <v:shape id="Freeform 796" o:spid="_x0000_s1812" style="position:absolute;left:4177;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sd8cIA&#10;AADcAAAADwAAAGRycy9kb3ducmV2LnhtbERP22oCMRB9F/oPYQp9c7O1F+p2oxRBERG0Wz9gupm9&#10;4GYSNlHXv28Kgm9zONfJ54PpxJl631pW8JykIIhLq1uuFRx+luMPED4ga+wsk4IreZjPHkY5Ztpe&#10;+JvORahFDGGfoYImBJdJ6cuGDPrEOuLIVbY3GCLsa6l7vMRw08lJmr5Lgy3HhgYdLRoqj8XJKKim&#10;q83r8dftQnHdOtxvcb142Sj19Dh8fYIINIS7+OZe6zg/fYP/Z+IF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2x3xwgAAANwAAAAPAAAAAAAAAAAAAAAAAJgCAABkcnMvZG93&#10;bnJldi54bWxQSwUGAAAAAAQABAD1AAAAhwMAAAAA&#10;" path="m,l39,r,7l39,13,,13,,7,,xe" fillcolor="#6a6867" stroked="f">
                    <v:path arrowok="t" o:connecttype="custom" o:connectlocs="0,0;39,0;39,7;39,13;0,13;0,7;0,0" o:connectangles="0,0,0,0,0,0,0"/>
                  </v:shape>
                  <v:shape id="Freeform 797" o:spid="_x0000_s1813" style="position:absolute;left:4177;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k0WMIA&#10;AADcAAAADwAAAGRycy9kb3ducmV2LnhtbERPTWvCQBC9F/oflil4KXW3BaOkrtIUCqU3NRdvQ3ZM&#10;gtnZkJ1q7K/vCoK3ebzPWa5H36kTDbENbOF1akARV8G1XFsod18vC1BRkB12gcnChSKsV48PS8xd&#10;OPOGTlupVQrhmKOFRqTPtY5VQx7jNPTEiTuEwaMkONTaDXhO4b7Tb8Zk2mPLqaHBnj4bqo7bX2/h&#10;WZfFrDv+/Lm9me+LzUIOWSHWTp7Gj3dQQqPcxTf3t0vzTQbXZ9IFe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yTRYwgAAANwAAAAPAAAAAAAAAAAAAAAAAJgCAABkcnMvZG93&#10;bnJldi54bWxQSwUGAAAAAAQABAD1AAAAhwMAAAAA&#10;" path="m,l39,r,6l39,13,,13,,6,,xe" fillcolor="#706e6d" stroked="f">
                    <v:path arrowok="t" o:connecttype="custom" o:connectlocs="0,0;39,0;39,6;39,13;0,13;0,6;0,0" o:connectangles="0,0,0,0,0,0,0"/>
                  </v:shape>
                  <v:shape id="Freeform 798" o:spid="_x0000_s1814" style="position:absolute;left:4177;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Ip8sIA&#10;AADcAAAADwAAAGRycy9kb3ducmV2LnhtbERPzYrCMBC+C/sOYRa8iKauotI1ii4IggfR3QcYmrEN&#10;NpNuk9r69kYQvM3H9zvLdWdLcaPaG8cKxqMEBHHmtOFcwd/vbrgA4QOyxtIxKbiTh/Xqo7fEVLuW&#10;T3Q7h1zEEPYpKihCqFIpfVaQRT9yFXHkLq62GCKsc6lrbGO4LeVXksykRcOxocCKfgrKrufGKuiO&#10;i8Pxf2DMpBlP5ba8Dtq5aZTqf3abbxCBuvAWv9x7Hecnc3g+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inywgAAANwAAAAPAAAAAAAAAAAAAAAAAJgCAABkcnMvZG93&#10;bnJldi54bWxQSwUGAAAAAAQABAD1AAAAhwMAAAAA&#10;" path="m,l39,r,7l39,13,,13,,7,,xe" fillcolor="#7a7878" stroked="f">
                    <v:path arrowok="t" o:connecttype="custom" o:connectlocs="0,0;39,0;39,7;39,13;0,13;0,7;0,0" o:connectangles="0,0,0,0,0,0,0"/>
                  </v:shape>
                  <v:shape id="Freeform 799" o:spid="_x0000_s1815" style="position:absolute;left:4177;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dCqsUA&#10;AADcAAAADwAAAGRycy9kb3ducmV2LnhtbESPT2sCMRDF74V+hzAFbzVrDyKrUUQqrZQi/rn0Nmym&#10;u6ubSUiirt++cyh4m+G9ee83s0XvOnWlmFrPBkbDAhRx5W3LtYHjYf06AZUyssXOMxm4U4LF/Plp&#10;hqX1N97RdZ9rJSGcSjTQ5BxKrVPVkMM09IFYtF8fHWZZY61txJuEu06/FcVYO2xZGhoMtGqoOu8v&#10;zkCMfnscrcP318/ptO0nm/ePezgbM3jpl1NQmfr8MP9ff1rBL4RWnpEJ9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0KqxQAAANwAAAAPAAAAAAAAAAAAAAAAAJgCAABkcnMv&#10;ZG93bnJldi54bWxQSwUGAAAAAAQABAD1AAAAigMAAAAA&#10;" path="m,l39,r,6l39,13,,13,,6,,xe" fillcolor="#7f7e7d" stroked="f">
                    <v:path arrowok="t" o:connecttype="custom" o:connectlocs="0,0;39,0;39,6;39,13;0,13;0,6;0,0" o:connectangles="0,0,0,0,0,0,0"/>
                  </v:shape>
                  <v:shape id="Freeform 800" o:spid="_x0000_s1816" style="position:absolute;left:4177;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KW9sEA&#10;AADcAAAADwAAAGRycy9kb3ducmV2LnhtbERPTWvCQBC9F/oflhG81V1DCW10FQkEpDe16HWaHZNo&#10;djbNrjH++26h0Ns83ucs16NtxUC9bxxrmM8UCOLSmYYrDZ+H4uUNhA/IBlvHpOFBHtar56clZsbd&#10;eUfDPlQihrDPUEMdQpdJ6cuaLPqZ64gjd3a9xRBhX0nT4z2G21YmSqXSYsOxocaO8prK6/5mNXzY&#10;Y/6ahFGZx/X7Ky3M6ZBeWOvpZNwsQAQaw7/4z701cb56h99n4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SlvbBAAAA3AAAAA8AAAAAAAAAAAAAAAAAmAIAAGRycy9kb3du&#10;cmV2LnhtbFBLBQYAAAAABAAEAPUAAACGAwAAAAA=&#10;" path="m,l39,r,7l39,13,,13,,7,,xe" fillcolor="#8b8989" stroked="f">
                    <v:path arrowok="t" o:connecttype="custom" o:connectlocs="0,0;39,0;39,7;39,13;0,13;0,7;0,0" o:connectangles="0,0,0,0,0,0,0"/>
                  </v:shape>
                  <v:shape id="Freeform 801" o:spid="_x0000_s1817" style="position:absolute;left:4177;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MvMQA&#10;AADcAAAADwAAAGRycy9kb3ducmV2LnhtbESPwW7CQAxE70j9h5Ur9QYbOJQqsKCqiKoiuTTtB5is&#10;SSKy3ii7JOHv8aFSb7ZmPPO83U+uVQP1ofFsYLlIQBGX3jZcGfj9Oc7fQIWIbLH1TAbuFGC/e5pt&#10;MbV+5G8ailgpCeGQooE6xi7VOpQ1OQwL3xGLdvG9wyhrX2nb4yjhrtWrJHnVDhuWhho7+qipvBY3&#10;Z+BYnC0mWZ6ddIetu63Lz0PMjXl5nt43oCJN8d/8d/1lBX8p+PKMTK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ETLzEAAAA3AAAAA8AAAAAAAAAAAAAAAAAmAIAAGRycy9k&#10;b3ducmV2LnhtbFBLBQYAAAAABAAEAPUAAACJAwAAAAA=&#10;" path="m,l39,r,6l39,13,,13,,6,,xe" fillcolor="#91908f" stroked="f">
                    <v:path arrowok="t" o:connecttype="custom" o:connectlocs="0,0;39,0;39,6;39,13;0,13;0,6;0,0" o:connectangles="0,0,0,0,0,0,0"/>
                  </v:shape>
                  <v:shape id="Freeform 802" o:spid="_x0000_s1818" style="position:absolute;left:4177;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obsIA&#10;AADcAAAADwAAAGRycy9kb3ducmV2LnhtbERPTWvCQBC9F/oflhF6q5t4qCV1FTEUPJSqUTwP2Wk2&#10;bXY27K4x/fddQehtHu9zFqvRdmIgH1rHCvJpBoK4drrlRsHp+P78CiJEZI2dY1LwSwFWy8eHBRba&#10;XflAQxUbkUI4FKjAxNgXUobakMUwdT1x4r6ctxgT9I3UHq8p3HZylmUv0mLLqcFgTxtD9U91sQrm&#10;dm7Kj9157cvtZ57FQ1N+D3ulnibj+g1EpDH+i+/urU7z8xxuz6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6huwgAAANwAAAAPAAAAAAAAAAAAAAAAAJgCAABkcnMvZG93&#10;bnJldi54bWxQSwUGAAAAAAQABAD1AAAAhwMAAAAA&#10;" path="m,l39,r,7l39,13,6,13,,7,,xe" fillcolor="#9c9b9b" stroked="f">
                    <v:path arrowok="t" o:connecttype="custom" o:connectlocs="0,0;39,0;39,7;39,13;6,13;0,7;0,0" o:connectangles="0,0,0,0,0,0,0"/>
                  </v:shape>
                  <v:shape id="Freeform 803" o:spid="_x0000_s1819" style="position:absolute;left:4177;top:1238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LGMAA&#10;AADcAAAADwAAAGRycy9kb3ducmV2LnhtbERPy6rCMBDdC/5DGOHuNNULItUoKlxw6aOIy7EZ22Iz&#10;6U2i1r83guBuDuc5s0VranEn5yvLCoaDBARxbnXFhYLs8NefgPABWWNtmRQ8ycNi3u3MMNX2wTu6&#10;70MhYgj7FBWUITSplD4vyaAf2IY4chfrDIYIXSG1w0cMN7UcJclYGqw4NpTY0Lqk/Lq/GQXnzbpZ&#10;bZc6Of7a//HpdM6y1l2V+um1yymIQG34ij/ujY7zhyN4PxMv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LGMAAAADcAAAADwAAAAAAAAAAAAAAAACYAgAAZHJzL2Rvd25y&#10;ZXYueG1sUEsFBgAAAAAEAAQA9QAAAIUDAAAAAA==&#10;" path="m,l39,r,6l45,13,6,13,6,6,,xe" fillcolor="#a2a1a1" stroked="f">
                    <v:path arrowok="t" o:connecttype="custom" o:connectlocs="0,0;39,0;39,6;45,13;6,13;6,6;0,0" o:connectangles="0,0,0,0,0,0,0"/>
                  </v:shape>
                  <v:shape id="Freeform 804" o:spid="_x0000_s1820" style="position:absolute;left:4183;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YpcQA&#10;AADcAAAADwAAAGRycy9kb3ducmV2LnhtbERPS2vCQBC+F/oflil4Ed3EF5q6Sn0UcrCHai7ehuw0&#10;Cc3Ohuyq8d+7BaG3+fies1x3phZXal1lWUE8jEAQ51ZXXCjITp+DOQjnkTXWlknBnRysV68vS0y0&#10;vfE3XY++ECGEXYIKSu+bREqXl2TQDW1DHLgf2xr0AbaF1C3eQrip5SiKZtJgxaGhxIa2JeW/x4tR&#10;UPUXX+l0MjvHUbZNN7v9/DDOnFK9t+7jHYSnzv+Ln+5Uh/nxGP6eCRf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amKXEAAAA3AAAAA8AAAAAAAAAAAAAAAAAmAIAAGRycy9k&#10;b3ducmV2LnhtbFBLBQYAAAAABAAEAPUAAACJAwAAAAA=&#10;" path="m,l33,r6,7l39,13,,13,,7,,xe" fillcolor="#afaeae" stroked="f">
                    <v:path arrowok="t" o:connecttype="custom" o:connectlocs="0,0;33,0;39,7;39,13;0,13;0,7;0,0" o:connectangles="0,0,0,0,0,0,0"/>
                  </v:shape>
                  <v:shape id="Freeform 805" o:spid="_x0000_s1821" style="position:absolute;left:4183;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NUysEA&#10;AADcAAAADwAAAGRycy9kb3ducmV2LnhtbERP32vCMBB+H/g/hBP2NlPHGFKNIoI40JfVTV+P5tpU&#10;m0tJou3++2Uw8O0+vp+3WA22FXfyoXGsYDrJQBCXTjdcK/g6bl9mIEJE1tg6JgU/FGC1HD0tMNeu&#10;50+6F7EWKYRDjgpMjF0uZSgNWQwT1xEnrnLeYkzQ11J77FO4beVrlr1Liw2nBoMdbQyV1+JmFVDR&#10;VZXZ+ePl1B52h37gb7k/K/U8HtZzEJGG+BD/uz90mj99g79n0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zVMrBAAAA3AAAAA8AAAAAAAAAAAAAAAAAmAIAAGRycy9kb3du&#10;cmV2LnhtbFBLBQYAAAAABAAEAPUAAACGAwAAAAA=&#10;" path="m,l39,r,6l39,13,,13,,6,,xe" fillcolor="#b7b6b5" stroked="f">
                    <v:path arrowok="t" o:connecttype="custom" o:connectlocs="0,0;39,0;39,6;39,13;0,13;0,6;0,0" o:connectangles="0,0,0,0,0,0,0"/>
                  </v:shape>
                  <v:shape id="Freeform 806" o:spid="_x0000_s1822" style="position:absolute;left:4183;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FQMIA&#10;AADcAAAADwAAAGRycy9kb3ducmV2LnhtbERPS2vCQBC+C/6HZYTedBPBWlNX8UGhCD00bTwP2WkS&#10;zM6G7Krrv3eFgrf5+J6zXAfTigv1rrGsIJ0kIIhLqxuuFPz+fIzfQDiPrLG1TApu5GC9Gg6WmGl7&#10;5W+65L4SMYRdhgpq77tMSlfWZNBNbEccuT/bG/QR9pXUPV5juGnlNElepcGGY0ONHe1qKk/52SjY&#10;Wl2Y/WFxDvNwO9LXodgmaaHUyyhs3kF4Cv4p/nd/6jg/ncHjmXiB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oVAwgAAANwAAAAPAAAAAAAAAAAAAAAAAJgCAABkcnMvZG93&#10;bnJldi54bWxQSwUGAAAAAAQABAD1AAAAhwMAAAAA&#10;" path="m,l39,r,7l39,13,,13,,7,,xe" fillcolor="#c6c6c5" stroked="f">
                    <v:path arrowok="t" o:connecttype="custom" o:connectlocs="0,0;39,0;39,7;39,13;0,13;0,7;0,0" o:connectangles="0,0,0,0,0,0,0"/>
                  </v:shape>
                  <v:shape id="Freeform 807" o:spid="_x0000_s1823" style="position:absolute;left:4183;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4cIA&#10;AADcAAAADwAAAGRycy9kb3ducmV2LnhtbERPTWvDMAy9D/YfjAq7rU47CCOtW0LGSnLbstGziOUk&#10;NJaz2G3Tf18PBrvp8T613c92EBeafO9YwWqZgCBunO65VfD99f78CsIHZI2DY1JwIw/73ePDFjPt&#10;rvxJlzq0Ioawz1BBF8KYSembjiz6pRuJI2fcZDFEOLVST3iN4XaQ6yRJpcWeY0OHIxUdNaf6bBX8&#10;vFVo1kmVfxyMMRUV5fFlKJV6Wsz5BkSgOfyL/9yljvNXKfw+Ey+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GF/hwgAAANwAAAAPAAAAAAAAAAAAAAAAAJgCAABkcnMvZG93&#10;bnJldi54bWxQSwUGAAAAAAQABAD1AAAAhwMAAAAA&#10;" path="m,l39,r,6l39,13,,13,,6,,xe" fillcolor="#cfcece" stroked="f">
                    <v:path arrowok="t" o:connecttype="custom" o:connectlocs="0,0;39,0;39,6;39,13;0,13;0,6;0,0" o:connectangles="0,0,0,0,0,0,0"/>
                  </v:shape>
                  <v:shape id="Freeform 808" o:spid="_x0000_s1824" style="position:absolute;left:4183;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TetsUA&#10;AADcAAAADwAAAGRycy9kb3ducmV2LnhtbERPTWvCQBC9F/wPywje6iYetKSukopiPXjQWtLjNDsm&#10;odnZkN3G6K/vCkJv83ifM1/2phYdta6yrCAeRyCIc6srLhScPjbPLyCcR9ZYWyYFV3KwXAye5pho&#10;e+EDdUdfiBDCLkEFpfdNIqXLSzLoxrYhDtzZtgZ9gG0hdYuXEG5qOYmiqTRYcWgosaFVSfnP8dco&#10;+H7L1vvsdorT7XZ3mKZfn1123ig1GvbpKwhPvf8XP9zvOsyPZ3B/Jlw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N62xQAAANwAAAAPAAAAAAAAAAAAAAAAAJgCAABkcnMv&#10;ZG93bnJldi54bWxQSwUGAAAAAAQABAD1AAAAigMAAAAA&#10;" path="m,l39,r,7l39,13,7,13,,7,,xe" fillcolor="#e1e0e0" stroked="f">
                    <v:path arrowok="t" o:connecttype="custom" o:connectlocs="0,0;39,0;39,7;39,13;7,13;0,7;0,0" o:connectangles="0,0,0,0,0,0,0"/>
                  </v:shape>
                  <v:shape id="Freeform 809" o:spid="_x0000_s1825" style="position:absolute;left:4183;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Q0L8IA&#10;AADcAAAADwAAAGRycy9kb3ducmV2LnhtbESPQW/CMAyF75P2HyJP2g1SdkCjEBBUQ+O6st2txjQV&#10;jVMlgXb/fj4g7WbrPb/3ebObfK/uFFMX2MBiXoAiboLtuDXwfT7O3kGljGyxD0wGfinBbvv8tMHS&#10;hpG/6F7nVkkIpxINuJyHUuvUOPKY5mEgFu0Soscsa2y1jThKuO/1W1EstceOpcHhQJWj5lrfvIFl&#10;rMLqs27G7vZTTSd3uEZ7/DDm9WXar0FlmvK/+XF9soK/EFp5Rib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DQvwgAAANwAAAAPAAAAAAAAAAAAAAAAAJgCAABkcnMvZG93&#10;bnJldi54bWxQSwUGAAAAAAQABAD1AAAAhwMAAAAA&#10;" path="m,l39,r,6l46,13,7,13,7,6,,xe" fillcolor="#ebeaea" stroked="f">
                    <v:path arrowok="t" o:connecttype="custom" o:connectlocs="0,0;39,0;39,6;46,13;7,13;7,6;0,0" o:connectangles="0,0,0,0,0,0,0"/>
                  </v:shape>
                  <v:shape id="Freeform 810" o:spid="_x0000_s1826" style="position:absolute;left:4190;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qig8EA&#10;AADcAAAADwAAAGRycy9kb3ducmV2LnhtbERPzYrCMBC+C75DGMGbJgruajXKKggLiwerDzA0Y1ts&#10;JjXJ1u7bbxaEvc3H9zubXW8b0ZEPtWMNs6kCQVw4U3Op4Xo5TpYgQkQ22DgmDT8UYLcdDjaYGffk&#10;M3V5LEUK4ZChhirGNpMyFBVZDFPXEifu5rzFmKAvpfH4TOG2kXOl3qTFmlNDhS0dKiru+bfVcFj4&#10;1aKYO5Xnp3b/6N73ir/OWo9H/ccaRKQ+/otf7k+T5s9W8PdMuk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KooPBAAAA3AAAAA8AAAAAAAAAAAAAAAAAmAIAAGRycy9kb3du&#10;cmV2LnhtbFBLBQYAAAAABAAEAPUAAACGAwAAAAA=&#10;" path="m,l32,r7,7l39,13,,13,,7,,xe" stroked="f">
                    <v:path arrowok="t" o:connecttype="custom" o:connectlocs="0,0;32,0;39,7;39,13;0,13;0,7;0,0" o:connectangles="0,0,0,0,0,0,0"/>
                  </v:shape>
                  <v:shape id="Freeform 811" o:spid="_x0000_s1827" style="position:absolute;left:4190;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9MYA&#10;AADcAAAADwAAAGRycy9kb3ducmV2LnhtbESPQWvCQBCF74L/YRnBS6mbBmkluooUBQ8irUrb45Ad&#10;k2B2NmRXjf/eORS8zfDevPfNbNG5Wl2pDZVnA2+jBBRx7m3FhYHjYf06ARUissXaMxm4U4DFvN+b&#10;YWb9jb/puo+FkhAOGRooY2wyrUNeksMw8g2xaCffOoyytoW2Ld4k3NU6TZJ37bBiaSixoc+S8vP+&#10;4gysvu4v9W8e0vH272f3cT7quHYnY4aDbjkFFamLT/P/9cYKfir48oxMo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C9MYAAADcAAAADwAAAAAAAAAAAAAAAACYAgAAZHJz&#10;L2Rvd25yZXYueG1sUEsFBgAAAAAEAAQA9QAAAIsDAAAAAA==&#10;" path="m,l39,r,6l39,13,6,13,,6,,xe" fillcolor="#f6f6f6" stroked="f">
                    <v:path arrowok="t" o:connecttype="custom" o:connectlocs="0,0;39,0;39,6;39,13;6,13;0,6;0,0" o:connectangles="0,0,0,0,0,0,0"/>
                  </v:shape>
                  <v:shape id="Freeform 812" o:spid="_x0000_s1828" style="position:absolute;left:4190;top:1243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saMQA&#10;AADcAAAADwAAAGRycy9kb3ducmV2LnhtbERPS2vCQBC+C/0PyxR6KXWjiEjqGkpBKyLSpl68DdnJ&#10;o8nOhuyapP++KxS8zcf3nHUymkb01LnKsoLZNAJBnFldcaHg/L19WYFwHlljY5kU/JKDZPMwWWOs&#10;7cBf1Ke+ECGEXYwKSu/bWEqXlWTQTW1LHLjcdgZ9gF0hdYdDCDeNnEfRUhqsODSU2NJ7SVmdXo2C&#10;9CPPzWW1+Bz8gU718Wf33BdGqafH8e0VhKfR38X/7r0O8+czuD0TL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GjEAAAA3AAAAA8AAAAAAAAAAAAAAAAAmAIAAGRycy9k&#10;b3ducmV2LnhtbFBLBQYAAAAABAAEAPUAAACJAwAAAAA=&#10;" path="m,l39,r,7l45,13,6,13,6,7,,xe" fillcolor="#e3e3e2" stroked="f">
                    <v:path arrowok="t" o:connecttype="custom" o:connectlocs="0,0;39,0;39,7;45,13;6,13;6,7;0,0" o:connectangles="0,0,0,0,0,0,0"/>
                  </v:shape>
                  <v:shape id="Freeform 813" o:spid="_x0000_s1829" style="position:absolute;left:4196;top:1244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wI28EA&#10;AADcAAAADwAAAGRycy9kb3ducmV2LnhtbERPTYvCMBC9L/gfwgje1tQeRKpRRBEEXXC14HVoxrbY&#10;TEoSa91fbxYW9jaP9zmLVW8a0ZHztWUFk3ECgriwuuZSQX7Zfc5A+ICssbFMCl7kYbUcfCww0/bJ&#10;39SdQyliCPsMFVQhtJmUvqjIoB/bljhyN+sMhghdKbXDZww3jUyTZCoN1hwbKmxpU1FxPz+Mgi+H&#10;x3V+7H+oO+RbeShO19m0VGo07NdzEIH68C/+c+91nJ+m8PtMvE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MCNvBAAAA3AAAAA8AAAAAAAAAAAAAAAAAmAIAAGRycy9kb3du&#10;cmV2LnhtbFBLBQYAAAAABAAEAPUAAACGAwAAAAA=&#10;" path="m,l33,r6,6l39,13,,13,,6,,xe" fillcolor="#d9d8d8" stroked="f">
                    <v:path arrowok="t" o:connecttype="custom" o:connectlocs="0,0;33,0;39,6;39,13;0,13;0,6;0,0" o:connectangles="0,0,0,0,0,0,0"/>
                  </v:shape>
                  <v:shape id="Freeform 814" o:spid="_x0000_s1830" style="position:absolute;left:4196;top:1245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SU8MA&#10;AADcAAAADwAAAGRycy9kb3ducmV2LnhtbERPTWvCQBC9C/0PywheRDdVlBJdpRZqxEtp6sHjkB2T&#10;YHY2ZLdJ/PeuIHibx/uc9bY3lWipcaVlBe/TCARxZnXJuYLT3/fkA4TzyBory6TgRg62m7fBGmNt&#10;O/6lNvW5CCHsYlRQeF/HUrqsIINuamviwF1sY9AH2ORSN9iFcFPJWRQtpcGSQ0OBNX0VlF3Tf6Og&#10;G6fLxeKYmP2PPttL1+50kuyUGg37zxUIT71/iZ/ugw7zZ3N4PBMu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WSU8MAAADcAAAADwAAAAAAAAAAAAAAAACYAgAAZHJzL2Rv&#10;d25yZXYueG1sUEsFBgAAAAAEAAQA9QAAAIgDAAAAAA==&#10;" path="m,l39,r,7l46,13,7,13,,7,,xm85,13r,xe" fillcolor="#c8c8c7" stroked="f">
                    <v:path arrowok="t" o:connecttype="custom" o:connectlocs="0,0;39,0;39,7;46,13;46,13;46,13;7,13;0,7;0,0;85,13;85,13;85,13;85,13" o:connectangles="0,0,0,0,0,0,0,0,0,0,0,0,0"/>
                    <o:lock v:ext="edit" verticies="t"/>
                  </v:shape>
                  <v:shape id="Freeform 815" o:spid="_x0000_s1831" style="position:absolute;left:4196;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v3MIA&#10;AADcAAAADwAAAGRycy9kb3ducmV2LnhtbERPS2vCQBC+F/wPywi91Y3aWoluQqkIol5MS89jdvLQ&#10;7GzIbjX117uFQm/z8T1nmfamERfqXG1ZwXgUgSDOra65VPD5sX6ag3AeWWNjmRT8kIM0GTwsMdb2&#10;yge6ZL4UIYRdjAoq79tYSpdXZNCNbEscuMJ2Bn2AXSl1h9cQbho5iaKZNFhzaKiwpfeK8nP2bRS8&#10;FIzb10Ke6Ojy6Z7xtvsqVko9Dvu3BQhPvf8X/7k3OsyfPMPvM+ECm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cK/cwgAAANwAAAAPAAAAAAAAAAAAAAAAAJgCAABkcnMvZG93&#10;bnJldi54bWxQSwUGAAAAAAQABAD1AAAAhwMAAAAA&#10;" path="m,l39,r7,6l46,13r6,l7,13,7,6,,xm85,13r-7,l85,13r,-7l85,13xe" fillcolor="#c0c0bf" stroked="f">
                    <v:path arrowok="t" o:connecttype="custom" o:connectlocs="0,0;39,0;39,0;46,6;46,13;52,13;7,13;7,6;0,0;85,13;78,13;85,13;85,6;85,13" o:connectangles="0,0,0,0,0,0,0,0,0,0,0,0,0,0"/>
                    <o:lock v:ext="edit" verticies="t"/>
                  </v:shape>
                  <v:shape id="Freeform 816" o:spid="_x0000_s1832" style="position:absolute;left:4203;top:12464;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sQA&#10;AADcAAAADwAAAGRycy9kb3ducmV2LnhtbERPTWsCMRC9F/wPYYTeNFFoKVujiCj0UAW3Bett2Ew3&#10;WzeTdRPX7b83BaG3ebzPmS16V4uO2lB51jAZKxDEhTcVlxo+PzajFxAhIhusPZOGXwqwmA8eZpgZ&#10;f+U9dXksRQrhkKEGG2OTSRkKSw7D2DfEifv2rcOYYFtK0+I1hbtaTpV6lg4rTg0WG1pZKk75xWlQ&#10;E7XdXLr8/LX7Odj8/bguDse11o/DfvkKIlIf/8V395tJ86dP8PdMuk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vzA7EAAAA3AAAAA8AAAAAAAAAAAAAAAAAmAIAAGRycy9k&#10;b3ducmV2LnhtbFBLBQYAAAAABAAEAPUAAACJAwAAAAA=&#10;" path="m,l39,r6,7l58,13,71,7,78,r,7l78,13,6,13,,7,,xe" fillcolor="#b1b1b0" stroked="f">
                    <v:path arrowok="t" o:connecttype="custom" o:connectlocs="0,0;39,0;45,7;58,13;71,7;78,0;78,0;78,7;78,13;78,13;6,13;6,13;0,7;0,7;0,0" o:connectangles="0,0,0,0,0,0,0,0,0,0,0,0,0,0,0"/>
                  </v:shape>
                  <v:shape id="Freeform 817" o:spid="_x0000_s1833" style="position:absolute;left:4203;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yJOsIA&#10;AADcAAAADwAAAGRycy9kb3ducmV2LnhtbERPS4vCMBC+L/gfwgh7W1N7qEs1ivgA9ySrgh6HZmyL&#10;zaQk0db99RthYW/z8T1ntuhNIx7kfG1ZwXiUgCAurK65VHA6bj8+QfiArLGxTAqe5GExH7zNMNe2&#10;4296HEIpYgj7HBVUIbS5lL6oyKAf2ZY4clfrDIYIXSm1wy6Gm0amSZJJgzXHhgpbWlVU3A53o6D7&#10;+rm44tRMNnSm83GS7dfP9KrU+7BfTkEE6sO/+M+903F+msHrmXiB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fIk6wgAAANwAAAAPAAAAAAAAAAAAAAAAAJgCAABkcnMvZG93&#10;bnJldi54bWxQSwUGAAAAAAQABAD1AAAAhwMAAAAA&#10;" path="m,l45,,58,6,71,r7,l71,6r,7l13,13,6,6,,xe" fillcolor="#abaaaa" stroked="f">
                    <v:path arrowok="t" o:connecttype="custom" o:connectlocs="0,0;45,0;58,6;71,0;78,0;78,0;71,6;71,13;13,13;6,6;0,0;0,0" o:connectangles="0,0,0,0,0,0,0,0,0,0,0,0"/>
                  </v:shape>
                  <v:shape id="Freeform 818" o:spid="_x0000_s1834" style="position:absolute;left:4209;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hqMQA&#10;AADcAAAADwAAAGRycy9kb3ducmV2LnhtbESPQYvCMBCF74L/IczC3jRZD7pUo5RFRTwoW/sDhmZs&#10;yzaT0kRt//1GELzN8N68781q09tG3KnztWMNX1MFgrhwpuZSQ37ZTb5B+IBssHFMGgbysFmPRytM&#10;jHvwL92zUIoYwj5BDVUIbSKlLyqy6KeuJY7a1XUWQ1y7UpoOHzHcNnKm1FxarDkSKmzpp6LiL7vZ&#10;CDml+606zxVmu9yeT8NxSPdHrT8/+nQJIlAf3ubX9cHE+rMFPJ+JE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FoajEAAAA3AAAAA8AAAAAAAAAAAAAAAAAmAIAAGRycy9k&#10;b3ducmV2LnhtbFBLBQYAAAAABAAEAPUAAACJAwAAAAA=&#10;" path="m,l72,,65,7r-6,6l13,13,7,7,,xe" fillcolor="#9f9e9d" stroked="f">
                    <v:path arrowok="t" o:connecttype="custom" o:connectlocs="0,0;72,0;65,7;59,13;13,13;7,7;0,0" o:connectangles="0,0,0,0,0,0,0"/>
                  </v:shape>
                  <v:shape id="Freeform 819" o:spid="_x0000_s1835" style="position:absolute;left:4216;top:12484;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b9mMUA&#10;AADcAAAADwAAAGRycy9kb3ducmV2LnhtbESP3WrCQBCF7wu+wzKCN0U3WioSXUVEwZti/XmAITsm&#10;wexsyK4x6dN3Lgq9O8Oc+eac1aZzlWqpCaVnA9NJAoo487bk3MDtehgvQIWIbLHyTAZ6CrBZD95W&#10;mFr/4jO1l5grgXBI0UARY51qHbKCHIaJr4lld/eNwyhjk2vb4EvgrtKzJJlrhyXLhwJr2hWUPS5P&#10;J5Tv09dhjz+tfv+4LU6fWdnvQ2/MaNhtl6AidfHf/Hd9tBJ/JmmljCj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v2YxQAAANwAAAAPAAAAAAAAAAAAAAAAAJgCAABkcnMv&#10;ZG93bnJldi54bWxQSwUGAAAAAAQABAD1AAAAigMAAAAA&#10;" path="m,l58,,45,6r-6,7l19,13,6,6,,xe" fillcolor="#989797" stroked="f">
                    <v:path arrowok="t" o:connecttype="custom" o:connectlocs="0,0;58,0;45,6;39,13;19,13;6,6;0,0" o:connectangles="0,0,0,0,0,0,0"/>
                  </v:shape>
                  <v:shape id="Freeform 820" o:spid="_x0000_s1836" style="position:absolute;left:4222;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tT8QA&#10;AADcAAAADwAAAGRycy9kb3ducmV2LnhtbERPTWvCQBC9F/wPywheim6UUk3qKqII7aGHqpT2NmTH&#10;JJiZDdlVo7++Wyj0No/3OfNlx7W6UOsrJwbGowQUSe5sJYWBw347nIHyAcVi7YQM3MjDctF7mGNm&#10;3VU+6LILhYoh4jM0UIbQZFr7vCRGP3INSeSOrmUMEbaFti1eYzjXepIkz5qxkthQYkPrkvLT7swG&#10;Nnh6vL8fU/6q0un39OmTN28NGzPod6sXUIG68C/+c7/aOH+Swu8z8Q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8bU/EAAAA3AAAAA8AAAAAAAAAAAAAAAAAmAIAAGRycy9k&#10;b3ducmV2LnhtbFBLBQYAAAAABAAEAPUAAACJAwAAAAA=&#10;" path="m,l46,,33,7,20,7,7,7,,xe" fillcolor="#8d8c8b" stroked="f">
                    <v:path arrowok="t" o:connecttype="custom" o:connectlocs="0,0;46,0;33,7;20,7;7,7;0,0" o:connectangles="0,0,0,0,0,0"/>
                  </v:shape>
                  <v:shape id="Freeform 821" o:spid="_x0000_s1837" style="position:absolute;left:4235;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j6MYA&#10;AADcAAAADwAAAGRycy9kb3ducmV2LnhtbESPQU8CMRCF7yb8h2ZIvEkXSAxZKQREE08aVw3hNm7H&#10;7YbtdNMWWP+9czDhNpP35r1vluvBd+pMMbWBDUwnBSjiOtiWGwOfH893C1ApI1vsApOBX0qwXo1u&#10;lljacOF3Ole5URLCqUQDLue+1DrVjjymSeiJRfsJ0WOWNTbaRrxIuO/0rCjutceWpcFhT4+O6mN1&#10;8gb2m9PTbNF+f711rzt/2G1drOZbY27Hw+YBVKYhX83/1y9W8OeCL8/IB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zj6MYAAADcAAAADwAAAAAAAAAAAAAAAACYAgAAZHJz&#10;L2Rvd25yZXYueG1sUEsFBgAAAAAEAAQA9QAAAIsDAAAAAA==&#10;" path="m,l20,,7,,,xe" fillcolor="#878685" stroked="f">
                    <v:path arrowok="t" o:connecttype="custom" o:connectlocs="0,0;20,0;7,0;0,0" o:connectangles="0,0,0,0"/>
                  </v:shape>
                  <v:shape id="Freeform 822" o:spid="_x0000_s1838" style="position:absolute;left:4177;top:12094;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8YpMIA&#10;AADcAAAADwAAAGRycy9kb3ducmV2LnhtbERPTWvCQBC9C/6HZYTedGMrQaKriKU0lx7UCj0O2TEJ&#10;ZmfS7GrSf98VCr3N433Oeju4Rt2p87WwgfksAUVciK25NPB5epsuQfmAbLERJgM/5GG7GY/WmFnp&#10;+UD3YyhVDGGfoYEqhDbT2hcVOfQzaYkjd5HOYYiwK7XtsI/hrtHPSZJqhzXHhgpb2ldUXI83Z+B6&#10;buX9eyn9V3p7PTQf6SI/S27M02TYrUAFGsK/+M+d2zj/ZQ6PZ+IF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XxikwgAAANwAAAAPAAAAAAAAAAAAAAAAAJgCAABkcnMvZG93&#10;bnJldi54bWxQSwUGAAAAAAQABAD1AAAAhwMAAAAA&#10;" path="m228,45l208,58,182,39,163,26r-26,l104,32,78,52,65,91,52,136,39,188r,52l39,292r13,46l65,370r6,7l78,383r13,-6l104,370r,7l97,390,84,403r-6,l65,403,45,396,26,377,13,344,6,299,,240,,182,13,130,26,78,39,58,52,39,65,19,84,13,124,r39,6l182,13r20,6l215,32r13,13e" filled="f" strokecolor="#1f1a17" strokeweight=".35pt">
                    <v:path arrowok="t" o:connecttype="custom" o:connectlocs="228,45;208,58;182,39;163,26;137,26;104,32;78,52;65,91;52,136;39,188;39,240;39,292;52,338;65,370;71,377;78,383;91,377;104,370;104,377;97,390;84,403;78,403;65,403;45,396;26,377;13,344;6,299;0,240;0,182;13,130;26,78;39,58;52,39;65,19;84,13;124,0;163,6;182,13;202,19;215,32;228,45" o:connectangles="0,0,0,0,0,0,0,0,0,0,0,0,0,0,0,0,0,0,0,0,0,0,0,0,0,0,0,0,0,0,0,0,0,0,0,0,0,0,0,0,0"/>
                  </v:shape>
                  <v:shape id="Freeform 823" o:spid="_x0000_s1839" style="position:absolute;left:4431;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3kacIA&#10;AADcAAAADwAAAGRycy9kb3ducmV2LnhtbERPS2vCQBC+F/wPywi96aYRxKbZSCkVPDX4oF6H7DSb&#10;NjsbsqtGf70rCL3Nx/ecfDnYVpyo941jBS/TBARx5XTDtYL9bjVZgPABWWPrmBRcyMOyGD3lmGl3&#10;5g2dtqEWMYR9hgpMCF0mpa8MWfRT1xFH7sf1FkOEfS11j+cYbluZJslcWmw4Nhjs6MNQ9bc9WgVs&#10;Xs3n93V2+A3usF+5S/mVlqVSz+Ph/Q1EoCH8ix/utY7zZyncn4kX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reRpwgAAANwAAAAPAAAAAAAAAAAAAAAAAJgCAABkcnMvZG93&#10;bnJldi54bWxQSwUGAAAAAAQABAD1AAAAhwMAAAAA&#10;" path="m58,6l,6,26,,58,6xe" fillcolor="#aaa9a9" stroked="f">
                    <v:path arrowok="t" o:connecttype="custom" o:connectlocs="58,6;0,6;26,0;58,6" o:connectangles="0,0,0,0"/>
                  </v:shape>
                  <v:shape id="Freeform 824" o:spid="_x0000_s1840" style="position:absolute;left:4411;top:12094;width:98;height:13;visibility:visible;mso-wrap-style:square;v-text-anchor:top" coordsize="9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qfjMIA&#10;AADcAAAADwAAAGRycy9kb3ducmV2LnhtbERP32vCMBB+F/wfwgm+yEw3QWbXKCIbCNuLncgej+Ta&#10;lDWX0kTb/ffLYODbfXw/r9iNrhU36kPjWcHjMgNBrL1puFZw/nx7eAYRIrLB1jMp+KEAu+10UmBu&#10;/MAnupWxFimEQ44KbIxdLmXQlhyGpe+IE1f53mFMsK+l6XFI4a6VT1m2lg4bTg0WOzpY0t/l1Sl4&#10;H+1rdb6W/OHsZa2jHr42i0Gp+Wzcv4CINMa7+N99NGn+agV/z6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p+MwgAAANwAAAAPAAAAAAAAAAAAAAAAAJgCAABkcnMvZG93&#10;bnJldi54bWxQSwUGAAAAAAQABAD1AAAAhwMAAAAA&#10;" path="m98,13l,13,20,6,46,,78,6r20,7xe" fillcolor="#adadac" stroked="f">
                    <v:path arrowok="t" o:connecttype="custom" o:connectlocs="98,13;0,13;0,13;20,6;46,0;78,6;98,13" o:connectangles="0,0,0,0,0,0,0"/>
                  </v:shape>
                  <v:shape id="Freeform 825" o:spid="_x0000_s1841" style="position:absolute;left:4398;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3dMQA&#10;AADcAAAADwAAAGRycy9kb3ducmV2LnhtbERP22oCMRB9F/oPYQTfNKsWka1RiuKliAVtS1+HzXR3&#10;62ayJFnd+vWNUOjbHM51ZovWVOJCzpeWFQwHCQjizOqScwXvb+v+FIQPyBory6Tghzws5g+dGaba&#10;XvlIl1PIRQxhn6KCIoQ6ldJnBRn0A1sTR+7LOoMhQpdL7fAaw00lR0kykQZLjg0F1rQsKDufGqNg&#10;u9q83F7p2x/yz+Nm7T4a2k8bpXrd9vkJRKA2/Iv/3Dsd548f4f5MvE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C93TEAAAA3AAAAA8AAAAAAAAAAAAAAAAAmAIAAGRycy9k&#10;b3ducmV2LnhtbFBLBQYAAAAABAAEAPUAAACJAwAAAAA=&#10;" path="m33,l91,r20,l124,13,,13,7,7r6,l20,,33,xe" fillcolor="#b5b4b3" stroked="f">
                    <v:path arrowok="t" o:connecttype="custom" o:connectlocs="33,0;91,0;111,0;124,13;0,13;7,7;13,7;20,0;33,0" o:connectangles="0,0,0,0,0,0,0,0,0"/>
                  </v:shape>
                  <v:shape id="Freeform 826" o:spid="_x0000_s1842" style="position:absolute;left:4392;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ht8IA&#10;AADcAAAADwAAAGRycy9kb3ducmV2LnhtbERPTWvCQBC9C/6HZYTedGNSS4muIkKpFwWT0l6H7JhE&#10;s7Mhu43pv3cFobd5vM9ZbQbTiJ46V1tWMJ9FIIgLq2suFXzlH9N3EM4ja2wsk4I/crBZj0crTLW9&#10;8Yn6zJcihLBLUUHlfZtK6YqKDLqZbYkDd7adQR9gV0rd4S2Em0bGUfQmDdYcGipsaVdRcc1+jQKn&#10;s8/96Rj3cZ68fi9+zj65HA5KvUyG7RKEp8H/i5/uvQ7zkwU8ngkX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GKG3wgAAANwAAAAPAAAAAAAAAAAAAAAAAJgCAABkcnMvZG93&#10;bnJldi54bWxQSwUGAAAAAAQABAD1AAAAhwMAAAAA&#10;" path="m19,r98,l130,6r13,7l,13,6,6,19,xe" fillcolor="#b9b9b8" stroked="f">
                    <v:path arrowok="t" o:connecttype="custom" o:connectlocs="19,0;117,0;130,6;143,13;0,13;6,6;19,0" o:connectangles="0,0,0,0,0,0,0"/>
                  </v:shape>
                  <v:shape id="Freeform 827" o:spid="_x0000_s1843" style="position:absolute;left:4385;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d8QA&#10;AADcAAAADwAAAGRycy9kb3ducmV2LnhtbERPS2sCMRC+C/6HMEIvotm24GM1ihSKnopuS6m3YTP7&#10;0M1km0Td/vumUPA2H99zluvONOJKzteWFTyOExDEudU1lwo+3l9HMxA+IGtsLJOCH/KwXvV7S0y1&#10;vfGBrlkoRQxhn6KCKoQ2ldLnFRn0Y9sSR66wzmCI0JVSO7zFcNPIpySZSIM1x4YKW3qpKD9nF6Mg&#10;Gw6/ipOemu2n+z7urb7Mi+xNqYdBt1mACNSFu/jfvdNx/vME/p6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2nfEAAAA3AAAAA8AAAAAAAAAAAAAAAAAmAIAAGRycy9k&#10;b3ducmV2LnhtbFBLBQYAAAAABAAEAPUAAACJAwAAAAA=&#10;" path="m13,l137,r13,7l156,13r-52,l78,7,46,13,,13,7,7,13,xe" fillcolor="#c1c0c0" stroked="f">
                    <v:path arrowok="t" o:connecttype="custom" o:connectlocs="13,0;137,0;150,7;156,13;104,13;78,7;46,13;0,13;7,7;13,0" o:connectangles="0,0,0,0,0,0,0,0,0,0"/>
                  </v:shape>
                  <v:shape id="Freeform 828" o:spid="_x0000_s1844" style="position:absolute;left:4379;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XG78A&#10;AADcAAAADwAAAGRycy9kb3ducmV2LnhtbERPS4vCMBC+L/gfwgheFk1XoUo1iggLe/UBXodmbFqb&#10;SWli7frrjSB4m4/vOatNb2vRUetLxwp+JgkI4tzpkgsFp+PveAHCB2SNtWNS8E8eNuvB1woz7e68&#10;p+4QChFD2GeowITQZFL63JBFP3ENceQurrUYImwLqVu8x3Bby2mSpNJiybHBYEM7Q/n1cLMKquZR&#10;uan5TreaU+zOoZph/1BqNOy3SxCB+vARv91/Os6fzeH1TLx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FdcbvwAAANwAAAAPAAAAAAAAAAAAAAAAAJgCAABkcnMvZG93bnJl&#10;di54bWxQSwUGAAAAAAQABAD1AAAAhAMAAAAA&#10;" path="m13,l156,r6,6l169,13r-46,l110,,91,,71,,52,6r-7,l39,13,,13,6,6,13,xe" fillcolor="#c5c5c4" stroked="f">
                    <v:path arrowok="t" o:connecttype="custom" o:connectlocs="13,0;156,0;162,6;169,13;123,13;110,0;91,0;71,0;52,6;45,6;39,13;0,13;6,6;13,0" o:connectangles="0,0,0,0,0,0,0,0,0,0,0,0,0,0"/>
                  </v:shape>
                  <v:shape id="Freeform 829" o:spid="_x0000_s1845" style="position:absolute;left:4372;top:1212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ZocUA&#10;AADcAAAADwAAAGRycy9kb3ducmV2LnhtbESPO2/DMAyE9wD5DwIDdEvkOI+2bpQgCFCgS4c80Jm1&#10;WNmoRTmWErv/vhwKdCNxx7uPm93gG3WnLtaBDcxnGSjiMtianYHL+XX6BComZItNYDLwQxF22/Fo&#10;g4UNPR/pfkpOSQjHAg1UKbWF1rGsyGOchZZYtK/QeUyydk7bDnsJ943Os2ytPdYsDRW2dKio/D7d&#10;vIGbW160a/u9zt+f44dbPebX5acxD5Nh/wIq0ZD+zX/Xb1bwF0Irz8gE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NmhxQAAANwAAAAPAAAAAAAAAAAAAAAAAJgCAABkcnMv&#10;ZG93bnJldi54bWxQSwUGAAAAAAQABAD1AAAAigMAAAAA&#10;" path="m13,l59,,46,7r-7,6l,13,7,7,13,xm117,r52,l176,7r6,6l143,13,130,,117,xe" fillcolor="#cfcece" stroked="f">
                    <v:path arrowok="t" o:connecttype="custom" o:connectlocs="13,0;59,0;59,0;59,0;46,7;39,13;0,13;7,7;13,0;117,0;169,0;176,7;182,13;143,13;130,0;117,0" o:connectangles="0,0,0,0,0,0,0,0,0,0,0,0,0,0,0,0"/>
                    <o:lock v:ext="edit" verticies="t"/>
                  </v:shape>
                  <v:shape id="Freeform 830" o:spid="_x0000_s1846" style="position:absolute;left:4366;top:12133;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LUOcIA&#10;AADcAAAADwAAAGRycy9kb3ducmV2LnhtbERP24rCMBB9F/yHMIJvmq6CaDXKsrAgKouXsrBvYzPb&#10;lm0mJYla/94sCL7N4VxnsWpNLa7kfGVZwdswAUGcW11xoSA7fQ6mIHxA1lhbJgV38rBadjsLTLW9&#10;8YGux1CIGMI+RQVlCE0qpc9LMuiHtiGO3K91BkOErpDa4S2Gm1qOkmQiDVYcG0ps6KOk/O94MQrI&#10;fdFp/73PZ3a6zWiTbXfm56xUv9e+z0EEasNL/HSvdZw/nsH/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tQ5wgAAANwAAAAPAAAAAAAAAAAAAAAAAJgCAABkcnMvZG93&#10;bnJldi54bWxQSwUGAAAAAAQABAD1AAAAhwMAAAAA&#10;" path="m13,l52,,45,6r,7l,13,6,6,13,xm136,r46,l188,6r-6,7l156,13,149,6,136,xe" fillcolor="#d3d2d2" stroked="f">
                    <v:path arrowok="t" o:connecttype="custom" o:connectlocs="13,0;52,0;45,6;45,13;0,13;6,6;13,0;136,0;182,0;182,0;188,6;182,13;156,13;149,6;136,0" o:connectangles="0,0,0,0,0,0,0,0,0,0,0,0,0,0,0"/>
                    <o:lock v:ext="edit" verticies="t"/>
                  </v:shape>
                  <v:shape id="Freeform 831" o:spid="_x0000_s1847" style="position:absolute;left:4366;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uvMQA&#10;AADcAAAADwAAAGRycy9kb3ducmV2LnhtbESPT4vCQAzF7wt+hyGCt3Wq6CLVUUQQPFr3j3iLndgW&#10;O5nSGWv99pvDwt4S3st7v6w2vatVR22oPBuYjBNQxLm3FRcGvj737wtQISJbrD2TgRcF2KwHbytM&#10;rX9yRt0pFkpCOKRooIyxSbUOeUkOw9g3xKLdfOswytoW2rb4lHBX62mSfGiHFUtDiQ3tSsrvp4cz&#10;4M/Zz3GX3efX/eXipud5575zbcxo2G+XoCL18d/8d32wgj8TfHlGJ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ZbrzEAAAA3AAAAA8AAAAAAAAAAAAAAAAAmAIAAGRycy9k&#10;b3ducmV2LnhtbFBLBQYAAAAABAAEAPUAAACJAwAAAAA=&#10;" path="m6,l45,r,7l39,13,,13,,7,6,xm149,r39,l169,13r-7,l156,7,149,xe" fillcolor="#dededd" stroked="f">
                    <v:path arrowok="t" o:connecttype="custom" o:connectlocs="6,0;45,0;45,7;39,13;0,13;0,7;6,0;149,0;188,0;188,0;188,0;169,13;162,13;156,7;149,0" o:connectangles="0,0,0,0,0,0,0,0,0,0,0,0,0,0,0"/>
                    <o:lock v:ext="edit" verticies="t"/>
                  </v:shape>
                  <v:shape id="Freeform 832" o:spid="_x0000_s1848" style="position:absolute;left:4359;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xbMIA&#10;AADcAAAADwAAAGRycy9kb3ducmV2LnhtbERPTWvCQBC9C/0PyxS8mU2kSEhdpS22CJ7UHDwO2WkS&#10;mp2N2a0m+fWuIHibx/uc5bo3jbhQ52rLCpIoBkFcWF1zqSA/fs9SEM4ja2wsk4KBHKxXL5MlZtpe&#10;eU+Xgy9FCGGXoYLK+zaT0hUVGXSRbYkD92s7gz7ArpS6w2sIN42cx/FCGqw5NFTY0ldFxd/h3yjY&#10;DZTmp3OSn1O/GX7G/ViYz1Gp6Wv/8Q7CU++f4od7q8P8twTuz4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6jFswgAAANwAAAAPAAAAAAAAAAAAAAAAAJgCAABkcnMvZG93&#10;bnJldi54bWxQSwUGAAAAAAQABAD1AAAAhwMAAAAA&#10;" path="m7,l52,,46,6r-7,7l,13,7,6,7,xm163,r26,l169,6r,-6l163,xe" fillcolor="#e3e3e2" stroked="f">
                    <v:path arrowok="t" o:connecttype="custom" o:connectlocs="7,0;52,0;46,6;39,13;0,13;7,6;7,0;163,0;189,0;169,6;169,0;163,0" o:connectangles="0,0,0,0,0,0,0,0,0,0,0,0"/>
                    <o:lock v:ext="edit" verticies="t"/>
                  </v:shape>
                  <v:shape id="Freeform 833" o:spid="_x0000_s1849" style="position:absolute;left:4359;top:12152;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LsIA&#10;AADcAAAADwAAAGRycy9kb3ducmV2LnhtbERP32vCMBB+F/wfwgl701SZY+tMiwiC7EGok7HHozmb&#10;YnPpkkzrf78Iwt7u4/t5q3KwnbiQD61jBfNZBoK4drrlRsHxczt9BREissbOMSm4UYCyGI9WmGt3&#10;5Youh9iIFMIhRwUmxj6XMtSGLIaZ64kTd3LeYkzQN1J7vKZw28lFlr1Iiy2nBoM9bQzV58OvVVB7&#10;/lj+VEZWzW1fbTdvu69w/FbqaTKs30FEGuK/+OHe6TT/eQH3Z9IF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8guwgAAANwAAAAPAAAAAAAAAAAAAAAAAJgCAABkcnMvZG93&#10;bnJldi54bWxQSwUGAAAAAAQABAD1AAAAhwMAAAAA&#10;" path="m7,l46,,39,7r,6l,13,,7,7,xm169,r7,l169,xe" fillcolor="#efeeee" stroked="f">
                    <v:path arrowok="t" o:connecttype="custom" o:connectlocs="7,0;46,0;39,7;39,13;0,13;0,7;7,0;169,0;176,0;169,0;169,0;169,0" o:connectangles="0,0,0,0,0,0,0,0,0,0,0,0"/>
                    <o:lock v:ext="edit" verticies="t"/>
                  </v:shape>
                  <v:shape id="Freeform 834" o:spid="_x0000_s1850" style="position:absolute;left:4353;top:1215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tkcEA&#10;AADcAAAADwAAAGRycy9kb3ducmV2LnhtbERPzUoDMRC+C75DGMHL0ma1Ysu2aZGi0OLJ6gMMm+lm&#10;62ayJON2fXtTKHibj+93VpvRd2qgmNrABh6mJSjiOtiWGwNfn2+TBagkyBa7wGTglxJs1rc3K6xs&#10;OPMHDQdpVA7hVKEBJ9JXWqfakcc0DT1x5o4hepQMY6NtxHMO951+LMtn7bHl3OCwp62j+vvw4w3M&#10;Xodot6dUzEncu2gein2hjbm/G1+WoIRG+Rdf3Tub5z/N4PJMv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KrZHBAAAA3AAAAA8AAAAAAAAAAAAAAAAAmAIAAGRycy9kb3du&#10;cmV2LnhtbFBLBQYAAAAABAAEAPUAAACGAwAAAAA=&#10;" path="m6,l45,r,6l39,13,,13,6,6,6,xe" fillcolor="#f4f4f3" stroked="f">
                    <v:path arrowok="t" o:connecttype="custom" o:connectlocs="6,0;45,0;45,6;39,13;0,13;6,6;6,0" o:connectangles="0,0,0,0,0,0,0"/>
                  </v:shape>
                  <v:shape id="Freeform 835" o:spid="_x0000_s1851" style="position:absolute;left:4353;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nHVsEA&#10;AADcAAAADwAAAGRycy9kb3ducmV2LnhtbERPTWvCQBC9F/oflin0phNtKBpdRWxLvZRSFc9Ddkyi&#10;2dmQXTX+e1cQepvH+5zpvLO1OnPrKycaBv0EFEvuTCWFhu3mqzcC5QOJodoJa7iyh/ns+WlKmXEX&#10;+ePzOhQqhojPSEMZQpMh+rxkS77vGpbI7V1rKUTYFmhausRwW+MwSd7RUiWxoaSGlyXnx/XJavg8&#10;UdJ8DH/SHY7f9vnO4vfvAbV+fekWE1CBu/AvfrhXJs5PU7g/Ey/A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px1bBAAAA3AAAAA8AAAAAAAAAAAAAAAAAmAIAAGRycy9kb3du&#10;cmV2LnhtbFBLBQYAAAAABAAEAPUAAACGAwAAAAA=&#10;" path="m6,l45,,39,7r,6l,13,,7,6,xe" stroked="f">
                    <v:path arrowok="t" o:connecttype="custom" o:connectlocs="6,0;45,0;39,7;39,13;0,13;0,7;6,0" o:connectangles="0,0,0,0,0,0,0"/>
                  </v:shape>
                  <v:shape id="Freeform 836" o:spid="_x0000_s1852" style="position:absolute;left:4346;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6E78YA&#10;AADcAAAADwAAAGRycy9kb3ducmV2LnhtbERPS08CMRC+m/gfmjHhYqALyiMLhShGgwcO7HrxNtmO&#10;243b6bItUP311sTE23z5nrPaRNuKM/W+caxgPMpAEFdON1wreCufhwsQPiBrbB2Tgi/ysFlfX60w&#10;1+7CBzoXoRYphH2OCkwIXS6lrwxZ9CPXESfuw/UWQ4J9LXWPlxRuWznJspm02HBqMNjR1lD1WZys&#10;guL99bi7vXuqx+WxfdyXL+Z7HqNSg5v4sAQRKIZ/8Z97p9P8+yn8PpMu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6E78YAAADcAAAADwAAAAAAAAAAAAAAAACYAgAAZHJz&#10;L2Rvd25yZXYueG1sUEsFBgAAAAAEAAQA9QAAAIsDAAAAAA==&#10;" path="m7,l46,r,6l46,13,,13,7,6,7,xe" fillcolor="#fafafa" stroked="f">
                    <v:path arrowok="t" o:connecttype="custom" o:connectlocs="7,0;46,0;46,6;46,13;0,13;7,6;7,0" o:connectangles="0,0,0,0,0,0,0"/>
                  </v:shape>
                  <v:shape id="Freeform 837" o:spid="_x0000_s1853" style="position:absolute;left:4346;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lvsYA&#10;AADcAAAADwAAAGRycy9kb3ducmV2LnhtbERPS2vCQBC+F/oflin0UnSjtiKpGxHBUqQ9+AD1NmQn&#10;D8zOptltjP56Vyj0Nh/fc6azzlSipcaVlhUM+hEI4tTqknMFu+2yNwHhPLLGyjIpuJCDWfL4MMVY&#10;2zOvqd34XIQQdjEqKLyvYyldWpBB17c1ceAy2xj0ATa51A2eQ7ip5DCKxtJgyaGhwJoWBaWnza9R&#10;8PM1H1xPI/uy+F63q49o/5Yddkelnp+6+TsIT53/F/+5P3WY/zqG+zPhAp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TlvsYAAADcAAAADwAAAAAAAAAAAAAAAACYAgAAZHJz&#10;L2Rvd25yZXYueG1sUEsFBgAAAAAEAAQA9QAAAIsDAAAAAA==&#10;" path="m7,l46,r,7l39,13,,13,,7,7,xe" fillcolor="#efeeee" stroked="f">
                    <v:path arrowok="t" o:connecttype="custom" o:connectlocs="7,0;46,0;46,7;39,13;0,13;0,7;7,0" o:connectangles="0,0,0,0,0,0,0"/>
                  </v:shape>
                  <v:shape id="Freeform 838" o:spid="_x0000_s1854" style="position:absolute;left:4346;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r58MA&#10;AADcAAAADwAAAGRycy9kb3ducmV2LnhtbERP22rCQBB9L/Qflin0rW4qRUN0DUUptBSKiX7AmB2T&#10;YHY2Zrcx6dd3BcG3OZzrLNPBNKKnztWWFbxOIhDEhdU1lwr2u4+XGITzyBoby6RgJAfp6vFhiYm2&#10;F86oz30pQgi7BBVU3reJlK6oyKCb2JY4cEfbGfQBdqXUHV5CuGnkNIpm0mDNoaHCltYVFaf81yiI&#10;xsNPZqUeNxs+nbffX7Nt/HdW6vlpeF+A8DT4u/jm/tRh/tscrs+EC+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r58MAAADcAAAADwAAAAAAAAAAAAAAAACYAgAAZHJzL2Rv&#10;d25yZXYueG1sUEsFBgAAAAAEAAQA9QAAAIgDAAAAAA==&#10;" path="m,l46,,39,6r,7l,13,,6,,xe" fillcolor="#e8e8e7" stroked="f">
                    <v:path arrowok="t" o:connecttype="custom" o:connectlocs="0,0;46,0;39,6;39,13;0,13;0,6;0,0" o:connectangles="0,0,0,0,0,0,0"/>
                  </v:shape>
                  <v:shape id="Freeform 839" o:spid="_x0000_s1855" style="position:absolute;left:4340;top:1219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w6msUA&#10;AADcAAAADwAAAGRycy9kb3ducmV2LnhtbESPQWvCQBCF74X+h2UKvdVNStESXUUFoeBB1IJ4G7Jj&#10;EszOht1tEv9951DobYb35r1vFqvRtaqnEBvPBvJJBoq49LbhysD3eff2CSomZIutZzLwoAir5fPT&#10;AgvrBz5Sf0qVkhCOBRqoU+oKrWNZk8M48R2xaDcfHCZZQ6VtwEHCXavfs2yqHTYsDTV2tK2pvJ9+&#10;nIGwGfLyML3OmkO/z+POhYt97I15fRnXc1CJxvRv/rv+soL/IbTyjE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qaxQAAANwAAAAPAAAAAAAAAAAAAAAAAJgCAABkcnMv&#10;ZG93bnJldi54bWxQSwUGAAAAAAQABAD1AAAAigMAAAAA&#10;" path="m6,l45,r,7l45,13,,13,6,7,6,xe" fillcolor="#dddcdc" stroked="f">
                    <v:path arrowok="t" o:connecttype="custom" o:connectlocs="6,0;45,0;45,7;45,13;0,13;6,7;6,0" o:connectangles="0,0,0,0,0,0,0"/>
                  </v:shape>
                  <v:shape id="Freeform 840" o:spid="_x0000_s1856" style="position:absolute;left:4340;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lucAA&#10;AADcAAAADwAAAGRycy9kb3ducmV2LnhtbERP24rCMBB9X/Afwgi+ramXFa2NIoIguC+6+wFDM71g&#10;M6lJrPXvjbCwb3M418m2vWlER87XlhVMxgkI4tzqmksFvz+HzyUIH5A1NpZJwZM8bDeDjwxTbR98&#10;pu4SShFD2KeooAqhTaX0eUUG/di2xJErrDMYInSl1A4fMdw0cpokC2mw5thQYUv7ivLr5W4UmOOq&#10;2/PXbEHneVH3Mjl9355OqdGw361BBOrDv/jPfdRx/nwF72fiB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olucAAAADcAAAADwAAAAAAAAAAAAAAAACYAgAAZHJzL2Rvd25y&#10;ZXYueG1sUEsFBgAAAAAEAAQA9QAAAIUDAAAAAA==&#10;" path="m6,l45,r,6l39,13,,13,,6,6,xe" fillcolor="#d6d6d5" stroked="f">
                    <v:path arrowok="t" o:connecttype="custom" o:connectlocs="6,0;45,0;45,6;39,13;0,13;0,6;6,0" o:connectangles="0,0,0,0,0,0,0"/>
                  </v:shape>
                  <v:shape id="Freeform 841" o:spid="_x0000_s1857" style="position:absolute;left:4340;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QLMYA&#10;AADcAAAADwAAAGRycy9kb3ducmV2LnhtbESPQWvCQBCF70L/wzIFb7qpVmlTVxGt0IMXY0GPQ3aa&#10;hGRnQ3aN6b/vHAreZnhv3vtmtRlco3rqQuXZwMs0AUWce1txYeD7fJi8gQoR2WLjmQz8UoDN+mm0&#10;wtT6O5+oz2KhJIRDigbKGNtU65CX5DBMfUss2o/vHEZZu0LbDu8S7ho9S5KldlixNJTY0q6kvM5u&#10;zsBpHl8P88/L++La18cc6+w82++MGT8P2w9QkYb4MP9ff1nBXwi+PCMT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uQLMYAAADcAAAADwAAAAAAAAAAAAAAAACYAgAAZHJz&#10;L2Rvd25yZXYueG1sUEsFBgAAAAAEAAQA9QAAAIsDAAAAAA==&#10;" path="m,l45,,39,7r,6l,13,,7,,xe" fillcolor="#cdcccc" stroked="f">
                    <v:path arrowok="t" o:connecttype="custom" o:connectlocs="0,0;45,0;39,7;39,13;0,13;0,7;0,0" o:connectangles="0,0,0,0,0,0,0"/>
                  </v:shape>
                  <v:shape id="Freeform 842" o:spid="_x0000_s1858" style="position:absolute;left:4340;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rQZ8MA&#10;AADcAAAADwAAAGRycy9kb3ducmV2LnhtbERPS2vCQBC+C/6HZYTedJOANaSuEoSK0ItGL70N2ckD&#10;s7Mhu41pf323UPA2H99ztvvJdGKkwbWWFcSrCARxaXXLtYLb9X2ZgnAeWWNnmRR8k4P9bj7bYqbt&#10;gy80Fr4WIYRdhgoa7/tMSlc2ZNCtbE8cuMoOBn2AQy31gI8QbjqZRNGrNNhyaGiwp0ND5b34Mgpa&#10;k3xWp490U1X18ad0RX4592elXhZT/gbC0+Sf4n/3SYf56xj+ngkX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rQZ8MAAADcAAAADwAAAAAAAAAAAAAAAACYAgAAZHJzL2Rv&#10;d25yZXYueG1sUEsFBgAAAAAEAAQA9QAAAIgDAAAAAA==&#10;" path="m,l39,r,6l39,13,,13,,6,,xe" fillcolor="#c8c8c7" stroked="f">
                    <v:path arrowok="t" o:connecttype="custom" o:connectlocs="0,0;39,0;39,6;39,13;0,13;0,6;0,0" o:connectangles="0,0,0,0,0,0,0"/>
                  </v:shape>
                  <v:shape id="Freeform 843" o:spid="_x0000_s1859" style="position:absolute;left:4333;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0tMQA&#10;AADcAAAADwAAAGRycy9kb3ducmV2LnhtbERPS2vCQBC+C/0PyxS86aYRH0RXKYVKDyVoLD0P2TEJ&#10;yc6G7BqT/vpuoeBtPr7n7A6DaURPnassK3iZRyCIc6srLhR8Xd5nGxDOI2tsLJOCkRwc9k+THSba&#10;3vlMfeYLEULYJaig9L5NpHR5SQbd3LbEgbvazqAPsCuk7vAewk0j4yhaSYMVh4YSW3orKa+zm1Hw&#10;/bM+3RaffZ0uxmV8zDbpaaxTpabPw+sWhKfBP8T/7g8d5i9j+HsmXC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f9LTEAAAA3AAAAA8AAAAAAAAAAAAAAAAAmAIAAGRycy9k&#10;b3ducmV2LnhtbFBLBQYAAAAABAAEAPUAAACJAwAAAAA=&#10;" path="m7,l46,r,7l46,13,,13,7,7,7,xe" fillcolor="#bebebd" stroked="f">
                    <v:path arrowok="t" o:connecttype="custom" o:connectlocs="7,0;46,0;46,7;46,13;0,13;7,7;7,0" o:connectangles="0,0,0,0,0,0,0"/>
                  </v:shape>
                  <v:shape id="Freeform 844" o:spid="_x0000_s1860" style="position:absolute;left:4333;top:12224;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S4MQA&#10;AADcAAAADwAAAGRycy9kb3ducmV2LnhtbERPTWvCQBC9F/wPywje6katUlJXKRWhXirGgnibZifZ&#10;aHY2ZLcm/vtuodDbPN7nLNe9rcWNWl85VjAZJyCIc6crLhV8HrePzyB8QNZYOyYFd/KwXg0elphq&#10;1/GBblkoRQxhn6ICE0KTSulzQxb92DXEkStcazFE2JZSt9jFcFvLaZIspMWKY4PBht4M5dfs2yq4&#10;nL66iTmEp11+b4qPbLo/7zaFUqNh//oCIlAf/sV/7ncd589n8PtMvE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VEuDEAAAA3AAAAA8AAAAAAAAAAAAAAAAAmAIAAGRycy9k&#10;b3ducmV2LnhtbFBLBQYAAAAABAAEAPUAAACJAwAAAAA=&#10;" path="m7,l46,,39,6,,6,,,7,xe" fillcolor="#babab9" stroked="f">
                    <v:path arrowok="t" o:connecttype="custom" o:connectlocs="7,0;46,0;46,0;39,6;0,6;0,0;7,0" o:connectangles="0,0,0,0,0,0,0"/>
                  </v:shape>
                  <v:shape id="Freeform 845" o:spid="_x0000_s1861" style="position:absolute;left:4333;top:1223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bFdMUA&#10;AADcAAAADwAAAGRycy9kb3ducmV2LnhtbERPTWvCQBC9F/wPywi9lLqxrUGia7CBQguCqLn0NmbH&#10;JJidDdnVpP313YLgbR7vc5bpYBpxpc7VlhVMJxEI4sLqmksF+eHjeQ7CeWSNjWVS8EMO0tXoYYmJ&#10;tj3v6Lr3pQgh7BJUUHnfJlK6oiKDbmJb4sCdbGfQB9iVUnfYh3DTyJcoiqXBmkNDhS1lFRXn/cUo&#10;yF4vX+/zjT5u+6dtHs/qX7/5Pij1OB7WCxCeBn8X39yfOsyfvcH/M+EC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FsV0xQAAANwAAAAPAAAAAAAAAAAAAAAAAJgCAABkcnMv&#10;ZG93bnJldi54bWxQSwUGAAAAAAQABAD1AAAAigMAAAAA&#10;" path="m,l46,,39,r,7l,7,,xe" fillcolor="#b1b1b0" stroked="f">
                    <v:path arrowok="t" o:connecttype="custom" o:connectlocs="0,0;46,0;39,0;39,7;0,7;0,0;0,0" o:connectangles="0,0,0,0,0,0,0"/>
                  </v:shape>
                  <v:shape id="Freeform 846" o:spid="_x0000_s1862" style="position:absolute;left:4333;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zMsMA&#10;AADcAAAADwAAAGRycy9kb3ducmV2LnhtbERP22oCMRB9L/gPYYS+FM22xbKuG0WkSh8E6+UDhs3s&#10;BTeTJUndbb++EQp9m8O5Tr4aTCtu5HxjWcHzNAFBXFjdcKXgct5OUhA+IGtsLZOCb/KwWo4ecsy0&#10;7flIt1OoRAxhn6GCOoQuk9IXNRn0U9sRR660zmCI0FVSO+xjuGnlS5K8SYMNx4YaO9rUVFxPX0ZB&#10;7/3Tqzuk+3m7/fnc7TbhnUqt1ON4WC9ABBrCv/jP/aHj/NkM7s/E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lzMsMAAADcAAAADwAAAAAAAAAAAAAAAACYAgAAZHJzL2Rv&#10;d25yZXYueG1sUEsFBgAAAAAEAAQA9QAAAIgDAAAAAA==&#10;" path="m,l39,r,7l39,13,,13,,7,,xe" fillcolor="#adadac" stroked="f">
                    <v:path arrowok="t" o:connecttype="custom" o:connectlocs="0,0;39,0;39,7;39,13;0,13;0,7;0,0" o:connectangles="0,0,0,0,0,0,0"/>
                  </v:shape>
                  <v:shape id="Freeform 847" o:spid="_x0000_s1863" style="position:absolute;left:4333;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vsEA&#10;AADcAAAADwAAAGRycy9kb3ducmV2LnhtbERPzWoCMRC+F3yHMIIXqVmVLmVrlFJo8Va0fYBxM81u&#10;u5ksO1Hj2zeC4G0+vt9ZbZLv1IkGaQMbmM8KUMR1sC07A99f74/PoCQiW+wCk4ELCWzWo4cVVjac&#10;eUenfXQqh7BUaKCJsa+0lrohjzILPXHmfsLgMWY4OG0HPOdw3+lFUZTaY8u5ocGe3hqq//ZHbyAu&#10;l06mH7I9yMFNub6kz9+UjJmM0+sLqEgp3sU399bm+U8lXJ/JF+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7P77BAAAA3AAAAA8AAAAAAAAAAAAAAAAAmAIAAGRycy9kb3du&#10;cmV2LnhtbFBLBQYAAAAABAAEAPUAAACGAwAAAAA=&#10;" path="m,l39,r,6l39,13,,13,,6,,xe" fillcolor="#a6a5a4" stroked="f">
                    <v:path arrowok="t" o:connecttype="custom" o:connectlocs="0,0;39,0;39,6;39,13;0,13;0,6;0,0" o:connectangles="0,0,0,0,0,0,0"/>
                  </v:shape>
                  <v:shape id="Freeform 848" o:spid="_x0000_s1864" style="position:absolute;left:4333;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znL8IA&#10;AADcAAAADwAAAGRycy9kb3ducmV2LnhtbERP22rCQBB9L/Qflin4IrpRqJfoKiIW+mC9f8CQHZNg&#10;djZkN5f+vVsQ+jaHc53lujOFaKhyuWUFo2EEgjixOudUwe36NZiBcB5ZY2GZFPySg/Xq/W2JsbYt&#10;n6m5+FSEEHYxKsi8L2MpXZKRQTe0JXHg7rYy6AOsUqkrbEO4KeQ4iibSYM6hIcOSthklj0ttFNTt&#10;w+x3x8N4iz99X6Sn/rxtaqV6H91mAcJT5//FL/e3DvM/p/D3TLh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OcvwgAAANwAAAAPAAAAAAAAAAAAAAAAAJgCAABkcnMvZG93&#10;bnJldi54bWxQSwUGAAAAAAQABAD1AAAAhwMAAAAA&#10;" path="m,l39,r,7l39,13,,13,,7,,xe" fillcolor="#a2a1a0" stroked="f">
                    <v:path arrowok="t" o:connecttype="custom" o:connectlocs="0,0;39,0;39,7;39,13;0,13;0,7;0,0" o:connectangles="0,0,0,0,0,0,0"/>
                  </v:shape>
                  <v:shape id="Freeform 849" o:spid="_x0000_s1865" style="position:absolute;left:4327;top:1225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5B8MA&#10;AADcAAAADwAAAGRycy9kb3ducmV2LnhtbESPQW/CMAyF75P4D5GRuI10wBAqBISYprHjgB9gNaat&#10;1jglCbTj1+MD0m623vN7n1eb3jXqRiHWng28jTNQxIW3NZcGTsfP1wWomJAtNp7JwB9F2KwHLyvM&#10;re/4h26HVCoJ4ZijgSqlNtc6FhU5jGPfEot29sFhkjWU2gbsJNw1epJlc+2wZmmosKVdRcXv4eoM&#10;2G28f1zD17ybzprdZRFm393ZGzMa9tslqER9+jc/r/dW8N+FVp6RCf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C5B8MAAADcAAAADwAAAAAAAAAAAAAAAACYAgAAZHJzL2Rv&#10;d25yZXYueG1sUEsFBgAAAAAEAAQA9QAAAIgDAAAAAA==&#10;" path="m6,l45,r,6l39,13,,13,6,6,6,xe" fillcolor="#9b9a99" stroked="f">
                    <v:path arrowok="t" o:connecttype="custom" o:connectlocs="6,0;45,0;45,6;39,13;0,13;6,6;6,0" o:connectangles="0,0,0,0,0,0,0"/>
                  </v:shape>
                  <v:shape id="Freeform 850" o:spid="_x0000_s1866" style="position:absolute;left:4327;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QVWsIA&#10;AADcAAAADwAAAGRycy9kb3ducmV2LnhtbERP32vCMBB+H/g/hBN8m4mDyaxGEUeZPtptsMezuaVl&#10;zaVrslr/eyMIe7uP7+etNoNrRE9dqD1rmE0VCOLSm5qtho/3/PEFRIjIBhvPpOFCATbr0cMKM+PP&#10;fKS+iFakEA4ZaqhibDMpQ1mRwzD1LXHivn3nMCbYWWk6PKdw18gnpebSYc2pocKWdhWVP8Wf07BV&#10;r8qWxsbQf+0Pv/lbfloUn1pPxsN2CSLSEP/Fd/fepPnPC7g9ky6Q6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BVawgAAANwAAAAPAAAAAAAAAAAAAAAAAJgCAABkcnMvZG93&#10;bnJldi54bWxQSwUGAAAAAAQABAD1AAAAhwMAAAAA&#10;" path="m6,l45,,39,7r,6l,13,,7,6,xe" fillcolor="#979696" stroked="f">
                    <v:path arrowok="t" o:connecttype="custom" o:connectlocs="6,0;45,0;39,7;39,13;0,13;0,7;6,0" o:connectangles="0,0,0,0,0,0,0"/>
                  </v:shape>
                  <v:shape id="Freeform 851" o:spid="_x0000_s1867" style="position:absolute;left:4327;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nysgA&#10;AADcAAAADwAAAGRycy9kb3ducmV2LnhtbESPQU/CQBCF7yT+h82YeDGwxUPRykKMEUIkAS0e9Dbp&#10;jm1jd7Z2F1r+vXMw4TaT9+a9b+bLwTXqRF2oPRuYThJQxIW3NZcGPg6r8T2oEJEtNp7JwJkCLBdX&#10;ozlm1vf8Tqc8lkpCOGRooIqxzbQORUUOw8S3xKJ9+85hlLUrte2wl3DX6LskSbXDmqWhwpaeKyp+&#10;8qMz8Lr14fNhv81f0vX0d7d6O37N+ltjbq6Hp0dQkYZ4Mf9fb6zgp4Ivz8gEe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mKfKyAAAANwAAAAPAAAAAAAAAAAAAAAAAJgCAABk&#10;cnMvZG93bnJldi54bWxQSwUGAAAAAAQABAD1AAAAjQMAAAAA&#10;" path="m,l39,r,6l39,13,,13,,6,,xe" fillcolor="#908f8e" stroked="f">
                    <v:path arrowok="t" o:connecttype="custom" o:connectlocs="0,0;39,0;39,6;39,13;0,13;0,6;0,0" o:connectangles="0,0,0,0,0,0,0"/>
                  </v:shape>
                  <v:shape id="Freeform 852" o:spid="_x0000_s1868" style="position:absolute;left:4327;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rmsAA&#10;AADcAAAADwAAAGRycy9kb3ducmV2LnhtbERPTYvCMBC9L/gfwgh7W1NdKEs1iojCgl7qCl6HZmyK&#10;zaQkqXb/vREEb/N4n7NYDbYVN/KhcaxgOslAEFdON1wrOP3tvn5AhIissXVMCv4pwGo5+lhgod2d&#10;S7odYy1SCIcCFZgYu0LKUBmyGCauI07cxXmLMUFfS+3xnsJtK2dZlkuLDacGgx1tDFXXY28VlLND&#10;vnbbfr8Ph9x/l0b22/NFqc/xsJ6DiDTEt/jl/tVpfj6F5zPpAr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rmsAAAADcAAAADwAAAAAAAAAAAAAAAACYAgAAZHJzL2Rvd25y&#10;ZXYueG1sUEsFBgAAAAAEAAQA9QAAAIUDAAAAAA==&#10;" path="m,l39,r,7l39,13,,13,,7,,xe" fillcolor="#8d8c8b" stroked="f">
                    <v:path arrowok="t" o:connecttype="custom" o:connectlocs="0,0;39,0;39,7;39,13;0,13;0,7;0,0" o:connectangles="0,0,0,0,0,0,0"/>
                  </v:shape>
                  <v:shape id="Freeform 853" o:spid="_x0000_s1869" style="position:absolute;left:4327;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hA8QA&#10;AADcAAAADwAAAGRycy9kb3ducmV2LnhtbERPTWvCQBC9F/oflil4azYNKCW6SiuUevDSGA/exuyY&#10;DWZnQ3abRH99t1DobR7vc1abybZioN43jhW8JCkI4srphmsF5eHj+RWED8gaW8ek4EYeNuvHhxXm&#10;2o38RUMRahFD2OeowITQ5VL6ypBFn7iOOHIX11sMEfa11D2OMdy2MkvThbTYcGww2NHWUHUtvq2C&#10;7DCe9tv55dMeh3NZ3NzU3u/vSs2eprcliEBT+Bf/uXc6zl9k8PtMvE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14QPEAAAA3AAAAA8AAAAAAAAAAAAAAAAAmAIAAGRycy9k&#10;b3ducmV2LnhtbFBLBQYAAAAABAAEAPUAAACJAwAAAAA=&#10;" path="m,l39,r,6l39,13,,13,,6,,xe" fillcolor="#868585" stroked="f">
                    <v:path arrowok="t" o:connecttype="custom" o:connectlocs="0,0;39,0;39,6;39,13;0,13;0,6;0,0" o:connectangles="0,0,0,0,0,0,0"/>
                  </v:shape>
                  <v:shape id="Freeform 854" o:spid="_x0000_s1870" style="position:absolute;left:4327;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yWu8EA&#10;AADcAAAADwAAAGRycy9kb3ducmV2LnhtbERPzYrCMBC+L/gOYQQvi6Yqq1KNIoKg7GGx+gBDM7bV&#10;ZlKSqPXtzYLgbT6+31msWlOLOzlfWVYwHCQgiHOrKy4UnI7b/gyED8gaa8uk4EkeVsvO1wJTbR98&#10;oHsWChFD2KeooAyhSaX0eUkG/cA2xJE7W2cwROgKqR0+Yrip5ShJJtJgxbGhxIY2JeXX7GYUuOPv&#10;z2VY7P900l63z4Oe3r4zp1Sv267nIAK14SN+u3c6zp+M4f+ZeIF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clrvBAAAA3AAAAA8AAAAAAAAAAAAAAAAAmAIAAGRycy9kb3du&#10;cmV2LnhtbFBLBQYAAAAABAAEAPUAAACGAwAAAAA=&#10;" path="m,l39,r,7l39,13,,13,,7,,xe" fillcolor="#838281" stroked="f">
                    <v:path arrowok="t" o:connecttype="custom" o:connectlocs="0,0;39,0;39,7;39,13;0,13;0,7;0,0" o:connectangles="0,0,0,0,0,0,0"/>
                  </v:shape>
                  <v:shape id="Freeform 855" o:spid="_x0000_s1871" style="position:absolute;left:4327;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emEb8A&#10;AADcAAAADwAAAGRycy9kb3ducmV2LnhtbERPTWsCMRC9F/wPYQQvRZNKEVmNIkLF69rSXmeTMbu4&#10;mSybqOu/N4VCb/N4n7PeDr4VN+pjE1jD20yBIDbBNuw0fH1+TJcgYkK22AYmDQ+KsN2MXtZY2HDn&#10;km6n5EQO4VighjqlrpAympo8xlnoiDN3Dr3HlGHvpO3xnsN9K+dKLaTHhnNDjR3tazKX09VrOFTq&#10;+6csX50yc+eTlbEy1VLryXjYrUAkGtK/+M99tHn+4h1+n8kX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p6YRvwAAANwAAAAPAAAAAAAAAAAAAAAAAJgCAABkcnMvZG93bnJl&#10;di54bWxQSwUGAAAAAAQABAD1AAAAhAMAAAAA&#10;" path="m,l39,r,6l39,13,,13,,6,,xe" fillcolor="#7d7b7b" stroked="f">
                    <v:path arrowok="t" o:connecttype="custom" o:connectlocs="0,0;39,0;39,6;39,13;0,13;0,6;0,0" o:connectangles="0,0,0,0,0,0,0"/>
                  </v:shape>
                  <v:shape id="Freeform 856" o:spid="_x0000_s1872" style="position:absolute;left:4327;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QlyMMA&#10;AADcAAAADwAAAGRycy9kb3ducmV2LnhtbERPTWsCMRC9C/6HMAVvmq2glq1RqiKIp2qX0t6GZLq7&#10;dDNZkriu/fVNQehtHu9zluveNqIjH2rHCh4nGQhi7UzNpYLibT9+AhEissHGMSm4UYD1ajhYYm7c&#10;lU/UnWMpUgiHHBVUMba5lEFXZDFMXEucuC/nLcYEfSmNx2sKt42cZtlcWqw5NVTY0rYi/X2+WAXu&#10;p3g/atd97tifFuXuQ79ujkGp0UP/8gwiUh//xXf3waT58xn8PZMu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QlyMMAAADcAAAADwAAAAAAAAAAAAAAAACYAgAAZHJzL2Rv&#10;d25yZXYueG1sUEsFBgAAAAAEAAQA9QAAAIgDAAAAAA==&#10;" path="m,l39,r,7l39,13,,13,,7,,xe" fillcolor="#777574" stroked="f">
                    <v:path arrowok="t" o:connecttype="custom" o:connectlocs="0,0;39,0;39,7;39,13;0,13;0,7;0,0" o:connectangles="0,0,0,0,0,0,0"/>
                  </v:shape>
                  <v:shape id="Freeform 857" o:spid="_x0000_s1873" style="position:absolute;left:4327;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LscIA&#10;AADcAAAADwAAAGRycy9kb3ducmV2LnhtbERPS4vCMBC+C/sfwizsTVN7qNo1iiwIXhR8Id6GZrYp&#10;NpPSZLXrrzeC4G0+vudM552txZVaXzlWMBwkIIgLpysuFRz2y/4YhA/IGmvHpOCfPMxnH70p5trd&#10;eEvXXShFDGGfowITQpNL6QtDFv3ANcSR+3WtxRBhW0rd4i2G21qmSZJJixXHBoMN/RgqLrs/q2CT&#10;HiZyZO6nU7U8p+tL6Y/781ipr89u8Q0iUBfe4pd7peP8LIP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mkuxwgAAANwAAAAPAAAAAAAAAAAAAAAAAJgCAABkcnMvZG93&#10;bnJldi54bWxQSwUGAAAAAAQABAD1AAAAhwMAAAAA&#10;" path="m,l39,r,6l39,13,,13,,6,,xe" fillcolor="#737170" stroked="f">
                    <v:path arrowok="t" o:connecttype="custom" o:connectlocs="0,0;39,0;39,6;39,13;0,13;0,6;0,0" o:connectangles="0,0,0,0,0,0,0"/>
                  </v:shape>
                  <v:shape id="Freeform 858" o:spid="_x0000_s1874" style="position:absolute;left:4327;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uw1r8A&#10;AADcAAAADwAAAGRycy9kb3ducmV2LnhtbERPy6rCMBDdC/5DGMGdpipWqUYRQXR762M9NGNbbCa1&#10;iVr9enPhwt3N4TxnuW5NJZ7UuNKygtEwAkGcWV1yruB03A3mIJxH1lhZJgVvcrBedTtLTLR98Q89&#10;U5+LEMIuQQWF93UipcsKMuiGtiYO3NU2Bn2ATS51g68Qbio5jqJYGiw5NBRY07ag7JY+jAIt0/ve&#10;fM7TeHK/TI9uo7ePSCvV77WbBQhPrf8X/7kPOsyPZ/D7TLhArr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i7DWvwAAANwAAAAPAAAAAAAAAAAAAAAAAJgCAABkcnMvZG93bnJl&#10;di54bWxQSwUGAAAAAAQABAD1AAAAhAMAAAAA&#10;" path="m,l39,r,7l39,13,,13,,7,,xe" fillcolor="#6d6b6a" stroked="f">
                    <v:path arrowok="t" o:connecttype="custom" o:connectlocs="0,0;39,0;39,7;39,13;0,13;0,7;0,0" o:connectangles="0,0,0,0,0,0,0"/>
                  </v:shape>
                  <v:shape id="Freeform 859" o:spid="_x0000_s1875" style="position:absolute;left:4327;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hoN8gA&#10;AADcAAAADwAAAGRycy9kb3ducmV2LnhtbESPQUvDQBCF74L/YRnBi9iNIlVit0UUUdoKbdNDvQ3Z&#10;MRvMzsbsmqb99Z2D4G2G9+a9byazwTeqpy7WgQ3cjDJQxGWwNVcGtsXr9QOomJAtNoHJwIEizKbn&#10;ZxPMbdjzmvpNqpSEcMzRgEupzbWOpSOPcRRaYtG+QucxydpV2na4l3Df6NssG2uPNUuDw5aeHZXf&#10;m19vYHdVu9Xb57KvXu7nd4uCi+PPx9GYy4vh6RFUoiH9m/+u363gj4VWnpEJ9PQ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WGg3yAAAANwAAAAPAAAAAAAAAAAAAAAAAJgCAABk&#10;cnMvZG93bnJldi54bWxQSwUGAAAAAAQABAD1AAAAjQMAAAAA&#10;" path="m,l39,r,6l39,13,,13,,6,,xe" fillcolor="#6a6766" stroked="f">
                    <v:path arrowok="t" o:connecttype="custom" o:connectlocs="0,0;39,0;39,6;39,13;0,13;0,6;0,0" o:connectangles="0,0,0,0,0,0,0"/>
                  </v:shape>
                  <v:shape id="Freeform 860" o:spid="_x0000_s1876" style="position:absolute;left:4327;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9wW8AA&#10;AADcAAAADwAAAGRycy9kb3ducmV2LnhtbERP32vCMBB+F/Y/hBv4pmkVZKtGGQM3mU/rxOejOdti&#10;cylJjPW/XwTBt/v4ft5qM5hORHK+tawgn2YgiCurW64VHP62kzcQPiBr7CyTght52KxfRisstL3y&#10;L8Uy1CKFsC9QQRNCX0jpq4YM+qntiRN3ss5gSNDVUju8pnDTyVmWLaTBllNDgz19NlSdy4tR8POV&#10;xXnY7iO3uSv7/HD8ttEoNX4dPpYgAg3hKX64dzrNX7zD/Zl0gV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9wW8AAAADcAAAADwAAAAAAAAAAAAAAAACYAgAAZHJzL2Rvd25y&#10;ZXYueG1sUEsFBgAAAAAEAAQA9QAAAIUDAAAAAA==&#10;" path="m,l39,r,7l39,13,,13,,7,,xe" fillcolor="#636160" stroked="f">
                    <v:path arrowok="t" o:connecttype="custom" o:connectlocs="0,0;39,0;39,7;39,13;0,13;0,7;0,0" o:connectangles="0,0,0,0,0,0,0"/>
                  </v:shape>
                  <v:shape id="Freeform 861" o:spid="_x0000_s1877" style="position:absolute;left:4327;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BkIsgA&#10;AADcAAAADwAAAGRycy9kb3ducmV2LnhtbESPQU/CQBCF7yb+h82YeJOtHEQrCzFCQUk8gAbjbdId&#10;29XubOkuUP49czDxNpP35r1vxtPeN+pAXXSBDdwOMlDEZbCOKwMf78XNPaiYkC02gcnAiSJMJ5cX&#10;Y8xtOPKaDptUKQnhmKOBOqU21zqWNXmMg9ASi/YdOo9J1q7StsOjhPtGD7PsTnt0LA01tvRcU/m7&#10;2XsDuP15K9xqNjw9LNx6/rn9Wha7V2Our/qnR1CJ+vRv/rt+sYI/Enx5RibQk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cGQiyAAAANwAAAAPAAAAAAAAAAAAAAAAAJgCAABk&#10;cnMvZG93bnJldi54bWxQSwUGAAAAAAQABAD1AAAAjQMAAAAA&#10;" path="m,l39,r,6l39,13,,13,,6,,xe" fillcolor="#605d5c" stroked="f">
                    <v:path arrowok="t" o:connecttype="custom" o:connectlocs="0,0;39,0;39,6;39,13;0,13;0,6;0,0" o:connectangles="0,0,0,0,0,0,0"/>
                  </v:shape>
                  <v:shape id="Freeform 862" o:spid="_x0000_s1878" style="position:absolute;left:4327;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oj8IA&#10;AADcAAAADwAAAGRycy9kb3ducmV2LnhtbERP3WrCMBS+H/gO4Qi7m6nbcFpNRYQNEcFZfYBjc2xL&#10;m5PQZFrffhEGuzsf3+9ZLHvTiit1vrasYDxKQBAXVtdcKjgdP1+mIHxA1thaJgV38rDMBk8LTLW9&#10;8YGueShFDGGfooIqBJdK6YuKDPqRdcSRu9jOYIiwK6Xu8BbDTStfk2QiDdYcGyp0tK6oaPIfo+Ay&#10;+9q+N2e3D/l95/B7h5v121ap52G/moMI1Id/8Z97o+P8jzE8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5miPwgAAANwAAAAPAAAAAAAAAAAAAAAAAJgCAABkcnMvZG93&#10;bnJldi54bWxQSwUGAAAAAAQABAD1AAAAhwMAAAAA&#10;" path="m,l39,r,7l39,13,,13,,7,,xe" fillcolor="#6a6867" stroked="f">
                    <v:path arrowok="t" o:connecttype="custom" o:connectlocs="0,0;39,0;39,7;39,13;0,13;0,7;0,0" o:connectangles="0,0,0,0,0,0,0"/>
                  </v:shape>
                  <v:shape id="Freeform 863" o:spid="_x0000_s1879" style="position:absolute;left:4327;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RBJsIA&#10;AADcAAAADwAAAGRycy9kb3ducmV2LnhtbERPS4vCMBC+L/gfwgheljVdwQfVKFYQxJuuF29DM7bF&#10;ZlKaWa3+eiMs7G0+vucsVp2r1Y3aUHk28D1MQBHn3lZcGDj9bL9moIIgW6w9k4EHBVgtex8LTK2/&#10;84FuRylUDOGQooFSpEm1DnlJDsPQN8SRu/jWoUTYFtq2eI/hrtajJJlohxXHhhIb2pSUX4+/zsCn&#10;PmXj+rp/2nMyPWeHmVwmmRgz6HfrOSihTv7Ff+6djfOnI3g/Ey/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9EEmwgAAANwAAAAPAAAAAAAAAAAAAAAAAJgCAABkcnMvZG93&#10;bnJldi54bWxQSwUGAAAAAAQABAD1AAAAhwMAAAAA&#10;" path="m,l39,r,6l39,13,,13,,6,,xe" fillcolor="#706e6d" stroked="f">
                    <v:path arrowok="t" o:connecttype="custom" o:connectlocs="0,0;39,0;39,6;39,13;0,13;0,6;0,0" o:connectangles="0,0,0,0,0,0,0"/>
                  </v:shape>
                  <v:shape id="Freeform 864" o:spid="_x0000_s1880" style="position:absolute;left:4327;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cjMIA&#10;AADcAAAADwAAAGRycy9kb3ducmV2LnhtbERPzYrCMBC+C/sOYRb2Ipq6yirVKKsgCB5E1wcYmrEN&#10;NpNuk9r69kYQvM3H9zuLVWdLcaPaG8cKRsMEBHHmtOFcwflvO5iB8AFZY+mYFNzJw2r50Vtgql3L&#10;R7qdQi5iCPsUFRQhVKmUPivIoh+6ijhyF1dbDBHWudQ1tjHclvI7SX6kRcOxocCKNgVl11NjFXSH&#10;2f7w3zdm3Iwmcl1e++3UNEp9fXa/cxCBuvAWv9w7HedPx/B8Jl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1yMwgAAANwAAAAPAAAAAAAAAAAAAAAAAJgCAABkcnMvZG93&#10;bnJldi54bWxQSwUGAAAAAAQABAD1AAAAhwMAAAAA&#10;" path="m,l39,r,7l39,13,,13,,7,,xe" fillcolor="#7a7878" stroked="f">
                    <v:path arrowok="t" o:connecttype="custom" o:connectlocs="0,0;39,0;39,7;39,13;0,13;0,7;0,0" o:connectangles="0,0,0,0,0,0,0"/>
                  </v:shape>
                  <v:shape id="Freeform 865" o:spid="_x0000_s1881" style="position:absolute;left:4327;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70sMA&#10;AADcAAAADwAAAGRycy9kb3ducmV2LnhtbERPS2sCMRC+C/0PYQq9aVYpVbZGEVG0lCI+Lr0Nm3F3&#10;dTMJSdT13zcFwdt8fM8ZT1vTiCv5UFtW0O9lIIgLq2suFRz2y+4IRIjIGhvLpOBOAaaTl84Yc21v&#10;vKXrLpYihXDIUUEVo8ulDEVFBkPPOuLEHa03GBP0pdQebyncNHKQZR/SYM2poUJH84qK8+5iFHhv&#10;N4f+0v18/55Om3b0tVjd3Vmpt9d29gkiUhuf4od7rdP84Tv8P5MukJ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w70sMAAADcAAAADwAAAAAAAAAAAAAAAACYAgAAZHJzL2Rv&#10;d25yZXYueG1sUEsFBgAAAAAEAAQA9QAAAIgDAAAAAA==&#10;" path="m,l39,r,6l39,13,,13,,6,,xe" fillcolor="#7f7e7d" stroked="f">
                    <v:path arrowok="t" o:connecttype="custom" o:connectlocs="0,0;39,0;39,6;39,13;0,13;0,6;0,0" o:connectangles="0,0,0,0,0,0,0"/>
                  </v:shape>
                  <v:shape id="Freeform 866" o:spid="_x0000_s1882" style="position:absolute;left:4327;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nvjsIA&#10;AADcAAAADwAAAGRycy9kb3ducmV2LnhtbERPS2vCQBC+C/0PyxS81U2lphJdQxECxZsP6nXMjklM&#10;djZmVxP/fbdQ8DYf33OW6WAacafOVZYVvE8iEMS51RUXCg777G0OwnlkjY1lUvAgB+nqZbTERNue&#10;t3Tf+UKEEHYJKii9bxMpXV6SQTexLXHgzrYz6APsCqk77EO4aeQ0imJpsOLQUGJL65LyenczCjbm&#10;Z/0x9UOkH/X1FGf6uI8vrNT4dfhagPA0+Kf43/2tw/zPGfw9Ey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me+OwgAAANwAAAAPAAAAAAAAAAAAAAAAAJgCAABkcnMvZG93&#10;bnJldi54bWxQSwUGAAAAAAQABAD1AAAAhwMAAAAA&#10;" path="m,l39,r,7l39,13,,13,,7,,xe" fillcolor="#8b8989" stroked="f">
                    <v:path arrowok="t" o:connecttype="custom" o:connectlocs="0,0;39,0;39,7;39,13;0,13;0,7;0,0" o:connectangles="0,0,0,0,0,0,0"/>
                  </v:shape>
                  <v:shape id="Freeform 867" o:spid="_x0000_s1883" style="position:absolute;left:4327;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6U87wA&#10;AADcAAAADwAAAGRycy9kb3ducmV2LnhtbERPzQ7BQBC+S7zDZiRubDkgZYkQIrgoDzC6o210Z5vu&#10;ot7eSiRu8+X7ndmiMaV4Uu0KywoG/QgEcWp1wZmCy3nTm4BwHlljaZkUvMnBYt5uzTDW9sUneiY+&#10;EyGEXYwKcu+rWEqX5mTQ9W1FHLibrQ36AOtM6hpfIdyUchhFI2mw4NCQY0WrnNJ78jAKNslVY3Q4&#10;HvaywtI8xul27Y9KdTvNcgrCU+P/4p97p8P88Qi+z4QL5Pw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pTzvAAAANwAAAAPAAAAAAAAAAAAAAAAAJgCAABkcnMvZG93bnJldi54&#10;bWxQSwUGAAAAAAQABAD1AAAAgQMAAAAA&#10;" path="m,l39,r,6l39,13,,13,,6,,xe" fillcolor="#91908f" stroked="f">
                    <v:path arrowok="t" o:connecttype="custom" o:connectlocs="0,0;39,0;39,6;39,13;0,13;0,6;0,0" o:connectangles="0,0,0,0,0,0,0"/>
                  </v:shape>
                  <v:shape id="Freeform 868" o:spid="_x0000_s1884" style="position:absolute;left:4327;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VwIcIA&#10;AADcAAAADwAAAGRycy9kb3ducmV2LnhtbERPS2sCMRC+F/wPYYTeatYe3LIaRVwED9LWB56HzbhZ&#10;3UyWJF23/74pFHqbj+85i9VgW9GTD41jBdNJBoK4crrhWsH5tH15AxEissbWMSn4pgCr5ehpgYV2&#10;Dz5Qf4y1SCEcClRgYuwKKUNlyGKYuI44cVfnLcYEfS21x0cKt618zbKZtNhwajDY0cZQdT9+WQW5&#10;zU25/7isfbl7n2bxUJe3/lOp5/GwnoOINMR/8Z97p9P8PIffZ9IF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XAhwgAAANwAAAAPAAAAAAAAAAAAAAAAAJgCAABkcnMvZG93&#10;bnJldi54bWxQSwUGAAAAAAQABAD1AAAAhwMAAAAA&#10;" path="m,l39,r,7l39,13,,13,,7,,xe" fillcolor="#9c9b9b" stroked="f">
                    <v:path arrowok="t" o:connecttype="custom" o:connectlocs="0,0;39,0;39,7;39,13;0,13;0,7;0,0" o:connectangles="0,0,0,0,0,0,0"/>
                  </v:shape>
                  <v:shape id="Freeform 869" o:spid="_x0000_s1885" style="position:absolute;left:4327;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kocUA&#10;AADcAAAADwAAAGRycy9kb3ducmV2LnhtbESPQW/CMAyF70j8h8iTuEG6SRusEBBDIHHYDjB+gNWY&#10;tmrjRE3Wln8/HybtZus9v/d5sxtdq3rqYu3ZwPMiA0VceFtzaeD2fZqvQMWEbLH1TAYeFGG3nU42&#10;mFs/8IX6ayqVhHDM0UCVUsi1jkVFDuPCB2LR7r5zmGTtSm07HCTctfoly960w5qlocJAh4qK5vrj&#10;DAy3Yz9+FOG9fRyO4bN5bc7Lr8yY2dO4X4NKNKZ/89/12Qr+UmjlGZ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qShxQAAANwAAAAPAAAAAAAAAAAAAAAAAJgCAABkcnMv&#10;ZG93bnJldi54bWxQSwUGAAAAAAQABAD1AAAAigMAAAAA&#10;" path="m,l39,r,6l39,13,,13,,6,,xe" fillcolor="#a2a1a1" stroked="f">
                    <v:path arrowok="t" o:connecttype="custom" o:connectlocs="0,0;39,0;39,6;39,13;0,13;0,6;0,0" o:connectangles="0,0,0,0,0,0,0"/>
                  </v:shape>
                  <v:shape id="Freeform 870" o:spid="_x0000_s1886" style="position:absolute;left:4327;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1K78UA&#10;AADcAAAADwAAAGRycy9kb3ducmV2LnhtbERPS2vCQBC+F/wPywheim609RVdRW0LOehBzcXbkB2T&#10;YHY2ZFdN/323UOhtPr7nLNetqcSDGldaVjAcRCCIM6tLzhWk56/+DITzyBory6TgmxysV52XJcba&#10;PvlIj5PPRQhhF6OCwvs6ltJlBRl0A1sTB+5qG4M+wCaXusFnCDeVHEXRRBosOTQUWNOuoOx2uhsF&#10;5ev8kIzfJ5dhlO6S7cfnbP+WOqV63XazAOGp9f/iP3eiw/zpHH6fCR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7UrvxQAAANwAAAAPAAAAAAAAAAAAAAAAAJgCAABkcnMv&#10;ZG93bnJldi54bWxQSwUGAAAAAAQABAD1AAAAigMAAAAA&#10;" path="m,l39,r,7l39,13,6,13,,7,,xe" fillcolor="#afaeae" stroked="f">
                    <v:path arrowok="t" o:connecttype="custom" o:connectlocs="0,0;39,0;39,7;39,13;6,13;0,7;0,0" o:connectangles="0,0,0,0,0,0,0"/>
                  </v:shape>
                  <v:shape id="Freeform 871" o:spid="_x0000_s1887" style="position:absolute;left:4327;top:1239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fIwcYA&#10;AADcAAAADwAAAGRycy9kb3ducmV2LnhtbESPT2vCQBDF70K/wzKF3nTTP6jEbESEUg9FNHrQ25Ad&#10;k9DsbMhuNe2n7xwK3mZ4b977TbYcXKuu1IfGs4HnSQKKuPS24crA8fA+noMKEdli65kM/FCAZf4w&#10;yjC1/sZ7uhaxUhLCIUUDdYxdqnUoa3IYJr4jFu3ie4dR1r7StsebhLtWvyTJVDtsWBpq7GhdU/lV&#10;fDsDWLSn7fbtt6teP5tZoc8fu9mGjXl6HFYLUJGGeDf/X2+s4M8FX56RCX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fIwcYAAADcAAAADwAAAAAAAAAAAAAAAACYAgAAZHJz&#10;L2Rvd25yZXYueG1sUEsFBgAAAAAEAAQA9QAAAIsDAAAAAA==&#10;" path="m,l39,r,6l45,13,6,13,6,6,,xe" fillcolor="#b7b6b5" stroked="f">
                    <v:path arrowok="t" o:connecttype="custom" o:connectlocs="0,0;39,0;39,6;45,13;6,13;6,6;0,0" o:connectangles="0,0,0,0,0,0,0"/>
                  </v:shape>
                  <v:shape id="Freeform 872" o:spid="_x0000_s1888" style="position:absolute;left:4333;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WxMIA&#10;AADcAAAADwAAAGRycy9kb3ducmV2LnhtbERPTWvCQBC9C/0PyxR60016qDa6Sm0pFMGDtul5yI5J&#10;aHY2ZDfJ5t93BcHbPN7nbHbBNGKgztWWFaSLBARxYXXNpYKf78/5CoTzyBoby6RgIge77cNsg5m2&#10;I59oOPtSxBB2GSqovG8zKV1RkUG3sC1x5C62M+gj7EqpOxxjuGnkc5K8SIM1x4YKW3qvqPg790bB&#10;3urcfBxe+7AM0y8dD/k+SXOlnh7D2xqEp+Dv4pv7S8f5qxSuz8QL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xbEwgAAANwAAAAPAAAAAAAAAAAAAAAAAJgCAABkcnMvZG93&#10;bnJldi54bWxQSwUGAAAAAAQABAD1AAAAhwMAAAAA&#10;" path="m,l33,r6,7l39,13,,13,,7,,xe" fillcolor="#c6c6c5" stroked="f">
                    <v:path arrowok="t" o:connecttype="custom" o:connectlocs="0,0;33,0;39,7;39,13;0,13;0,7;0,0" o:connectangles="0,0,0,0,0,0,0"/>
                  </v:shape>
                  <v:shape id="Freeform 873" o:spid="_x0000_s1889" style="position:absolute;left:4333;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nMZcEA&#10;AADcAAAADwAAAGRycy9kb3ducmV2LnhtbERPTWvCQBC9F/oflhG8NRsjFEldRRQlubUqnofsbBKa&#10;nU2zq8Z/7xYKvc3jfc5yPdpO3GjwrWMFsyQFQVw53XKt4Hzavy1A+ICssXNMCh7kYb16fVlirt2d&#10;v+h2DLWIIexzVNCE0OdS+qohiz5xPXHkjBsshgiHWuoB7zHcdjJL03dpseXY0GBP24aq7+PVKvjZ&#10;lWiytNx8HowxJW2Ly7wrlJpOxs0HiEBj+Bf/uQsd5y8y+H0mXi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pzGXBAAAA3AAAAA8AAAAAAAAAAAAAAAAAmAIAAGRycy9kb3du&#10;cmV2LnhtbFBLBQYAAAAABAAEAPUAAACGAwAAAAA=&#10;" path="m,l39,r,6l39,13,,13,,6,,xe" fillcolor="#cfcece" stroked="f">
                    <v:path arrowok="t" o:connecttype="custom" o:connectlocs="0,0;39,0;39,6;39,13;0,13;0,6;0,0" o:connectangles="0,0,0,0,0,0,0"/>
                  </v:shape>
                  <v:shape id="Freeform 874" o:spid="_x0000_s1890" style="position:absolute;left:4333;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VNMsQA&#10;AADcAAAADwAAAGRycy9kb3ducmV2LnhtbERPTWvCQBC9C/6HZQredGMFkdRVUqmoBw9aS3qcZsck&#10;NDsbsmuM/npXKPQ2j/c582VnKtFS40rLCsajCARxZnXJuYLT53o4A+E8ssbKMim4kYPlot+bY6zt&#10;lQ/UHn0uQgi7GBUU3texlC4ryKAb2Zo4cGfbGPQBNrnUDV5DuKnkaxRNpcGSQ0OBNa0Kyn6PF6Pg&#10;5z392Kf30zjZbHaHafL91abntVKDly55A+Gp8//iP/dWh/mzCTyfCR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1TTLEAAAA3AAAAA8AAAAAAAAAAAAAAAAAmAIAAGRycy9k&#10;b3ducmV2LnhtbFBLBQYAAAAABAAEAPUAAACJAwAAAAA=&#10;" path="m,l39,r,7l39,13,,13,,7,,xe" fillcolor="#e1e0e0" stroked="f">
                    <v:path arrowok="t" o:connecttype="custom" o:connectlocs="0,0;39,0;39,7;39,13;0,13;0,7;0,0" o:connectangles="0,0,0,0,0,0,0"/>
                  </v:shape>
                  <v:shape id="Freeform 875" o:spid="_x0000_s1891" style="position:absolute;left:4333;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rrb8A&#10;AADcAAAADwAAAGRycy9kb3ducmV2LnhtbERPTYvCMBC9L/gfwgje1nRFxO0aZS3KerW696GZbYrN&#10;pCTR1n+/EQRv83ifs9oMthU38qFxrOBjmoEgrpxuuFZwPu3flyBCRNbYOiYFdwqwWY/eVphr1/OR&#10;bmWsRQrhkKMCE2OXSxkqQxbD1HXEiftz3mJM0NdSe+xTuG3lLMsW0mLDqcFgR4Wh6lJerYKFL9zn&#10;T1n1zfW3GA5me/F6v1NqMh6+v0BEGuJL/HQfdJq/nMPjmXSB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g6utvwAAANwAAAAPAAAAAAAAAAAAAAAAAJgCAABkcnMvZG93bnJl&#10;di54bWxQSwUGAAAAAAQABAD1AAAAhAMAAAAA&#10;" path="m,l39,r,6l46,13,7,13,,6,,xe" fillcolor="#ebeaea" stroked="f">
                    <v:path arrowok="t" o:connecttype="custom" o:connectlocs="0,0;39,0;39,6;46,13;7,13;0,6;0,0" o:connectangles="0,0,0,0,0,0,0"/>
                  </v:shape>
                  <v:shape id="Freeform 876" o:spid="_x0000_s1892" style="position:absolute;left:4333;top:1242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vN9cEA&#10;AADcAAAADwAAAGRycy9kb3ducmV2LnhtbERPzWoCMRC+C32HMIXe3KwWRbZGEW3FHqRU+wDDZtws&#10;JpOwie727ZtCobf5+H5nuR6cFXfqYutZwaQoQRDXXrfcKPg6v40XIGJC1mg9k4JvirBePYyWWGnf&#10;8yfdT6kROYRjhQpMSqGSMtaGHMbCB+LMXXznMGXYNVJ32OdwZ+W0LOfSYcu5wWCgraH6ero5Bb7f&#10;78xzsPG1sfuP4+38bvwuKPX0OGxeQCQa0r/4z33Qef5iBr/P5Av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bzfXBAAAA3AAAAA8AAAAAAAAAAAAAAAAAmAIAAGRycy9kb3du&#10;cmV2LnhtbFBLBQYAAAAABAAEAPUAAACGAwAAAAA=&#10;" path="m,l39,r7,7l46,13,7,13,7,7,,xe" stroked="f">
                    <v:path arrowok="t" o:connecttype="custom" o:connectlocs="0,0;39,0;46,7;46,13;7,13;7,7;0,0" o:connectangles="0,0,0,0,0,0,0"/>
                  </v:shape>
                  <v:shape id="Freeform 877" o:spid="_x0000_s1893" style="position:absolute;left:4340;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rgIcQA&#10;AADcAAAADwAAAGRycy9kb3ducmV2LnhtbERPS2vCQBC+F/oflhG8lLqpFA0xq5Si0EMpGqV6HLKT&#10;B2ZnQ3Zrkn/fFQq9zcf3nHQzmEbcqHO1ZQUvswgEcW51zaWC03H3HINwHlljY5kUjORgs358SDHR&#10;tucD3TJfihDCLkEFlfdtIqXLKzLoZrYlDlxhO4M+wK6UusM+hJtGzqNoIQ3WHBoqbOm9ovya/RgF&#10;2/341JxzN3/9vHx/La8n6XemUGo6Gd5WIDwN/l/85/7QYX68gPsz4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q4CHEAAAA3AAAAA8AAAAAAAAAAAAAAAAAmAIAAGRycy9k&#10;b3ducmV2LnhtbFBLBQYAAAAABAAEAPUAAACJAwAAAAA=&#10;" path="m,l39,r,6l39,13,,13,,6,,xe" fillcolor="#f6f6f6" stroked="f">
                    <v:path arrowok="t" o:connecttype="custom" o:connectlocs="0,0;39,0;39,6;39,13;0,13;0,6;0,0" o:connectangles="0,0,0,0,0,0,0"/>
                  </v:shape>
                  <v:shape id="Freeform 878" o:spid="_x0000_s1894" style="position:absolute;left:4340;top:1243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OvcQA&#10;AADcAAAADwAAAGRycy9kb3ducmV2LnhtbERPS2vCQBC+F/oflil4KXWjlDZEVymCWkSkjV68DdnJ&#10;o2ZnQ3ZN4r93C4Xe5uN7znw5mFp01LrKsoLJOAJBnFldcaHgdFy/xCCcR9ZYWyYFN3KwXDw+zDHR&#10;tudv6lJfiBDCLkEFpfdNIqXLSjLoxrYhDlxuW4M+wLaQusU+hJtaTqPoTRqsODSU2NCqpOySXo2C&#10;dJvn5hy/fvV+R4fL/mfz3BVGqdHT8DED4Wnw/+I/96cO8+N3+H0mX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8jr3EAAAA3AAAAA8AAAAAAAAAAAAAAAAAmAIAAGRycy9k&#10;b3ducmV2LnhtbFBLBQYAAAAABAAEAPUAAACJAwAAAAA=&#10;" path="m,l39,r,7l45,13,6,13,,7,,xe" fillcolor="#e3e3e2" stroked="f">
                    <v:path arrowok="t" o:connecttype="custom" o:connectlocs="0,0;39,0;39,7;45,13;6,13;0,7;0,0" o:connectangles="0,0,0,0,0,0,0"/>
                  </v:shape>
                  <v:shape id="Freeform 879" o:spid="_x0000_s1895" style="position:absolute;left:4340;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lhcMA&#10;AADcAAAADwAAAGRycy9kb3ducmV2LnhtbESPTWvCQBCG7wX/wzKCt7rRSgnRVUQUBAulftzH7JgE&#10;s7Mhu43x3zuHQm8zzPvxzGLVu1p11IbKs4HJOAFFnHtbcWHgfNq9p6BCRLZYeyYDTwqwWg7eFphZ&#10;/+Af6o6xUBLCIUMDZYxNpnXIS3IYxr4hltvNtw6jrG2hbYsPCXe1nibJp3ZYsTSU2NCmpPx+/HVS&#10;ctg0+vK1X3cz/Pie2W16uk5zY0bDfj0HFamP/+I/994Kfiq08oxMo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ylhcMAAADcAAAADwAAAAAAAAAAAAAAAACYAgAAZHJzL2Rv&#10;d25yZXYueG1sUEsFBgAAAAAEAAQA9QAAAIgDAAAAAA==&#10;" path="m,l39,r6,6l45,13,6,13,6,6,,xe" fillcolor="#d9d8d8" stroked="f">
                    <v:path arrowok="t" o:connecttype="custom" o:connectlocs="0,0;39,0;45,6;45,13;6,13;6,6;0,0" o:connectangles="0,0,0,0,0,0,0"/>
                  </v:shape>
                  <v:shape id="Freeform 880" o:spid="_x0000_s1896" style="position:absolute;left:4346;top:1245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v6g8MA&#10;AADcAAAADwAAAGRycy9kb3ducmV2LnhtbERPTWvCQBC9C/6HZYReim4sKBpdRQWb0ktp9OBxyI5J&#10;MDsbsmuS/vuuIHibx/uc9bY3lWipcaVlBdNJBII4s7rkXMH5dBwvQDiPrLGyTAr+yMF2MxysMda2&#10;419qU5+LEMIuRgWF93UspcsKMugmtiYO3NU2Bn2ATS51g10IN5X8iKK5NFhyaCiwpkNB2S29GwXd&#10;ezqfzb4T8/mjL/batXudJHul3kb9bgXCU+9f4qf7S4f5iyU8ngkX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v6g8MAAADcAAAADwAAAAAAAAAAAAAAAACYAgAAZHJzL2Rv&#10;d25yZXYueG1sUEsFBgAAAAAEAAQA9QAAAIgDAAAAAA==&#10;" path="m,l39,r,7l39,13r7,l7,13,,7,,xm85,13r,xe" fillcolor="#c8c8c7" stroked="f">
                    <v:path arrowok="t" o:connecttype="custom" o:connectlocs="0,0;39,0;39,7;39,13;39,13;46,13;7,13;0,7;0,0;85,13;85,13;85,13;85,13" o:connectangles="0,0,0,0,0,0,0,0,0,0,0,0,0"/>
                    <o:lock v:ext="edit" verticies="t"/>
                  </v:shape>
                  <v:shape id="Freeform 881" o:spid="_x0000_s1897" style="position:absolute;left:4346;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gOMQA&#10;AADcAAAADwAAAGRycy9kb3ducmV2LnhtbESPT2sCQQzF74LfYYjQm85qqbaro0hLoVQvWvGc7mT/&#10;6E5m2Znqtp++OQjeEt7Le78sVp2r1YXaUHk2MB4loIgzbysuDBy+3ofPoEJEtlh7JgO/FGC17PcW&#10;mFp/5R1d9rFQEsIhRQNljE2qdchKchhGviEWLfetwyhrW2jb4lXCXa0nSTLVDiuWhhIbei0pO+9/&#10;nIGnnPFzlusTfYfsccv4tznmb8Y8DLr1HFSkLt7Nt+sPK/gv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0YDjEAAAA3AAAAA8AAAAAAAAAAAAAAAAAmAIAAGRycy9k&#10;b3ducmV2LnhtbFBLBQYAAAAABAAEAPUAAACJAwAAAAA=&#10;" path="m,l39,r,6l46,13r6,l7,13,7,6,,xm85,13r-7,l85,13r,-7l85,13xe" fillcolor="#c0c0bf" stroked="f">
                    <v:path arrowok="t" o:connecttype="custom" o:connectlocs="0,0;39,0;39,0;39,6;46,13;52,13;7,13;7,6;0,0;85,13;78,13;85,13;85,6;85,13" o:connectangles="0,0,0,0,0,0,0,0,0,0,0,0,0,0"/>
                    <o:lock v:ext="edit" verticies="t"/>
                  </v:shape>
                  <v:shape id="Freeform 882" o:spid="_x0000_s1898" style="position:absolute;left:4353;top:12464;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sD6sQA&#10;AADcAAAADwAAAGRycy9kb3ducmV2LnhtbERPTWsCMRC9F/ofwhS81WR7kHY1iohCD23BtWC9DZtx&#10;s7qZbDdx3f57Uyj0No/3ObPF4BrRUxdqzxqysQJBXHpTc6Xhc7d5fAYRIrLBxjNp+KEAi/n93Qxz&#10;46+8pb6IlUghHHLUYGNscylDaclhGPuWOHFH3zmMCXaVNB1eU7hr5JNSE+mw5tRgsaWVpfJcXJwG&#10;lan3zaUvvr8+TntbvB3W5f6w1nr0MCynICIN8V/85341af5LBr/Pp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rA+rEAAAA3AAAAA8AAAAAAAAAAAAAAAAAmAIAAGRycy9k&#10;b3ducmV2LnhtbFBLBQYAAAAABAAEAPUAAACJAwAAAAA=&#10;" path="m,l39,r6,7l58,13,65,7,78,r,7l78,13r-7,l6,13,,13,,7,,xe" fillcolor="#b1b1b0" stroked="f">
                    <v:path arrowok="t" o:connecttype="custom" o:connectlocs="0,0;39,0;45,7;58,13;65,7;78,0;78,0;78,7;78,13;71,13;6,13;0,13;0,7;0,7;0,0" o:connectangles="0,0,0,0,0,0,0,0,0,0,0,0,0,0,0"/>
                  </v:shape>
                  <v:shape id="Freeform 883" o:spid="_x0000_s1899" style="position:absolute;left:4353;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hG3sMA&#10;AADcAAAADwAAAGRycy9kb3ducmV2LnhtbERPS2sCMRC+F/ofwgi91ax70HZrVkpVqCepCvY4bGYf&#10;dDNZkuiu/nojCL3Nx/ec+WIwrTiT841lBZNxAoK4sLrhSsFhv359A+EDssbWMim4kIdF/vw0x0zb&#10;nn/ovAuViCHsM1RQh9BlUvqiJoN+bDviyJXWGQwRukpqh30MN61Mk2QqDTYcG2rs6Kum4m93Mgr6&#10;zfXXFYd2tqIjHfez6XZ5SUulXkbD5weIQEP4Fz/c3zrOf0/h/ky8QO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hG3sMAAADcAAAADwAAAAAAAAAAAAAAAACYAgAAZHJzL2Rv&#10;d25yZXYueG1sUEsFBgAAAAAEAAQA9QAAAIgDAAAAAA==&#10;" path="m,l45,,58,6,71,r7,l71,6r,7l6,13,6,6,,xe" fillcolor="#abaaaa" stroked="f">
                    <v:path arrowok="t" o:connecttype="custom" o:connectlocs="0,0;45,0;58,6;71,0;78,0;78,0;71,6;71,13;6,13;6,6;0,0;0,0" o:connectangles="0,0,0,0,0,0,0,0,0,0,0,0"/>
                  </v:shape>
                  <v:shape id="Freeform 884" o:spid="_x0000_s1900" style="position:absolute;left:4359;top:12477;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zwcMA&#10;AADcAAAADwAAAGRycy9kb3ducmV2LnhtbERPTWvCQBC9F/wPywhepG6s2Gp0FSkt9FQwKYK3ITsm&#10;aXdnQ3ZN4r93C4Xe5vE+Z7sfrBEdtb52rGA+S0AQF07XXCr4yt8fVyB8QNZoHJOCG3nY70YPW0y1&#10;6/lIXRZKEUPYp6igCqFJpfRFRRb9zDXEkbu41mKIsC2lbrGP4dbIpyR5lhZrjg0VNvRaUfGTXa0C&#10;bj4PJtcv0++lsafpnJdvye2s1GQ8HDYgAg3hX/zn/tBx/noBv8/EC+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hzwcMAAADcAAAADwAAAAAAAAAAAAAAAACYAgAAZHJzL2Rv&#10;d25yZXYueG1sUEsFBgAAAAAEAAQA9QAAAIgDAAAAAA==&#10;" path="m,l65,r,7l59,13r-46,l7,7,,xe" fillcolor="#9f9e9d" stroked="f">
                    <v:path arrowok="t" o:connecttype="custom" o:connectlocs="0,0;65,0;65,7;59,13;13,13;7,7;0,0" o:connectangles="0,0,0,0,0,0,0"/>
                  </v:shape>
                  <v:shape id="Freeform 885" o:spid="_x0000_s1901" style="position:absolute;left:4359;top:12484;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WljcQA&#10;AADcAAAADwAAAGRycy9kb3ducmV2LnhtbERPTWvCQBC9F/oflil4qxuLlZi6Smlr6UXQRBFvQ3aa&#10;hGZnQ3Zrkn/vCoK3ebzPWax6U4szta6yrGAyjkAQ51ZXXCjYZ+vnGITzyBpry6RgIAer5ePDAhNt&#10;O97ROfWFCCHsElRQet8kUrq8JINubBviwP3a1qAPsC2kbrEL4aaWL1E0kwYrDg0lNvRRUv6X/hsF&#10;xeT1i75POh4O2/2wma0/jz1nSo2e+vc3EJ56fxff3D86zJ9P4fpMuE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1pY3EAAAA3AAAAA8AAAAAAAAAAAAAAAAAmAIAAGRycy9k&#10;b3ducmV2LnhtbFBLBQYAAAAABAAEAPUAAACJAwAAAAA=&#10;" path="m,l65,,52,6r-6,7l26,13,13,6,,xe" fillcolor="#989797" stroked="f">
                    <v:path arrowok="t" o:connecttype="custom" o:connectlocs="0,0;65,0;52,6;46,13;26,13;13,6;0,0" o:connectangles="0,0,0,0,0,0,0"/>
                  </v:shape>
                  <v:shape id="Freeform 886" o:spid="_x0000_s1902" style="position:absolute;left:4372;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6urcUA&#10;AADcAAAADwAAAGRycy9kb3ducmV2LnhtbERPTWvCQBC9F/oflhF6KbppsdVEVymVgj140IrobciO&#10;STAzG7Jbjf76bqHQ2zze50znHdfqTK2vnBh4GiSgSHJnKykMbL8++mNQPqBYrJ2QgSt5mM/u76aY&#10;WXeRNZ03oVAxRHyGBsoQmkxrn5fE6AeuIYnc0bWMIcK20LbFSwznWj8nyatmrCQ2lNjQe0n5afPN&#10;BhZ4erytjinvq3R0GA13vPhs2JiHXvc2ARWoC//iP/fSxvnpC/w+Ey/Q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q6txQAAANwAAAAPAAAAAAAAAAAAAAAAAJgCAABkcnMv&#10;ZG93bnJldi54bWxQSwUGAAAAAAQABAD1AAAAigMAAAAA&#10;" path="m,l46,,33,7,20,7,7,7,,xe" fillcolor="#8d8c8b" stroked="f">
                    <v:path arrowok="t" o:connecttype="custom" o:connectlocs="0,0;46,0;33,7;20,7;7,7;0,0" o:connectangles="0,0,0,0,0,0"/>
                  </v:shape>
                  <v:shape id="Freeform 887" o:spid="_x0000_s1903" style="position:absolute;left:4385;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cMA&#10;AADcAAAADwAAAGRycy9kb3ducmV2LnhtbERPS2sCMRC+C/0PYQq9abYWxK5G8QmeWtxWxNu4GTdL&#10;N5Mlibr9902h0Nt8fM+ZzjvbiBv5UDtW8DzIQBCXTtdcKfj82PbHIEJE1tg4JgXfFGA+e+hNMdfu&#10;znu6FbESKYRDjgpMjG0uZSgNWQwD1xIn7uK8xZigr6T2eE/htpHDLBtJizWnBoMtrQyVX8XVKjgu&#10;rpvhuD4f3pu3tT2tl8YXL0ulnh67xQREpC7+i//cO53mv47g95l0gZ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PcMAAADcAAAADwAAAAAAAAAAAAAAAACYAgAAZHJzL2Rv&#10;d25yZXYueG1sUEsFBgAAAAAEAAQA9QAAAIgDAAAAAA==&#10;" path="m,l20,,7,,,xe" fillcolor="#878685" stroked="f">
                    <v:path arrowok="t" o:connecttype="custom" o:connectlocs="0,0;20,0;7,0;0,0" o:connectangles="0,0,0,0"/>
                  </v:shape>
                  <v:shape id="Freeform 888" o:spid="_x0000_s1904" style="position:absolute;left:4327;top:12094;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E9nsIA&#10;AADcAAAADwAAAGRycy9kb3ducmV2LnhtbERPS4vCMBC+C/6HMMLeNFVYH9UoIorrQdDqxdvQjG2x&#10;mZQmand//UYQvM3H95zZojGleFDtCssK+r0IBHFqdcGZgvNp0x2DcB5ZY2mZFPySg8W83ZphrO2T&#10;j/RIfCZCCLsYFeTeV7GULs3JoOvZijhwV1sb9AHWmdQ1PkO4KeUgiobSYMGhIceKVjmlt+RuFOy2&#10;lBxHw7/93qTVZXwy3+vDdqfUV6dZTkF4avxH/Hb/6DB/MoLX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IT2ewgAAANwAAAAPAAAAAAAAAAAAAAAAAJgCAABkcnMvZG93&#10;bnJldi54bWxQSwUGAAAAAAQABAD1AAAAhwMAAAAA&#10;" path="m227,45l201,58,182,39,162,26r-32,l104,32,78,52,58,91,45,136r-6,52l39,240r,52l45,338r13,32l71,377r7,6l91,377r13,-7l104,377r-7,13l84,403r-6,l65,403,45,396,26,377,13,344,,299,,240,,182,13,130,26,78,39,58,52,39,65,19,84,13,123,r39,6l182,13r19,6l214,32r13,13e" filled="f" strokecolor="#1f1a17" strokeweight=".35pt">
                    <v:path arrowok="t" o:connecttype="custom" o:connectlocs="227,45;201,58;182,39;162,26;130,26;104,32;78,52;58,91;45,136;39,188;39,240;39,292;45,338;58,370;71,377;78,383;91,377;104,370;104,377;97,390;84,403;78,403;65,403;45,396;26,377;13,344;0,299;0,240;0,182;13,130;26,78;39,58;52,39;65,19;84,13;123,0;162,6;182,13;201,19;214,32;227,45" o:connectangles="0,0,0,0,0,0,0,0,0,0,0,0,0,0,0,0,0,0,0,0,0,0,0,0,0,0,0,0,0,0,0,0,0,0,0,0,0,0,0,0,0"/>
                  </v:shape>
                  <v:shape id="Freeform 889" o:spid="_x0000_s1905" style="position:absolute;left:4574;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MucQA&#10;AADcAAAADwAAAGRycy9kb3ducmV2LnhtbESPQWvCQBCF74L/YRmhN91ooWh0FSkVemqolXodsmM2&#10;mp0N2a3G/vrOoeBthvfmvW9Wm9436kpdrAMbmE4yUMRlsDVXBg5fu/EcVEzIFpvAZOBOETbr4WCF&#10;uQ03/qTrPlVKQjjmaMCl1OZax9KRxzgJLbFop9B5TLJ2lbYd3iTcN3qWZS/aY83S4LClV0flZf/j&#10;DbBbuLfv3+fjOYXjYRfuxcesKIx5GvXbJahEfXqY/6/freAvhFaekQn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jjLnEAAAA3AAAAA8AAAAAAAAAAAAAAAAAmAIAAGRycy9k&#10;b3ducmV2LnhtbFBLBQYAAAAABAAEAPUAAACJAwAAAAA=&#10;" path="m58,6l,6,32,,58,6xe" fillcolor="#aaa9a9" stroked="f">
                    <v:path arrowok="t" o:connecttype="custom" o:connectlocs="58,6;0,6;32,0;58,6" o:connectangles="0,0,0,0"/>
                  </v:shape>
                  <v:shape id="Freeform 890" o:spid="_x0000_s1906" style="position:absolute;left:4554;top:12094;width:104;height:13;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1BSMMA&#10;AADcAAAADwAAAGRycy9kb3ducmV2LnhtbERPS2sCMRC+F/wPYQQvRbOVUnQ1ihSF0lPr29uwGTeL&#10;m8mSpOv23zeFQm/z8T1nvuxsLVryoXKs4GmUgSAunK64VLDfbYYTECEia6wdk4JvCrBc9B7mmGt3&#10;509qt7EUKYRDjgpMjE0uZSgMWQwj1xAn7uq8xZigL6X2eE/htpbjLHuRFitODQYbejVU3LZfVsFx&#10;rTszec+Oz2e9On249vJ48I1Sg363moGI1MV/8Z/7Taf50yn8PpMu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1BSMMAAADcAAAADwAAAAAAAAAAAAAAAACYAgAAZHJzL2Rv&#10;d25yZXYueG1sUEsFBgAAAAAEAAQA9QAAAIgDAAAAAA==&#10;" path="m104,13l,13,26,6,52,,78,6r26,7xe" fillcolor="#adadac" stroked="f">
                    <v:path arrowok="t" o:connecttype="custom" o:connectlocs="104,13;0,13;0,13;26,6;52,0;78,6;104,13" o:connectangles="0,0,0,0,0,0,0"/>
                  </v:shape>
                  <v:shape id="Freeform 891" o:spid="_x0000_s1907" style="position:absolute;left:4541;top:12100;width:130;height:13;visibility:visible;mso-wrap-style:square;v-text-anchor:top" coordsize="1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yMQA&#10;AADcAAAADwAAAGRycy9kb3ducmV2LnhtbESPQWvCQBCF7wX/wzJCL0U39VBKdBUVLDlUqVo8D9kx&#10;CWZnQ3aMsb/eLRR6fLx535s3W/SuVh21ofJs4HWcgCLOva24MPB93IzeQQVBtlh7JgN3CrCYD55m&#10;mFp/4z11BylUhHBI0UAp0qRah7wkh2HsG+LonX3rUKJsC21bvEW4q/UkSd60w4pjQ4kNrUvKL4er&#10;i2+suq+j3vzgR7aVbXbfv3yeZGfM87BfTkEJ9fJ//JfOrIFIhN8xkQB6/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xMjEAAAA3AAAAA8AAAAAAAAAAAAAAAAAmAIAAGRycy9k&#10;b3ducmV2LnhtbFBLBQYAAAAABAAEAPUAAACJAwAAAAA=&#10;" path="m33,l91,r20,l130,13,,13,7,7r6,l20,,33,xe" fillcolor="#b5b4b3" stroked="f">
                    <v:path arrowok="t" o:connecttype="custom" o:connectlocs="33,0;91,0;111,0;130,13;0,13;7,7;13,7;20,0;33,0" o:connectangles="0,0,0,0,0,0,0,0,0"/>
                  </v:shape>
                  <v:shape id="Freeform 892" o:spid="_x0000_s1908" style="position:absolute;left:4535;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MdcQA&#10;AADcAAAADwAAAGRycy9kb3ducmV2LnhtbESPT4vCMBTE78J+h/AWvGlq/YNUoywLy3pRsIpeH82z&#10;rdu8lCZb67c3guBxmJnfMMt1ZyrRUuNKywpGwwgEcWZ1ybmC4+FnMAfhPLLGyjIpuJOD9eqjt8RE&#10;2xvvqU19LgKEXYIKCu/rREqXFWTQDW1NHLyLbQz6IJtc6gZvAW4qGUfRTBosOSwUWNN3Qdlf+m8U&#10;OJ3+bva7uI0P48lper748XW7Var/2X0tQHjq/Dv8am+0gjgawfNMO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DHXEAAAA3AAAAA8AAAAAAAAAAAAAAAAAmAIAAGRycy9k&#10;b3ducmV2LnhtbFBLBQYAAAAABAAEAPUAAACJAwAAAAA=&#10;" path="m19,l123,r7,6l143,13,,13,6,6,19,xe" fillcolor="#b9b9b8" stroked="f">
                    <v:path arrowok="t" o:connecttype="custom" o:connectlocs="19,0;123,0;130,6;143,13;0,13;6,6;19,0" o:connectangles="0,0,0,0,0,0,0"/>
                  </v:shape>
                  <v:shape id="Freeform 893" o:spid="_x0000_s1909" style="position:absolute;left:4528;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3tcYA&#10;AADcAAAADwAAAGRycy9kb3ducmV2LnhtbESPT2sCMRTE7wW/Q3hCL1Kz3YO1q1FEEHuSdiul3h6b&#10;t39087JNom6/vREKPQ4z8xtmvuxNKy7kfGNZwfM4AUFcWN1wpWD/uXmagvABWWNrmRT8koflYvAw&#10;x0zbK3/QJQ+ViBD2GSqoQ+gyKX1Rk0E/th1x9ErrDIYoXSW1w2uEm1amSTKRBhuOCzV2tK6pOOVn&#10;oyAfjb7Lo34x2y/3c3i3+vxa5julHof9agYiUB/+w3/tN60gTVK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t3tcYAAADcAAAADwAAAAAAAAAAAAAAAACYAgAAZHJz&#10;L2Rvd25yZXYueG1sUEsFBgAAAAAEAAQA9QAAAIsDAAAAAA==&#10;" path="m13,l143,r7,7l156,13r-52,l78,7,46,13,,13,7,7,13,xe" fillcolor="#c1c0c0" stroked="f">
                    <v:path arrowok="t" o:connecttype="custom" o:connectlocs="13,0;143,0;150,7;156,13;104,13;78,7;46,13;0,13;7,7;13,0" o:connectangles="0,0,0,0,0,0,0,0,0,0"/>
                  </v:shape>
                  <v:shape id="Freeform 894" o:spid="_x0000_s1910" style="position:absolute;left:4522;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d62cIA&#10;AADcAAAADwAAAGRycy9kb3ducmV2LnhtbESPwWrDMBBE74X8g9hAL6WRa4MpThRjAoVe4xZ6XayN&#10;ZcdaGUt1nHx9FQj0OMzMG2ZXLnYQM02+c6zgbZOAIG6c7rhV8P318foOwgdkjYNjUnAlD+V+9bTD&#10;QrsLH2muQysihH2BCkwIYyGlbwxZ9Bs3Ekfv5CaLIcqplXrCS4TbQaZJkkuLHccFgyMdDDXn+tcq&#10;6Mdb71Lzkleac5x/Qp/hclPqeb1UWxCBlvAffrQ/tYI0yeB+Jh4Bu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3rZwgAAANwAAAAPAAAAAAAAAAAAAAAAAJgCAABkcnMvZG93&#10;bnJldi54bWxQSwUGAAAAAAQABAD1AAAAhwMAAAAA&#10;" path="m13,l156,r6,6l169,13r-46,l110,,91,,71,,52,6r-7,l45,13,,13,6,6,13,xe" fillcolor="#c5c5c4" stroked="f">
                    <v:path arrowok="t" o:connecttype="custom" o:connectlocs="13,0;156,0;162,6;169,13;123,13;110,0;91,0;71,0;52,6;45,6;45,13;0,13;6,6;13,0" o:connectangles="0,0,0,0,0,0,0,0,0,0,0,0,0,0"/>
                  </v:shape>
                  <v:shape id="Freeform 895" o:spid="_x0000_s1911" style="position:absolute;left:4515;top:1212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x4ZcQA&#10;AADcAAAADwAAAGRycy9kb3ducmV2LnhtbESPQWvCQBSE74L/YXmCN900pFpTN0EKgpceqtLzM/u6&#10;Cc2+TbOrif++Wyh4HGbmG2ZbjrYVN+p941jB0zIBQVw53bBRcD7tFy8gfEDW2DomBXfyUBbTyRZz&#10;7Qb+oNsxGBEh7HNUUIfQ5VL6qiaLfuk64uh9ud5iiLI3Uvc4RLhtZZokK2mx4bhQY0dvNVXfx6tV&#10;cDXZWZpu2Mn0feM/zfM6/ckuSs1n4+4VRKAxPML/7YNWkCYZ/J2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ceGXEAAAA3AAAAA8AAAAAAAAAAAAAAAAAmAIAAGRycy9k&#10;b3ducmV2LnhtbFBLBQYAAAAABAAEAPUAAACJAwAAAAA=&#10;" path="m13,l59,,52,7r-6,6l,13,7,7,13,xm117,r52,l176,7r6,6l143,13,130,,117,xe" fillcolor="#cfcece" stroked="f">
                    <v:path arrowok="t" o:connecttype="custom" o:connectlocs="13,0;59,0;59,0;59,0;52,7;46,13;0,13;7,7;13,0;117,0;169,0;176,7;182,13;143,13;130,0;117,0" o:connectangles="0,0,0,0,0,0,0,0,0,0,0,0,0,0,0,0"/>
                    <o:lock v:ext="edit" verticies="t"/>
                  </v:shape>
                  <v:shape id="Freeform 896" o:spid="_x0000_s1912" style="position:absolute;left:4515;top:12133;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i88UA&#10;AADcAAAADwAAAGRycy9kb3ducmV2LnhtbESPQWvCQBSE7wX/w/KE3uomwRaJrkGFgqe2piI5PrLP&#10;JJp9G7LbJP333UKhx2FmvmE22WRaMVDvGssK4kUEgri0uuFKwfnz9WkFwnlkja1lUvBNDrLt7GGD&#10;qbYjn2jIfSUChF2KCmrvu1RKV9Zk0C1sRxy8q+0N+iD7SuoexwA3rUyi6EUabDgs1NjRoabynn8Z&#10;BafibXmQ8X5w422VDPlHUVzeC6Ue59NuDcLT5P/Df+2jVpBEz/B7Jhw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eLzxQAAANwAAAAPAAAAAAAAAAAAAAAAAJgCAABkcnMv&#10;ZG93bnJldi54bWxQSwUGAAAAAAQABAD1AAAAigMAAAAA&#10;" path="m7,l52,,46,6r-7,7l,13,,6,7,xm130,r46,l182,r,6l176,13r-26,l143,6,130,xe" fillcolor="#d3d2d2" stroked="f">
                    <v:path arrowok="t" o:connecttype="custom" o:connectlocs="7,0;52,0;46,6;39,13;0,13;0,6;7,0;130,0;176,0;182,0;182,6;176,13;150,13;143,6;130,0" o:connectangles="0,0,0,0,0,0,0,0,0,0,0,0,0,0,0"/>
                    <o:lock v:ext="edit" verticies="t"/>
                  </v:shape>
                  <v:shape id="Freeform 897" o:spid="_x0000_s1913" style="position:absolute;left:4509;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OL78QA&#10;AADcAAAADwAAAGRycy9kb3ducmV2LnhtbESPQWvCQBSE7wX/w/IEb3VjQCnRVSQgeGzSVvH2zD6T&#10;kOzbkN0m8d93C4Ueh5n5htkdJtOKgXpXW1awWkYgiAuray4VfH6cXt9AOI+ssbVMCp7k4LCfveww&#10;0XbkjIbclyJA2CWooPK+S6R0RUUG3dJ2xMF72N6gD7Ivpe5xDHDTyjiKNtJgzWGhwo7Sioom/zYK&#10;7DW7vKdZs76fbjcTX9eD+SqkUov5dNyC8DT5//Bf+6wVxNEG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i+/EAAAA3AAAAA8AAAAAAAAAAAAAAAAAmAIAAGRycy9k&#10;b3ducmV2LnhtbFBLBQYAAAAABAAEAPUAAACJAwAAAAA=&#10;" path="m6,l52,,45,7r-6,6l,13,6,7,6,xm149,r39,l175,13r-13,l156,7,149,xe" fillcolor="#dededd" stroked="f">
                    <v:path arrowok="t" o:connecttype="custom" o:connectlocs="6,0;52,0;45,7;39,13;0,13;6,7;6,0;149,0;188,0;188,0;188,0;175,13;162,13;156,7;149,0" o:connectangles="0,0,0,0,0,0,0,0,0,0,0,0,0,0,0"/>
                    <o:lock v:ext="edit" verticies="t"/>
                  </v:shape>
                  <v:shape id="Freeform 898" o:spid="_x0000_s1914" style="position:absolute;left:4502;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DUP8UA&#10;AADcAAAADwAAAGRycy9kb3ducmV2LnhtbESPQWvCQBSE7wX/w/KE3urGHNoQXaUVWwqe1Bw8PrKv&#10;2dDs25jdxiS/3i0Uehxm5htmvR1sI3rqfO1YwXKRgCAuna65UlCc358yED4ga2wck4KRPGw3s4c1&#10;5trd+Ej9KVQiQtjnqMCE0OZS+tKQRb9wLXH0vlxnMUTZVVJ3eItw28g0SZ6lxZrjgsGWdobK79OP&#10;VXAYKSsu12VxzcJ+/JiOU2nfJqUe58PrCkSgIfyH/9qfWkGavMDvmXg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NQ/xQAAANwAAAAPAAAAAAAAAAAAAAAAAJgCAABkcnMv&#10;ZG93bnJldi54bWxQSwUGAAAAAAQABAD1AAAAigMAAAAA&#10;" path="m13,l52,,46,6r,7l,13,7,6,13,xm163,r26,l176,6,169,r-6,xe" fillcolor="#e3e3e2" stroked="f">
                    <v:path arrowok="t" o:connecttype="custom" o:connectlocs="13,0;52,0;46,6;46,13;0,13;7,6;13,0;163,0;189,0;176,6;169,0;163,0" o:connectangles="0,0,0,0,0,0,0,0,0,0,0,0"/>
                    <o:lock v:ext="edit" verticies="t"/>
                  </v:shape>
                  <v:shape id="Freeform 899" o:spid="_x0000_s1915" style="position:absolute;left:4502;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HMIA&#10;AADcAAAADwAAAGRycy9kb3ducmV2LnhtbERPy2rCQBTdC/7DcIXudNKUiqSOIg2FUAjFKNLlJXOb&#10;BDN3Qmby6N93FgWXh/PeH2fTipF611hW8LyJQBCXVjdcKbhePtY7EM4ja2wtk4JfcnA8LBd7TLSd&#10;+Exj4SsRQtglqKD2vkukdGVNBt3GdsSB+7G9QR9gX0nd4xTCTSvjKNpKgw2Hhho7eq+pvBeDUXBP&#10;85frlH3fiiE/fVmLn6+p3yr1tJpPbyA8zf4h/ndnWkEchbXhTDgC8vA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5skcwgAAANwAAAAPAAAAAAAAAAAAAAAAAJgCAABkcnMvZG93&#10;bnJldi54bWxQSwUGAAAAAAQABAD1AAAAhwMAAAAA&#10;" path="m7,l46,r,7l39,13,,13,,7,7,xm169,r13,l176,r-7,xe" fillcolor="#efeeee" stroked="f">
                    <v:path arrowok="t" o:connecttype="custom" o:connectlocs="7,0;46,0;46,7;39,13;0,13;0,7;7,0;169,0;182,0;176,0;169,0;169,0" o:connectangles="0,0,0,0,0,0,0,0,0,0,0,0"/>
                    <o:lock v:ext="edit" verticies="t"/>
                  </v:shape>
                  <v:shape id="Freeform 900" o:spid="_x0000_s1916" style="position:absolute;left:4496;top:12159;width:52;height:13;visibility:visible;mso-wrap-style:square;v-text-anchor:top" coordsize="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O4MQA&#10;AADcAAAADwAAAGRycy9kb3ducmV2LnhtbESPT4vCMBTE78J+h/AWvMiabA+i1SgilPUggn8ue3s0&#10;z6bYvJQmav32mwXB4zAzv2EWq9414k5dqD1r+B4rEMSlNzVXGs6n4msKIkRkg41n0vCkAKvlx2CB&#10;ufEPPtD9GCuRIBxy1GBjbHMpQ2nJYRj7ljh5F985jEl2lTQdPhLcNTJTaiId1pwWLLa0sVRejzen&#10;of39qa1vbnuz22a7zalQZlQorYef/XoOIlIf3+FXe2s0ZGoG/2fS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vjuDEAAAA3AAAAA8AAAAAAAAAAAAAAAAAmAIAAGRycy9k&#10;b3ducmV2LnhtbFBLBQYAAAAABAAEAPUAAACJAwAAAAA=&#10;" path="m6,l52,,45,6r,7l,13,6,6,6,xe" fillcolor="#f4f4f3" stroked="f">
                    <v:path arrowok="t" o:connecttype="custom" o:connectlocs="6,0;52,0;45,6;45,13;0,13;6,6;6,0" o:connectangles="0,0,0,0,0,0,0"/>
                  </v:shape>
                  <v:shape id="Freeform 901" o:spid="_x0000_s1917" style="position:absolute;left:4496;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PNMEA&#10;AADcAAAADwAAAGRycy9kb3ducmV2LnhtbERPTWvCQBC9C/6HZYTe6sS0FJtmFbEt7UVEW3IesmMS&#10;zc6G7Krpv+8eBI+P950vB9uqC/e+caJhNk1AsZTONFJp+P35fJyD8oHEUOuENfyxh+ViPMopM+4q&#10;O77sQ6ViiPiMNNQhdBmiL2u25KeuY4ncwfWWQoR9haanawy3LaZJ8oKWGokNNXW8rrk87c9Ww8eZ&#10;ku493TwX+Pp0KAuLX9sjav0wGVZvoAIP4S6+ub+NhnQW58cz8Qjg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EjzTBAAAA3AAAAA8AAAAAAAAAAAAAAAAAmAIAAGRycy9kb3du&#10;cmV2LnhtbFBLBQYAAAAABAAEAPUAAACGAwAAAAA=&#10;" path="m6,l45,r,7l39,13,,13,,7,6,xe" stroked="f">
                    <v:path arrowok="t" o:connecttype="custom" o:connectlocs="6,0;45,0;45,7;39,13;0,13;0,7;6,0" o:connectangles="0,0,0,0,0,0,0"/>
                  </v:shape>
                  <v:shape id="Freeform 902" o:spid="_x0000_s1918" style="position:absolute;left:4496;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ZuG8IA&#10;AADcAAAADwAAAGRycy9kb3ducmV2LnhtbESPQWvCQBSE70L/w/IKvekmQkVSVxGhKL1VU+jxkX1N&#10;gtm3IfuarP++WxA8DjPzDbPZRdepkYbQejaQLzJQxJW3LdcGysv7fA0qCLLFzjMZuFGA3fZptsHC&#10;+ok/aTxLrRKEQ4EGGpG+0DpUDTkMC98TJ+/HDw4lyaHWdsApwV2nl1m20g5bTgsN9nRoqLqef52B&#10;qTrEi38tP76Po5S9xC8XT50xL89x/wZKKMojfG+frIFlnsP/mXQE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m4bwgAAANwAAAAPAAAAAAAAAAAAAAAAAJgCAABkcnMvZG93&#10;bnJldi54bWxQSwUGAAAAAAQABAD1AAAAhwMAAAAA&#10;" path="m,l45,,39,6r,7l,13,,6,,xe" fillcolor="#fafafa" stroked="f">
                    <v:path arrowok="t" o:connecttype="custom" o:connectlocs="0,0;45,0;39,6;39,13;0,13;0,6;0,0" o:connectangles="0,0,0,0,0,0,0"/>
                  </v:shape>
                  <v:shape id="Freeform 903" o:spid="_x0000_s1919" style="position:absolute;left:4489;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t3MgA&#10;AADcAAAADwAAAGRycy9kb3ducmV2LnhtbESPT2vCQBTE7wW/w/IEL0U3SWmR6CoitJRiD/4B9fbI&#10;PpNg9m3MrjH103eFQo/DzPyGmc47U4mWGldaVhCPIhDEmdUl5wp22/fhGITzyBory6TghxzMZ72n&#10;Kaba3nhN7cbnIkDYpaig8L5OpXRZQQbdyNbEwTvZxqAPssmlbvAW4KaSSRS9SYMlh4UCa1oWlJ03&#10;V6PgslrE9/OLfV5+r9uvj2j/ejrsjkoN+t1iAsJT5//Df+1PrSCJE3icCU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a3cyAAAANwAAAAPAAAAAAAAAAAAAAAAAJgCAABk&#10;cnMvZG93bnJldi54bWxQSwUGAAAAAAQABAD1AAAAjQMAAAAA&#10;" path="m7,l46,r,7l39,13,,13,7,7,7,xe" fillcolor="#efeeee" stroked="f">
                    <v:path arrowok="t" o:connecttype="custom" o:connectlocs="7,0;46,0;46,7;39,13;0,13;7,7;7,0" o:connectangles="0,0,0,0,0,0,0"/>
                  </v:shape>
                  <v:shape id="Freeform 904" o:spid="_x0000_s1920" style="position:absolute;left:4489;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NjhcUA&#10;AADcAAAADwAAAGRycy9kb3ducmV2LnhtbESP3WrCQBSE7wu+w3KE3tWNKYhEVxFFUAolWh/gNHua&#10;BLNnY3bNT5++Kwi9HGbmG2a57k0lWmpcaVnBdBKBIM6sLjlXcPnav81BOI+ssbJMCgZysF6NXpaY&#10;aNvxidqzz0WAsEtQQeF9nUjpsoIMuomtiYP3YxuDPsgml7rBLsBNJeMomkmDJYeFAmvaFpRdz3ej&#10;IBq+P09W6mG34+st/TjO0vnvTanXcb9ZgPDU+//ws33QCuLpOzzOh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02OFxQAAANwAAAAPAAAAAAAAAAAAAAAAAJgCAABkcnMv&#10;ZG93bnJldi54bWxQSwUGAAAAAAQABAD1AAAAigMAAAAA&#10;" path="m7,l46,,39,6r,7l,13,,6,7,xe" fillcolor="#e8e8e7" stroked="f">
                    <v:path arrowok="t" o:connecttype="custom" o:connectlocs="7,0;46,0;39,6;39,13;0,13;0,6;7,0" o:connectangles="0,0,0,0,0,0,0"/>
                  </v:shape>
                  <v:shape id="Freeform 905" o:spid="_x0000_s1921" style="position:absolute;left:4489;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RKEcQA&#10;AADcAAAADwAAAGRycy9kb3ducmV2LnhtbESPy2rDMBBF94X8g5hCNyWWHVIT3CghGFIC2bRpP2Bq&#10;jR/UGhlLfuTvo0Cgy8t9HO52P5tWjNS7xrKCJIpBEBdWN1wp+Pk+LjcgnEfW2FomBVdysN8tnraY&#10;aTvxF40XX4kwwi5DBbX3XSalK2oy6CLbEQevtL1BH2RfSd3jFMZNK1dxnEqDDQdCjR3lNRV/l8EE&#10;yPQ7luf0lF4Pw0eeV2RfP9/WSr08z4d3EJ5m/x9+tE9awSpZw/1MOAJ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0ShHEAAAA3AAAAA8AAAAAAAAAAAAAAAAAmAIAAGRycy9k&#10;b3ducmV2LnhtbFBLBQYAAAAABAAEAPUAAACJAwAAAAA=&#10;" path="m,l39,r,7l39,13,,13,,7,,xe" fillcolor="#dddcdc" stroked="f">
                    <v:path arrowok="t" o:connecttype="custom" o:connectlocs="0,0;39,0;39,7;39,13;0,13;0,7;0,0" o:connectangles="0,0,0,0,0,0,0"/>
                  </v:shape>
                  <v:shape id="Freeform 906" o:spid="_x0000_s1922" style="position:absolute;left:4483;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h3cQA&#10;AADcAAAADwAAAGRycy9kb3ducmV2LnhtbESPzWrDMBCE74W+g9hAbo2ctAmtazmUQMHQXJz0ARZr&#10;Y5tYK1dS/fP2UaGQ4zAz3zDZfjKdGMj51rKC9SoBQVxZ3XKt4Pv8+fQKwgdkjZ1lUjCTh33++JBh&#10;qu3IJQ2nUIsIYZ+igiaEPpXSVw0Z9CvbE0fvYp3BEKWrpXY4Rrjp5CZJdtJgy3GhwZ4ODVXX069R&#10;YIq34cDb5x2VL5d2ksnX8Wd2Si0X08c7iEBTuIf/24VWsFlv4e9MPAI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RYd3EAAAA3AAAAA8AAAAAAAAAAAAAAAAAmAIAAGRycy9k&#10;b3ducmV2LnhtbFBLBQYAAAAABAAEAPUAAACJAwAAAAA=&#10;" path="m6,l45,r,6l39,13,,13,6,6,6,xe" fillcolor="#d6d6d5" stroked="f">
                    <v:path arrowok="t" o:connecttype="custom" o:connectlocs="6,0;45,0;45,6;39,13;0,13;6,6;6,0" o:connectangles="0,0,0,0,0,0,0"/>
                  </v:shape>
                  <v:shape id="Freeform 907" o:spid="_x0000_s1923" style="position:absolute;left:4483;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1f8UA&#10;AADcAAAADwAAAGRycy9kb3ducmV2LnhtbESPQWvCQBSE74L/YXmF3nRj1NCmriK2ggcvxoIeH9nX&#10;JCT7NmS3Mf57t1DwOMzMN8xqM5hG9NS5yrKC2TQCQZxbXXGh4Pu8n7yBcB5ZY2OZFNzJwWY9Hq0w&#10;1fbGJ+ozX4gAYZeigtL7NpXS5SUZdFPbEgfvx3YGfZBdIXWHtwA3jYyjKJEGKw4LJba0Kymvs1+j&#10;4DT3i/386/K+vPb1Mcc6O8efO6VeX4btBwhPg3+G/9sHrSCeJfB3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XV/xQAAANwAAAAPAAAAAAAAAAAAAAAAAJgCAABkcnMv&#10;ZG93bnJldi54bWxQSwUGAAAAAAQABAD1AAAAigMAAAAA&#10;" path="m6,l45,,39,7r,6l,13,,7,6,xe" fillcolor="#cdcccc" stroked="f">
                    <v:path arrowok="t" o:connecttype="custom" o:connectlocs="6,0;45,0;39,7;39,13;0,13;0,7;6,0" o:connectangles="0,0,0,0,0,0,0"/>
                  </v:shape>
                  <v:shape id="Freeform 908" o:spid="_x0000_s1924" style="position:absolute;left:4483;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1NMQA&#10;AADcAAAADwAAAGRycy9kb3ducmV2LnhtbESPT4vCMBTE74LfITxhbza1h1WqsRRBEfaidS97ezSv&#10;f7B5KU3U7n76jSB4HGbmN8wmG00n7jS41rKCRRSDIC6tbrlW8H3Zz1cgnEfW2FkmBb/kINtOJxtM&#10;tX3wme6Fr0WAsEtRQeN9n0rpyoYMusj2xMGr7GDQBznUUg/4CHDTySSOP6XBlsNCgz3tGiqvxc0o&#10;aE3yUx2/Vsuqqg9/pSvy86k/KfUxG/M1CE+jf4df7aNWkCyW8DwTjo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QNTTEAAAA3AAAAA8AAAAAAAAAAAAAAAAAmAIAAGRycy9k&#10;b3ducmV2LnhtbFBLBQYAAAAABAAEAPUAAACJAwAAAAA=&#10;" path="m,l39,r,6l39,13,,13,,6,,xe" fillcolor="#c8c8c7" stroked="f">
                    <v:path arrowok="t" o:connecttype="custom" o:connectlocs="0,0;39,0;39,6;39,13;0,13;0,6;0,0" o:connectangles="0,0,0,0,0,0,0"/>
                  </v:shape>
                  <v:shape id="Freeform 909" o:spid="_x0000_s1925" style="position:absolute;left:4483;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7qL4A&#10;AADcAAAADwAAAGRycy9kb3ducmV2LnhtbERPy4rCMBTdD/gP4QruxlQXKtUoRSoMsxuf20tzbYrN&#10;TWii1r83iwGXh/NebXrbigd1oXGsYDLOQBBXTjdcKzgedt8LECEia2wdk4IXBdisB18rzLV78h89&#10;9rEWKYRDjgpMjD6XMlSGLIax88SJu7rOYkywq6Xu8JnCbSunWTaTFhtODQY9bQ1Vt/3dKvg9l36x&#10;NUVRzr28XMtTS+6yU2o07IsliEh9/Ij/3T9awXSS1qYz6Qj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s+6i+AAAA3AAAAA8AAAAAAAAAAAAAAAAAmAIAAGRycy9kb3ducmV2&#10;LnhtbFBLBQYAAAAABAAEAPUAAACDAwAAAAA=&#10;" path="m,l39,r,7l39,13,,13,,7,,xe" fillcolor="#bebebd" stroked="f">
                    <v:path arrowok="t" o:connecttype="custom" o:connectlocs="0,0;39,0;39,7;39,13;0,13;0,7;0,0" o:connectangles="0,0,0,0,0,0,0"/>
                  </v:shape>
                  <v:shape id="Freeform 910" o:spid="_x0000_s1926" style="position:absolute;left:4476;top:12224;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L9tsYA&#10;AADcAAAADwAAAGRycy9kb3ducmV2LnhtbESPQWvCQBSE74X+h+UVvNVNgpQ2ukppKdRLxVQQb8/s&#10;SzY2+zZktyb++65Q8DjMzDfMYjXaVpyp941jBek0AUFcOt1wrWD3/fH4DMIHZI2tY1JwIQ+r5f3d&#10;AnPtBt7SuQi1iBD2OSowIXS5lL40ZNFPXUccvcr1FkOUfS11j0OE21ZmSfIkLTYcFwx29Gao/Cl+&#10;rYLT/jikZhtm6/LSVV9Ftjms3yulJg/j6xxEoDHcwv/tT60gS1/gei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L9tsYAAADcAAAADwAAAAAAAAAAAAAAAACYAgAAZHJz&#10;L2Rvd25yZXYueG1sUEsFBgAAAAAEAAQA9QAAAIsDAAAAAA==&#10;" path="m7,l46,,39,6,,6,7,xe" fillcolor="#babab9" stroked="f">
                    <v:path arrowok="t" o:connecttype="custom" o:connectlocs="7,0;46,0;46,0;39,6;0,6;7,0;7,0" o:connectangles="0,0,0,0,0,0,0"/>
                  </v:shape>
                  <v:shape id="Freeform 911" o:spid="_x0000_s1927" style="position:absolute;left:4476;top:1223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7RdsQA&#10;AADcAAAADwAAAGRycy9kb3ducmV2LnhtbERPTWvCQBC9F/wPywi9lLppSoNEV7FCoYWA1OTibcyO&#10;STA7G7KrSf317qHg8fG+l+vRtOJKvWssK3ibRSCIS6sbrhQU+dfrHITzyBpby6TgjxysV5OnJaba&#10;DvxL172vRAhhl6KC2vsuldKVNRl0M9sRB+5ke4M+wL6SuschhJtWxlGUSIMNh4YaO9rWVJ73F6Ng&#10;+375+Zxn+rgbXnZF8tHcfHbIlXqejpsFCE+jf4j/3d9aQRyH+eFMO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O0XbEAAAA3AAAAA8AAAAAAAAAAAAAAAAAmAIAAGRycy9k&#10;b3ducmV2LnhtbFBLBQYAAAAABAAEAPUAAACJAwAAAAA=&#10;" path="m7,l46,,39,r,7l,7,,,7,xe" fillcolor="#b1b1b0" stroked="f">
                    <v:path arrowok="t" o:connecttype="custom" o:connectlocs="7,0;46,0;39,0;39,7;0,7;0,0;7,0" o:connectangles="0,0,0,0,0,0,0"/>
                  </v:shape>
                  <v:shape id="Freeform 912" o:spid="_x0000_s1928" style="position:absolute;left:4476;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FnMMUA&#10;AADcAAAADwAAAGRycy9kb3ducmV2LnhtbESP3WrCQBSE7wu+w3IEb0Q3piAaXUWkSi+E+vcAh+wx&#10;CWbPht2tiX36rlDo5TAz3zDLdWdq8SDnK8sKJuMEBHFudcWFgutlN5qB8AFZY22ZFDzJw3rVe1ti&#10;pm3LJ3qcQyEihH2GCsoQmkxKn5dk0I9tQxy9m3UGQ5SukNphG+GmlmmSTKXBiuNCiQ1tS8rv52+j&#10;oPV++O6+Zod5vfs57vfb8EE3rdSg320WIAJ14T/81/7UCtJ0Aq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WcwxQAAANwAAAAPAAAAAAAAAAAAAAAAAJgCAABkcnMv&#10;ZG93bnJldi54bWxQSwUGAAAAAAQABAD1AAAAigMAAAAA&#10;" path="m,l39,r,7l39,13,,13,,7,,xe" fillcolor="#adadac" stroked="f">
                    <v:path arrowok="t" o:connecttype="custom" o:connectlocs="0,0;39,0;39,7;39,13;0,13;0,7;0,0" o:connectangles="0,0,0,0,0,0,0"/>
                  </v:shape>
                  <v:shape id="Freeform 913" o:spid="_x0000_s1929" style="position:absolute;left:4476;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MrvMIA&#10;AADcAAAADwAAAGRycy9kb3ducmV2LnhtbESPUWsCMRCE34X+h7CFvojmeoLI1Sil0OKbaP0B62Wb&#10;O71sjttU479vBKGPw8x8wyzXyXfqQoO0gQ28TgtQxHWwLTsDh+/PyQKURGSLXWAycCOB9epptMTK&#10;hivv6LKPTmUIS4UGmhj7SmupG/Io09ATZ+8nDB5jloPTdsBrhvtOl0Ux1x5bzgsN9vTRUH3e/3oD&#10;cTZzMv6SzVGObsz1LW1PKRnz8pze30BFSvE//GhvrIGyLOF+Jh8B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4yu8wgAAANwAAAAPAAAAAAAAAAAAAAAAAJgCAABkcnMvZG93&#10;bnJldi54bWxQSwUGAAAAAAQABAD1AAAAhwMAAAAA&#10;" path="m,l39,r,6l39,13,,13,,6,,xe" fillcolor="#a6a5a4" stroked="f">
                    <v:path arrowok="t" o:connecttype="custom" o:connectlocs="0,0;39,0;39,6;39,13;0,13;0,6;0,0" o:connectangles="0,0,0,0,0,0,0"/>
                  </v:shape>
                  <v:shape id="Freeform 914" o:spid="_x0000_s1930" style="position:absolute;left:4476;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zLcYA&#10;AADcAAAADwAAAGRycy9kb3ducmV2LnhtbESP3WrCQBSE7wu+w3IK3ohujCBt6kZEFHphtY19gEP2&#10;NAnJng3ZzU/fvlso9HKYmW+Y3X4yjRioc5VlBetVBII4t7riQsHn/bx8AuE8ssbGMin4Jgf7dPaw&#10;w0TbkT9oyHwhAoRdggpK79tESpeXZNCtbEscvC/bGfRBdoXUHY4BbhoZR9FWGqw4LJTY0rGkvM56&#10;o6Afa3M53a7xEd8WvineF8/j0Cs1f5wOLyA8Tf4//Nd+1QrieAO/Z8IR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TzLcYAAADcAAAADwAAAAAAAAAAAAAAAACYAgAAZHJz&#10;L2Rvd25yZXYueG1sUEsFBgAAAAAEAAQA9QAAAIsDAAAAAA==&#10;" path="m,l39,r,7l39,13,,13,,7,,xe" fillcolor="#a2a1a0" stroked="f">
                    <v:path arrowok="t" o:connecttype="custom" o:connectlocs="0,0;39,0;39,7;39,13;0,13;0,7;0,0" o:connectangles="0,0,0,0,0,0,0"/>
                  </v:shape>
                  <v:shape id="Freeform 915" o:spid="_x0000_s1931" style="position:absolute;left:4476;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Em8UA&#10;AADcAAAADwAAAGRycy9kb3ducmV2LnhtbESPQWvCQBSE74X+h+UVvNVNFhEbXUMpSItYsVbw+sg+&#10;k9Ds25DdJvHfuwWhx2FmvmFW+Wgb0VPna8ca0mkCgrhwpuZSw+l787wA4QOywcYxabiSh3z9+LDC&#10;zLiBv6g/hlJECPsMNVQhtJmUvqjIop+6ljh6F9dZDFF2pTQdDhFuG6mSZC4t1hwXKmzpraLi5/hr&#10;NRyUfNkO8tp/7neqTReH85hs3rWePI2vSxCBxvAfvrc/jAalZvB3Jh4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MSbxQAAANwAAAAPAAAAAAAAAAAAAAAAAJgCAABkcnMv&#10;ZG93bnJldi54bWxQSwUGAAAAAAQABAD1AAAAigMAAAAA&#10;" path="m,l39,r,6l39,13,,13,,6,,xe" fillcolor="#9b9a99" stroked="f">
                    <v:path arrowok="t" o:connecttype="custom" o:connectlocs="0,0;39,0;39,6;39,13;0,13;0,6;0,0" o:connectangles="0,0,0,0,0,0,0"/>
                  </v:shape>
                  <v:shape id="Freeform 916" o:spid="_x0000_s1932" style="position:absolute;left:4470;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oNXsQA&#10;AADcAAAADwAAAGRycy9kb3ducmV2LnhtbESPQWvCQBSE7wX/w/IEb3W3gZY2dRVRQu3RtIUeX7Ov&#10;m9Ds25hdY/z3riD0OMzMN8xiNbpWDNSHxrOGh7kCQVx507DV8PlR3D+DCBHZYOuZNJwpwGo5uVtg&#10;bvyJ9zSU0YoE4ZCjhjrGLpcyVDU5DHPfESfv1/cOY5K9labHU4K7VmZKPUmHDaeFGjva1FT9lUen&#10;Ya22ylbGxjB8794PxVvx81J+aT2bjutXEJHG+B++tXdGQ5Y9wvVMOg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aDV7EAAAA3AAAAA8AAAAAAAAAAAAAAAAAmAIAAGRycy9k&#10;b3ducmV2LnhtbFBLBQYAAAAABAAEAPUAAACJAwAAAAA=&#10;" path="m6,l45,r,7l45,13,,13,6,7,6,xe" fillcolor="#979696" stroked="f">
                    <v:path arrowok="t" o:connecttype="custom" o:connectlocs="6,0;45,0;45,7;45,13;0,13;6,7;6,0" o:connectangles="0,0,0,0,0,0,0"/>
                  </v:shape>
                  <v:shape id="Freeform 917" o:spid="_x0000_s1933" style="position:absolute;left:4470;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RvBsIA&#10;AADcAAAADwAAAGRycy9kb3ducmV2LnhtbESPwWrDMBBE74H+g9hCLyGR7QQT3CghFArNMYk/YLHW&#10;lom1MpLquH9fBQo9DjPzhtkfZzuIiXzoHSvI1xkI4sbpnjsF9e1ztQMRIrLGwTEp+KEAx8PLYo+V&#10;dg++0HSNnUgQDhUqMDGOlZShMWQxrN1InLzWeYsxSd9J7fGR4HaQRZaV0mLPacHgSB+Gmvv12yo4&#10;b73Jy3s8OXsxm7bulkW/IaXeXufTO4hIc/wP/7W/tIKiKOF5Jh0B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pG8GwgAAANwAAAAPAAAAAAAAAAAAAAAAAJgCAABkcnMvZG93&#10;bnJldi54bWxQSwUGAAAAAAQABAD1AAAAhwMAAAAA&#10;" path="m6,l45,r,6l39,13,,13,,6,6,xe" fillcolor="#908f8e" stroked="f">
                    <v:path arrowok="t" o:connecttype="custom" o:connectlocs="6,0;45,0;45,6;39,13;0,13;0,6;6,0" o:connectangles="0,0,0,0,0,0,0"/>
                  </v:shape>
                  <v:shape id="Freeform 918" o:spid="_x0000_s1934" style="position:absolute;left:4470;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3HMUA&#10;AADcAAAADwAAAGRycy9kb3ducmV2LnhtbESPQWsCMRSE74X+h/CE3mriHuy6GsUKBQ89WBXU22Pz&#10;3F3cvGyTqOu/bwqFHoeZ+YaZLXrbihv50DjWMBoqEMSlMw1XGva7j9ccRIjIBlvHpOFBARbz56cZ&#10;Fsbd+Ytu21iJBOFQoIY6xq6QMpQ1WQxD1xEn7+y8xZikr6TxeE9w28pMqbG02HBaqLGjVU3lZXu1&#10;Gg6bXJXv7bE7+XCdfB/Vp8pXudYvg345BRGpj//hv/baaMiyN/g9k4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TccxQAAANwAAAAPAAAAAAAAAAAAAAAAAJgCAABkcnMv&#10;ZG93bnJldi54bWxQSwUGAAAAAAQABAD1AAAAigMAAAAA&#10;" path="m,l45,,39,7r,6l,13,,7,,xe" fillcolor="#8d8c8b" stroked="f">
                    <v:path arrowok="t" o:connecttype="custom" o:connectlocs="0,0;45,0;39,7;39,13;0,13;0,7;0,0" o:connectangles="0,0,0,0,0,0,0"/>
                  </v:shape>
                  <v:shape id="Freeform 919" o:spid="_x0000_s1935" style="position:absolute;left:4470;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IOVcIA&#10;AADcAAAADwAAAGRycy9kb3ducmV2LnhtbERPTWvCQBC9F/oflhF6qxsDSkldRYWih14a9dDbNDsm&#10;odnZkF2T6K/vHIQeH+97uR5do3rqQu3ZwGyagCIuvK25NHA6fry+gQoR2WLjmQzcKMB69fy0xMz6&#10;gb+oz2OpJIRDhgaqGNtM61BU5DBMfUss3MV3DqPArtS2w0HCXaPTJFlohzVLQ4Ut7SoqfvOrM5Ae&#10;h+/P3fyyd+f+55Tf/Njc71tjXibj5h1UpDH+ix/ugxVfKmvljBwB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g5VwgAAANwAAAAPAAAAAAAAAAAAAAAAAJgCAABkcnMvZG93&#10;bnJldi54bWxQSwUGAAAAAAQABAD1AAAAhwMAAAAA&#10;" path="m,l39,r,6l39,13,,13,,6,,xe" fillcolor="#868585" stroked="f">
                    <v:path arrowok="t" o:connecttype="custom" o:connectlocs="0,0;39,0;39,6;39,13;0,13;0,6;0,0" o:connectangles="0,0,0,0,0,0,0"/>
                  </v:shape>
                  <v:shape id="Freeform 920" o:spid="_x0000_s1936" style="position:absolute;left:4470;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7cQA&#10;AADcAAAADwAAAGRycy9kb3ducmV2LnhtbESP0YrCMBRE3xf8h3AFX5Y1teDqdo0igqD4sFj9gEtz&#10;t602NyWJWv/eCIKPw8ycYWaLzjTiSs7XlhWMhgkI4sLqmksFx8P6awrCB2SNjWVScCcPi3nvY4aZ&#10;tjfe0zUPpYgQ9hkqqEJoMyl9UZFBP7QtcfT+rTMYonSl1A5vEW4amSbJtzRYc1yosKVVRcU5vxgF&#10;7rAbn0bl9k8n3Xl93+vJ5TN3Sg363fIXRKAuvMOv9kYrSNMf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7ee3EAAAA3AAAAA8AAAAAAAAAAAAAAAAAmAIAAGRycy9k&#10;b3ducmV2LnhtbFBLBQYAAAAABAAEAPUAAACJAwAAAAA=&#10;" path="m,l39,r,7l39,13,,13,,7,,xe" fillcolor="#838281" stroked="f">
                    <v:path arrowok="t" o:connecttype="custom" o:connectlocs="0,0;39,0;39,7;39,13;0,13;0,7;0,0" o:connectangles="0,0,0,0,0,0,0"/>
                  </v:shape>
                  <v:shape id="Freeform 921" o:spid="_x0000_s1937" style="position:absolute;left:4470;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ruc78A&#10;AADcAAAADwAAAGRycy9kb3ducmV2LnhtbERPz2vCMBS+C/4P4Q28yEysINIZZQgOr3Vju74mz7TY&#10;vJQm0+6/Xw6Cx4/v93Y/+k7caIhtYA3LhQJBbIJt2Wn4+jy+bkDEhGyxC0wa/ijCfjedbLG04c4V&#10;3c7JiRzCsUQNTUp9KWU0DXmMi9ATZ+4SBo8pw8FJO+A9h/tOFkqtpceWc0ODPR0aMtfzr9fwUavv&#10;n6qaO2UK55OVsTb1RuvZy/j+BiLRmJ7ih/tkNRSrPD+fyUdA7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Cu5zvwAAANwAAAAPAAAAAAAAAAAAAAAAAJgCAABkcnMvZG93bnJl&#10;di54bWxQSwUGAAAAAAQABAD1AAAAhAMAAAAA&#10;" path="m,l39,r,6l39,13,,13,,6,,xe" fillcolor="#7d7b7b" stroked="f">
                    <v:path arrowok="t" o:connecttype="custom" o:connectlocs="0,0;39,0;39,6;39,13;0,13;0,6;0,0" o:connectangles="0,0,0,0,0,0,0"/>
                  </v:shape>
                  <v:shape id="Freeform 922" o:spid="_x0000_s1938" style="position:absolute;left:4470;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tqsUA&#10;AADcAAAADwAAAGRycy9kb3ducmV2LnhtbESPT2sCMRTE7wW/Q3iCt5pVoS2rUfyDIJ6qXUq9PZLX&#10;3aWblyWJ67afvikUPA4z8xtmseptIzryoXasYDLOQBBrZ2ouFRRv+8cXECEiG2wck4JvCrBaDh4W&#10;mBt34xN151iKBOGQo4IqxjaXMuiKLIaxa4mT9+m8xZikL6XxeEtw28hplj1JizWnhQpb2lakv85X&#10;q8D9FO9H7brLjv3pudx96NfNMSg1GvbrOYhIfbyH/9sHo2A6m8DfmX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SW2qxQAAANwAAAAPAAAAAAAAAAAAAAAAAJgCAABkcnMv&#10;ZG93bnJldi54bWxQSwUGAAAAAAQABAD1AAAAigMAAAAA&#10;" path="m,l39,r,7l39,13,,13,,7,,xe" fillcolor="#777574" stroked="f">
                    <v:path arrowok="t" o:connecttype="custom" o:connectlocs="0,0;39,0;39,7;39,13;0,13;0,7;0,0" o:connectangles="0,0,0,0,0,0,0"/>
                  </v:shape>
                  <v:shape id="Freeform 923" o:spid="_x0000_s1939" style="position:absolute;left:4470;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D08UA&#10;AADcAAAADwAAAGRycy9kb3ducmV2LnhtbESPT2sCMRTE74LfITzBm2aN0OpqFBGEXlrwTxFvj81z&#10;s7h5WTapbvvpG6HQ4zAzv2GW687V4k5tqDxrmIwzEMSFNxWXGk7H3WgGIkRkg7Vn0vBNAdarfm+J&#10;ufEP3tP9EEuRIBxy1GBjbHIpQ2HJYRj7hjh5V986jEm2pTQtPhLc1VJl2Yt0WHFasNjQ1lJxO3w5&#10;DR/qNJev9ud8rnYX9X4rw+fxMtN6OOg2CxCRuvgf/mu/GQ1qquB5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wPTxQAAANwAAAAPAAAAAAAAAAAAAAAAAJgCAABkcnMv&#10;ZG93bnJldi54bWxQSwUGAAAAAAQABAD1AAAAigMAAAAA&#10;" path="m,l39,r,6l39,13,,13,,6,,xe" fillcolor="#737170" stroked="f">
                    <v:path arrowok="t" o:connecttype="custom" o:connectlocs="0,0;39,0;39,6;39,13;0,13;0,6;0,0" o:connectangles="0,0,0,0,0,0,0"/>
                  </v:shape>
                  <v:shape id="Freeform 924" o:spid="_x0000_s1940" style="position:absolute;left:4470;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4tMIA&#10;AADcAAAADwAAAGRycy9kb3ducmV2LnhtbESPQYvCMBSE78L+h/AW9mZTLYpUYymCuFfr6vnRPNti&#10;81KbqN399UYQ9jjMzDfMKhtMK+7Uu8aygkkUgyAurW64UvBz2I4XIJxH1thaJgW/5CBbf4xWmGr7&#10;4D3dC1+JAGGXooLa+y6V0pU1GXSR7YiDd7a9QR9kX0nd4yPATSuncTyXBhsOCzV2tKmpvBQ3o0DL&#10;4rozf8fZPLmeZgeX680t1kp9fQ75EoSnwf+H3+1vrWCaJPA6E4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vi0wgAAANwAAAAPAAAAAAAAAAAAAAAAAJgCAABkcnMvZG93&#10;bnJldi54bWxQSwUGAAAAAAQABAD1AAAAhwMAAAAA&#10;" path="m,l39,r,7l39,13,,13,,7,,xe" fillcolor="#6d6b6a" stroked="f">
                    <v:path arrowok="t" o:connecttype="custom" o:connectlocs="0,0;39,0;39,7;39,13;0,13;0,7;0,0" o:connectangles="0,0,0,0,0,0,0"/>
                  </v:shape>
                  <v:shape id="Freeform 925" o:spid="_x0000_s1941" style="position:absolute;left:4470;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MsU8kA&#10;AADcAAAADwAAAGRycy9kb3ducmV2LnhtbESPT2vCQBTE7wW/w/KEXoputFIldRWxlJb+ATUe2tsj&#10;+5oNZt/G7DZGP323UOhxmJnfMPNlZyvRUuNLxwpGwwQEce50yYWCffY4mIHwAVlj5ZgUnMnDctG7&#10;mmOq3Ym31O5CISKEfYoKTAh1KqXPDVn0Q1cTR+/LNRZDlE0hdYOnCLeVHCfJnbRYclwwWNPaUH7Y&#10;fVsFHzel2Tx9vrXFw/Rl8ppxdjm+X5S67nerexCBuvAf/ms/awXj2wn8nolHQC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oMsU8kAAADcAAAADwAAAAAAAAAAAAAAAACYAgAA&#10;ZHJzL2Rvd25yZXYueG1sUEsFBgAAAAAEAAQA9QAAAI4DAAAAAA==&#10;" path="m,l39,r,6l39,13,,13,,6,,xe" fillcolor="#6a6766" stroked="f">
                    <v:path arrowok="t" o:connecttype="custom" o:connectlocs="0,0;39,0;39,6;39,13;0,13;0,6;0,0" o:connectangles="0,0,0,0,0,0,0"/>
                  </v:shape>
                  <v:shape id="Freeform 926" o:spid="_x0000_s1942" style="position:absolute;left:4470;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Q0P8MA&#10;AADcAAAADwAAAGRycy9kb3ducmV2LnhtbESPwWrDMBBE74H+g9hCb4nshIbgWg4hkLa0pzgh58Xa&#10;2ibWykiK4v59VSj0OMzMG6bcTmYQkZzvLSvIFxkI4sbqnlsF59NhvgHhA7LGwTIp+CYP2+phVmKh&#10;7Z2PFOvQigRhX6CCLoSxkNI3HRn0CzsSJ+/LOoMhSddK7fCe4GaQyyxbS4M9p4UOR9p31Fzrm1Hw&#10;8ZrFVTh8Ru5zV4/5+fJmo1Hq6XHavYAINIX/8F/7XStYrp7h90w6Ar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Q0P8MAAADcAAAADwAAAAAAAAAAAAAAAACYAgAAZHJzL2Rv&#10;d25yZXYueG1sUEsFBgAAAAAEAAQA9QAAAIgDAAAAAA==&#10;" path="m,l39,r,7l39,13,,13,,7,,xe" fillcolor="#636160" stroked="f">
                    <v:path arrowok="t" o:connecttype="custom" o:connectlocs="0,0;39,0;39,7;39,13;0,13;0,7;0,0" o:connectangles="0,0,0,0,0,0,0"/>
                  </v:shape>
                  <v:shape id="Freeform 927" o:spid="_x0000_s1943" style="position:absolute;left:4470;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qBccgA&#10;AADcAAAADwAAAGRycy9kb3ducmV2LnhtbESPT2vCQBTE74V+h+UVvNWNEaSmriLW9I/gQVss3h7Z&#10;Z7I2+zZmtxq/fbdQ6HGYmd8wk1lna3Gm1hvHCgb9BARx4bThUsHHe37/AMIHZI21Y1JwJQ+z6e3N&#10;BDPtLryh8zaUIkLYZ6igCqHJpPRFRRZ93zXE0Tu41mKIsi2lbvES4baWaZKMpEXDcaHChhYVFV/b&#10;b6sAd8d1blZP6XX8bDbLz93+JT+9KdW76+aPIAJ14T/8137VCtLhCH7PxCMgp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moFxyAAAANwAAAAPAAAAAAAAAAAAAAAAAJgCAABk&#10;cnMvZG93bnJldi54bWxQSwUGAAAAAAQABAD1AAAAjQMAAAAA&#10;" path="m,l39,r,6l39,13,,13,,6,,xe" fillcolor="#605d5c" stroked="f">
                    <v:path arrowok="t" o:connecttype="custom" o:connectlocs="0,0;39,0;39,6;39,13;0,13;0,6;0,0" o:connectangles="0,0,0,0,0,0,0"/>
                  </v:shape>
                  <v:shape id="Freeform 928" o:spid="_x0000_s1944" style="position:absolute;left:4470;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N3MQA&#10;AADcAAAADwAAAGRycy9kb3ducmV2LnhtbESP0WoCMRRE3wv+Q7iCb5pVi7arUURQRITWbT/gurnu&#10;Lm5uwibq+veNIPRxmJkzzHzZmlrcqPGVZQXDQQKCOLe64kLB78+m/wHCB2SNtWVS8CAPy0XnbY6p&#10;tnc+0i0LhYgQ9ikqKENwqZQ+L8mgH1hHHL2zbQyGKJtC6gbvEW5qOUqSiTRYcVwo0dG6pPySXY2C&#10;8+d2/345ua+QPQ4Ovw+4W4/3SvW67WoGIlAb/sOv9k4rGI2n8DwTj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MjdzEAAAA3AAAAA8AAAAAAAAAAAAAAAAAmAIAAGRycy9k&#10;b3ducmV2LnhtbFBLBQYAAAAABAAEAPUAAACJAwAAAAA=&#10;" path="m,l39,r,7l39,13,,13,,7,,xe" fillcolor="#6a6867" stroked="f">
                    <v:path arrowok="t" o:connecttype="custom" o:connectlocs="0,0;39,0;39,7;39,13;0,13;0,7;0,0" o:connectangles="0,0,0,0,0,0,0"/>
                  </v:shape>
                  <v:shape id="Freeform 929" o:spid="_x0000_s1945" style="position:absolute;left:4470;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cMEA&#10;AADcAAAADwAAAGRycy9kb3ducmV2LnhtbERPS4vCMBC+L/gfwgheFk1X8UE1ihUE2ZuPi7ehGdti&#10;MynNrNb99ZvDgseP773adK5WD2pD5dnA1ygBRZx7W3Fh4HLeDxeggiBbrD2TgRcF2Kx7HytMrX/y&#10;kR4nKVQM4ZCigVKkSbUOeUkOw8g3xJG7+dahRNgW2rb4jOGu1uMkmWmHFceGEhvalZTfTz/OwKe+&#10;ZNP6/v1rr8n8mh0XcptlYsyg322XoIQ6eYv/3QdrYDyJa+OZeAT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rnDBAAAA3AAAAA8AAAAAAAAAAAAAAAAAmAIAAGRycy9kb3du&#10;cmV2LnhtbFBLBQYAAAAABAAEAPUAAACGAwAAAAA=&#10;" path="m,l39,r,6l39,13,,13,,6,,xe" fillcolor="#706e6d" stroked="f">
                    <v:path arrowok="t" o:connecttype="custom" o:connectlocs="0,0;39,0;39,6;39,13;0,13;0,6;0,0" o:connectangles="0,0,0,0,0,0,0"/>
                  </v:shape>
                  <v:shape id="Freeform 930" o:spid="_x0000_s1946" style="position:absolute;left:4470;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iz2sYA&#10;AADcAAAADwAAAGRycy9kb3ducmV2LnhtbESPzWrDMBCE74W+g9hCLyGRk5T8OFZCWwgUegj5eYDF&#10;2tjC1sq15Nh9+6hQyHGYmW+YbDfYWtyo9caxgukkAUGcO224UHA578crED4ga6wdk4Jf8rDbPj9l&#10;mGrX85Fup1CICGGfooIyhCaV0uclWfQT1xBH7+paiyHKtpC6xT7CbS1nSbKQFg3HhRIb+iwpr06d&#10;VTAcVt+Hn5Ex8276Jj/qatQvTafU68vwvgERaAiP8H/7SyuYzdfwd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iz2sYAAADcAAAADwAAAAAAAAAAAAAAAACYAgAAZHJz&#10;L2Rvd25yZXYueG1sUEsFBgAAAAAEAAQA9QAAAIsDAAAAAA==&#10;" path="m,l39,r,7l39,13,,13,,7,,xe" fillcolor="#7a7878" stroked="f">
                    <v:path arrowok="t" o:connecttype="custom" o:connectlocs="0,0;39,0;39,7;39,13;0,13;0,7;0,0" o:connectangles="0,0,0,0,0,0,0"/>
                  </v:shape>
                  <v:shape id="Freeform 931" o:spid="_x0000_s1947" style="position:absolute;left:4470;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WEMMA&#10;AADcAAAADwAAAGRycy9kb3ducmV2LnhtbERPy2oCMRTdF/yHcIXuasahFBmNIuLQllKk1o27y+Q6&#10;Dyc3IUnH8e+bRaHLw3mvNqPpxUA+tJYVzGcZCOLK6pZrBafv8mkBIkRkjb1lUnCnAJv15GGFhbY3&#10;/qLhGGuRQjgUqKCJ0RVShqohg2FmHXHiLtYbjAn6WmqPtxRuepln2Ys02HJqaNDRrqHqevwxCry3&#10;h9O8dJ8f5647jIv3/evdXZV6nI7bJYhIY/wX/7nftIL8Oc1PZ9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WEMMAAADcAAAADwAAAAAAAAAAAAAAAACYAgAAZHJzL2Rv&#10;d25yZXYueG1sUEsFBgAAAAAEAAQA9QAAAIgDAAAAAA==&#10;" path="m,l39,r,6l39,13,,13,,6,,xe" fillcolor="#7f7e7d" stroked="f">
                    <v:path arrowok="t" o:connecttype="custom" o:connectlocs="0,0;39,0;39,6;39,13;0,13;0,6;0,0" o:connectangles="0,0,0,0,0,0,0"/>
                  </v:shape>
                  <v:shape id="Freeform 932" o:spid="_x0000_s1948" style="position:absolute;left:4470;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tCTMMA&#10;AADcAAAADwAAAGRycy9kb3ducmV2LnhtbESPQWvCQBSE7wX/w/IEb3VjkCCpq4gQKL01il5fs88k&#10;mn0bs9uY/Hu3UPA4zMw3zHo7mEb01LnasoLFPAJBXFhdc6ngeMjeVyCcR9bYWCYFIznYbiZva0y1&#10;ffA39bkvRYCwS1FB5X2bSumKigy6uW2Jg3exnUEfZFdK3eEjwE0j4yhKpMGaw0KFLe0rKm75r1Hw&#10;ZU77ZeyHSI+3+0+S6fMhubJSs+mw+wDhafCv8H/7UyuIlwv4OxOO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tCTMMAAADcAAAADwAAAAAAAAAAAAAAAACYAgAAZHJzL2Rv&#10;d25yZXYueG1sUEsFBgAAAAAEAAQA9QAAAIgDAAAAAA==&#10;" path="m,l39,r,7l39,13,,13,,7,,xe" fillcolor="#8b8989" stroked="f">
                    <v:path arrowok="t" o:connecttype="custom" o:connectlocs="0,0;39,0;39,7;39,13;0,13;0,7;0,0" o:connectangles="0,0,0,0,0,0,0"/>
                  </v:shape>
                  <v:shape id="Freeform 933" o:spid="_x0000_s1949" style="position:absolute;left:4470;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5McEA&#10;AADcAAAADwAAAGRycy9kb3ducmV2LnhtbESP0YrCMBRE3wX/IVzBN00t4i7VKKIoor5s9QOuzbUt&#10;NjeliVr/3gjCPg4zc4aZLVpTiQc1rrSsYDSMQBBnVpecKzifNoNfEM4ja6wsk4IXOVjMu50ZJto+&#10;+Y8eqc9FgLBLUEHhfZ1I6bKCDLqhrYmDd7WNQR9kk0vd4DPATSXjKJpIgyWHhQJrWhWU3dK7UbBJ&#10;Lxqjw/GwlzVW5v6Tbdf+qFS/1y6nIDy1/j/8be+0gngcw+dMO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OTHBAAAA3AAAAA8AAAAAAAAAAAAAAAAAmAIAAGRycy9kb3du&#10;cmV2LnhtbFBLBQYAAAAABAAEAPUAAACGAwAAAAA=&#10;" path="m,l39,r,6l39,13,,13,,6,,xe" fillcolor="#91908f" stroked="f">
                    <v:path arrowok="t" o:connecttype="custom" o:connectlocs="0,0;39,0;39,6;39,13;0,13;0,6;0,0" o:connectangles="0,0,0,0,0,0,0"/>
                  </v:shape>
                  <v:shape id="Freeform 934" o:spid="_x0000_s1950" style="position:absolute;left:4470;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d48UA&#10;AADcAAAADwAAAGRycy9kb3ducmV2LnhtbESPQWsCMRSE7wX/Q3iCt5pVi8rWKOIieCht1dLzY/O6&#10;Wd28LEm6bv99UxB6HGbmG2a16W0jOvKhdqxgMs5AEJdO11wp+DjvH5cgQkTW2DgmBT8UYLMePKww&#10;1+7GR+pOsRIJwiFHBSbGNpcylIYshrFriZP35bzFmKSvpPZ4S3DbyGmWzaXFmtOCwZZ2hsrr6dsq&#10;WNiFKV7ePre+OLxOsnisikv3rtRo2G+fQUTq43/43j5oBdOnGf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3jxQAAANwAAAAPAAAAAAAAAAAAAAAAAJgCAABkcnMv&#10;ZG93bnJldi54bWxQSwUGAAAAAAQABAD1AAAAigMAAAAA&#10;" path="m,l39,r,7l39,13,6,13,,7,,xe" fillcolor="#9c9b9b" stroked="f">
                    <v:path arrowok="t" o:connecttype="custom" o:connectlocs="0,0;39,0;39,7;39,13;6,13;0,7;0,0" o:connectangles="0,0,0,0,0,0,0"/>
                  </v:shape>
                  <v:shape id="Freeform 935" o:spid="_x0000_s1951" style="position:absolute;left:4470;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FZcQA&#10;AADcAAAADwAAAGRycy9kb3ducmV2LnhtbESPQWvCQBSE7wX/w/IEb3Wj2Fajq7Si4KEeqv6AR/aZ&#10;hGTfLtk1if/eLQgeh5n5hlltelOLlhpfWlYwGScgiDOrS84VXM779zkIH5A11pZJwZ08bNaDtxWm&#10;2nb8R+0p5CJC2KeooAjBpVL6rCCDfmwdcfSutjEYomxyqRvsItzUcpokn9JgyXGhQEfbgrLqdDMK&#10;usuu7X8yt6jv2537rT6qw9cxUWo07L+XIAL14RV+tg9awXQ2g/8z8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WBWXEAAAA3AAAAA8AAAAAAAAAAAAAAAAAmAIAAGRycy9k&#10;b3ducmV2LnhtbFBLBQYAAAAABAAEAPUAAACJAwAAAAA=&#10;" path="m,l39,r,6l39,13,6,13,6,6,,xe" fillcolor="#a2a1a1" stroked="f">
                    <v:path arrowok="t" o:connecttype="custom" o:connectlocs="0,0;39,0;39,6;39,13;6,13;6,6;0,0" o:connectangles="0,0,0,0,0,0,0"/>
                  </v:shape>
                  <v:shape id="Freeform 936" o:spid="_x0000_s1952" style="position:absolute;left:4476;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rK8cA&#10;AADcAAAADwAAAGRycy9kb3ducmV2LnhtbESPT2vCQBTE7wW/w/KEXopu/Bc0dRVrLeRQD2ou3h7Z&#10;1ySYfRuyW43fvisIPQ4z8xtmue5MLa7UusqygtEwAkGcW11xoSA7fQ3mIJxH1lhbJgV3crBe9V6W&#10;mGh74wNdj74QAcIuQQWl900ipctLMuiGtiEO3o9tDfog20LqFm8Bbmo5jqJYGqw4LJTY0Lak/HL8&#10;NQqqt8U+nU3j8yjKtunH527+PcmcUq/9bvMOwlPn/8PPdqoVjKczeJwJR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p6yvHAAAA3AAAAA8AAAAAAAAAAAAAAAAAmAIAAGRy&#10;cy9kb3ducmV2LnhtbFBLBQYAAAAABAAEAPUAAACMAwAAAAA=&#10;" path="m,l33,r,7l39,13,,13,,7,,xe" fillcolor="#afaeae" stroked="f">
                    <v:path arrowok="t" o:connecttype="custom" o:connectlocs="0,0;33,0;33,7;39,13;0,13;0,7;0,0" o:connectangles="0,0,0,0,0,0,0"/>
                  </v:shape>
                  <v:shape id="Freeform 937" o:spid="_x0000_s1953" style="position:absolute;left:4476;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hR8QA&#10;AADcAAAADwAAAGRycy9kb3ducmV2LnhtbESPT2sCMRTE7wW/Q3iCt5pVRMrWKCKIBb10/dPrY/N2&#10;s+3mZUlSd/32TaHQ4zAzv2FWm8G24k4+NI4VzKYZCOLS6YZrBZfz/vkFRIjIGlvHpOBBATbr0dMK&#10;c+16fqd7EWuRIBxyVGBi7HIpQ2nIYpi6jjh5lfMWY5K+ltpjn+C2lfMsW0qLDacFgx3tDJVfxbdV&#10;QEVXVebgz5+39nQ49QNf5fFDqcl42L6CiDTE//Bf+00rmC+W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7IUfEAAAA3AAAAA8AAAAAAAAAAAAAAAAAmAIAAGRycy9k&#10;b3ducmV2LnhtbFBLBQYAAAAABAAEAPUAAACJAwAAAAA=&#10;" path="m,l33,r6,6l39,13,,13,,6,,xe" fillcolor="#b7b6b5" stroked="f">
                    <v:path arrowok="t" o:connecttype="custom" o:connectlocs="0,0;33,0;39,6;39,13;0,13;0,6;0,0" o:connectangles="0,0,0,0,0,0,0"/>
                  </v:shape>
                  <v:shape id="Freeform 938" o:spid="_x0000_s1954" style="position:absolute;left:4476;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wzcQA&#10;AADcAAAADwAAAGRycy9kb3ducmV2LnhtbESPW4vCMBSE3xf8D+EIvq2pIl6qUXSXhUXYBy/1+dAc&#10;22JzUpqo8d8bQdjHYWa+YRarYGpxo9ZVlhUM+gkI4tzqigsFx8PP5xSE88gaa8uk4EEOVsvOxwJT&#10;be+8o9veFyJC2KWooPS+SaV0eUkGXd82xNE729agj7ItpG7xHuGmlsMkGUuDFceFEhv6Kim/7K9G&#10;wcbqzHxvZ9cwCY8T/W2zTTLIlOp1w3oOwlPw/+F3+1crGI4m8DoTj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y8M3EAAAA3AAAAA8AAAAAAAAAAAAAAAAAmAIAAGRycy9k&#10;b3ducmV2LnhtbFBLBQYAAAAABAAEAPUAAACJAwAAAAA=&#10;" path="m,l39,r,7l39,13,,13,,7,,xe" fillcolor="#c6c6c5" stroked="f">
                    <v:path arrowok="t" o:connecttype="custom" o:connectlocs="0,0;39,0;39,7;39,13;0,13;0,7;0,0" o:connectangles="0,0,0,0,0,0,0"/>
                  </v:shape>
                  <v:shape id="Freeform 939" o:spid="_x0000_s1955" style="position:absolute;left:4476;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0gacAA&#10;AADcAAAADwAAAGRycy9kb3ducmV2LnhtbERPz2vCMBS+D/wfwhN2m6ndGFKNIorS3rYqnh/NS1ts&#10;XmoTtfvvl8Ngx4/v92oz2k48aPCtYwXzWQKCuHK65VrB+XR4W4DwAVlj55gU/JCHzXryssJMuyd/&#10;06MMtYgh7DNU0ITQZ1L6qiGLfuZ64sgZN1gMEQ611AM+Y7jtZJokn9Jiy7GhwZ52DVXX8m4V3PYF&#10;mjQptl9HY0xBu/zy3uVKvU7H7RJEoDH8i//cuVaQfsS18Uw8An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10gacAAAADcAAAADwAAAAAAAAAAAAAAAACYAgAAZHJzL2Rvd25y&#10;ZXYueG1sUEsFBgAAAAAEAAQA9QAAAIUDAAAAAA==&#10;" path="m,l39,r,6l39,13,,13,,6,,xe" fillcolor="#cfcece" stroked="f">
                    <v:path arrowok="t" o:connecttype="custom" o:connectlocs="0,0;39,0;39,6;39,13;0,13;0,6;0,0" o:connectangles="0,0,0,0,0,0,0"/>
                  </v:shape>
                  <v:shape id="Freeform 940" o:spid="_x0000_s1956" style="position:absolute;left:4476;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GhPscA&#10;AADcAAAADwAAAGRycy9kb3ducmV2LnhtbESPT2vCQBTE7wW/w/IKvdWNUkSjq6SlYnvw4D/i8TX7&#10;TILZtyG7jWk/vSsIHoeZ+Q0zW3SmEi01rrSsYNCPQBBnVpecK9jvlq9jEM4ja6wsk4I/crCY955m&#10;GGt74Q21W5+LAGEXo4LC+zqW0mUFGXR9WxMH72Qbgz7IJpe6wUuAm0oOo2gkDZYcFgqs6aOg7Lz9&#10;NQp+3tPPdfq/HySr1fdmlBwPbXpaKvXy3CVTEJ46/wjf219awfBtArcz4Qj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BoT7HAAAA3AAAAA8AAAAAAAAAAAAAAAAAmAIAAGRy&#10;cy9kb3ducmV2LnhtbFBLBQYAAAAABAAEAPUAAACMAwAAAAA=&#10;" path="m,l39,r,7l39,13,7,13,,7,,xe" fillcolor="#e1e0e0" stroked="f">
                    <v:path arrowok="t" o:connecttype="custom" o:connectlocs="0,0;39,0;39,7;39,13;7,13;0,7;0,0" o:connectangles="0,0,0,0,0,0,0"/>
                  </v:shape>
                  <v:shape id="Freeform 941" o:spid="_x0000_s1957" style="position:absolute;left:4476;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glb4A&#10;AADcAAAADwAAAGRycy9kb3ducmV2LnhtbERPTYvCMBC9C/6HMAt703QFRbtG0aKsV6t7H5qxKTaT&#10;kkTb/febg+Dx8b7X28G24kk+NI4VfE0zEMSV0w3XCq6X42QJIkRkja1jUvBHAbab8WiNuXY9n+lZ&#10;xlqkEA45KjAxdrmUoTJkMUxdR5y4m/MWY4K+ltpjn8JtK2dZtpAWG04NBjsqDFX38mEVLHzhVj9l&#10;1TeP32I4mf3d6+NBqc+PYfcNItIQ3+KX+6QVzOZpfjqTjoDc/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f94JW+AAAA3AAAAA8AAAAAAAAAAAAAAAAAmAIAAGRycy9kb3ducmV2&#10;LnhtbFBLBQYAAAAABAAEAPUAAACDAwAAAAA=&#10;" path="m,l39,r,6l46,13,7,13,7,6,,xe" fillcolor="#ebeaea" stroked="f">
                    <v:path arrowok="t" o:connecttype="custom" o:connectlocs="0,0;39,0;39,6;46,13;7,13;7,6;0,0" o:connectangles="0,0,0,0,0,0,0"/>
                  </v:shape>
                  <v:shape id="Freeform 942" o:spid="_x0000_s1958" style="position:absolute;left:4483;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2OcQA&#10;AADcAAAADwAAAGRycy9kb3ducmV2LnhtbESPUWvCMBSF34X9h3AHvmlioc51RpmCIAwfrPsBl+au&#10;LWtuuiSr9d8vgrDHwznnO5z1drSdGMiH1rGGxVyBIK6cabnW8Hk5zFYgQkQ22DkmDTcKsN08TdZY&#10;GHflMw1lrEWCcChQQxNjX0gZqoYshrnriZP35bzFmKSvpfF4TXDbyUyppbTYclposKd9Q9V3+Ws1&#10;7HP/mleZU2V56nc/w8tO8cdZ6+nz+P4GItIY/8OP9tFoyPIF3M+kI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zdjnEAAAA3AAAAA8AAAAAAAAAAAAAAAAAmAIAAGRycy9k&#10;b3ducmV2LnhtbFBLBQYAAAAABAAEAPUAAACJAwAAAAA=&#10;" path="m,l32,r7,7l39,13,,13,,7,,xe" stroked="f">
                    <v:path arrowok="t" o:connecttype="custom" o:connectlocs="0,0;32,0;39,7;39,13;0,13;0,7;0,0" o:connectangles="0,0,0,0,0,0,0"/>
                  </v:shape>
                  <v:shape id="Freeform 943" o:spid="_x0000_s1959" style="position:absolute;left:4483;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SrGcYA&#10;AADcAAAADwAAAGRycy9kb3ducmV2LnhtbESPQWvCQBSE74L/YXmFXkrdGNRK6hpEGuhBSqtie3xk&#10;n0lI9m3IbmP8912h4HGYmW+YVTqYRvTUucqygukkAkGcW11xoeB4yJ6XIJxH1thYJgVXcpCux6MV&#10;Jtpe+Iv6vS9EgLBLUEHpfZtI6fKSDLqJbYmDd7adQR9kV0jd4SXATSPjKFpIgxWHhRJb2paU1/tf&#10;o+Dt8/rUfOcunu1+Th8v9VH6zJyVenwYNq8gPA3+Hv5vv2sF8TyG25l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SrGcYAAADcAAAADwAAAAAAAAAAAAAAAACYAgAAZHJz&#10;L2Rvd25yZXYueG1sUEsFBgAAAAAEAAQA9QAAAIsDAAAAAA==&#10;" path="m,l39,r,6l39,13,6,13,,6,,xe" fillcolor="#f6f6f6" stroked="f">
                    <v:path arrowok="t" o:connecttype="custom" o:connectlocs="0,0;39,0;39,6;39,13;6,13;0,6;0,0" o:connectangles="0,0,0,0,0,0,0"/>
                  </v:shape>
                  <v:shape id="Freeform 944" o:spid="_x0000_s1960" style="position:absolute;left:4483;top:1243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LFhcYA&#10;AADcAAAADwAAAGRycy9kb3ducmV2LnhtbESPT2vCQBTE74LfYXmCl6KbWhWJriIF21JE2rQXb4/s&#10;yx/Nvg3ZbZJ++65Q8DjMzG+Yza43lWipcaVlBY/TCARxanXJuYLvr8NkBcJ5ZI2VZVLwSw522+Fg&#10;g7G2HX9Sm/hcBAi7GBUU3texlC4tyKCb2po4eJltDPogm1zqBrsAN5WcRdFSGiw5LBRY03NB6TX5&#10;MQqS1ywz59X8o/PvdLoeLy8PbW6UGo/6/RqEp97fw//tN61gtniC2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LFhcYAAADcAAAADwAAAAAAAAAAAAAAAACYAgAAZHJz&#10;L2Rvd25yZXYueG1sUEsFBgAAAAAEAAQA9QAAAIsDAAAAAA==&#10;" path="m,l39,r,7l45,13,6,13,6,7,,xe" fillcolor="#e3e3e2" stroked="f">
                    <v:path arrowok="t" o:connecttype="custom" o:connectlocs="0,0;39,0;39,7;45,13;6,13;6,7;0,0" o:connectangles="0,0,0,0,0,0,0"/>
                  </v:shape>
                  <v:shape id="Freeform 945" o:spid="_x0000_s1961" style="position:absolute;left:4489;top:1244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nNcQA&#10;AADcAAAADwAAAGRycy9kb3ducmV2LnhtbESPQWvCQBSE74L/YXlCb7pRqkjqKqIIBS1oDPT6yL4m&#10;odm3YXcb0/56tyB4HGbmG2a16U0jOnK+tqxgOklAEBdW11wqyK+H8RKED8gaG8uk4Jc8bNbDwQpT&#10;bW98oS4LpYgQ9ikqqEJoUyl9UZFBP7EtcfS+rDMYonSl1A5vEW4aOUuShTRYc1yosKVdRcV39mMU&#10;fDg8bfNT/0fdMd/LY3H+XC5KpV5G/fYNRKA+PMOP9rtWMJu/wv+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KJzXEAAAA3AAAAA8AAAAAAAAAAAAAAAAAmAIAAGRycy9k&#10;b3ducmV2LnhtbFBLBQYAAAAABAAEAPUAAACJAwAAAAA=&#10;" path="m,l33,r6,6l39,13,,13,,6,,xe" fillcolor="#d9d8d8" stroked="f">
                    <v:path arrowok="t" o:connecttype="custom" o:connectlocs="0,0;33,0;39,6;39,13;0,13;0,6;0,0" o:connectangles="0,0,0,0,0,0,0"/>
                  </v:shape>
                  <v:shape id="Freeform 946" o:spid="_x0000_s1962" style="position:absolute;left:4489;top:1245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9vcQA&#10;AADcAAAADwAAAGRycy9kb3ducmV2LnhtbESPQWvCQBSE70L/w/IKXqRuKkRKdBUtaIoXMe3B4yP7&#10;TILZtyG7JvHfuwXB4zAz3zDL9WBq0VHrKssKPqcRCOLc6ooLBX+/u48vEM4ja6wtk4I7OViv3kZL&#10;TLTt+URd5gsRIOwSVFB63yRSurwkg25qG+LgXWxr0AfZFlK32Ae4qeUsiubSYMVhocSGvkvKr9nN&#10;KOgn2TyOD6nZH/XZXvpuq9N0q9T4fdgsQHga/Cv8bP9oBbM4hv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zvb3EAAAA3AAAAA8AAAAAAAAAAAAAAAAAmAIAAGRycy9k&#10;b3ducmV2LnhtbFBLBQYAAAAABAAEAPUAAACJAwAAAAA=&#10;" path="m,l39,r,7l46,13,7,13,,7,,xm85,13r,xe" fillcolor="#c8c8c7" stroked="f">
                    <v:path arrowok="t" o:connecttype="custom" o:connectlocs="0,0;39,0;39,7;46,13;46,13;46,13;7,13;0,7;0,0;85,13;85,13;85,13;85,13" o:connectangles="0,0,0,0,0,0,0,0,0,0,0,0,0"/>
                    <o:lock v:ext="edit" verticies="t"/>
                  </v:shape>
                  <v:shape id="Freeform 947" o:spid="_x0000_s1963" style="position:absolute;left:4489;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2GMcQA&#10;AADcAAAADwAAAGRycy9kb3ducmV2LnhtbESPT2sCMRTE74LfITyhN826RVu2RhFLQaoXben5dfP2&#10;T928LElct376piB4HGbmN8xi1ZtGdOR8bVnBdJKAIM6trrlU8PnxNn4G4QOyxsYyKfglD6vlcLDA&#10;TNsLH6g7hlJECPsMFVQhtJmUPq/IoJ/Yljh6hXUGQ5SulNrhJcJNI9MkmUuDNceFClvaVJSfjmej&#10;YFYwvj8V8oe+ff64Z7zuvopXpR5G/foFRKA+3MO39lYrSGdz+D8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NhjHEAAAA3AAAAA8AAAAAAAAAAAAAAAAAmAIAAGRycy9k&#10;b3ducmV2LnhtbFBLBQYAAAAABAAEAPUAAACJAwAAAAA=&#10;" path="m,l39,r7,6l46,13r6,l7,13,7,6,,xm85,13r-7,l85,13r,-7l85,13xe" fillcolor="#c0c0bf" stroked="f">
                    <v:path arrowok="t" o:connecttype="custom" o:connectlocs="0,0;39,0;39,0;46,6;46,13;52,13;7,13;7,6;0,0;85,13;78,13;85,13;85,6;85,13" o:connectangles="0,0,0,0,0,0,0,0,0,0,0,0,0,0"/>
                    <o:lock v:ext="edit" verticies="t"/>
                  </v:shape>
                  <v:shape id="Freeform 948" o:spid="_x0000_s1964" style="position:absolute;left:4496;top:12464;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Ll48cA&#10;AADcAAAADwAAAGRycy9kb3ducmV2LnhtbESPQUvDQBSE7wX/w/IEb+1uC1pJsykiLXhQwSjU3h7Z&#10;12w0+zZmt2n8965Q6HGYmW+YfD26VgzUh8azhvlMgSCuvGm41vDxvp3egwgR2WDrmTT8UoB1cTXJ&#10;MTP+xG80lLEWCcIhQw02xi6TMlSWHIaZ74iTd/C9w5hkX0vT4ynBXSsXSt1Jhw2nBYsdPVqqvsuj&#10;06Dm6mV7HMqfz9evnS2f95tqt99ofXM9PqxARBrjJXxuPxkNi9sl/J9JR0AW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S5ePHAAAA3AAAAA8AAAAAAAAAAAAAAAAAmAIAAGRy&#10;cy9kb3ducmV2LnhtbFBLBQYAAAAABAAEAPUAAACMAwAAAAA=&#10;" path="m,l39,r6,7l58,13,71,7,78,r,7l78,13,6,13,,7,,xe" fillcolor="#b1b1b0" stroked="f">
                    <v:path arrowok="t" o:connecttype="custom" o:connectlocs="0,0;39,0;45,7;58,13;71,7;78,0;78,0;78,7;78,13;78,13;6,13;6,13;0,7;0,7;0,0" o:connectangles="0,0,0,0,0,0,0,0,0,0,0,0,0,0,0"/>
                  </v:shape>
                  <v:shape id="Freeform 949" o:spid="_x0000_s1965" style="position:absolute;left:4496;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q0sEA&#10;AADcAAAADwAAAGRycy9kb3ducmV2LnhtbERPy4rCMBTdC/MP4Q6403QKPqhGkdGBcSU+QJeX5toW&#10;m5uSZGydrzcLweXhvOfLztTiTs5XlhV8DRMQxLnVFRcKTsefwRSED8gaa8uk4EEelouP3hwzbVve&#10;0/0QChFD2GeooAyhyaT0eUkG/dA2xJG7WmcwROgKqR22MdzUMk2SsTRYcWwosaHvkvLb4c8oaLf/&#10;F5ef6smGznQ+Tsa79SO9KtX/7FYzEIG68Ba/3L9aQTqKa+OZeAT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MqtLBAAAA3AAAAA8AAAAAAAAAAAAAAAAAmAIAAGRycy9kb3du&#10;cmV2LnhtbFBLBQYAAAAABAAEAPUAAACGAwAAAAA=&#10;" path="m,l45,,58,6,71,r7,l71,6r,7l13,13,6,6,,xe" fillcolor="#abaaaa" stroked="f">
                    <v:path arrowok="t" o:connecttype="custom" o:connectlocs="0,0;45,0;58,6;71,0;78,0;78,0;71,6;71,13;13,13;6,6;0,0;0,0" o:connectangles="0,0,0,0,0,0,0,0,0,0,0,0"/>
                  </v:shape>
                  <v:shape id="Freeform 950" o:spid="_x0000_s1966" style="position:absolute;left:4502;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WCQMMA&#10;AADcAAAADwAAAGRycy9kb3ducmV2LnhtbESP3YrCMBCF7xd8hzCCd2uioLjVKEVWES+UrT7A0Ixt&#10;sZmUJqvt25uFBS8P5+fjrDadrcWDWl851jAZKxDEuTMVFxqul93nAoQPyAZrx6ShJw+b9eBjhYlx&#10;T/6hRxYKEUfYJ6ihDKFJpPR5SRb92DXE0bu51mKIsi2kafEZx20tp0rNpcWKI6HEhrYl5ffs10bI&#10;Kd1/q/NcYba72vOpP/bp/qj1aNilSxCBuvAO/7cPRsN09gV/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WCQMMAAADcAAAADwAAAAAAAAAAAAAAAACYAgAAZHJzL2Rv&#10;d25yZXYueG1sUEsFBgAAAAAEAAQA9QAAAIgDAAAAAA==&#10;" path="m,l72,,65,7r-6,6l13,13,7,7,,xe" fillcolor="#9f9e9d" stroked="f">
                    <v:path arrowok="t" o:connecttype="custom" o:connectlocs="0,0;72,0;65,7;59,13;13,13;7,7;0,0" o:connectangles="0,0,0,0,0,0,0"/>
                  </v:shape>
                  <v:shape id="Freeform 951" o:spid="_x0000_s1967" style="position:absolute;left:4509;top:12484;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8pIsQA&#10;AADcAAAADwAAAGRycy9kb3ducmV2LnhtbESPwWrCQBCG7wXfYRnBS9FNLYpEVxFR8FK01gcYsmMS&#10;zM6G7DYmffrOQfA4/PN/M99q07lKtdSE0rOBj0kCijjztuTcwPXnMF6AChHZYuWZDPQUYLMevK0w&#10;tf7B39ReYq4EwiFFA0WMdap1yApyGCa+Jpbs5huHUcYm17bBh8BdpadJMtcOS5YLBda0Kyi7X36d&#10;UM6nr8Me/1r9/nldnGZZ2e9Db8xo2G2XoCJ18bX8bB+tgelc3hcZEQG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PKSLEAAAA3AAAAA8AAAAAAAAAAAAAAAAAmAIAAGRycy9k&#10;b3ducmV2LnhtbFBLBQYAAAAABAAEAPUAAACJAwAAAAA=&#10;" path="m,l58,,45,6r-6,7l19,13,6,6,,xe" fillcolor="#989797" stroked="f">
                    <v:path arrowok="t" o:connecttype="custom" o:connectlocs="0,0;58,0;45,6;39,13;19,13;6,6;0,0" o:connectangles="0,0,0,0,0,0,0"/>
                  </v:shape>
                  <v:shape id="Freeform 952" o:spid="_x0000_s1968" style="position:absolute;left:4515;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W59ccA&#10;AADcAAAADwAAAGRycy9kb3ducmV2LnhtbESPQWvCQBSE7wX/w/KEXopulGI0dRVRCu2hh6qIvT2y&#10;zySY9zZkt5r217tCocdhZr5h5suOa3Wh1ldODIyGCSiS3NlKCgP73etgCsoHFIu1EzLwQx6Wi97D&#10;HDPrrvJJl20oVISIz9BAGUKTae3zkhj90DUk0Tu5ljFE2RbatniNcK71OEkmmrGSuFBiQ+uS8vP2&#10;mw1s8Pz0+3Ga8bGapV/p84E37w0b89jvVi+gAnXhP/zXfrMGxpMR3M/EI6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FufXHAAAA3AAAAA8AAAAAAAAAAAAAAAAAmAIAAGRy&#10;cy9kb3ducmV2LnhtbFBLBQYAAAAABAAEAPUAAACMAwAAAAA=&#10;" path="m,l46,,33,7,20,7,7,7,,xe" fillcolor="#8d8c8b" stroked="f">
                    <v:path arrowok="t" o:connecttype="custom" o:connectlocs="0,0;46,0;33,7;20,7;7,7;0,0" o:connectangles="0,0,0,0,0,0"/>
                  </v:shape>
                  <v:shape id="Freeform 953" o:spid="_x0000_s1969" style="position:absolute;left:4528;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WZcUA&#10;AADcAAAADwAAAGRycy9kb3ducmV2LnhtbESPQWsCMRSE70L/Q3hCb5p1CyJbo2hV8KR0bSm9vW5e&#10;N0s3L0sSdfvvG6HgcZiZb5j5sretuJAPjWMFk3EGgrhyuuFawdtpN5qBCBFZY+uYFPxSgOXiYTDH&#10;Qrsrv9KljLVIEA4FKjAxdoWUoTJkMYxdR5y8b+ctxiR9LbXHa4LbVuZZNpUWG04LBjt6MVT9lGer&#10;4GN13uaz5uv92B429nOzNr58Wiv1OOxXzyAi9fEe/m/vtYJ8msP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JZlxQAAANwAAAAPAAAAAAAAAAAAAAAAAJgCAABkcnMv&#10;ZG93bnJldi54bWxQSwUGAAAAAAQABAD1AAAAigMAAAAA&#10;" path="m,l20,,7,,,xe" fillcolor="#878685" stroked="f">
                    <v:path arrowok="t" o:connecttype="custom" o:connectlocs="0,0;20,0;7,0;0,0" o:connectangles="0,0,0,0"/>
                  </v:shape>
                  <v:shape id="Freeform 954" o:spid="_x0000_s1970" style="position:absolute;left:4470;top:12094;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qxsUA&#10;AADcAAAADwAAAGRycy9kb3ducmV2LnhtbESPQYvCMBSE78L+h/AWvGmqYleqUZZFUQ/CWr14ezTP&#10;tti8lCZq3V+/EQSPw8x8w8wWranEjRpXWlYw6EcgiDOrS84VHA+r3gSE88gaK8uk4EEOFvOPzgwT&#10;be+8p1vqcxEg7BJUUHhfJ1K6rCCDrm9r4uCdbWPQB9nkUjd4D3BTyWEUxdJgyWGhwJp+Csou6dUo&#10;2K4p3X/Ff7udyerT5GDGy9/1VqnuZ/s9BeGp9e/wq73RCobxCJ5nw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irGxQAAANwAAAAPAAAAAAAAAAAAAAAAAJgCAABkcnMv&#10;ZG93bnJldi54bWxQSwUGAAAAAAQABAD1AAAAigMAAAAA&#10;" path="m227,45l208,58,182,39,162,26r-26,l104,32,78,52,65,91,52,136,39,188r,52l39,292r13,46l65,370r6,7l78,383r13,-6l104,370r,7l97,390,84,403r-6,l65,403,45,396,26,377,13,344,6,299,,240,,182,13,130,26,78,39,58,52,39,65,19,84,13,123,r39,6l182,13r19,6l214,32r13,13e" filled="f" strokecolor="#1f1a17" strokeweight=".35pt">
                    <v:path arrowok="t" o:connecttype="custom" o:connectlocs="227,45;208,58;182,39;162,26;136,26;104,32;78,52;65,91;52,136;39,188;39,240;39,292;52,338;65,370;71,377;78,383;91,377;104,370;104,377;97,390;84,403;78,403;65,403;45,396;26,377;13,344;6,299;0,240;0,182;13,130;26,78;39,58;52,39;65,19;84,13;123,0;162,6;182,13;201,19;214,32;227,45" o:connectangles="0,0,0,0,0,0,0,0,0,0,0,0,0,0,0,0,0,0,0,0,0,0,0,0,0,0,0,0,0,0,0,0,0,0,0,0,0,0,0,0,0"/>
                  </v:shape>
                  <v:shape id="Freeform 955" o:spid="_x0000_s1971" style="position:absolute;left:4717;top:12094;width:58;height:6;visibility:visible;mso-wrap-style:square;v-text-anchor:top" coordsize="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6X58UA&#10;AADcAAAADwAAAGRycy9kb3ducmV2LnhtbESPT2vCQBTE74LfYXmCN900irSpq5Si4MngH+r1kX3N&#10;ps2+DdlVo5++WxA8DjPzG2a+7GwtLtT6yrGCl3ECgrhwuuJSwfGwHr2C8AFZY+2YFNzIw3LR780x&#10;0+7KO7rsQykihH2GCkwITSalLwxZ9GPXEEfv27UWQ5RtKXWL1wi3tUyTZCYtVhwXDDb0aaj43Z+t&#10;AjZvZvV1n5x+gjsd1+6Wb9M8V2o46D7eQQTqwjP8aG+0gnQ2hf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npfnxQAAANwAAAAPAAAAAAAAAAAAAAAAAJgCAABkcnMv&#10;ZG93bnJldi54bWxQSwUGAAAAAAQABAD1AAAAigMAAAAA&#10;" path="m58,6l,6,26,,58,6xe" fillcolor="#aaa9a9" stroked="f">
                    <v:path arrowok="t" o:connecttype="custom" o:connectlocs="58,6;0,6;26,0;58,6" o:connectangles="0,0,0,0"/>
                  </v:shape>
                  <v:shape id="Freeform 956" o:spid="_x0000_s1972" style="position:absolute;left:4691;top:12094;width:104;height:13;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BaFsUA&#10;AADcAAAADwAAAGRycy9kb3ducmV2LnhtbESPT2sCMRTE7wW/Q3hCL0WzSiuyGkWKBemptf69PTbP&#10;zdLNy5LEdfvtm4LQ4zAzv2Hmy87WoiUfKscKRsMMBHHhdMWlgt3X22AKIkRkjbVjUvBDAZaL3sMc&#10;c+1u/EntNpYiQTjkqMDE2ORShsKQxTB0DXHyLs5bjEn6UmqPtwS3tRxn2URarDgtGGzo1VDxvb1a&#10;BYe17sz0PTs8n/Tq+OHa89PeN0o99rvVDESkLv6H7+2NVjCevMDfmX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FoWxQAAANwAAAAPAAAAAAAAAAAAAAAAAJgCAABkcnMv&#10;ZG93bnJldi54bWxQSwUGAAAAAAQABAD1AAAAigMAAAAA&#10;" path="m104,13l,13r6,l26,6,52,,78,6r26,7xe" fillcolor="#adadac" stroked="f">
                    <v:path arrowok="t" o:connecttype="custom" o:connectlocs="104,13;0,13;6,13;26,6;52,0;78,6;104,13" o:connectangles="0,0,0,0,0,0,0"/>
                  </v:shape>
                  <v:shape id="Freeform 957" o:spid="_x0000_s1973" style="position:absolute;left:4684;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qC+cUA&#10;AADcAAAADwAAAGRycy9kb3ducmV2LnhtbESPQWvCQBSE74L/YXlCb7rRQ5DUVYqithQL2orXR/Y1&#10;iWbfht2Npv31XUHocZiZb5jZojO1uJLzlWUF41ECgji3uuJCwdfnejgF4QOyxtoyKfghD4t5vzfD&#10;TNsb7+l6CIWIEPYZKihDaDIpfV6SQT+yDXH0vq0zGKJ0hdQObxFuajlJklQarDgulNjQsqT8cmiN&#10;gu1q8/b7QWe/K077zdodW3qftko9DbqXZxCBuvAffrRftYJJmsL9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oL5xQAAANwAAAAPAAAAAAAAAAAAAAAAAJgCAABkcnMv&#10;ZG93bnJldi54bWxQSwUGAAAAAAQABAD1AAAAigMAAAAA&#10;" path="m33,l91,r20,l124,13,,13,7,7r6,l20,,33,xe" fillcolor="#b5b4b3" stroked="f">
                    <v:path arrowok="t" o:connecttype="custom" o:connectlocs="33,0;91,0;111,0;124,13;0,13;7,7;13,7;20,0;33,0" o:connectangles="0,0,0,0,0,0,0,0,0"/>
                  </v:shape>
                  <v:shape id="Freeform 958" o:spid="_x0000_s1974" style="position:absolute;left:4678;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DUOsUA&#10;AADcAAAADwAAAGRycy9kb3ducmV2LnhtbESPzWrDMBCE74W+g9hCb41c5xfXciiFklwSiF2S62Jt&#10;bLfWyliK47x9VQj0OMzMN0y6Hk0rBupdY1nB6yQCQVxa3XCl4Kv4fFmBcB5ZY2uZFNzIwTp7fEgx&#10;0fbKBxpyX4kAYZeggtr7LpHSlTUZdBPbEQfvbHuDPsi+krrHa4CbVsZRtJAGGw4LNXb0UVP5k1+M&#10;Aqfzzfawj4e4mM6O89PZT793O6Wen8b3NxCeRv8fvre3WkG8WM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ENQ6xQAAANwAAAAPAAAAAAAAAAAAAAAAAJgCAABkcnMv&#10;ZG93bnJldi54bWxQSwUGAAAAAAQABAD1AAAAigMAAAAA&#10;" path="m13,l117,r13,6l143,13,,13,6,6,13,xe" fillcolor="#b9b9b8" stroked="f">
                    <v:path arrowok="t" o:connecttype="custom" o:connectlocs="13,0;117,0;130,6;143,13;0,13;6,6;13,0" o:connectangles="0,0,0,0,0,0,0"/>
                  </v:shape>
                  <v:shape id="Freeform 959" o:spid="_x0000_s1975" style="position:absolute;left:4671;top:12113;width:157;height:13;visibility:visible;mso-wrap-style:square;v-text-anchor:top" coordsize="1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Si8IA&#10;AADcAAAADwAAAGRycy9kb3ducmV2LnhtbERPPW/CMBDdkfgP1iF1QcUhA6AUgygUiQ0IWbqd4msS&#10;EZ/T2EDg1+MBifHpfc+XnanFlVpXWVYwHkUgiHOrKy4UZKft5wyE88gaa8uk4E4Olot+b46Jtjc+&#10;0jX1hQgh7BJUUHrfJFK6vCSDbmQb4sD92dagD7AtpG7xFsJNLeMomkiDFYeGEhtal5Sf04tRsB9m&#10;Nj6kP6d0nH3j/7R5XOTvRqmPQbf6AuGp82/xy73TCuJJWBvOh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UBKLwgAAANwAAAAPAAAAAAAAAAAAAAAAAJgCAABkcnMvZG93&#10;bnJldi54bWxQSwUGAAAAAAQABAD1AAAAhwMAAAAA&#10;" path="m13,l137,r13,7l157,13r-53,l78,7,46,13,,13,7,7,13,xe" fillcolor="#c1c0c0" stroked="f">
                    <v:path arrowok="t" o:connecttype="custom" o:connectlocs="13,0;137,0;150,7;157,13;104,13;78,7;46,13;0,13;7,7;13,0" o:connectangles="0,0,0,0,0,0,0,0,0,0"/>
                  </v:shape>
                  <v:shape id="Freeform 960" o:spid="_x0000_s1976" style="position:absolute;left:4665;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Cok8EA&#10;AADcAAAADwAAAGRycy9kb3ducmV2LnhtbESPQYvCMBSE78L+h/AWvMiaWqG41SgiCF5XBa+P5tm0&#10;27yUJlurv34jCB6HmfmGWW0G24ieOl85VjCbJiCIC6crLhWcT/uvBQgfkDU2jknBnTxs1h+jFeba&#10;3fiH+mMoRYSwz1GBCaHNpfSFIYt+6lri6F1dZzFE2ZVSd3iLcNvINEkyabHiuGCwpZ2h4vf4ZxXU&#10;7aN2qZlkW80Z9pdQz3F4KDX+HLZLEIGG8A6/2getIM2+4XkmH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QqJPBAAAA3AAAAA8AAAAAAAAAAAAAAAAAmAIAAGRycy9kb3du&#10;cmV2LnhtbFBLBQYAAAAABAAEAPUAAACGAwAAAAA=&#10;" path="m13,l156,r7,6l169,13r-46,l110,,91,,71,,45,6r-6,7l,13,6,6,13,xe" fillcolor="#c5c5c4" stroked="f">
                    <v:path arrowok="t" o:connecttype="custom" o:connectlocs="13,0;156,0;163,6;169,13;123,13;110,0;91,0;71,0;45,6;45,6;39,13;0,13;6,6;13,0" o:connectangles="0,0,0,0,0,0,0,0,0,0,0,0,0,0"/>
                  </v:shape>
                  <v:shape id="Freeform 961" o:spid="_x0000_s1977" style="position:absolute;left:4658;top:12126;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Cv8MA&#10;AADcAAAADwAAAGRycy9kb3ducmV2LnhtbERPz2vCMBS+D/Y/hDfYZczUDrVUo8igY+xmKwNvj+bZ&#10;FpuXkmRt/e+Xw2DHj+/37jCbXozkfGdZwXKRgCCure64UXCuitcMhA/IGnvLpOBOHg77x4cd5tpO&#10;fKKxDI2IIexzVNCGMORS+rolg35hB+LIXa0zGCJ0jdQOpxhuepkmyVoa7Dg2tDjQe0v1rfwxCvrq&#10;ZflxXN3P305mc/W1yYrLW63U89N83IIINId/8Z/7UytIN3F+PB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DCv8MAAADcAAAADwAAAAAAAAAAAAAAAACYAgAAZHJzL2Rv&#10;d25yZXYueG1sUEsFBgAAAAAEAAQA9QAAAIgDAAAAAA==&#10;" path="m13,l59,,52,,46,7r-7,6l,13,7,7,13,xm117,r53,l176,7r,6l137,13,130,,117,xe" fillcolor="#cfcece" stroked="f">
                    <v:path arrowok="t" o:connecttype="custom" o:connectlocs="13,0;59,0;59,0;52,0;46,7;39,13;0,13;7,7;13,0;117,0;170,0;176,7;176,13;137,13;130,0;117,0" o:connectangles="0,0,0,0,0,0,0,0,0,0,0,0,0,0,0,0"/>
                    <o:lock v:ext="edit" verticies="t"/>
                  </v:shape>
                  <v:shape id="Freeform 962" o:spid="_x0000_s1978" style="position:absolute;left:4652;top:12133;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2ocYA&#10;AADcAAAADwAAAGRycy9kb3ducmV2LnhtbESPQWvCQBSE7wX/w/IEb3WTKK1EV2kDYujBUi30+sy+&#10;JqHZtzG7mvjvu0Khx2FmvmFWm8E04kqdqy0riKcRCOLC6ppLBZ/H7eMChPPIGhvLpOBGDjbr0cMK&#10;U217/qDrwZciQNilqKDyvk2ldEVFBt3UtsTB+7adQR9kV0rdYR/gppFJFD1JgzWHhQpbyioqfg4X&#10;o2DXzPftKTfR+9vrIjsXs+z4VWZKTcbDyxKEp8H/h//auVaQPMdwPx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r2ocYAAADcAAAADwAAAAAAAAAAAAAAAACYAgAAZHJz&#10;L2Rvd25yZXYueG1sUEsFBgAAAAAEAAQA9QAAAIsDAAAAAA==&#10;" path="m13,l52,,45,6r-6,7l,13,6,6,13,xm136,r46,l189,6r-7,7l156,13,143,6,136,xe" fillcolor="#d3d2d2" stroked="f">
                    <v:path arrowok="t" o:connecttype="custom" o:connectlocs="13,0;52,0;45,6;39,13;0,13;6,6;13,0;136,0;182,0;182,0;189,6;182,13;156,13;143,6;136,0" o:connectangles="0,0,0,0,0,0,0,0,0,0,0,0,0,0,0"/>
                    <o:lock v:ext="edit" verticies="t"/>
                  </v:shape>
                  <v:shape id="Freeform 963" o:spid="_x0000_s1979" style="position:absolute;left:4652;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zXcUA&#10;AADcAAAADwAAAGRycy9kb3ducmV2LnhtbESPQWvCQBSE7wX/w/KE3pqNOWhJXUVFpVAVG8XzI/ua&#10;pGbfhuxW4793hYLHYWa+YcbTztTiQq2rLCsYRDEI4tzqigsFx8Pq7R2E88gaa8uk4EYOppPeyxhT&#10;ba/8TZfMFyJA2KWooPS+SaV0eUkGXWQb4uD92NagD7ItpG7xGuCmlkkcD6XBisNCiQ0tSsrP2Z9R&#10;8Ls+nZMcl7PtZn78ymi9XO13sVKv/W72AcJT55/h//anVpCMEnicCUd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vNdxQAAANwAAAAPAAAAAAAAAAAAAAAAAJgCAABkcnMv&#10;ZG93bnJldi54bWxQSwUGAAAAAAQABAD1AAAAigMAAAAA&#10;" path="m6,l45,,39,7r,6l,13,,7,6,xm143,r39,l189,,169,13r-7,l156,7,143,xe" fillcolor="#dededd" stroked="f">
                    <v:path arrowok="t" o:connecttype="custom" o:connectlocs="6,0;45,0;39,7;39,13;0,13;0,7;6,0;143,0;182,0;182,0;189,0;169,13;162,13;156,7;143,0" o:connectangles="0,0,0,0,0,0,0,0,0,0,0,0,0,0,0"/>
                    <o:lock v:ext="edit" verticies="t"/>
                  </v:shape>
                  <v:shape id="Freeform 964" o:spid="_x0000_s1980" style="position:absolute;left:4645;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2hQcUA&#10;AADcAAAADwAAAGRycy9kb3ducmV2LnhtbESPQWvCQBSE74X+h+UVvDUbFTSkrtKKFcGTmkOPj+xr&#10;Epp9G7NbTfLrXUHwOMzMN8xi1ZlaXKh1lWUF4ygGQZxbXXGhIDt9vycgnEfWWFsmBT05WC1fXxaY&#10;anvlA12OvhABwi5FBaX3TSqly0sy6CLbEAfv17YGfZBtIXWL1wA3tZzE8UwarDgslNjQuqT87/hv&#10;FOx7SrKf8zg7J37Tb4fDkJuvQanRW/f5AcJT55/hR3unFUzmU7ifC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aFBxQAAANwAAAAPAAAAAAAAAAAAAAAAAJgCAABkcnMv&#10;ZG93bnJldi54bWxQSwUGAAAAAAQABAD1AAAAigMAAAAA&#10;" path="m7,l46,r,6l39,13,,13,7,6,7,xm163,r26,l169,6,163,xe" fillcolor="#e3e3e2" stroked="f">
                    <v:path arrowok="t" o:connecttype="custom" o:connectlocs="7,0;46,0;46,6;39,13;0,13;7,6;7,0;163,0;189,0;169,6;163,0;163,0" o:connectangles="0,0,0,0,0,0,0,0,0,0,0,0"/>
                    <o:lock v:ext="edit" verticies="t"/>
                  </v:shape>
                  <v:shape id="Freeform 965" o:spid="_x0000_s1981" style="position:absolute;left:4639;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2wZMYA&#10;AADcAAAADwAAAGRycy9kb3ducmV2LnhtbESPQWvCQBSE7wX/w/KE3ppNo42SuooYClKQ0ijS4yP7&#10;mgSzb0N2NfHfdwuFHoeZ+YZZbUbTihv1rrGs4DmKQRCXVjdcKTgd356WIJxH1thaJgV3crBZTx5W&#10;mGk78CfdCl+JAGGXoYLa+y6T0pU1GXSR7YiD9217gz7IvpK6xyHATSuTOE6lwYbDQo0d7WoqL8XV&#10;KLjkh9lp2H+di+th+2Etvr/kPlXqcTpuX0F4Gv1/+K+91wqSxRx+z4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2wZMYAAADcAAAADwAAAAAAAAAAAAAAAACYAgAAZHJz&#10;L2Rvd25yZXYueG1sUEsFBgAAAAAEAAQA9QAAAIsDAAAAAA==&#10;" path="m13,l52,,45,7r,6l,13,6,7,13,xm175,r7,l175,xe" fillcolor="#efeeee" stroked="f">
                    <v:path arrowok="t" o:connecttype="custom" o:connectlocs="13,0;52,0;45,7;45,13;0,13;6,7;13,0;175,0;182,0;175,0;175,0;175,0" o:connectangles="0,0,0,0,0,0,0,0,0,0,0,0"/>
                    <o:lock v:ext="edit" verticies="t"/>
                  </v:shape>
                  <v:shape id="Freeform 966" o:spid="_x0000_s1982" style="position:absolute;left:4639;top:1215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Y7v8MA&#10;AADcAAAADwAAAGRycy9kb3ducmV2LnhtbESPUUsDMRCE3wX/Q1ihL4fN2aKVs2mR0oLFp1Z/wHJZ&#10;L6eXzZGs1+u/N4WCj8PMfMMs16Pv1EAxtYENPExLUMR1sC03Bj4/dvfPoJIgW+wCk4EzJVivbm+W&#10;WNlw4gMNR2lUhnCq0IAT6SutU+3IY5qGnjh7XyF6lCxjo23EU4b7Ts/K8kl7bDkvOOxp46j+Of56&#10;A/PtEO3mOxULEvcumodiX2hjJnfj6wsooVH+w9f2mzUwWzzC5Uw+An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Y7v8MAAADcAAAADwAAAAAAAAAAAAAAAACYAgAAZHJzL2Rv&#10;d25yZXYueG1sUEsFBgAAAAAEAAQA9QAAAIgDAAAAAA==&#10;" path="m6,l45,r,6l39,13,,13,,6,6,xe" fillcolor="#f4f4f3" stroked="f">
                    <v:path arrowok="t" o:connecttype="custom" o:connectlocs="6,0;45,0;45,6;39,13;0,13;0,6;6,0" o:connectangles="0,0,0,0,0,0,0"/>
                  </v:shape>
                  <v:shape id="Freeform 967" o:spid="_x0000_s1983" style="position:absolute;left:4639;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5Xe8QA&#10;AADcAAAADwAAAGRycy9kb3ducmV2LnhtbESPX2vCQBDE3wW/w7FC33RjKrZNPaX0D/VFSlV8XnJr&#10;EpvbC7lT47fvCYKPw8z8hpktOlurE7e+cqJhPEpAseTOVFJo2G6+hs+gfCAxVDthDRf2sJj3ezPK&#10;jDvLL5/WoVARIj4jDWUITYbo85It+ZFrWKK3d62lEGVboGnpHOG2xjRJpmipkrhQUsPvJed/66PV&#10;8HmkpPlIV5Mdvjzu853F758Dav0w6N5eQQXuwj18ay+NhvRpCtcz8Qjg/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V3vEAAAA3AAAAA8AAAAAAAAAAAAAAAAAmAIAAGRycy9k&#10;b3ducmV2LnhtbFBLBQYAAAAABAAEAPUAAACJAwAAAAA=&#10;" path="m,l45,,39,7r,6l,13,,7,,xe" stroked="f">
                    <v:path arrowok="t" o:connecttype="custom" o:connectlocs="0,0;45,0;39,7;39,13;0,13;0,7;0,0" o:connectangles="0,0,0,0,0,0,0"/>
                  </v:shape>
                  <v:shape id="Freeform 968" o:spid="_x0000_s1984" style="position:absolute;left:4632;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kUwsgA&#10;AADcAAAADwAAAGRycy9kb3ducmV2LnhtbESPT2sCMRTE70K/Q3iFXkSzWuiW1Sj9Q4s99NBdL94e&#10;m+dmcfOyblJN/fSmUOhxmJnfMMt1tJ040eBbxwpm0wwEce10y42CbfU2eQThA7LGzjEp+CEP69XN&#10;aImFdmf+olMZGpEg7AtUYELoCyl9bciin7qeOHl7N1gMSQ6N1AOeE9x2cp5lD9Jiy2nBYE8vhupD&#10;+W0VlLuP42Z8/9rMqmP3/Fm9m0seo1J3t/FpASJQDP/hv/ZGK5jnOfyeSUdAr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6RTCyAAAANwAAAAPAAAAAAAAAAAAAAAAAJgCAABk&#10;cnMvZG93bnJldi54bWxQSwUGAAAAAAQABAD1AAAAjQMAAAAA&#10;" path="m7,l46,r,6l39,13,,13,7,6,7,xe" fillcolor="#fafafa" stroked="f">
                    <v:path arrowok="t" o:connecttype="custom" o:connectlocs="7,0;46,0;46,6;39,13;0,13;7,6;7,0" o:connectangles="0,0,0,0,0,0,0"/>
                  </v:shape>
                  <v:shape id="Freeform 969" o:spid="_x0000_s1985" style="position:absolute;left:4632;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5/lsUA&#10;AADcAAAADwAAAGRycy9kb3ducmV2LnhtbERPy2rCQBTdC/2H4Ra6EZ2o2JY0o4jQIlIXpoLt7pK5&#10;eWDmTpoZY+zXOwuhy8N5J8ve1KKj1lWWFUzGEQjizOqKCwWHr/fRKwjnkTXWlknBlRwsFw+DBGNt&#10;L7ynLvWFCCHsYlRQet/EUrqsJINubBviwOW2NegDbAupW7yEcFPLaRQ9S4MVh4YSG1qXlJ3Ss1Hw&#10;+7ma/J1mdrje7bvtR3Sc59+HH6WeHvvVGwhPvf8X390brWD6EtaG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n+WxQAAANwAAAAPAAAAAAAAAAAAAAAAAJgCAABkcnMv&#10;ZG93bnJldi54bWxQSwUGAAAAAAQABAD1AAAAigMAAAAA&#10;" path="m7,l46,,39,7r,6l,13,,7,7,xe" fillcolor="#efeeee" stroked="f">
                    <v:path arrowok="t" o:connecttype="custom" o:connectlocs="7,0;46,0;39,7;39,13;0,13;0,7;7,0" o:connectangles="0,0,0,0,0,0,0"/>
                  </v:shape>
                  <v:shape id="Freeform 970" o:spid="_x0000_s1986" style="position:absolute;left:4626;top:1218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f/cQA&#10;AADcAAAADwAAAGRycy9kb3ducmV2LnhtbESPQWvCQBSE7wX/w/IEL6Vu9NDW1FVUUih4kKq9P7Kv&#10;STT7XthdNf333YLQ4zAz3zDzZe9adSUfGmEDk3EGirgU23Bl4Hh4f3oFFSKyxVaYDPxQgOVi8DDH&#10;3MqNP+m6j5VKEA45Gqhj7HKtQ1mTwzCWjjh53+IdxiR9pa3HW4K7Vk+z7Fk7bDgt1NjRpqbyvL84&#10;A6dt4W2xfiyas2x3q2MvXH6JMaNhv3oDFamP/+F7+8MamL7M4O9MOgJ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rH/3EAAAA3AAAAA8AAAAAAAAAAAAAAAAAmAIAAGRycy9k&#10;b3ducmV2LnhtbFBLBQYAAAAABAAEAPUAAACJAwAAAAA=&#10;" path="m6,l45,r,6l45,13,,13,6,6,6,xe" fillcolor="#e8e8e7" stroked="f">
                    <v:path arrowok="t" o:connecttype="custom" o:connectlocs="6,0;45,0;45,6;45,13;0,13;6,6;6,0" o:connectangles="0,0,0,0,0,0,0"/>
                  </v:shape>
                  <v:shape id="Freeform 971" o:spid="_x0000_s1987" style="position:absolute;left:4626;top:1219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btesAA&#10;AADcAAAADwAAAGRycy9kb3ducmV2LnhtbERPTYvCMBC9C/6HMII3TetBpRpFBUHwIOrC4m1oxrbY&#10;TEoS2/rvN4cFj4/3vd72phYtOV9ZVpBOExDEudUVFwp+7sfJEoQPyBpry6TgQx62m+FgjZm2HV+p&#10;vYVCxBD2GSooQ2gyKX1ekkE/tQ1x5J7WGQwRukJqh10MN7WcJclcGqw4NpTY0KGk/HV7GwVu36X5&#10;Zf5YVJf2nPqjcb/6c1ZqPOp3KxCB+vAV/7tPWsFsGefHM/EIy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fbtesAAAADcAAAADwAAAAAAAAAAAAAAAACYAgAAZHJzL2Rvd25y&#10;ZXYueG1sUEsFBgAAAAAEAAQA9QAAAIUDAAAAAA==&#10;" path="m6,l45,r,7l39,13,,13,,7,6,xe" fillcolor="#dddcdc" stroked="f">
                    <v:path arrowok="t" o:connecttype="custom" o:connectlocs="6,0;45,0;45,7;39,13;0,13;0,7;6,0" o:connectangles="0,0,0,0,0,0,0"/>
                  </v:shape>
                  <v:shape id="Freeform 972" o:spid="_x0000_s1988" style="position:absolute;left:4626;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yWcIA&#10;AADcAAAADwAAAGRycy9kb3ducmV2LnhtbESP3YrCMBSE7wXfIRzBO03VXdFqFBEEQW/8eYBDc2yL&#10;zUlNYq1vbxaEvRxm5htmuW5NJRpyvrSsYDRMQBBnVpecK7hedoMZCB+QNVaWScGbPKxX3c4SU21f&#10;fKLmHHIRIexTVFCEUKdS+qwgg35oa+Lo3awzGKJ0udQOXxFuKjlOkqk0WHJcKLCmbUHZ/fw0Csx+&#10;3mz5dzKl08+tbGVyOD7eTql+r90sQARqw3/4295rBePZCP7OxCM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YPJZwgAAANwAAAAPAAAAAAAAAAAAAAAAAJgCAABkcnMvZG93&#10;bnJldi54bWxQSwUGAAAAAAQABAD1AAAAhwMAAAAA&#10;" path="m,l45,,39,6r,7l,13,,6,,xe" fillcolor="#d6d6d5" stroked="f">
                    <v:path arrowok="t" o:connecttype="custom" o:connectlocs="0,0;45,0;39,6;39,13;0,13;0,6;0,0" o:connectangles="0,0,0,0,0,0,0"/>
                  </v:shape>
                  <v:shape id="Freeform 973" o:spid="_x0000_s1989" style="position:absolute;left:4626;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g2uMYA&#10;AADcAAAADwAAAGRycy9kb3ducmV2LnhtbESPQWvCQBSE70L/w/IKvUjdmINomlVEEL2UqhVbb4/s&#10;Mwlm34bs1kR/vSsIPQ4z8w2TzjpTiQs1rrSsYDiIQBBnVpecK9h/L9/HIJxH1lhZJgVXcjCbvvRS&#10;TLRteUuXnc9FgLBLUEHhfZ1I6bKCDLqBrYmDd7KNQR9kk0vdYBvgppJxFI2kwZLDQoE1LQrKzrs/&#10;o2DytZmYn8Xnsd+yjOwKb7+H/KbU22s3/wDhqfP/4Wd7rRXE4xgeZ8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g2uMYAAADcAAAADwAAAAAAAAAAAAAAAACYAgAAZHJz&#10;L2Rvd25yZXYueG1sUEsFBgAAAAAEAAQA9QAAAIsDAAAAAA==&#10;" path="m,l39,r,7l39,13,,13,,7,,xe" fillcolor="#cdcccc" stroked="f">
                    <v:path arrowok="t" o:connecttype="custom" o:connectlocs="0,0;39,0;39,7;39,13;0,13;0,7;0,0" o:connectangles="0,0,0,0,0,0,0"/>
                  </v:shape>
                  <v:shape id="Freeform 974" o:spid="_x0000_s1990" style="position:absolute;left:4619;top:1221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95MUA&#10;AADcAAAADwAAAGRycy9kb3ducmV2LnhtbESPS2vDMBCE74X8B7GB3ho5cfPAiRJCodCW5tA0uS/W&#10;xnYirYyl+PHvq0Khx2FmvmE2u94a0VLjK8cKppMEBHHudMWFgtP369MKhA/IGo1jUjCQh9129LDB&#10;TLuOv6g9hkJECPsMFZQh1JmUPi/Jop+4mjh6F9dYDFE2hdQNdhFujZwlyUJarDgulFjTS0n57Xi3&#10;CnLzfPPLs0nfpZ2b62FYzD/vH0o9jvv9GkSgPvyH/9pvWsFslcLvmXg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GT3kxQAAANwAAAAPAAAAAAAAAAAAAAAAAJgCAABkcnMv&#10;ZG93bnJldi54bWxQSwUGAAAAAAQABAD1AAAAigMAAAAA&#10;" path="m7,l46,r,6l39,13,,13,7,6,7,xe" fillcolor="#c8c8c7" stroked="f">
                    <v:path arrowok="t" o:connecttype="custom" o:connectlocs="7,0;46,0;46,6;39,13;0,13;7,6;7,0" o:connectangles="0,0,0,0,0,0,0"/>
                  </v:shape>
                  <v:shape id="Freeform 975" o:spid="_x0000_s1991" style="position:absolute;left:4619;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YMYA&#10;AADcAAAADwAAAGRycy9kb3ducmV2LnhtbESPQUvDQBSE70L/w/IEb3Zjqjak3ZYiKB4k1LT0/Mi+&#10;JiHZtyG7TRN/vSsIPQ4z8w2z3o6mFQP1rras4GkegSAurK65VHA8vD8mIJxH1thaJgUTOdhuZndr&#10;TLW98jcNuS9FgLBLUUHlfZdK6YqKDLq57YiDd7a9QR9kX0rd4zXATSvjKHqVBmsOCxV29FZR0eQX&#10;o+D0s9xfFl9Dky2ml/gjT7L91GRKPdyPuxUIT6O/hf/bn1pBnDzD35l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EYMYAAADcAAAADwAAAAAAAAAAAAAAAACYAgAAZHJz&#10;L2Rvd25yZXYueG1sUEsFBgAAAAAEAAQA9QAAAIsDAAAAAA==&#10;" path="m7,l46,,39,7r,6l,13,,7,7,xe" fillcolor="#bebebd" stroked="f">
                    <v:path arrowok="t" o:connecttype="custom" o:connectlocs="7,0;46,0;39,7;39,13;0,13;0,7;7,0" o:connectangles="0,0,0,0,0,0,0"/>
                  </v:shape>
                  <v:shape id="Freeform 976" o:spid="_x0000_s1992" style="position:absolute;left:4619;top:12224;width:39;height:6;visibility:visible;mso-wrap-style:square;v-text-anchor:top" coordsize="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7SccA&#10;AADcAAAADwAAAGRycy9kb3ducmV2LnhtbESPQWvCQBSE70L/w/IKvemmSoOkrtIKWhUv2lLo7bn7&#10;moRm34bsmqT++m5B8DjMzDfMbNHbSrTU+NKxgsdRAoJYO1NyruDjfTWcgvAB2WDlmBT8kofF/G4w&#10;w8y4jg/UHkMuIoR9hgqKEOpMSq8LsuhHriaO3rdrLIYom1yaBrsIt5UcJ0kqLZYcFwqsaVmQ/jme&#10;rYK6Tfefp6/L5G2zPuWvZ73bdjpV6uG+f3kGEagPt/C1vTEKxtMn+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KO0nHAAAA3AAAAA8AAAAAAAAAAAAAAAAAmAIAAGRy&#10;cy9kb3ducmV2LnhtbFBLBQYAAAAABAAEAPUAAACMAwAAAAA=&#10;" path="m,l39,r,6l,6,,xe" fillcolor="#babab9" stroked="f">
                    <v:path arrowok="t" o:connecttype="custom" o:connectlocs="0,0;39,0;39,0;39,6;0,6;0,0;0,0" o:connectangles="0,0,0,0,0,0,0"/>
                  </v:shape>
                  <v:shape id="Freeform 977" o:spid="_x0000_s1993" style="position:absolute;left:4619;top:12230;width:39;height:7;visibility:visible;mso-wrap-style:square;v-text-anchor:top" coordsize="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kB8QA&#10;AADcAAAADwAAAGRycy9kb3ducmV2LnhtbESPQWvCQBSE74X+h+UVequ7zUE0uopWBQ+laBTx+Mg+&#10;k2D2bciuGv99VxA8DjPzDTOedrYWV2p95VjDd0+BIM6dqbjQsN+tvgYgfEA2WDsmDXfyMJ28v40x&#10;Ne7GW7pmoRARwj5FDWUITSqlz0uy6HuuIY7eybUWQ5RtIU2Ltwi3tUyU6kuLFceFEhv6KSk/Zxer&#10;4dCpy9/vfa2yxdC4Dc+T5XGRaP350c1GIAJ14RV+ttdGQzLow+NMPA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lpAfEAAAA3AAAAA8AAAAAAAAAAAAAAAAAmAIAAGRycy9k&#10;b3ducmV2LnhtbFBLBQYAAAAABAAEAPUAAACJAwAAAAA=&#10;" path="m,l39,r,7l,7,,xe" fillcolor="#b1b1b0" stroked="f">
                    <v:path arrowok="t" o:connecttype="custom" o:connectlocs="0,0;39,0;39,0;39,7;0,7;0,0;0,0" o:connectangles="0,0,0,0,0,0,0"/>
                  </v:shape>
                  <v:shape id="Freeform 978" o:spid="_x0000_s1994" style="position:absolute;left:4619;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F5cYA&#10;AADcAAAADwAAAGRycy9kb3ducmV2LnhtbESP3WoCMRSE74W+QziF3pSarYJd141SpIoXgq36AIfN&#10;2R+6OVmS1F379I1Q8HKYmW+YfDWYVlzI+caygtdxAoK4sLrhSsH5tHlJQfiArLG1TAqu5GG1fBjl&#10;mGnb8xddjqESEcI+QwV1CF0mpS9qMujHtiOOXmmdwRClq6R22Ee4aeUkSWbSYMNxocaO1jUV38cf&#10;o6D3/nnqDul+3m5+P7fbdfigUiv19Di8L0AEGsI9/N/eaQWT9A1u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IF5cYAAADcAAAADwAAAAAAAAAAAAAAAACYAgAAZHJz&#10;L2Rvd25yZXYueG1sUEsFBgAAAAAEAAQA9QAAAIsDAAAAAA==&#10;" path="m,l39,r,7l39,13,,13,,7,,xe" fillcolor="#adadac" stroked="f">
                    <v:path arrowok="t" o:connecttype="custom" o:connectlocs="0,0;39,0;39,7;39,13;0,13;0,7;0,0" o:connectangles="0,0,0,0,0,0,0"/>
                  </v:shape>
                  <v:shape id="Freeform 979" o:spid="_x0000_s1995" style="position:absolute;left:4613;top:12237;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IVcYA&#10;AADcAAAADwAAAGRycy9kb3ducmV2LnhtbESPwWrCQBCG74W+wzIFb3UTC2JTV5FCWxUv2hR6HLLT&#10;JDQ7G7IbE9/eOQgeh3/+b75ZrkfXqDN1ofZsIJ0moIgLb2suDeTfH88LUCEiW2w8k4ELBVivHh+W&#10;mFk/8JHOp1gqgXDI0EAVY5tpHYqKHIapb4kl+/OdwyhjV2rb4SBw1+hZksy1w5rlQoUtvVdU/J96&#10;Jxrpof55zfe7dN+/fM3bfNP/fg7GTJ7GzRuoSGO8L9/aW2tgthBbeUYIo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3IVcYAAADcAAAADwAAAAAAAAAAAAAAAACYAgAAZHJz&#10;L2Rvd25yZXYueG1sUEsFBgAAAAAEAAQA9QAAAIsDAAAAAA==&#10;" path="m6,l45,r,6l45,13,,13,6,6,6,xe" fillcolor="#a6a5a4" stroked="f">
                    <v:path arrowok="t" o:connecttype="custom" o:connectlocs="6,0;45,0;45,6;45,13;0,13;6,6;6,0" o:connectangles="0,0,0,0,0,0,0"/>
                  </v:shape>
                  <v:shape id="Freeform 980" o:spid="_x0000_s1996" style="position:absolute;left:4613;top:1224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xd8QA&#10;AADcAAAADwAAAGRycy9kb3ducmV2LnhtbESPQWvCQBSE74L/YXlCb7oxgqSpq0ip4KFFmoaeH7uv&#10;SWr2bciumvz7riD0OMzMN8xmN9hWXKn3jWMFy0UCglg703CloPw6zDMQPiAbbB2TgpE87LbTyQZz&#10;4278SdciVCJC2OeooA6hy6X0uiaLfuE64uj9uN5iiLKvpOnxFuG2lWmSrKXFhuNCjR291qTPxcUq&#10;+D29ZYdV68ryuEzDx/e7HsdCK/U0G/YvIAIN4T/8aB+NgjR7hvuZe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MXfEAAAA3AAAAA8AAAAAAAAAAAAAAAAAmAIAAGRycy9k&#10;b3ducmV2LnhtbFBLBQYAAAAABAAEAPUAAACJAwAAAAA=&#10;" path="m6,l45,r,7l39,13,,13,,7,6,xe" fillcolor="#a2a1a0" stroked="f">
                    <v:path arrowok="t" o:connecttype="custom" o:connectlocs="6,0;45,0;45,7;39,13;0,13;0,7;6,0" o:connectangles="0,0,0,0,0,0,0"/>
                  </v:shape>
                  <v:shape id="Freeform 981" o:spid="_x0000_s1997" style="position:absolute;left:4613;top:1225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pu578A&#10;AADcAAAADwAAAGRycy9kb3ducmV2LnhtbERPy4rCMBTdC/5DuMLsNPWBaDWKKKKz9PEBl+baFpub&#10;mkTb8evNYsDl4byX69ZU4kXOl5YVDAcJCOLM6pJzBdfLvj8D4QOyxsoyKfgjD+tVt7PEVNuGT/Q6&#10;h1zEEPYpKihCqFMpfVaQQT+wNXHkbtYZDBG6XGqHTQw3lRwlyVQaLDk2FFjTtqDsfn4aBXrj37un&#10;O0yb8aTaPmZu8tvcrFI/vXazABGoDV/xv/uoFYzmcX48E4+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mm7nvwAAANwAAAAPAAAAAAAAAAAAAAAAAJgCAABkcnMvZG93bnJl&#10;di54bWxQSwUGAAAAAAQABAD1AAAAhAMAAAAA&#10;" path="m,l45,,39,6r,7l,13,,6,,xe" fillcolor="#9b9a99" stroked="f">
                    <v:path arrowok="t" o:connecttype="custom" o:connectlocs="0,0;45,0;39,6;39,13;0,13;0,6;0,0" o:connectangles="0,0,0,0,0,0,0"/>
                  </v:shape>
                  <v:shape id="Freeform 982" o:spid="_x0000_s1998" style="position:absolute;left:4613;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pN8UA&#10;AADcAAAADwAAAGRycy9kb3ducmV2LnhtbESPX0vDMBTF3wW/Q7iCby5dmaLdsuGEbT74sNYN9nhp&#10;rk1nc1OSuNZvbwTBx8P58+MsVqPtxIV8aB0rmE4yEMS10y03Cg7vm7tHECEia+wck4JvCrBaXl8t&#10;sNBu4JIuVWxEGuFQoAITY19IGWpDFsPE9cTJ+3DeYkzSN1J7HNK47WSeZQ/SYsuJYLCnF0P1Z/Vl&#10;Ezc/79xxdr5/23o7mGpfluvTWqnbm/F5DiLSGP/Df+1XrSB/msLvmXQ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DOk3xQAAANwAAAAPAAAAAAAAAAAAAAAAAJgCAABkcnMv&#10;ZG93bnJldi54bWxQSwUGAAAAAAQABAD1AAAAigMAAAAA&#10;" path="m,l39,r,7l39,13,,13,,7,,xe" fillcolor="#979696" stroked="f">
                    <v:path arrowok="t" o:connecttype="custom" o:connectlocs="0,0;39,0;39,7;39,13;0,13;0,7;0,0" o:connectangles="0,0,0,0,0,0,0"/>
                  </v:shape>
                  <v:shape id="Freeform 983" o:spid="_x0000_s1999" style="position:absolute;left:4613;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NfcgA&#10;AADcAAAADwAAAGRycy9kb3ducmV2LnhtbESPT2vCQBTE74LfYXkFL0U35uCf1FVKqVIUtI09tLdH&#10;9jUJZt+m2dXEb98VCh6HmfkNs1h1phIXalxpWcF4FIEgzqwuOVfweVwPZyCcR9ZYWSYFV3KwWvZ7&#10;C0y0bfmDLqnPRYCwS1BB4X2dSOmyggy6ka2Jg/djG4M+yCaXusE2wE0l4yiaSIMlh4UCa3opKDul&#10;Z6Ngu7Pua37Ypa+Tzfh3v34/f0/bR6UGD93zEwhPnb+H/9tvWkE8j+F2Jhw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9o19yAAAANwAAAAPAAAAAAAAAAAAAAAAAJgCAABk&#10;cnMvZG93bnJldi54bWxQSwUGAAAAAAQABAD1AAAAjQMAAAAA&#10;" path="m,l39,r,6l39,13,,13,,6,,xe" fillcolor="#908f8e" stroked="f">
                    <v:path arrowok="t" o:connecttype="custom" o:connectlocs="0,0;39,0;39,6;39,13;0,13;0,6;0,0" o:connectangles="0,0,0,0,0,0,0"/>
                  </v:shape>
                  <v:shape id="Freeform 984" o:spid="_x0000_s2000" style="position:absolute;left:4613;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BLcQA&#10;AADcAAAADwAAAGRycy9kb3ducmV2LnhtbESPQWvCQBSE70L/w/IK3nTTCMGmriLFgqCXaKHXR/aZ&#10;Dc2+DbsbTf99VxA8DjPzDbPajLYTV/KhdazgbZ6BIK6dbrlR8H3+mi1BhIissXNMCv4owGb9Mllh&#10;qd2NK7qeYiMShEOJCkyMfSllqA1ZDHPXEyfv4rzFmKRvpPZ4S3DbyTzLCmmx5bRgsKdPQ/XvabAK&#10;qvxYbN1uOBzCsfCLyshh93NRavo6bj9ARBrjM/xo77WC/H0B9zPp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CgS3EAAAA3AAAAA8AAAAAAAAAAAAAAAAAmAIAAGRycy9k&#10;b3ducmV2LnhtbFBLBQYAAAAABAAEAPUAAACJAwAAAAA=&#10;" path="m,l39,r,7l39,13,,13,,7,,xe" fillcolor="#8d8c8b" stroked="f">
                    <v:path arrowok="t" o:connecttype="custom" o:connectlocs="0,0;39,0;39,7;39,13;0,13;0,7;0,0" o:connectangles="0,0,0,0,0,0,0"/>
                  </v:shape>
                  <v:shape id="Freeform 985" o:spid="_x0000_s2001" style="position:absolute;left:4613;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DNt8UA&#10;AADcAAAADwAAAGRycy9kb3ducmV2LnhtbESPQWvCQBSE7wX/w/IEb3Wj1KLRVaxQ9NBLEz14e2af&#10;STD7NmS3SfTXdwsFj8PMN8OsNr2pREuNKy0rmIwjEMSZ1SXnCo7p5+schPPIGivLpOBODjbrwcsK&#10;Y207/qY28bkIJexiVFB4X8dSuqwgg25sa+LgXW1j0AfZ5FI32IVyU8lpFL1LgyWHhQJr2hWU3ZIf&#10;o2Caduev3ey6N6f2ckzutq8ejw+lRsN+uwThqffP8D990IFbvMH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M23xQAAANwAAAAPAAAAAAAAAAAAAAAAAJgCAABkcnMv&#10;ZG93bnJldi54bWxQSwUGAAAAAAQABAD1AAAAigMAAAAA&#10;" path="m,l39,r,6l39,13,,13,,6,,xe" fillcolor="#868585" stroked="f">
                    <v:path arrowok="t" o:connecttype="custom" o:connectlocs="0,0;39,0;39,6;39,13;0,13;0,6;0,0" o:connectangles="0,0,0,0,0,0,0"/>
                  </v:shape>
                  <v:shape id="Freeform 986" o:spid="_x0000_s2002" style="position:absolute;left:4613;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6D8QA&#10;AADcAAAADwAAAGRycy9kb3ducmV2LnhtbESP0YrCMBRE34X9h3AXfJE1VVDXapRlQXDxQVr9gEtz&#10;bavNTUmi1r/fCIKPw8ycYZbrzjTiRs7XlhWMhgkI4sLqmksFx8Pm6xuED8gaG8uk4EEe1quP3hJT&#10;be+c0S0PpYgQ9ikqqEJoUyl9UZFBP7QtcfRO1hkMUbpSaof3CDeNHCfJVBqsOS5U2NJvRcUlvxoF&#10;7rCbnEfl314n3WXzyPTsOsidUv3P7mcBIlAX3uFXe6sVjOcTeJ6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Jug/EAAAA3AAAAA8AAAAAAAAAAAAAAAAAmAIAAGRycy9k&#10;b3ducmV2LnhtbFBLBQYAAAAABAAEAPUAAACJAwAAAAA=&#10;" path="m,l39,r,7l39,13,,13,,7,,xe" fillcolor="#838281" stroked="f">
                    <v:path arrowok="t" o:connecttype="custom" o:connectlocs="0,0;39,0;39,7;39,13;0,13;0,7;0,0" o:connectangles="0,0,0,0,0,0,0"/>
                  </v:shape>
                  <v:shape id="Freeform 987" o:spid="_x0000_s2003" style="position:absolute;left:4613;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MpsIA&#10;AADcAAAADwAAAGRycy9kb3ducmV2LnhtbESPQWsCMRSE7wX/Q3iCl1IT9yB2a5QiWHpdW/T6NnnN&#10;Lt28LJuo679vCoLHYWa+Ydbb0XfiQkNsA2tYzBUIYhNsy07D99f+ZQUiJmSLXWDScKMI283kaY2l&#10;DVeu6HJITmQIxxI1NCn1pZTRNOQxzkNPnL2fMHhMWQ5O2gGvGe47WSi1lB5bzgsN9rRryPwezl7D&#10;R62Op6p6dsoUzicrY23qldaz6fj+BiLRmB7he/vTaihel/B/Jh8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YymwgAAANwAAAAPAAAAAAAAAAAAAAAAAJgCAABkcnMvZG93&#10;bnJldi54bWxQSwUGAAAAAAQABAD1AAAAhwMAAAAA&#10;" path="m,l39,r,6l39,13,,13,,6,,xe" fillcolor="#7d7b7b" stroked="f">
                    <v:path arrowok="t" o:connecttype="custom" o:connectlocs="0,0;39,0;39,6;39,13;0,13;0,6;0,0" o:connectangles="0,0,0,0,0,0,0"/>
                  </v:shape>
                  <v:shape id="Freeform 988" o:spid="_x0000_s2004" style="position:absolute;left:4613;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Pf8UA&#10;AADcAAAADwAAAGRycy9kb3ducmV2LnhtbESPzWsCMRTE70L/h/AK3jRbD36sRmkrheKpfiB6eyTP&#10;3cXNy5Kk67Z/fVMQPA4z8xtmsepsLVryoXKs4GWYgSDWzlRcKDjsPwZTECEiG6wdk4IfCrBaPvUW&#10;mBt34y21u1iIBOGQo4IyxiaXMuiSLIaha4iTd3HeYkzSF9J4vCW4reUoy8bSYsVpocSG3kvS1923&#10;VeB+D8eNdu15zX47KdYn/fW2CUr1n7vXOYhIXXyE7+1Po2A0m8D/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ig9/xQAAANwAAAAPAAAAAAAAAAAAAAAAAJgCAABkcnMv&#10;ZG93bnJldi54bWxQSwUGAAAAAAQABAD1AAAAigMAAAAA&#10;" path="m,l39,r,7l39,13,,13,,7,,xe" fillcolor="#777574" stroked="f">
                    <v:path arrowok="t" o:connecttype="custom" o:connectlocs="0,0;39,0;39,7;39,13;0,13;0,7;0,0" o:connectangles="0,0,0,0,0,0,0"/>
                  </v:shape>
                  <v:shape id="Freeform 989" o:spid="_x0000_s2005" style="position:absolute;left:4613;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rA8IA&#10;AADcAAAADwAAAGRycy9kb3ducmV2LnhtbERPy4rCMBTdC/MP4Q7MTlO7GLVjKjIguFHwhbi7NHea&#10;0uamNBmtfr1ZCC4P5z1f9LYRV+p85VjBeJSAIC6crrhUcDyshlMQPiBrbByTgjt5WOQfgzlm2t14&#10;R9d9KEUMYZ+hAhNCm0npC0MW/ci1xJH7c53FEGFXSt3hLYbbRqZJ8i0tVhwbDLb0a6io9/9WwTY9&#10;zuTEPM7nanVJN3XpT4fLVKmvz375AyJQH97il3utFaSzuDaeiUdA5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WsDwgAAANwAAAAPAAAAAAAAAAAAAAAAAJgCAABkcnMvZG93&#10;bnJldi54bWxQSwUGAAAAAAQABAD1AAAAhwMAAAAA&#10;" path="m,l39,r,6l39,13,,13,,6,,xe" fillcolor="#737170" stroked="f">
                    <v:path arrowok="t" o:connecttype="custom" o:connectlocs="0,0;39,0;39,6;39,13;0,13;0,6;0,0" o:connectangles="0,0,0,0,0,0,0"/>
                  </v:shape>
                  <v:shape id="Freeform 990" o:spid="_x0000_s2006" style="position:absolute;left:4613;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QZMEA&#10;AADcAAAADwAAAGRycy9kb3ducmV2LnhtbESPzarCMBSE94LvEI7gTlMVRatRRBDdWn/Wh+bYFpuT&#10;2kSt9+lvBMHlMDPfMItVY0rxpNoVlhUM+hEI4tTqgjMFp+O2NwXhPLLG0jIpeJOD1bLdWmCs7YsP&#10;9Ex8JgKEXYwKcu+rWEqX5mTQ9W1FHLyrrQ36IOtM6hpfAW5KOYyiiTRYcFjIsaJNTukteRgFWib3&#10;nfk7jyej+2V8dGu9eURaqW6nWc9BeGr8L/xt77WC4WwGnzPhCM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okGTBAAAA3AAAAA8AAAAAAAAAAAAAAAAAmAIAAGRycy9kb3du&#10;cmV2LnhtbFBLBQYAAAAABAAEAPUAAACGAwAAAAA=&#10;" path="m,l39,r,7l39,13,,13,,7,,xe" fillcolor="#6d6b6a" stroked="f">
                    <v:path arrowok="t" o:connecttype="custom" o:connectlocs="0,0;39,0;39,7;39,13;0,13;0,7;0,0" o:connectangles="0,0,0,0,0,0,0"/>
                  </v:shape>
                  <v:shape id="Freeform 991" o:spid="_x0000_s2007" style="position:absolute;left:4613;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vcMYA&#10;AADcAAAADwAAAGRycy9kb3ducmV2LnhtbERPy07CQBTdk/gPk2vChsiUR9RUBkI0BAOaKHWhu5vO&#10;tdPYuVM6Qyl8vbMgYXly3rNFZyvRUuNLxwpGwwQEce50yYWCr2x19wjCB2SNlWNScCIPi/lNb4ap&#10;dkf+pHYXChFD2KeowIRQp1L63JBFP3Q1ceR+XWMxRNgUUjd4jOG2kuMkuZcWS44NBmt6NpT/7Q5W&#10;wfegNB/rn7e2eHnYTLcZZ+f9+1mp/m23fAIRqAtX8cX9qhVMkjg/no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XvcMYAAADcAAAADwAAAAAAAAAAAAAAAACYAgAAZHJz&#10;L2Rvd25yZXYueG1sUEsFBgAAAAAEAAQA9QAAAIsDAAAAAA==&#10;" path="m,l39,r,6l39,13,,13,,6,,xe" fillcolor="#6a6766" stroked="f">
                    <v:path arrowok="t" o:connecttype="custom" o:connectlocs="0,0;39,0;39,6;39,13;0,13;0,6;0,0" o:connectangles="0,0,0,0,0,0,0"/>
                  </v:shape>
                  <v:shape id="Freeform 992" o:spid="_x0000_s2008" style="position:absolute;left:4613;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L3HMIA&#10;AADcAAAADwAAAGRycy9kb3ducmV2LnhtbESPQWsCMRSE7wX/Q3iCt5qsgshqlFLQSj25iufH5nV3&#10;6eZlSdK4/fdNodDjMDPfMNv9aHuRyIfOsYZirkAQ18503Gi4XQ/PaxAhIhvsHZOGbwqw302etlga&#10;9+ALpSo2IkM4lKihjXEopQx1SxbD3A3E2ftw3mLM0jfSeHxkuO3lQqmVtNhxXmhxoNeW6s/qy2p4&#10;P6q0jIdz4q7w1VDc7m8uWa1n0/FlAyLSGP/Df+2T0bBUBfyeyUd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vccwgAAANwAAAAPAAAAAAAAAAAAAAAAAJgCAABkcnMvZG93&#10;bnJldi54bWxQSwUGAAAAAAQABAD1AAAAhwMAAAAA&#10;" path="m,l39,r,7l39,13,,13,,7,,xe" fillcolor="#636160" stroked="f">
                    <v:path arrowok="t" o:connecttype="custom" o:connectlocs="0,0;39,0;39,7;39,13;0,13;0,7;0,0" o:connectangles="0,0,0,0,0,0,0"/>
                  </v:shape>
                  <v:shape id="Freeform 993" o:spid="_x0000_s2009" style="position:absolute;left:4613;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xCUsgA&#10;AADcAAAADwAAAGRycy9kb3ducmV2LnhtbESPQWvCQBSE70L/w/IKvemmKYhGVylt02qhB60o3h7Z&#10;12Tb7Ns0u2r8911B6HGYmW+Y6byztThS641jBfeDBARx4bThUsHmM++PQPiArLF2TArO5GE+u+lN&#10;MdPuxCs6rkMpIoR9hgqqEJpMSl9UZNEPXEMcvS/XWgxRtqXULZ4i3NYyTZKhtGg4LlTY0FNFxc/6&#10;YBXg9vsjN+/P6Xn8alYvu+3+Lf9dKnV32z1OQATqwn/42l5oBQ9JCpcz8Qj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LEJSyAAAANwAAAAPAAAAAAAAAAAAAAAAAJgCAABk&#10;cnMvZG93bnJldi54bWxQSwUGAAAAAAQABAD1AAAAjQMAAAAA&#10;" path="m,l39,r,6l39,13,,13,,6,,xe" fillcolor="#605d5c" stroked="f">
                    <v:path arrowok="t" o:connecttype="custom" o:connectlocs="0,0;39,0;39,6;39,13;0,13;0,6;0,0" o:connectangles="0,0,0,0,0,0,0"/>
                  </v:shape>
                  <v:shape id="Freeform 994" o:spid="_x0000_s2010" style="position:absolute;left:4613;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O/8UA&#10;AADcAAAADwAAAGRycy9kb3ducmV2LnhtbESP3WrCQBSE7wXfYTlC75qNTSk2dSMitIgItrEPcJo9&#10;+cHs2SW71fj23YLg5TAz3zDL1Wh6cabBd5YVzJMUBHFldceNgu/j++MChA/IGnvLpOBKHlbFdLLE&#10;XNsLf9G5DI2IEPY5KmhDcLmUvmrJoE+sI45ebQeDIcqhkXrAS4SbXj6l6Ys02HFcaNHRpqXqVP4a&#10;BfXrx+759OMOobzuHX7ucbvJdko9zMb1G4hAY7iHb+2tVpClGfyfi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k7/xQAAANwAAAAPAAAAAAAAAAAAAAAAAJgCAABkcnMv&#10;ZG93bnJldi54bWxQSwUGAAAAAAQABAD1AAAAigMAAAAA&#10;" path="m,l39,r,7l39,13,,13,,7,,xe" fillcolor="#6a6867" stroked="f">
                    <v:path arrowok="t" o:connecttype="custom" o:connectlocs="0,0;39,0;39,7;39,13;0,13;0,7;0,0" o:connectangles="0,0,0,0,0,0,0"/>
                  </v:shape>
                  <v:shape id="Freeform 995" o:spid="_x0000_s2011" style="position:absolute;left:4613;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hVcUA&#10;AADcAAAADwAAAGRycy9kb3ducmV2LnhtbESPT2vCQBTE70K/w/IKvUjdbes/oqs0hULxpvXi7ZF9&#10;JsHs25B91bSfvisIHoeZ+Q2zXPe+UWfqYh3YwsvIgCIugqu5tLD//nyeg4qC7LAJTBZ+KcJ69TBY&#10;YubChbd03kmpEoRjhhYqkTbTOhYVeYyj0BIn7xg6j5JkV2rX4SXBfaNfjZlqjzWnhQpb+qioOO1+&#10;vIWh3ueT5rT5cwczO+TbuRynuVj79Ni/L0AJ9XIP39pfzsKbGcP1TDoCe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2FVxQAAANwAAAAPAAAAAAAAAAAAAAAAAJgCAABkcnMv&#10;ZG93bnJldi54bWxQSwUGAAAAAAQABAD1AAAAigMAAAAA&#10;" path="m,l39,r,6l39,13,,13,,6,,xe" fillcolor="#706e6d" stroked="f">
                    <v:path arrowok="t" o:connecttype="custom" o:connectlocs="0,0;39,0;39,6;39,13;0,13;0,6;0,0" o:connectangles="0,0,0,0,0,0,0"/>
                  </v:shape>
                  <v:shape id="Freeform 996" o:spid="_x0000_s2012" style="position:absolute;left:4613;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8/8UA&#10;AADcAAAADwAAAGRycy9kb3ducmV2LnhtbESP0WrCQBRE34X+w3KFvohurFYlukorCAUfpOoHXLLX&#10;ZDF7N81uTPx7tyD4OMzMGWa16WwpblR741jBeJSAIM6cNpwrOJ92wwUIH5A1lo5JwZ08bNZvvRWm&#10;2rX8S7djyEWEsE9RQRFClUrps4Is+pGriKN3cbXFEGWdS11jG+G2lB9JMpMWDceFAivaFpRdj41V&#10;0B0W+8PfwJhJM57K7/I6aOemUeq9330tQQTqwiv8bP9oBZPkE/7Px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Hz/xQAAANwAAAAPAAAAAAAAAAAAAAAAAJgCAABkcnMv&#10;ZG93bnJldi54bWxQSwUGAAAAAAQABAD1AAAAigMAAAAA&#10;" path="m,l39,r,7l39,13,,13,,7,,xe" fillcolor="#7a7878" stroked="f">
                    <v:path arrowok="t" o:connecttype="custom" o:connectlocs="0,0;39,0;39,7;39,13;0,13;0,7;0,0" o:connectangles="0,0,0,0,0,0,0"/>
                  </v:shape>
                  <v:shape id="Freeform 997" o:spid="_x0000_s2013" style="position:absolute;left:4613;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osUA&#10;AADcAAAADwAAAGRycy9kb3ducmV2LnhtbESPT2sCMRTE7wW/Q3hCbzVrCyKrUUSUWkoR/1y8PTbP&#10;3dXNS0iirt++EQSPw8z8hhlPW9OIK/lQW1bQ72UgiAuray4V7HfLjyGIEJE1NpZJwZ0CTCedtzHm&#10;2t54Q9dtLEWCcMhRQRWjy6UMRUUGQ8864uQdrTcYk/Sl1B5vCW4a+ZllA2mw5rRQoaN5RcV5ezEK&#10;vLfrfX/p/n4Pp9O6Hf4svu/urNR7t52NQERq4yv8bK+0gq9sAI8z6QjIy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0B2ixQAAANwAAAAPAAAAAAAAAAAAAAAAAJgCAABkcnMv&#10;ZG93bnJldi54bWxQSwUGAAAAAAQABAD1AAAAigMAAAAA&#10;" path="m,l39,r,6l39,13,,13,,6,,xe" fillcolor="#7f7e7d" stroked="f">
                    <v:path arrowok="t" o:connecttype="custom" o:connectlocs="0,0;39,0;39,6;39,13;0,13;0,6;0,0" o:connectangles="0,0,0,0,0,0,0"/>
                  </v:shape>
                  <v:shape id="Freeform 998" o:spid="_x0000_s2014" style="position:absolute;left:4613;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XJ/sQA&#10;AADcAAAADwAAAGRycy9kb3ducmV2LnhtbESPQWvCQBSE74X+h+UJvdVdbYkSXaUIgdJbo+j1mX0m&#10;0ezbNLs1yb/vFgo9DjPzDbPeDrYRd+p87VjDbKpAEBfO1FxqOOyz5yUIH5ANNo5Jw0getpvHhzWm&#10;xvX8Sfc8lCJC2KeooQqhTaX0RUUW/dS1xNG7uM5iiLIrpemwj3DbyLlSibRYc1yosKVdRcUt/7Ya&#10;Puxx9zoPgzLj7eucZOa0T66s9dNkeFuBCDSE//Bf+91oeFEL+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Fyf7EAAAA3AAAAA8AAAAAAAAAAAAAAAAAmAIAAGRycy9k&#10;b3ducmV2LnhtbFBLBQYAAAAABAAEAPUAAACJAwAAAAA=&#10;" path="m,l39,r,7l39,13,,13,,7,,xe" fillcolor="#8b8989" stroked="f">
                    <v:path arrowok="t" o:connecttype="custom" o:connectlocs="0,0;39,0;39,7;39,13;0,13;0,7;0,0" o:connectangles="0,0,0,0,0,0,0"/>
                  </v:shape>
                  <v:shape id="Freeform 999" o:spid="_x0000_s2015" style="position:absolute;left:4613;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hr8A&#10;AADcAAAADwAAAGRycy9kb3ducmV2LnhtbERPzYrCMBC+C/sOYRa8aaKCSjUtsouyqBe7+wBjM7bF&#10;ZlKaqN23NwfB48f3v85624g7db52rGEyViCIC2dqLjX8/W5HSxA+IBtsHJOGf/KQpR+DNSbGPfhE&#10;9zyUIoawT1BDFUKbSOmLiiz6sWuJI3dxncUQYVdK0+EjhttGTpWaS4s1x4YKW/qqqLjmN6thm58N&#10;qsPxsJctNva2KHbf4aj18LPfrEAE6sNb/HL/GA0zFdfGM/EIyPQ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77iGvwAAANwAAAAPAAAAAAAAAAAAAAAAAJgCAABkcnMvZG93bnJl&#10;di54bWxQSwUGAAAAAAQABAD1AAAAhAMAAAAA&#10;" path="m,l39,r,6l39,13,,13,,6,,xe" fillcolor="#91908f" stroked="f">
                    <v:path arrowok="t" o:connecttype="custom" o:connectlocs="0,0;39,0;39,6;39,13;0,13;0,6;0,0" o:connectangles="0,0,0,0,0,0,0"/>
                  </v:shape>
                  <v:shape id="Freeform 1000" o:spid="_x0000_s2016" style="position:absolute;left:4613;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RcVMUA&#10;AADcAAAADwAAAGRycy9kb3ducmV2LnhtbESPQUsDMRSE7wX/Q3iF3mzSFqyuTUtxKfQg2lbx/Ng8&#10;N2s3L0sSt+u/N4LQ4zAz3zCrzeBa0VOIjWcNs6kCQVx503Ct4f1td3sPIiZkg61n0vBDETbrm9EK&#10;C+MvfKT+lGqRIRwL1GBT6gopY2XJYZz6jjh7nz44TFmGWpqAlwx3rZwrdScdNpwXLHb0ZKk6n76d&#10;hqVb2vL59WMbyv3LTKVjXX71B60n42H7CCLRkK7h//beaFioB/g7k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FxUxQAAANwAAAAPAAAAAAAAAAAAAAAAAJgCAABkcnMv&#10;ZG93bnJldi54bWxQSwUGAAAAAAQABAD1AAAAigMAAAAA&#10;" path="m,l39,r,7l39,13,,13,,7,,xe" fillcolor="#9c9b9b" stroked="f">
                    <v:path arrowok="t" o:connecttype="custom" o:connectlocs="0,0;39,0;39,7;39,13;0,13;0,7;0,0" o:connectangles="0,0,0,0,0,0,0"/>
                  </v:shape>
                  <v:shape id="Freeform 1001" o:spid="_x0000_s2017" style="position:absolute;left:4613;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8j5sMA&#10;AADcAAAADwAAAGRycy9kb3ducmV2LnhtbERPS07DMBDdI/UO1lRiR51SQSGtG5UoSF3QRUsPMIqH&#10;JEo8tmI3n9vjBRLLp/ffZ5PpxEC9bywrWK8SEMSl1Q1XCm7fn09vIHxA1thZJgUzecgOi4c9ptqO&#10;fKHhGioRQ9inqKAOwaVS+rImg35lHXHkfmxvMETYV1L3OMZw08nnJHmVBhuODTU6ymsq2+vdKBhv&#10;xTB9lO69m/PCfbUv7Wl7TpR6XE7HHYhAU/gX/7lPWsFmHefHM/EIy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8j5sMAAADcAAAADwAAAAAAAAAAAAAAAACYAgAAZHJzL2Rv&#10;d25yZXYueG1sUEsFBgAAAAAEAAQA9QAAAIgDAAAAAA==&#10;" path="m,l39,r,6l39,13,,13,,6,,xe" fillcolor="#a2a1a1" stroked="f">
                    <v:path arrowok="t" o:connecttype="custom" o:connectlocs="0,0;39,0;39,6;39,13;0,13;0,6;0,0" o:connectangles="0,0,0,0,0,0,0"/>
                  </v:shape>
                  <v:shape id="Freeform 1002" o:spid="_x0000_s2018" style="position:absolute;left:4613;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DNqMcA&#10;AADcAAAADwAAAGRycy9kb3ducmV2LnhtbESPT2vCQBTE7wW/w/IEL6VuolVsdBX/tJCDHrS59PbI&#10;PpNg9m3Irhq/fbcg9DjMzG+YxaoztbhR6yrLCuJhBII4t7riQkH2/fU2A+E8ssbaMil4kIPVsvey&#10;wETbOx/pdvKFCBB2CSoovW8SKV1ekkE3tA1x8M62NeiDbAupW7wHuKnlKIqm0mDFYaHEhrYl5ZfT&#10;1SioXj8O6eR9+hNH2Tbd7D5n+3HmlBr0u/UchKfO/4ef7VQrGMcx/J0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AzajHAAAA3AAAAA8AAAAAAAAAAAAAAAAAmAIAAGRy&#10;cy9kb3ducmV2LnhtbFBLBQYAAAAABAAEAPUAAACMAwAAAAA=&#10;" path="m,l39,r,7l39,13,,13,,7,,xe" fillcolor="#afaeae" stroked="f">
                    <v:path arrowok="t" o:connecttype="custom" o:connectlocs="0,0;39,0;39,7;39,13;0,13;0,7;0,0" o:connectangles="0,0,0,0,0,0,0"/>
                  </v:shape>
                  <v:shape id="Freeform 1003" o:spid="_x0000_s2019" style="position:absolute;left:4613;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HxMQA&#10;AADcAAAADwAAAGRycy9kb3ducmV2LnhtbESPQWsCMRSE74L/ITyhN81qochqlFIoFuqlq63Xx+bt&#10;ZnXzsiSpu/57Uyh4HGbmG2a9HWwrruRD41jBfJaBIC6dbrhWcDy8T5cgQkTW2DomBTcKsN2MR2vM&#10;tev5i65FrEWCcMhRgYmxy6UMpSGLYeY64uRVzluMSfpaao99gttWLrLsRVpsOC0Y7OjNUHkpfq0C&#10;KrqqMjt/OP+0+92+H/hbfp6UepoMrysQkYb4CP+3P7SC5/kC/s6k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SB8TEAAAA3AAAAA8AAAAAAAAAAAAAAAAAmAIAAGRycy9k&#10;b3ducmV2LnhtbFBLBQYAAAAABAAEAPUAAACJAwAAAAA=&#10;" path="m,l39,r,6l39,13,6,13,,6,,xe" fillcolor="#b7b6b5" stroked="f">
                    <v:path arrowok="t" o:connecttype="custom" o:connectlocs="0,0;39,0;39,6;39,13;6,13;0,6;0,0" o:connectangles="0,0,0,0,0,0,0"/>
                  </v:shape>
                  <v:shape id="Freeform 1004" o:spid="_x0000_s2020" style="position:absolute;left:4613;top:1239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ccJ8YA&#10;AADcAAAADwAAAGRycy9kb3ducmV2LnhtbESPT2vCQBTE7wW/w/KE3uomlYrErGL/QakejAbPj+wz&#10;iWbfhuxWYz99tyB4HGbmN0y66E0jztS52rKCeBSBIC6srrlUkO8+n6YgnEfW2FgmBVdysJgPHlJM&#10;tL1wRuetL0WAsEtQQeV9m0jpiooMupFtiYN3sJ1BH2RXSt3hJcBNI5+jaCIN1hwWKmzpraLitP0x&#10;CjaHMqZV9r3J45f973v/sVu/Xo9KPQ775QyEp97fw7f2l1YwjsfwfyY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ccJ8YAAADcAAAADwAAAAAAAAAAAAAAAACYAgAAZHJz&#10;L2Rvd25yZXYueG1sUEsFBgAAAAAEAAQA9QAAAIsDAAAAAA==&#10;" path="m,l39,r,7l45,13,6,13,6,7,,xe" fillcolor="#c6c6c5" stroked="f">
                    <v:path arrowok="t" o:connecttype="custom" o:connectlocs="0,0;39,0;39,7;45,13;6,13;6,7;0,0" o:connectangles="0,0,0,0,0,0,0"/>
                  </v:shape>
                  <v:shape id="Freeform 1005" o:spid="_x0000_s2021" style="position:absolute;left:4619;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IK7MMA&#10;AADcAAAADwAAAGRycy9kb3ducmV2LnhtbESPT4vCMBTE7wt+h/AEb2vqHxapRhGXlfa2q+L50by0&#10;xealNlHrtzcLC3scZuY3zGrT20bcqfO1YwWTcQKCuHC65lLB6fj1vgDhA7LGxjEpeJKHzXrwtsJU&#10;uwf/0P0QShEh7FNUUIXQplL6oiKLfuxa4ugZ11kMUXal1B0+Itw2cpokH9JizXGhwpZ2FRWXw80q&#10;uH7maKZJvv3eG2Ny2mXnWZMpNRr22yWIQH34D/+1M61gNpnD75l4BO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IK7MMAAADcAAAADwAAAAAAAAAAAAAAAACYAgAAZHJzL2Rv&#10;d25yZXYueG1sUEsFBgAAAAAEAAQA9QAAAIgDAAAAAA==&#10;" path="m,l33,r6,6l39,13,,13,,6,,xe" fillcolor="#cfcece" stroked="f">
                    <v:path arrowok="t" o:connecttype="custom" o:connectlocs="0,0;33,0;39,6;39,13;0,13;0,6;0,0" o:connectangles="0,0,0,0,0,0,0"/>
                  </v:shape>
                  <v:shape id="Freeform 1006" o:spid="_x0000_s2022" style="position:absolute;left:4619;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Lu8cA&#10;AADcAAAADwAAAGRycy9kb3ducmV2LnhtbESPQWvCQBSE70L/w/IKvekmFqWkrhKloh48aC3p8TX7&#10;TILZtyG7jbG/vlsQehxm5htmtuhNLTpqXWVZQTyKQBDnVldcKDi9r4cvIJxH1lhbJgU3crCYPwxm&#10;mGh75QN1R1+IAGGXoILS+yaR0uUlGXQj2xAH72xbgz7ItpC6xWuAm1qOo2gqDVYcFkpsaFVSfjl+&#10;GwVfy+xtn/2c4nSz2R2m6edHl53XSj099ukrCE+9/w/f21ut4DmewN+Zc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ei7vHAAAA3AAAAA8AAAAAAAAAAAAAAAAAmAIAAGRy&#10;cy9kb3ducmV2LnhtbFBLBQYAAAAABAAEAPUAAACMAwAAAAA=&#10;" path="m,l39,r,7l39,13,,13,,7,,xe" fillcolor="#e1e0e0" stroked="f">
                    <v:path arrowok="t" o:connecttype="custom" o:connectlocs="0,0;39,0;39,7;39,13;0,13;0,7;0,0" o:connectangles="0,0,0,0,0,0,0"/>
                  </v:shape>
                  <v:shape id="Freeform 1007" o:spid="_x0000_s2023" style="position:absolute;left:4619;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heUcQA&#10;AADcAAAADwAAAGRycy9kb3ducmV2LnhtbESPQYvCMBSE78L+h/AWvGmqoqzVKGtBFBYFu4LXZ/Ns&#10;yzYvpYla/71ZEDwOM/MNM1+2phI3alxpWcGgH4EgzqwuOVdw/F33vkA4j6yxskwKHuRgufjozDHW&#10;9s4HuqU+FwHCLkYFhfd1LKXLCjLo+rYmDt7FNgZ9kE0udYP3ADeVHEbRRBosOSwUWFNSUPaXXo2C&#10;n/MuHSXjZLWv99Ph8VK28rRZKdX9bL9nIDy1/h1+tbdawWgwgf8z4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YXlHEAAAA3AAAAA8AAAAAAAAAAAAAAAAAmAIAAGRycy9k&#10;b3ducmV2LnhtbFBLBQYAAAAABAAEAPUAAACJAwAAAAA=&#10;" path="m,l39,r,6l39,13,,13,,6,,xe" fillcolor="#ebeaea" stroked="f">
                    <v:path arrowok="t" o:connecttype="custom" o:connectlocs="0,0;39,0;39,6;39,13;0,13;0,6;0,0" o:connectangles="0,0,0,0,0,0,0"/>
                  </v:shape>
                  <v:shape id="Freeform 1008" o:spid="_x0000_s2024" style="position:absolute;left:4619;top:1242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sNf8QA&#10;AADcAAAADwAAAGRycy9kb3ducmV2LnhtbESP3WoCMRSE7wu+QziF3tWsFaysRinail4U8ecBDpvj&#10;ZjE5CZvobt++EQq9HGbmG2a+7J0Vd2pj41nBaFiAIK68brhWcD59vU5BxISs0XomBT8UYbkYPM2x&#10;1L7jA92PqRYZwrFEBSalUEoZK0MO49AH4uxdfOswZdnWUrfYZbiz8q0oJtJhw3nBYKCVoep6vDkF&#10;vtuszTjY+Fnbzf77dtoZvw5KvTz3HzMQifr0H/5rb7WC8egdHmfy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LDX/EAAAA3AAAAA8AAAAAAAAAAAAAAAAAmAIAAGRycy9k&#10;b3ducmV2LnhtbFBLBQYAAAAABAAEAPUAAACJAwAAAAA=&#10;" path="m,l39,r,7l46,13,7,13,,7,,xe" stroked="f">
                    <v:path arrowok="t" o:connecttype="custom" o:connectlocs="0,0;39,0;39,7;46,13;7,13;0,7;0,0" o:connectangles="0,0,0,0,0,0,0"/>
                  </v:shape>
                  <v:shape id="Freeform 1009" o:spid="_x0000_s2025" style="position:absolute;left:4619;top:1243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XmL8A&#10;AADcAAAADwAAAGRycy9kb3ducmV2LnhtbERPzYrCMBC+C/sOYRa8iKYqW6RrWmRZwatdH2Boxqbb&#10;ZlKaWOvbm4Pg8eP73xeT7cRIg28cK1ivEhDEldMN1wouf8flDoQPyBo7x6TgQR6K/GO2x0y7O59p&#10;LEMtYgj7DBWYEPpMSl8ZsuhXrieO3NUNFkOEQy31gPcYbju5SZJUWmw4Nhjs6cdQ1ZY3q+Br0dQh&#10;Sd3/uFmc9PG3ndqyM0rNP6fDN4hAU3iLX+6TVrBdx7XxTDwCMn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sBeYvwAAANwAAAAPAAAAAAAAAAAAAAAAAJgCAABkcnMvZG93bnJl&#10;di54bWxQSwUGAAAAAAQABAD1AAAAhAMAAAAA&#10;" path="m,l39,r7,6l46,13,7,13,7,6,,xe" fillcolor="#f6f6f6" stroked="f">
                    <v:path arrowok="t" o:connecttype="custom" o:connectlocs="0,0;39,0;46,6;46,13;7,13;7,6;0,0" o:connectangles="0,0,0,0,0,0,0"/>
                  </v:shape>
                  <v:shape id="Freeform 1010" o:spid="_x0000_s2026" style="position:absolute;left:4626;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JIS8MA&#10;AADcAAAADwAAAGRycy9kb3ducmV2LnhtbESPUWvCQBCE3wv+h2MF3+pFhdJGTxFBFEoRY31fcmsS&#10;k9sLuVXTf98rCH0cZuYbZrHqXaPu1IXKs4HJOAFFnHtbcWHg+7R9fQcVBNli45kM/FCA1XLwssDU&#10;+gcf6Z5JoSKEQ4oGSpE21TrkJTkMY98SR+/iO4cSZVdo2+Ejwl2jp0nyph1WHBdKbGlTUl5nN2fg&#10;kJzr6UbsTU6tu+7qY/X5VWTGjIb9eg5KqJf/8LO9twZmkw/4OxOP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JIS8MAAADcAAAADwAAAAAAAAAAAAAAAACYAgAAZHJzL2Rv&#10;d25yZXYueG1sUEsFBgAAAAAEAAQA9QAAAIgDAAAAAA==&#10;" path="m,l39,r,7l39,13,,13,,7,,xe" fillcolor="#e3e3e2" stroked="f">
                    <v:path arrowok="t" o:connecttype="custom" o:connectlocs="0,0;39,0;39,7;39,13;0,13;0,7;0,0" o:connectangles="0,0,0,0,0,0,0"/>
                  </v:shape>
                  <v:shape id="Freeform 1011" o:spid="_x0000_s2027" style="position:absolute;left:4626;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iYWMAA&#10;AADcAAAADwAAAGRycy9kb3ducmV2LnhtbERPTWvCQBC9F/wPywje6sYoRaKriFgQLEi1vY/ZMQlm&#10;Z0N2G+O/dw4Fj4/3vVz3rlYdtaHybGAyTkAR595WXBj4OX++z0GFiGyx9kwGHhRgvRq8LTGz/s7f&#10;1J1ioSSEQ4YGyhibTOuQl+QwjH1DLNzVtw6jwLbQtsW7hLtap0nyoR1WLA0lNrQtKb+d/pyUHLaN&#10;/v3ab7oZTo8zu5ufL2luzGjYbxagIvXxJf53762BaSrz5YwcAb1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aiYWMAAAADcAAAADwAAAAAAAAAAAAAAAACYAgAAZHJzL2Rvd25y&#10;ZXYueG1sUEsFBgAAAAAEAAQA9QAAAIUDAAAAAA==&#10;" path="m,l39,r,6l45,13,6,13,,6,,xe" fillcolor="#d9d8d8" stroked="f">
                    <v:path arrowok="t" o:connecttype="custom" o:connectlocs="0,0;39,0;39,6;45,13;6,13;0,6;0,0" o:connectangles="0,0,0,0,0,0,0"/>
                  </v:shape>
                  <v:shape id="Freeform 1012" o:spid="_x0000_s2028" style="position:absolute;left:4626;top:12451;width:91;height:13;visibility:visible;mso-wrap-style:square;v-text-anchor:top" coordsize="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1PcIA&#10;AADcAAAADwAAAGRycy9kb3ducmV2LnhtbESPQYvCMBSE7wv+h/AEb2tqBVeqUUQQ9Lh1Yff4aJ5N&#10;sXmpSbT135uFhT0OM/MNs94OthUP8qFxrGA2zUAQV043XCv4Oh/elyBCRNbYOiYFTwqw3Yze1lho&#10;1/MnPcpYiwThUKACE2NXSBkqQxbD1HXEybs4bzEm6WupPfYJbluZZ9lCWmw4LRjsaG+oupZ3q+An&#10;5Ofv5akvo7z7vh7M7eg/FkpNxsNuBSLSEP/Df+2jVjDPZ/B7Jh0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GTU9wgAAANwAAAAPAAAAAAAAAAAAAAAAAJgCAABkcnMvZG93&#10;bnJldi54bWxQSwUGAAAAAAQABAD1AAAAhwMAAAAA&#10;" path="m,l39,r6,7l45,13,6,13,6,7,,xm91,13r,xe" fillcolor="#c8c8c7" stroked="f">
                    <v:path arrowok="t" o:connecttype="custom" o:connectlocs="0,0;39,0;45,7;45,13;45,13;45,13;6,13;6,7;0,0;91,13;91,13;91,13;91,13" o:connectangles="0,0,0,0,0,0,0,0,0,0,0,0,0"/>
                    <o:lock v:ext="edit" verticies="t"/>
                  </v:shape>
                  <v:shape id="Freeform 1013" o:spid="_x0000_s2029" style="position:absolute;left:4632;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H80sQA&#10;AADcAAAADwAAAGRycy9kb3ducmV2LnhtbESPT2vCQBTE74V+h+UJ3urGSFXSbKQogtRetMXza/bl&#10;j2bfhuyqaT+9WxA8DjPzGyZd9KYRF+pcbVnBeBSBIM6trrlU8P21fpmDcB5ZY2OZFPySg0X2/JRi&#10;ou2Vd3TZ+1IECLsEFVTet4mULq/IoBvZljh4he0M+iC7UuoOrwFuGhlH0VQarDksVNjSsqL8tD8b&#10;Ba8F48eskEf6cfnkk/FveyhWSg0H/fsbCE+9f4Tv7Y1WMIlj+D8Tjo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R/NLEAAAA3AAAAA8AAAAAAAAAAAAAAAAAmAIAAGRycy9k&#10;b3ducmV2LnhtbFBLBQYAAAAABAAEAPUAAACJAwAAAAA=&#10;" path="m,l39,r,6l46,13,7,13,,6,,xm85,13r-7,l85,6r,7xe" fillcolor="#c0c0bf" stroked="f">
                    <v:path arrowok="t" o:connecttype="custom" o:connectlocs="0,0;39,0;39,0;39,6;46,13;46,13;7,13;0,6;0,0;85,13;78,13;78,13;85,6;85,13" o:connectangles="0,0,0,0,0,0,0,0,0,0,0,0,0,0"/>
                    <o:lock v:ext="edit" verticies="t"/>
                  </v:shape>
                  <v:shape id="Freeform 1014" o:spid="_x0000_s2030" style="position:absolute;left:4632;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01cMA&#10;AADcAAAADwAAAGRycy9kb3ducmV2LnhtbESPQWsCMRSE7wX/Q3hCbzWrS4uuRhFB6tFui3h8bJ67&#10;i8nLNknd9d+bQqHHYWa+YVabwRpxIx9axwqmkwwEceV0y7WCr8/9yxxEiMgajWNScKcAm/XoaYWF&#10;dj1/0K2MtUgQDgUqaGLsCilD1ZDFMHEdcfIuzluMSfpaao99glsjZ1n2Ji22nBYa7GjXUHUtf6wC&#10;897Hy758zU9HDovj+XtnOn9X6nk8bJcgIg3xP/zXPmgF+SyH3zPp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M01cMAAADcAAAADwAAAAAAAAAAAAAAAACYAgAAZHJzL2Rv&#10;d25yZXYueG1sUEsFBgAAAAAEAAQA9QAAAIgDAAAAAA==&#10;" path="m,l39,,52,7r7,6l72,7,85,r,7l78,13,7,13,7,7,,xe" fillcolor="#b1b1b0" stroked="f">
                    <v:path arrowok="t" o:connecttype="custom" o:connectlocs="0,0;39,0;52,7;59,13;72,7;85,0;85,0;85,7;78,13;78,13;7,13;7,13;7,7;7,7;0,0" o:connectangles="0,0,0,0,0,0,0,0,0,0,0,0,0,0,0"/>
                  </v:shape>
                  <v:shape id="Freeform 1015" o:spid="_x0000_s2031" style="position:absolute;left:4639;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bcN8UA&#10;AADcAAAADwAAAGRycy9kb3ducmV2LnhtbESPQWvCQBSE7wX/w/KE3urGtGhJXUW0hXqSqmCPj+wz&#10;CWbfht3VRH+9Kwgeh5n5hpnMOlOLMzlfWVYwHCQgiHOrKy4U7LY/b58gfEDWWFsmBRfyMJv2XiaY&#10;advyH503oRARwj5DBWUITSalz0sy6Ae2IY7ewTqDIUpXSO2wjXBTyzRJRtJgxXGhxIYWJeXHzcko&#10;aFfXf5fv6vE37Wm/HY/Wy0t6UOq1382/QATqwjP8aP9qBe/pB9zPxCM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tw3xQAAANwAAAAPAAAAAAAAAAAAAAAAAJgCAABkcnMv&#10;ZG93bnJldi54bWxQSwUGAAAAAAQABAD1AAAAigMAAAAA&#10;" path="m,l39,,52,6,71,r7,l71,6r-6,7l6,13,6,6,,xe" fillcolor="#abaaaa" stroked="f">
                    <v:path arrowok="t" o:connecttype="custom" o:connectlocs="0,0;39,0;52,6;71,0;78,0;78,0;71,6;65,13;6,13;6,6;0,0;0,0" o:connectangles="0,0,0,0,0,0,0,0,0,0,0,0"/>
                  </v:shape>
                  <v:shape id="Freeform 1016" o:spid="_x0000_s2032" style="position:absolute;left:4639;top:12477;width:71;height:13;visibility:visible;mso-wrap-style:square;v-text-anchor:top" coordsize="7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XfMIA&#10;AADcAAAADwAAAGRycy9kb3ducmV2LnhtbESPzarCMBSE9xd8h3AENxdN7UWx1SgiCG7uwp8HODSn&#10;P9iclCRqfXsjCC6HmfmGWW1604o7Od9YVjCdJCCIC6sbrhRczvvxAoQPyBpby6TgSR4268HPCnNt&#10;H3yk+ylUIkLY56igDqHLpfRFTQb9xHbE0SutMxiidJXUDh8RblqZJslcGmw4LtTY0a6m4nq6GQVl&#10;mf4i/mc7Nz/frv3zkm2LLCg1GvbbJYhAffiGP+2DVvCXzuB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hd8wgAAANwAAAAPAAAAAAAAAAAAAAAAAJgCAABkcnMvZG93&#10;bnJldi54bWxQSwUGAAAAAAQABAD1AAAAhwMAAAAA&#10;" path="m,l71,,65,7r-7,6l13,13,6,7,,xe" fillcolor="#9f9e9d" stroked="f">
                    <v:path arrowok="t" o:connecttype="custom" o:connectlocs="0,0;71,0;65,7;58,13;13,13;6,7;0,0" o:connectangles="0,0,0,0,0,0,0"/>
                  </v:shape>
                  <v:shape id="Freeform 1017" o:spid="_x0000_s2033" style="position:absolute;left:4645;top:12484;width:59;height:13;visibility:visible;mso-wrap-style:square;v-text-anchor:top" coordsize="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SiwMUA&#10;AADcAAAADwAAAGRycy9kb3ducmV2LnhtbESPQWvCQBSE7wX/w/KE3upGLSqpGxFF6KWUGqU9PrKv&#10;SUj2bdxdY/rvu4WCx2FmvmHWm8G0oifna8sKppMEBHFhdc2lglN+eFqB8AFZY2uZFPyQh002elhj&#10;qu2NP6g/hlJECPsUFVQhdKmUvqjIoJ/Yjjh639YZDFG6UmqHtwg3rZwlyUIarDkuVNjRrqKiOV6N&#10;gub5Qu/LPDizv277r088vMn9WanH8bB9ARFoCPfwf/tVK5jPF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pKLAxQAAANwAAAAPAAAAAAAAAAAAAAAAAJgCAABkcnMv&#10;ZG93bnJldi54bWxQSwUGAAAAAAQABAD1AAAAigMAAAAA&#10;" path="m,l59,,52,6r-6,7l20,13,13,6,,xe" fillcolor="#989797" stroked="f">
                    <v:path arrowok="t" o:connecttype="custom" o:connectlocs="0,0;59,0;52,6;46,13;20,13;13,6;0,0" o:connectangles="0,0,0,0,0,0,0"/>
                  </v:shape>
                  <v:shape id="Freeform 1018" o:spid="_x0000_s2034" style="position:absolute;left:4652;top:12490;width:45;height:7;visibility:visible;mso-wrap-style:square;v-text-anchor:top" coordsize="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juMUA&#10;AADcAAAADwAAAGRycy9kb3ducmV2LnhtbESPQWvCQBSE7wX/w/IEL0U3tdBIdBURKtZ6MRXPj+xz&#10;E8y+DdnVxH/vFgo9DjPzDbNY9bYWd2p95VjB2yQBQVw4XbFRcPr5HM9A+ICssXZMCh7kYbUcvCww&#10;067jI93zYESEsM9QQRlCk0npi5Is+olriKN3ca3FEGVrpG6xi3Bby2mSfEiLFceFEhvalFRc85tV&#10;sM1Nr1/NoTsdjs33Pt2cH1/pWanRsF/PQQTqw3/4r73TCt6nKf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O4xQAAANwAAAAPAAAAAAAAAAAAAAAAAJgCAABkcnMv&#10;ZG93bnJldi54bWxQSwUGAAAAAAQABAD1AAAAigMAAAAA&#10;" path="m,l45,,39,7,26,7,13,7,,xe" fillcolor="#8d8c8b" stroked="f">
                    <v:path arrowok="t" o:connecttype="custom" o:connectlocs="0,0;45,0;39,7;26,7;13,7;0,0" o:connectangles="0,0,0,0,0,0"/>
                  </v:shape>
                  <v:shape id="Freeform 1019" o:spid="_x0000_s2035" style="position:absolute;left:4665;top:12497;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dE8QA&#10;AADcAAAADwAAAGRycy9kb3ducmV2LnhtbERPu27CMBTdK/EP1kXqgoqT8CgKGFQVVSpVF2gHxkt8&#10;iUPj6yg2EP4eD0gdj857sepsLS7U+sqxgnSYgCAunK64VPD78/EyA+EDssbaMSm4kYfVsve0wFy7&#10;K2/psguliCHsc1RgQmhyKX1hyKIfuoY4ckfXWgwRtqXULV5juK1lliRTabHi2GCwoXdDxd/ubBVs&#10;9P5wMK/FKPNf6Wmdbsffg8leqed+9zYHEagL/+KH+1MrGGVxbTw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HRPEAAAA3AAAAA8AAAAAAAAAAAAAAAAAmAIAAGRycy9k&#10;b3ducmV2LnhtbFBLBQYAAAAABAAEAPUAAACJAwAAAAA=&#10;" path="m,l26,,13,,,xe" fillcolor="#878685" stroked="f">
                    <v:path arrowok="t" o:connecttype="custom" o:connectlocs="0,0;26,0;13,0;0,0" o:connectangles="0,0,0,0"/>
                  </v:shape>
                  <v:shape id="Freeform 1020" o:spid="_x0000_s2036" style="position:absolute;left:4613;top:12094;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snsUA&#10;AADcAAAADwAAAGRycy9kb3ducmV2LnhtbESPQWvCQBSE74X+h+UVeqsbbQkaXaW0lObiQavg8ZF9&#10;JsHse2l2Nem/dwWhx2FmvmEWq8E16kKdr4UNjEcJKOJCbM2lgd3P18sUlA/IFhthMvBHHlbLx4cF&#10;ZlZ63tBlG0oVIewzNFCF0GZa+6Iih34kLXH0jtI5DFF2pbYd9hHuGj1JklQ7rDkuVNjSR0XFaXt2&#10;Bk77Vr5/p9If0vPnplmnb/lecmOen4b3OahAQ/gP39u5NfA6mcHtTDwC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NOyexQAAANwAAAAPAAAAAAAAAAAAAAAAAJgCAABkcnMv&#10;ZG93bnJldi54bWxQSwUGAAAAAAQABAD1AAAAigMAAAAA&#10;" path="m228,45l201,58,182,39,156,26r-26,l97,32,78,52,58,91,45,136r-6,52l39,240r,52l45,338r13,32l65,377r13,6l91,377r13,-7l104,377,91,390r-7,13l71,403r-6,l39,396,26,377,13,344,,299,,240,,182,6,130,26,78,39,58,52,39,65,19,84,13,117,r45,6l182,13r19,6l215,32r13,13e" filled="f" strokecolor="#1f1a17" strokeweight=".35pt">
                    <v:path arrowok="t" o:connecttype="custom" o:connectlocs="228,45;201,58;182,39;156,26;130,26;97,32;78,52;58,91;45,136;39,188;39,240;39,292;45,338;58,370;65,377;78,383;91,377;104,370;104,377;91,390;84,403;71,403;65,403;39,396;26,377;13,344;0,299;0,240;0,182;6,130;26,78;39,58;52,39;65,19;84,13;117,0;162,6;182,13;201,19;215,32;228,45" o:connectangles="0,0,0,0,0,0,0,0,0,0,0,0,0,0,0,0,0,0,0,0,0,0,0,0,0,0,0,0,0,0,0,0,0,0,0,0,0,0,0,0,0"/>
                  </v:shape>
                  <v:shape id="Freeform 1021" o:spid="_x0000_s2037" style="position:absolute;left:4860;top:12094;width:65;height:6;visibility:visible;mso-wrap-style:square;v-text-anchor:top" coordsize="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HKHb8A&#10;AADcAAAADwAAAGRycy9kb3ducmV2LnhtbERPyarCMBTdC/5DuII7TR3QR59RRBEKunH4gPua+zrY&#10;3JQm2vr3ZiG4PJx5telMJZ7UuMKygsk4AkGcWl1wpuB2PYx+QDiPrLGyTApe5GCz7vdWGGvb8pme&#10;F5+JEMIuRgW593UspUtzMujGtiYO3L9tDPoAm0zqBtsQbio5jaKFNFhwaMixpl1O6f3yMAoOhf7z&#10;r2O73G9PVC5cUpbzpFRqOOi2vyA8df4r/rgTrWA2C/PDmXAE5P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scodvwAAANwAAAAPAAAAAAAAAAAAAAAAAJgCAABkcnMvZG93bnJl&#10;di54bWxQSwUGAAAAAAQABAD1AAAAhAMAAAAA&#10;" path="m65,6l,6,33,,65,6xe" fillcolor="#aaa9a9" stroked="f">
                    <v:path arrowok="t" o:connecttype="custom" o:connectlocs="65,6;0,6;33,0;65,6" o:connectangles="0,0,0,0"/>
                  </v:shape>
                  <v:shape id="Freeform 1022" o:spid="_x0000_s2038" style="position:absolute;left:4841;top:12094;width:104;height:13;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l8lcUA&#10;AADcAAAADwAAAGRycy9kb3ducmV2LnhtbESPT2sCMRTE7wW/Q3hCL0Wz1lJkNYqUFkpPav17e2ye&#10;m6WblyVJ1+23N4LQ4zAzv2Fmi87WoiUfKscKRsMMBHHhdMWlgu33x2ACIkRkjbVjUvBHARbz3sMM&#10;c+0uvKZ2E0uRIBxyVGBibHIpQ2HIYhi6hjh5Z+ctxiR9KbXHS4LbWj5n2au0WHFaMNjQm6HiZ/Nr&#10;FezfdWcmX9n+5aiXh5VrT0873yj12O+WUxCRuvgfvrc/tYLxeAS3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XyVxQAAANwAAAAPAAAAAAAAAAAAAAAAAJgCAABkcnMv&#10;ZG93bnJldi54bWxQSwUGAAAAAAQABAD1AAAAigMAAAAA&#10;" path="m104,13l,13,26,6,52,,78,6r26,7xe" fillcolor="#adadac" stroked="f">
                    <v:path arrowok="t" o:connecttype="custom" o:connectlocs="104,13;0,13;0,13;26,6;52,0;78,6;104,13" o:connectangles="0,0,0,0,0,0,0"/>
                  </v:shape>
                  <v:shape id="Freeform 1023" o:spid="_x0000_s2039" style="position:absolute;left:4834;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esYA&#10;AADcAAAADwAAAGRycy9kb3ducmV2LnhtbESPQWvCQBSE70L/w/IKvemmCiLRVUpFrRQFU8XrI/ua&#10;pM2+DbsbTfvr3YLQ4zAz3zCzRWdqcSHnK8sKngcJCOLc6ooLBcePVX8CwgdkjbVlUvBDHhbzh94M&#10;U22vfKBLFgoRIexTVFCG0KRS+rwkg35gG+LofVpnMETpCqkdXiPc1HKYJGNpsOK4UGJDryXl31lr&#10;FGyW6+3vnr78rjgf1it3aul90ir19Ni9TEEE6sJ/+N5+0wpGoyH8nY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kesYAAADcAAAADwAAAAAAAAAAAAAAAACYAgAAZHJz&#10;L2Rvd25yZXYueG1sUEsFBgAAAAAEAAQA9QAAAIsDAAAAAA==&#10;" path="m26,l91,r13,l124,13,,13,,7r7,l20,r6,xe" fillcolor="#b5b4b3" stroked="f">
                    <v:path arrowok="t" o:connecttype="custom" o:connectlocs="26,0;91,0;104,0;124,13;0,13;0,7;7,7;20,0;26,0" o:connectangles="0,0,0,0,0,0,0,0,0"/>
                  </v:shape>
                  <v:shape id="Freeform 1024" o:spid="_x0000_s2040" style="position:absolute;left:4821;top:12107;width:150;height:13;visibility:visible;mso-wrap-style:square;v-text-anchor:top" coordsize="1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D5cYA&#10;AADcAAAADwAAAGRycy9kb3ducmV2LnhtbESPzWrDMBCE74W+g9hCLiWRU+MSXMumCQR8MaVJL7kt&#10;1vqntVbGUhPn7aNAocdhZr5hsmI2gzjT5HrLCtarCARxbXXPrYKv4365AeE8ssbBMim4koMif3zI&#10;MNX2wp90PvhWBAi7FBV03o+plK7uyKBb2ZE4eI2dDPogp1bqCS8Bbgb5EkWv0mDPYaHDkXYd1T+H&#10;X6OgNk21//6Yk6PcVuvytEmMf06UWjzN728gPM3+P/zXLrWCOI7hfiYcAZ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xD5cYAAADcAAAADwAAAAAAAAAAAAAAAACYAgAAZHJz&#10;L2Rvd25yZXYueG1sUEsFBgAAAAAEAAQA9QAAAIsDAAAAAA==&#10;" path="m20,l124,r13,6l150,13,,13,13,6,20,xe" fillcolor="#b9b9b8" stroked="f">
                    <v:path arrowok="t" o:connecttype="custom" o:connectlocs="20,0;124,0;137,6;150,13;0,13;13,6;20,0" o:connectangles="0,0,0,0,0,0,0"/>
                  </v:shape>
                  <v:shape id="Freeform 1025" o:spid="_x0000_s2041" style="position:absolute;left:4814;top:12113;width:163;height:13;visibility:visible;mso-wrap-style:square;v-text-anchor:top" coordsize="1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N5McIA&#10;AADcAAAADwAAAGRycy9kb3ducmV2LnhtbESPT4vCMBTE78J+h/AW9mZTrcjSNYosCgVP/sHzo3mm&#10;xeSlNFntfnsjCB6HmfkNs1gNzoob9aH1rGCS5SCIa69bNgpOx+34G0SIyBqtZ1LwTwFWy4/RAkvt&#10;77yn2yEakSAcSlTQxNiVUoa6IYch8x1x8i6+dxiT7I3UPd4T3Fk5zfO5dNhyWmiwo9+G6uvhzymo&#10;+Lg5G3ON+6KbV8V2YvWutkp9fQ7rHxCRhvgOv9qVVlAUM3ieS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03kxwgAAANwAAAAPAAAAAAAAAAAAAAAAAJgCAABkcnMvZG93&#10;bnJldi54bWxQSwUGAAAAAAQABAD1AAAAhwMAAAAA&#10;" path="m20,l144,r6,7l163,13r-52,l85,7,53,13,,13,7,7,20,xe" fillcolor="#c1c0c0" stroked="f">
                    <v:path arrowok="t" o:connecttype="custom" o:connectlocs="20,0;144,0;150,7;163,13;111,13;85,7;53,13;0,13;7,7;20,0" o:connectangles="0,0,0,0,0,0,0,0,0,0"/>
                  </v:shape>
                  <v:shape id="Freeform 1026" o:spid="_x0000_s2042" style="position:absolute;left:4808;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CFsMA&#10;AADcAAAADwAAAGRycy9kb3ducmV2LnhtbESPzWrDMBCE74G+g9hCL6GWaxNTXCshFAq95gdyXayt&#10;ZddaGUt1XD99VCjkOMzMN0y1m20vJhp961jBS5KCIK6dbrlRcD59PL+C8AFZY++YFPySh932YVVh&#10;qd2VDzQdQyMihH2JCkwIQymlrw1Z9IkbiKP35UaLIcqxkXrEa4TbXmZpWkiLLccFgwO9G6q/jz9W&#10;QTcsncvMuthrLnC6hC7HeVHq6XHev4EINId7+L/9qRXk+Qb+zs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CFsMAAADcAAAADwAAAAAAAAAAAAAAAACYAgAAZHJzL2Rv&#10;d25yZXYueG1sUEsFBgAAAAAEAAQA9QAAAIgDAAAAAA==&#10;" path="m13,l163,r6,6l169,13r-39,l111,,98,,78,,52,6r-6,7l,13,6,6,13,xe" fillcolor="#c5c5c4" stroked="f">
                    <v:path arrowok="t" o:connecttype="custom" o:connectlocs="13,0;163,0;169,6;169,13;130,13;111,0;98,0;78,0;52,6;52,6;46,13;0,13;6,6;13,0" o:connectangles="0,0,0,0,0,0,0,0,0,0,0,0,0,0"/>
                  </v:shape>
                  <v:shape id="Freeform 1027" o:spid="_x0000_s2043" style="position:absolute;left:4808;top:12126;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5JDcUA&#10;AADcAAAADwAAAGRycy9kb3ducmV2LnhtbESPQWvCQBSE7wX/w/IEL0U3NtSG6CoiKNJbjRS8PbLP&#10;JJh9G3a3Gv+9WxA8DjPzDbNY9aYVV3K+saxgOklAEJdWN1wpOBbbcQbCB2SNrWVScCcPq+XgbYG5&#10;tjf+oeshVCJC2OeooA6hy6X0ZU0G/cR2xNE7W2cwROkqqR3eIty08iNJZtJgw3Ghxo42NZWXw59R&#10;0Bbv09368378dTLri++vbHtKS6VGw349BxGoD6/ws73XCtJ0Bv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kkNxQAAANwAAAAPAAAAAAAAAAAAAAAAAJgCAABkcnMv&#10;ZG93bnJldi54bWxQSwUGAAAAAAQABAD1AAAAigMAAAAA&#10;" path="m6,l59,,52,,46,7r-7,6l,13,,7,6,xm117,r52,l169,7r7,6l137,13,130,,117,xe" fillcolor="#cfcece" stroked="f">
                    <v:path arrowok="t" o:connecttype="custom" o:connectlocs="6,0;59,0;52,0;52,0;46,7;39,13;0,13;0,7;6,0;117,0;169,0;169,7;176,13;137,13;130,0;117,0" o:connectangles="0,0,0,0,0,0,0,0,0,0,0,0,0,0,0,0"/>
                    <o:lock v:ext="edit" verticies="t"/>
                  </v:shape>
                  <v:shape id="Freeform 1028" o:spid="_x0000_s2044" style="position:absolute;left:4801;top:12133;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jFsgA&#10;AADcAAAADwAAAGRycy9kb3ducmV2LnhtbESPQWvCQBSE7wX/w/IKvdWNFdoaXaUUpC0o1KiIt0f2&#10;NRubfRuza4z99W6h0OMwM98wk1lnK9FS40vHCgb9BARx7nTJhYLNen7/DMIHZI2VY1JwIQ+zae9m&#10;gql2Z15Rm4VCRAj7FBWYEOpUSp8bsuj7riaO3pdrLIYom0LqBs8Rbiv5kCSP0mLJccFgTa+G8u/s&#10;ZBV87g+ZGawWtPtpR8ttdvxYvHV7pe5uu5cxiEBd+A//td+1guHwCX7PxCMgp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leMWyAAAANwAAAAPAAAAAAAAAAAAAAAAAJgCAABk&#10;cnMvZG93bnJldi54bWxQSwUGAAAAAAQABAD1AAAAjQMAAAAA&#10;" path="m7,l53,,46,6r-6,7l,13,7,6,7,xm137,r39,l183,r,6l183,13r-33,l144,6,137,xe" fillcolor="#d3d2d2" stroked="f">
                    <v:path arrowok="t" o:connecttype="custom" o:connectlocs="7,0;53,0;46,6;40,13;0,13;7,6;7,0;137,0;176,0;183,0;183,6;183,13;150,13;144,6;137,0" o:connectangles="0,0,0,0,0,0,0,0,0,0,0,0,0,0,0"/>
                    <o:lock v:ext="edit" verticies="t"/>
                  </v:shape>
                  <v:shape id="Freeform 1029" o:spid="_x0000_s2045" style="position:absolute;left:4795;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ly6sMA&#10;AADcAAAADwAAAGRycy9kb3ducmV2LnhtbERPTWvCQBC9C/6HZYTezEYDRVJXSUWl0CptKj0P2WmS&#10;JjsbstuY/vvuQfD4eN/r7WhaMVDvassKFlEMgriwuuZSweXzMF+BcB5ZY2uZFPyRg+1mOlljqu2V&#10;P2jIfSlCCLsUFVTed6mUrqjIoItsRxy4b9sb9AH2pdQ9XkO4aeUyjh+lwZpDQ4Ud7SoqmvzXKPg5&#10;fjXLAvfZ6e358prTcX94P8dKPczG7AmEp9HfxTf3i1aQJGFtO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ly6sMAAADcAAAADwAAAAAAAAAAAAAAAACYAgAAZHJzL2Rv&#10;d25yZXYueG1sUEsFBgAAAAAEAAQA9QAAAIgDAAAAAA==&#10;" path="m13,l52,,46,7r-7,6l,13,6,7,13,xm150,r39,l176,13r-13,l156,7,150,xe" fillcolor="#dededd" stroked="f">
                    <v:path arrowok="t" o:connecttype="custom" o:connectlocs="13,0;52,0;46,7;39,13;0,13;6,7;13,0;150,0;189,0;189,0;189,0;176,13;163,13;156,7;150,0" o:connectangles="0,0,0,0,0,0,0,0,0,0,0,0,0,0,0"/>
                    <o:lock v:ext="edit" verticies="t"/>
                  </v:shape>
                  <v:shape id="Freeform 1030" o:spid="_x0000_s2046" style="position:absolute;left:4795;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g9sUA&#10;AADcAAAADwAAAGRycy9kb3ducmV2LnhtbESPQWvCQBSE7wX/w/KE3upGAyVGV6liS8GTNgePj+wz&#10;Cc2+TbJbTfLr3UKhx2FmvmHW297U4kadqywrmM8iEMS51RUXCrKv95cEhPPIGmvLpGAgB9vN5GmN&#10;qbZ3PtHt7AsRIOxSVFB636RSurwkg25mG+LgXW1n0AfZFVJ3eA9wU8tFFL1KgxWHhRIb2peUf59/&#10;jILjQEl2aedZm/jD8DGextzsRqWep/3bCoSn3v+H/9qfWkEcL+H3TDgCc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iD2xQAAANwAAAAPAAAAAAAAAAAAAAAAAJgCAABkcnMv&#10;ZG93bnJldi54bWxQSwUGAAAAAAQABAD1AAAAigMAAAAA&#10;" path="m6,l46,r,6l39,13,,13,,6,6,xm156,r33,l169,6,163,r-7,xe" fillcolor="#e3e3e2" stroked="f">
                    <v:path arrowok="t" o:connecttype="custom" o:connectlocs="6,0;46,0;46,6;39,13;0,13;0,6;6,0;156,0;189,0;169,6;163,0;156,0" o:connectangles="0,0,0,0,0,0,0,0,0,0,0,0"/>
                    <o:lock v:ext="edit" verticies="t"/>
                  </v:shape>
                  <v:shape id="Freeform 1031" o:spid="_x0000_s2047" style="position:absolute;left:4788;top:12152;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y8cIA&#10;AADcAAAADwAAAGRycy9kb3ducmV2LnhtbERPy4rCMBTdC/MP4Q64EU19INIxigjjuBNbQZeX5tqW&#10;aW5Kk2nrfL1ZCC4P573e9qYSLTWutKxgOolAEGdWl5wruKTf4xUI55E1VpZJwYMcbDcfgzXG2nZ8&#10;pjbxuQgh7GJUUHhfx1K6rCCDbmJr4sDdbWPQB9jkUjfYhXBTyVkULaXBkkNDgTXtC8p+kz+jgO/L&#10;Nj20/4nrrqcZXW6Pn3y0V2r42e++QHjq/Vv8ch+1gvkizA9nw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jLxwgAAANwAAAAPAAAAAAAAAAAAAAAAAJgCAABkcnMvZG93&#10;bnJldi54bWxQSwUGAAAAAAQABAD1AAAAhwMAAAAA&#10;" path="m7,l46,r,7l40,13,,13,7,7,7,xm170,r13,l176,r-6,xe" fillcolor="#efeeee" stroked="f">
                    <v:path arrowok="t" o:connecttype="custom" o:connectlocs="7,0;46,0;46,7;40,13;0,13;7,7;7,0;170,0;183,0;176,0;176,0;170,0" o:connectangles="0,0,0,0,0,0,0,0,0,0,0,0"/>
                    <o:lock v:ext="edit" verticies="t"/>
                  </v:shape>
                  <v:shape id="Freeform 1032" o:spid="_x0000_s2048" style="position:absolute;left:4788;top:1215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YclsUA&#10;AADcAAAADwAAAGRycy9kb3ducmV2LnhtbESP3WrCQBSE7wXfYTmF3pmNWkTTrCLF0J8bUfMAh+xp&#10;NjR7Ns2uJn37bqHg5TAz3zD5brStuFHvG8cK5kkKgrhyuuFaQXkpZmsQPiBrbB2Tgh/ysNtOJzlm&#10;2g18ots51CJC2GeowITQZVL6ypBFn7iOOHqfrrcYouxrqXscIty2cpGmK2mx4bhgsKMXQ9XX+WoV&#10;vBdHedjo1w+z4u+xro5lMVxKpR4fxv0ziEBjuIf/229awfJpDn9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hyWxQAAANwAAAAPAAAAAAAAAAAAAAAAAJgCAABkcnMv&#10;ZG93bnJldi54bWxQSwUGAAAAAAQABAD1AAAAigMAAAAA&#10;" path="m7,l46,,40,6r,7l,13,,6,7,xe" fillcolor="#f4f4f3" stroked="f">
                    <v:path arrowok="t" o:connecttype="custom" o:connectlocs="7,0;46,0;40,6;40,13;0,13;0,6;7,0" o:connectangles="0,0,0,0,0,0,0"/>
                  </v:shape>
                  <v:shape id="Freeform 1033" o:spid="_x0000_s2049" style="position:absolute;left:4782;top:1216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B+sQA&#10;AADcAAAADwAAAGRycy9kb3ducmV2LnhtbESP3WoCMRSE7wu+QzhC72q2WoqsRim1lXpRxJ8HOGyO&#10;m8XkJGyiu337RhC8HGbmG2a+7J0VV2pj41nB66gAQVx53XCt4Hj4fpmCiAlZo/VMCv4ownIxeJpj&#10;qX3HO7ruUy0yhGOJCkxKoZQyVoYcxpEPxNk7+dZhyrKtpW6xy3Bn5bgo3qXDhvOCwUCfhqrz/uIU&#10;+G69MpNg41dt19vfy2Fj/Coo9TzsP2YgEvXpEb63f7SCydsYbmfy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gfrEAAAA3AAAAA8AAAAAAAAAAAAAAAAAmAIAAGRycy9k&#10;b3ducmV2LnhtbFBLBQYAAAAABAAEAPUAAACJAwAAAAA=&#10;" path="m6,l46,r,7l39,13,,13,6,7,6,xe" stroked="f">
                    <v:path arrowok="t" o:connecttype="custom" o:connectlocs="6,0;46,0;46,7;39,13;0,13;6,7;6,0" o:connectangles="0,0,0,0,0,0,0"/>
                  </v:shape>
                  <v:shape id="Freeform 1034" o:spid="_x0000_s2050" style="position:absolute;left:4782;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4cgA&#10;AADcAAAADwAAAGRycy9kb3ducmV2LnhtbESPQUsDMRSE74L/ITzBi9hsu6JlbVq0paUePLjbi7fH&#10;5rlZ3LxsN7FN++sbQfA4zMw3zGwRbScONPjWsYLxKANBXDvdcqNgV63vpyB8QNbYOSYFJ/KwmF9f&#10;zbDQ7sgfdChDIxKEfYEKTAh9IaWvDVn0I9cTJ+/LDRZDkkMj9YDHBLednGTZo7TYclow2NPSUP1d&#10;/lgF5efbfnuXr5pxte9e36uNOT/FqNTtTXx5BhEohv/wX3urFeQPOfyeSUdAz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X9fhyAAAANwAAAAPAAAAAAAAAAAAAAAAAJgCAABk&#10;cnMvZG93bnJldi54bWxQSwUGAAAAAAQABAD1AAAAjQMAAAAA&#10;" path="m6,l46,,39,6r,7l,13,,6,6,xe" fillcolor="#fafafa" stroked="f">
                    <v:path arrowok="t" o:connecttype="custom" o:connectlocs="6,0;46,0;39,6;39,13;0,13;0,6;6,0" o:connectangles="0,0,0,0,0,0,0"/>
                  </v:shape>
                  <v:shape id="Freeform 1035" o:spid="_x0000_s2051" style="position:absolute;left:4782;top:1217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As8MA&#10;AADcAAAADwAAAGRycy9kb3ducmV2LnhtbESP32rCMBTG7we+QzjCboamzlK0MxYRBhsDy5wPcEiO&#10;bWdzUppUu7dfBgMvf3z/+DbFaFtxpd43jhUs5gkIYu1Mw5WC09frbAXCB2SDrWNS8EMeiu3kYYO5&#10;cTf+pOsxVCKWsM9RQR1Cl0vpdU0W/dx1xFE7u95iiNhX0vR4i+W2lc9JkkmLDceFGjva16Qvx8Eq&#10;+Pimg16/21JnvlqVw/Ip8kGpx+m4ewERaAx383/6zShYpin8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XAs8MAAADcAAAADwAAAAAAAAAAAAAAAACYAgAAZHJzL2Rv&#10;d25yZXYueG1sUEsFBgAAAAAEAAQA9QAAAIgDAAAAAA==&#10;" path="m,l39,r,7l39,13,,13,,7,,xe" fillcolor="#efeeee" stroked="f">
                    <v:path arrowok="t" o:connecttype="custom" o:connectlocs="0,0;39,0;39,7;39,13;0,13;0,7;0,0" o:connectangles="0,0,0,0,0,0,0"/>
                  </v:shape>
                  <v:shape id="Freeform 1036" o:spid="_x0000_s2052" style="position:absolute;left:4775;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R+6sQA&#10;AADcAAAADwAAAGRycy9kb3ducmV2LnhtbESP3YrCMBSE7xd8h3AE79bUX6QaRRRhRRD/HuDYHNti&#10;c1KbrLY+/WZhYS+HmfmGmS1qU4gnVS63rKDXjUAQJ1bnnCq4nDefExDOI2ssLJOChhws5q2PGcba&#10;vvhIz5NPRYCwi1FB5n0ZS+mSjAy6ri2Jg3ezlUEfZJVKXeErwE0h+1E0lgZzDgsZlrTKKLmfvo2C&#10;qLnuj1bqZr3m++Ow244Pk/dDqU67Xk5BeKr9f/iv/aUVDIYj+D0Tj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kfurEAAAA3AAAAA8AAAAAAAAAAAAAAAAAmAIAAGRycy9k&#10;b3ducmV2LnhtbFBLBQYAAAAABAAEAPUAAACJAwAAAAA=&#10;" path="m7,l46,r,6l39,13,,13,7,6,7,xe" fillcolor="#e8e8e7" stroked="f">
                    <v:path arrowok="t" o:connecttype="custom" o:connectlocs="7,0;46,0;46,6;39,13;0,13;7,6;7,0" o:connectangles="0,0,0,0,0,0,0"/>
                  </v:shape>
                  <v:shape id="Freeform 1037" o:spid="_x0000_s2053" style="position:absolute;left:4775;top:1219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7HocYA&#10;AADcAAAADwAAAGRycy9kb3ducmV2LnhtbESPQWvCQBSE7wX/w/IEL6Kb2lZCzEakRWjpRVMv3h7Z&#10;ZxLMvk13V03/fbcg9DjMzDdMvh5MJ67kfGtZweM8AUFcWd1yreDwtZ2lIHxA1thZJgU/5GFdjB5y&#10;zLS98Z6uZahFhLDPUEETQp9J6auGDPq57Ymjd7LOYIjS1VI7vEW46eQiSZbSYMtxocGeXhuqzuXF&#10;KHhLP07H3f77ZTpo2pqSPqtL6pSajIfNCkSgIfyH7+13reDpeQl/Z+IR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7HocYAAADcAAAADwAAAAAAAAAAAAAAAACYAgAAZHJz&#10;L2Rvd25yZXYueG1sUEsFBgAAAAAEAAQA9QAAAIsDAAAAAA==&#10;" path="m7,l46,,39,7r,6l,13,,7,7,xe" fillcolor="#dddcdc" stroked="f">
                    <v:path arrowok="t" o:connecttype="custom" o:connectlocs="7,0;46,0;39,7;39,13;0,13;0,7;7,0" o:connectangles="0,0,0,0,0,0,0"/>
                  </v:shape>
                  <v:shape id="Freeform 1038" o:spid="_x0000_s2054" style="position:absolute;left:4775;top:1219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8SMgA&#10;AADcAAAADwAAAGRycy9kb3ducmV2LnhtbESP3WoCMRSE7wu+QzhCb0Sz1lZla5RSqEgpSNcf6N1h&#10;c9ysbk6WTaprn74pCL0cZuYbZrZobSXO1PjSsYLhIAFBnDtdcqFgu3nrT0H4gKyxckwKruRhMe/c&#10;zTDV7sKfdM5CISKEfYoKTAh1KqXPDVn0A1cTR+/gGoshyqaQusFLhNtKPiTJWFosOS4YrOnVUH7K&#10;vq2Cn/Xq68Nko91ucnrfH5+WtB66nlL33fblGUSgNvyHb+2VVjB6nMDfmXgE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R3xIyAAAANwAAAAPAAAAAAAAAAAAAAAAAJgCAABk&#10;cnMvZG93bnJldi54bWxQSwUGAAAAAAQABAD1AAAAjQMAAAAA&#10;" path="m,l39,r,6l39,13,,13,,6,,xe" fillcolor="#d6d6d5" stroked="f">
                    <v:path arrowok="t" o:connecttype="custom" o:connectlocs="0,0;39,0;39,6;39,13;0,13;0,6;0,0" o:connectangles="0,0,0,0,0,0,0"/>
                  </v:shape>
                  <v:shape id="Freeform 1039" o:spid="_x0000_s2055" style="position:absolute;left:4769;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kFsIA&#10;AADcAAAADwAAAGRycy9kb3ducmV2LnhtbERPTYvCMBC9C/6HMMLeNNWqrNUoi7uCBy/WBT0OzdiW&#10;NpPSZGv335uD4PHxvje73tSio9aVlhVMJxEI4szqknMFv5fD+BOE88gaa8uk4J8c7LbDwQYTbR98&#10;pi71uQgh7BJUUHjfJFK6rCCDbmIb4sDdbWvQB9jmUrf4COGmlrMoWkqDJYeGAhvaF5RV6Z9RcI79&#10;/BD/XFeLW1edMqzSy+x7r9THqP9ag/DU+7f45T5qBfE8rA1nw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GQWwgAAANwAAAAPAAAAAAAAAAAAAAAAAJgCAABkcnMvZG93&#10;bnJldi54bWxQSwUGAAAAAAQABAD1AAAAhwMAAAAA&#10;" path="m6,l45,r,7l45,13,,13,6,7,6,xe" fillcolor="#cdcccc" stroked="f">
                    <v:path arrowok="t" o:connecttype="custom" o:connectlocs="6,0;45,0;45,7;45,13;0,13;6,7;6,0" o:connectangles="0,0,0,0,0,0,0"/>
                  </v:shape>
                  <v:shape id="Freeform 1040" o:spid="_x0000_s2056" style="position:absolute;left:4769;top:1221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DjFcYA&#10;AADcAAAADwAAAGRycy9kb3ducmV2LnhtbESPT2vCQBTE7wW/w/KEXopu+gfR6CYUoWB7KUYRvT2y&#10;z00w+zZktyb99t2C4HGYmd8wq3ywjbhS52vHCp6nCQji0umajYL97mMyB+EDssbGMSn4JQ95NnpY&#10;Yapdz1u6FsGICGGfooIqhDaV0pcVWfRT1xJH7+w6iyHKzkjdYR/htpEvSTKTFmuOCxW2tK6ovBQ/&#10;VsFuY5q1pf5rK+fHw1NvTrPv4lOpx/HwvgQRaAj38K290Qpe3xbwfyYe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DjFcYAAADcAAAADwAAAAAAAAAAAAAAAACYAgAAZHJz&#10;L2Rvd25yZXYueG1sUEsFBgAAAAAEAAQA9QAAAIsDAAAAAA==&#10;" path="m6,l45,r,6l39,13,,13,,6,6,xe" fillcolor="#c8c8c7" stroked="f">
                    <v:path arrowok="t" o:connecttype="custom" o:connectlocs="6,0;45,0;45,6;39,13;0,13;0,6;6,0" o:connectangles="0,0,0,0,0,0,0"/>
                  </v:shape>
                  <v:shape id="Freeform 1041" o:spid="_x0000_s2057" style="position:absolute;left:4769;top:12217;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rV8IA&#10;AADcAAAADwAAAGRycy9kb3ducmV2LnhtbERPPWvDMBDdC/0P4grdGtkNTYxrJRRDIEuGOsl+WBdb&#10;iXVyLcV2++urodDx8b6L7Ww7MdLgjWMF6SIBQVw7bbhRcDruXjIQPiBr7ByTgm/ysN08PhSYazfx&#10;J41VaEQMYZ+jgjaEPpfS1y1Z9AvXE0fu4gaLIcKhkXrAKYbbTr4myUpaNBwbWuypbKm+VXeroFxn&#10;1e1wMl/ptTvrw5j+mDm5KvX8NH+8gwg0h3/xn3uvFSzf4vx4Jh4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P+tXwgAAANwAAAAPAAAAAAAAAAAAAAAAAJgCAABkcnMvZG93&#10;bnJldi54bWxQSwUGAAAAAAQABAD1AAAAhwMAAAAA&#10;" path="m,l45,,39,7r,6l,13,,7,,xe" fillcolor="#bebebd" stroked="f">
                    <v:path arrowok="t" o:connecttype="custom" o:connectlocs="0,0;45,0;39,7;39,13;0,13;0,7;0,0" o:connectangles="0,0,0,0,0,0,0"/>
                  </v:shape>
                  <v:shape id="Freeform 1042" o:spid="_x0000_s2058" style="position:absolute;left:4769;top:12224;width:39;height:6;visibility:visible;mso-wrap-style:square;v-text-anchor:top" coordsize="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AekMgA&#10;AADcAAAADwAAAGRycy9kb3ducmV2LnhtbESPT2vCQBTE7wW/w/IKvdWNFUNJXaUKrX/wUlsKvT13&#10;X5Ng9m3Irkn007tCocdhZn7DTOe9rURLjS8dKxgNExDE2pmScwVfn2+PzyB8QDZYOSYFZ/Iwnw3u&#10;ppgZ1/EHtfuQiwhhn6GCIoQ6k9Lrgiz6oauJo/frGoshyiaXpsEuwm0ln5IklRZLjgsF1rQsSB/3&#10;J6ugbtPd9+HnMl6t3w/54qS3m06nSj3c968vIAL14T/8114bBePJCG5n4hG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cB6QyAAAANwAAAAPAAAAAAAAAAAAAAAAAJgCAABk&#10;cnMvZG93bnJldi54bWxQSwUGAAAAAAQABAD1AAAAjQMAAAAA&#10;" path="m,l39,r,6l,6,,xe" fillcolor="#babab9" stroked="f">
                    <v:path arrowok="t" o:connecttype="custom" o:connectlocs="0,0;39,0;39,0;39,6;0,6;0,0;0,0" o:connectangles="0,0,0,0,0,0,0"/>
                  </v:shape>
                  <v:shape id="Freeform 1043" o:spid="_x0000_s2059" style="position:absolute;left:4769;top:12230;width:39;height:7;visibility:visible;mso-wrap-style:square;v-text-anchor:top" coordsize="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3sYA&#10;AADcAAAADwAAAGRycy9kb3ducmV2LnhtbESPT2vCQBTE74V+h+UVvDW7jbTU6Cr+K3goUqOIx0f2&#10;mYRm34bsqvHbdwuFHoeZ+Q0zmfW2EVfqfO1Yw0uiQBAXztRcajjsP57fQfiAbLBxTBru5GE2fXyY&#10;YGbcjXd0zUMpIoR9hhqqENpMSl9UZNEnriWO3tl1FkOUXSlNh7cIt41MlXqTFmuOCxW2tKyo+M4v&#10;VsOxV5ft532j8tXIuC9epOvTKtV68NTPxyAC9eE//NfeGA3D1xR+z8Qj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B3sYAAADcAAAADwAAAAAAAAAAAAAAAACYAgAAZHJz&#10;L2Rvd25yZXYueG1sUEsFBgAAAAAEAAQA9QAAAIsDAAAAAA==&#10;" path="m,l39,r,7l,7,,xe" fillcolor="#b1b1b0" stroked="f">
                    <v:path arrowok="t" o:connecttype="custom" o:connectlocs="0,0;39,0;39,0;39,7;0,7;0,0;0,0" o:connectangles="0,0,0,0,0,0,0"/>
                  </v:shape>
                  <v:shape id="Freeform 1044" o:spid="_x0000_s2060" style="position:absolute;left:4762;top:1223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esUA&#10;AADcAAAADwAAAGRycy9kb3ducmV2LnhtbESPQWvCQBSE74X+h+UVvNVNm7RKdJUiBITSQ60Xb8/s&#10;M4nNvg3ZNdn++64geBxm5htmuQ6mFQP1rrGs4GWagCAurW64UrD/KZ7nIJxH1thaJgV/5GC9enxY&#10;Yq7tyN807HwlIoRdjgpq77tcSlfWZNBNbUccvZPtDfoo+0rqHscIN618TZJ3abDhuFBjR5uayt/d&#10;xUTKsZtn1J4P1WZ2GD59Fr4uRVBq8hQ+FiA8BX8P39pbrSB9S+F6Jh4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tbF6xQAAANwAAAAPAAAAAAAAAAAAAAAAAJgCAABkcnMv&#10;ZG93bnJldi54bWxQSwUGAAAAAAQABAD1AAAAigMAAAAA&#10;" path="m7,l46,r,7l39,13,,13,7,7,7,xe" fillcolor="#adadac" stroked="f">
                    <v:path arrowok="t" o:connecttype="custom" o:connectlocs="7,0;46,0;46,7;39,13;0,13;7,7;7,0" o:connectangles="0,0,0,0,0,0,0"/>
                  </v:shape>
                  <v:shape id="Freeform 1045" o:spid="_x0000_s2061" style="position:absolute;left:4762;top:1223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F8MA&#10;AADcAAAADwAAAGRycy9kb3ducmV2LnhtbESPQWvCQBSE74X+h+UVems2rVZKdJUiaMVbVNoeH9ln&#10;Epp9G7LPGP+9KxQ8DjPzDTNbDK5RPXWh9mzgNUlBERfe1lwaOOxXLx+ggiBbbDyTgQsFWMwfH2aY&#10;WX/mnPqdlCpCOGRooBJpM61DUZHDkPiWOHpH3zmUKLtS2w7PEe4a/ZamE+2w5rhQYUvLioq/3ckZ&#10;+D2tV7L9yXHp+m8rRZt/kR2MeX4aPqeghAa5h//bG2tg9D6G25l4BP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J+F8MAAADcAAAADwAAAAAAAAAAAAAAAACYAgAAZHJzL2Rv&#10;d25yZXYueG1sUEsFBgAAAAAEAAQA9QAAAIgDAAAAAA==&#10;" path="m7,l46,,39,6r,7l,13,,6,7,xe" fillcolor="#a6a5a4" stroked="f">
                    <v:path arrowok="t" o:connecttype="custom" o:connectlocs="7,0;46,0;39,6;39,13;0,13;0,6;7,0" o:connectangles="0,0,0,0,0,0,0"/>
                  </v:shape>
                  <v:shape id="Freeform 1046" o:spid="_x0000_s2062" style="position:absolute;left:4762;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yIsYA&#10;AADcAAAADwAAAGRycy9kb3ducmV2LnhtbESPzWrDMBCE74W8g9hALyGRk5KQupFDCCn00ObH7QMs&#10;1sY2tlbGkn/69lWh0OMwM98wu/1oatFT60rLCpaLCARxZnXJuYKvz9f5FoTzyBpry6Tgmxzsk8nD&#10;DmNtB75Rn/pcBAi7GBUU3jexlC4ryKBb2IY4eHfbGvRBtrnULQ4Bbmq5iqKNNFhyWCiwoWNBWZV2&#10;RkE3VOb9dDmvjvgx83V+nT0PfafU43Q8vIDwNPr/8F/7TSt4Wq/h90w4AjL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ayIsYAAADcAAAADwAAAAAAAAAAAAAAAACYAgAAZHJz&#10;L2Rvd25yZXYueG1sUEsFBgAAAAAEAAQA9QAAAIsDAAAAAA==&#10;" path="m,l39,r,7l39,13,,13,,7,,xe" fillcolor="#a2a1a0" stroked="f">
                    <v:path arrowok="t" o:connecttype="custom" o:connectlocs="0,0;39,0;39,7;39,13;0,13;0,7;0,0" o:connectangles="0,0,0,0,0,0,0"/>
                  </v:shape>
                  <v:shape id="Freeform 1047" o:spid="_x0000_s2063" style="position:absolute;left:4762;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GDl8UA&#10;AADcAAAADwAAAGRycy9kb3ducmV2LnhtbESP3WrCQBSE7wXfYTmCd7oxpaLRVUSQirTFP/D2kD0m&#10;wezZkF2T+PbdQqGXw8x8wyzXnSlFQ7UrLCuYjCMQxKnVBWcKrpfdaAbCeWSNpWVS8CIH61W/t8RE&#10;25ZP1Jx9JgKEXYIKcu+rREqX5mTQjW1FHLy7rQ36IOtM6hrbADeljKNoKg0WHBZyrGibU/o4P42C&#10;Yyznh1a+mq/vz7iazI63Ltp9KDUcdJsFCE+d/w//tfdawdv7FH7Ph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YOXxQAAANwAAAAPAAAAAAAAAAAAAAAAAJgCAABkcnMv&#10;ZG93bnJldi54bWxQSwUGAAAAAAQABAD1AAAAigMAAAAA&#10;" path="m,l39,r,6l39,13,,13,,6,,xe" fillcolor="#9b9a99" stroked="f">
                    <v:path arrowok="t" o:connecttype="custom" o:connectlocs="0,0;39,0;39,6;39,13;0,13;0,6;0,0" o:connectangles="0,0,0,0,0,0,0"/>
                  </v:shape>
                  <v:shape id="Freeform 1048" o:spid="_x0000_s2064" style="position:absolute;left:4762;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h38YA&#10;AADcAAAADwAAAGRycy9kb3ducmV2LnhtbESPS0sDMRSF94L/IVyhO5ux2gdj02KFVhcunGkLLi+T&#10;62Tq5GZI0s74740guDycx8dZrgfbigv50DhWcDfOQBBXTjdcKzjst7cLECEia2wdk4JvCrBeXV8t&#10;Mdeu54IuZaxFGuGQowITY5dLGSpDFsPYdcTJ+3TeYkzS11J77NO4beUky2bSYsOJYLCjZ0PVV3m2&#10;iTs5vbjjw2n6tvO2N+V7UWw+NkqNboanRxCRhvgf/mu/agX30zn8nk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Fh38YAAADcAAAADwAAAAAAAAAAAAAAAACYAgAAZHJz&#10;L2Rvd25yZXYueG1sUEsFBgAAAAAEAAQA9QAAAIsDAAAAAA==&#10;" path="m,l39,r,7l39,13,,13,,7,,xe" fillcolor="#979696" stroked="f">
                    <v:path arrowok="t" o:connecttype="custom" o:connectlocs="0,0;39,0;39,7;39,13;0,13;0,7;0,0" o:connectangles="0,0,0,0,0,0,0"/>
                  </v:shape>
                  <v:shape id="Freeform 1049" o:spid="_x0000_s2065" style="position:absolute;left:4762;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PkMYA&#10;AADcAAAADwAAAGRycy9kb3ducmV2LnhtbERPy2rCQBTdC/2H4Ra6KTrR4qPRUURqEYVWYxft7pK5&#10;JsHMnTQzmvTvnUXB5eG8Z4vWlOJKtSssK+j3IhDEqdUFZwq+juvuBITzyBpLy6Tgjxws5g+dGcba&#10;Nnyga+IzEULYxagg976KpXRpTgZdz1bEgTvZ2qAPsM6krrEJ4aaUgygaSYMFh4YcK1rllJ6Ti1Gw&#10;3Vn3/fq5S95G7/3fj/X+8jNunpV6emyXUxCeWn8X/7s3WsHLMKwNZ8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YPkMYAAADcAAAADwAAAAAAAAAAAAAAAACYAgAAZHJz&#10;L2Rvd25yZXYueG1sUEsFBgAAAAAEAAQA9QAAAIsDAAAAAA==&#10;" path="m,l39,r,6l39,13,,13,,6,,xe" fillcolor="#908f8e" stroked="f">
                    <v:path arrowok="t" o:connecttype="custom" o:connectlocs="0,0;39,0;39,6;39,13;0,13;0,6;0,0" o:connectangles="0,0,0,0,0,0,0"/>
                  </v:shape>
                  <v:shape id="Freeform 1050" o:spid="_x0000_s2066" style="position:absolute;left:4762;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IDwMQA&#10;AADcAAAADwAAAGRycy9kb3ducmV2LnhtbESPQWsCMRSE74X+h/AK3mq2iktdjSLFQkEvawWvj81z&#10;s3TzsiRZXf99Iwgeh5n5hlmuB9uKC/nQOFbwMc5AEFdON1wrOP5+v3+CCBFZY+uYFNwowHr1+rLE&#10;Qrsrl3Q5xFokCIcCFZgYu0LKUBmyGMauI07e2XmLMUlfS+3xmuC2lZMsy6XFhtOCwY6+DFV/h94q&#10;KCf7fOO2/W4X9rmflkb229NZqdHbsFmAiDTEZ/jR/tEKprM53M+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yA8DEAAAA3AAAAA8AAAAAAAAAAAAAAAAAmAIAAGRycy9k&#10;b3ducmV2LnhtbFBLBQYAAAAABAAEAPUAAACJAwAAAAA=&#10;" path="m,l39,r,7l39,13,,13,,7,,xe" fillcolor="#8d8c8b" stroked="f">
                    <v:path arrowok="t" o:connecttype="custom" o:connectlocs="0,0;39,0;39,7;39,13;0,13;0,7;0,0" o:connectangles="0,0,0,0,0,0,0"/>
                  </v:shape>
                  <v:shape id="Freeform 1051" o:spid="_x0000_s2067" style="position:absolute;left:4762;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0DsMA&#10;AADcAAAADwAAAGRycy9kb3ducmV2LnhtbERPu2rDMBTdA/0HcQvZErkuDcGNElJDaYYutdOh2611&#10;Y5tYV8ZS/fr6aghkPJz37jCaRvTUudqygqd1BIK4sLrmUsE5f19tQTiPrLGxTAomcnDYPyx2mGg7&#10;8Bf1mS9FCGGXoILK+zaR0hUVGXRr2xIH7mI7gz7ArpS6wyGEm0bGUbSRBmsODRW2lFZUXLM/oyDO&#10;h5/P9OXyYb7733M22bGZ5zello/j8RWEp9HfxTf3SSt43oT54Uw4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0DsMAAADcAAAADwAAAAAAAAAAAAAAAACYAgAAZHJzL2Rv&#10;d25yZXYueG1sUEsFBgAAAAAEAAQA9QAAAIgDAAAAAA==&#10;" path="m,l39,r,6l39,13,,13,,6,,xe" fillcolor="#868585" stroked="f">
                    <v:path arrowok="t" o:connecttype="custom" o:connectlocs="0,0;39,0;39,6;39,13;0,13;0,6;0,0" o:connectangles="0,0,0,0,0,0,0"/>
                  </v:shape>
                  <v:shape id="Freeform 1052" o:spid="_x0000_s2068" style="position:absolute;left:4756;top:1228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x/MYA&#10;AADcAAAADwAAAGRycy9kb3ducmV2LnhtbESPT2vCQBTE74LfYXmCF9FNtJUSXaW0CKU9+a94fGSf&#10;STD7Nt1dk/TbdwuFHoeZ+Q2z3vamFi05X1lWkM4SEMS51RUXCk7H3fQJhA/IGmvLpOCbPGw3w8Ea&#10;M2073lN7CIWIEPYZKihDaDIpfV6SQT+zDXH0rtYZDFG6QmqHXYSbWs6TZCkNVhwXSmzopaT8drgb&#10;BfPHXevt13nSpbJ9f/1cPFj3cVFqPOqfVyAC9eE//Nd+0woWyxR+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zx/MYAAADcAAAADwAAAAAAAAAAAAAAAACYAgAAZHJz&#10;L2Rvd25yZXYueG1sUEsFBgAAAAAEAAQA9QAAAIsDAAAAAA==&#10;" path="m6,l45,r,7l45,13,,13,6,7,6,xe" fillcolor="#838281" stroked="f">
                    <v:path arrowok="t" o:connecttype="custom" o:connectlocs="6,0;45,0;45,7;45,13;0,13;6,7;6,0" o:connectangles="0,0,0,0,0,0,0"/>
                  </v:shape>
                  <v:shape id="Freeform 1053" o:spid="_x0000_s2069" style="position:absolute;left:4756;top:1228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RjJcUA&#10;AADcAAAADwAAAGRycy9kb3ducmV2LnhtbESPQWvCQBSE70L/w/IKXqRuVJAmdZUiihZPNe3B2yP7&#10;mqTNvg3Z1az/visIHoeZ+YZZrIJpxIU6V1tWMBknIIgLq2suFXzl25dXEM4ja2wsk4IrOVgtnwYL&#10;zLTt+ZMuR1+KCGGXoYLK+zaT0hUVGXRj2xJH78d2Bn2UXSl1h32Em0ZOk2QuDdYcFypsaV1R8Xc8&#10;GwW74H/TU9rnp/zbNCE9fIw23Co1fA7vbyA8Bf8I39t7rWA2n8LtTD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xGMlxQAAANwAAAAPAAAAAAAAAAAAAAAAAJgCAABkcnMv&#10;ZG93bnJldi54bWxQSwUGAAAAAAQABAD1AAAAigMAAAAA&#10;" path="m6,l45,r,6l39,13,,13,,6,6,xe" fillcolor="#7d7b7b" stroked="f">
                    <v:path arrowok="t" o:connecttype="custom" o:connectlocs="6,0;45,0;45,6;39,13;0,13;0,6;6,0" o:connectangles="0,0,0,0,0,0,0"/>
                  </v:shape>
                  <v:shape id="Freeform 1054" o:spid="_x0000_s2070" style="position:absolute;left:4756;top:1229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2+sMA&#10;AADcAAAADwAAAGRycy9kb3ducmV2LnhtbESPQWvCQBSE7wX/w/IEb3Wjgkh0FQkIDdJSo94f2WcS&#10;zL7dZteY/vtuodDjMDPfMJvdYFrRU+cbywpm0wQEcWl1w5WCy/nwugLhA7LG1jIp+CYPu+3oZYOp&#10;tk8+UV+ESkQI+xQV1CG4VEpf1mTQT60jjt7NdgZDlF0ldYfPCDetnCfJUhpsOC7U6CirqbwXD6Pg&#10;5PCTVu69+Pro6ZoXeZYf20ypyXjYr0EEGsJ/+K/9phUslgv4PROP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Z2+sMAAADcAAAADwAAAAAAAAAAAAAAAACYAgAAZHJzL2Rv&#10;d25yZXYueG1sUEsFBgAAAAAEAAQA9QAAAIgDAAAAAA==&#10;" path="m,l45,,39,7r,6l,13,,7,,xe" fillcolor="#777574" stroked="f">
                    <v:path arrowok="t" o:connecttype="custom" o:connectlocs="0,0;45,0;39,7;39,13;0,13;0,7;0,0" o:connectangles="0,0,0,0,0,0,0"/>
                  </v:shape>
                  <v:shape id="Freeform 1055" o:spid="_x0000_s2071" style="position:absolute;left:4756;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evMYA&#10;AADcAAAADwAAAGRycy9kb3ducmV2LnhtbESPQWvCQBSE7wX/w/IK3ppNY7E2dRURBC8taCzB2yP7&#10;mg1m34bsqrG/vlsQehxm5htmvhxsKy7U+8axguckBUFcOd1wreBQbJ5mIHxA1tg6JgU38rBcjB7m&#10;mGt35R1d9qEWEcI+RwUmhC6X0leGLPrEdcTR+3a9xRBlX0vd4zXCbSuzNJ1Kiw3HBYMdrQ1Vp/3Z&#10;KvjMDm/y1fyUZbM5Zh+n2n8Vx5lS48dh9Q4i0BD+w/f2ViuYTF/g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AevMYAAADcAAAADwAAAAAAAAAAAAAAAACYAgAAZHJz&#10;L2Rvd25yZXYueG1sUEsFBgAAAAAEAAQA9QAAAIsDAAAAAA==&#10;" path="m,l39,r,6l39,13,,13,,6,,xe" fillcolor="#737170" stroked="f">
                    <v:path arrowok="t" o:connecttype="custom" o:connectlocs="0,0;39,0;39,6;39,13;0,13;0,6;0,0" o:connectangles="0,0,0,0,0,0,0"/>
                  </v:shape>
                  <v:shape id="Freeform 1056" o:spid="_x0000_s2072" style="position:absolute;left:4756;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Hl28IA&#10;AADcAAAADwAAAGRycy9kb3ducmV2LnhtbESPQYvCMBSE74L/ITxhb5qqtEg1liKIe7Xu7vnRPNti&#10;81KbqN399UYQ9jjMzDfMJhtMK+7Uu8aygvksAkFcWt1wpeDrtJ+uQDiPrLG1TAp+yUG2HY82mGr7&#10;4CPdC1+JAGGXooLa+y6V0pU1GXQz2xEH72x7gz7IvpK6x0eAm1YuoiiRBhsOCzV2tKupvBQ3o0DL&#10;4nowf99xsrz+xCeX690t0kp9TIZ8DcLT4P/D7/anVrBMYnidC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eXbwgAAANwAAAAPAAAAAAAAAAAAAAAAAJgCAABkcnMvZG93&#10;bnJldi54bWxQSwUGAAAAAAQABAD1AAAAhwMAAAAA&#10;" path="m,l39,r,7l39,13,,13,,7,,xe" fillcolor="#6d6b6a" stroked="f">
                    <v:path arrowok="t" o:connecttype="custom" o:connectlocs="0,0;39,0;39,7;39,13;0,13;0,7;0,0" o:connectangles="0,0,0,0,0,0,0"/>
                  </v:shape>
                  <v:shape id="Freeform 1057" o:spid="_x0000_s2073" style="position:absolute;left:4756;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83P8kA&#10;AADcAAAADwAAAGRycy9kb3ducmV2LnhtbESPT0vDQBTE70K/w/IEL9Ju/EMqabdFlNLSKmjTQ3t7&#10;ZJ/Z0OzbmF3T2E/vCoLHYWZ+w0znva1FR62vHCu4GSUgiAunKy4V7PLF8AGED8gaa8ek4Js8zGeD&#10;iylm2p34nbptKEWEsM9QgQmhyaT0hSGLfuQa4uh9uNZiiLItpW7xFOG2lrdJkkqLFccFgw09GSqO&#10;2y+rYH9dmbfl4aUrn8fr+03O+fnz9azU1WX/OAERqA//4b/2Siu4S1P4PROPgJz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E83P8kAAADcAAAADwAAAAAAAAAAAAAAAACYAgAA&#10;ZHJzL2Rvd25yZXYueG1sUEsFBgAAAAAEAAQA9QAAAI4DAAAAAA==&#10;" path="m,l39,r,6l39,13,,13,,6,,xe" fillcolor="#6a6766" stroked="f">
                    <v:path arrowok="t" o:connecttype="custom" o:connectlocs="0,0;39,0;39,6;39,13;0,13;0,6;0,0" o:connectangles="0,0,0,0,0,0,0"/>
                  </v:shape>
                  <v:shape id="Freeform 1058" o:spid="_x0000_s2074" style="position:absolute;left:4756;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gvU8IA&#10;AADcAAAADwAAAGRycy9kb3ducmV2LnhtbESPQWsCMRSE7wX/Q3iCt5pdBSurUUSwSnvqKp4fm+fu&#10;4uZlSdK4/vumUOhxmJlvmPV2MJ2I5HxrWUE+zUAQV1a3XCu4nA+vSxA+IGvsLJOCJ3nYbkYvayy0&#10;ffAXxTLUIkHYF6igCaEvpPRVQwb91PbEybtZZzAk6WqpHT4S3HRylmULabDltNBgT/uGqnv5bRR8&#10;vGdxHg6fkdvclX1+uR5tNEpNxsNuBSLQEP7Df+2TVjBfvMHvmXQE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C9TwgAAANwAAAAPAAAAAAAAAAAAAAAAAJgCAABkcnMvZG93&#10;bnJldi54bWxQSwUGAAAAAAQABAD1AAAAhwMAAAAA&#10;" path="m,l39,r,7l39,13,,13,,7,,xe" fillcolor="#636160" stroked="f">
                    <v:path arrowok="t" o:connecttype="custom" o:connectlocs="0,0;39,0;39,7;39,13;0,13;0,7;0,0" o:connectangles="0,0,0,0,0,0,0"/>
                  </v:shape>
                  <v:shape id="Freeform 1059" o:spid="_x0000_s2075" style="position:absolute;left:4756;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uQGMQA&#10;AADcAAAADwAAAGRycy9kb3ducmV2LnhtbERPz2vCMBS+D/wfwhN2m+kciHZGGbrqJnjQDYe3R/Ns&#10;o81L12Ra//vlIHj8+H6Pp62txJkabxwreO4lIIhzpw0XCr6/sqchCB+QNVaOScGVPEwnnYcxptpd&#10;eEPnbShEDGGfooIyhDqV0uclWfQ9VxNH7uAaiyHCppC6wUsMt5XsJ8lAWjQcG0qsaVZSftr+WQW4&#10;O64zs5r3r6OF2bz/7PbL7PdTqcdu+/YKIlAb7uKb+0MreBnEtfFMPA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bkBjEAAAA3AAAAA8AAAAAAAAAAAAAAAAAmAIAAGRycy9k&#10;b3ducmV2LnhtbFBLBQYAAAAABAAEAPUAAACJAwAAAAA=&#10;" path="m,l39,r,6l39,13,,13,,6,,xe" fillcolor="#605d5c" stroked="f">
                    <v:path arrowok="t" o:connecttype="custom" o:connectlocs="0,0;39,0;39,6;39,13;0,13;0,6;0,0" o:connectangles="0,0,0,0,0,0,0"/>
                  </v:shape>
                  <v:shape id="Freeform 1060" o:spid="_x0000_s2076" style="position:absolute;left:4756;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2ctcMA&#10;AADcAAAADwAAAGRycy9kb3ducmV2LnhtbESP0YrCMBRE3xf8h3AF3zRdXUS7RhFBERHUuh9wt7m2&#10;xeYmNFHr328EYR+HmTnDzBatqcWdGl9ZVvA5SEAQ51ZXXCj4Oa/7ExA+IGusLZOCJ3lYzDsfM0y1&#10;ffCJ7lkoRISwT1FBGYJLpfR5SQb9wDri6F1sYzBE2RRSN/iIcFPLYZKMpcGK40KJjlYl5dfsZhRc&#10;ppvd1/XXHUL23Ds87nG7Gu2U6nXb5TeIQG34D7/bW61gNJ7C60w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2ctcMAAADcAAAADwAAAAAAAAAAAAAAAACYAgAAZHJzL2Rv&#10;d25yZXYueG1sUEsFBgAAAAAEAAQA9QAAAIgDAAAAAA==&#10;" path="m,l39,r,7l39,13,,13,,7,,xe" fillcolor="#6a6867" stroked="f">
                    <v:path arrowok="t" o:connecttype="custom" o:connectlocs="0,0;39,0;39,7;39,13;0,13;0,7;0,0" o:connectangles="0,0,0,0,0,0,0"/>
                  </v:shape>
                  <v:shape id="Freeform 1061" o:spid="_x0000_s2077" style="position:absolute;left:4756;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4UK8EA&#10;AADcAAAADwAAAGRycy9kb3ducmV2LnhtbERPS4vCMBC+L/gfwgheFk1VfFCNYhcWxJuPi7ehGdti&#10;MynNrHb3128OgseP773edq5WD2pD5dnAeJSAIs69rbgwcDl/D5eggiBbrD2TgV8KsN30PtaYWv/k&#10;Iz1OUqgYwiFFA6VIk2od8pIchpFviCN3861DibAttG3xGcNdrSdJMtcOK44NJTb0VVJ+P/04A5/6&#10;ks3q++HPXpPFNTsu5TbPxJhBv9utQAl18ha/3HtrYLqI8+OZeAT0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uFCvBAAAA3AAAAA8AAAAAAAAAAAAAAAAAmAIAAGRycy9kb3du&#10;cmV2LnhtbFBLBQYAAAAABAAEAPUAAACGAwAAAAA=&#10;" path="m,l39,r,6l39,13,,13,,6,,xe" fillcolor="#706e6d" stroked="f">
                    <v:path arrowok="t" o:connecttype="custom" o:connectlocs="0,0;39,0;39,6;39,13;0,13;0,6;0,0" o:connectangles="0,0,0,0,0,0,0"/>
                  </v:shape>
                  <v:shape id="Freeform 1062" o:spid="_x0000_s2078" style="position:absolute;left:4756;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JgcUA&#10;AADcAAAADwAAAGRycy9kb3ducmV2LnhtbESP3WrCQBSE7wu+w3IEb0Q30aISXcUWhEIvxJ8HOGSP&#10;yWL2bMxuTHz7bqHQy2FmvmE2u95W4kmNN44VpNMEBHHutOFCwfVymKxA+ICssXJMCl7kYbcdvG0w&#10;067jEz3PoRARwj5DBWUIdSalz0uy6KeuJo7ezTUWQ5RNIXWDXYTbSs6SZCEtGo4LJdb0WVJ+P7dW&#10;QX9cfR8fY2PmbfouP6r7uFuaVqnRsN+vQQTqw3/4r/2lFcyXK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QmBxQAAANwAAAAPAAAAAAAAAAAAAAAAAJgCAABkcnMv&#10;ZG93bnJldi54bWxQSwUGAAAAAAQABAD1AAAAigMAAAAA&#10;" path="m,l39,r,7l39,13,6,13,,7,,xe" fillcolor="#7a7878" stroked="f">
                    <v:path arrowok="t" o:connecttype="custom" o:connectlocs="0,0;39,0;39,7;39,13;6,13;0,7;0,0" o:connectangles="0,0,0,0,0,0,0"/>
                  </v:shape>
                  <v:shape id="Freeform 1063" o:spid="_x0000_s2079" style="position:absolute;left:4756;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o3MUA&#10;AADcAAAADwAAAGRycy9kb3ducmV2LnhtbESPQWsCMRSE74L/IbxCb5rVQpXVKEUqbRERrZfeHpvn&#10;7urmJSSprv/eCILHYWa+Yabz1jTiTD7UlhUM+hkI4sLqmksF+99lbwwiRGSNjWVScKUA81m3M8Vc&#10;2wtv6byLpUgQDjkqqGJ0uZShqMhg6FtHnLyD9QZjkr6U2uMlwU0jh1n2Lg3WnBYqdLSoqDjt/o0C&#10;7+1mP1i69erveNy045/Pr6s7KfX60n5MQERq4zP8aH9rBW+jIdzPp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7WjcxQAAANwAAAAPAAAAAAAAAAAAAAAAAJgCAABkcnMv&#10;ZG93bnJldi54bWxQSwUGAAAAAAQABAD1AAAAigMAAAAA&#10;" path="m,l39,r,6l39,13,6,13,6,6,,xe" fillcolor="#7f7e7d" stroked="f">
                    <v:path arrowok="t" o:connecttype="custom" o:connectlocs="0,0;39,0;39,6;39,13;6,13;6,6;0,0" o:connectangles="0,0,0,0,0,0,0"/>
                  </v:shape>
                  <v:shape id="Freeform 1064" o:spid="_x0000_s2080" style="position:absolute;left:4762;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8gMMA&#10;AADcAAAADwAAAGRycy9kb3ducmV2LnhtbESPT4vCMBTE78J+h/AWvGm6Kt2lmooIgnjzD+71bfNs&#10;u21eahO1fnsjCB6HmfkNM5t3phZXal1pWcHXMAJBnFldcq7gsF8NfkA4j6yxtkwK7uRgnn70Zpho&#10;e+MtXXc+FwHCLkEFhfdNIqXLCjLohrYhDt7JtgZ9kG0udYu3ADe1HEVRLA2WHBYKbGhZUFbtLkbB&#10;xhyXk5HvIn2vzn/xSv/u439Wqv/ZLaYgPHX+HX6111rB+HsMzzPhCMj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8gMMAAADcAAAADwAAAAAAAAAAAAAAAACYAgAAZHJzL2Rv&#10;d25yZXYueG1sUEsFBgAAAAAEAAQA9QAAAIgDAAAAAA==&#10;" path="m,l33,r,7l39,13,,13,,7,,xe" fillcolor="#8b8989" stroked="f">
                    <v:path arrowok="t" o:connecttype="custom" o:connectlocs="0,0;33,0;33,7;39,13;0,13;0,7;0,0" o:connectangles="0,0,0,0,0,0,0"/>
                  </v:shape>
                  <v:shape id="Freeform 1065" o:spid="_x0000_s2081" style="position:absolute;left:4762;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B/sIA&#10;AADcAAAADwAAAGRycy9kb3ducmV2LnhtbESP3YrCMBSE7wXfIRzBO039QZeuUURRRL2x7gOcbY5t&#10;sTkpTdT69kYQvBxm5htmtmhMKe5Uu8KygkE/AkGcWl1wpuDvvOn9gHAeWWNpmRQ8ycFi3m7NMNb2&#10;wSe6Jz4TAcIuRgW591UspUtzMuj6tiIO3sXWBn2QdSZ1jY8AN6UcRtFEGiw4LORY0Sqn9JrcjIJN&#10;8q8xOhwPe1lhaW7TdLv2R6W6nWb5C8JT47/hT3unFYymY3ifC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pMH+wgAAANwAAAAPAAAAAAAAAAAAAAAAAJgCAABkcnMvZG93&#10;bnJldi54bWxQSwUGAAAAAAQABAD1AAAAhwMAAAAA&#10;" path="m,l33,r6,6l39,13,,13,,6,,xe" fillcolor="#91908f" stroked="f">
                    <v:path arrowok="t" o:connecttype="custom" o:connectlocs="0,0;33,0;39,6;39,13;0,13;0,6;0,0" o:connectangles="0,0,0,0,0,0,0"/>
                  </v:shape>
                  <v:shape id="Freeform 1066" o:spid="_x0000_s2082" style="position:absolute;left:4762;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8lLMUA&#10;AADcAAAADwAAAGRycy9kb3ducmV2LnhtbESPQWsCMRSE74X+h/AK3mrWSl1ZjSJdCh5KW614fmye&#10;m7WblyVJ1+2/bwqCx2FmvmGW68G2oicfGscKJuMMBHHldMO1gsPX6+McRIjIGlvHpOCXAqxX93dL&#10;LLS78I76faxFgnAoUIGJsSukDJUhi2HsOuLknZy3GJP0tdQeLwluW/mUZTNpseG0YLCjF0PV9/7H&#10;Kshtbsq3j+PGl9v3SRZ3dXnuP5UaPQybBYhIQ7yFr+2tVjDNn+H/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yUsxQAAANwAAAAPAAAAAAAAAAAAAAAAAJgCAABkcnMv&#10;ZG93bnJldi54bWxQSwUGAAAAAAQABAD1AAAAigMAAAAA&#10;" path="m,l39,r,7l39,13,,13,,7,,xe" fillcolor="#9c9b9b" stroked="f">
                    <v:path arrowok="t" o:connecttype="custom" o:connectlocs="0,0;39,0;39,7;39,13;0,13;0,7;0,0" o:connectangles="0,0,0,0,0,0,0"/>
                  </v:shape>
                  <v:shape id="Freeform 1067" o:spid="_x0000_s2083" style="position:absolute;left:4762;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7qcUA&#10;AADcAAAADwAAAGRycy9kb3ducmV2LnhtbESPzW7CMBCE70i8g7WVuIHTovITMIgiKnEoh1IeYBUv&#10;SZR4bcUmCW+PkZB6HM3MN5r1tje1aKnxpWUF75MEBHFmdcm5gsvf93gBwgdkjbVlUnAnD9vNcLDG&#10;VNuOf6k9h1xECPsUFRQhuFRKnxVk0E+sI47e1TYGQ5RNLnWDXYSbWn4kyUwaLDkuFOhoX1BWnW9G&#10;QXc5tP1X5pb1fX9wP9VndZyfEqVGb/1uBSJQH/7Dr/ZRK5jOZ/A8E4+A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RfupxQAAANwAAAAPAAAAAAAAAAAAAAAAAJgCAABkcnMv&#10;ZG93bnJldi54bWxQSwUGAAAAAAQABAD1AAAAigMAAAAA&#10;" path="m,l39,r,6l39,13,,13,,6,,xe" fillcolor="#a2a1a1" stroked="f">
                    <v:path arrowok="t" o:connecttype="custom" o:connectlocs="0,0;39,0;39,6;39,13;0,13;0,6;0,0" o:connectangles="0,0,0,0,0,0,0"/>
                  </v:shape>
                  <v:shape id="Freeform 1068" o:spid="_x0000_s2084" style="position:absolute;left:4762;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oV58gA&#10;AADcAAAADwAAAGRycy9kb3ducmV2LnhtbESPT2vCQBTE70K/w/KEXqRuNPVPo6tYq5BDe6jNpbdH&#10;9jUJzb4N2W2M394VCh6HmfkNs972phYdta6yrGAyjkAQ51ZXXCjIvo5PSxDOI2usLZOCCznYbh4G&#10;a0y0PfMndSdfiABhl6CC0vsmkdLlJRl0Y9sQB+/HtgZ9kG0hdYvnADe1nEbRXBqsOCyU2NC+pPz3&#10;9GcUVKOXj3T2PP+eRNk+fX07LN/jzCn1OOx3KxCeen8P/7dTrSBeLOB2JhwBubk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hXnyAAAANwAAAAPAAAAAAAAAAAAAAAAAJgCAABk&#10;cnMvZG93bnJldi54bWxQSwUGAAAAAAQABAD1AAAAjQMAAAAA&#10;" path="m,l39,r,7l39,13,,13,,7,,xe" fillcolor="#afaeae" stroked="f">
                    <v:path arrowok="t" o:connecttype="custom" o:connectlocs="0,0;39,0;39,7;39,13;0,13;0,7;0,0" o:connectangles="0,0,0,0,0,0,0"/>
                  </v:shape>
                  <v:shape id="Freeform 1069" o:spid="_x0000_s2085" style="position:absolute;left:4762;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VjsEA&#10;AADcAAAADwAAAGRycy9kb3ducmV2LnhtbERPW2vCMBR+H/gfwhF8m6kTNqlGEWE4mC+rt9dDc9pU&#10;m5OSZLb798vDYI8f3321GWwrHuRD41jBbJqBIC6dbrhWcDq+Py9AhIissXVMCn4owGY9elphrl3P&#10;X/QoYi1SCIccFZgYu1zKUBqyGKauI05c5bzFmKCvpfbYp3Dbypcse5UWG04NBjvaGSrvxbdVQEVX&#10;VWbvj7dLe9gf+oHP8vOq1GQ8bJcgIg3xX/zn/tAK5m9pbTqTj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l1Y7BAAAA3AAAAA8AAAAAAAAAAAAAAAAAmAIAAGRycy9kb3du&#10;cmV2LnhtbFBLBQYAAAAABAAEAPUAAACGAwAAAAA=&#10;" path="m,l39,r,6l39,13,,13,,6,,xe" fillcolor="#b7b6b5" stroked="f">
                    <v:path arrowok="t" o:connecttype="custom" o:connectlocs="0,0;39,0;39,6;39,13;0,13;0,6;0,0" o:connectangles="0,0,0,0,0,0,0"/>
                  </v:shape>
                  <v:shape id="Freeform 1070" o:spid="_x0000_s2086" style="position:absolute;left:4762;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EBMQA&#10;AADcAAAADwAAAGRycy9kb3ducmV2LnhtbESPW4vCMBSE34X9D+Es7Jum7oKXapRVWVgEH7zU50Nz&#10;bIvNSWmixn9vBMHHYWa+YabzYGpxpdZVlhX0ewkI4tzqigsFh/1fdwTCeWSNtWVScCcH89lHZ4qp&#10;tjfe0nXnCxEh7FJUUHrfpFK6vCSDrmcb4uidbGvQR9kWUrd4i3BTy+8kGUiDFceFEhtalpSfdxej&#10;YGF1Zlbr8SUMw/1Im3W2SPqZUl+f4XcCwlPw7/Cr/a8V/Az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sBATEAAAA3AAAAA8AAAAAAAAAAAAAAAAAmAIAAGRycy9k&#10;b3ducmV2LnhtbFBLBQYAAAAABAAEAPUAAACJAwAAAAA=&#10;" path="m,l39,r,7l39,13,7,13,,7,,xe" fillcolor="#c6c6c5" stroked="f">
                    <v:path arrowok="t" o:connecttype="custom" o:connectlocs="0,0;39,0;39,7;39,13;7,13;0,7;0,0" o:connectangles="0,0,0,0,0,0,0"/>
                  </v:shape>
                  <v:shape id="Freeform 1071" o:spid="_x0000_s2087" style="position:absolute;left:4762;top:12406;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uBsAA&#10;AADcAAAADwAAAGRycy9kb3ducmV2LnhtbERPzWoCMRC+C32HMII3zdqiyGqUIhRK0ULVBxg202Tb&#10;zcyyie769uZQ6PHj+9/shtCoG3WxFjYwnxWgiCuxNTsDl/PbdAUqJmSLjTAZuFOE3fZptMHSSs9f&#10;dDslp3IIxxIN+JTaUutYeQoYZ9ISZ+5buoApw85p22Gfw0Ojn4tiqQPWnBs8trT3VP2ersGA/tm3&#10;3n0kcVf5XBz6QZbHXoyZjIfXNahEQ/oX/7nfrYGXVZ6fz+Qjo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uBsAAAADcAAAADwAAAAAAAAAAAAAAAACYAgAAZHJzL2Rvd25y&#10;ZXYueG1sUEsFBgAAAAAEAAQA9QAAAIUDAAAAAA==&#10;" path="m,l39,r,6l46,13,7,13,7,6,,xe" fillcolor="#cfcece" stroked="f">
                    <v:path arrowok="t" o:connecttype="custom" o:connectlocs="0,0;39,0;39,6;46,13;7,13;7,6;0,0" o:connectangles="0,0,0,0,0,0,0"/>
                  </v:shape>
                  <v:shape id="Freeform 1072" o:spid="_x0000_s2088" style="position:absolute;left:4769;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8YP8cA&#10;AADcAAAADwAAAGRycy9kb3ducmV2LnhtbESPT2vCQBTE74LfYXmF3nQTCyKpq6SiWA89+I/0+Jp9&#10;JqHZtyG7jdFP3xUKPQ4z8xtmvuxNLTpqXWVZQTyOQBDnVldcKDgdN6MZCOeRNdaWScGNHCwXw8Ec&#10;E22vvKfu4AsRIOwSVFB63yRSurwkg25sG+LgXWxr0AfZFlK3eA1wU8tJFE2lwYrDQokNrUrKvw8/&#10;RsHXW7b+yO6nON1ud/tp+nnusstGqeenPn0F4an3/+G/9rtW8DKL4XE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vGD/HAAAA3AAAAA8AAAAAAAAAAAAAAAAAmAIAAGRy&#10;cy9kb3ducmV2LnhtbFBLBQYAAAAABAAEAPUAAACMAwAAAAA=&#10;" path="m,l32,r7,7l39,13,,13,,7,,xe" fillcolor="#e1e0e0" stroked="f">
                    <v:path arrowok="t" o:connecttype="custom" o:connectlocs="0,0;32,0;39,7;39,13;0,13;0,7;0,0" o:connectangles="0,0,0,0,0,0,0"/>
                  </v:shape>
                  <v:shape id="Freeform 1073" o:spid="_x0000_s2089" style="position:absolute;left:4769;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N1cYA&#10;AADcAAAADwAAAGRycy9kb3ducmV2LnhtbESP3WrCQBSE7wXfYTlC73RjpMWmWUUD0kJRMAq9Pc2e&#10;/GD2bMhuNX37rlDwcpiZb5h0PZhWXKl3jWUF81kEgriwuuFKwfm0my5BOI+ssbVMCn7JwXo1HqWY&#10;aHvjI11zX4kAYZeggtr7LpHSFTUZdDPbEQevtL1BH2RfSd3jLcBNK+MoepEGGw4LNXaU1VRc8h+j&#10;4PN7ny+y52x76A6v8blsBvn1vlXqaTJs3kB4Gvwj/N/+0AoWyxju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nN1cYAAADcAAAADwAAAAAAAAAAAAAAAACYAgAAZHJz&#10;L2Rvd25yZXYueG1sUEsFBgAAAAAEAAQA9QAAAIsDAAAAAA==&#10;" path="m,l39,r,6l39,13,,13,,6,,xe" fillcolor="#ebeaea" stroked="f">
                    <v:path arrowok="t" o:connecttype="custom" o:connectlocs="0,0;39,0;39,6;39,13;0,13;0,6;0,0" o:connectangles="0,0,0,0,0,0,0"/>
                  </v:shape>
                  <v:shape id="Freeform 1074" o:spid="_x0000_s2090" style="position:absolute;left:4769;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xuD8UA&#10;AADcAAAADwAAAGRycy9kb3ducmV2LnhtbESPUWvCMBSF3wf7D+EO9jYTFZ2rpkWFwUB8sNsPuDTX&#10;ttjc1CSr3b9fhMEeD+ec73A2xWg7MZAPrWMN04kCQVw503Kt4evz/WUFIkRkg51j0vBDAYr88WGD&#10;mXE3PtFQxlokCIcMNTQx9pmUoWrIYpi4njh5Z+ctxiR9LY3HW4LbTs6UWkqLLaeFBnvaN1Rdym+r&#10;Yb/wb4tq5lRZHvvddXjdKT6ctH5+GrdrEJHG+B/+a38YDfPVHO5n0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7G4PxQAAANwAAAAPAAAAAAAAAAAAAAAAAJgCAABkcnMv&#10;ZG93bnJldi54bWxQSwUGAAAAAAQABAD1AAAAigMAAAAA&#10;" path="m,l39,r,7l39,13,6,13,,7,,xe" stroked="f">
                    <v:path arrowok="t" o:connecttype="custom" o:connectlocs="0,0;39,0;39,7;39,13;6,13;0,7;0,0" o:connectangles="0,0,0,0,0,0,0"/>
                  </v:shape>
                  <v:shape id="Freeform 1075" o:spid="_x0000_s2091" style="position:absolute;left:4769;top:1243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b/gcUA&#10;AADcAAAADwAAAGRycy9kb3ducmV2LnhtbESPT2sCMRTE7wW/Q3hCbzXb+qeyNUoRhHrSutbzc/O6&#10;2bp5WZKo67dvCkKPw8z8hpktOtuIC/lQO1bwPMhAEJdO11wp2BerpymIEJE1No5JwY0CLOa9hxnm&#10;2l35ky67WIkE4ZCjAhNjm0sZSkMWw8C1xMn7dt5iTNJXUnu8Jrht5EuWTaTFmtOCwZaWhsrT7mwV&#10;VOZrbTc/28N5fFyP2lPR+PHrSqnHfvf+BiJSF//D9/aHVjCcjuDv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v+BxQAAANwAAAAPAAAAAAAAAAAAAAAAAJgCAABkcnMv&#10;ZG93bnJldi54bWxQSwUGAAAAAAQABAD1AAAAigMAAAAA&#10;" path="m,l39,r,6l45,13,6,13,6,6,,xe" fillcolor="#f6f6f6" stroked="f">
                    <v:path arrowok="t" o:connecttype="custom" o:connectlocs="0,0;39,0;39,6;45,13;6,13;6,6;0,0" o:connectangles="0,0,0,0,0,0,0"/>
                  </v:shape>
                  <v:shape id="Freeform 1076" o:spid="_x0000_s2092" style="position:absolute;left:4775;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XXycQA&#10;AADcAAAADwAAAGRycy9kb3ducmV2LnhtbESPUWvCQBCE3wX/w7EF3/RSpSKplyCCtFBKMbbvS26b&#10;xOT2Qm7V9N/3CgUfh5n5htnmo+vUlYbQeDbwuEhAEZfeNlwZ+Dwd5htQQZAtdp7JwA8FyLPpZIup&#10;9Tc+0rWQSkUIhxQN1CJ9qnUoa3IYFr4njt63HxxKlEOl7YC3CHedXibJWjtsOC7U2NO+prItLs7A&#10;R/LVLvdiL3Lq3fmlPTZv71VhzOxh3D2DEhrlHv5vv1oDq80T/J2JR0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l18nEAAAA3AAAAA8AAAAAAAAAAAAAAAAAmAIAAGRycy9k&#10;b3ducmV2LnhtbFBLBQYAAAAABAAEAPUAAACJAwAAAAA=&#10;" path="m,l33,r6,7l39,13,,13,,7,,xe" fillcolor="#e3e3e2" stroked="f">
                    <v:path arrowok="t" o:connecttype="custom" o:connectlocs="0,0;33,0;39,7;39,13;0,13;0,7;0,0" o:connectangles="0,0,0,0,0,0,0"/>
                  </v:shape>
                  <v:shape id="Freeform 1077" o:spid="_x0000_s2093" style="position:absolute;left:4775;top:1244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Nl8QA&#10;AADcAAAADwAAAGRycy9kb3ducmV2LnhtbESPQWsCMRSE74L/ITyhN81qIcjWKCIIQvFQK/T6unnd&#10;rLt5WTdRV399Uyh4HGbmG2ax6l0jrtSFyrOG6SQDQVx4U3Gp4fi5Hc9BhIhssPFMGu4UYLUcDhaY&#10;G3/jD7oeYikShEOOGmyMbS5lKCw5DBPfEifvx3cOY5JdKU2HtwR3jZxlmZIOK04LFlvaWCrqw8Vp&#10;cG24nOv7l1L2/bFXVf34LvcnrV9G/foNRKQ+PsP/7Z3R8DpX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IjZfEAAAA3AAAAA8AAAAAAAAAAAAAAAAAmAIAAGRycy9k&#10;b3ducmV2LnhtbFBLBQYAAAAABAAEAPUAAACJAwAAAAA=&#10;" path="m,l39,r,6l46,13,7,13,,6,,xe" fillcolor="#d9d8d8" stroked="f">
                    <v:path arrowok="t" o:connecttype="custom" o:connectlocs="0,0;39,0;39,6;46,13;7,13;0,6;0,0" o:connectangles="0,0,0,0,0,0,0"/>
                  </v:shape>
                  <v:shape id="Freeform 1078" o:spid="_x0000_s2094" style="position:absolute;left:4775;top:12451;width:92;height:13;visibility:visible;mso-wrap-style:square;v-text-anchor:top" coordsize="9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aOe8QA&#10;AADcAAAADwAAAGRycy9kb3ducmV2LnhtbESP3WrCQBCF7wt9h2UKvasbUzASXUUEsfXCWO0DjNkx&#10;CWZnY3aN8e3dQsHLw/n5ONN5b2rRUesqywqGgwgEcW51xYWC38PqYwzCeWSNtWVScCcH89nryxRT&#10;bW/8Q93eFyKMsEtRQel9k0rp8pIMuoFtiIN3sq1BH2RbSN3iLYybWsZRNJIGKw6EEhtalpSf91cT&#10;uFv/fU129+qQrbMmzi5Jt4mPSr2/9YsJCE+9f4b/219awec4gb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2jnvEAAAA3AAAAA8AAAAAAAAAAAAAAAAAmAIAAGRycy9k&#10;b3ducmV2LnhtbFBLBQYAAAAABAAEAPUAAACJAwAAAAA=&#10;" path="m,l39,r7,7l46,13,7,13,7,7,,xm92,13r,xe" fillcolor="#c8c8c7" stroked="f">
                    <v:path arrowok="t" o:connecttype="custom" o:connectlocs="0,0;39,0;46,7;46,13;46,13;46,13;7,13;7,7;0,0;92,13;92,13;92,13;92,13" o:connectangles="0,0,0,0,0,0,0,0,0,0,0,0,0"/>
                    <o:lock v:ext="edit" verticies="t"/>
                  </v:shape>
                  <v:shape id="Freeform 1079" o:spid="_x0000_s2095" style="position:absolute;left:4782;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AsEA&#10;AADcAAAADwAAAGRycy9kb3ducmV2LnhtbERPy2rCQBTdF/oPwy10ZyZVbEN0lFIpiHZTFdfXzM3D&#10;Zu6EzJhEv95ZCF0eznu+HEwtOmpdZVnBWxSDIM6srrhQcNh/jxIQziNrrC2Tgis5WC6en+aYatvz&#10;L3U7X4gQwi5FBaX3TSqly0oy6CLbEAcut61BH2BbSN1iH8JNLcdx/C4NVhwaSmzoq6Tsb3cxCqY5&#10;4+Yjl2c6uWzyw3jbHvOVUq8vw+cMhKfB/4sf7rVWMEnC2nAmHAG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flALBAAAA3AAAAA8AAAAAAAAAAAAAAAAAmAIAAGRycy9kb3du&#10;cmV2LnhtbFBLBQYAAAAABAAEAPUAAACGAwAAAAA=&#10;" path="m,l39,r,6l39,13r7,l6,13,,6,,xm78,13r-6,l78,13,85,6r-7,7xe" fillcolor="#c0c0bf" stroked="f">
                    <v:path arrowok="t" o:connecttype="custom" o:connectlocs="0,0;39,0;39,0;39,6;39,13;46,13;6,13;0,6;0,0;78,13;72,13;78,13;85,6;78,13" o:connectangles="0,0,0,0,0,0,0,0,0,0,0,0,0,0"/>
                    <o:lock v:ext="edit" verticies="t"/>
                  </v:shape>
                  <v:shape id="Freeform 1080" o:spid="_x0000_s2096" style="position:absolute;left:4782;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cBcQA&#10;AADcAAAADwAAAGRycy9kb3ducmV2LnhtbESPQWvCQBSE7wX/w/KE3urGSovGbKQI0h5tFPH4yD6T&#10;4O7bdHdr4r/vFgo9DjPzDVNsRmvEjXzoHCuYzzIQxLXTHTcKjofd0xJEiMgajWNScKcAm3LyUGCu&#10;3cCfdKtiIxKEQ44K2hj7XMpQt2QxzFxPnLyL8xZjkr6R2uOQ4NbI5yx7lRY7Tgst9rRtqb5W31aB&#10;eR/iZVe9LE57Dqv9+Wtren9X6nE6vq1BRBrjf/iv/aEVLJYr+D2Tjo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XAXEAAAA3AAAAA8AAAAAAAAAAAAAAAAAmAIAAGRycy9k&#10;b3ducmV2LnhtbFBLBQYAAAAABAAEAPUAAACJAwAAAAA=&#10;" path="m,l39,r7,7l59,13,72,7,85,,78,7r,6l6,13,6,7,,7,,xe" fillcolor="#b1b1b0" stroked="f">
                    <v:path arrowok="t" o:connecttype="custom" o:connectlocs="0,0;39,0;46,7;59,13;72,7;85,0;85,0;78,7;78,13;78,13;6,13;6,13;6,7;0,7;0,0" o:connectangles="0,0,0,0,0,0,0,0,0,0,0,0,0,0,0"/>
                  </v:shape>
                  <v:shape id="Freeform 1081" o:spid="_x0000_s2097" style="position:absolute;left:4788;top:12471;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NYcIA&#10;AADcAAAADwAAAGRycy9kb3ducmV2LnhtbERPy4rCMBTdD/gP4QpuBk21jGg1igiCOrjwAbq8NNe2&#10;2NyUJmr1681iYJaH857OG1OKB9WusKyg34tAEKdWF5wpOB1X3REI55E1lpZJwYsczGetrykm2j55&#10;T4+Dz0QIYZeggtz7KpHSpTkZdD1bEQfuamuDPsA6k7rGZwg3pRxE0VAaLDg05FjRMqf0drgbBQXt&#10;4tFwvNlydHzj7zn+/tlc7kp12s1iAsJT4//Ff+61VhCPw/xwJhwBOf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501hwgAAANwAAAAPAAAAAAAAAAAAAAAAAJgCAABkcnMvZG93&#10;bnJldi54bWxQSwUGAAAAAAQABAD1AAAAhwMAAAAA&#10;" path="m,l40,,53,6,66,r6,l72,6r-6,7l7,13,,6,,xe" fillcolor="#abaaaa" stroked="f">
                    <v:path arrowok="t" o:connecttype="custom" o:connectlocs="0,0;40,0;53,6;66,0;72,0;72,0;72,6;66,13;7,13;0,6;0,0;0,0" o:connectangles="0,0,0,0,0,0,0,0,0,0,0,0"/>
                  </v:shape>
                  <v:shape id="Freeform 1082" o:spid="_x0000_s2098" style="position:absolute;left:4788;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7QcMA&#10;AADcAAAADwAAAGRycy9kb3ducmV2LnhtbESP3YrCMBCF7xd8hzCCd2uiguxWoxRRES+UrT7A0Ixt&#10;sZmUJmr79mZhYS8P5+fjLNedrcWTWl851jAZKxDEuTMVFxqul93nFwgfkA3WjklDTx7Wq8HHEhPj&#10;XvxDzywUIo6wT1BDGUKTSOnzkiz6sWuIo3dzrcUQZVtI0+IrjttaTpWaS4sVR0KJDW1Kyu/Zw0bI&#10;Kd1v1XmuMNtd7fnUH/t0f9R6NOzSBYhAXfgP/7UPRsPsewK/Z+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s7QcMAAADcAAAADwAAAAAAAAAAAAAAAACYAgAAZHJzL2Rv&#10;d25yZXYueG1sUEsFBgAAAAAEAAQA9QAAAIgDAAAAAA==&#10;" path="m,l72,,66,7r-7,6l13,13,7,7,,xe" fillcolor="#9f9e9d" stroked="f">
                    <v:path arrowok="t" o:connecttype="custom" o:connectlocs="0,0;72,0;66,7;59,13;13,13;7,7;0,0" o:connectangles="0,0,0,0,0,0,0"/>
                  </v:shape>
                  <v:shape id="Freeform 1083" o:spid="_x0000_s2099" style="position:absolute;left:4795;top:12484;width:59;height:13;visibility:visible;mso-wrap-style:square;v-text-anchor:top" coordsize="5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tJMUA&#10;AADcAAAADwAAAGRycy9kb3ducmV2LnhtbESPT2vCQBTE7wW/w/IEb3Wjlv6JWUUUwYsUtaU9PrLP&#10;JCT7Nu6uMf32bqHQ4zAzv2GyZW8a0ZHzlWUFk3ECgji3uuJCwcdp+/gKwgdkjY1lUvBDHpaLwUOG&#10;qbY3PlB3DIWIEPYpKihDaFMpfV6SQT+2LXH0ztYZDFG6QmqHtwg3jZwmybM0WHFcKLGldUl5fbwa&#10;BfXThd5fTsGZzXXVfX/hdi83n0qNhv1qDiJQH/7Df+2dVjB7m8Lv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G0kxQAAANwAAAAPAAAAAAAAAAAAAAAAAJgCAABkcnMv&#10;ZG93bnJldi54bWxQSwUGAAAAAAQABAD1AAAAigMAAAAA&#10;" path="m,l59,,52,6,39,13r-20,l13,6,,xe" fillcolor="#989797" stroked="f">
                    <v:path arrowok="t" o:connecttype="custom" o:connectlocs="0,0;59,0;52,6;39,13;19,13;13,6;0,0" o:connectangles="0,0,0,0,0,0,0"/>
                  </v:shape>
                  <v:shape id="Freeform 1084" o:spid="_x0000_s2100" style="position:absolute;left:4801;top:12490;width:46;height:7;visibility:visible;mso-wrap-style:square;v-text-anchor:top" coordsize="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9o8cA&#10;AADcAAAADwAAAGRycy9kb3ducmV2LnhtbESPQWvCQBSE74X+h+UVvEjdWKU20VWkUrAHD7Wl1Nsj&#10;+0yCeW9DdtXUX98VhB6HmfmGmS06rtWJWl85MTAcJKBIcmcrKQx8fb49voDyAcVi7YQM/JKHxfz+&#10;boaZdWf5oNM2FCpCxGdooAyhybT2eUmMfuAakujtXcsYomwLbVs8RzjX+ilJnjVjJXGhxIZeS8oP&#10;2yMbWOGhf9nsU/6p0sluMv7m1XvDxvQeuuUUVKAu/Idv7bU1MEpHcD0Tj4Ce/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v/aPHAAAA3AAAAA8AAAAAAAAAAAAAAAAAmAIAAGRy&#10;cy9kb3ducmV2LnhtbFBLBQYAAAAABAAEAPUAAACMAwAAAAA=&#10;" path="m,l46,,40,7,27,7,13,7,,xe" fillcolor="#8d8c8b" stroked="f">
                    <v:path arrowok="t" o:connecttype="custom" o:connectlocs="0,0;46,0;40,7;27,7;13,7;0,0" o:connectangles="0,0,0,0,0,0"/>
                  </v:shape>
                  <v:shape id="Freeform 1085" o:spid="_x0000_s2101" style="position:absolute;left:4814;top:12497;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XUMMYA&#10;AADcAAAADwAAAGRycy9kb3ducmV2LnhtbESPQWsCMRSE7wX/Q3hCbzWrFrGrUbS20FOLa0vx9tw8&#10;N4ublyWJuv33TUHocZiZb5j5srONuJAPtWMFw0EGgrh0uuZKwefu9WEKIkRkjY1jUvBDAZaL3t0c&#10;c+2uvKVLESuRIBxyVGBibHMpQ2nIYhi4ljh5R+ctxiR9JbXHa4LbRo6ybCIt1pwWDLb0bKg8FWer&#10;4Ht1fhlN68PXR/O+sfvN2vhivFbqvt+tZiAidfE/fGu/aQXjp0f4O5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XUMMYAAADcAAAADwAAAAAAAAAAAAAAAACYAgAAZHJz&#10;L2Rvd25yZXYueG1sUEsFBgAAAAAEAAQA9QAAAIsDAAAAAA==&#10;" path="m,l20,,14,,,xe" fillcolor="#878685" stroked="f">
                    <v:path arrowok="t" o:connecttype="custom" o:connectlocs="0,0;20,0;14,0;0,0" o:connectangles="0,0,0,0"/>
                  </v:shape>
                  <v:shape id="Freeform 1086" o:spid="_x0000_s2102" style="position:absolute;left:4756;top:12094;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vfMYA&#10;AADcAAAADwAAAGRycy9kb3ducmV2LnhtbESPQUvDQBSE7wX/w/IEb+1GbUMbuy2iiLn00Gihx0f2&#10;mYRm34vZbZP+e1cQPA4z8w2z3o6uVRfqfSNs4H6WgCIuxTZcGfj8eJsuQfmAbLEVJgNX8rDd3EzW&#10;mFkZeE+XIlQqQthnaKAOocu09mVNDv1MOuLofUnvMETZV9r2OES4a/VDkqTaYcNxocaOXmoqT8XZ&#10;GTgdOnn/XspwTM+v+3aXzvOD5Mbc3Y7PT6ACjeE//NfOrYHH1QJ+z8Qjo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YvfMYAAADcAAAADwAAAAAAAAAAAAAAAACYAgAAZHJz&#10;L2Rvd25yZXYueG1sUEsFBgAAAAAEAAQA9QAAAIsDAAAAAA==&#10;" path="m228,45l208,58,189,39,163,26r-26,l104,32,85,52,65,91,52,136r-7,52l39,240r6,52l52,338r13,32l72,377r13,6l98,377r13,-7l104,377r-6,13l91,403r-13,l65,403,45,396,32,377,13,344,6,299,,240,6,182r7,-52l32,78,39,58,52,39,72,19,85,13,124,r45,6l189,13r13,6l221,32r7,13e" filled="f" strokecolor="#1f1a17" strokeweight=".35pt">
                    <v:path arrowok="t" o:connecttype="custom" o:connectlocs="228,45;208,58;189,39;163,26;137,26;104,32;85,52;65,91;52,136;45,188;39,240;45,292;52,338;65,370;72,377;85,383;98,377;111,370;104,377;98,390;91,403;78,403;65,403;45,396;32,377;13,344;6,299;0,240;6,182;13,130;32,78;39,58;52,39;72,19;85,13;124,0;169,6;189,13;202,19;221,32;228,45" o:connectangles="0,0,0,0,0,0,0,0,0,0,0,0,0,0,0,0,0,0,0,0,0,0,0,0,0,0,0,0,0,0,0,0,0,0,0,0,0,0,0,0,0"/>
                  </v:shape>
                  <v:shape id="Freeform 1087" o:spid="_x0000_s2103" style="position:absolute;left:5010;top:12100;width:58;height:0;visibility:visible;mso-wrap-style:square;v-text-anchor:top" coordsize="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2o58QA&#10;AADcAAAADwAAAGRycy9kb3ducmV2LnhtbESPQWvCQBSE70L/w/IKvZlNbRGNrhJKC56Eqoccn9ln&#10;Nu3u25BdY/z33UKhx2FmvmHW29FZMVAfWs8KnrMcBHHtdcuNgtPxY7oAESKyRuuZFNwpwHbzMFlj&#10;of2NP2k4xEYkCIcCFZgYu0LKUBtyGDLfESfv4nuHMcm+kbrHW4I7K2d5PpcOW04LBjt6M1R/H65O&#10;Ab67r6FCOyur+47sebkv969XpZ4ex3IFItIY/8N/7Z1W8LKcw++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NqOfEAAAA3AAAAA8AAAAAAAAAAAAAAAAAmAIAAGRycy9k&#10;b3ducmV2LnhtbFBLBQYAAAAABAAEAPUAAACJAwAAAAA=&#10;" path="m58,l,,32,,58,xe" fillcolor="#aaa9a9" stroked="f">
                    <v:path arrowok="t" o:connecttype="custom" o:connectlocs="58,0;0,0;32,0;58,0" o:connectangles="0,0,0,0"/>
                  </v:shape>
                  <v:shape id="Freeform 1088" o:spid="_x0000_s2104" style="position:absolute;left:4990;top:12100;width:104;height:7;visibility:visible;mso-wrap-style:square;v-text-anchor:top" coordsize="1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zMMYA&#10;AADcAAAADwAAAGRycy9kb3ducmV2LnhtbESPT2sCMRTE74V+h/AK3mq2Cq3dGkUFwWIrVr14eyRv&#10;/+DmZd1Ed/32plDocZiZ3zDjaWcrcaXGl44VvPQTEMTamZJzBYf98nkEwgdkg5VjUnAjD9PJ48MY&#10;U+Na/qHrLuQiQtinqKAIoU6l9Logi77vauLoZa6xGKJscmkabCPcVnKQJK/SYslxocCaFgXp0+5i&#10;FbTnr+xzMz/rRfK9PmZrPzuO9Fap3lM3+wARqAv/4b/2yigYvr/B7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zMMYAAADcAAAADwAAAAAAAAAAAAAAAACYAgAAZHJz&#10;L2Rvd25yZXYueG1sUEsFBgAAAAAEAAQA9QAAAIsDAAAAAA==&#10;" path="m104,7l,7,26,,52,,78,r26,7xe" fillcolor="#adadac" stroked="f">
                    <v:path arrowok="t" o:connecttype="custom" o:connectlocs="104,7;0,7;0,7;26,0;52,0;78,0;104,7" o:connectangles="0,0,0,0,0,0,0"/>
                  </v:shape>
                  <v:shape id="Freeform 1089" o:spid="_x0000_s2105" style="position:absolute;left:4977;top:12100;width:130;height:13;visibility:visible;mso-wrap-style:square;v-text-anchor:top" coordsize="13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hS1MYA&#10;AADcAAAADwAAAGRycy9kb3ducmV2LnhtbESPTUvDQBCG70L/wzKCF7EbFaTGbksVKjnY0g/xPGTH&#10;JJidDdkxTf31zkHwOLzzPvPMfDmG1gzUpyayg9tpBoa4jL7hysH7cX0zA5ME2WMbmRycKcFyMbmY&#10;Y+7jifc0HKQyCuGUo4NapMutTWVNAdM0dsSafcY+oOjYV9b3eFJ4aO1dlj3YgA3rhRo7eqmp/Dp8&#10;B9V4HnZHu/7B12Ijm+K8v377kK1zV5fj6gmM0Cj/y3/twju4f1RbfUYJY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hS1MYAAADcAAAADwAAAAAAAAAAAAAAAACYAgAAZHJz&#10;L2Rvd25yZXYueG1sUEsFBgAAAAAEAAQA9QAAAIsDAAAAAA==&#10;" path="m33,l91,r20,7l130,13,,13r7,l13,7r7,l33,xe" fillcolor="#b5b4b3" stroked="f">
                    <v:path arrowok="t" o:connecttype="custom" o:connectlocs="33,0;91,0;111,7;130,13;0,13;7,13;13,7;20,7;33,0" o:connectangles="0,0,0,0,0,0,0,0,0"/>
                  </v:shape>
                  <v:shape id="Freeform 1090" o:spid="_x0000_s2106" style="position:absolute;left:4971;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eaacUA&#10;AADcAAAADwAAAGRycy9kb3ducmV2LnhtbESPQWvCQBSE70L/w/IK3nTTxBaNrlIKRS8KxqLXR/aZ&#10;RLNvQ3aN6b/vCgWPw8x8wyxWvalFR62rLCt4G0cgiHOrKy4U/By+R1MQziNrrC2Tgl9ysFq+DBaY&#10;anvnPXWZL0SAsEtRQel9k0rp8pIMurFtiIN3tq1BH2RbSN3iPcBNLeMo+pAGKw4LJTb0VVJ+zW5G&#10;gdPZerPfxV18SCbH99PZJ5ftVqnha/85B+Gp98/wf3ujFSSzGTzO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5ppxQAAANwAAAAPAAAAAAAAAAAAAAAAAJgCAABkcnMv&#10;ZG93bnJldi54bWxQSwUGAAAAAAQABAD1AAAAigMAAAAA&#10;" path="m19,l123,r7,6l143,13,,13,6,6,19,xe" fillcolor="#b9b9b8" stroked="f">
                    <v:path arrowok="t" o:connecttype="custom" o:connectlocs="19,0;123,0;130,6;143,13;0,13;6,6;19,0" o:connectangles="0,0,0,0,0,0,0"/>
                  </v:shape>
                  <v:shape id="Freeform 1091" o:spid="_x0000_s2107" style="position:absolute;left:4964;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6OocMA&#10;AADcAAAADwAAAGRycy9kb3ducmV2LnhtbERPy2oCMRTdF/oP4RbciGYqUu1oFCkUXUkdpbS7y+TO&#10;Qyc30yTq+PdmUXB5OO/5sjONuJDztWUFr8MEBHFudc2lgsP+czAF4QOyxsYyKbiRh+Xi+WmOqbZX&#10;3tElC6WIIexTVFCF0KZS+rwig35oW+LIFdYZDBG6UmqH1xhuGjlKkjdpsObYUGFLHxXlp+xsFGT9&#10;/k9x1BOz/nZ/v19Wn9+LbKtU76VbzUAE6sJD/O/eaAXjJM6PZ+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6OocMAAADcAAAADwAAAAAAAAAAAAAAAACYAgAAZHJzL2Rv&#10;d25yZXYueG1sUEsFBgAAAAAEAAQA9QAAAIgDAAAAAA==&#10;" path="m13,l143,r7,7l156,13r-52,l78,7,46,13,,13,7,7,13,xe" fillcolor="#c1c0c0" stroked="f">
                    <v:path arrowok="t" o:connecttype="custom" o:connectlocs="13,0;143,0;150,7;156,13;104,13;78,7;46,13;0,13;7,7;13,0" o:connectangles="0,0,0,0,0,0,0,0,0,0"/>
                  </v:shape>
                  <v:shape id="Freeform 1092" o:spid="_x0000_s2108" style="position:absolute;left:4958;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DzcIA&#10;AADcAAAADwAAAGRycy9kb3ducmV2LnhtbESPW4vCMBSE34X9D+EI+yLb1AtlqUYRQdhXL+DroTk2&#10;rc1JabK166/fCIKPw8x8w6w2g21ET52vHCuYJikI4sLpiksF59P+6xuED8gaG8ek4I88bNYfoxXm&#10;2t35QP0xlCJC2OeowITQ5lL6wpBFn7iWOHpX11kMUXal1B3eI9w2cpammbRYcVww2NLOUHE7/loF&#10;dfuo3cxMsq3mDPtLqOc4PJT6HA/bJYhAQ3iHX+0frWCRTuF5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oPNwgAAANwAAAAPAAAAAAAAAAAAAAAAAJgCAABkcnMvZG93&#10;bnJldi54bWxQSwUGAAAAAAQABAD1AAAAhwMAAAAA&#10;" path="m13,l156,r6,6l169,13r-46,l110,6,91,,71,6,52,6r-7,7l,13,6,6,13,xe" fillcolor="#c5c5c4" stroked="f">
                    <v:path arrowok="t" o:connecttype="custom" o:connectlocs="13,0;156,0;162,6;169,13;123,13;110,6;91,0;71,6;52,6;45,13;45,13;0,13;6,6;13,0" o:connectangles="0,0,0,0,0,0,0,0,0,0,0,0,0,0"/>
                  </v:shape>
                  <v:shape id="Freeform 1093" o:spid="_x0000_s2109" style="position:absolute;left:4951;top:1212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HcsQA&#10;AADcAAAADwAAAGRycy9kb3ducmV2LnhtbESPQWvCQBSE74L/YXmCN900pFpTN0EKgpceqtLzM/u6&#10;Cc2+TbOrif++Wyh4HGbmG2ZbjrYVN+p941jB0zIBQVw53bBRcD7tFy8gfEDW2DomBXfyUBbTyRZz&#10;7Qb+oNsxGBEh7HNUUIfQ5VL6qiaLfuk64uh9ud5iiLI3Uvc4RLhtZZokK2mx4bhQY0dvNVXfx6tV&#10;cDXZWZpu2Mn0feM/zfM6/ckuSs1n4+4VRKAxPML/7YNWkCUp/J2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yh3LEAAAA3AAAAA8AAAAAAAAAAAAAAAAAmAIAAGRycy9k&#10;b3ducmV2LnhtbFBLBQYAAAAABAAEAPUAAACJAwAAAAA=&#10;" path="m13,l59,,52,7r-6,6l,13,7,7,13,xm117,r52,l176,7r6,6l143,13,130,7,117,xe" fillcolor="#cfcece" stroked="f">
                    <v:path arrowok="t" o:connecttype="custom" o:connectlocs="13,0;59,0;59,0;59,0;52,7;46,13;0,13;7,7;13,0;117,0;169,0;176,7;182,13;143,13;130,7;117,0" o:connectangles="0,0,0,0,0,0,0,0,0,0,0,0,0,0,0,0"/>
                    <o:lock v:ext="edit" verticies="t"/>
                  </v:shape>
                  <v:shape id="Freeform 1094" o:spid="_x0000_s2110" style="position:absolute;left:4951;top:12133;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cd5MUA&#10;AADcAAAADwAAAGRycy9kb3ducmV2LnhtbESPQWvCQBSE7wX/w/KE3upGKyWkboIKQk+1Rik5PrKv&#10;SWr2bchuk/Tfu4WCx2FmvmE22WRaMVDvGssKlosIBHFpdcOVgsv58BSDcB5ZY2uZFPySgyydPWww&#10;0XbkEw25r0SAsEtQQe19l0jpypoMuoXtiIP3ZXuDPsi+krrHMcBNK1dR9CINNhwWauxoX1N5zX+M&#10;glPxvt7L5W5w43e8GvKPovg8Fko9zqftKwhPk7+H/9tvWsE6eoa/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x3kxQAAANwAAAAPAAAAAAAAAAAAAAAAAJgCAABkcnMv&#10;ZG93bnJldi54bWxQSwUGAAAAAAQABAD1AAAAigMAAAAA&#10;" path="m7,l52,,46,6r-7,7l,13,,6,7,xm130,r46,l182,6r,7l176,13r-26,l143,6,130,xe" fillcolor="#d3d2d2" stroked="f">
                    <v:path arrowok="t" o:connecttype="custom" o:connectlocs="7,0;52,0;46,6;39,13;0,13;0,6;7,0;130,0;176,0;182,6;182,13;176,13;150,13;143,6;130,0" o:connectangles="0,0,0,0,0,0,0,0,0,0,0,0,0,0,0"/>
                    <o:lock v:ext="edit" verticies="t"/>
                  </v:shape>
                  <v:shape id="Freeform 1095" o:spid="_x0000_s2111" style="position:absolute;left:4945;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y+8UA&#10;AADcAAAADwAAAGRycy9kb3ducmV2LnhtbESPT2uDQBTE74V8h+UFemvWBC3BZA0hEOix2j8htxf3&#10;RUX3rbhbtd++Wyj0OMzMb5j9YTadGGlwjWUF61UEgri0uuFKwfvb+WkLwnlkjZ1lUvBNDg7Z4mGP&#10;qbYT5zQWvhIBwi5FBbX3fSqlK2sy6Fa2Jw7e3Q4GfZBDJfWAU4CbTm6i6FkabDgs1NjTqaayLb6M&#10;AnvJP19PeZvczter2VyS0XyUUqnH5XzcgfA0+//wX/tFK4ijGH7PhCM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nL7xQAAANwAAAAPAAAAAAAAAAAAAAAAAJgCAABkcnMv&#10;ZG93bnJldi54bWxQSwUGAAAAAAQABAD1AAAAigMAAAAA&#10;" path="m6,l52,,45,7r-6,6l,13,6,7,6,xm149,r39,l188,7r-13,6l162,13,156,7,149,xe" fillcolor="#dededd" stroked="f">
                    <v:path arrowok="t" o:connecttype="custom" o:connectlocs="6,0;52,0;45,7;39,13;0,13;6,7;6,0;149,0;188,0;188,0;188,7;175,13;162,13;156,7;149,0" o:connectangles="0,0,0,0,0,0,0,0,0,0,0,0,0,0,0"/>
                    <o:lock v:ext="edit" verticies="t"/>
                  </v:shape>
                  <v:shape id="Freeform 1096" o:spid="_x0000_s2112" style="position:absolute;left:4938;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tK8UA&#10;AADcAAAADwAAAGRycy9kb3ducmV2LnhtbESPQWvCQBSE70L/w/IK3sxGUQmpq7TFiuBJm0OPj+xr&#10;Epp9G7NbTfLrXUHwOMzMN8xq05laXKh1lWUF0ygGQZxbXXGhIPv+miQgnEfWWFsmBT052KxfRitM&#10;tb3ykS4nX4gAYZeigtL7JpXS5SUZdJFtiIP3a1uDPsi2kLrFa4CbWs7ieCkNVhwWSmzos6T87/Rv&#10;FBx6SrKf8zQ7J37b74bjkJuPQanxa/f+BsJT55/hR3uvFczjBd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S0rxQAAANwAAAAPAAAAAAAAAAAAAAAAAJgCAABkcnMv&#10;ZG93bnJldi54bWxQSwUGAAAAAAQABAD1AAAAigMAAAAA&#10;" path="m13,l52,,46,6r,7l,13,7,6,13,xm163,r26,l176,13,169,6,163,xe" fillcolor="#e3e3e2" stroked="f">
                    <v:path arrowok="t" o:connecttype="custom" o:connectlocs="13,0;52,0;46,6;46,13;0,13;7,6;13,0;163,0;189,0;176,13;169,6;163,0" o:connectangles="0,0,0,0,0,0,0,0,0,0,0,0"/>
                    <o:lock v:ext="edit" verticies="t"/>
                  </v:shape>
                  <v:shape id="Freeform 1097" o:spid="_x0000_s2113" style="position:absolute;left:4938;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46DcQA&#10;AADcAAAADwAAAGRycy9kb3ducmV2LnhtbESPQYvCMBSE7wv+h/AEb2uq7hapRhFFEEGWrSIeH82z&#10;LTYvpYm2/vuNIOxxmJlvmPmyM5V4UONKywpGwwgEcWZ1ybmC03H7OQXhPLLGyjIpeJKD5aL3McdE&#10;25Z/6ZH6XAQIuwQVFN7XiZQuK8igG9qaOHhX2xj0QTa51A22AW4qOY6iWBosOSwUWNO6oOyW3o2C&#10;2+YwObW7yzm9H1Y/1uL+e+NjpQb9bjUD4anz/+F3e6cVfEUxvM6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Og3EAAAA3AAAAA8AAAAAAAAAAAAAAAAAmAIAAGRycy9k&#10;b3ducmV2LnhtbFBLBQYAAAAABAAEAPUAAACJAwAAAAA=&#10;" path="m7,l46,r,7l39,13,,13,,7,7,xm169,r13,l176,7,169,xe" fillcolor="#efeeee" stroked="f">
                    <v:path arrowok="t" o:connecttype="custom" o:connectlocs="7,0;46,0;46,7;39,13;0,13;0,7;7,0;169,0;182,0;176,7;169,0;169,0" o:connectangles="0,0,0,0,0,0,0,0,0,0,0,0"/>
                    <o:lock v:ext="edit" verticies="t"/>
                  </v:shape>
                  <v:shape id="Freeform 1098" o:spid="_x0000_s2114" style="position:absolute;left:4932;top:12159;width:52;height:13;visibility:visible;mso-wrap-style:square;v-text-anchor:top" coordsize="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98cMA&#10;AADcAAAADwAAAGRycy9kb3ducmV2LnhtbESPQYvCMBSE78L+h/AEL6KJsqh0jbIIRQ8iqHvZ26N5&#10;2xSbl9JErf9+Iwgeh5n5hlmuO1eLG7Wh8qxhMlYgiAtvKi41/Jzz0QJEiMgGa8+k4UEB1quP3hIz&#10;4+98pNspliJBOGSowcbYZFKGwpLDMPYNcfL+fOswJtmW0rR4T3BXy6lSM+mw4rRgsaGNpeJyujoN&#10;ze+2sr6+Hsx+N91vzrkyw1xpPeh3318gInXxHX61d0bDp5rD80w6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d98cMAAADcAAAADwAAAAAAAAAAAAAAAACYAgAAZHJzL2Rv&#10;d25yZXYueG1sUEsFBgAAAAAEAAQA9QAAAIgDAAAAAA==&#10;" path="m6,l52,,45,6r,7l,13,6,6,6,xe" fillcolor="#f4f4f3" stroked="f">
                    <v:path arrowok="t" o:connecttype="custom" o:connectlocs="6,0;52,0;45,6;45,13;0,13;6,6;6,0" o:connectangles="0,0,0,0,0,0,0"/>
                  </v:shape>
                  <v:shape id="Freeform 1099" o:spid="_x0000_s2115" style="position:absolute;left:4932;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XF8EA&#10;AADcAAAADwAAAGRycy9kb3ducmV2LnhtbERPTWvCQBC9F/oflhG81VmtlDa6StFKvYg0Fc9DdkzS&#10;ZmdDdtX037sHocfH+54ve9eoC3eh9mJgPNKgWApvaykNHL43T6+gQiSx1HhhA38cYLl4fJhTZv1V&#10;vviSx1KlEAkZGahibDPEUFTsKIx8y5K4k+8cxQS7Em1H1xTuGpxo/YKOakkNFbW8qrj4zc/OwMeZ&#10;dLue7KZHfHs+FUeHn/sfNGY46N9noCL38V98d2+tgalOa9OZdARw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g1xfBAAAA3AAAAA8AAAAAAAAAAAAAAAAAmAIAAGRycy9kb3du&#10;cmV2LnhtbFBLBQYAAAAABAAEAPUAAACGAwAAAAA=&#10;" path="m6,l45,r,7l39,13,,13,,7,6,xe" stroked="f">
                    <v:path arrowok="t" o:connecttype="custom" o:connectlocs="6,0;45,0;45,7;39,13;0,13;0,7;6,0" o:connectangles="0,0,0,0,0,0,0"/>
                  </v:shape>
                  <v:shape id="Freeform 1100" o:spid="_x0000_s2116" style="position:absolute;left:4932;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2OMMA&#10;AADcAAAADwAAAGRycy9kb3ducmV2LnhtbESPQWvCQBSE7wX/w/KE3upGsaVGVxGhKL1VU/D4yD6T&#10;YPZtyL4m23/fLRR6HGbmG2azi65VA/Wh8WxgPstAEZfeNlwZKC5vT6+ggiBbbD2TgW8KsNtOHjaY&#10;Wz/yBw1nqVSCcMjRQC3S5VqHsiaHYeY74uTdfO9QkuwrbXscE9y1epFlL9phw2mhxo4ONZX385cz&#10;MJaHePHPxfv1OEjRSfx08dQa8ziN+zUooSj/4b/2yRpYZi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I2OMMAAADcAAAADwAAAAAAAAAAAAAAAACYAgAAZHJzL2Rv&#10;d25yZXYueG1sUEsFBgAAAAAEAAQA9QAAAIgDAAAAAA==&#10;" path="m,l45,,39,6r,7l,13,,6,,xe" fillcolor="#fafafa" stroked="f">
                    <v:path arrowok="t" o:connecttype="custom" o:connectlocs="0,0;45,0;39,6;39,13;0,13;0,6;0,0" o:connectangles="0,0,0,0,0,0,0"/>
                  </v:shape>
                  <v:shape id="Freeform 1101" o:spid="_x0000_s2117" style="position:absolute;left:4925;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UyMUA&#10;AADcAAAADwAAAGRycy9kb3ducmV2LnhtbERPTWvCQBC9C/0PyxS8iNmktSJpVhGhIqU9aAX1NmTH&#10;JJidTbNrTPvruwehx8f7zha9qUVHrassK0iiGARxbnXFhYL919t4BsJ5ZI21ZVLwQw4W84dBhqm2&#10;N95St/OFCCHsUlRQet+kUrq8JIMusg1x4M62NegDbAupW7yFcFPLpzieSoMVh4YSG1qVlF92V6Pg&#10;+2OZ/F6e7Wj1ue3e1/Hh5Xzcn5QaPvbLVxCeev8vvrs3WsEkCfPDmX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FTIxQAAANwAAAAPAAAAAAAAAAAAAAAAAJgCAABkcnMv&#10;ZG93bnJldi54bWxQSwUGAAAAAAQABAD1AAAAigMAAAAA&#10;" path="m7,l46,r,7l39,13,,13,7,7,7,xe" fillcolor="#efeeee" stroked="f">
                    <v:path arrowok="t" o:connecttype="custom" o:connectlocs="7,0;46,0;46,7;39,13;0,13;7,7;7,0" o:connectangles="0,0,0,0,0,0,0"/>
                  </v:shape>
                  <v:shape id="Freeform 1102" o:spid="_x0000_s2118" style="position:absolute;left:4925;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akcQA&#10;AADcAAAADwAAAGRycy9kb3ducmV2LnhtbESP0YrCMBRE3wX/IVxh32xaWUSqUUQRXARRdz/g2lzb&#10;YnNTm6y2fr1ZWPBxmJkzzGzRmkrcqXGlZQVJFIMgzqwuOVfw870ZTkA4j6yxskwKOnKwmPd7M0y1&#10;ffCR7iefiwBhl6KCwvs6ldJlBRl0ka2Jg3exjUEfZJNL3eAjwE0lR3E8lgZLDgsF1rQqKLuefo2C&#10;uDvvj1bqbr3m6+2w+xofJs+bUh+DdjkF4an17/B/e6sVfCYJ/J0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GmpHEAAAA3AAAAA8AAAAAAAAAAAAAAAAAmAIAAGRycy9k&#10;b3ducmV2LnhtbFBLBQYAAAAABAAEAPUAAACJAwAAAAA=&#10;" path="m7,l46,,39,6r,7l,13,,6,7,xe" fillcolor="#e8e8e7" stroked="f">
                    <v:path arrowok="t" o:connecttype="custom" o:connectlocs="7,0;46,0;39,6;39,13;0,13;0,6;7,0" o:connectangles="0,0,0,0,0,0,0"/>
                  </v:shape>
                  <v:shape id="Freeform 1103" o:spid="_x0000_s2119" style="position:absolute;left:4925;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q1BsQA&#10;AADcAAAADwAAAGRycy9kb3ducmV2LnhtbESPy2rDMBBF94X8g5hCNyWWHVIT3CghGFIC2bRpP2Bq&#10;jR/UGhlLfuTvo0Cgy8t9HO52P5tWjNS7xrKCJIpBEBdWN1wp+Pk+LjcgnEfW2FomBVdysN8tnraY&#10;aTvxF40XX4kwwi5DBbX3XSalK2oy6CLbEQevtL1BH2RfSd3jFMZNK1dxnEqDDQdCjR3lNRV/l8EE&#10;yPQ7luf0lF4Pw0eeV2RfP9/WSr08z4d3EJ5m/x9+tE9awTpZwf1MOAJ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atQbEAAAA3AAAAA8AAAAAAAAAAAAAAAAAmAIAAGRycy9k&#10;b3ducmV2LnhtbFBLBQYAAAAABAAEAPUAAACJAwAAAAA=&#10;" path="m,l39,r,7l39,13,,13,,7,,xe" fillcolor="#dddcdc" stroked="f">
                    <v:path arrowok="t" o:connecttype="custom" o:connectlocs="0,0;39,0;39,7;39,13;0,13;0,7;0,0" o:connectangles="0,0,0,0,0,0,0"/>
                  </v:shape>
                  <v:shape id="Freeform 1104" o:spid="_x0000_s2120" style="position:absolute;left:4919;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eysQA&#10;AADcAAAADwAAAGRycy9kb3ducmV2LnhtbESP3WrCQBSE7wu+w3KE3tWNTSoaXaUIhYC98ecBDtlj&#10;EsyejbvbJL59Vyj0cpiZb5jNbjSt6Mn5xrKC+SwBQVxa3XCl4HL+eluC8AFZY2uZFDzIw247edlg&#10;ru3AR+pPoRIRwj5HBXUIXS6lL2sy6Ge2I47e1TqDIUpXSe1wiHDTyvckWUiDDceFGjva11TeTj9G&#10;gSlW/Z4/0gUds2szyuTwfX84pV6n4+caRKAx/If/2oVWkM1TeJ6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nsrEAAAA3AAAAA8AAAAAAAAAAAAAAAAAmAIAAGRycy9k&#10;b3ducmV2LnhtbFBLBQYAAAAABAAEAPUAAACJAwAAAAA=&#10;" path="m6,l45,r,6l39,13,,13,6,6,6,xe" fillcolor="#d6d6d5" stroked="f">
                    <v:path arrowok="t" o:connecttype="custom" o:connectlocs="6,0;45,0;45,6;39,13;0,13;6,6;6,0" o:connectangles="0,0,0,0,0,0,0"/>
                  </v:shape>
                  <v:shape id="Freeform 1105" o:spid="_x0000_s2121" style="position:absolute;left:4919;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Ma8UA&#10;AADcAAAADwAAAGRycy9kb3ducmV2LnhtbESPQWvCQBSE7wX/w/IEb3WjpqLRVUQr9NCLUdDjI/tM&#10;QrJvQ3aN6b/vFgoeh5n5hllve1OLjlpXWlYwGUcgiDOrS84VXM7H9wUI55E11pZJwQ852G4Gb2tM&#10;tH3yibrU5yJA2CWooPC+SaR0WUEG3dg2xMG729agD7LNpW7xGeCmltMomkuDJYeFAhvaF5RV6cMo&#10;OM18fJx9Xpcft676zrBKz9PDXqnRsN+tQHjq/Sv83/7SCuJJDH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IxrxQAAANwAAAAPAAAAAAAAAAAAAAAAAJgCAABkcnMv&#10;ZG93bnJldi54bWxQSwUGAAAAAAQABAD1AAAAigMAAAAA&#10;" path="m6,l45,,39,7r,6l,13,,7,6,xe" fillcolor="#cdcccc" stroked="f">
                    <v:path arrowok="t" o:connecttype="custom" o:connectlocs="6,0;45,0;39,7;39,13;0,13;0,7;6,0" o:connectangles="0,0,0,0,0,0,0"/>
                  </v:shape>
                  <v:shape id="Freeform 1106" o:spid="_x0000_s2122" style="position:absolute;left:4919;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MIMUA&#10;AADcAAAADwAAAGRycy9kb3ducmV2LnhtbESPT2vCQBTE74LfYXlCb7qJ2CrRNYhQCfQSoxdvj+zL&#10;H8y+Ddmtpv303UKhx2FmfsPs0tF04kGDay0riBcRCOLS6pZrBdfL+3wDwnlkjZ1lUvBFDtL9dLLD&#10;RNsnn+lR+FoECLsEFTTe94mUrmzIoFvYnjh4lR0M+iCHWuoBnwFuOrmMojdpsOWw0GBPx4bKe/Fp&#10;FLRmeauyj826qurTd+mKwznvc6VeZuNhC8LT6P/Df+1MK1jFr/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hcwgxQAAANwAAAAPAAAAAAAAAAAAAAAAAJgCAABkcnMv&#10;ZG93bnJldi54bWxQSwUGAAAAAAQABAD1AAAAigMAAAAA&#10;" path="m,l39,r,6l39,13,,13,,6,,xe" fillcolor="#c8c8c7" stroked="f">
                    <v:path arrowok="t" o:connecttype="custom" o:connectlocs="0,0;39,0;39,6;39,13;0,13;0,6;0,0" o:connectangles="0,0,0,0,0,0,0"/>
                  </v:shape>
                  <v:shape id="Freeform 1107" o:spid="_x0000_s2123" style="position:absolute;left:4919;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IucMA&#10;AADcAAAADwAAAGRycy9kb3ducmV2LnhtbESPT2sCMRTE74V+h/AK3mpWEStboyyygvSm9c/1sXlu&#10;lm5ewibq+u0bQfA4zMxvmPmyt624UhcaxwpGwwwEceV0w7WC/e/6cwYiRGSNrWNScKcAy8X72xxz&#10;7W68pesu1iJBOOSowMTocylDZchiGDpPnLyz6yzGJLta6g5vCW5bOc6yqbTYcFow6GllqPrbXayC&#10;n2PpZytTFOWXl6dzeWjJndZKDT764htEpD6+ws/2RiuYjKbwOJOO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QIucMAAADcAAAADwAAAAAAAAAAAAAAAACYAgAAZHJzL2Rv&#10;d25yZXYueG1sUEsFBgAAAAAEAAQA9QAAAIgDAAAAAA==&#10;" path="m,l39,r,7l39,13,,13,,7,,xe" fillcolor="#bebebd" stroked="f">
                    <v:path arrowok="t" o:connecttype="custom" o:connectlocs="0,0;39,0;39,7;39,13;0,13;0,7;0,0" o:connectangles="0,0,0,0,0,0,0"/>
                  </v:shape>
                  <v:shape id="Freeform 1108" o:spid="_x0000_s2124" style="position:absolute;left:4912;top:1222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OGscYA&#10;AADcAAAADwAAAGRycy9kb3ducmV2LnhtbESPQWvCQBSE74L/YXlCb3WjVKupq6SthRyCUBXB2yP7&#10;moRm36bZrUn/vSsUPA4z8w2z2vSmFhdqXWVZwWQcgSDOra64UHA8fDwuQDiPrLG2TAr+yMFmPRys&#10;MNa240+67H0hAoRdjApK75tYSpeXZNCNbUMcvC/bGvRBtoXULXYBbmo5jaK5NFhxWCixobeS8u/9&#10;r1GwxSwrXpssPWfJ7kdGs9N7spwq9TDqkxcQnnp/D/+3U63gafI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OGscYAAADcAAAADwAAAAAAAAAAAAAAAACYAgAAZHJz&#10;L2Rvd25yZXYueG1sUEsFBgAAAAAEAAQA9QAAAIsDAAAAAA==&#10;" path="m7,l46,r,6l39,13,,13,7,6,7,xe" fillcolor="#babab9" stroked="f">
                    <v:path arrowok="t" o:connecttype="custom" o:connectlocs="7,0;46,0;46,6;39,13;0,13;7,6;7,0" o:connectangles="0,0,0,0,0,0,0"/>
                  </v:shape>
                  <v:shape id="Freeform 1109" o:spid="_x0000_s2125" style="position:absolute;left:4912;top:1223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tsIA&#10;AADcAAAADwAAAGRycy9kb3ducmV2LnhtbERPTYvCMBC9C/6HMMLeNHVXZKlGkS6CeOhi7R68Dc3Y&#10;VptJaaLWf28OCx4f73u57k0j7tS52rKC6SQCQVxYXXOpID9ux98gnEfW2FgmBU9ysF4NB0uMtX3w&#10;ge6ZL0UIYRejgsr7NpbSFRUZdBPbEgfubDuDPsCulLrDRwg3jfyMork0WHNoqLClpKLimt2MgoO9&#10;7NL0lH/97O3lL/s9JSWniVIfo36zAOGp92/xv3unFcymYW04E4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z9u2wgAAANwAAAAPAAAAAAAAAAAAAAAAAJgCAABkcnMvZG93&#10;bnJldi54bWxQSwUGAAAAAAQABAD1AAAAhwMAAAAA&#10;" path="m7,l46,,39,7r,6l,13,,7,7,xe" fillcolor="#b1b1b0" stroked="f">
                    <v:path arrowok="t" o:connecttype="custom" o:connectlocs="7,0;46,0;39,7;39,13;0,13;0,7;7,0" o:connectangles="0,0,0,0,0,0,0"/>
                  </v:shape>
                  <v:shape id="Freeform 1110" o:spid="_x0000_s2126" style="position:absolute;left:4912;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jc8UA&#10;AADcAAAADwAAAGRycy9kb3ducmV2LnhtbESP0WrCQBRE34X+w3KFvohurKXE6CpFVHwotFU/4JK9&#10;JsHs3bC7mtiv7wqCj8PMnGHmy87U4krOV5YVjEcJCOLc6ooLBcfDZpiC8AFZY22ZFNzIw3Lx0ptj&#10;pm3Lv3Tdh0JECPsMFZQhNJmUPi/JoB/Zhjh6J+sMhihdIbXDNsJNLd+S5EMarDgulNjQqqT8vL8Y&#10;Ba33g4n7Tr+m9ebvZ7tdhTWdtFKv/e5zBiJQF57hR3unFbyPp3A/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GNzxQAAANwAAAAPAAAAAAAAAAAAAAAAAJgCAABkcnMv&#10;ZG93bnJldi54bWxQSwUGAAAAAAQABAD1AAAAigMAAAAA&#10;" path="m,l39,r,6l39,13,,13,,6,,xe" fillcolor="#adadac" stroked="f">
                    <v:path arrowok="t" o:connecttype="custom" o:connectlocs="0,0;39,0;39,6;39,13;0,13;0,6;0,0" o:connectangles="0,0,0,0,0,0,0"/>
                  </v:shape>
                  <v:shape id="Freeform 1111" o:spid="_x0000_s2127" style="position:absolute;left:4912;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bSqL8A&#10;AADcAAAADwAAAGRycy9kb3ducmV2LnhtbERPzWoCMRC+C75DGMGL1GxVStkaRYQWb6L2AcbNNLvt&#10;ZrLspBrf3hwEjx/f/3KdfKsu1EsT2MDrtABFXAXbsDPwffp8eQclEdliG5gM3EhgvRoOlljacOUD&#10;XY7RqRzCUqKBOsau1FqqmjzKNHTEmfsJvceYYe+07fGaw32rZ0Xxpj02nBtq7GhbU/V3/PcG4nzu&#10;ZPIlu7Oc3YSrW9r/pmTMeJQ2H6AipfgUP9w7a2Axy/PzmXwE9Oo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NtKovwAAANwAAAAPAAAAAAAAAAAAAAAAAJgCAABkcnMvZG93bnJl&#10;di54bWxQSwUGAAAAAAQABAD1AAAAhAMAAAAA&#10;" path="m,l39,r,7l39,13,,13,,7,,xe" fillcolor="#a6a5a4" stroked="f">
                    <v:path arrowok="t" o:connecttype="custom" o:connectlocs="0,0;39,0;39,7;39,13;0,13;0,7;0,0" o:connectangles="0,0,0,0,0,0,0"/>
                  </v:shape>
                  <v:shape id="Freeform 1112" o:spid="_x0000_s2128" style="position:absolute;left:4912;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EKOcUA&#10;AADcAAAADwAAAGRycy9kb3ducmV2LnhtbESP3WrCQBSE7wu+w3IEb0Q3hlI0uoqIQi9qW38e4JA9&#10;JsHs2ZDd/PTtXUHo5TAz3zCrTW9K0VLtCssKZtMIBHFqdcGZguvlMJmDcB5ZY2mZFPyRg8168LbC&#10;RNuOT9SefSYChF2CCnLvq0RKl+Zk0E1tRRy8m60N+iDrTOoauwA3pYyj6EMaLDgs5FjRLqf0fm6M&#10;gqa7m6/9z3e8w+PYl9nveNG1jVKjYb9dgvDU+//wq/2pFbzHM3ieC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Qo5xQAAANwAAAAPAAAAAAAAAAAAAAAAAJgCAABkcnMv&#10;ZG93bnJldi54bWxQSwUGAAAAAAQABAD1AAAAigMAAAAA&#10;" path="m,l39,r,6l39,13,,13,,6,,xe" fillcolor="#a2a1a0" stroked="f">
                    <v:path arrowok="t" o:connecttype="custom" o:connectlocs="0,0;39,0;39,6;39,13;0,13;0,6;0,0" o:connectangles="0,0,0,0,0,0,0"/>
                  </v:shape>
                  <v:shape id="Freeform 1113" o:spid="_x0000_s2129" style="position:absolute;left:4912;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7jMUA&#10;AADcAAAADwAAAGRycy9kb3ducmV2LnhtbESPQWvCQBSE74X+h+UVvNVNFhEbXUMpSItYsVbw+sg+&#10;k9Ds25DdJvHfuwWhx2FmvmFW+Wgb0VPna8ca0mkCgrhwpuZSw+l787wA4QOywcYxabiSh3z9+LDC&#10;zLiBv6g/hlJECPsMNVQhtJmUvqjIop+6ljh6F9dZDFF2pTQdDhFuG6mSZC4t1hwXKmzpraLi5/hr&#10;NRyUfNkO8tp/7neqTReH85hs3rWePI2vSxCBxvAfvrc/jIaZUvB3Jh4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1juMxQAAANwAAAAPAAAAAAAAAAAAAAAAAJgCAABkcnMv&#10;ZG93bnJldi54bWxQSwUGAAAAAAQABAD1AAAAigMAAAAA&#10;" path="m,l39,r,7l39,13,,13,,7,,xe" fillcolor="#9b9a99" stroked="f">
                    <v:path arrowok="t" o:connecttype="custom" o:connectlocs="0,0;39,0;39,7;39,13;0,13;0,7;0,0" o:connectangles="0,0,0,0,0,0,0"/>
                  </v:shape>
                  <v:shape id="Freeform 1114" o:spid="_x0000_s2130" style="position:absolute;left:4906;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yScUA&#10;AADcAAAADwAAAGRycy9kb3ducmV2LnhtbESPQUvDQBSE70L/w/IK3sxuaxGN3ZZSCbbHRgWPz+xz&#10;E8y+jdk1Tf99tyD0OMzMN8xyPbpWDNSHxrOGWaZAEFfeNGw1vL8Vd48gQkQ22HomDScKsF5NbpaY&#10;G3/kAw1ltCJBOOSooY6xy6UMVU0OQ+Y74uR9+95hTLK30vR4THDXyrlSD9Jhw2mhxo62NVU/5Z/T&#10;sFEvylbGxjB87va/xWvx9VR+aH07HTfPICKN8Rr+b++MhsX8Hi5n0hG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JxQAAANwAAAAPAAAAAAAAAAAAAAAAAJgCAABkcnMv&#10;ZG93bnJldi54bWxQSwUGAAAAAAQABAD1AAAAigMAAAAA&#10;" path="m6,l45,r,6l45,13,,13,6,6,6,xe" fillcolor="#979696" stroked="f">
                    <v:path arrowok="t" o:connecttype="custom" o:connectlocs="6,0;45,0;45,6;45,13;0,13;6,6;6,0" o:connectangles="0,0,0,0,0,0,0"/>
                  </v:shape>
                  <v:shape id="Freeform 1115" o:spid="_x0000_s2131" style="position:absolute;left:4906;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WEsAA&#10;AADcAAAADwAAAGRycy9kb3ducmV2LnhtbESP3YrCMBSE7wXfIRzBG9HUWkSqUURYcC/9eYBDc2yK&#10;zUlJonbf3ggLXg4z8w2z2fW2FU/yoXGsYD7LQBBXTjdcK7hefqYrECEia2wdk4I/CrDbDgcbLLV7&#10;8Yme51iLBOFQogITY1dKGSpDFsPMdcTJuzlvMSbpa6k9vhLctjLPsqW02HBaMNjRwVB1Pz+sgt/C&#10;m/nyHvfOnszidq0nebMgpcajfr8GEamP3/B/+6gVFHkBnzPpCM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GWEsAAAADcAAAADwAAAAAAAAAAAAAAAACYAgAAZHJzL2Rvd25y&#10;ZXYueG1sUEsFBgAAAAAEAAQA9QAAAIUDAAAAAA==&#10;" path="m6,l45,r,7l39,13,,13,,7,6,xe" fillcolor="#908f8e" stroked="f">
                    <v:path arrowok="t" o:connecttype="custom" o:connectlocs="6,0;45,0;45,7;39,13;0,13;0,7;6,0" o:connectangles="0,0,0,0,0,0,0"/>
                  </v:shape>
                  <v:shape id="Freeform 1116" o:spid="_x0000_s2132" style="position:absolute;left:4906;top:1227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OCMUA&#10;AADcAAAADwAAAGRycy9kb3ducmV2LnhtbESPQWsCMRSE74L/ITyhN02UtqyrUVQo9NBDtYJ6e2ye&#10;u4ubl20SdfvvG6HQ4zAz3zDzZWcbcSMfascaxiMFgrhwpuZSw/7rbZiBCBHZYOOYNPxQgOWi35tj&#10;btydt3TbxVIkCIccNVQxtrmUoajIYhi5ljh5Z+ctxiR9KY3He4LbRk6UepUWa04LFba0qai47K5W&#10;w+EzU8W6ObYnH67T76P6UNkm0/pp0K1mICJ18T/81343Gp4nL/A4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YM4IxQAAANwAAAAPAAAAAAAAAAAAAAAAAJgCAABkcnMv&#10;ZG93bnJldi54bWxQSwUGAAAAAAQABAD1AAAAigMAAAAA&#10;" path="m,l45,,39,6r,7l,13,,6,,xe" fillcolor="#8d8c8b" stroked="f">
                    <v:path arrowok="t" o:connecttype="custom" o:connectlocs="0,0;45,0;39,6;39,13;0,13;0,6;0,0" o:connectangles="0,0,0,0,0,0,0"/>
                  </v:shape>
                  <v:shape id="Freeform 1117" o:spid="_x0000_s2133" style="position:absolute;left:4906;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9RMcA&#10;AADcAAAADwAAAGRycy9kb3ducmV2LnhtbESPT2vCQBTE7wW/w/KE3urGYKWkbqQKYg+9NMaDt9fs&#10;yx+afRuyaxL99N1CocdhZn7DbLaTacVAvWssK1guIhDEhdUNVwry0+HpBYTzyBpby6TgRg626exh&#10;g4m2I3/SkPlKBAi7BBXU3neJlK6oyaBb2I44eKXtDfog+0rqHscAN62Mo2gtDTYcFmrsaF9T8Z1d&#10;jYL4NF4+9s/l0ZyHrzy72am933dKPc6nt1cQnib/H/5rv2sFq3gNv2fCEZDp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K/UTHAAAA3AAAAA8AAAAAAAAAAAAAAAAAmAIAAGRy&#10;cy9kb3ducmV2LnhtbFBLBQYAAAAABAAEAPUAAACMAwAAAAA=&#10;" path="m,l39,r,7l39,13,,13,,7,,xe" fillcolor="#868585" stroked="f">
                    <v:path arrowok="t" o:connecttype="custom" o:connectlocs="0,0;39,0;39,7;39,13;0,13;0,7;0,0" o:connectangles="0,0,0,0,0,0,0"/>
                  </v:shape>
                  <v:shape id="Freeform 1118" o:spid="_x0000_s2134" style="position:absolute;left:4906;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OK/MQA&#10;AADcAAAADwAAAGRycy9kb3ducmV2LnhtbESP3YrCMBSE74V9h3AWvJE1VfxZqlEWQVD2Qlp9gENz&#10;bLs2JyWJWt/eLAheDjPzDbNcd6YRN3K+tqxgNExAEBdW11wqOB23X98gfEDW2FgmBQ/ysF599JaY&#10;anvnjG55KEWEsE9RQRVCm0rpi4oM+qFtiaN3ts5giNKVUju8R7hp5DhJZtJgzXGhwpY2FRWX/GoU&#10;uOPv9G9U7g866S7bR6bn10HulOp/dj8LEIG68A6/2jutYDKew/+Ze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jivzEAAAA3AAAAA8AAAAAAAAAAAAAAAAAmAIAAGRycy9k&#10;b3ducmV2LnhtbFBLBQYAAAAABAAEAPUAAACJAwAAAAA=&#10;" path="m,l39,r,6l39,13,,13,,6,,xe" fillcolor="#838281" stroked="f">
                    <v:path arrowok="t" o:connecttype="custom" o:connectlocs="0,0;39,0;39,6;39,13;0,13;0,6;0,0" o:connectangles="0,0,0,0,0,0,0"/>
                  </v:shape>
                  <v:shape id="Freeform 1119" o:spid="_x0000_s2135" style="position:absolute;left:4906;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2UL8A&#10;AADcAAAADwAAAGRycy9kb3ducmV2LnhtbERPz2vCMBS+C/4P4Q28yEwsItIZZQgOr3Vju74mz7TY&#10;vJQm0+6/Xw6Cx4/v93Y/+k7caIhtYA3LhQJBbIJt2Wn4+jy+bkDEhGyxC0wa/ijCfjedbLG04c4V&#10;3c7JiRzCsUQNTUp9KWU0DXmMi9ATZ+4SBo8pw8FJO+A9h/tOFkqtpceWc0ODPR0aMtfzr9fwUavv&#10;n6qaO2UK55OVsTb1RuvZy/j+BiLRmJ7ih/tkNayKvDafyUdA7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7rZQvwAAANwAAAAPAAAAAAAAAAAAAAAAAJgCAABkcnMvZG93bnJl&#10;di54bWxQSwUGAAAAAAQABAD1AAAAhAMAAAAA&#10;" path="m,l39,r,7l39,13,,13,,7,,xe" fillcolor="#7d7b7b" stroked="f">
                    <v:path arrowok="t" o:connecttype="custom" o:connectlocs="0,0;39,0;39,7;39,13;0,13;0,7;0,0" o:connectangles="0,0,0,0,0,0,0"/>
                  </v:shape>
                  <v:shape id="Freeform 1120" o:spid="_x0000_s2136" style="position:absolute;left:4906;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01icUA&#10;AADcAAAADwAAAGRycy9kb3ducmV2LnhtbESPQWsCMRSE74L/IbyCN81WpLVbo9hKoXiqVsTeHsnr&#10;7tLNy5Kk6+qvN4LgcZiZb5jZorO1aMmHyrGCx1EGglg7U3GhYPf9MZyCCBHZYO2YFJwowGLe780w&#10;N+7IG2q3sRAJwiFHBWWMTS5l0CVZDCPXECfv13mLMUlfSOPxmOC2luMse5IWK04LJTb0XpL+2/5b&#10;Be6826+1a39W7DfPxeqgv97WQanBQ7d8BRGpi/fwrf1pFEzGL3A9k46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rTWJxQAAANwAAAAPAAAAAAAAAAAAAAAAAJgCAABkcnMv&#10;ZG93bnJldi54bWxQSwUGAAAAAAQABAD1AAAAigMAAAAA&#10;" path="m,l39,r,6l39,13,,13,,6,,xe" fillcolor="#777574" stroked="f">
                    <v:path arrowok="t" o:connecttype="custom" o:connectlocs="0,0;39,0;39,6;39,13;0,13;0,6;0,0" o:connectangles="0,0,0,0,0,0,0"/>
                  </v:shape>
                  <v:shape id="Freeform 1121" o:spid="_x0000_s2137" style="position:absolute;left:4906;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6x8IA&#10;AADcAAAADwAAAGRycy9kb3ducmV2LnhtbERPy4rCMBTdC/MP4Q7MTtPpiDrVKIMguFHwMYi7S3Nt&#10;is1NaaJWv94sBJeH857MWluJKzW+dKzgu5eAIM6dLrlQsN8tuiMQPiBrrByTgjt5mE0/OhPMtLvx&#10;hq7bUIgYwj5DBSaEOpPS54Ys+p6riSN3co3FEGFTSN3gLYbbSqZJMpAWS44NBmuaG8rP24tVsE73&#10;v3JoHodDuTimq3Ph/3fHkVJfn+3fGESgNrzFL/dSK+j/xPnxTDwC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4vrHwgAAANwAAAAPAAAAAAAAAAAAAAAAAJgCAABkcnMvZG93&#10;bnJldi54bWxQSwUGAAAAAAQABAD1AAAAhwMAAAAA&#10;" path="m,l39,r,7l39,13,,13,,7,,xe" fillcolor="#737170" stroked="f">
                    <v:path arrowok="t" o:connecttype="custom" o:connectlocs="0,0;39,0;39,7;39,13;0,13;0,7;0,0" o:connectangles="0,0,0,0,0,0,0"/>
                  </v:shape>
                  <v:shape id="Freeform 1122" o:spid="_x0000_s2138" style="position:absolute;left:4906;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MBoMIA&#10;AADcAAAADwAAAGRycy9kb3ducmV2LnhtbESPT4vCMBTE74LfIbwFb5r6ryzVtIgg7tWqe340z7Zs&#10;81KbqHU/vREW9jjMzG+YddabRtypc7VlBdNJBIK4sLrmUsHpuBt/gnAeWWNjmRQ8yUGWDgdrTLR9&#10;8IHuuS9FgLBLUEHlfZtI6YqKDLqJbYmDd7GdQR9kV0rd4SPATSNnURRLgzWHhQpb2lZU/OQ3o0DL&#10;/Lo3v+dlPL9+L49uo7e3SCs1+ug3KxCeev8f/mt/aQWL+RTeZ8IR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8wGgwgAAANwAAAAPAAAAAAAAAAAAAAAAAJgCAABkcnMvZG93&#10;bnJldi54bWxQSwUGAAAAAAQABAD1AAAAhwMAAAAA&#10;" path="m,l39,r,6l39,13,,13,,6,,xe" fillcolor="#6d6b6a" stroked="f">
                    <v:path arrowok="t" o:connecttype="custom" o:connectlocs="0,0;39,0;39,6;39,13;0,13;0,6;0,0" o:connectangles="0,0,0,0,0,0,0"/>
                  </v:shape>
                  <v:shape id="Freeform 1123" o:spid="_x0000_s2139" style="position:absolute;left:4906;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TRMkA&#10;AADcAAAADwAAAGRycy9kb3ducmV2LnhtbESPT2vCQBTE7wW/w/KEXoputFIldRWxlJb+ATUe2tsj&#10;+5oNZt/G7DZGP323UOhxmJnfMPNlZyvRUuNLxwpGwwQEce50yYWCffY4mIHwAVlj5ZgUnMnDctG7&#10;mmOq3Ym31O5CISKEfYoKTAh1KqXPDVn0Q1cTR+/LNRZDlE0hdYOnCLeVHCfJnbRYclwwWNPaUH7Y&#10;fVsFHzel2Tx9vrXFw/Rl8ppxdjm+X5S67nerexCBuvAf/ms/awWT2zH8nolHQC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G3TRMkAAADcAAAADwAAAAAAAAAAAAAAAACYAgAA&#10;ZHJzL2Rvd25yZXYueG1sUEsFBgAAAAAEAAQA9QAAAI4DAAAAAA==&#10;" path="m,l39,r,7l39,13,,13,,7,,xe" fillcolor="#6a6766" stroked="f">
                    <v:path arrowok="t" o:connecttype="custom" o:connectlocs="0,0;39,0;39,7;39,13;0,13;0,7;0,0" o:connectangles="0,0,0,0,0,0,0"/>
                  </v:shape>
                  <v:shape id="Freeform 1124" o:spid="_x0000_s2140" style="position:absolute;left:4906;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LKMMA&#10;AADcAAAADwAAAGRycy9kb3ducmV2LnhtbESPQWvCQBSE7wX/w/IEb3WTphSJriKCWtpTo3h+ZJ9J&#10;MPs27G7X+O+7hUKPw8x8w6w2o+lFJOc7ywryeQaCuLa640bB+bR/XoDwAVljb5kUPMjDZj15WmGp&#10;7Z2/KFahEQnCvkQFbQhDKaWvWzLo53YgTt7VOoMhSddI7fCe4KaXL1n2Jg12nBZaHGjXUn2rvo2C&#10;j0MWi7D/jNzlrhry8+Voo1FqNh23SxCBxvAf/mu/awWvRQG/Z9IR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rLKMMAAADcAAAADwAAAAAAAAAAAAAAAACYAgAAZHJzL2Rv&#10;d25yZXYueG1sUEsFBgAAAAAEAAQA9QAAAIgDAAAAAA==&#10;" path="m,l39,r,6l39,13,,13,,6,,xe" fillcolor="#636160" stroked="f">
                    <v:path arrowok="t" o:connecttype="custom" o:connectlocs="0,0;39,0;39,6;39,13;0,13;0,6;0,0" o:connectangles="0,0,0,0,0,0,0"/>
                  </v:shape>
                  <v:shape id="Freeform 1125" o:spid="_x0000_s2141" style="position:absolute;left:4906;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4ZcgA&#10;AADcAAAADwAAAGRycy9kb3ducmV2LnhtbESPW2sCMRSE34X+h3CEvmlWK1JXo5S2ay/QBy8ofTts&#10;TnfTbk62m1TXf28Kgo/DzHzDzBatrcSBGm8cKxj0ExDEudOGCwXbTda7B+EDssbKMSk4kYfF/KYz&#10;w1S7I6/osA6FiBD2KSooQ6hTKX1ekkXfdzVx9L5cYzFE2RRSN3iMcFvJYZKMpUXDcaHEmh5Lyn/W&#10;f1YB7r4/MvP+NDxNlmb1vN99vmS/b0rddtuHKYhAbbiGL+1XrWB0N4L/M/EIyPk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T3hlyAAAANwAAAAPAAAAAAAAAAAAAAAAAJgCAABk&#10;cnMvZG93bnJldi54bWxQSwUGAAAAAAQABAD1AAAAjQMAAAAA&#10;" path="m,l39,r,7l39,13,,13,,7,,xe" fillcolor="#605d5c" stroked="f">
                    <v:path arrowok="t" o:connecttype="custom" o:connectlocs="0,0;39,0;39,7;39,13;0,13;0,7;0,0" o:connectangles="0,0,0,0,0,0,0"/>
                  </v:shape>
                  <v:shape id="Freeform 1126" o:spid="_x0000_s2142" style="position:absolute;left:4906;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l0yMQA&#10;AADcAAAADwAAAGRycy9kb3ducmV2LnhtbESP3WoCMRSE7wu+QziCdzVr/UFXo4jQIiK0rj7AcXPc&#10;XdychE3U9e0bodDLYWa+YRar1tTiTo2vLCsY9BMQxLnVFRcKTsfP9ykIH5A11pZJwZM8rJadtwWm&#10;2j74QPcsFCJC2KeooAzBpVL6vCSDvm8dcfQutjEYomwKqRt8RLip5UeSTKTBiuNCiY42JeXX7GYU&#10;XGZfu9H17L5D9tw7/NnjdjPcKdXrtus5iEBt+A//tbdawWg4hte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ZdMjEAAAA3AAAAA8AAAAAAAAAAAAAAAAAmAIAAGRycy9k&#10;b3ducmV2LnhtbFBLBQYAAAAABAAEAPUAAACJAwAAAAA=&#10;" path="m,l39,r,6l39,13,,13,,6,,xe" fillcolor="#6a6867" stroked="f">
                    <v:path arrowok="t" o:connecttype="custom" o:connectlocs="0,0;39,0;39,6;39,13;0,13;0,6;0,0" o:connectangles="0,0,0,0,0,0,0"/>
                  </v:shape>
                  <v:shape id="Freeform 1127" o:spid="_x0000_s2143" style="position:absolute;left:4906;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dYcUA&#10;AADcAAAADwAAAGRycy9kb3ducmV2LnhtbESPT2vCQBTE74V+h+UVvBTdqG0qqasYQSi9+efi7ZF9&#10;JsHs25B9avTTdwuFHoeZ+Q0zX/auUVfqQu3ZwHiUgCIuvK25NHDYb4YzUEGQLTaeycCdAiwXz09z&#10;zKy/8ZauOylVhHDI0EAl0mZah6Iih2HkW+LonXznUKLsSm07vEW4a/QkSVLtsOa4UGFL64qK8+7i&#10;DLzqQ/7enL8f9ph8HPPtTE5pLsYMXvrVJyihXv7Df+0va+BtmsLvmXgE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11hxQAAANwAAAAPAAAAAAAAAAAAAAAAAJgCAABkcnMv&#10;ZG93bnJldi54bWxQSwUGAAAAAAQABAD1AAAAigMAAAAA&#10;" path="m,l39,r,7l39,13,,13,,7,,xe" fillcolor="#706e6d" stroked="f">
                    <v:path arrowok="t" o:connecttype="custom" o:connectlocs="0,0;39,0;39,7;39,13;0,13;0,7;0,0" o:connectangles="0,0,0,0,0,0,0"/>
                  </v:shape>
                  <v:shape id="Freeform 1128" o:spid="_x0000_s2144" style="position:absolute;left:4906;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Ay8QA&#10;AADcAAAADwAAAGRycy9kb3ducmV2LnhtbESP0YrCMBRE3xf2H8IVfBFNXUWlGkUXBMEH0d0PuDTX&#10;NtjcdJvU1r83grCPw8ycYVabzpbiTrU3jhWMRwkI4sxpw7mC35/9cAHCB2SNpWNS8CAPm/XnxwpT&#10;7Vo+0/0SchEh7FNUUIRQpVL6rCCLfuQq4uhdXW0xRFnnUtfYRrgt5VeSzKRFw3GhwIq+C8pul8Yq&#10;6E6L4+lvYMykGU/lrrwN2rlplOr3uu0SRKAu/Iff7YNWMJ3M4XU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wQMvEAAAA3AAAAA8AAAAAAAAAAAAAAAAAmAIAAGRycy9k&#10;b3ducmV2LnhtbFBLBQYAAAAABAAEAPUAAACJAwAAAAA=&#10;" path="m,l39,r,6l39,13,,13,,6,,xe" fillcolor="#7a7878" stroked="f">
                    <v:path arrowok="t" o:connecttype="custom" o:connectlocs="0,0;39,0;39,6;39,13;0,13;0,6;0,0" o:connectangles="0,0,0,0,0,0,0"/>
                  </v:shape>
                  <v:shape id="Freeform 1129" o:spid="_x0000_s2145" style="position:absolute;left:4906;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Urk8IA&#10;AADcAAAADwAAAGRycy9kb3ducmV2LnhtbERPTWsCMRC9F/wPYQRvNWsVka1RRCoqIlLrpbdhM91d&#10;3UxCEnX99+Yg9Ph439N5axpxIx9qywoG/QwEcWF1zaWC08/qfQIiRGSNjWVS8KAA81nnbYq5tnf+&#10;ptsxliKFcMhRQRWjy6UMRUUGQ9864sT9WW8wJuhLqT3eU7hp5EeWjaXBmlNDhY6WFRWX49Uo8N4e&#10;ToOV2+9+z+dDO9l+rR/uolSv2y4+QURq47/45d5oBaNhWpvOpCM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xSuTwgAAANwAAAAPAAAAAAAAAAAAAAAAAJgCAABkcnMvZG93&#10;bnJldi54bWxQSwUGAAAAAAQABAD1AAAAhwMAAAAA&#10;" path="m,l39,r,7l39,13,,13,,7,,xe" fillcolor="#7f7e7d" stroked="f">
                    <v:path arrowok="t" o:connecttype="custom" o:connectlocs="0,0;39,0;39,7;39,13;0,13;0,7;0,0" o:connectangles="0,0,0,0,0,0,0"/>
                  </v:shape>
                  <v:shape id="Freeform 1130" o:spid="_x0000_s2146" style="position:absolute;left:4906;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z8IA&#10;AADcAAAADwAAAGRycy9kb3ducmV2LnhtbESPzarCMBSE94LvEI7gTlN/KFqNIoJwuburottjc2yr&#10;zUltcrW+vREEl8PMfMPMl40pxZ1qV1hWMOhHIIhTqwvOFOx3m94EhPPIGkvLpOBJDpaLdmuOibYP&#10;/qP71mciQNglqCD3vkqkdGlOBl3fVsTBO9vaoA+yzqSu8RHgppTDKIqlwYLDQo4VrXNKr9t/o+DX&#10;HNbjoW8i/bzeTvFGH3fxhZXqdprVDISnxn/Dn/aPVjAeTeF9Jhw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0P/PwgAAANwAAAAPAAAAAAAAAAAAAAAAAJgCAABkcnMvZG93&#10;bnJldi54bWxQSwUGAAAAAAQABAD1AAAAhwMAAAAA&#10;" path="m,l39,r,6l39,13,,13,,6,,xe" fillcolor="#8b8989" stroked="f">
                    <v:path arrowok="t" o:connecttype="custom" o:connectlocs="0,0;39,0;39,6;39,13;0,13;0,6;0,0" o:connectangles="0,0,0,0,0,0,0"/>
                  </v:shape>
                  <v:shape id="Freeform 1131" o:spid="_x0000_s2147" style="position:absolute;left:4906;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AJbwA&#10;AADcAAAADwAAAGRycy9kb3ducmV2LnhtbERPzQ7BQBC+S7zDZiRubIkgZYkQIrgoDzC6o210Z5vu&#10;ot7eHiSOX77/+bIxpXhR7QrLCgb9CARxanXBmYLrZdubgnAeWWNpmRR8yMFy0W7NMdb2zWd6JT4T&#10;IYRdjApy76tYSpfmZND1bUUcuLutDfoA60zqGt8h3JRyGEVjabDg0JBjReuc0kfyNAq2yU1jdDwd&#10;D7LC0jwn6W7jT0p1O81qBsJT4//in3uvFYxGYX44E4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SWcAlvAAAANwAAAAPAAAAAAAAAAAAAAAAAJgCAABkcnMvZG93bnJldi54&#10;bWxQSwUGAAAAAAQABAD1AAAAgQMAAAAA&#10;" path="m,l39,r,7l39,13,,13,,7,,xe" fillcolor="#91908f" stroked="f">
                    <v:path arrowok="t" o:connecttype="custom" o:connectlocs="0,0;39,0;39,7;39,13;0,13;0,7;0,0" o:connectangles="0,0,0,0,0,0,0"/>
                  </v:shape>
                  <v:shape id="Freeform 1132" o:spid="_x0000_s2148" style="position:absolute;left:4906;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k98UA&#10;AADcAAAADwAAAGRycy9kb3ducmV2LnhtbESPQWsCMRSE74X+h/AK3mp2i6isRpEuBQ9Sq5aeH5vn&#10;ZtvNy5Kk6/bfG6HgcZiZb5jlerCt6MmHxrGCfJyBIK6cbrhW8Hl6e56DCBFZY+uYFPxRgPXq8WGJ&#10;hXYXPlB/jLVIEA4FKjAxdoWUoTJkMYxdR5y8s/MWY5K+ltrjJcFtK1+ybCotNpwWDHb0aqj6Of5a&#10;BTM7M+Vu/7Xx5fY9z+KhLr/7D6VGT8NmASLSEO/h//ZWK5hMcridSUd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iT3xQAAANwAAAAPAAAAAAAAAAAAAAAAAJgCAABkcnMv&#10;ZG93bnJldi54bWxQSwUGAAAAAAQABAD1AAAAigMAAAAA&#10;" path="m,l39,r,6l39,13,6,13,,6,,xe" fillcolor="#9c9b9b" stroked="f">
                    <v:path arrowok="t" o:connecttype="custom" o:connectlocs="0,0;39,0;39,6;39,13;6,13;0,6;0,0" o:connectangles="0,0,0,0,0,0,0"/>
                  </v:shape>
                  <v:shape id="Freeform 1133" o:spid="_x0000_s2149" style="position:absolute;left:4906;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j6csQA&#10;AADcAAAADwAAAGRycy9kb3ducmV2LnhtbESPQWvCQBSE7wX/w/IEb3Wj2Fajq7Si4KEeqv6AR/aZ&#10;hGTfLtk1if/eLQgeh5n5hlltelOLlhpfWlYwGScgiDOrS84VXM779zkIH5A11pZJwZ08bNaDtxWm&#10;2nb8R+0p5CJC2KeooAjBpVL6rCCDfmwdcfSutjEYomxyqRvsItzUcpokn9JgyXGhQEfbgrLqdDMK&#10;usuu7X8yt6jv2537rT6qw9cxUWo07L+XIAL14RV+tg9awWw2hf8z8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4+nLEAAAA3AAAAA8AAAAAAAAAAAAAAAAAmAIAAGRycy9k&#10;b3ducmV2LnhtbFBLBQYAAAAABAAEAPUAAACJAwAAAAA=&#10;" path="m,l39,r,7l39,13,6,13,6,7,,xe" fillcolor="#a2a1a1" stroked="f">
                    <v:path arrowok="t" o:connecttype="custom" o:connectlocs="0,0;39,0;39,7;39,13;6,13;6,7;0,0" o:connectangles="0,0,0,0,0,0,0"/>
                  </v:shape>
                  <v:shape id="Freeform 1134" o:spid="_x0000_s2150" style="position:absolute;left:4912;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UPMcA&#10;AADcAAAADwAAAGRycy9kb3ducmV2LnhtbESPQWvCQBSE70L/w/IKvYjZWFNJU1dRWyEHe1Bz8fbI&#10;viah2bchu9X033cLgsdhZr5hFqvBtOJCvWssK5hGMQji0uqGKwXFaTdJQTiPrLG1TAp+ycFq+TBa&#10;YKbtlQ90OfpKBAi7DBXU3neZlK6syaCLbEccvC/bG/RB9pXUPV4D3LTyOY7n0mDDYaHGjrY1ld/H&#10;H6OgGb9+5i/J/DyNi22+ef9I97PCKfX0OKzfQHga/D18a+daQZLM4P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HFDzHAAAA3AAAAA8AAAAAAAAAAAAAAAAAmAIAAGRy&#10;cy9kb3ducmV2LnhtbFBLBQYAAAAABAAEAPUAAACMAwAAAAA=&#10;" path="m,l33,r,6l39,13,,13,,6,,xe" fillcolor="#afaeae" stroked="f">
                    <v:path arrowok="t" o:connecttype="custom" o:connectlocs="0,0;33,0;33,6;39,13;0,13;0,6;0,0" o:connectangles="0,0,0,0,0,0,0"/>
                  </v:shape>
                  <v:shape id="Freeform 1135" o:spid="_x0000_s2151" style="position:absolute;left:4912;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7YU8QA&#10;AADcAAAADwAAAGRycy9kb3ducmV2LnhtbESPQWvCQBSE7wX/w/IEb3WjhFJSVymCWNBLY6vXR/Yl&#10;mzb7NuxuTfz3bqHQ4zAz3zCrzWg7cSUfWscKFvMMBHHldMuNgo/T7vEZRIjIGjvHpOBGATbrycMK&#10;C+0GfqdrGRuRIBwKVGBi7AspQ2XIYpi7njh5tfMWY5K+kdrjkOC2k8sse5IWW04LBnvaGqq+yx+r&#10;gMq+rs3en77O3XF/HEb+lIeLUrPp+PoCItIY/8N/7TetIM9z+D2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u2FPEAAAA3AAAAA8AAAAAAAAAAAAAAAAAmAIAAGRycy9k&#10;b3ducmV2LnhtbFBLBQYAAAAABAAEAPUAAACJAwAAAAA=&#10;" path="m,l33,r6,7l39,13,,13,,7,,xe" fillcolor="#b7b6b5" stroked="f">
                    <v:path arrowok="t" o:connecttype="custom" o:connectlocs="0,0;33,0;39,7;39,13;0,13;0,7;0,0" o:connectangles="0,0,0,0,0,0,0"/>
                  </v:shape>
                  <v:shape id="Freeform 1136" o:spid="_x0000_s2152" style="position:absolute;left:4912;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cJ2cUA&#10;AADcAAAADwAAAGRycy9kb3ducmV2LnhtbESPT2vCQBTE7wW/w/IK3nSj2FrTbMQ/FIrQQ2Pj+ZF9&#10;TUKzb0N21fXbdwtCj8PM/IbJ1sF04kKDay0rmE0TEMSV1S3XCr6Ob5MXEM4ja+wsk4IbOVjno4cM&#10;U22v/EmXwtciQtilqKDxvk+ldFVDBt3U9sTR+7aDQR/lUEs94DXCTSfnSfIsDbYcFxrsaddQ9VOc&#10;jYKt1aXZH1bnsAy3E30cym0yK5UaP4bNKwhPwf+H7+13rWCxeIK/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5wnZxQAAANwAAAAPAAAAAAAAAAAAAAAAAJgCAABkcnMv&#10;ZG93bnJldi54bWxQSwUGAAAAAAQABAD1AAAAigMAAAAA&#10;" path="m,l39,r,6l39,13,,13,,6,,xe" fillcolor="#c6c6c5" stroked="f">
                    <v:path arrowok="t" o:connecttype="custom" o:connectlocs="0,0;39,0;39,6;39,13;0,13;0,6;0,0" o:connectangles="0,0,0,0,0,0,0"/>
                  </v:shape>
                  <v:shape id="Freeform 1137" o:spid="_x0000_s2153" style="position:absolute;left:4912;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XTeMMA&#10;AADcAAAADwAAAGRycy9kb3ducmV2LnhtbESPT4vCMBTE7wt+h/AEb2vqH0SqUURZaW+7Kp4fzUtb&#10;bF5qk9X67TcLC3scZuY3zHrb20Y8qPO1YwWTcQKCuHC65lLB5fzxvgThA7LGxjEpeJGH7WbwtsZU&#10;uyd/0eMUShEh7FNUUIXQplL6oiKLfuxa4ugZ11kMUXal1B0+I9w2cpokC2mx5rhQYUv7iorb6dsq&#10;uB9yNNMk330ejTE57bPrrMmUGg373QpEoD78h//amVYwny/g90w8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XTeMMAAADcAAAADwAAAAAAAAAAAAAAAACYAgAAZHJzL2Rv&#10;d25yZXYueG1sUEsFBgAAAAAEAAQA9QAAAIgDAAAAAA==&#10;" path="m,l39,r,7l39,13,,13,,7,,xe" fillcolor="#cfcece" stroked="f">
                    <v:path arrowok="t" o:connecttype="custom" o:connectlocs="0,0;39,0;39,7;39,13;0,13;0,7;0,0" o:connectangles="0,0,0,0,0,0,0"/>
                  </v:shape>
                  <v:shape id="Freeform 1138" o:spid="_x0000_s2154" style="position:absolute;left:4912;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lSL8cA&#10;AADcAAAADwAAAGRycy9kb3ducmV2LnhtbESPT2vCQBTE7wW/w/IKvdWNRVSiq6SlYnvw4D/i8TX7&#10;TILZtyG7jWk/vSsIHoeZ+Q0zW3SmEi01rrSsYNCPQBBnVpecK9jvlq8TEM4ja6wsk4I/crCY955m&#10;GGt74Q21W5+LAGEXo4LC+zqW0mUFGXR9WxMH72Qbgz7IJpe6wUuAm0q+RdFIGiw5LBRY00dB2Xn7&#10;axT8vKef6/R/P0hWq+/NKDke2vS0VOrluUumIDx1/hG+t7+0guFwDLcz4Qj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ZUi/HAAAA3AAAAA8AAAAAAAAAAAAAAAAAmAIAAGRy&#10;cy9kb3ducmV2LnhtbFBLBQYAAAAABAAEAPUAAACMAwAAAAA=&#10;" path="m,l39,r,6l39,13,7,13,,6,,xe" fillcolor="#e1e0e0" stroked="f">
                    <v:path arrowok="t" o:connecttype="custom" o:connectlocs="0,0;39,0;39,6;39,13;7,13;0,6;0,0" o:connectangles="0,0,0,0,0,0,0"/>
                  </v:shape>
                  <v:shape id="Freeform 1139" o:spid="_x0000_s2155" style="position:absolute;left:4912;top:1242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4tr4A&#10;AADcAAAADwAAAGRycy9kb3ducmV2LnhtbERPTYvCMBC9L/gfwgje1tRFZK1G0bKi1616H5qxKTaT&#10;kkRb/705LOzx8b7X28G24kk+NI4VzKYZCOLK6YZrBZfz4fMbRIjIGlvHpOBFAbab0ccac+16/qVn&#10;GWuRQjjkqMDE2OVShsqQxTB1HXHibs5bjAn6WmqPfQq3rfzKsoW02HBqMNhRYai6lw+rYOELtzyW&#10;Vd88rsVwMvu714cfpSbjYbcCEWmI/+I/90krmM/T2nQmHQG5e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oZuLa+AAAA3AAAAA8AAAAAAAAAAAAAAAAAmAIAAGRycy9kb3ducmV2&#10;LnhtbFBLBQYAAAAABAAEAPUAAACDAwAAAAA=&#10;" path="m,l39,r,7l46,13,7,13,7,7,,xe" fillcolor="#ebeaea" stroked="f">
                    <v:path arrowok="t" o:connecttype="custom" o:connectlocs="0,0;39,0;39,7;46,13;7,13;7,7;0,0" o:connectangles="0,0,0,0,0,0,0"/>
                  </v:shape>
                  <v:shape id="Freeform 1140" o:spid="_x0000_s2156" style="position:absolute;left:4919;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uGsUA&#10;AADcAAAADwAAAGRycy9kb3ducmV2LnhtbESPUWvCMBSF3wf7D+EO9jYTRd2spkWFwUB8sNsPuDTX&#10;ttjc1CSr3b9fhMEeD+ec73A2xWg7MZAPrWMN04kCQVw503Kt4evz/eUNRIjIBjvHpOGHAhT548MG&#10;M+NufKKhjLVIEA4Zamhi7DMpQ9WQxTBxPXHyzs5bjEn6WhqPtwS3nZwptZQWW04LDfa0b6i6lN9W&#10;w37hV4tq5lRZHvvddXjdKT6ctH5+GrdrEJHG+B/+a38YDfP5Cu5n0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Fy4axQAAANwAAAAPAAAAAAAAAAAAAAAAAJgCAABkcnMv&#10;ZG93bnJldi54bWxQSwUGAAAAAAQABAD1AAAAigMAAAAA&#10;" path="m,l32,r7,6l39,13,,13,,6,,xe" stroked="f">
                    <v:path arrowok="t" o:connecttype="custom" o:connectlocs="0,0;32,0;39,6;39,13;0,13;0,6;0,0" o:connectangles="0,0,0,0,0,0,0"/>
                  </v:shape>
                  <v:shape id="Freeform 1141" o:spid="_x0000_s2157" style="position:absolute;left:4919;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SDcMA&#10;AADcAAAADwAAAGRycy9kb3ducmV2LnhtbERPTWvCQBC9F/wPywheSt0oakt0FREFD0XaGKrHITsm&#10;wexsyK5J/PfdQ6HHx/tebXpTiZYaV1pWMBlHIIgzq0vOFaTnw9sHCOeRNVaWScGTHGzWg5cVxtp2&#10;/E1t4nMRQtjFqKDwvo6ldFlBBt3Y1sSBu9nGoA+wyaVusAvhppLTKFpIgyWHhgJr2hWU3ZOHUbD/&#10;er5Wl8xNZ5/Xn9P7PZX+YG5KjYb9dgnCU+//xX/uo1Ywm4f54Uw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FSDcMAAADcAAAADwAAAAAAAAAAAAAAAACYAgAAZHJzL2Rv&#10;d25yZXYueG1sUEsFBgAAAAAEAAQA9QAAAIgDAAAAAA==&#10;" path="m,l39,r,7l39,13,6,13,,7,,xe" fillcolor="#f6f6f6" stroked="f">
                    <v:path arrowok="t" o:connecttype="custom" o:connectlocs="0,0;39,0;39,7;39,13;6,13;0,7;0,0" o:connectangles="0,0,0,0,0,0,0"/>
                  </v:shape>
                  <v:shape id="Freeform 1142" o:spid="_x0000_s2158" style="position:absolute;left:4919;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c8kcYA&#10;AADcAAAADwAAAGRycy9kb3ducmV2LnhtbESPT2vCQBTE74V+h+UVvEjdKLZIdJVSqIqItNGLt0f2&#10;5U/Nvg3ZNYnf3i0IPQ4z8xtmsepNJVpqXGlZwXgUgSBOrS45V3A6fr3OQDiPrLGyTApu5GC1fH5a&#10;YKxtxz/UJj4XAcIuRgWF93UspUsLMuhGtiYOXmYbgz7IJpe6wS7ATSUnUfQuDZYcFgqs6bOg9JJc&#10;jYJkk2XmPJt+d35Hh8v+dz1sc6PU4KX/mIPw1Pv/8KO91Qqmb2P4OxOO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c8kcYAAADcAAAADwAAAAAAAAAAAAAAAACYAgAAZHJz&#10;L2Rvd25yZXYueG1sUEsFBgAAAAAEAAQA9QAAAIsDAAAAAA==&#10;" path="m,l39,r,6l45,13,6,13,6,6,,xe" fillcolor="#e3e3e2" stroked="f">
                    <v:path arrowok="t" o:connecttype="custom" o:connectlocs="0,0;39,0;39,6;45,13;6,13;6,6;0,0" o:connectangles="0,0,0,0,0,0,0"/>
                  </v:shape>
                  <v:shape id="Freeform 1143" o:spid="_x0000_s2159" style="position:absolute;left:4925;top:1245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YIsQA&#10;AADcAAAADwAAAGRycy9kb3ducmV2LnhtbESPQWvCQBSE74L/YXlCb7pRqkjqKqIIBS1oDPT6yL4m&#10;odm3YXcb0/56tyB4HGbmG2a16U0jOnK+tqxgOklAEBdW11wqyK+H8RKED8gaG8uk4Jc8bNbDwQpT&#10;bW98oS4LpYgQ9ikqqEJoUyl9UZFBP7EtcfS+rDMYonSl1A5vEW4aOUuShTRYc1yosKVdRcV39mMU&#10;fDg8bfNT/0fdMd/LY3H+XC5KpV5G/fYNRKA+PMOP9rtW8Dqfwf+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k2CLEAAAA3AAAAA8AAAAAAAAAAAAAAAAAmAIAAGRycy9k&#10;b3ducmV2LnhtbFBLBQYAAAAABAAEAPUAAACJAwAAAAA=&#10;" path="m,l33,r6,7l39,13,,13,,7,,xe" fillcolor="#d9d8d8" stroked="f">
                    <v:path arrowok="t" o:connecttype="custom" o:connectlocs="0,0;33,0;39,7;39,13;0,13;0,7;0,0" o:connectangles="0,0,0,0,0,0,0"/>
                  </v:shape>
                  <v:shape id="Freeform 1144" o:spid="_x0000_s2160" style="position:absolute;left:4925;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1CqsYA&#10;AADcAAAADwAAAGRycy9kb3ducmV2LnhtbESPQWvCQBSE74L/YXlCL6IbWxNKdBUttJFeimkPPT6y&#10;zySYfRuy2yT9992C4HGYmW+Y7X40jeipc7VlBatlBIK4sLrmUsHX5+viGYTzyBoby6Tglxzsd9PJ&#10;FlNtBz5Tn/tSBAi7FBVU3replK6oyKBb2pY4eBfbGfRBdqXUHQ4Bbhr5GEWJNFhzWKiwpZeKimv+&#10;YxQM8zyJ4/fMvH3ob3sZ+qPOsqNSD7PxsAHhafT38K190grW8RP8nwlH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1CqsYAAADcAAAADwAAAAAAAAAAAAAAAACYAgAAZHJz&#10;L2Rvd25yZXYueG1sUEsFBgAAAAAEAAQA9QAAAIsDAAAAAA==&#10;" path="m,l39,r7,6l46,13,7,13,,6,,xm85,13r,xe" fillcolor="#c8c8c7" stroked="f">
                    <v:path arrowok="t" o:connecttype="custom" o:connectlocs="0,0;39,0;39,0;46,6;46,6;46,13;7,13;0,6;0,0;85,13;85,13;85,13;85,13" o:connectangles="0,0,0,0,0,0,0,0,0,0,0,0,0"/>
                    <o:lock v:ext="edit" verticies="t"/>
                  </v:shape>
                  <v:shape id="Freeform 1145" o:spid="_x0000_s2161" style="position:absolute;left:4925;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JcUA&#10;AADcAAAADwAAAGRycy9kb3ducmV2LnhtbESPW2vCQBSE34X+h+UUfKsb66UldROkUijVF2Pp82n2&#10;5KLZsyG7auqvd4WCj8PMfMMs0t404kSdqy0rGI8iEMS51TWXCr53H0+vIJxH1thYJgV/5CBNHgYL&#10;jLU985ZOmS9FgLCLUUHlfRtL6fKKDLqRbYmDV9jOoA+yK6Xu8BzgppHPUTSXBmsOCxW29F5RfsiO&#10;RsGsYPx6KeSefl0+2TBe1j/FSqnhY798A+Gp9/fwf/tTK5jOpnA7E46AT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H8lxQAAANwAAAAPAAAAAAAAAAAAAAAAAJgCAABkcnMv&#10;ZG93bnJldi54bWxQSwUGAAAAAAQABAD1AAAAigMAAAAA&#10;" path="m,l39,r7,l46,7r6,6l7,13,7,7,,xm85,13r-7,l85,7r,6xe" fillcolor="#c0c0bf" stroked="f">
                    <v:path arrowok="t" o:connecttype="custom" o:connectlocs="0,0;39,0;39,0;46,0;46,7;52,13;7,13;7,7;0,0;85,13;78,13;85,7;85,7;85,13" o:connectangles="0,0,0,0,0,0,0,0,0,0,0,0,0,0"/>
                    <o:lock v:ext="edit" verticies="t"/>
                  </v:shape>
                  <v:shape id="Freeform 1146" o:spid="_x0000_s2162" style="position:absolute;left:4932;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c98cA&#10;AADcAAAADwAAAGRycy9kb3ducmV2LnhtbESPQWsCMRSE74X+h/AKvdVEqaWsRilFoYdW6FZQb4/N&#10;c7O6eVk3cd3+e1MQehxm5htmOu9dLTpqQ+VZw3CgQBAX3lRcalj/LJ9eQYSIbLD2TBp+KcB8dn83&#10;xcz4C39Tl8dSJAiHDDXYGJtMylBYchgGviFO3t63DmOSbSlNi5cEd7UcKfUiHVacFiw29G6pOOZn&#10;p0EN1dfy3OWn7eqwsfnnblFsdgutHx/6twmISH38D9/aH0bD83gMf2fS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HHPfHAAAA3AAAAA8AAAAAAAAAAAAAAAAAmAIAAGRy&#10;cy9kb3ducmV2LnhtbFBLBQYAAAAABAAEAPUAAACMAwAAAAA=&#10;" path="m,l39,r6,6l58,6r13,l78,r,6l78,13,6,13,6,6,,6,,xe" fillcolor="#b1b1b0" stroked="f">
                    <v:path arrowok="t" o:connecttype="custom" o:connectlocs="0,0;39,0;45,6;58,6;71,6;78,0;78,0;78,6;78,6;78,13;6,13;6,6;0,6;0,0;0,0" o:connectangles="0,0,0,0,0,0,0,0,0,0,0,0,0,0,0"/>
                  </v:shape>
                  <v:shape id="Freeform 1147" o:spid="_x0000_s2163" style="position:absolute;left:4932;top:12477;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RZw8UA&#10;AADcAAAADwAAAGRycy9kb3ducmV2LnhtbESPT2vCQBTE70K/w/IKvelGaaOkriK2hXoS/4A9PrLP&#10;JJh9G3a3JvrpXUHwOMzMb5jpvDO1OJPzlWUFw0ECgji3uuJCwX7305+A8AFZY22ZFFzIw3z20pti&#10;pm3LGzpvQyEihH2GCsoQmkxKn5dk0A9sQxy9o3UGQ5SukNphG+GmlqMkSaXBiuNCiQ0tS8pP23+j&#10;oF1d/1y+r8ffdKDDbpyuvy6jo1Jvr93iE0SgLjzDj/avVvD+kcL9TD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FnDxQAAANwAAAAPAAAAAAAAAAAAAAAAAJgCAABkcnMv&#10;ZG93bnJldi54bWxQSwUGAAAAAAQABAD1AAAAigMAAAAA&#10;" path="m,l45,,58,,71,r7,l71,7r,6l13,13,6,7,,xe" fillcolor="#abaaaa" stroked="f">
                    <v:path arrowok="t" o:connecttype="custom" o:connectlocs="0,0;45,0;58,0;71,0;78,0;78,0;71,7;71,13;13,13;6,7;0,0;0,0" o:connectangles="0,0,0,0,0,0,0,0,0,0,0,0"/>
                  </v:shape>
                  <v:shape id="Freeform 1148" o:spid="_x0000_s2164" style="position:absolute;left:4938;top:12484;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1xUcQA&#10;AADcAAAADwAAAGRycy9kb3ducmV2LnhtbESP3WrCQBCF7wt9h2UK3tXdij8lukqQKsULg6kPMGTH&#10;JDQ7G7JbTd6+KwheHs7Px1ltetuIK3W+dqzhY6xAEBfO1FxqOP/s3j9B+IBssHFMGgbysFm/vqww&#10;Me7GJ7rmoRRxhH2CGqoQ2kRKX1Rk0Y9dSxy9i+sshii7UpoOb3HcNnKi1FxarDkSKmxpW1Hxm//Z&#10;CDmm+y+VzRXmu7PNjsNhSPcHrUdvfboEEagPz/Cj/W00TGcLuJ+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tcVHEAAAA3AAAAA8AAAAAAAAAAAAAAAAAmAIAAGRycy9k&#10;b3ducmV2LnhtbFBLBQYAAAAABAAEAPUAAACJAwAAAAA=&#10;" path="m,l72,,65,6r-6,7l13,13,7,6,,xe" fillcolor="#9f9e9d" stroked="f">
                    <v:path arrowok="t" o:connecttype="custom" o:connectlocs="0,0;72,0;65,6;59,13;13,13;7,6;0,0" o:connectangles="0,0,0,0,0,0,0"/>
                  </v:shape>
                  <v:shape id="Freeform 1149" o:spid="_x0000_s2165" style="position:absolute;left:4945;top:12490;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4tYcUA&#10;AADcAAAADwAAAGRycy9kb3ducmV2LnhtbESPwWrCQBCG7wXfYRnBS9GNtopEV5Gi4KXYqg8wZMck&#10;mJ0N2W1MfPrOodDj8M//zXzrbecq1VITSs8GppMEFHHmbcm5gevlMF6CChHZYuWZDPQUYLsZvKwx&#10;tf7B39SeY64EwiFFA0WMdap1yApyGCa+Jpbs5huHUcYm17bBh8BdpWdJstAOS5YLBdb0UVB2P/84&#10;oXydPg97fLb69e26PM2zst+H3pjRsNutQEXq4v/yX/toDbzP5VuRERH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1hxQAAANwAAAAPAAAAAAAAAAAAAAAAAJgCAABkcnMv&#10;ZG93bnJldi54bWxQSwUGAAAAAAQABAD1AAAAigMAAAAA&#10;" path="m,l58,,45,7r-6,6l19,13,6,7,,xe" fillcolor="#989797" stroked="f">
                    <v:path arrowok="t" o:connecttype="custom" o:connectlocs="0,0;58,0;45,7;39,13;19,13;6,7;0,0" o:connectangles="0,0,0,0,0,0,0"/>
                  </v:shape>
                  <v:shape id="Freeform 1150" o:spid="_x0000_s2166" style="position:absolute;left:4951;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d8YA&#10;AADcAAAADwAAAGRycy9kb3ducmV2LnhtbESPT2sCMRTE70K/Q3iCN81urcWuRhGpUuqp/jn09tw8&#10;s0s3L8sm6rafvhEEj8PM/IaZzltbiQs1vnSsIB0kIIhzp0s2Cva7VX8MwgdkjZVjUvBLHuazp84U&#10;M+2u/EWXbTAiQthnqKAIoc6k9HlBFv3A1cTRO7nGYoiyMVI3eI1wW8nnJHmVFkuOCwXWtCwo/9me&#10;rYLj+wnPw8/v5eG4NrU0f+nGLFKlet12MQERqA2P8L39oRW8jN7gd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xd8YAAADcAAAADwAAAAAAAAAAAAAAAACYAgAAZHJz&#10;L2Rvd25yZXYueG1sUEsFBgAAAAAEAAQA9QAAAIsDAAAAAA==&#10;" path="m,l46,,33,6,20,6,7,6,,xe" fillcolor="#8d8c8b" stroked="f">
                    <v:path arrowok="t" o:connecttype="custom" o:connectlocs="0,0;46,0;33,6;20,6;7,6;0,0" o:connectangles="0,0,0,0,0,0"/>
                  </v:shape>
                  <v:shape id="Freeform 1151" o:spid="_x0000_s2167" style="position:absolute;left:4964;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vccMA&#10;AADcAAAADwAAAGRycy9kb3ducmV2LnhtbERPTWsCMRC9C/0PYQreNFstIlujaK3gyeKqSG/TzXSz&#10;dDNZkqjbf28OBY+P9z1bdLYRV/KhdqzgZZiBIC6drrlScDxsBlMQISJrbByTgj8KsJg/9WaYa3fj&#10;PV2LWIkUwiFHBSbGNpcylIYshqFriRP347zFmKCvpPZ4S+G2kaMsm0iLNacGgy29Gyp/i4tVcF5e&#10;PkbT+vv02ezW9mu9Mr4Yr5TqP3fLNxCRuvgQ/7u3WsHrJM1PZ9IR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FvccMAAADcAAAADwAAAAAAAAAAAAAAAACYAgAAZHJzL2Rv&#10;d25yZXYueG1sUEsFBgAAAAAEAAQA9QAAAIgDAAAAAA==&#10;" path="m,l20,,7,,,xe" fillcolor="#878685" stroked="f">
                    <v:path arrowok="t" o:connecttype="custom" o:connectlocs="0,0;20,0;7,0;0,0" o:connectangles="0,0,0,0"/>
                  </v:shape>
                  <v:shape id="Freeform 1152" o:spid="_x0000_s2168" style="position:absolute;left:4906;top:12100;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0sYA&#10;AADcAAAADwAAAGRycy9kb3ducmV2LnhtbESPQWvCQBSE7wX/w/IKvdVNio0SXUVKxXoQTNJLb4/s&#10;MwnNvg3ZbUz99W6h4HGYmW+Y1WY0rRiod41lBfE0AkFcWt1wpeCz2D0vQDiPrLG1TAp+ycFmPXlY&#10;YarthTMacl+JAGGXooLa+y6V0pU1GXRT2xEH72x7gz7IvpK6x0uAm1a+RFEiDTYcFmrs6K2m8jv/&#10;MQoOe8qzeXI9Hk3ZfS0K8/p+2h+Uenoct0sQnkZ/D/+3P7SCWRLD35lwBO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T0sYAAADcAAAADwAAAAAAAAAAAAAAAACYAgAAZHJz&#10;L2Rvd25yZXYueG1sUEsFBgAAAAAEAAQA9QAAAIsDAAAAAA==&#10;" path="m227,46l208,59,182,39,162,26,136,20r-32,6l78,52,65,85,52,137,39,189r,52l39,286r13,46l65,364r6,13l78,377r13,l104,371r,6l97,390r-13,7l78,403r-13,l45,397,26,377,13,338,6,293,,241,,182,13,124,26,72,39,52,52,33,65,20,84,7,123,r39,l182,7r19,6l214,26r13,20e" filled="f" strokecolor="#1f1a17" strokeweight=".35pt">
                    <v:path arrowok="t" o:connecttype="custom" o:connectlocs="227,46;208,59;182,39;162,26;136,20;104,26;78,52;65,85;52,137;39,189;39,241;39,286;52,332;65,364;71,377;78,377;91,377;104,371;104,377;97,390;84,397;78,403;65,403;45,397;26,377;13,338;6,293;0,241;0,182;13,124;26,72;39,52;52,33;65,20;84,7;123,0;162,0;182,7;201,13;214,26;227,46" o:connectangles="0,0,0,0,0,0,0,0,0,0,0,0,0,0,0,0,0,0,0,0,0,0,0,0,0,0,0,0,0,0,0,0,0,0,0,0,0,0,0,0,0"/>
                  </v:shape>
                  <v:shape id="Freeform 1153" o:spid="_x0000_s2169" style="position:absolute;left:5153;top:12100;width:58;height:0;visibility:visible;mso-wrap-style:square;v-text-anchor:top" coordsize="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TpsMA&#10;AADcAAAADwAAAGRycy9kb3ducmV2LnhtbESPQYvCMBSE74L/ITxhb5paRNZqlCK74EnQ9eDx2Tzb&#10;avJSmljrv98IC3scZuYbZrXprREdtb52rGA6SUAQF07XXCo4/XyPP0H4gKzROCYFL/KwWQ8HK8y0&#10;e/KBumMoRYSwz1BBFUKTSemLiiz6iWuIo3d1rcUQZVtK3eIzwq2RaZLMpcWa40KFDW0rKu7Hh1WA&#10;X/bWndGk+fm1I3NZ7PP97KHUx6jPlyAC9eE//NfeaQWzeQrvM/E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kTpsMAAADcAAAADwAAAAAAAAAAAAAAAACYAgAAZHJzL2Rv&#10;d25yZXYueG1sUEsFBgAAAAAEAAQA9QAAAIgDAAAAAA==&#10;" path="m58,l,,26,,58,xe" fillcolor="#aaa9a9" stroked="f">
                    <v:path arrowok="t" o:connecttype="custom" o:connectlocs="58,0;0,0;26,0;58,0" o:connectangles="0,0,0,0"/>
                  </v:shape>
                  <v:shape id="Freeform 1154" o:spid="_x0000_s2170" style="position:absolute;left:5133;top:12100;width:98;height:7;visibility:visible;mso-wrap-style:square;v-text-anchor:top" coordsize="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v+sQA&#10;AADcAAAADwAAAGRycy9kb3ducmV2LnhtbESPT2sCMRTE7wW/Q3hCbzVr/cvWKFUo9GLB1d4fm9dk&#10;6eZl3cR1++2NUPA4zMxvmNWmd7XoqA2VZwXjUQaCuPS6YqPgdPx4WYIIEVlj7ZkU/FGAzXrwtMJc&#10;+ysfqCuiEQnCIUcFNsYmlzKUlhyGkW+Ik/fjW4cxydZI3eI1wV0tX7NsLh1WnBYsNrSzVP4WF6eg&#10;+DLno+23s8WlNF19WMbJ92yv1POwf38DEamPj/B/+1MrmM4ncD+Tjo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h7/rEAAAA3AAAAA8AAAAAAAAAAAAAAAAAmAIAAGRycy9k&#10;b3ducmV2LnhtbFBLBQYAAAAABAAEAPUAAACJAwAAAAA=&#10;" path="m98,7l,7,20,,46,,72,,98,7xe" fillcolor="#adadac" stroked="f">
                    <v:path arrowok="t" o:connecttype="custom" o:connectlocs="98,7;0,7;0,7;20,0;46,0;72,0;98,7" o:connectangles="0,0,0,0,0,0,0"/>
                  </v:shape>
                  <v:shape id="Freeform 1155" o:spid="_x0000_s2171" style="position:absolute;left:5120;top:12100;width:124;height:13;visibility:visible;mso-wrap-style:square;v-text-anchor:top" coordsize="12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977cYA&#10;AADcAAAADwAAAGRycy9kb3ducmV2LnhtbESPQWvCQBSE74L/YXmF3nRTEZHUVUTRtkgLxpZeH9ln&#10;Es2+Dbsbjf313ULB4zAz3zCzRWdqcSHnK8sKnoYJCOLc6ooLBZ+HzWAKwgdkjbVlUnAjD4t5vzfD&#10;VNsr7+mShUJECPsUFZQhNKmUPi/JoB/ahjh6R+sMhihdIbXDa4SbWo6SZCINVhwXSmxoVVJ+zlqj&#10;4GW9ffv5oJN/L7732437amk3bZV6fOiWzyACdeEe/m+/agXjyRj+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977cYAAADcAAAADwAAAAAAAAAAAAAAAACYAgAAZHJz&#10;L2Rvd25yZXYueG1sUEsFBgAAAAAEAAQA9QAAAIsDAAAAAA==&#10;" path="m33,l91,r20,7l124,13,,13r7,l13,7r7,l33,xe" fillcolor="#b5b4b3" stroked="f">
                    <v:path arrowok="t" o:connecttype="custom" o:connectlocs="33,0;91,0;111,7;124,13;0,13;7,13;13,7;20,7;33,0" o:connectangles="0,0,0,0,0,0,0,0,0"/>
                  </v:shape>
                  <v:shape id="Freeform 1156" o:spid="_x0000_s2172" style="position:absolute;left:5114;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UtLsQA&#10;AADcAAAADwAAAGRycy9kb3ducmV2LnhtbESPT4vCMBTE7wt+h/AEb2tq/cPSNYosLHpRsMru9dE8&#10;22rzUppY67c3guBxmJnfMPNlZyrRUuNKywpGwwgEcWZ1ybmC4+H38wuE88gaK8uk4E4OlovexxwT&#10;bW+8pzb1uQgQdgkqKLyvEyldVpBBN7Q1cfBOtjHog2xyqRu8BbipZBxFM2mw5LBQYE0/BWWX9GoU&#10;OJ2uN/td3MaH8eRv+n/y4/N2q9Sg362+QXjq/Dv8am+0gslsC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FLS7EAAAA3AAAAA8AAAAAAAAAAAAAAAAAmAIAAGRycy9k&#10;b3ducmV2LnhtbFBLBQYAAAAABAAEAPUAAACJAwAAAAA=&#10;" path="m19,r98,l130,6r13,7l,13,6,6,19,xe" fillcolor="#b9b9b8" stroked="f">
                    <v:path arrowok="t" o:connecttype="custom" o:connectlocs="19,0;117,0;130,6;143,13;0,13;6,6;19,0" o:connectangles="0,0,0,0,0,0,0"/>
                  </v:shape>
                  <v:shape id="Freeform 1157" o:spid="_x0000_s2173" style="position:absolute;left:5107;top:12113;width:156;height:13;visibility:visible;mso-wrap-style:square;v-text-anchor:top" coordsize="1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W7sYA&#10;AADcAAAADwAAAGRycy9kb3ducmV2LnhtbESPT2sCMRTE74V+h/AKvYhmW8qqq1GkUNpTqauI3h6b&#10;t39087JNom6/fVMoeBxm5jfMfNmbVlzI+caygqdRAoK4sLrhSsF28zacgPABWWNrmRT8kIfl4v5u&#10;jpm2V17TJQ+ViBD2GSqoQ+gyKX1Rk0E/sh1x9ErrDIYoXSW1w2uEm1Y+J0kqDTYcF2rs6LWm4pSf&#10;jYJ8MNiXRz027zv3ffiy+jwt80+lHh/61QxEoD7cwv/tD63gJU3h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RW7sYAAADcAAAADwAAAAAAAAAAAAAAAACYAgAAZHJz&#10;L2Rvd25yZXYueG1sUEsFBgAAAAAEAAQA9QAAAIsDAAAAAA==&#10;" path="m13,l137,r13,7l156,13r-52,l78,7,46,13,,13,7,7,13,xe" fillcolor="#c1c0c0" stroked="f">
                    <v:path arrowok="t" o:connecttype="custom" o:connectlocs="13,0;137,0;150,7;156,13;104,13;78,7;46,13;0,13;7,7;13,0" o:connectangles="0,0,0,0,0,0,0,0,0,0"/>
                  </v:shape>
                  <v:shape id="Freeform 1158" o:spid="_x0000_s2174" style="position:absolute;left:5101;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hbgsMA&#10;AADcAAAADwAAAGRycy9kb3ducmV2LnhtbESPzWrDMBCE74G+g9hCL6GWmwa3OFaCKRRyzQ/0ulgb&#10;y661MpZqO3n6qFDocZiZb5hiN9tOjDT4xrGClyQFQVw53XCt4Hz6fH4H4QOyxs4xKbiSh932YVFg&#10;rt3EBxqPoRYRwj5HBSaEPpfSV4Ys+sT1xNG7uMFiiHKopR5winDbyVWaZtJiw3HBYE8fhqrv449V&#10;0Pa31q3MMis1Zzh+hfYV55tST49zuQERaA7/4b/2XitYZ2/weyYeAb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hbgsMAAADcAAAADwAAAAAAAAAAAAAAAACYAgAAZHJzL2Rv&#10;d25yZXYueG1sUEsFBgAAAAAEAAQA9QAAAIgDAAAAAA==&#10;" path="m13,l156,r6,6l169,13r-46,l110,6,91,,71,6,45,6r,7l39,13,,13,6,6,13,xe" fillcolor="#c5c5c4" stroked="f">
                    <v:path arrowok="t" o:connecttype="custom" o:connectlocs="13,0;156,0;162,6;169,13;123,13;110,6;91,0;71,6;45,6;45,13;39,13;0,13;6,6;13,0" o:connectangles="0,0,0,0,0,0,0,0,0,0,0,0,0,0"/>
                  </v:shape>
                  <v:shape id="Freeform 1159" o:spid="_x0000_s2175" style="position:absolute;left:5094;top:12126;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SanMMA&#10;AADcAAAADwAAAGRycy9kb3ducmV2LnhtbERPz2vCMBS+D/Y/hDfwMmaq27R0RimDjrGbVgRvj+bZ&#10;ljUvJcna+t8vB8Hjx/d7s5tMJwZyvrWsYDFPQBBXVrdcKziWxUsKwgdkjZ1lUnAlD7vt48MGM21H&#10;3tNwCLWIIewzVNCE0GdS+qohg35ue+LIXawzGCJ0tdQOxxhuOrlMkpU02HJsaLCnz4aq38OfUdCV&#10;z4uv/P16PDmZTuXPOi3Or5VSs6cp/wARaAp38c39rRW8reLaeC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SanMMAAADcAAAADwAAAAAAAAAAAAAAAACYAgAAZHJzL2Rv&#10;d25yZXYueG1sUEsFBgAAAAAEAAQA9QAAAIgDAAAAAA==&#10;" path="m13,l59,,52,,46,7r-7,6l,13,7,7,13,xm117,r52,l176,7r,6l143,13,130,7,117,xe" fillcolor="#cfcece" stroked="f">
                    <v:path arrowok="t" o:connecttype="custom" o:connectlocs="13,0;59,0;59,0;52,0;46,7;39,13;0,13;7,7;13,0;117,0;169,0;176,7;176,13;143,13;130,7;117,0" o:connectangles="0,0,0,0,0,0,0,0,0,0,0,0,0,0,0,0"/>
                    <o:lock v:ext="edit" verticies="t"/>
                  </v:shape>
                  <v:shape id="Freeform 1160" o:spid="_x0000_s2176" style="position:absolute;left:5088;top:12133;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9YoMUA&#10;AADcAAAADwAAAGRycy9kb3ducmV2LnhtbESPQWvCQBSE70L/w/IK3nTTIkGjq0ihUGopNoaCt2f2&#10;mQSzb8PuNqb/vlsQPA4z8w2z2gymFT0531hW8DRNQBCXVjdcKSgOr5M5CB+QNbaWScEvedisH0Yr&#10;zLS98hf1eahEhLDPUEEdQpdJ6cuaDPqp7Yijd7bOYIjSVVI7vEa4aeVzkqTSYMNxocaOXmoqL/mP&#10;UUDukw777325sPNdQe/F7sMcT0qNH4ftEkSgIdzDt/abVjBLF/B/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1igxQAAANwAAAAPAAAAAAAAAAAAAAAAAJgCAABkcnMv&#10;ZG93bnJldi54bWxQSwUGAAAAAAQABAD1AAAAigMAAAAA&#10;" path="m13,l52,,45,6r,7l,13,6,6,13,xm136,r46,l182,6r6,7l182,13r-26,l149,6,136,xe" fillcolor="#d3d2d2" stroked="f">
                    <v:path arrowok="t" o:connecttype="custom" o:connectlocs="13,0;52,0;45,6;45,13;0,13;6,6;13,0;136,0;182,0;182,6;188,13;182,13;156,13;149,6;136,0" o:connectangles="0,0,0,0,0,0,0,0,0,0,0,0,0,0,0"/>
                    <o:lock v:ext="edit" verticies="t"/>
                  </v:shape>
                  <v:shape id="Freeform 1161" o:spid="_x0000_s2177" style="position:absolute;left:5088;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HhcIA&#10;AADcAAAADwAAAGRycy9kb3ducmV2LnhtbERPTWvCQBC9C/6HZYTezKZBbUldgwiCx0Ztg7dpdpoE&#10;s7Mhu8b033cPgsfH+15no2nFQL1rLCt4jWIQxKXVDVcKzqf9/B2E88gaW8uk4I8cZJvpZI2ptnfO&#10;aTj6SoQQdikqqL3vUildWZNBF9mOOHC/tjfoA+wrqXu8h3DTyiSOV9Jgw6Ghxo52NZXX480osEX+&#10;/bnLr8uf/eVikmI5mK9SKvUyG7cfIDyN/il+uA9aweItzA9nwhG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weFwgAAANwAAAAPAAAAAAAAAAAAAAAAAJgCAABkcnMvZG93&#10;bnJldi54bWxQSwUGAAAAAAQABAD1AAAAhwMAAAAA&#10;" path="m6,l45,r,7l39,13,,13,,7,6,xm149,r33,l188,r,7l169,13r-7,l156,7,149,xe" fillcolor="#dededd" stroked="f">
                    <v:path arrowok="t" o:connecttype="custom" o:connectlocs="6,0;45,0;45,7;39,13;0,13;0,7;6,0;149,0;182,0;188,0;188,7;169,13;162,13;156,7;149,0" o:connectangles="0,0,0,0,0,0,0,0,0,0,0,0,0,0,0"/>
                    <o:lock v:ext="edit" verticies="t"/>
                  </v:shape>
                  <v:shape id="Freeform 1162" o:spid="_x0000_s2178" style="position:absolute;left:5081;top:12146;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YVcUA&#10;AADcAAAADwAAAGRycy9kb3ducmV2LnhtbESPQWvCQBSE70L/w/IK3nSTIm1IXUWlitCTmoPHR/Y1&#10;CWbfxuyqSX59t1DwOMzMN8x82Zla3Kl1lWUF8TQCQZxbXXGhIDttJwkI55E11pZJQU8OlouX0RxT&#10;bR98oPvRFyJA2KWooPS+SaV0eUkG3dQ2xMH7sa1BH2RbSN3iI8BNLd+i6F0arDgslNjQpqT8crwZ&#10;Bd89Jdn5GmfXxH/1u+Ew5GY9KDV+7VafIDx1/hn+b++1gtlHDH9nw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FhVxQAAANwAAAAPAAAAAAAAAAAAAAAAAJgCAABkcnMv&#10;ZG93bnJldi54bWxQSwUGAAAAAAQABAD1AAAAigMAAAAA&#10;" path="m7,l52,,46,6r-7,7l,13,7,6,7,xm163,r26,l169,13r,-7l163,xe" fillcolor="#e3e3e2" stroked="f">
                    <v:path arrowok="t" o:connecttype="custom" o:connectlocs="7,0;52,0;46,6;39,13;0,13;7,6;7,0;163,0;189,0;169,13;169,6;163,0" o:connectangles="0,0,0,0,0,0,0,0,0,0,0,0"/>
                    <o:lock v:ext="edit" verticies="t"/>
                  </v:shape>
                  <v:shape id="Freeform 1163" o:spid="_x0000_s2179" style="position:absolute;left:5081;top:12152;width:176;height:13;visibility:visible;mso-wrap-style:square;v-text-anchor:top" coordsize="17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2hF8UA&#10;AADcAAAADwAAAGRycy9kb3ducmV2LnhtbESPT2sCMRTE74LfITyhN81WWv+sRimCID0UVkU8PjbP&#10;zdLNyzZJdf32TUHwOMzMb5jlurONuJIPtWMFr6MMBHHpdM2VguNhO5yBCBFZY+OYFNwpwHrV7y0x&#10;1+7GBV33sRIJwiFHBSbGNpcylIYshpFriZN3cd5iTNJXUnu8Jbht5DjLJtJizWnBYEsbQ+X3/tcq&#10;KD1/vv8URhbV/avYbua7UzielXoZdB8LEJG6+Aw/2jut4G06hv8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aEXxQAAANwAAAAPAAAAAAAAAAAAAAAAAJgCAABkcnMv&#10;ZG93bnJldi54bWxQSwUGAAAAAAQABAD1AAAAigMAAAAA&#10;" path="m7,l46,,39,7r,6l,13,,7,7,xm169,r7,l169,7r,-7xe" fillcolor="#efeeee" stroked="f">
                    <v:path arrowok="t" o:connecttype="custom" o:connectlocs="7,0;46,0;39,7;39,13;0,13;0,7;7,0;169,0;176,0;169,7;169,0;169,0" o:connectangles="0,0,0,0,0,0,0,0,0,0,0,0"/>
                    <o:lock v:ext="edit" verticies="t"/>
                  </v:shape>
                  <v:shape id="Freeform 1164" o:spid="_x0000_s2180" style="position:absolute;left:5075;top:1215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jEqMMA&#10;AADcAAAADwAAAGRycy9kb3ducmV2LnhtbESPUUsDMRCE3wX/Q1ihL4fN2YqVs2mR0oLFp1Z/wHJZ&#10;L6eXzZGs1+u/b4SCj8PMfMMs16Pv1EAxtYENPExLUMR1sC03Bj4/dvfPoJIgW+wCk4EzJVivbm+W&#10;WNlw4gMNR2lUhnCq0IAT6SutU+3IY5qGnjh7XyF6lCxjo23EU4b7Ts/K8kl7bDkvOOxp46j+Of56&#10;A/PtEO3mOxULEvcumodiX2hjJnfj6wsooVH+w9f2mzXwuJjD35l8BP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jEqMMAAADcAAAADwAAAAAAAAAAAAAAAACYAgAAZHJzL2Rv&#10;d25yZXYueG1sUEsFBgAAAAAEAAQA9QAAAIgDAAAAAA==&#10;" path="m6,l45,r,6l39,13,,13,6,6,6,xe" fillcolor="#f4f4f3" stroked="f">
                    <v:path arrowok="t" o:connecttype="custom" o:connectlocs="6,0;45,0;45,6;39,13;0,13;6,6;6,0" o:connectangles="0,0,0,0,0,0,0"/>
                  </v:shape>
                  <v:shape id="Freeform 1165" o:spid="_x0000_s2181" style="position:absolute;left:5075;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uub8UA&#10;AADcAAAADwAAAGRycy9kb3ducmV2LnhtbESPX2vCQBDE3wv9DscWfKubamg1ekrRFn2R4h98XnJr&#10;kja3F3Knxm/vFQp9HGbmN8x03tlaXbj1lRMNL/0EFEvuTCWFhsP+83kEygcSQ7UT1nBjD/PZ48OU&#10;MuOusuXLLhQqQsRnpKEMockQfV6yJd93DUv0Tq61FKJsCzQtXSPc1jhIkle0VElcKKnhRcn5z+5s&#10;NXycKWmWg016xPHwlB8trr6+UeveU/c+ARW4C//hv/baaEjfUvg9E48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665vxQAAANwAAAAPAAAAAAAAAAAAAAAAAJgCAABkcnMv&#10;ZG93bnJldi54bWxQSwUGAAAAAAQABAD1AAAAigMAAAAA&#10;" path="m6,l45,,39,7r,6l,13,,7,6,xe" stroked="f">
                    <v:path arrowok="t" o:connecttype="custom" o:connectlocs="6,0;45,0;39,7;39,13;0,13;0,7;6,0" o:connectangles="0,0,0,0,0,0,0"/>
                  </v:shape>
                  <v:shape id="Freeform 1166" o:spid="_x0000_s2182" style="position:absolute;left:5068;top:1217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t1skA&#10;AADcAAAADwAAAGRycy9kb3ducmV2LnhtbESPS0/DMBCE70j8B2uRekGt00IfSutWPARqDxxIeult&#10;FS9xRLxOY9Mafn2NhMRxNDPfaFabaFtxot43jhWMRxkI4srphmsF+/JluADhA7LG1jEp+CYPm/X1&#10;1Qpz7c78Tqci1CJB2OeowITQ5VL6ypBFP3IdcfI+XG8xJNnXUvd4TnDbykmWzaTFhtOCwY6eDFWf&#10;xZdVUBx2x+3t3XM9Lo/t41v5an7mMSo1uIkPSxCBYvgP/7W3WsH9fAq/Z9IRkO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zzt1skAAADcAAAADwAAAAAAAAAAAAAAAACYAgAA&#10;ZHJzL2Rvd25yZXYueG1sUEsFBgAAAAAEAAQA9QAAAI4DAAAAAA==&#10;" path="m7,l46,r,6l39,13,,13,7,6,7,xe" fillcolor="#fafafa" stroked="f">
                    <v:path arrowok="t" o:connecttype="custom" o:connectlocs="7,0;46,0;46,6;39,13;0,13;7,6;7,0" o:connectangles="0,0,0,0,0,0,0"/>
                  </v:shape>
                  <v:shape id="Freeform 1167" o:spid="_x0000_s2183" style="position:absolute;left:5068;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Mh8gA&#10;AADcAAAADwAAAGRycy9kb3ducmV2LnhtbESPT2vCQBTE74LfYXmCF9GNWrWkriKCRYoe/AO2t0f2&#10;mQSzb2N2G9N++m6h0OMwM79h5svGFKKmyuWWFQwHEQjixOqcUwXn06b/DMJ5ZI2FZVLwRQ6Wi3Zr&#10;jrG2Dz5QffSpCBB2MSrIvC9jKV2SkUE3sCVx8K62MuiDrFKpK3wEuCnkKIqm0mDOYSHDktYZJbfj&#10;p1Fw362G37ex7a33h/rtNbpMru/nD6W6nWb1AsJT4//Df+2tVvA0m8LvmXAE5O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VoyHyAAAANwAAAAPAAAAAAAAAAAAAAAAAJgCAABk&#10;cnMvZG93bnJldi54bWxQSwUGAAAAAAQABAD1AAAAjQMAAAAA&#10;" path="m7,l46,,39,7r,6l,13,,7,7,xe" fillcolor="#efeeee" stroked="f">
                    <v:path arrowok="t" o:connecttype="custom" o:connectlocs="7,0;46,0;39,7;39,13;0,13;0,7;7,0" o:connectangles="0,0,0,0,0,0,0"/>
                  </v:shape>
                  <v:shape id="Freeform 1168" o:spid="_x0000_s2184" style="position:absolute;left:5068;top:1218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Ps8MA&#10;AADcAAAADwAAAGRycy9kb3ducmV2LnhtbESPT4vCMBTE78J+h/AWvIimiqhUo+wqorAn/54fzbOt&#10;Ni+libZ+e7MgeBxm5jfMbNGYQjyocrllBf1eBII4sTrnVMHxsO5OQDiPrLGwTAqe5GAx/2rNMNa2&#10;5h099j4VAcIuRgWZ92UspUsyMuh6tiQO3sVWBn2QVSp1hXWAm0IOomgkDeYcFjIsaZlRctvfjYKO&#10;N/Um/71eT8fTqp9u8Hz/KwdKtb+bnykIT43/hN/trVYwHI/h/0w4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PPs8MAAADcAAAADwAAAAAAAAAAAAAAAACYAgAAZHJzL2Rv&#10;d25yZXYueG1sUEsFBgAAAAAEAAQA9QAAAIgDAAAAAA==&#10;" path="m,l39,r,6l39,13,,13,,6,,xe" fillcolor="#e8e8e7" stroked="f">
                    <v:path arrowok="t" o:connecttype="custom" o:connectlocs="0,0;39,0;39,6;39,13;0,13;0,6;0,0" o:connectangles="0,0,0,0,0,0,0"/>
                  </v:shape>
                  <v:shape id="Freeform 1169" o:spid="_x0000_s2185" style="position:absolute;left:5062;top:1219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5To8AA&#10;AADcAAAADwAAAGRycy9kb3ducmV2LnhtbERPTYvCMBC9C/6HMII3TbuISjWKLgiCB9FdEG9DM7bF&#10;ZlKS2NZ/vzkseHy87/W2N7VoyfnKsoJ0moAgzq2uuFDw+3OYLEH4gKyxtkwK3uRhuxkO1php2/GF&#10;2msoRAxhn6GCMoQmk9LnJRn0U9sQR+5hncEQoSukdtjFcFPLrySZS4MVx4YSG/ouKX9eX0aB23dp&#10;fp7fF9W5PaX+YNxNv09KjUf9bgUiUB8+4n/3USuYLeLaeCYeAb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5To8AAAADcAAAADwAAAAAAAAAAAAAAAACYAgAAZHJzL2Rvd25y&#10;ZXYueG1sUEsFBgAAAAAEAAQA9QAAAIUDAAAAAA==&#10;" path="m6,l45,r,7l39,13,,13,6,7,6,xe" fillcolor="#dddcdc" stroked="f">
                    <v:path arrowok="t" o:connecttype="custom" o:connectlocs="6,0;45,0;45,7;39,13;0,13;6,7;6,0" o:connectangles="0,0,0,0,0,0,0"/>
                  </v:shape>
                  <v:shape id="Freeform 1170" o:spid="_x0000_s2186" style="position:absolute;left:5062;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MgMQA&#10;AADcAAAADwAAAGRycy9kb3ducmV2LnhtbESP22rDMBBE3wv9B7GFvDVyLk0aN0oohoChfcnlAxZr&#10;Y5tYK0dSffn7qFDo4zAzZ5jtfjCN6Mj52rKC2TQBQVxYXXOp4HI+vL6D8AFZY2OZFIzkYb97ftpi&#10;qm3PR+pOoRQRwj5FBVUIbSqlLyoy6Ke2JY7e1TqDIUpXSu2wj3DTyHmSrKTBmuNChS1lFRW3049R&#10;YPJNl/HbYkXH5bUeZPL1fR+dUpOX4fMDRKAh/If/2rlWsFxv4PdMPAJy9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ITIDEAAAA3AAAAA8AAAAAAAAAAAAAAAAAmAIAAGRycy9k&#10;b3ducmV2LnhtbFBLBQYAAAAABAAEAPUAAACJAwAAAAA=&#10;" path="m6,l45,,39,6r,7l,13,,6,6,xe" fillcolor="#d6d6d5" stroked="f">
                    <v:path arrowok="t" o:connecttype="custom" o:connectlocs="6,0;45,0;39,6;39,13;0,13;0,6;6,0" o:connectangles="0,0,0,0,0,0,0"/>
                  </v:shape>
                  <v:shape id="Freeform 1171" o:spid="_x0000_s2187" style="position:absolute;left:5062;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3PrMIA&#10;AADcAAAADwAAAGRycy9kb3ducmV2LnhtbERPy4rCMBTdD/gP4QpuhjFVRLQaRQRxNuKTmXF3aa5t&#10;sbkpTcZWv94sBJeH857OG1OIG1Uut6yg141AECdW55wqOB1XXyMQziNrLCyTgjs5mM9aH1OMta15&#10;T7eDT0UIYRejgsz7MpbSJRkZdF1bEgfuYiuDPsAqlbrCOoSbQvajaCgN5hwaMixpmVFyPfwbBePt&#10;bmx+l5vzZ80ysmt8/P2kD6U67WYxAeGp8W/xy/2tFQxGYX44E4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c+swgAAANwAAAAPAAAAAAAAAAAAAAAAAJgCAABkcnMvZG93&#10;bnJldi54bWxQSwUGAAAAAAQABAD1AAAAhwMAAAAA&#10;" path="m,l39,r,7l39,13,,13,,7,,xe" fillcolor="#cdcccc" stroked="f">
                    <v:path arrowok="t" o:connecttype="custom" o:connectlocs="0,0;39,0;39,7;39,13;0,13;0,7;0,0" o:connectangles="0,0,0,0,0,0,0"/>
                  </v:shape>
                  <v:shape id="Freeform 1172" o:spid="_x0000_s2188" style="position:absolute;left:5062;top:1221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RfpMUA&#10;AADcAAAADwAAAGRycy9kb3ducmV2LnhtbESPzWrDMBCE74W+g9hAbo1sE1rjRjam0BDIJXF76W2x&#10;1j/EWhlLdZw8fVUo9DjMzDfMrljMIGaaXG9ZQbyJQBDXVvfcKvj8eH9KQTiPrHGwTApu5KDIHx92&#10;mGl75TPNlW9FgLDLUEHn/ZhJ6eqODLqNHYmD19jJoA9yaqWe8BrgZpBJFD1Lgz2HhQ5HeuuovlTf&#10;RkFvkq/mcExfmqbd32tXlefTeFJqvVrKVxCeFv8f/msftIJtGsPvmXA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F+kxQAAANwAAAAPAAAAAAAAAAAAAAAAAJgCAABkcnMv&#10;ZG93bnJldi54bWxQSwUGAAAAAAQABAD1AAAAigMAAAAA&#10;" path="m,l39,r,6l39,13,,13,,6,,xe" fillcolor="#c8c8c7" stroked="f">
                    <v:path arrowok="t" o:connecttype="custom" o:connectlocs="0,0;39,0;39,6;39,13;0,13;0,6;0,0" o:connectangles="0,0,0,0,0,0,0"/>
                  </v:shape>
                  <v:shape id="Freeform 1173" o:spid="_x0000_s2189" style="position:absolute;left:5055;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7d8YA&#10;AADcAAAADwAAAGRycy9kb3ducmV2LnhtbESPQUvDQBSE70L/w/IEb3Zjqjak3ZYiKB4k1LT0/Mi+&#10;JiHZtyG7TRN/vSsIPQ4z8w2z3o6mFQP1rras4GkegSAurK65VHA8vD8mIJxH1thaJgUTOdhuZndr&#10;TLW98jcNuS9FgLBLUUHlfZdK6YqKDLq57YiDd7a9QR9kX0rd4zXATSvjKHqVBmsOCxV29FZR0eQX&#10;o+D0s9xfFl9Dky2ml/gjT7L91GRKPdyPuxUIT6O/hf/bn1rBcxLD35l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F7d8YAAADcAAAADwAAAAAAAAAAAAAAAACYAgAAZHJz&#10;L2Rvd25yZXYueG1sUEsFBgAAAAAEAAQA9QAAAIsDAAAAAA==&#10;" path="m7,l46,r,7l39,13,,13,7,7,7,xe" fillcolor="#bebebd" stroked="f">
                    <v:path arrowok="t" o:connecttype="custom" o:connectlocs="7,0;46,0;46,7;39,13;0,13;7,7;7,0" o:connectangles="0,0,0,0,0,0,0"/>
                  </v:shape>
                  <v:shape id="Freeform 1174" o:spid="_x0000_s2190" style="position:absolute;left:5055;top:1222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IVNcYA&#10;AADcAAAADwAAAGRycy9kb3ducmV2LnhtbESPS4vCQBCE7wv+h6GFvelEdxWNjhL3AR6C4APBW5Np&#10;k2CmJ5uZ1ey/dwRhj0VVfUXNl62pxJUaV1pWMOhHIIgzq0vOFRz2370JCOeRNVaWScEfOVguOi9z&#10;jLW98ZauO5+LAGEXo4LC+zqW0mUFGXR9WxMH72wbgz7IJpe6wVuAm0oOo2gsDZYcFgqs6aOg7LL7&#10;NQq+ME3zVZ2uT2my+ZHR6PiZTIdKvXbbZAbCU+v/w8/2Wit4n7zB40w4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IVNcYAAADcAAAADwAAAAAAAAAAAAAAAACYAgAAZHJz&#10;L2Rvd25yZXYueG1sUEsFBgAAAAAEAAQA9QAAAIsDAAAAAA==&#10;" path="m7,l46,,39,6r,7l,13,,6,7,xe" fillcolor="#babab9" stroked="f">
                    <v:path arrowok="t" o:connecttype="custom" o:connectlocs="7,0;46,0;39,6;39,13;0,13;0,6;7,0" o:connectangles="0,0,0,0,0,0,0"/>
                  </v:shape>
                  <v:shape id="Freeform 1175" o:spid="_x0000_s2191" style="position:absolute;left:5055;top:1223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YSMUA&#10;AADcAAAADwAAAGRycy9kb3ducmV2LnhtbESPT2sCMRTE74V+h/CE3mrWIrJujdIKpRUv/gP19ti8&#10;bpZuXpYkXddvb4RCj8PM/IaZLXrbiI58qB0rGA0zEMSl0zVXCg77j+ccRIjIGhvHpOBKARbzx4cZ&#10;FtpdeEvdLlYiQTgUqMDE2BZShtKQxTB0LXHyvp23GJP0ldQeLwluG/mSZRNpsea0YLClpaHyZ/dr&#10;FchzlNdp3p28e990S7M+ruz5U6mnQf/2CiJSH//Df+0vrWCcj+F+Jh0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BhIxQAAANwAAAAPAAAAAAAAAAAAAAAAAJgCAABkcnMv&#10;ZG93bnJldi54bWxQSwUGAAAAAAQABAD1AAAAigMAAAAA&#10;" path="m,l39,r,7l39,13,,13,,7,,xe" fillcolor="#b1b1b0" stroked="f">
                    <v:path arrowok="t" o:connecttype="custom" o:connectlocs="0,0;39,0;39,7;39,13;0,13;0,7;0,0" o:connectangles="0,0,0,0,0,0,0"/>
                  </v:shape>
                  <v:shape id="Freeform 1176" o:spid="_x0000_s2192" style="position:absolute;left:5055;top:1223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88cYA&#10;AADcAAAADwAAAGRycy9kb3ducmV2LnhtbESP0WrCQBRE3wX/YblCX6RutLWkqauIVPFBsE37AZfs&#10;NQlm74bdrUn79W5B8HGYmTPMYtWbRlzI+dqygukkAUFcWF1zqeD7a/uYgvABWWNjmRT8kofVcjhY&#10;YKZtx590yUMpIoR9hgqqENpMSl9UZNBPbEscvZN1BkOUrpTaYRfhppGzJHmRBmuOCxW2tKmoOOc/&#10;RkHn/fjJHdPDa7P9+9jtNuGdTlqph1G/fgMRqA/38K291wqe0zn8n4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f88cYAAADcAAAADwAAAAAAAAAAAAAAAACYAgAAZHJz&#10;L2Rvd25yZXYueG1sUEsFBgAAAAAEAAQA9QAAAIsDAAAAAA==&#10;" path="m,l39,r,6l39,13,,13,,6,,xe" fillcolor="#adadac" stroked="f">
                    <v:path arrowok="t" o:connecttype="custom" o:connectlocs="0,0;39,0;39,6;39,13;0,13;0,6;0,0" o:connectangles="0,0,0,0,0,0,0"/>
                  </v:shape>
                  <v:shape id="Freeform 1177" o:spid="_x0000_s2193" style="position:absolute;left:5055;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fcIA&#10;AADcAAAADwAAAGRycy9kb3ducmV2LnhtbESPUWsCMRCE3wv9D2ELfZGaay0ip1FKQfFN1P6A9bLm&#10;Ti+b4zbV+O9NoeDjMDPfMLNF8q26UC9NYAPvwwIUcRVsw87Az375NgElEdliG5gM3EhgMX9+mmFp&#10;w5W3dNlFpzKEpUQDdYxdqbVUNXmUYeiIs3cMvceYZe+07fGa4b7VH0Ux1h4bzgs1dvRdU3Xe/XoD&#10;cTRyMljJ+iAHN+DqljanlIx5fUlfU1CRUnyE/9tra+BzMoa/M/kI6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bB9wgAAANwAAAAPAAAAAAAAAAAAAAAAAJgCAABkcnMvZG93&#10;bnJldi54bWxQSwUGAAAAAAQABAD1AAAAhwMAAAAA&#10;" path="m,l39,r,7l39,13,,13,,7,,xe" fillcolor="#a6a5a4" stroked="f">
                    <v:path arrowok="t" o:connecttype="custom" o:connectlocs="0,0;39,0;39,7;39,13;0,13;0,7;0,0" o:connectangles="0,0,0,0,0,0,0"/>
                  </v:shape>
                  <v:shape id="Freeform 1178" o:spid="_x0000_s2194" style="position:absolute;left:5049;top:12250;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CZsUA&#10;AADcAAAADwAAAGRycy9kb3ducmV2LnhtbESPQWvCQBSE70L/w/IKvelGKxpSVymi4KFSjKHnx+5r&#10;kjb7NmS3mvx7Vyh4HGbmG2a16W0jLtT52rGC6SQBQaydqblUUJz34xSED8gGG8ekYCAPm/XTaIWZ&#10;cVc+0SUPpYgQ9hkqqEJoMym9rsiin7iWOHrfrrMYouxKaTq8Rrht5CxJFtJizXGhwpa2Fenf/M8q&#10;+PncpfvXxhXFYToLx68PPQy5VurluX9/AxGoD4/wf/tgFMzTJdzP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cJmxQAAANwAAAAPAAAAAAAAAAAAAAAAAJgCAABkcnMv&#10;ZG93bnJldi54bWxQSwUGAAAAAAQABAD1AAAAigMAAAAA&#10;" path="m6,l45,r,6l45,13,,13,6,6,6,xe" fillcolor="#a2a1a0" stroked="f">
                    <v:path arrowok="t" o:connecttype="custom" o:connectlocs="6,0;45,0;45,6;45,13;0,13;6,6;6,0" o:connectangles="0,0,0,0,0,0,0"/>
                  </v:shape>
                  <v:shape id="Freeform 1179" o:spid="_x0000_s2195" style="position:absolute;left:5049;top:1225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2xMAA&#10;AADcAAAADwAAAGRycy9kb3ducmV2LnhtbERPy4rCMBTdC/MP4Qqzs6lOkdIxiijD6NLHB1yaa1um&#10;uekk0Va/3iwEl4fzXqwG04obOd9YVjBNUhDEpdUNVwrOp59JDsIHZI2tZVJwJw+r5cdogYW2PR/o&#10;dgyViCHsC1RQh9AVUvqyJoM+sR1x5C7WGQwRukpqh30MN62cpelcGmw4NtTY0aam8u94NQr02j+2&#10;V/c777+ydvOfu2zfX6xSn+Nh/Q0i0BDe4pd7pxVkeVwbz8Qj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42xMAAAADcAAAADwAAAAAAAAAAAAAAAACYAgAAZHJzL2Rvd25y&#10;ZXYueG1sUEsFBgAAAAAEAAQA9QAAAIUDAAAAAA==&#10;" path="m6,l45,r,7l39,13,,13,,7,6,xe" fillcolor="#9b9a99" stroked="f">
                    <v:path arrowok="t" o:connecttype="custom" o:connectlocs="6,0;45,0;45,7;39,13;0,13;0,7;6,0" o:connectangles="0,0,0,0,0,0,0"/>
                  </v:shape>
                  <v:shape id="Freeform 1180" o:spid="_x0000_s2196" style="position:absolute;left:5049;top:12263;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amcQA&#10;AADcAAAADwAAAGRycy9kb3ducmV2LnhtbESPQWsCMRSE74L/ITyht5oopejWKFJZqkfXFnp83bxm&#10;Fzcv2026rv++EQoeh5n5hlltBteInrpQe9YwmyoQxKU3NVsN76f8cQEiRGSDjWfScKUAm/V4tMLM&#10;+AsfqS+iFQnCIUMNVYxtJmUoK3IYpr4lTt637xzGJDsrTYeXBHeNnCv1LB3WnBYqbOm1ovJc/DoN&#10;W7VTtjQ2hv5zf/jJ3/KvZfGh9cNk2L6AiDTEe/i/vTcanhZLuJ1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6mpnEAAAA3AAAAA8AAAAAAAAAAAAAAAAAmAIAAGRycy9k&#10;b3ducmV2LnhtbFBLBQYAAAAABAAEAPUAAACJAwAAAAA=&#10;" path="m,l45,,39,6r,7l,13,,6,,xe" fillcolor="#979696" stroked="f">
                    <v:path arrowok="t" o:connecttype="custom" o:connectlocs="0,0;45,0;39,6;39,13;0,13;0,6;0,0" o:connectangles="0,0,0,0,0,0,0"/>
                  </v:shape>
                  <v:shape id="Freeform 1181" o:spid="_x0000_s2197" style="position:absolute;left:5049;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0acUA&#10;AADcAAAADwAAAGRycy9kb3ducmV2LnhtbERPTWvCQBC9F/oflin0IrqxiNXoKkVURMFq9NDehuyY&#10;hGZn0+xq0n/vHoQeH+97Om9NKW5Uu8Kygn4vAkGcWl1wpuB8WnVHIJxH1lhaJgV/5GA+e36aYqxt&#10;w0e6JT4TIYRdjApy76tYSpfmZND1bEUcuIutDfoA60zqGpsQbkr5FkVDabDg0JBjRYuc0p/kahRs&#10;d9Z9jT93yXK47v/uV4fr93vTUer1pf2YgPDU+n/xw73RCgbjMD+cC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I3RpxQAAANwAAAAPAAAAAAAAAAAAAAAAAJgCAABkcnMv&#10;ZG93bnJldi54bWxQSwUGAAAAAAQABAD1AAAAigMAAAAA&#10;" path="m,l39,r,7l39,13,,13,,7,,xe" fillcolor="#908f8e" stroked="f">
                    <v:path arrowok="t" o:connecttype="custom" o:connectlocs="0,0;39,0;39,7;39,13;0,13;0,7;0,0" o:connectangles="0,0,0,0,0,0,0"/>
                  </v:shape>
                  <v:shape id="Freeform 1182" o:spid="_x0000_s2198" style="position:absolute;left:5049;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d4OcQA&#10;AADcAAAADwAAAGRycy9kb3ducmV2LnhtbESPT2sCMRTE70K/Q3iF3jTrHxZdjSJFoaCX1UKvj81z&#10;s3TzsiRZ3X77Rij0OMzMb5jNbrCtuJMPjWMF00kGgrhyuuFawef1OF6CCBFZY+uYFPxQgN32ZbTB&#10;QrsHl3S/xFokCIcCFZgYu0LKUBmyGCauI07ezXmLMUlfS+3xkeC2lbMsy6XFhtOCwY7eDVXfl94q&#10;KGfnfO8O/ekUzrmfl0b2h6+bUm+vw34NItIQ/8N/7Q+tYLGawvNMO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XeDnEAAAA3AAAAA8AAAAAAAAAAAAAAAAAmAIAAGRycy9k&#10;b3ducmV2LnhtbFBLBQYAAAAABAAEAPUAAACJAwAAAAA=&#10;" path="m,l39,r,6l39,13,,13,,6,,xe" fillcolor="#8d8c8b" stroked="f">
                    <v:path arrowok="t" o:connecttype="custom" o:connectlocs="0,0;39,0;39,6;39,13;0,13;0,6;0,0" o:connectangles="0,0,0,0,0,0,0"/>
                  </v:shape>
                  <v:shape id="Freeform 1183" o:spid="_x0000_s2199" style="position:absolute;left:5049;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4yoMYA&#10;AADcAAAADwAAAGRycy9kb3ducmV2LnhtbESPQWvCQBSE7wX/w/KE3urGUKWmrqJCqQcvRj309pp9&#10;JqHZtyG7JtFf7wpCj8PMfMPMl72pREuNKy0rGI8iEMSZ1SXnCo6Hr7cPEM4ja6wsk4IrOVguBi9z&#10;TLTteE9t6nMRIOwSVFB4XydSuqwgg25ka+LgnW1j0AfZ5FI32AW4qWQcRVNpsOSwUGBNm4Kyv/Ri&#10;FMSH7me3mZy/zan9PaZX21e321qp12G/+gThqff/4Wd7qxW8z2J4nA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4yoMYAAADcAAAADwAAAAAAAAAAAAAAAACYAgAAZHJz&#10;L2Rvd25yZXYueG1sUEsFBgAAAAAEAAQA9QAAAIsDAAAAAA==&#10;" path="m,l39,r,7l39,13,,13,,7,,xe" fillcolor="#868585" stroked="f">
                    <v:path arrowok="t" o:connecttype="custom" o:connectlocs="0,0;39,0;39,7;39,13;0,13;0,7;0,0" o:connectangles="0,0,0,0,0,0,0"/>
                  </v:shape>
                  <v:shape id="Freeform 1184" o:spid="_x0000_s2200" style="position:absolute;left:5049;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dFGMYA&#10;AADcAAAADwAAAGRycy9kb3ducmV2LnhtbESP0WrCQBRE3wX/YblCX0qz0dqqMatIQaj0oRj7AZfs&#10;NYlm74bdVePfdwsFH4eZOcPk69604krON5YVjJMUBHFpdcOVgp/D9mUOwgdkja1lUnAnD+vVcJBj&#10;pu2N93QtQiUihH2GCuoQukxKX9Zk0Ce2I47e0TqDIUpXSe3wFuGmlZM0fZcGG44LNXb0UVN5Li5G&#10;gTt8vZ3G1e5bp/15e9/r2eW5cEo9jfrNEkSgPjzC/+1PrWC6eIW/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dFGMYAAADcAAAADwAAAAAAAAAAAAAAAACYAgAAZHJz&#10;L2Rvd25yZXYueG1sUEsFBgAAAAAEAAQA9QAAAIsDAAAAAA==&#10;" path="m,l39,r,6l39,13,,13,,6,,xe" fillcolor="#838281" stroked="f">
                    <v:path arrowok="t" o:connecttype="custom" o:connectlocs="0,0;39,0;39,6;39,13;0,13;0,6;0,0" o:connectangles="0,0,0,0,0,0,0"/>
                  </v:shape>
                  <v:shape id="Freeform 1185" o:spid="_x0000_s2201" style="position:absolute;left:5049;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1ssIA&#10;AADcAAAADwAAAGRycy9kb3ducmV2LnhtbESPQWsCMRSE70L/Q3iFXqQmiojdGqUILV5XRa9vk9fs&#10;0s3Lskl1/fdNQfA4zMw3zGoz+FZcqI9NYA3TiQJBbIJt2Gk4Hj5flyBiQrbYBiYNN4qwWT+NVljY&#10;cOWSLvvkRIZwLFBDnVJXSBlNTR7jJHTE2fsOvceUZe+k7fGa4b6VM6UW0mPDeaHGjrY1mZ/9r9fw&#10;VanTuSzHTpmZ88nKWJlqqfXL8/DxDiLRkB7he3tnNczf5vB/Jh8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HHWywgAAANwAAAAPAAAAAAAAAAAAAAAAAJgCAABkcnMvZG93&#10;bnJldi54bWxQSwUGAAAAAAQABAD1AAAAhwMAAAAA&#10;" path="m,l39,r,7l39,13,,13,,7,,xe" fillcolor="#7d7b7b" stroked="f">
                    <v:path arrowok="t" o:connecttype="custom" o:connectlocs="0,0;39,0;39,7;39,13;0,13;0,7;0,0" o:connectangles="0,0,0,0,0,0,0"/>
                  </v:shape>
                  <v:shape id="Freeform 1186" o:spid="_x0000_s2202" style="position:absolute;left:5049;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2a8YA&#10;AADcAAAADwAAAGRycy9kb3ducmV2LnhtbESPT2sCMRTE7wW/Q3hCbzVraatujVKVQvHkP0Rvj+R1&#10;d3HzsiTpuu2nbwoFj8PM/IaZzjtbi5Z8qBwrGA4yEMTamYoLBYf9+8MYRIjIBmvHpOCbAsxnvbsp&#10;5sZdeUvtLhYiQTjkqKCMscmlDLoki2HgGuLkfTpvMSbpC2k8XhPc1vIxy16kxYrTQokNLUvSl92X&#10;VeB+Dse1du15xX47KlYnvVmsg1L3/e7tFUSkLt7C/+0Po+Bp8gx/Z9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2a8YAAADcAAAADwAAAAAAAAAAAAAAAACYAgAAZHJz&#10;L2Rvd25yZXYueG1sUEsFBgAAAAAEAAQA9QAAAIsDAAAAAA==&#10;" path="m,l39,r,6l39,13,,13,,6,,xe" fillcolor="#777574" stroked="f">
                    <v:path arrowok="t" o:connecttype="custom" o:connectlocs="0,0;39,0;39,6;39,13;0,13;0,6;0,0" o:connectangles="0,0,0,0,0,0,0"/>
                  </v:shape>
                  <v:shape id="Freeform 1187" o:spid="_x0000_s2203" style="position:absolute;left:5049;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GYEsUA&#10;AADcAAAADwAAAGRycy9kb3ducmV2LnhtbESPT4vCMBTE74LfIbwFb5puEVerUWRB8KLgP8Tbo3k2&#10;xealNFnt7qc3woLHYWZ+w8wWra3EnRpfOlbwOUhAEOdOl1woOB5W/TEIH5A1Vo5JwS95WMy7nRlm&#10;2j14R/d9KESEsM9QgQmhzqT0uSGLfuBq4uhdXWMxRNkUUjf4iHBbyTRJRtJiyXHBYE3fhvLb/scq&#10;2KbHifwyf+dzubqkm1vhT4fLWKneR7ucggjUhnf4v73WCoaTEbzOx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IZgSxQAAANwAAAAPAAAAAAAAAAAAAAAAAJgCAABkcnMv&#10;ZG93bnJldi54bWxQSwUGAAAAAAQABAD1AAAAigMAAAAA&#10;" path="m,l39,r,7l39,13,,13,,7,,xe" fillcolor="#737170" stroked="f">
                    <v:path arrowok="t" o:connecttype="custom" o:connectlocs="0,0;39,0;39,7;39,13;0,13;0,7;0,0" o:connectangles="0,0,0,0,0,0,0"/>
                  </v:shape>
                  <v:shape id="Freeform 1188" o:spid="_x0000_s2204" style="position:absolute;left:5049;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BjdcQA&#10;AADcAAAADwAAAGRycy9kb3ducmV2LnhtbESPT2vCQBTE74LfYXlCb2bTP2obsxERSr2atJ4f2WcS&#10;mn2bZFdN++ldodDjMDO/YdLNaFpxocE1lhU8RjEI4tLqhisFn8X7/BWE88gaW8uk4IccbLLpJMVE&#10;2ysf6JL7SgQIuwQV1N53iZSurMmgi2xHHLyTHQz6IIdK6gGvAW5a+RTHS2mw4bBQY0e7msrv/GwU&#10;aJn3H+b3a7F87o+Lwm317hxrpR5m43YNwtPo/8N/7b1W8PK2gvuZcAR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wY3XEAAAA3AAAAA8AAAAAAAAAAAAAAAAAmAIAAGRycy9k&#10;b3ducmV2LnhtbFBLBQYAAAAABAAEAPUAAACJAwAAAAA=&#10;" path="m,l39,r,6l39,13,,13,,6,,xe" fillcolor="#6d6b6a" stroked="f">
                    <v:path arrowok="t" o:connecttype="custom" o:connectlocs="0,0;39,0;39,6;39,13;0,13;0,6;0,0" o:connectangles="0,0,0,0,0,0,0"/>
                  </v:shape>
                  <v:shape id="Freeform 1189" o:spid="_x0000_s2205" style="position:absolute;left:5049;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lMYA&#10;AADcAAAADwAAAGRycy9kb3ducmV2LnhtbERPz0vDMBS+C/4P4QleZEsdY25d0yEOUabCtu6gt0fz&#10;1hSbl9rEru6vNwfB48f3O1sNthE9db52rOB2nIAgLp2uuVJwKB5HcxA+IGtsHJOCH/Kwyi8vMky1&#10;O/GO+n2oRAxhn6ICE0KbSulLQxb92LXEkTu6zmKIsKuk7vAUw20jJ0kykxZrjg0GW3owVH7uv62C&#10;95vabJ8+XvtqfbeZvhRcnL/ezkpdXw33SxCBhvAv/nM/awXTRVwbz8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7lMYAAADcAAAADwAAAAAAAAAAAAAAAACYAgAAZHJz&#10;L2Rvd25yZXYueG1sUEsFBgAAAAAEAAQA9QAAAIsDAAAAAA==&#10;" path="m,l39,r,7l39,13,,13,,7,,xe" fillcolor="#6a6766" stroked="f">
                    <v:path arrowok="t" o:connecttype="custom" o:connectlocs="0,0;39,0;39,7;39,13;0,13;0,7;0,0" o:connectangles="0,0,0,0,0,0,0"/>
                  </v:shape>
                  <v:shape id="Freeform 1190" o:spid="_x0000_s2206" style="position:absolute;left:5049;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Sj+MMA&#10;AADcAAAADwAAAGRycy9kb3ducmV2LnhtbESPQWsCMRSE7wX/Q3hCbzW7tRRdjSKCtrQnV/H82Dx3&#10;FzcvS5LG7b9vCoLHYWa+YZbrwXQikvOtZQX5JANBXFndcq3gdNy9zED4gKyxs0wKfsnDejV6WmKh&#10;7Y0PFMtQiwRhX6CCJoS+kNJXDRn0E9sTJ+9incGQpKuldnhLcNPJ1yx7lwZbTgsN9rRtqLqWP0bB&#10;1z6L07D7jtzmruzz0/nDRqPU83jYLEAEGsIjfG9/agVv8zn8n0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Sj+MMAAADcAAAADwAAAAAAAAAAAAAAAACYAgAAZHJzL2Rv&#10;d25yZXYueG1sUEsFBgAAAAAEAAQA9QAAAIgDAAAAAA==&#10;" path="m,l39,r,6l39,13,,13,,6,,xe" fillcolor="#636160" stroked="f">
                    <v:path arrowok="t" o:connecttype="custom" o:connectlocs="0,0;39,0;39,6;39,13;0,13;0,6;0,0" o:connectangles="0,0,0,0,0,0,0"/>
                  </v:shape>
                  <v:shape id="Freeform 1191" o:spid="_x0000_s2207" style="position:absolute;left:5049;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7RsQA&#10;AADcAAAADwAAAGRycy9kb3ducmV2LnhtbERPz2vCMBS+C/4P4Qm7aaqwMTujyLZuKnhQh+Lt0Tzb&#10;uOalazKt//1yGHj8+H5PZq2txIUabxwrGA4SEMS504YLBV+7rP8MwgdkjZVjUnAjD7NptzPBVLsr&#10;b+iyDYWIIexTVFCGUKdS+rwki37gauLInVxjMUTYFFI3eI3htpKjJHmSFg3HhhJrei0p/97+WgW4&#10;P68zs3ob3cYfZvN+2B8/s5+lUg+9dv4CIlAb7uJ/90IreEzi/Hg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5u0bEAAAA3AAAAA8AAAAAAAAAAAAAAAAAmAIAAGRycy9k&#10;b3ducmV2LnhtbFBLBQYAAAAABAAEAPUAAACJAwAAAAA=&#10;" path="m,l39,r,7l39,13,,13,,7,,xe" fillcolor="#605d5c" stroked="f">
                    <v:path arrowok="t" o:connecttype="custom" o:connectlocs="0,0;39,0;39,7;39,13;0,13;0,7;0,0" o:connectangles="0,0,0,0,0,0,0"/>
                  </v:shape>
                  <v:shape id="Freeform 1192" o:spid="_x0000_s2208" style="position:absolute;left:5049;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368UA&#10;AADcAAAADwAAAGRycy9kb3ducmV2LnhtbESP0WrCQBRE34X+w3ILvtWN2kpN3UgRLCKCNvoB1+w1&#10;CcneXbJbjX/fLRR8HGbmDLNY9qYVV+p8bVnBeJSAIC6srrlUcDquX95B+ICssbVMCu7kYZk9DRaY&#10;anvjb7rmoRQRwj5FBVUILpXSFxUZ9CPriKN3sZ3BEGVXSt3hLcJNKydJMpMGa44LFTpaVVQ0+Y9R&#10;cJl/bV+bs9uH/L5zeNjhZjXdKjV87j8/QATqwyP8395oBW/JGP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7frxQAAANwAAAAPAAAAAAAAAAAAAAAAAJgCAABkcnMv&#10;ZG93bnJldi54bWxQSwUGAAAAAAQABAD1AAAAigMAAAAA&#10;" path="m,l39,r,6l39,13,,13,,6,,xe" fillcolor="#6a6867" stroked="f">
                    <v:path arrowok="t" o:connecttype="custom" o:connectlocs="0,0;39,0;39,6;39,13;0,13;0,6;0,0" o:connectangles="0,0,0,0,0,0,0"/>
                  </v:shape>
                  <v:shape id="Freeform 1193" o:spid="_x0000_s2209" style="position:absolute;left:5049;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eQsQA&#10;AADcAAAADwAAAGRycy9kb3ducmV2LnhtbESPQWvCQBSE7wX/w/KEXoruKmgluoopFEpvWi/eHtln&#10;Esy+DdlXjf76bkHwOMzMN8xq0/tGXaiLdWALk7EBRVwEV3Np4fDzOVqAioLssAlMFm4UYbMevKww&#10;c+HKO7rspVQJwjFDC5VIm2kdi4o8xnFoiZN3Cp1HSbIrtevwmuC+0VNj5tpjzWmhwpY+KirO+19v&#10;4U0f8llz/r67o3k/5ruFnOa5WPs67LdLUEK9PMOP9pezMDNT+D+TjoB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9nkLEAAAA3AAAAA8AAAAAAAAAAAAAAAAAmAIAAGRycy9k&#10;b3ducmV2LnhtbFBLBQYAAAAABAAEAPUAAACJAwAAAAA=&#10;" path="m,l39,r,7l39,13,,13,,7,,xe" fillcolor="#706e6d" stroked="f">
                    <v:path arrowok="t" o:connecttype="custom" o:connectlocs="0,0;39,0;39,7;39,13;0,13;0,7;0,0" o:connectangles="0,0,0,0,0,0,0"/>
                  </v:shape>
                  <v:shape id="Freeform 1194" o:spid="_x0000_s2210" style="position:absolute;left:5049;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D6MUA&#10;AADcAAAADwAAAGRycy9kb3ducmV2LnhtbESP0WrCQBRE34X+w3KFvohurFYlukorCAUfpOoHXLLX&#10;ZDF7N81uTPx7tyD4OMzMGWa16WwpblR741jBeJSAIM6cNpwrOJ92wwUIH5A1lo5JwZ08bNZvvRWm&#10;2rX8S7djyEWEsE9RQRFClUrps4Is+pGriKN3cbXFEGWdS11jG+G2lB9JMpMWDceFAivaFpRdj41V&#10;0B0W+8PfwJhJM57K7/I6aOemUeq9330tQQTqwiv8bP9oBZ/JBP7Px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oPoxQAAANwAAAAPAAAAAAAAAAAAAAAAAJgCAABkcnMv&#10;ZG93bnJldi54bWxQSwUGAAAAAAQABAD1AAAAigMAAAAA&#10;" path="m,l39,r,6l39,13,,13,,6,,xe" fillcolor="#7a7878" stroked="f">
                    <v:path arrowok="t" o:connecttype="custom" o:connectlocs="0,0;39,0;39,6;39,13;0,13;0,6;0,0" o:connectangles="0,0,0,0,0,0,0"/>
                  </v:shape>
                  <v:shape id="Freeform 1195" o:spid="_x0000_s2211" style="position:absolute;left:5049;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ktsUA&#10;AADcAAAADwAAAGRycy9kb3ducmV2LnhtbESPT2sCMRTE70K/Q3iF3jSrtCJbo4goWkoR/1x6e2ye&#10;u6ubl5BEXb99UxA8DjPzG2Y8bU0jruRDbVlBv5eBIC6srrlUcNgvuyMQISJrbCyTgjsFmE5eOmPM&#10;tb3xlq67WIoE4ZCjgipGl0sZiooMhp51xMk7Wm8wJulLqT3eEtw0cpBlQ2mw5rRQoaN5RcV5dzEK&#10;vLebQ3/pfr5/T6dNO/parO7urNTbazv7BBGpjc/wo73WCj6yd/g/k46A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eS2xQAAANwAAAAPAAAAAAAAAAAAAAAAAJgCAABkcnMv&#10;ZG93bnJldi54bWxQSwUGAAAAAAQABAD1AAAAigMAAAAA&#10;" path="m,l39,r,7l39,13,,13,,7,,xe" fillcolor="#7f7e7d" stroked="f">
                    <v:path arrowok="t" o:connecttype="custom" o:connectlocs="0,0;39,0;39,7;39,13;0,13;0,7;0,0" o:connectangles="0,0,0,0,0,0,0"/>
                  </v:shape>
                  <v:shape id="Freeform 1196" o:spid="_x0000_s2212" style="position:absolute;left:5049;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Aw6sIA&#10;AADcAAAADwAAAGRycy9kb3ducmV2LnhtbESPQYvCMBSE78L+h/AWvNlE0SLVKCIIi7fVRa/P5tlW&#10;m5duE7X++40g7HGYmW+Y+bKztbhT6yvHGoaJAkGcO1NxoeFnvxlMQfiAbLB2TBqe5GG5+OjNMTPu&#10;wd9034VCRAj7DDWUITSZlD4vyaJPXEMcvbNrLYYo20KaFh8Rbms5UiqVFiuOCyU2tC4pv+5uVsPW&#10;HtbjUeiUeV5/T+nGHPfphbXuf3arGYhAXfgPv9tfRsNETeB1Jh4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EDDqwgAAANwAAAAPAAAAAAAAAAAAAAAAAJgCAABkcnMvZG93&#10;bnJldi54bWxQSwUGAAAAAAQABAD1AAAAhwMAAAAA&#10;" path="m,l39,r,6l39,13,,13,,6,,xe" fillcolor="#8b8989" stroked="f">
                    <v:path arrowok="t" o:connecttype="custom" o:connectlocs="0,0;39,0;39,6;39,13;0,13;0,6;0,0" o:connectangles="0,0,0,0,0,0,0"/>
                  </v:shape>
                  <v:shape id="Freeform 1197" o:spid="_x0000_s2213" style="position:absolute;left:5049;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dLl8MA&#10;AADcAAAADwAAAGRycy9kb3ducmV2LnhtbESP0WrCQBRE34X+w3ILfdPdCrUSs5HSohSTF6MfcM1e&#10;k2D2bsiumv69Wyj0cZiZM0y6Hm0nbjT41rGG15kCQVw503Kt4XjYTJcgfEA22DkmDT/kYZ09TVJM&#10;jLvznm5lqEWEsE9QQxNCn0jpq4Ys+pnriaN3doPFEOVQSzPgPcJtJ+dKLaTFluNCgz19NlRdyqvV&#10;sClPBlVe5DvZY2ev79X2KxRavzyPHysQgcbwH/5rfxsNb2oBv2fiEZ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dLl8MAAADcAAAADwAAAAAAAAAAAAAAAACYAgAAZHJzL2Rv&#10;d25yZXYueG1sUEsFBgAAAAAEAAQA9QAAAIgDAAAAAA==&#10;" path="m,l39,r,7l39,13,,13,,7,,xe" fillcolor="#91908f" stroked="f">
                    <v:path arrowok="t" o:connecttype="custom" o:connectlocs="0,0;39,0;39,7;39,13;0,13;0,7;0,0" o:connectangles="0,0,0,0,0,0,0"/>
                  </v:shape>
                  <v:shape id="Freeform 1198" o:spid="_x0000_s2214" style="position:absolute;left:5049;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vRcUA&#10;AADcAAAADwAAAGRycy9kb3ducmV2LnhtbESPT0sDMRTE74LfITzBm00q2C1r01JchB7E/lE8PzbP&#10;zermZUnidv32TaHQ4zAzv2EWq9F1YqAQW88aphMFgrj2puVGw+fH68McREzIBjvPpOGfIqyWtzcL&#10;LI0/8p6GQ2pEhnAsUYNNqS+ljLUlh3Hie+LsffvgMGUZGmkCHjPcdfJRqZl02HJesNjTi6X69/Dn&#10;NBSusNXb9msdqs37VKV9U/0MO63v78b1M4hEY7qGL+2N0fCkCjifyUdAL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K9FxQAAANwAAAAPAAAAAAAAAAAAAAAAAJgCAABkcnMv&#10;ZG93bnJldi54bWxQSwUGAAAAAAQABAD1AAAAigMAAAAA&#10;" path="m,l39,r,6l39,13,,13,,6,,xe" fillcolor="#9c9b9b" stroked="f">
                    <v:path arrowok="t" o:connecttype="custom" o:connectlocs="0,0;39,0;39,6;39,13;0,13;0,6;0,0" o:connectangles="0,0,0,0,0,0,0"/>
                  </v:shape>
                  <v:shape id="Freeform 1199" o:spid="_x0000_s2215" style="position:absolute;left:5049;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7xcEA&#10;AADcAAAADwAAAGRycy9kb3ducmV2LnhtbERP3WrCMBS+F/YO4Qi708SBU6tRNnHgxXZh9QEOzbEt&#10;bU5Ck7X17ZeLgZcf3//uMNpW9NSF2rGGxVyBIC6cqbnUcLt+zdYgQkQ22DomDQ8KcNi/THaYGTfw&#10;hfo8liKFcMhQQxWjz6QMRUUWw9x54sTdXWcxJtiV0nQ4pHDbyjel3qXFmlNDhZ6OFRVN/ms1DLdT&#10;P34WftM+jif/3Syb8+pHaf06HT+2ICKN8Sn+d5+NhqVKa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be8XBAAAA3AAAAA8AAAAAAAAAAAAAAAAAmAIAAGRycy9kb3du&#10;cmV2LnhtbFBLBQYAAAAABAAEAPUAAACGAwAAAAA=&#10;" path="m,l39,r,7l39,13,,13,,7,,xe" fillcolor="#a2a1a1" stroked="f">
                    <v:path arrowok="t" o:connecttype="custom" o:connectlocs="0,0;39,0;39,7;39,13;0,13;0,7;0,0" o:connectangles="0,0,0,0,0,0,0"/>
                  </v:shape>
                  <v:shape id="Freeform 1200" o:spid="_x0000_s2216" style="position:absolute;left:5049;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SVi8cA&#10;AADcAAAADwAAAGRycy9kb3ducmV2LnhtbESPQWvCQBSE70L/w/IKXqTuqlU0dZWqLeTQHqq5eHtk&#10;X5PQ7NuQXTX9964geBxm5htmue5sLc7U+sqxhtFQgSDOnam40JAdPl/mIHxANlg7Jg3/5GG9euot&#10;MTHuwj903odCRAj7BDWUITSJlD4vyaIfuoY4er+utRiibAtpWrxEuK3lWKmZtFhxXCixoW1J+d/+&#10;ZDVUg8V3On2dHUcq26ab3cf8a5J5rfvP3fsbiEBdeITv7dRomKoF3M7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klYvHAAAA3AAAAA8AAAAAAAAAAAAAAAAAmAIAAGRy&#10;cy9kb3ducmV2LnhtbFBLBQYAAAAABAAEAPUAAACMAwAAAAA=&#10;" path="m,l39,r,6l39,13,6,13,,6,,xe" fillcolor="#afaeae" stroked="f">
                    <v:path arrowok="t" o:connecttype="custom" o:connectlocs="0,0;39,0;39,6;39,13;6,13;0,6;0,0" o:connectangles="0,0,0,0,0,0,0"/>
                  </v:shape>
                  <v:shape id="Freeform 1201" o:spid="_x0000_s2217" style="position:absolute;left:5049;top:1239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LxX8QA&#10;AADcAAAADwAAAGRycy9kb3ducmV2LnhtbERPTWvCQBC9C/0PyxR6qxtbbSR1DUUQcyhiowd7G7LT&#10;JDQ7G7JrEvvr3UPB4+N9r9LRNKKnztWWFcymEQjiwuqaSwWn4/Z5CcJ5ZI2NZVJwJQfp+mGywkTb&#10;gb+oz30pQgi7BBVU3reJlK6oyKCb2pY4cD+2M+gD7EqpOxxCuGnkSxS9SYM1h4YKW9pUVPzmF6MA&#10;8+a838//2vL1s45z+b07xBkr9fQ4fryD8DT6u/jfnWkFi1mYH86E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S8V/EAAAA3AAAAA8AAAAAAAAAAAAAAAAAmAIAAGRycy9k&#10;b3ducmV2LnhtbFBLBQYAAAAABAAEAPUAAACJAwAAAAA=&#10;" path="m,l39,r,7l45,13,6,13,6,7,,xe" fillcolor="#b7b6b5" stroked="f">
                    <v:path arrowok="t" o:connecttype="custom" o:connectlocs="0,0;39,0;39,7;45,13;6,13;6,7;0,0" o:connectangles="0,0,0,0,0,0,0"/>
                  </v:shape>
                  <v:shape id="Freeform 1202" o:spid="_x0000_s2218" style="position:absolute;left:5055;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4vWsUA&#10;AADcAAAADwAAAGRycy9kb3ducmV2LnhtbESPT2vCQBTE74V+h+UVvNVNCrUa3YTaIojgwT/x/Mg+&#10;k9Ds25Bddf323YLQ4zAzv2EWRTCduNLgWssK0nECgriyuuVawfGwep2CcB5ZY2eZFNzJQZE/Py0w&#10;0/bGO7rufS0ihF2GChrv+0xKVzVk0I1tTxy9sx0M+iiHWuoBbxFuOvmWJBNpsOW40GBPXw1VP/uL&#10;UbC0ujTfm9klfIT7ibabcpmkpVKjl/A5B+Ep+P/wo73WCt7TFP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i9axQAAANwAAAAPAAAAAAAAAAAAAAAAAJgCAABkcnMv&#10;ZG93bnJldi54bWxQSwUGAAAAAAQABAD1AAAAigMAAAAA&#10;" path="m,l33,r6,6l39,13,,13,,6,,xe" fillcolor="#c6c6c5" stroked="f">
                    <v:path arrowok="t" o:connecttype="custom" o:connectlocs="0,0;33,0;39,6;39,13;0,13;0,6;0,0" o:connectangles="0,0,0,0,0,0,0"/>
                  </v:shape>
                  <v:shape id="Freeform 1203" o:spid="_x0000_s2219" style="position:absolute;left:5055;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1+8MA&#10;AADcAAAADwAAAGRycy9kb3ducmV2LnhtbESPQWvCQBSE7wX/w/KE3urGiKVEVxFFSW6tFc+P7Nsk&#10;mH0bs6um/94tFHocZuYbZrkebCvu1PvGsYLpJAFBXDrdcKXg9L1/+wDhA7LG1jEp+CEP69XoZYmZ&#10;dg/+ovsxVCJC2GeooA6hy6T0ZU0W/cR1xNEzrrcYouwrqXt8RLhtZZok79Jiw3Ghxo62NZWX480q&#10;uO4KNGlSbD4PxpiCtvl51uZKvY6HzQJEoCH8h//auVYwn6bweyYe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1+8MAAADcAAAADwAAAAAAAAAAAAAAAACYAgAAZHJzL2Rv&#10;d25yZXYueG1sUEsFBgAAAAAEAAQA9QAAAIgDAAAAAA==&#10;" path="m,l39,r,7l39,13,,13,,7,,xe" fillcolor="#cfcece" stroked="f">
                    <v:path arrowok="t" o:connecttype="custom" o:connectlocs="0,0;39,0;39,7;39,13;0,13;0,7;0,0" o:connectangles="0,0,0,0,0,0,0"/>
                  </v:shape>
                  <v:shape id="Freeform 1204" o:spid="_x0000_s2220" style="position:absolute;left:5055;top:1241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0rMcA&#10;AADcAAAADwAAAGRycy9kb3ducmV2LnhtbESPQWvCQBSE70L/w/IKvekmFqWkrhKloh48aC3p8TX7&#10;TILZtyG7jbG/vlsQehxm5htmtuhNLTpqXWVZQTyKQBDnVldcKDi9r4cvIJxH1lhbJgU3crCYPwxm&#10;mGh75QN1R1+IAGGXoILS+yaR0uUlGXQj2xAH72xbgz7ItpC6xWuAm1qOo2gqDVYcFkpsaFVSfjl+&#10;GwVfy+xtn/2c4nSz2R2m6edHl53XSj099ukrCE+9/w/f21utYBI/w9+Zc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wdKzHAAAA3AAAAA8AAAAAAAAAAAAAAAAAmAIAAGRy&#10;cy9kb3ducmV2LnhtbFBLBQYAAAAABAAEAPUAAACMAwAAAAA=&#10;" path="m,l39,r,6l39,13,,13,,6,,xe" fillcolor="#e1e0e0" stroked="f">
                    <v:path arrowok="t" o:connecttype="custom" o:connectlocs="0,0;39,0;39,6;39,13;0,13;0,6;0,0" o:connectangles="0,0,0,0,0,0,0"/>
                  </v:shape>
                  <v:shape id="Freeform 1205" o:spid="_x0000_s2221" style="position:absolute;left:5055;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2nRcUA&#10;AADcAAAADwAAAGRycy9kb3ducmV2LnhtbESPQWvCQBSE7wX/w/KE3upGW0Wjq2hAKhQFo+D1mX0m&#10;wezbkF01/vtuoeBxmJlvmNmiNZW4U+NKywr6vQgEcWZ1ybmC42H9MQbhPLLGyjIpeJKDxbzzNsNY&#10;2wfv6Z76XAQIuxgVFN7XsZQuK8ig69maOHgX2xj0QTa51A0+AtxUchBFI2mw5LBQYE1JQdk1vRkF&#10;P+dt+pkMk9Wu3k0Gx0vZytP3Sqn3brucgvDU+lf4v73RCob9L/g7E46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adFxQAAANwAAAAPAAAAAAAAAAAAAAAAAJgCAABkcnMv&#10;ZG93bnJldi54bWxQSwUGAAAAAAQABAD1AAAAigMAAAAA&#10;" path="m,l39,r,7l39,13,7,13,,7,,xe" fillcolor="#ebeaea" stroked="f">
                    <v:path arrowok="t" o:connecttype="custom" o:connectlocs="0,0;39,0;39,7;39,13;7,13;0,7;0,0" o:connectangles="0,0,0,0,0,0,0"/>
                  </v:shape>
                  <v:shape id="Freeform 1206" o:spid="_x0000_s2222" style="position:absolute;left:5055;top:1243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70a8QA&#10;AADcAAAADwAAAGRycy9kb3ducmV2LnhtbESP0WoCMRRE34X+Q7iCb27WFktZjSK1lfahSNUPuGyu&#10;m8XkJmyiu/59Uyj0cZiZM8xyPTgrbtTF1rOCWVGCIK69brlRcDq+T19AxISs0XomBXeKsF49jJZY&#10;ad/zN90OqREZwrFCBSalUEkZa0MOY+EDcfbOvnOYsuwaqTvsM9xZ+ViWz9Jhy3nBYKBXQ/XlcHUK&#10;fL/bmqdg41tjd/uv6/HT+G1QajIeNgsQiYb0H/5rf2gF89kcfs/kI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e9GvEAAAA3AAAAA8AAAAAAAAAAAAAAAAAmAIAAGRycy9k&#10;b3ducmV2LnhtbFBLBQYAAAAABAAEAPUAAACJAwAAAAA=&#10;" path="m,l39,r,6l46,13,7,13,7,6,,xe" stroked="f">
                    <v:path arrowok="t" o:connecttype="custom" o:connectlocs="0,0;39,0;39,6;46,13;7,13;7,6;0,0" o:connectangles="0,0,0,0,0,0,0"/>
                  </v:shape>
                  <v:shape id="Freeform 1207" o:spid="_x0000_s2223" style="position:absolute;left:5062;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v8cA&#10;AADcAAAADwAAAGRycy9kb3ducmV2LnhtbESPT2vCQBTE74V+h+UVeil1o1graTZSRMFDEY1ie3xk&#10;X/6Q7NuQ3Wr89l2h4HGYmd8wyWIwrThT72rLCsajCARxbnXNpYLjYf06B+E8ssbWMim4koNF+viQ&#10;YKzthfd0znwpAoRdjAoq77tYSpdXZNCNbEccvML2Bn2QfSl1j5cAN62cRNFMGqw5LFTY0bKivMl+&#10;jYLV7vrSfuduMv36OW3fm6P0a1Mo9fw0fH6A8DT4e/i/vdEK3sYzuJ0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v2b/HAAAA3AAAAA8AAAAAAAAAAAAAAAAAmAIAAGRy&#10;cy9kb3ducmV2LnhtbFBLBQYAAAAABAAEAPUAAACMAwAAAAA=&#10;" path="m,l32,r7,7l39,13,,13,,7,,xe" fillcolor="#f6f6f6" stroked="f">
                    <v:path arrowok="t" o:connecttype="custom" o:connectlocs="0,0;32,0;39,7;39,13;0,13;0,7;0,0" o:connectangles="0,0,0,0,0,0,0"/>
                  </v:shape>
                  <v:shape id="Freeform 1208" o:spid="_x0000_s2224" style="position:absolute;left:5062;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m3I8YA&#10;AADcAAAADwAAAGRycy9kb3ducmV2LnhtbESPT2vCQBTE74V+h+UVehHdWGyV6Cql0CoiRaMXb4/s&#10;y5+afRuy2yR+e7cg9DjMzG+Yxao3lWipcaVlBeNRBII4tbrkXMHp+DmcgXAeWWNlmRRcycFq+fiw&#10;wFjbjg/UJj4XAcIuRgWF93UspUsLMuhGtiYOXmYbgz7IJpe6wS7ATSVfouhNGiw5LBRY00dB6SX5&#10;NQqSdZaZ82yy7/yWvi+7n69Bmxulnp/69zkIT73/D9/bG63gdTyFvzPh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m3I8YAAADcAAAADwAAAAAAAAAAAAAAAACYAgAAZHJz&#10;L2Rvd25yZXYueG1sUEsFBgAAAAAEAAQA9QAAAIsDAAAAAA==&#10;" path="m,l39,r,6l45,13,6,13,,6,,xe" fillcolor="#e3e3e2" stroked="f">
                    <v:path arrowok="t" o:connecttype="custom" o:connectlocs="0,0;39,0;39,6;45,13;6,13;0,6;0,0" o:connectangles="0,0,0,0,0,0,0"/>
                  </v:shape>
                  <v:shape id="Freeform 1209" o:spid="_x0000_s2225" style="position:absolute;left:5062;top:1245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G8AA&#10;AADcAAAADwAAAGRycy9kb3ducmV2LnhtbERPTWvCQBC9F/oflhF6qxutFomuItKCoCBqvY/ZMQlm&#10;Z0N2G+O/dw6Cx8f7ni06V6mWmlB6NjDoJ6CIM29Lzg38HX8/J6BCRLZYeSYDdwqwmL+/zTC1/sZ7&#10;ag8xVxLCIUUDRYx1qnXICnIY+r4mFu7iG4dRYJNr2+BNwl2lh0nyrR2WLA0F1rQqKLse/p2UbFa1&#10;Pm3Xy3aEX7uR/Zkcz8PMmI9et5yCitTFl/jpXlsD44GslTNyBP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cG8AAAADcAAAADwAAAAAAAAAAAAAAAACYAgAAZHJzL2Rvd25y&#10;ZXYueG1sUEsFBgAAAAAEAAQA9QAAAIUDAAAAAA==&#10;" path="m,l39,r6,7l45,13,6,13,6,7,,xe" fillcolor="#d9d8d8" stroked="f">
                    <v:path arrowok="t" o:connecttype="custom" o:connectlocs="0,0;39,0;45,7;45,13;6,13;6,7;0,0" o:connectangles="0,0,0,0,0,0,0"/>
                  </v:shape>
                  <v:shape id="Freeform 1210" o:spid="_x0000_s2226" style="position:absolute;left:5068;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7DHcUA&#10;AADcAAAADwAAAGRycy9kb3ducmV2LnhtbESPQWvCQBSE74L/YXlCL1I3FiI2ukot1IgXMfbQ4yP7&#10;TILZtyG7TeK/dwsFj8PMfMOst4OpRUetqywrmM8iEMS51RUXCr4vX69LEM4ja6wtk4I7OdhuxqM1&#10;Jtr2fKYu84UIEHYJKii9bxIpXV6SQTezDXHwrrY16INsC6lb7APc1PItihbSYMVhocSGPkvKb9mv&#10;UdBPs0UcH1OzP+kfe+27nU7TnVIvk+FjBcLT4J/h//ZBK4jn7/B3Jhw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sMdxQAAANwAAAAPAAAAAAAAAAAAAAAAAJgCAABkcnMv&#10;ZG93bnJldi54bWxQSwUGAAAAAAQABAD1AAAAigMAAAAA&#10;" path="m,l39,r,6l46,13,,13,,6,,xm85,13r,xe" fillcolor="#c8c8c7" stroked="f">
                    <v:path arrowok="t" o:connecttype="custom" o:connectlocs="0,0;39,0;39,0;39,6;39,6;46,13;0,13;0,6;0,0;85,13;85,13;85,13;85,13" o:connectangles="0,0,0,0,0,0,0,0,0,0,0,0,0"/>
                    <o:lock v:ext="edit" verticies="t"/>
                  </v:shape>
                  <v:shape id="Freeform 1211" o:spid="_x0000_s2227" style="position:absolute;left:5068;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QFxsAA&#10;AADcAAAADwAAAGRycy9kb3ducmV2LnhtbERPS2vCQBC+C/0PyxR6000t2pK6SqkIol5Mi+cxO3m0&#10;2dmQXTXtr3cOgseP7z1b9K5RZ+pC7dnA8ygBRZx7W3Np4PtrNXwDFSKyxcYzGfijAIv5w2CGqfUX&#10;3tM5i6WSEA4pGqhibFOtQ16RwzDyLbFwhe8cRoFdqW2HFwl3jR4nyVQ7rFkaKmzps6L8Nzs5A5OC&#10;cfNa6B86hvxlx/i/PRRLY54e+493UJH6eBff3GsrvrHMlzNyBPT8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QFxsAAAADcAAAADwAAAAAAAAAAAAAAAACYAgAAZHJzL2Rvd25y&#10;ZXYueG1sUEsFBgAAAAAEAAQA9QAAAIUDAAAAAA==&#10;" path="m,l39,r7,7l46,13,7,13,,7,,xm85,13r-7,l78,7r7,l85,13xe" fillcolor="#c0c0bf" stroked="f">
                    <v:path arrowok="t" o:connecttype="custom" o:connectlocs="0,0;39,0;39,0;39,0;46,7;46,13;7,13;0,7;0,0;85,13;78,13;78,7;85,7;85,13" o:connectangles="0,0,0,0,0,0,0,0,0,0,0,0,0,0"/>
                    <o:lock v:ext="edit" verticies="t"/>
                  </v:shape>
                  <v:shape id="Freeform 1212" o:spid="_x0000_s2228" style="position:absolute;left:5068;top:12471;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bNwcMA&#10;AADcAAAADwAAAGRycy9kb3ducmV2LnhtbESPQWsCMRSE74L/IbxCb5pVUdqtUUQQe7RrEY+PzXN3&#10;afKyJtFd/31TKHgcZuYbZrnurRF38qFxrGAyzkAQl043XCn4Pu5GbyBCRNZoHJOCBwVYr4aDJeba&#10;dfxF9yJWIkE45KigjrHNpQxlTRbD2LXEybs4bzEm6SupPXYJbo2cZtlCWmw4LdTY0ram8qe4WQVm&#10;38XLrpjPTgcO74fzdWta/1Dq9aXffICI1Mdn+L/9qRXMpxP4O5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bNwcMAAADcAAAADwAAAAAAAAAAAAAAAACYAgAAZHJzL2Rv&#10;d25yZXYueG1sUEsFBgAAAAAEAAQA9QAAAIgDAAAAAA==&#10;" path="m,l46,r6,6l59,6r13,l85,r,6l78,6r,7l13,13,7,6,7,,,xe" fillcolor="#b1b1b0" stroked="f">
                    <v:path arrowok="t" o:connecttype="custom" o:connectlocs="0,0;46,0;52,6;59,6;72,6;85,0;85,0;85,6;78,6;78,13;13,13;7,6;7,6;7,0;0,0" o:connectangles="0,0,0,0,0,0,0,0,0,0,0,0,0,0,0"/>
                  </v:shape>
                  <v:shape id="Freeform 1213" o:spid="_x0000_s2229" style="position:absolute;left:5075;top:12477;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jIMQA&#10;AADcAAAADwAAAGRycy9kb3ducmV2LnhtbESPQWvCQBSE74L/YXlCb7oxUJXoKmIrtCepCnp8ZJ9J&#10;MPs27K4m9td3hYLHYWa+YRarztTiTs5XlhWMRwkI4tzqigsFx8N2OAPhA7LG2jIpeJCH1bLfW2Cm&#10;bcs/dN+HQkQI+wwVlCE0mZQ+L8mgH9mGOHoX6wyGKF0htcM2wk0t0ySZSIMVx4USG9qUlF/3N6Og&#10;/f49u/xYTz/pRKfDdLL7eKQXpd4G3XoOIlAXXuH/9pdW8J6m8Dw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IIyDEAAAA3AAAAA8AAAAAAAAAAAAAAAAAmAIAAGRycy9k&#10;b3ducmV2LnhtbFBLBQYAAAAABAAEAPUAAACJAwAAAAA=&#10;" path="m,l39,,52,,71,r7,l71,7r,6l6,13,6,7,,xe" fillcolor="#abaaaa" stroked="f">
                    <v:path arrowok="t" o:connecttype="custom" o:connectlocs="0,0;39,0;52,0;71,0;78,0;78,0;71,7;71,13;6,13;6,7;0,0;0,0" o:connectangles="0,0,0,0,0,0,0,0,0,0,0,0"/>
                  </v:shape>
                  <v:shape id="Freeform 1214" o:spid="_x0000_s2230" style="position:absolute;left:5081;top:12484;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gWP8QA&#10;AADcAAAADwAAAGRycy9kb3ducmV2LnhtbESPT4vCMBTE78J+h/AWvIimulSlaxRZFPYk+AfB26N5&#10;tt1NXkoTtX57Iwgeh5n5DTNbtNaIKzW+cqxgOEhAEOdOV1woOOzX/SkIH5A1Gsek4E4eFvOPzgwz&#10;7W68pesuFCJC2GeooAyhzqT0eUkW/cDVxNE7u8ZiiLIppG7wFuHWyFGSjKXFiuNCiTX9lJT/7y5W&#10;AdebpdnrSe8vNfbYG3K6Su4npbqf7fIbRKA2vMOv9q9WkI6+4H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YFj/EAAAA3AAAAA8AAAAAAAAAAAAAAAAAmAIAAGRycy9k&#10;b3ducmV2LnhtbFBLBQYAAAAABAAEAPUAAACJAwAAAAA=&#10;" path="m,l65,,59,6r,7l13,13,,6,,xe" fillcolor="#9f9e9d" stroked="f">
                    <v:path arrowok="t" o:connecttype="custom" o:connectlocs="0,0;65,0;59,6;59,13;13,13;0,6;0,0" o:connectangles="0,0,0,0,0,0,0"/>
                  </v:shape>
                  <v:shape id="Freeform 1215" o:spid="_x0000_s2231" style="position:absolute;left:5081;top:12490;width:65;height:13;visibility:visible;mso-wrap-style:square;v-text-anchor:top" coordsize="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Ac8QA&#10;AADcAAAADwAAAGRycy9kb3ducmV2LnhtbESPS4vCQBCE74L/YWjBm04UFck6yuILL4JPFm9Npk3C&#10;ZnpCZtTk3zvCwh6LqvqKmi1qU4gnVS63rGDQj0AQJ1bnnCq4nDe9KQjnkTUWlklBQw4W83ZrhrG2&#10;Lz7S8+RTESDsYlSQeV/GUrokI4Oub0vi4N1tZdAHWaVSV/gKcFPIYRRNpMGcw0KGJS0zSn5PD6Mg&#10;HYzXtL3paXM9XJr9ZLP6qfmsVLdTf3+B8FT7//Bfe6cVj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FwHPEAAAA3AAAAA8AAAAAAAAAAAAAAAAAmAIAAGRycy9k&#10;b3ducmV2LnhtbFBLBQYAAAAABAAEAPUAAACJAwAAAAA=&#10;" path="m,l65,,52,7r-6,6l26,13,13,7,,xe" fillcolor="#989797" stroked="f">
                    <v:path arrowok="t" o:connecttype="custom" o:connectlocs="0,0;65,0;52,7;46,13;26,13;13,7;0,0" o:connectangles="0,0,0,0,0,0,0"/>
                  </v:shape>
                  <v:shape id="Freeform 1216" o:spid="_x0000_s2232" style="position:absolute;left:5094;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AHksUA&#10;AADcAAAADwAAAGRycy9kb3ducmV2LnhtbESPQWvCQBSE70L/w/IKvZlNLEpJXUWkitiTVg+9PbPP&#10;TWj2bciuGv31XUHwOMzMN8x42tlanKn1lWMFWZKCIC6crtgo2P0s+h8gfEDWWDsmBVfyMJ289MaY&#10;a3fhDZ23wYgIYZ+jgjKEJpfSFyVZ9IlriKN3dK3FEGVrpG7xEuG2loM0HUmLFceFEhual1T8bU9W&#10;weHriKf39e98f1iaRppb9m1mmVJvr93sE0SgLjzDj/ZKKxgOhnA/E4+An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AeSxQAAANwAAAAPAAAAAAAAAAAAAAAAAJgCAABkcnMv&#10;ZG93bnJldi54bWxQSwUGAAAAAAQABAD1AAAAigMAAAAA&#10;" path="m,l46,,33,6,20,6,7,6,,xe" fillcolor="#8d8c8b" stroked="f">
                    <v:path arrowok="t" o:connecttype="custom" o:connectlocs="0,0;46,0;33,6;20,6;7,6;0,0" o:connectangles="0,0,0,0,0,0"/>
                  </v:shape>
                  <v:shape id="Freeform 1217" o:spid="_x0000_s2233" style="position:absolute;left:5107;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kw8YA&#10;AADcAAAADwAAAGRycy9kb3ducmV2LnhtbESPQWsCMRSE70L/Q3iF3jTbFUVWo2i14KnFbYv09rp5&#10;3SzdvCxJ1O2/N0Khx2FmvmEWq9624kw+NI4VPI4yEMSV0w3XCt7fnoczECEia2wdk4JfCrBa3g0W&#10;WGh34QOdy1iLBOFQoAITY1dIGSpDFsPIdcTJ+3beYkzS11J7vCS4bWWeZVNpseG0YLCjJ0PVT3my&#10;Co7r0y6fNV8fr+3L1n5uN8aX441SD/f9eg4iUh//w3/tvVYwya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kw8YAAADcAAAADwAAAAAAAAAAAAAAAACYAgAAZHJz&#10;L2Rvd25yZXYueG1sUEsFBgAAAAAEAAQA9QAAAIsDAAAAAA==&#10;" path="m,l20,,7,,,xe" fillcolor="#878685" stroked="f">
                    <v:path arrowok="t" o:connecttype="custom" o:connectlocs="0,0;20,0;7,0;0,0" o:connectangles="0,0,0,0"/>
                  </v:shape>
                  <v:shape id="Freeform 1218" o:spid="_x0000_s2234" style="position:absolute;left:5049;top:12100;width:227;height:403;visibility:visible;mso-wrap-style:square;v-text-anchor:top" coordsize="227,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YYMQA&#10;AADcAAAADwAAAGRycy9kb3ducmV2LnhtbESPzarCMBSE94LvEI7gTlMFf6hGEfGiLgStbtwdmnPb&#10;cpuT0uRq9emNILgcZuYbZr5sTCluVLvCsoJBPwJBnFpdcKbgcv7pTUE4j6yxtEwKHuRguWi35hhr&#10;e+cT3RKfiQBhF6OC3PsqltKlORl0fVsRB+/X1gZ9kHUmdY33ADelHEbRWBosOCzkWNE6p/Qv+TcK&#10;9ltKTpPx83AwaXWdns1oc9zulep2mtUMhKfGf8Of9k4rGA0n8D4Tjo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RWGDEAAAA3AAAAA8AAAAAAAAAAAAAAAAAmAIAAGRycy9k&#10;b3ducmV2LnhtbFBLBQYAAAAABAAEAPUAAACJAwAAAAA=&#10;" path="m227,46l201,59,182,39,156,26,130,20,97,26,78,52,58,85,45,137r-6,52l39,241r,45l45,332r13,32l65,377r13,l91,377r13,-6l104,377r-7,13l84,397r-13,6l65,403,45,397,26,377,13,338,,293,,241,,182,6,124,26,72,39,52,52,33,65,20,84,7,123,r39,l182,7r19,6l214,26r13,20e" filled="f" strokecolor="#1f1a17" strokeweight=".35pt">
                    <v:path arrowok="t" o:connecttype="custom" o:connectlocs="227,46;201,59;182,39;156,26;130,20;97,26;78,52;58,85;45,137;39,189;39,241;39,286;45,332;58,364;65,377;78,377;91,377;104,371;104,377;97,390;84,397;71,403;65,403;45,397;26,377;13,338;0,293;0,241;0,182;6,124;26,72;39,52;52,33;65,20;84,7;123,0;162,0;182,7;201,13;214,26;227,46" o:connectangles="0,0,0,0,0,0,0,0,0,0,0,0,0,0,0,0,0,0,0,0,0,0,0,0,0,0,0,0,0,0,0,0,0,0,0,0,0,0,0,0,0"/>
                  </v:shape>
                  <v:shape id="Freeform 1219" o:spid="_x0000_s2235" style="position:absolute;left:5296;top:12100;width:58;height:0;visibility:visible;mso-wrap-style:square;v-text-anchor:top" coordsize="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qSEcAA&#10;AADcAAAADwAAAGRycy9kb3ducmV2LnhtbERPTYvCMBC9L/gfwgje1tSii1ajFNkFT8KqB49jM7bV&#10;ZFKaWOu/N4eFPT7e92rTWyM6an3tWMFknIAgLpyuuVRwOv58zkH4gKzROCYFL/KwWQ8+Vphp9+Rf&#10;6g6hFDGEfYYKqhCaTEpfVGTRj11DHLmray2GCNtS6hafMdwamSbJl7RYc2yosKFtRcX98LAK8Nve&#10;ujOaND+/dmQui32+nz6UGg37fAkiUB/+xX/unVYwS+PaeCYeAb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qSEcAAAADcAAAADwAAAAAAAAAAAAAAAACYAgAAZHJzL2Rvd25y&#10;ZXYueG1sUEsFBgAAAAAEAAQA9QAAAIUDAAAAAA==&#10;" path="m58,l,,32,,58,xe" fillcolor="#aaa9a9" stroked="f">
                    <v:path arrowok="t" o:connecttype="custom" o:connectlocs="58,0;0,0;32,0;58,0" o:connectangles="0,0,0,0"/>
                  </v:shape>
                  <v:shape id="Freeform 1220" o:spid="_x0000_s2236" style="position:absolute;left:5276;top:12100;width:105;height:7;visibility:visible;mso-wrap-style:square;v-text-anchor:top" coordsize="1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RRscA&#10;AADcAAAADwAAAGRycy9kb3ducmV2LnhtbESPT0sDMRTE70K/Q3gFL6XNWrS0a9OyLAhaEeyfg8fH&#10;5rm7mrwsSexuv70RCh6HmfkNs94O1ogz+dA6VnA3y0AQV063XCs4HZ+mSxAhIms0jknBhQJsN6Ob&#10;Neba9byn8yHWIkE45KigibHLpQxVQxbDzHXEyft03mJM0tdSe+wT3Bo5z7KFtNhyWmiwo7Kh6vvw&#10;YxXsJv3r6j6Y4r348qZ6eSs/MiqVuh0PxSOISEP8D1/bz1rBw3wFf2fSE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Y0UbHAAAA3AAAAA8AAAAAAAAAAAAAAAAAmAIAAGRy&#10;cy9kb3ducmV2LnhtbFBLBQYAAAAABAAEAPUAAACMAwAAAAA=&#10;" path="m105,7l,7,26,,52,,78,r27,7xe" fillcolor="#adadac" stroked="f">
                    <v:path arrowok="t" o:connecttype="custom" o:connectlocs="105,7;0,7;0,7;26,0;52,0;78,0;105,7" o:connectangles="0,0,0,0,0,0,0"/>
                  </v:shape>
                  <v:shape id="Freeform 1221" o:spid="_x0000_s2237" style="position:absolute;left:5263;top:12100;width:131;height:13;visibility:visible;mso-wrap-style:square;v-text-anchor:top" coordsize="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MRMAA&#10;AADcAAAADwAAAGRycy9kb3ducmV2LnhtbERPy2oCMRTdF/yHcAV3NVGp6GgUKQjddOED3F4m10lw&#10;cjNM0pmpX98sCi4P573dD74WHbXRBdYwmyoQxGUwjisN18vxfQUiJmSDdWDS8EsR9rvR2xYLE3o+&#10;UXdOlcghHAvUYFNqCiljacljnIaGOHP30HpMGbaVNC32OdzXcq7UUnp0nBssNvRpqXycf7yGu2vw&#10;SXO1Vs/bcfkd5al+GKv1ZDwcNiASDekl/nd/GQ0fizw/n8lHQ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CMRMAAAADcAAAADwAAAAAAAAAAAAAAAACYAgAAZHJzL2Rvd25y&#10;ZXYueG1sUEsFBgAAAAAEAAQA9QAAAIUDAAAAAA==&#10;" path="m33,l91,r20,7l131,13,,13r7,l13,7r13,l33,xe" fillcolor="#b5b4b3" stroked="f">
                    <v:path arrowok="t" o:connecttype="custom" o:connectlocs="33,0;91,0;111,7;131,13;0,13;7,13;13,7;26,7;33,0" o:connectangles="0,0,0,0,0,0,0,0,0"/>
                  </v:shape>
                  <v:shape id="Freeform 1222" o:spid="_x0000_s2238" style="position:absolute;left:5257;top:12107;width:143;height:13;visibility:visible;mso-wrap-style:square;v-text-anchor:top" coordsize="1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wLrcQA&#10;AADcAAAADwAAAGRycy9kb3ducmV2LnhtbESPQWvCQBSE7wX/w/IEb3VjUkWiq4hQ9GLBKHp9ZJ9J&#10;NPs2ZLcx/ffdQsHjMDPfMMt1b2rRUesqywom4wgEcW51xYWC8+nzfQ7CeWSNtWVS8EMO1qvB2xJT&#10;bZ98pC7zhQgQdikqKL1vUildXpJBN7YNcfButjXog2wLqVt8BripZRxFM2mw4rBQYkPbkvJH9m0U&#10;OJ3t9sevuItPycdler355H44KDUa9psFCE+9f4X/23utYJpM4O9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sC63EAAAA3AAAAA8AAAAAAAAAAAAAAAAAmAIAAGRycy9k&#10;b3ducmV2LnhtbFBLBQYAAAAABAAEAPUAAACJAwAAAAA=&#10;" path="m19,l124,r13,6l143,13,,13,6,6,19,xe" fillcolor="#b9b9b8" stroked="f">
                    <v:path arrowok="t" o:connecttype="custom" o:connectlocs="19,0;124,0;137,6;143,13;0,13;6,6;19,0" o:connectangles="0,0,0,0,0,0,0"/>
                  </v:shape>
                  <v:shape id="Freeform 1223" o:spid="_x0000_s2239" style="position:absolute;left:5250;top:12113;width:157;height:13;visibility:visible;mso-wrap-style:square;v-text-anchor:top" coordsize="1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HHGcYA&#10;AADcAAAADwAAAGRycy9kb3ducmV2LnhtbESPQWvCQBSE74L/YXmCl6IbU6oSXcXaCr21xly8PbLP&#10;JJh9m2ZXTf313ULB4zAz3zDLdWdqcaXWVZYVTMYRCOLc6ooLBdlhN5qDcB5ZY22ZFPyQg/Wq31ti&#10;ou2N93RNfSEChF2CCkrvm0RKl5dk0I1tQxy8k20N+iDbQuoWbwFuahlH0VQarDgslNjQtqT8nF6M&#10;gs+nzMZf6fshnWSv+D1r7hd5fFNqOOg2CxCeOv8I/7c/tIKX5xj+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HHGcYAAADcAAAADwAAAAAAAAAAAAAAAACYAgAAZHJz&#10;L2Rvd25yZXYueG1sUEsFBgAAAAAEAAQA9QAAAIsDAAAAAA==&#10;" path="m13,l144,r6,7l157,13r-53,l78,7,52,13,,13,7,7,13,xe" fillcolor="#c1c0c0" stroked="f">
                    <v:path arrowok="t" o:connecttype="custom" o:connectlocs="13,0;144,0;150,7;157,13;104,13;78,7;52,13;0,13;7,7;13,0" o:connectangles="0,0,0,0,0,0,0,0,0,0"/>
                  </v:shape>
                  <v:shape id="Freeform 1224" o:spid="_x0000_s2240" style="position:absolute;left:5244;top:12120;width:169;height:13;visibility:visible;mso-wrap-style:square;v-text-anchor:top" coordsize="16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F9AcMA&#10;AADcAAAADwAAAGRycy9kb3ducmV2LnhtbESPzWrDMBCE74G+g9hCL6GWaxNTXCshFAq95gdyXayt&#10;ZddaGUt1XD99VCjkOMzMN0y1m20vJhp961jBS5KCIK6dbrlRcD59PL+C8AFZY++YFPySh932YVVh&#10;qd2VDzQdQyMihH2JCkwIQymlrw1Z9IkbiKP35UaLIcqxkXrEa4TbXmZpWkiLLccFgwO9G6q/jz9W&#10;QTcsncvMuthrLnC6hC7HeVHq6XHev4EINId7+L/9qRVs8hz+zs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F9AcMAAADcAAAADwAAAAAAAAAAAAAAAACYAgAAZHJzL2Rv&#10;d25yZXYueG1sUEsFBgAAAAAEAAQA9QAAAIgDAAAAAA==&#10;" path="m13,l156,r7,6l169,13r-39,l110,6,91,,71,6,52,6r-7,7l,13,6,6,13,xe" fillcolor="#c5c5c4" stroked="f">
                    <v:path arrowok="t" o:connecttype="custom" o:connectlocs="13,0;156,0;163,6;169,13;130,13;110,6;91,0;71,6;52,6;45,13;45,13;0,13;6,6;13,0" o:connectangles="0,0,0,0,0,0,0,0,0,0,0,0,0,0"/>
                  </v:shape>
                  <v:shape id="Freeform 1225" o:spid="_x0000_s2241" style="position:absolute;left:5237;top:12126;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4sK8UA&#10;AADcAAAADwAAAGRycy9kb3ducmV2LnhtbESPQUsDMRSE70L/Q3gFL9Jmq1ZkbVqkIAoepK31/Eye&#10;u6ublyWJ2fjvjSD0OMzMN8xqk20vEvnQOVawmFcgiLUzHTcKXg8Ps1sQISIb7B2Tgh8KsFlPzlZY&#10;GzfyjtI+NqJAONSooI1xqKUMuiWLYe4G4uJ9OG8xFukbaTyOBW57eVlVN9Jix2WhxYG2Lemv/bdV&#10;4B5f8ufz+zGnC/e2SGmr/bjUSp1P8/0diEg5nsL/7SejYHl1DX9ny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HiwrxQAAANwAAAAPAAAAAAAAAAAAAAAAAJgCAABkcnMv&#10;ZG93bnJldi54bWxQSwUGAAAAAAQABAD1AAAAigMAAAAA&#10;" path="m13,l65,,59,,52,7r-6,6l,13,7,7,13,xm117,r53,l176,7r7,6l144,13,131,7,117,xe" fillcolor="#cfcece" stroked="f">
                    <v:path arrowok="t" o:connecttype="custom" o:connectlocs="13,0;65,0;59,0;59,0;52,7;46,13;0,13;7,7;13,0;117,0;170,0;176,7;183,13;144,13;131,7;117,0" o:connectangles="0,0,0,0,0,0,0,0,0,0,0,0,0,0,0,0"/>
                    <o:lock v:ext="edit" verticies="t"/>
                  </v:shape>
                  <v:shape id="Freeform 1226" o:spid="_x0000_s2242" style="position:absolute;left:5237;top:12133;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aAsgA&#10;AADcAAAADwAAAGRycy9kb3ducmV2LnhtbESPQWvCQBSE7wX/w/IKvdWNLUqNrlIKpQoWalTE2yP7&#10;mo3Nvk2za0z7692C0OMwM98w03lnK9FS40vHCgb9BARx7nTJhYLt5vX+CYQPyBorx6TghzzMZ72b&#10;KabanXlNbRYKESHsU1RgQqhTKX1uyKLvu5o4ep+usRiibAqpGzxHuK3kQ5KMpMWS44LBml4M5V/Z&#10;ySr4OBwzM1ivaP/bjt932fdy9dYdlLq77Z4nIAJ14T98bS+0guHjEP7OxCM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QBoCyAAAANwAAAAPAAAAAAAAAAAAAAAAAJgCAABk&#10;cnMvZG93bnJldi54bWxQSwUGAAAAAAQABAD1AAAAjQMAAAAA&#10;" path="m7,l52,,46,6r-7,7l,13,,6,7,xm137,r39,l183,6r,7l176,13r-26,l144,6,137,xe" fillcolor="#d3d2d2" stroked="f">
                    <v:path arrowok="t" o:connecttype="custom" o:connectlocs="7,0;52,0;46,6;39,13;0,13;0,6;7,0;137,0;176,0;183,6;183,13;176,13;150,13;144,6;137,0" o:connectangles="0,0,0,0,0,0,0,0,0,0,0,0,0,0,0"/>
                    <o:lock v:ext="edit" verticies="t"/>
                  </v:shape>
                  <v:shape id="Freeform 1227" o:spid="_x0000_s2243" style="position:absolute;left:5231;top:12139;width:189;height:13;visibility:visible;mso-wrap-style:square;v-text-anchor:top" coordsize="18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B+8UA&#10;AADcAAAADwAAAGRycy9kb3ducmV2LnhtbESP3WrCQBSE7wXfYTlC73SjRZHoKraoFPyhjdLrQ/Y0&#10;iWbPhuxW49u7guDlMDPfMNN5Y0pxodoVlhX0exEI4tTqgjMFx8OqOwbhPLLG0jIpuJGD+azdmmKs&#10;7ZV/6JL4TAQIuxgV5N5XsZQuzcmg69mKOHh/tjbog6wzqWu8Brgp5SCKRtJgwWEhx4o+c0rPyb9R&#10;cFr/ngcpLhe77cdxk9B6ufreR0q9dZrFBISnxr/Cz/aXVjB8H8HjTDg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4YH7xQAAANwAAAAPAAAAAAAAAAAAAAAAAJgCAABkcnMv&#10;ZG93bnJldi54bWxQSwUGAAAAAAQABAD1AAAAigMAAAAA&#10;" path="m6,l52,,45,7r-6,6l,13,6,7,6,xm150,r39,l189,7r-13,6l163,13,156,7,150,xe" fillcolor="#dededd" stroked="f">
                    <v:path arrowok="t" o:connecttype="custom" o:connectlocs="6,0;52,0;45,7;39,13;0,13;6,7;6,0;150,0;189,0;189,0;189,7;176,13;163,13;156,7;150,0" o:connectangles="0,0,0,0,0,0,0,0,0,0,0,0,0,0,0"/>
                    <o:lock v:ext="edit" verticies="t"/>
                  </v:shape>
                  <v:shape id="Freeform 1228" o:spid="_x0000_s2244" style="position:absolute;left:5231;top:12146;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ahcIA&#10;AADcAAAADwAAAGRycy9kb3ducmV2LnhtbESPT4vCMBTE74LfIbyFvWmqi27pGkUEF29ilT0/m9c/&#10;2LyUJGr32xtB8DjMzG+Yxao3rbiR841lBZNxAoK4sLrhSsHpuB2lIHxA1thaJgX/5GG1HA4WmGl7&#10;5wPd8lCJCGGfoYI6hC6T0hc1GfRj2xFHr7TOYIjSVVI7vEe4aeU0SebSYMNxocaONjUVl/xqFPzt&#10;TZDn3e+1Si/rMpfe2XJyVurzo1//gAjUh3f41d5pBbOvb3iei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fFqFwgAAANwAAAAPAAAAAAAAAAAAAAAAAJgCAABkcnMvZG93&#10;bnJldi54bWxQSwUGAAAAAAQABAD1AAAAhwMAAAAA&#10;" path="m6,l45,,39,6r,7l,13,,6,6,xm156,r26,l169,13,163,6,156,xe" fillcolor="#e3e3e2" stroked="f">
                    <v:path arrowok="t" o:connecttype="custom" o:connectlocs="6,0;45,0;39,6;39,13;0,13;0,6;6,0;156,0;182,0;169,13;163,6;156,0" o:connectangles="0,0,0,0,0,0,0,0,0,0,0,0"/>
                    <o:lock v:ext="edit" verticies="t"/>
                  </v:shape>
                  <v:shape id="Freeform 1229" o:spid="_x0000_s2245" style="position:absolute;left:5224;top:12152;width:183;height:13;visibility:visible;mso-wrap-style:square;v-text-anchor:top" coordsize="1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PcsEA&#10;AADcAAAADwAAAGRycy9kb3ducmV2LnhtbERPTYvCMBC9C/sfwix4EU1VFOkaRYR1vYmtoMehGduy&#10;zaQ02bburzcHwePjfa+3valES40rLSuYTiIQxJnVJecKLun3eAXCeWSNlWVS8CAH283HYI2xth2f&#10;qU18LkIIuxgVFN7XsZQuK8igm9iaOHB32xj0ATa51A12IdxUchZFS2mw5NBQYE37grLf5M8o4Puy&#10;TQ/tf+K662lGl9vjJx/tlRp+9rsvEJ56/xa/3EetYDEPa8OZc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Jj3LBAAAA3AAAAA8AAAAAAAAAAAAAAAAAmAIAAGRycy9kb3du&#10;cmV2LnhtbFBLBQYAAAAABAAEAPUAAACGAwAAAAA=&#10;" path="m7,l46,r,7l39,13,,13,7,7,7,xm170,r13,l176,7,170,xe" fillcolor="#efeeee" stroked="f">
                    <v:path arrowok="t" o:connecttype="custom" o:connectlocs="7,0;46,0;46,7;39,13;0,13;7,7;7,0;170,0;183,0;176,7;170,0;170,0" o:connectangles="0,0,0,0,0,0,0,0,0,0,0,0"/>
                    <o:lock v:ext="edit" verticies="t"/>
                  </v:shape>
                  <v:shape id="Freeform 1230" o:spid="_x0000_s2246" style="position:absolute;left:5224;top:1215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2hFcUA&#10;AADcAAAADwAAAGRycy9kb3ducmV2LnhtbESP3WrCQBSE7wXfYTlC73SjUqlpNiLF0J8bUfMAh+xp&#10;NjR7Ns2uJn37bqHg5TAz3zDZbrStuFHvG8cKlosEBHHldMO1gvJSzJ9A+ICssXVMCn7Iwy6fTjJM&#10;tRv4RLdzqEWEsE9RgQmhS6X0lSGLfuE64uh9ut5iiLKvpe5xiHDbylWSbKTFhuOCwY5eDFVf56tV&#10;8F4c5WGrXz/Mhr/HujqWxXAplXqYjftnEIHGcA//t9+0gsf1Fv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EVxQAAANwAAAAPAAAAAAAAAAAAAAAAAJgCAABkcnMv&#10;ZG93bnJldi54bWxQSwUGAAAAAAQABAD1AAAAigMAAAAA&#10;" path="m7,l46,,39,6r,7l,13,,6,7,xe" fillcolor="#f4f4f3" stroked="f">
                    <v:path arrowok="t" o:connecttype="custom" o:connectlocs="7,0;46,0;39,6;39,13;0,13;0,6;7,0" o:connectangles="0,0,0,0,0,0,0"/>
                  </v:shape>
                  <v:shape id="Freeform 1231" o:spid="_x0000_s2247" style="position:absolute;left:5218;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1tTMEA&#10;AADcAAAADwAAAGRycy9kb3ducmV2LnhtbERPS2vCQBC+F/oflil400nVFo2uIj5oLyJV8TxkxyQ2&#10;Oxuyq8Z/3z0IPX587+m8tZW6ceNLJxreewkolsyZUnINx8OmOwLlA4mhyglreLCH+ez1ZUqpcXf5&#10;4ds+5CqGiE9JQxFCnSL6rGBLvudqlsidXWMpRNjkaBq6x3BbYT9JPtFSKbGhoJqXBWe/+6vVsL5S&#10;Uq/62+EJx4NzdrL4tbug1p23djEBFbgN/+Kn+9to+BjG+fFMPAI4+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dbUzBAAAA3AAAAA8AAAAAAAAAAAAAAAAAmAIAAGRycy9kb3du&#10;cmV2LnhtbFBLBQYAAAAABAAEAPUAAACGAwAAAAA=&#10;" path="m6,l45,r,7l39,13,,13,6,7,6,xe" stroked="f">
                    <v:path arrowok="t" o:connecttype="custom" o:connectlocs="6,0;45,0;45,7;39,13;0,13;6,7;6,0" o:connectangles="0,0,0,0,0,0,0"/>
                  </v:shape>
                  <v:shape id="Freeform 1232" o:spid="_x0000_s2248" style="position:absolute;left:5218;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Y8MA&#10;AADcAAAADwAAAGRycy9kb3ducmV2LnhtbESPQWvCQBSE74X+h+UVvNWNRYukriJCqXhTI3h8ZF+T&#10;YPZtyL4m23/fFYQeh5n5hlltomvVQH1oPBuYTTNQxKW3DVcGivPn6xJUEGSLrWcy8EsBNuvnpxXm&#10;1o98pOEklUoQDjkaqEW6XOtQ1uQwTH1HnLxv3zuUJPtK2x7HBHetfsuyd+2w4bRQY0e7msrb6ccZ&#10;GMtdPPtFcbh+DVJ0Ei8u7ltjJi9x+wFKKMp/+NHeWwOL+QzuZ9IR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MY8MAAADcAAAADwAAAAAAAAAAAAAAAACYAgAAZHJzL2Rv&#10;d25yZXYueG1sUEsFBgAAAAAEAAQA9QAAAIgDAAAAAA==&#10;" path="m6,l45,,39,6r,7l,13,,6,6,xe" fillcolor="#fafafa" stroked="f">
                    <v:path arrowok="t" o:connecttype="custom" o:connectlocs="6,0;45,0;39,6;39,13;0,13;0,6;6,0" o:connectangles="0,0,0,0,0,0,0"/>
                  </v:shape>
                  <v:shape id="Freeform 1233" o:spid="_x0000_s2249" style="position:absolute;left:5211;top:1217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PpMcA&#10;AADcAAAADwAAAGRycy9kb3ducmV2LnhtbESPT2vCQBTE74V+h+UVvBTd+BdJXUUEpYgetIJ6e2Sf&#10;STD7Ns2uMfrpu4VCj8PM/IaZzBpTiJoql1tW0O1EIIgTq3NOFRy+lu0xCOeRNRaWScGDHMymry8T&#10;jLW9847qvU9FgLCLUUHmfRlL6ZKMDLqOLYmDd7GVQR9klUpd4T3ATSF7UTSSBnMOCxmWtMgoue5v&#10;RsH3Zt59Xvv2fbHd1etVdBxeToezUq23Zv4BwlPj/8N/7U+tYDjowe+ZcATk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gT6THAAAA3AAAAA8AAAAAAAAAAAAAAAAAmAIAAGRy&#10;cy9kb3ducmV2LnhtbFBLBQYAAAAABAAEAPUAAACMAwAAAAA=&#10;" path="m7,l46,r,7l39,13,,13,7,7,7,xe" fillcolor="#efeeee" stroked="f">
                    <v:path arrowok="t" o:connecttype="custom" o:connectlocs="7,0;46,0;46,7;39,13;0,13;7,7;7,0" o:connectangles="0,0,0,0,0,0,0"/>
                  </v:shape>
                  <v:shape id="Freeform 1234" o:spid="_x0000_s2250" style="position:absolute;left:5211;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B/cQA&#10;AADcAAAADwAAAGRycy9kb3ducmV2LnhtbESP3YrCMBSE7xd8h3AE79bUX6QaRRRhRRD/HuDYHNti&#10;c1KbrLY+/WZhYS+HmfmGmS1qU4gnVS63rKDXjUAQJ1bnnCq4nDefExDOI2ssLJOChhws5q2PGcba&#10;vvhIz5NPRYCwi1FB5n0ZS+mSjAy6ri2Jg3ezlUEfZJVKXeErwE0h+1E0lgZzDgsZlrTKKLmfvo2C&#10;qLnuj1bqZr3m++Ow244Pk/dDqU67Xk5BeKr9f/iv/aUVjIYD+D0Tj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Kgf3EAAAA3AAAAA8AAAAAAAAAAAAAAAAAmAIAAGRycy9k&#10;b3ducmV2LnhtbFBLBQYAAAAABAAEAPUAAACJAwAAAAA=&#10;" path="m7,l46,,39,6r,7l,13,,6,7,xe" fillcolor="#e8e8e7" stroked="f">
                    <v:path arrowok="t" o:connecttype="custom" o:connectlocs="7,0;46,0;39,6;39,13;0,13;0,6;7,0" o:connectangles="0,0,0,0,0,0,0"/>
                  </v:shape>
                  <v:shape id="Freeform 1235" o:spid="_x0000_s2251" style="position:absolute;left:5211;top:1219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2oacMA&#10;AADcAAAADwAAAGRycy9kb3ducmV2LnhtbESP3YrCMBCF7xd8hzCCN4umLrVINYoUXIS9cdUHGJux&#10;LTaT0sS2vr1ZEPbycH4+zno7mFp01LrKsoL5LAJBnFtdcaHgct5PlyCcR9ZYWyYFT3Kw3Yw+1phq&#10;2/MvdSdfiDDCLkUFpfdNKqXLSzLoZrYhDt7NtgZ9kG0hdYt9GDe1/IqiRBqsOBBKbCgrKb+fHiZA&#10;+mt3+0kOyXP3+M6yguzncRErNRkPuxUIT4P/D7/bB61gEcfwdyYc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2oacMAAADcAAAADwAAAAAAAAAAAAAAAACYAgAAZHJzL2Rv&#10;d25yZXYueG1sUEsFBgAAAAAEAAQA9QAAAIgDAAAAAA==&#10;" path="m,l39,r,7l39,13,,13,,7,,xe" fillcolor="#dddcdc" stroked="f">
                    <v:path arrowok="t" o:connecttype="custom" o:connectlocs="0,0;39,0;39,7;39,13;0,13;0,7;0,0" o:connectangles="0,0,0,0,0,0,0"/>
                  </v:shape>
                  <v:shape id="Freeform 1236" o:spid="_x0000_s2252" style="position:absolute;left:5205;top:1219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iDpcIA&#10;AADcAAAADwAAAGRycy9kb3ducmV2LnhtbESP0YrCMBRE34X9h3AXfNN01cpuNYoIC4K+WP2AS3Nt&#10;i81NN8nW+vdGEHwcZuYMs1z3phEdOV9bVvA1TkAQF1bXXCo4n35H3yB8QNbYWCYFd/KwXn0Mlphp&#10;e+MjdXkoRYSwz1BBFUKbSemLigz6sW2Jo3exzmCI0pVSO7xFuGnkJEnm0mDNcaHClrYVFdf83ygw&#10;u59uy+l0TsfZpe5lsj/83Z1Sw89+swARqA/v8Ku90wrSWQr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SIOlwgAAANwAAAAPAAAAAAAAAAAAAAAAAJgCAABkcnMvZG93&#10;bnJldi54bWxQSwUGAAAAAAQABAD1AAAAhwMAAAAA&#10;" path="m6,l45,r,6l45,13,,13,6,6,6,xe" fillcolor="#d6d6d5" stroked="f">
                    <v:path arrowok="t" o:connecttype="custom" o:connectlocs="6,0;45,0;45,6;45,13;0,13;6,6;6,0" o:connectangles="0,0,0,0,0,0,0"/>
                  </v:shape>
                  <v:shape id="Freeform 1237" o:spid="_x0000_s2253" style="position:absolute;left:5205;top:12204;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iXB8YA&#10;AADcAAAADwAAAGRycy9kb3ducmV2LnhtbESPzWrDMBCE74W8g9hAbo2cP9M6UUJIE+ihl9iF9rhI&#10;G9vYWhlLddy3rwqFHoeZ+YbZHUbbioF6XztWsJgnIIi1MzWXCt6Ly+MTCB+QDbaOScE3eTjsJw87&#10;zIy785WGPJQiQthnqKAKocuk9Loii37uOuLo3VxvMUTZl9L0eI9w28plkqTSYs1xocKOThXpJv+y&#10;Cq6rsL6szh/Pm8+hedPY5MXy5aTUbDoetyACjeE//Nd+NQo26xR+z8Qj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iXB8YAAADcAAAADwAAAAAAAAAAAAAAAACYAgAAZHJz&#10;L2Rvd25yZXYueG1sUEsFBgAAAAAEAAQA9QAAAIsDAAAAAA==&#10;" path="m6,l45,r,7l39,13,,13,,7,6,xe" fillcolor="#cdcccc" stroked="f">
                    <v:path arrowok="t" o:connecttype="custom" o:connectlocs="6,0;45,0;45,7;39,13;0,13;0,7;6,0" o:connectangles="0,0,0,0,0,0,0"/>
                  </v:shape>
                  <v:shape id="Freeform 1238" o:spid="_x0000_s2254" style="position:absolute;left:5205;top:12211;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QBMYA&#10;AADcAAAADwAAAGRycy9kb3ducmV2LnhtbESPQWvCQBSE7wX/w/KEXopuWlqV6CYUoWB7KUYRvT2y&#10;z00w+zZktyb9992C4HGYmW+YVT7YRlyp87VjBc/TBARx6XTNRsF+9zFZgPABWWPjmBT8koc8Gz2s&#10;MNWu5y1di2BEhLBPUUEVQptK6cuKLPqpa4mjd3adxRBlZ6TusI9w28iXJJlJizXHhQpbWldUXoof&#10;q2C3Mc3aUv+1lYvj4ak3p9l38anU43h4X4IINIR7+NbeaAVvr3P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gQBMYAAADcAAAADwAAAAAAAAAAAAAAAACYAgAAZHJz&#10;L2Rvd25yZXYueG1sUEsFBgAAAAAEAAQA9QAAAIsDAAAAAA==&#10;" path="m,l45,,39,6r,7l,13,,6,,xe" fillcolor="#c8c8c7" stroked="f">
                    <v:path arrowok="t" o:connecttype="custom" o:connectlocs="0,0;45,0;39,6;39,13;0,13;0,6;0,0" o:connectangles="0,0,0,0,0,0,0"/>
                  </v:shape>
                  <v:shape id="Freeform 1239" o:spid="_x0000_s2255" style="position:absolute;left:5205;top:1221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UZ0MAA&#10;AADcAAAADwAAAGRycy9kb3ducmV2LnhtbERPz2vCMBS+D/wfwhvsNtOJOqlGKVJheFO3eX00z6bY&#10;vIQmav3vzUHw+PH9Xqx624ordaFxrOBrmIEgrpxuuFbwe9h8zkCEiKyxdUwK7hRgtRy8LTDX7sY7&#10;uu5jLVIIhxwVmBh9LmWoDFkMQ+eJE3dyncWYYFdL3eEthdtWjrJsKi02nBoMelobqs77i1Ww/S/9&#10;bG2Kovz28ngq/1pyx41SH+99MQcRqY8v8dP9oxVMxmltOpOO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UZ0MAAAADcAAAADwAAAAAAAAAAAAAAAACYAgAAZHJzL2Rvd25y&#10;ZXYueG1sUEsFBgAAAAAEAAQA9QAAAIUDAAAAAA==&#10;" path="m,l39,r,7l39,13,,13,,7,,xe" fillcolor="#bebebd" stroked="f">
                    <v:path arrowok="t" o:connecttype="custom" o:connectlocs="0,0;39,0;39,7;39,13;0,13;0,7;0,0" o:connectangles="0,0,0,0,0,0,0"/>
                  </v:shape>
                  <v:shape id="Freeform 1240" o:spid="_x0000_s2256" style="position:absolute;left:5198;top:1222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X2MYA&#10;AADcAAAADwAAAGRycy9kb3ducmV2LnhtbESPQWvCQBSE7wX/w/KE3nSjaNE0G4nagodQaCyF3h7Z&#10;ZxLMvo3Zrab/vlsQehxm5hsm2QymFVfqXWNZwWwagSAurW64UvBxfJ2sQDiPrLG1TAp+yMEmHT0k&#10;GGt743e6Fr4SAcIuRgW1910spStrMuimtiMO3sn2Bn2QfSV1j7cAN62cR9GTNNhwWKixo11N5bn4&#10;NgpeMM+rbZcfvvLs7SKj5ec+W8+VehwP2TMIT4P/D9/bB61guVjD35lwBGT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KX2MYAAADcAAAADwAAAAAAAAAAAAAAAACYAgAAZHJz&#10;L2Rvd25yZXYueG1sUEsFBgAAAAAEAAQA9QAAAIsDAAAAAA==&#10;" path="m7,l46,r,6l46,13,,13,7,6,7,xe" fillcolor="#babab9" stroked="f">
                    <v:path arrowok="t" o:connecttype="custom" o:connectlocs="7,0;46,0;46,6;46,13;0,13;7,6;7,0" o:connectangles="0,0,0,0,0,0,0"/>
                  </v:shape>
                  <v:shape id="Freeform 1241" o:spid="_x0000_s2257" style="position:absolute;left:5198;top:1223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Jh7cMA&#10;AADcAAAADwAAAGRycy9kb3ducmV2LnhtbERPTWuDQBC9F/oflinkVte2GIrNJgRLIeRgibEHb4M7&#10;VRN3VtxtNP8+eyjk+Hjfq81senGh0XWWFbxEMQji2uqOGwXl8ev5HYTzyBp7y6TgSg4268eHFaba&#10;TnygS+EbEULYpaig9X5IpXR1SwZdZAfiwP3a0aAPcGykHnEK4aaXr3G8lAY7Dg0tDpS1VJ+LP6Pg&#10;YE+7PK/Kt8+9Pf0U31XWcJ4ptXiatx8gPM3+Lv5377SCJAnzw5lwBO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Jh7cMAAADcAAAADwAAAAAAAAAAAAAAAACYAgAAZHJzL2Rv&#10;d25yZXYueG1sUEsFBgAAAAAEAAQA9QAAAIgDAAAAAA==&#10;" path="m7,l46,r,7l39,13,,13,,7,7,xe" fillcolor="#b1b1b0" stroked="f">
                    <v:path arrowok="t" o:connecttype="custom" o:connectlocs="7,0;46,0;46,7;39,13;0,13;0,7;7,0" o:connectangles="0,0,0,0,0,0,0"/>
                  </v:shape>
                  <v:shape id="Freeform 1242" o:spid="_x0000_s2258" style="position:absolute;left:5198;top:1223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IbsMA&#10;AADcAAAADwAAAGRycy9kb3ducmV2LnhtbESPQYvCMBSE78L+h/AWvNlUUVe6RlkEQRAP6l68vW2e&#10;bd3mpTSxxn9vBMHjMDPfMPNlMLXoqHWVZQXDJAVBnFtdcaHg97gezEA4j6yxtkwK7uRgufjozTHT&#10;9sZ76g6+EBHCLkMFpfdNJqXLSzLoEtsQR+9sW4M+yraQusVbhJtajtJ0Kg1WHBdKbGhVUv5/uJpI&#10;+WtmY6ovp2L1deq2fhx213VQqv8Zfr5BeAr+HX61N1rBZDKE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BIbsMAAADcAAAADwAAAAAAAAAAAAAAAACYAgAAZHJzL2Rv&#10;d25yZXYueG1sUEsFBgAAAAAEAAQA9QAAAIgDAAAAAA==&#10;" path="m,l46,,39,6r,7l,13,,6,,xe" fillcolor="#adadac" stroked="f">
                    <v:path arrowok="t" o:connecttype="custom" o:connectlocs="0,0;46,0;39,6;39,13;0,13;0,6;0,0" o:connectangles="0,0,0,0,0,0,0"/>
                  </v:shape>
                  <v:shape id="Freeform 1243" o:spid="_x0000_s2259" style="position:absolute;left:5198;top:1224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pMIA&#10;AADcAAAADwAAAGRycy9kb3ducmV2LnhtbESPUWsCMRCE3wv+h7BCX6TmqijlNIoIim+l6g9YL2vu&#10;2svmuE01/vumUOjjMDPfMMt18q26US9NYAOv4wIUcRVsw87A+bR7eQMlEdliG5gMPEhgvRo8LbG0&#10;4c4fdDtGpzKEpUQDdYxdqbVUNXmUceiIs3cNvceYZe+07fGe4b7Vk6KYa48N54UaO9rWVH0dv72B&#10;OJ06Ge3lcJGLG3H1SO+fKRnzPEybBahIKf6H/9oHa2A2m8DvmXwE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T5WkwgAAANwAAAAPAAAAAAAAAAAAAAAAAJgCAABkcnMvZG93&#10;bnJldi54bWxQSwUGAAAAAAQABAD1AAAAhwMAAAAA&#10;" path="m,l39,r,7l39,13,,13,,7,,xe" fillcolor="#a6a5a4" stroked="f">
                    <v:path arrowok="t" o:connecttype="custom" o:connectlocs="0,0;39,0;39,7;39,13;0,13;0,7;0,0" o:connectangles="0,0,0,0,0,0,0"/>
                  </v:shape>
                  <v:shape id="Freeform 1244" o:spid="_x0000_s2260" style="position:absolute;left:5198;top:1225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NNcYA&#10;AADcAAAADwAAAGRycy9kb3ducmV2LnhtbESPzWrDMBCE74W8g9hALyGRk5KQupFDCCn00ObH7QMs&#10;1sY2tlbGkn/69lWh0OMwM98wu/1oatFT60rLCpaLCARxZnXJuYKvz9f5FoTzyBpry6Tgmxzsk8nD&#10;DmNtB75Rn/pcBAi7GBUU3jexlC4ryKBb2IY4eHfbGvRBtrnULQ4Bbmq5iqKNNFhyWCiwoWNBWZV2&#10;RkE3VOb9dDmvjvgx83V+nT0PfafU43Q8vIDwNPr/8F/7TStYr5/g90w4AjL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NNcYAAADcAAAADwAAAAAAAAAAAAAAAACYAgAAZHJz&#10;L2Rvd25yZXYueG1sUEsFBgAAAAAEAAQA9QAAAIsDAAAAAA==&#10;" path="m,l39,r,6l39,13,,13,,6,,xe" fillcolor="#a2a1a0" stroked="f">
                    <v:path arrowok="t" o:connecttype="custom" o:connectlocs="0,0;39,0;39,6;39,13;0,13;0,6;0,0" o:connectangles="0,0,0,0,0,0,0"/>
                  </v:shape>
                  <v:shape id="Freeform 1245" o:spid="_x0000_s2261" style="position:absolute;left:5198;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6g8UA&#10;AADcAAAADwAAAGRycy9kb3ducmV2LnhtbESP3WrCQBSE7wXfYTmCd7ox1KLRVUSQltKW+APeHrLH&#10;JJg9G7JrEt++Wyj0cpiZb5j1tjeVaKlxpWUFs2kEgjizuuRcweV8mCxAOI+ssbJMCp7kYLsZDtaY&#10;aNvxkdqTz0WAsEtQQeF9nUjpsoIMuqmtiYN3s41BH2STS91gF+CmknEUvUqDJYeFAmvaF5TdTw+j&#10;II3l8qOTz/br+zOuZ4v02keHN6XGo363AuGp9//hv/a7VjCfv8DvmXA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qDxQAAANwAAAAPAAAAAAAAAAAAAAAAAJgCAABkcnMv&#10;ZG93bnJldi54bWxQSwUGAAAAAAQABAD1AAAAigMAAAAA&#10;" path="m,l39,r,7l39,13,,13,,7,,xe" fillcolor="#9b9a99" stroked="f">
                    <v:path arrowok="t" o:connecttype="custom" o:connectlocs="0,0;39,0;39,7;39,13;0,13;0,7;0,0" o:connectangles="0,0,0,0,0,0,0"/>
                  </v:shape>
                  <v:shape id="Freeform 1246" o:spid="_x0000_s2262" style="position:absolute;left:5198;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SYy8UA&#10;AADcAAAADwAAAGRycy9kb3ducmV2LnhtbESPy2rDMBBF94X+g5hCd43cUIfiRAlJoY9FFrXbQJaD&#10;NbGcWCMjqbH791Eh0OXlPg53sRptJ87kQ+tYweMkA0FcO91yo+D76/XhGUSIyBo7x6TglwKslrc3&#10;Cyy0G7ikcxUbkUY4FKjAxNgXUobakMUwcT1x8g7OW4xJ+kZqj0Mat52cZtlMWmw5EQz29GKoPlU/&#10;NnGnx3e3ezrm2zdvB1N9luVmv1Hq/m5cz0FEGuN/+Nr+0AryPIe/M+kI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JjLxQAAANwAAAAPAAAAAAAAAAAAAAAAAJgCAABkcnMv&#10;ZG93bnJldi54bWxQSwUGAAAAAAQABAD1AAAAigMAAAAA&#10;" path="m,l39,r,6l39,13,,13,,6,,xe" fillcolor="#979696" stroked="f">
                    <v:path arrowok="t" o:connecttype="custom" o:connectlocs="0,0;39,0;39,6;39,13;0,13;0,6;0,0" o:connectangles="0,0,0,0,0,0,0"/>
                  </v:shape>
                  <v:shape id="Freeform 1247" o:spid="_x0000_s2263" style="position:absolute;left:5192;top:12269;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RHsEA&#10;AADcAAAADwAAAGRycy9kb3ducmV2LnhtbESP3YrCMBSE74V9h3AWvBFN/StSjSLCgl768wCH5tgU&#10;m5OSRO2+vREEL4eZ+YZZbTrbiAf5UDtWMB5lIIhLp2uuFFzOf8MFiBCRNTaOScE/Bdisf3orLLR7&#10;8pEep1iJBOFQoAITY1tIGUpDFsPItcTJuzpvMSbpK6k9PhPcNnKSZbm0WHNaMNjSzlB5O92tgsPM&#10;m3F+i1tnj2Z6vVSDST0lpfq/3XYJIlIXv+FPe68VzOc5vM+k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I0R7BAAAA3AAAAA8AAAAAAAAAAAAAAAAAmAIAAGRycy9kb3du&#10;cmV2LnhtbFBLBQYAAAAABAAEAPUAAACGAwAAAAA=&#10;" path="m6,l45,r,7l45,13,,13,6,7,6,xe" fillcolor="#908f8e" stroked="f">
                    <v:path arrowok="t" o:connecttype="custom" o:connectlocs="6,0;45,0;45,7;45,13;0,13;6,7;6,0" o:connectangles="0,0,0,0,0,0,0"/>
                  </v:shape>
                  <v:shape id="Freeform 1248" o:spid="_x0000_s2264" style="position:absolute;left:5192;top:12276;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mJBMYA&#10;AADcAAAADwAAAGRycy9kb3ducmV2LnhtbESPQWsCMRSE7wX/Q3hCb92kBe26GkWFQg89WCuot8fm&#10;ubt087JNoq7/3hQKPQ4z8w0zW/S2FRfyoXGs4TlTIIhLZxquNOy+3p5yECEiG2wdk4YbBVjMBw8z&#10;LIy78iddtrESCcKhQA11jF0hZShrshgy1xEn7+S8xZikr6TxeE1w28oXpcbSYsNpocaO1jWV39uz&#10;1bDf5KpctYfu6MN58nNQHypf51o/DvvlFESkPv6H/9rvRsNo9Aq/Z9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mJBMYAAADcAAAADwAAAAAAAAAAAAAAAACYAgAAZHJz&#10;L2Rvd25yZXYueG1sUEsFBgAAAAAEAAQA9QAAAIsDAAAAAA==&#10;" path="m6,l45,r,6l39,13,,13,,6,6,xe" fillcolor="#8d8c8b" stroked="f">
                    <v:path arrowok="t" o:connecttype="custom" o:connectlocs="6,0;45,0;45,6;39,13;0,13;0,6;6,0" o:connectangles="0,0,0,0,0,0,0"/>
                  </v:shape>
                  <v:shape id="Freeform 1249" o:spid="_x0000_s2265" style="position:absolute;left:5192;top:1228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pqMMA&#10;AADcAAAADwAAAGRycy9kb3ducmV2LnhtbERPy2oCMRTdF/oP4RbcFM0oTmtHowwWobjxuejyOrmd&#10;DJ3cDEmq0783i0KXh/NerHrbiiv50DhWMB5lIIgrpxuuFZxPm+EMRIjIGlvHpOCXAqyWjw8LLLS7&#10;8YGux1iLFMKhQAUmxq6QMlSGLIaR64gT9+W8xZigr6X2eEvhtpWTLHuRFhtODQY7Whuqvo8/VsH7&#10;s8xew+XN5Pv91uxKPz2U/lOpwVNfzkFE6uO/+M/9oRXkeVqbzq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pqMMAAADcAAAADwAAAAAAAAAAAAAAAACYAgAAZHJzL2Rv&#10;d25yZXYueG1sUEsFBgAAAAAEAAQA9QAAAIgDAAAAAA==&#10;" path="m,l45,,39,7r,6l,13,,7,,xe" fillcolor="#868585" stroked="f">
                    <v:path arrowok="t" o:connecttype="custom" o:connectlocs="0,0;45,0;39,7;39,13;0,13;0,7;0,0" o:connectangles="0,0,0,0,0,0,0"/>
                  </v:shape>
                  <v:shape id="Freeform 1250" o:spid="_x0000_s2266" style="position:absolute;left:5192;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H9cQA&#10;AADcAAAADwAAAGRycy9kb3ducmV2LnhtbESP0YrCMBRE3xf8h3AFXxZNXeiq1SiyICj7sFj9gEtz&#10;bavNTUmi1r83C4KPw8ycYRarzjTiRs7XlhWMRwkI4sLqmksFx8NmOAXhA7LGxjIpeJCH1bL3scBM&#10;2zvv6ZaHUkQI+wwVVCG0mZS+qMigH9mWOHon6wyGKF0ptcN7hJtGfiXJtzRYc1yosKWfiopLfjUK&#10;3OE3PY/L3Z9OusvmsdeT62fulBr0u/UcRKAuvMOv9lYrSNMZ/J+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Xx/XEAAAA3AAAAA8AAAAAAAAAAAAAAAAAmAIAAGRycy9k&#10;b3ducmV2LnhtbFBLBQYAAAAABAAEAPUAAACJAwAAAAA=&#10;" path="m,l39,r,6l39,13,,13,,6,,xe" fillcolor="#838281" stroked="f">
                    <v:path arrowok="t" o:connecttype="custom" o:connectlocs="0,0;39,0;39,6;39,13;0,13;0,6;0,0" o:connectangles="0,0,0,0,0,0,0"/>
                  </v:shape>
                  <v:shape id="Freeform 1251" o:spid="_x0000_s2267" style="position:absolute;left:5192;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MC78A&#10;AADcAAAADwAAAGRycy9kb3ducmV2LnhtbERPTWsCMRC9F/wPYYReiiYVKrIaRQTF69qi19lkzC5u&#10;Jssm1e2/Nwehx8f7Xm0G34o79bEJrOFzqkAQm2Abdhp+vveTBYiYkC22gUnDH0XYrEdvKyxseHBJ&#10;91NyIodwLFBDnVJXSBlNTR7jNHTEmbuG3mPKsHfS9vjI4b6VM6Xm0mPDuaHGjnY1mdvp12s4VOp8&#10;KcsPp8zM+WRlrEy10Pp9PGyXIBIN6V/8ch+thq95np/P5CMg1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EwwLvwAAANwAAAAPAAAAAAAAAAAAAAAAAJgCAABkcnMvZG93bnJl&#10;di54bWxQSwUGAAAAAAQABAD1AAAAhAMAAAAA&#10;" path="m,l39,r,7l39,13,,13,,7,,xe" fillcolor="#7d7b7b" stroked="f">
                    <v:path arrowok="t" o:connecttype="custom" o:connectlocs="0,0;39,0;39,7;39,13;0,13;0,7;0,0" o:connectangles="0,0,0,0,0,0,0"/>
                  </v:shape>
                  <v:shape id="Freeform 1252" o:spid="_x0000_s2268" style="position:absolute;left:5192;top:1230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CP0sQA&#10;AADcAAAADwAAAGRycy9kb3ducmV2LnhtbESPQWsCMRSE74X+h/AEbzVrQVtWo9iKIJ7USqm3R/K6&#10;u3TzsiRxXf31Rih4HGbmG2Y672wtWvKhcqxgOMhAEGtnKi4UHL5WL+8gQkQ2WDsmBRcKMJ89P00x&#10;N+7MO2r3sRAJwiFHBWWMTS5l0CVZDAPXECfv13mLMUlfSOPxnOC2lq9ZNpYWK04LJTb0WZL+25+s&#10;Anc9fG+0a49L9ru3Yvmjtx+boFS/1y0mICJ18RH+b6+NgtF4CPcz6Qj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Qj9LEAAAA3AAAAA8AAAAAAAAAAAAAAAAAmAIAAGRycy9k&#10;b3ducmV2LnhtbFBLBQYAAAAABAAEAPUAAACJAwAAAAA=&#10;" path="m,l39,r,6l39,13,,13,,6,,xe" fillcolor="#777574" stroked="f">
                    <v:path arrowok="t" o:connecttype="custom" o:connectlocs="0,0;39,0;39,6;39,13;0,13;0,6;0,0" o:connectangles="0,0,0,0,0,0,0"/>
                  </v:shape>
                  <v:shape id="Freeform 1253" o:spid="_x0000_s2269" style="position:absolute;left:5192;top:1230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7hq8UA&#10;AADcAAAADwAAAGRycy9kb3ducmV2LnhtbESPW4vCMBSE34X9D+Es7JumW1gv1SiLIOzLCt4Q3w7N&#10;sSk2J6WJWv31RhB8HGbmG2Yya20lLtT40rGC714Cgjh3uuRCwXaz6A5B+ICssXJMCm7kYTb96Eww&#10;0+7KK7qsQyEihH2GCkwIdSalzw1Z9D1XE0fv6BqLIcqmkLrBa4TbSqZJ0pcWS44LBmuaG8pP67NV&#10;sEy3Izkw9/2+XBzS/1Phd5vDUKmvz/Z3DCJQG97hV/tPK/jpp/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uGrxQAAANwAAAAPAAAAAAAAAAAAAAAAAJgCAABkcnMv&#10;ZG93bnJldi54bWxQSwUGAAAAAAQABAD1AAAAigMAAAAA&#10;" path="m,l39,r,7l39,13,,13,,7,,xe" fillcolor="#737170" stroked="f">
                    <v:path arrowok="t" o:connecttype="custom" o:connectlocs="0,0;39,0;39,7;39,13;0,13;0,7;0,0" o:connectangles="0,0,0,0,0,0,0"/>
                  </v:shape>
                  <v:shape id="Freeform 1254" o:spid="_x0000_s2270" style="position:absolute;left:5192;top:1231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8azL4A&#10;AADcAAAADwAAAGRycy9kb3ducmV2LnhtbESPzQrCMBCE74LvEFbwpqmKItUoIoherT/npVnbYrOp&#10;TdTq0xtB8DjMNzPMfNmYUjyodoVlBYN+BII4tbrgTMHxsOlNQTiPrLG0TApe5GC5aLfmGGv75D09&#10;Ep+JUMIuRgW591UspUtzMuj6tiIO3sXWBn2QdSZ1jc9Qbko5jKKJNFhwWMixonVO6TW5GwVaJret&#10;eZ/Gk9HtPD64lV7fI61Ut9OsZiA8Nf4P/9I7rSDw8D0TjoB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o/Gsy+AAAA3AAAAA8AAAAAAAAAAAAAAAAAmAIAAGRycy9kb3ducmV2&#10;LnhtbFBLBQYAAAAABAAEAPUAAACDAwAAAAA=&#10;" path="m,l39,r,6l39,13,,13,,6,,xe" fillcolor="#6d6b6a" stroked="f">
                    <v:path arrowok="t" o:connecttype="custom" o:connectlocs="0,0;39,0;39,6;39,13;0,13;0,6;0,0" o:connectangles="0,0,0,0,0,0,0"/>
                  </v:shape>
                  <v:shape id="Freeform 1255" o:spid="_x0000_s2271" style="position:absolute;left:5192;top:1232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OK8kA&#10;AADcAAAADwAAAGRycy9kb3ducmV2LnhtbESPT2vCQBTE74LfYXlCL0U3LVYluoq0lJb+ATUe2tsj&#10;+8wGs2/T7DamfvpuoeBxmJnfMItVZyvRUuNLxwpuRgkI4tzpkgsF++xxOAPhA7LGyjEp+CEPq2W/&#10;t8BUuxNvqd2FQkQI+xQVmBDqVEqfG7LoR64mjt7BNRZDlE0hdYOnCLeVvE2SibRYclwwWNO9ofy4&#10;+7YKPq5Ls3n6fGuLh+nL+DXj7Pz1flbqatCt5yACdeES/m8/awV3kzH8nYlH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ZrOK8kAAADcAAAADwAAAAAAAAAAAAAAAACYAgAA&#10;ZHJzL2Rvd25yZXYueG1sUEsFBgAAAAAEAAQA9QAAAI4DAAAAAA==&#10;" path="m,l39,r,7l39,13,,13,,7,,xe" fillcolor="#6a6766" stroked="f">
                    <v:path arrowok="t" o:connecttype="custom" o:connectlocs="0,0;39,0;39,7;39,13;0,13;0,7;0,0" o:connectangles="0,0,0,0,0,0,0"/>
                  </v:shape>
                  <v:shape id="Freeform 1256" o:spid="_x0000_s2272" style="position:absolute;left:5192;top:1232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3WR8IA&#10;AADcAAAADwAAAGRycy9kb3ducmV2LnhtbESPQWsCMRSE7wX/Q3iCt5pdRZHVKCJYS3vqKp4fm+fu&#10;4uZlSdK4/vumUOhxmJlvmM1uMJ2I5HxrWUE+zUAQV1a3XCu4nI+vKxA+IGvsLJOCJ3nYbUcvGyy0&#10;ffAXxTLUIkHYF6igCaEvpPRVQwb91PbEybtZZzAk6WqpHT4S3HRylmVLabDltNBgT4eGqnv5bRR8&#10;vGVxHo6fkdvclX1+uZ5sNEpNxsN+DSLQEP7Df+13rWCxXMDvmXQ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dZHwgAAANwAAAAPAAAAAAAAAAAAAAAAAJgCAABkcnMvZG93&#10;bnJldi54bWxQSwUGAAAAAAQABAD1AAAAhwMAAAAA&#10;" path="m,l39,r,6l39,13,,13,,6,,xe" fillcolor="#636160" stroked="f">
                    <v:path arrowok="t" o:connecttype="custom" o:connectlocs="0,0;39,0;39,6;39,13;0,13;0,6;0,0" o:connectangles="0,0,0,0,0,0,0"/>
                  </v:shape>
                  <v:shape id="Freeform 1257" o:spid="_x0000_s2273" style="position:absolute;left:5192;top:1233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jCcgA&#10;AADcAAAADwAAAGRycy9kb3ducmV2LnhtbESPQWvCQBSE7wX/w/KE3uqmQoOmrlK0qVXwoC2W3h7Z&#10;12Q1+zbNrhr/fbdQ6HGYmW+YyayztThT641jBfeDBARx4bThUsH7W343AuEDssbaMSm4kofZtHcz&#10;wUy7C2/pvAuliBD2GSqoQmgyKX1RkUU/cA1x9L5cazFE2ZZSt3iJcFvLYZKk0qLhuFBhQ/OKiuPu&#10;ZBXg/rDJzXoxvI5fzPb5Y/+5zL9XSt32u6dHEIG68B/+a79qBQ9pCr9n4hGQ0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g2MJyAAAANwAAAAPAAAAAAAAAAAAAAAAAJgCAABk&#10;cnMvZG93bnJldi54bWxQSwUGAAAAAAQABAD1AAAAjQMAAAAA&#10;" path="m,l39,r,7l39,13,,13,,7,,xe" fillcolor="#605d5c" stroked="f">
                    <v:path arrowok="t" o:connecttype="custom" o:connectlocs="0,0;39,0;39,7;39,13;0,13;0,7;0,0" o:connectangles="0,0,0,0,0,0,0"/>
                  </v:shape>
                  <v:shape id="Freeform 1258" o:spid="_x0000_s2274" style="position:absolute;left:5192;top:1234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vpMUA&#10;AADcAAAADwAAAGRycy9kb3ducmV2LnhtbESP0WoCMRRE3wX/IVyhb5rVqq2rUYrQIiJot37AdXPd&#10;XdzchE2q698bodDHYWbOMItVa2pxpcZXlhUMBwkI4tzqigsFx5/P/jsIH5A11pZJwZ08rJbdzgJT&#10;bW/8TdcsFCJC2KeooAzBpVL6vCSDfmAdcfTOtjEYomwKqRu8Rbip5ShJptJgxXGhREfrkvJL9msU&#10;nGdf2/Hl5PYhu+8cHna4Wb9ulXrptR9zEIHa8B/+a2+0gsn0DZ5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W+kxQAAANwAAAAPAAAAAAAAAAAAAAAAAJgCAABkcnMv&#10;ZG93bnJldi54bWxQSwUGAAAAAAQABAD1AAAAigMAAAAA&#10;" path="m,l39,r,6l39,13,,13,,6,,xe" fillcolor="#6a6867" stroked="f">
                    <v:path arrowok="t" o:connecttype="custom" o:connectlocs="0,0;39,0;39,6;39,13;0,13;0,6;0,0" o:connectangles="0,0,0,0,0,0,0"/>
                  </v:shape>
                  <v:shape id="Freeform 1259" o:spid="_x0000_s2275" style="position:absolute;left:5192;top:1234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MCMEA&#10;AADcAAAADwAAAGRycy9kb3ducmV2LnhtbERPTYvCMBC9L/gfwgheFk0V7Eo1ihUE2ZuuF29DM7bF&#10;ZlKaUau/fnNY2OPjfa82vWvUg7pQezYwnSSgiAtvay4NnH/24wWoIMgWG89k4EUBNuvBxwoz6598&#10;pMdJShVDOGRooBJpM61DUZHDMPEtceSuvnMoEXalth0+Y7hr9CxJUu2w5thQYUu7iorb6e4MfOpz&#10;Pm9u3297Sb4u+XEh1zQXY0bDfrsEJdTLv/jPfbAG5mlcG8/EI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TAjBAAAA3AAAAA8AAAAAAAAAAAAAAAAAmAIAAGRycy9kb3du&#10;cmV2LnhtbFBLBQYAAAAABAAEAPUAAACGAwAAAAA=&#10;" path="m,l39,r,7l39,13,,13,,7,,xe" fillcolor="#706e6d" stroked="f">
                    <v:path arrowok="t" o:connecttype="custom" o:connectlocs="0,0;39,0;39,7;39,13;0,13;0,7;0,0" o:connectangles="0,0,0,0,0,0,0"/>
                  </v:shape>
                  <v:shape id="Freeform 1260" o:spid="_x0000_s2276" style="position:absolute;left:5192;top:1235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RosYA&#10;AADcAAAADwAAAGRycy9kb3ducmV2LnhtbESP0WrCQBRE34X+w3ILfZG6sVaNqau0hYLgg1T9gEv2&#10;NlmSvZtmNyb+fVco+DjMzBlmvR1sLS7UeuNYwXSSgCDOnTZcKDifvp5TED4ga6wdk4IredhuHkZr&#10;zLTr+Zsux1CICGGfoYIyhCaT0uclWfQT1xBH78e1FkOUbSF1i32E21q+JMlCWjQcF0ps6LOkvDp2&#10;VsFwSPeH37Exs276Kj/qatwvTafU0+Pw/gYi0BDu4f/2TiuYL1ZwOxOP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FRosYAAADcAAAADwAAAAAAAAAAAAAAAACYAgAAZHJz&#10;L2Rvd25yZXYueG1sUEsFBgAAAAAEAAQA9QAAAIsDAAAAAA==&#10;" path="m,l39,r,6l39,13,,13,,6,,xe" fillcolor="#7a7878" stroked="f">
                    <v:path arrowok="t" o:connecttype="custom" o:connectlocs="0,0;39,0;39,6;39,13;0,13;0,6;0,0" o:connectangles="0,0,0,0,0,0,0"/>
                  </v:shape>
                  <v:shape id="Freeform 1261" o:spid="_x0000_s2277" style="position:absolute;left:5192;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RyMIA&#10;AADcAAAADwAAAGRycy9kb3ducmV2LnhtbERPy2oCMRTdF/yHcAV3NWPBB1OjiFRURKTWTXeXye3M&#10;6OQmJFHHvzcLocvDeU/nrWnEjXyoLSsY9DMQxIXVNZcKTj+r9wmIEJE1NpZJwYMCzGedtynm2t75&#10;m27HWIoUwiFHBVWMLpcyFBUZDH3riBP3Z73BmKAvpfZ4T+GmkR9ZNpIGa04NFTpaVlRcjlejwHt7&#10;OA1Wbr/7PZ8P7WT7tX64i1K9brv4BBGpjf/il3ujFQzHaX46k4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JHIwgAAANwAAAAPAAAAAAAAAAAAAAAAAJgCAABkcnMvZG93&#10;bnJldi54bWxQSwUGAAAAAAQABAD1AAAAhwMAAAAA&#10;" path="m,l39,r,7l39,13,,13,,7,,xe" fillcolor="#7f7e7d" stroked="f">
                    <v:path arrowok="t" o:connecttype="custom" o:connectlocs="0,0;39,0;39,7;39,13;0,13;0,7;0,0" o:connectangles="0,0,0,0,0,0,0"/>
                  </v:shape>
                  <v:shape id="Freeform 1262" o:spid="_x0000_s2278" style="position:absolute;left:5192;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1FlMIA&#10;AADcAAAADwAAAGRycy9kb3ducmV2LnhtbESPzarCMBSE9xd8h3AEd5oqWqUaRQRB3PmDbo/Nsa02&#10;J71Nrta3N4Jwl8PMfMPMFo0pxYNqV1hW0O9FIIhTqwvOFBwP6+4EhPPIGkvLpOBFDhbz1s8ME22f&#10;vKPH3mciQNglqCD3vkqkdGlOBl3PVsTBu9raoA+yzqSu8RngppSDKIqlwYLDQo4VrXJK7/s/o2Br&#10;TqvhwDeRft1/L/Fanw/xjZXqtJvlFISnxv+Hv+2NVjAa9+FzJhwB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LUWUwgAAANwAAAAPAAAAAAAAAAAAAAAAAJgCAABkcnMvZG93&#10;bnJldi54bWxQSwUGAAAAAAQABAD1AAAAhwMAAAAA&#10;" path="m,l39,r,6l39,13,,13,,6,,xe" fillcolor="#8b8989" stroked="f">
                    <v:path arrowok="t" o:connecttype="custom" o:connectlocs="0,0;39,0;39,6;39,13;0,13;0,6;0,0" o:connectangles="0,0,0,0,0,0,0"/>
                  </v:shape>
                  <v:shape id="Freeform 1263" o:spid="_x0000_s2279" style="position:absolute;left:5192;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o+6cMA&#10;AADcAAAADwAAAGRycy9kb3ducmV2LnhtbESP0WrCQBRE34X+w3ILvummgqZEVymViDS+mPoB1+w1&#10;Cc3eDdmNxr/vCoKPw8ycYVabwTTiSp2rLSv4mEYgiAuray4VnH7TyScI55E1NpZJwZ0cbNZvoxUm&#10;2t74SNfclyJA2CWooPK+TaR0RUUG3dS2xMG72M6gD7Irpe7wFuCmkbMoWkiDNYeFClv6rqj4y3uj&#10;IM3PGqPskP3IFhvTx8Vu6w9Kjd+HryUIT4N/hZ/tvVYwj2fwOB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o+6cMAAADcAAAADwAAAAAAAAAAAAAAAACYAgAAZHJzL2Rv&#10;d25yZXYueG1sUEsFBgAAAAAEAAQA9QAAAIgDAAAAAA==&#10;" path="m,l39,r,7l39,13,6,13,,7,,xe" fillcolor="#91908f" stroked="f">
                    <v:path arrowok="t" o:connecttype="custom" o:connectlocs="0,0;39,0;39,7;39,13;6,13;0,7;0,0" o:connectangles="0,0,0,0,0,0,0"/>
                  </v:shape>
                  <v:shape id="Freeform 1264" o:spid="_x0000_s2280" style="position:absolute;left:5192;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aO8UA&#10;AADcAAAADwAAAGRycy9kb3ducmV2LnhtbESPQWsCMRSE74X+h/AK3mrWSl1ZjSJdCh5KW614fmye&#10;m7WblyVJ1+2/bwqCx2FmvmGW68G2oicfGscKJuMMBHHldMO1gsPX6+McRIjIGlvHpOCXAqxX93dL&#10;LLS78I76faxFgnAoUIGJsSukDJUhi2HsOuLknZy3GJP0tdQeLwluW/mUZTNpseG0YLCjF0PV9/7H&#10;Kshtbsq3j+PGl9v3SRZ3dXnuP5UaPQybBYhIQ7yFr+2tVvCcT+H/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4do7xQAAANwAAAAPAAAAAAAAAAAAAAAAAJgCAABkcnMv&#10;ZG93bnJldi54bWxQSwUGAAAAAAQABAD1AAAAigMAAAAA&#10;" path="m,l39,r,6l39,13,6,13,6,6,,xe" fillcolor="#9c9b9b" stroked="f">
                    <v:path arrowok="t" o:connecttype="custom" o:connectlocs="0,0;39,0;39,6;39,13;6,13;6,6;0,0" o:connectangles="0,0,0,0,0,0,0"/>
                  </v:shape>
                  <v:shape id="Freeform 1265" o:spid="_x0000_s2281" style="position:absolute;left:5198;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ACvcQA&#10;AADcAAAADwAAAGRycy9kb3ducmV2LnhtbESPzW7CMBCE75V4B2sr9VacIn4DBgGiEgc4lPIAq3hJ&#10;osRrKzZJePu6EhLH0cx8o1ltelOLlhpfWlbwNUxAEGdWl5wruP5+f85B+ICssbZMCh7kYbMevK0w&#10;1bbjH2ovIRcRwj5FBUUILpXSZwUZ9EPriKN3s43BEGWTS91gF+GmlqMkmUqDJceFAh3tC8qqy90o&#10;6K6Htt9lblE/9gd3qibVcXZOlPp477dLEIH68Ao/20etYDIbw/+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Ar3EAAAA3AAAAA8AAAAAAAAAAAAAAAAAmAIAAGRycy9k&#10;b3ducmV2LnhtbFBLBQYAAAAABAAEAPUAAACJAwAAAAA=&#10;" path="m,l33,r,7l39,13,,13,,7,,xe" fillcolor="#a2a1a1" stroked="f">
                    <v:path arrowok="t" o:connecttype="custom" o:connectlocs="0,0;33,0;33,7;39,13;0,13;0,7;0,0" o:connectangles="0,0,0,0,0,0,0"/>
                  </v:shape>
                  <v:shape id="Freeform 1266" o:spid="_x0000_s2282" style="position:absolute;left:5198;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88gA&#10;AADcAAAADwAAAGRycy9kb3ducmV2LnhtbESPT2vCQBTE7wW/w/KEXopubI1/oqu0ViGHelBz8fbI&#10;PpNg9m3IbjX99t2C0OMwM79hluvO1OJGrassKxgNIxDEudUVFwqy024wA+E8ssbaMin4IQfrVe9p&#10;iYm2dz7Q7egLESDsElRQet8kUrq8JINuaBvi4F1sa9AH2RZSt3gPcFPL1yiaSIMVh4USG9qUlF+P&#10;30ZB9TLfp/F4ch5F2Sb9+NzOvt4yp9Rzv3tfgPDU+f/wo51qBfE0hr8z4Qj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L+zzyAAAANwAAAAPAAAAAAAAAAAAAAAAAJgCAABk&#10;cnMvZG93bnJldi54bWxQSwUGAAAAAAQABAD1AAAAjQMAAAAA&#10;" path="m,l33,r6,6l39,13,,13,,6,,xe" fillcolor="#afaeae" stroked="f">
                    <v:path arrowok="t" o:connecttype="custom" o:connectlocs="0,0;33,0;39,6;39,13;0,13;0,6;0,0" o:connectangles="0,0,0,0,0,0,0"/>
                  </v:shape>
                  <v:shape id="Freeform 1267" o:spid="_x0000_s2283" style="position:absolute;left:5198;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0mn8QA&#10;AADcAAAADwAAAGRycy9kb3ducmV2LnhtbESPQWsCMRSE7wX/Q3hCbzVbobasRimCWKiXrm29PjZv&#10;N6ublyWJ7vrvTaHgcZiZb5jFarCtuJAPjWMFz5MMBHHpdMO1gu/95ukNRIjIGlvHpOBKAVbL0cMC&#10;c+16/qJLEWuRIBxyVGBi7HIpQ2nIYpi4jjh5lfMWY5K+ltpjn+C2ldMsm0mLDacFgx2tDZWn4mwV&#10;UNFVldn6/fG33W13/cA/8vOg1ON4eJ+DiDTEe/i//aEVvLzO4O9MOg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Jp/EAAAA3AAAAA8AAAAAAAAAAAAAAAAAmAIAAGRycy9k&#10;b3ducmV2LnhtbFBLBQYAAAAABAAEAPUAAACJAwAAAAA=&#10;" path="m,l39,r,7l39,13,,13,,7,,xe" fillcolor="#b7b6b5" stroked="f">
                    <v:path arrowok="t" o:connecttype="custom" o:connectlocs="0,0;39,0;39,7;39,13;0,13;0,7;0,0" o:connectangles="0,0,0,0,0,0,0"/>
                  </v:shape>
                  <v:shape id="Freeform 1268" o:spid="_x0000_s2284" style="position:absolute;left:5198;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3FcQA&#10;AADcAAAADwAAAGRycy9kb3ducmV2LnhtbESPQWvCQBSE74L/YXmCN91YsGmjq1RFEMGDtvH8yD6T&#10;YPZtyK66/vtuoeBxmJlvmPkymEbcqXO1ZQWTcQKCuLC65lLBz/d29AHCeWSNjWVS8CQHy0W/N8dM&#10;2wcf6X7ypYgQdhkqqLxvMyldUZFBN7YtcfQutjPoo+xKqTt8RLhp5FuSvEuDNceFCltaV1RcTzej&#10;YGV1bjb7z1tIw/NMh32+Sia5UsNB+JqB8BT8K/zf3mkF0zSFvzPxCM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09xXEAAAA3AAAAA8AAAAAAAAAAAAAAAAAmAIAAGRycy9k&#10;b3ducmV2LnhtbFBLBQYAAAAABAAEAPUAAACJAwAAAAA=&#10;" path="m,l39,r,6l39,13,,13,,6,,xe" fillcolor="#c6c6c5" stroked="f">
                    <v:path arrowok="t" o:connecttype="custom" o:connectlocs="0,0;39,0;39,6;39,13;0,13;0,6;0,0" o:connectangles="0,0,0,0,0,0,0"/>
                  </v:shape>
                  <v:shape id="Freeform 1269" o:spid="_x0000_s2285" style="position:absolute;left:5198;top:1241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nscEA&#10;AADcAAAADwAAAGRycy9kb3ducmV2LnhtbERPz2vCMBS+D/wfwhN2m6mOOalGEWWjvWknnh/NS1ts&#10;XmqTafffLwfB48f3e7UZbCtu1PvGsYLpJAFBXDrdcKXg9PP1tgDhA7LG1jEp+CMPm/XoZYWpdnc+&#10;0q0IlYgh7FNUUIfQpVL6siaLfuI64sgZ11sMEfaV1D3eY7ht5SxJ5tJiw7Ghxo52NZWX4tcquO5z&#10;NLMk3x6+jTE57bLze5sp9ToetksQgYbwFD/cmVbw8RnXxjPxCM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bJ7HBAAAA3AAAAA8AAAAAAAAAAAAAAAAAmAIAAGRycy9kb3du&#10;cmV2LnhtbFBLBQYAAAAABAAEAPUAAACGAwAAAAA=&#10;" path="m,l39,r,7l39,13,7,13,,7,,xe" fillcolor="#cfcece" stroked="f">
                    <v:path arrowok="t" o:connecttype="custom" o:connectlocs="0,0;39,0;39,7;39,13;7,13;0,7;0,0" o:connectangles="0,0,0,0,0,0,0"/>
                  </v:shape>
                  <v:shape id="Freeform 1270" o:spid="_x0000_s2286" style="position:absolute;left:5198;top:1241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HFsUA&#10;AADcAAAADwAAAGRycy9kb3ducmV2LnhtbESPQWvCQBSE74X+h+UJXkrdKBhj6ipFUApSJGnp+ZF9&#10;TYLZt2F31dRf7xYKPQ4z8w2z2gymExdyvrWsYDpJQBBXVrdcK/j82D1nIHxA1thZJgU/5GGzfnxY&#10;Ya7tlQu6lKEWEcI+RwVNCH0upa8aMugntieO3rd1BkOUrpba4TXCTSdnSZJKgy3HhQZ72jZUncqz&#10;UbAvSsrw3bunWzINx2WafmWHVKnxaHh9ARFoCP/hv/abVjBfLOH3TD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1kcWxQAAANwAAAAPAAAAAAAAAAAAAAAAAJgCAABkcnMv&#10;ZG93bnJldi54bWxQSwUGAAAAAAQABAD1AAAAigMAAAAA&#10;" path="m,l39,r,6l46,13,7,13,7,6,,xe" fillcolor="#e1e0e0" stroked="f">
                    <v:path arrowok="t" o:connecttype="custom" o:connectlocs="0,0;39,0;39,6;46,13;7,13;7,6;0,0" o:connectangles="0,0,0,0,0,0,0"/>
                  </v:shape>
                  <v:shape id="Freeform 1271" o:spid="_x0000_s2287" style="position:absolute;left:5205;top:1242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0wcEA&#10;AADcAAAADwAAAGRycy9kb3ducmV2LnhtbERPTYvCMBC9C/6HMII3TVVctGsULYiCrGAV9jrbjG3Z&#10;ZlKaqPXfm4Pg8fG+F6vWVOJOjSstKxgNIxDEmdUl5wou5+1gBsJ5ZI2VZVLwJAerZbezwFjbB5/o&#10;nvpchBB2MSoovK9jKV1WkEE3tDVx4K62MegDbHKpG3yEcFPJcRR9SYMlh4YCa0oKyv7Tm1Fw+PtJ&#10;J8k02Rzr43x8uZat/N1tlOr32vU3CE+t/4jf7r1WMJ2F+eFMO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8NMHBAAAA3AAAAA8AAAAAAAAAAAAAAAAAmAIAAGRycy9kb3du&#10;cmV2LnhtbFBLBQYAAAAABAAEAPUAAACGAwAAAAA=&#10;" path="m,l32,r7,7l39,13,,13,,7,,xe" fillcolor="#ebeaea" stroked="f">
                    <v:path arrowok="t" o:connecttype="custom" o:connectlocs="0,0;32,0;39,7;39,13;0,13;0,7;0,0" o:connectangles="0,0,0,0,0,0,0"/>
                  </v:shape>
                  <v:shape id="Freeform 1272" o:spid="_x0000_s2288" style="position:absolute;left:5205;top:1243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XG8QA&#10;AADcAAAADwAAAGRycy9kb3ducmV2LnhtbESPwWrDMBBE74H8g9hCb4mUgJvEtRyaQKFQeoiTD1is&#10;rW1qrRxJddy/rwqFHIeZecMU+8n2YiQfOscaVksFgrh2puNGw+X8utiCCBHZYO+YNPxQgH05nxWY&#10;G3fjE41VbESCcMhRQxvjkEsZ6pYshqUbiJP36bzFmKRvpPF4S3Dby7VST9Jix2mhxYGOLdVf1bfV&#10;cMz8LqvXTlXVx3C4jpuD4veT1o8P08sziEhTvIf/229GQ7Zdwd+ZdARk+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5lxvEAAAA3AAAAA8AAAAAAAAAAAAAAAAAmAIAAGRycy9k&#10;b3ducmV2LnhtbFBLBQYAAAAABAAEAPUAAACJAwAAAAA=&#10;" path="m,l39,r,6l39,13,,13,,6,,xe" stroked="f">
                    <v:path arrowok="t" o:connecttype="custom" o:connectlocs="0,0;39,0;39,6;39,13;0,13;0,6;0,0" o:connectangles="0,0,0,0,0,0,0"/>
                  </v:shape>
                  <v:shape id="Freeform 1273" o:spid="_x0000_s2289" style="position:absolute;left:5205;top:1243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5KO8UA&#10;AADcAAAADwAAAGRycy9kb3ducmV2LnhtbESPQYvCMBSE74L/ITxhL6KpRXelGkVkBQ+yuK6ox0fz&#10;bIvNS2mi1n+/EQSPw8x8w0znjSnFjWpXWFYw6EcgiFOrC84U7P9WvTEI55E1lpZJwYMczGft1hQT&#10;be/8S7edz0SAsEtQQe59lUjp0pwMur6tiIN3trVBH2SdSV3jPcBNKeMo+pQGCw4LOVa0zCm97K5G&#10;wff20S2PqYuHm9Ph5+uyl35lzkp9dJrFBISnxr/Dr/ZaKxiNY3ieCUd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nko7xQAAANwAAAAPAAAAAAAAAAAAAAAAAJgCAABkcnMv&#10;ZG93bnJldi54bWxQSwUGAAAAAAQABAD1AAAAigMAAAAA&#10;" path="m,l39,r,7l39,13,6,13,,7,,xe" fillcolor="#f6f6f6" stroked="f">
                    <v:path arrowok="t" o:connecttype="custom" o:connectlocs="0,0;39,0;39,7;39,13;6,13;0,7;0,0" o:connectangles="0,0,0,0,0,0,0"/>
                  </v:shape>
                  <v:shape id="Freeform 1274" o:spid="_x0000_s2290" style="position:absolute;left:5205;top:1244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kp8cA&#10;AADcAAAADwAAAGRycy9kb3ducmV2LnhtbESPT0vDQBTE74LfYXlCL9JurFpC7DZIoVqkFJt68fbI&#10;vvwx2bchuybpt3cFweMwM79h1ulkWjFQ72rLCu4WEQji3OqaSwUf5908BuE8ssbWMim4kIN0c321&#10;xkTbkU80ZL4UAcIuQQWV910ipcsrMugWtiMOXmF7gz7IvpS6xzHATSuXUbSSBmsOCxV2tK0ob7Jv&#10;oyB7LQrzGT+8j/6Njs3h6+V2KI1Ss5vp+QmEp8n/h//ae63gMb6H3zPh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IJKfHAAAA3AAAAA8AAAAAAAAAAAAAAAAAmAIAAGRy&#10;cy9kb3ducmV2LnhtbFBLBQYAAAAABAAEAPUAAACMAwAAAAA=&#10;" path="m,l39,r6,6l45,13,6,13,6,6,,xe" fillcolor="#e3e3e2" stroked="f">
                    <v:path arrowok="t" o:connecttype="custom" o:connectlocs="0,0;39,0;45,6;45,13;6,13;6,6;0,0" o:connectangles="0,0,0,0,0,0,0"/>
                  </v:shape>
                  <v:shape id="Freeform 1275" o:spid="_x0000_s2291" style="position:absolute;left:5211;top:12451;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GF8UA&#10;AADcAAAADwAAAGRycy9kb3ducmV2LnhtbESPQWvCQBSE70L/w/IK3nTTohJS1xBaCgUVrA30+si+&#10;JqHZt2F3G6O/3hWEHoeZ+YZZ56PpxEDOt5YVPM0TEMSV1S3XCsqv91kKwgdkjZ1lUnAmD/nmYbLG&#10;TNsTf9JwDLWIEPYZKmhC6DMpfdWQQT+3PXH0fqwzGKJ0tdQOTxFuOvmcJCtpsOW40GBPrw1Vv8c/&#10;o2DvcFeUu/FCw7Z8k9vq8J2uaqWmj2PxAiLQGP7D9/aHVrBMF3A7E4+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YXxQAAANwAAAAPAAAAAAAAAAAAAAAAAJgCAABkcnMv&#10;ZG93bnJldi54bWxQSwUGAAAAAAQABAD1AAAAigMAAAAA&#10;" path="m,l33,r6,7l39,13,,13,,7,,xe" fillcolor="#d9d8d8" stroked="f">
                    <v:path arrowok="t" o:connecttype="custom" o:connectlocs="0,0;33,0;39,7;39,13;0,13;0,7;0,0" o:connectangles="0,0,0,0,0,0,0"/>
                  </v:shape>
                  <v:shape id="Freeform 1276" o:spid="_x0000_s2292" style="position:absolute;left:5211;top:12458;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n8QA&#10;AADcAAAADwAAAGRycy9kb3ducmV2LnhtbESPQWvCQBSE70L/w/IKXkQ3FSISXaUW2ogXMe3B4yP7&#10;TILZtyG7TeK/dwXB4zAz3zDr7WBq0VHrKssKPmYRCOLc6ooLBX+/39MlCOeRNdaWScGNHGw3b6M1&#10;Jtr2fKIu84UIEHYJKii9bxIpXV6SQTezDXHwLrY16INsC6lb7APc1HIeRQtpsOKwUGJDXyXl1+zf&#10;KOgn2SKOD6n5OeqzvfTdTqfpTqnx+/C5AuFp8K/ws73XCuJlDI8z4Qj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5XJ/EAAAA3AAAAA8AAAAAAAAAAAAAAAAAmAIAAGRycy9k&#10;b3ducmV2LnhtbFBLBQYAAAAABAAEAPUAAACJAwAAAAA=&#10;" path="m,l39,r7,6l46,13,7,13,,6,,xm85,13r,xe" fillcolor="#c8c8c7" stroked="f">
                    <v:path arrowok="t" o:connecttype="custom" o:connectlocs="0,0;39,0;39,0;46,6;46,6;46,13;7,13;0,6;0,0;85,13;85,13;85,13;85,13" o:connectangles="0,0,0,0,0,0,0,0,0,0,0,0,0"/>
                    <o:lock v:ext="edit" verticies="t"/>
                  </v:shape>
                  <v:shape id="Freeform 1277" o:spid="_x0000_s2293" style="position:absolute;left:5211;top:12464;width:85;height:13;visibility:visible;mso-wrap-style:square;v-text-anchor:top" coordsize="8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dnE8QA&#10;AADcAAAADwAAAGRycy9kb3ducmV2LnhtbESPT2vCQBTE7wW/w/KE3pqNLbUhukppKZTqxSien9mX&#10;P5p9G7Jbk/rpXUHocZj5zTDz5WAacabO1ZYVTKIYBHFudc2lgt326ykB4TyyxsYyKfgjB8vF6GGO&#10;qbY9b+ic+VKEEnYpKqi8b1MpXV6RQRfZljh4he0M+iC7UuoO+1BuGvkcx1NpsOawUGFLHxXlp+zX&#10;KHgtGH/eCnmkg8tf1oyX1b74VOpxPLzPQHga/H/4Tn/rwCVTuJ0JR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HZxPEAAAA3AAAAA8AAAAAAAAAAAAAAAAAmAIAAGRycy9k&#10;b3ducmV2LnhtbFBLBQYAAAAABAAEAPUAAACJAwAAAAA=&#10;" path="m,l39,r7,l46,7r6,6l7,13,7,7,,xm85,13r-7,l85,7r,6xe" fillcolor="#c0c0bf" stroked="f">
                    <v:path arrowok="t" o:connecttype="custom" o:connectlocs="0,0;39,0;46,0;46,0;46,7;52,13;7,13;7,7;0,0;85,13;78,13;85,7;85,7;85,13" o:connectangles="0,0,0,0,0,0,0,0,0,0,0,0,0,0"/>
                    <o:lock v:ext="edit" verticies="t"/>
                  </v:shape>
                  <v:shape id="Freeform 1278" o:spid="_x0000_s2294" style="position:absolute;left:5218;top:12471;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gEwccA&#10;AADcAAAADwAAAGRycy9kb3ducmV2LnhtbESPQWsCMRSE74X+h/AKvdVEoa2sRilFoYe20K2g3h6b&#10;52Z187Ju4rr990YQehxm5htmOu9dLTpqQ+VZw3CgQBAX3lRcalj9Lp/GIEJENlh7Jg1/FGA+u7+b&#10;Ymb8mX+oy2MpEoRDhhpsjE0mZSgsOQwD3xAnb+dbhzHJtpSmxXOCu1qOlHqRDitOCxYberdUHPKT&#10;06CG6mt56vLj5nu/tvnndlGstwutHx/6twmISH38D9/aH0bD8/gVrmfSEZ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YBMHHAAAA3AAAAA8AAAAAAAAAAAAAAAAAmAIAAGRy&#10;cy9kb3ducmV2LnhtbFBLBQYAAAAABAAEAPUAAACMAwAAAAA=&#10;" path="m,l39,r6,6l58,6r13,l78,r,6l78,13,6,13,6,6,,6,,xe" fillcolor="#b1b1b0" stroked="f">
                    <v:path arrowok="t" o:connecttype="custom" o:connectlocs="0,0;39,0;45,6;58,6;71,6;78,0;78,0;78,6;78,6;78,13;6,13;6,6;0,6;0,0;0,0" o:connectangles="0,0,0,0,0,0,0,0,0,0,0,0,0,0,0"/>
                  </v:shape>
                  <v:shape id="Freeform 1279" o:spid="_x0000_s2295" style="position:absolute;left:5218;top:12477;width:78;height:13;visibility:visible;mso-wrap-style:square;v-text-anchor:top" coordsize="7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L8MEA&#10;AADcAAAADwAAAGRycy9kb3ducmV2LnhtbERPy4rCMBTdC/MP4Q6403QEH1SjyOjAuBKroMtLc22L&#10;zU1JMrbO15uF4PJw3otVZ2pxJ+crywq+hgkI4tzqigsFp+PPYAbCB2SNtWVS8CAPq+VHb4Gpti0f&#10;6J6FQsQQ9ikqKENoUil9XpJBP7QNceSu1hkMEbpCaodtDDe1HCXJRBqsODaU2NB3Sfkt+zMK2t3/&#10;xeWnerqlM52P08l+8xhdlep/dus5iEBdeItf7l+tYDyLa+O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GS/DBAAAA3AAAAA8AAAAAAAAAAAAAAAAAmAIAAGRycy9kb3du&#10;cmV2LnhtbFBLBQYAAAAABAAEAPUAAACGAwAAAAA=&#10;" path="m,l45,,58,,71,r7,l78,7r-7,6l13,13,6,7,,xe" fillcolor="#abaaaa" stroked="f">
                    <v:path arrowok="t" o:connecttype="custom" o:connectlocs="0,0;45,0;58,0;71,0;78,0;78,0;78,7;71,13;13,13;6,7;0,0;0,0" o:connectangles="0,0,0,0,0,0,0,0,0,0,0,0"/>
                  </v:shape>
                  <v:shape id="Freeform 1280" o:spid="_x0000_s2296" style="position:absolute;left:5224;top:12484;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9jYsMA&#10;AADcAAAADwAAAGRycy9kb3ducmV2LnhtbESP3YrCMBCF7xd8hzCCd2viwopbjVJkFfFC2eoDDM3Y&#10;FptJabLavr0RBC8P5+fjLFadrcWNWl851jAZKxDEuTMVFxrOp83nDIQPyAZrx6ShJw+r5eBjgYlx&#10;d/6jWxYKEUfYJ6ihDKFJpPR5SRb92DXE0bu41mKIsi2kafEex20tv5SaSosVR0KJDa1Lyq/Zv42Q&#10;Q7r9VcepwmxztsdDv+/T7V7r0bBL5yACdeEdfrV3RsP37Ae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9jYsMAAADcAAAADwAAAAAAAAAAAAAAAACYAgAAZHJzL2Rv&#10;d25yZXYueG1sUEsFBgAAAAAEAAQA9QAAAIgDAAAAAA==&#10;" path="m,l72,,65,6r-6,7l13,13,7,6,,xe" fillcolor="#9f9e9d" stroked="f">
                    <v:path arrowok="t" o:connecttype="custom" o:connectlocs="0,0;72,0;65,6;59,13;13,13;7,6;0,0" o:connectangles="0,0,0,0,0,0,0"/>
                  </v:shape>
                  <v:shape id="Freeform 1281" o:spid="_x0000_s2297" style="position:absolute;left:5231;top:12490;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UYMUA&#10;AADcAAAADwAAAGRycy9kb3ducmV2LnhtbESP3WrCQBBG7wu+wzIFb0rdtGKx0VWkKHgj/tQHGLJj&#10;EpqdDdltTHx650LwcvjmOzNnvuxcpVpqQunZwMcoAUWceVtybuD8u3mfggoR2WLlmQz0FGC5GLzM&#10;MbX+ykdqTzFXAuGQooEixjrVOmQFOQwjXxNLdvGNwyhjk2vb4FXgrtKfSfKlHZYsFwqs6aeg7O/0&#10;74Ry2O82a7y1+m18nu4nWdmvQ2/M8LVbzUBF6uJz+dHeWgOTb3lfZEQE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JRgxQAAANwAAAAPAAAAAAAAAAAAAAAAAJgCAABkcnMv&#10;ZG93bnJldi54bWxQSwUGAAAAAAQABAD1AAAAigMAAAAA&#10;" path="m,l58,,52,7,39,13r-20,l6,7,,xe" fillcolor="#989797" stroked="f">
                    <v:path arrowok="t" o:connecttype="custom" o:connectlocs="0,0;58,0;52,7;39,13;19,13;6,7;0,0" o:connectangles="0,0,0,0,0,0,0"/>
                  </v:shape>
                  <v:shape id="Freeform 1282" o:spid="_x0000_s2298" style="position:absolute;left:5237;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TIdsYA&#10;AADcAAAADwAAAGRycy9kb3ducmV2LnhtbESPQWvCQBSE74L/YXlCb7qJpcWmrhKCLUVP1Xrw9sw+&#10;N6HZtyG7atpf7wqFHoeZ+YaZL3vbiAt1vnasIJ0kIIhLp2s2Cr52b+MZCB+QNTaOScEPeVguhoM5&#10;Ztpd+ZMu22BEhLDPUEEVQptJ6cuKLPqJa4mjd3KdxRBlZ6Tu8BrhtpHTJHmWFmuOCxW2VFRUfm/P&#10;VsFxdcLz4/pQ7I/vppXmN92YPFXqYdTnryAC9eE//Nf+0AqeXlK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TIdsYAAADcAAAADwAAAAAAAAAAAAAAAACYAgAAZHJz&#10;L2Rvd25yZXYueG1sUEsFBgAAAAAEAAQA9QAAAIsDAAAAAA==&#10;" path="m,l46,,33,6,20,6r-7,l,xe" fillcolor="#8d8c8b" stroked="f">
                    <v:path arrowok="t" o:connecttype="custom" o:connectlocs="0,0;46,0;33,6;20,6;13,6;0,0" o:connectangles="0,0,0,0,0,0"/>
                  </v:shape>
                  <v:shape id="Freeform 1283" o:spid="_x0000_s2299" style="position:absolute;left:5250;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rJ8YA&#10;AADcAAAADwAAAGRycy9kb3ducmV2LnhtbESPQWsCMRSE70L/Q3iF3jTbLS26NYrWFnqquCri7XXz&#10;ulm6eVmSqNt/3xQKHoeZ+YaZznvbijP50DhWcD/KQBBXTjdcK9ht34ZjECEia2wdk4IfCjCf3Qym&#10;WGh34Q2dy1iLBOFQoAITY1dIGSpDFsPIdcTJ+3LeYkzS11J7vCS4bWWeZU/SYsNpwWBHL4aq7/Jk&#10;FRwWp9d83Hzu1+3Hyh5XS+PLh6VSd7f94hlEpD5ew//td63gcZLD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srJ8YAAADcAAAADwAAAAAAAAAAAAAAAACYAgAAZHJz&#10;L2Rvd25yZXYueG1sUEsFBgAAAAAEAAQA9QAAAIsDAAAAAA==&#10;" path="m,l20,,7,,,xe" fillcolor="#878685" stroked="f">
                    <v:path arrowok="t" o:connecttype="custom" o:connectlocs="0,0;20,0;7,0;0,0" o:connectangles="0,0,0,0"/>
                  </v:shape>
                  <v:shape id="Freeform 1284" o:spid="_x0000_s2300" style="position:absolute;left:5192;top:12100;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jQa8YA&#10;AADcAAAADwAAAGRycy9kb3ducmV2LnhtbESPQUvDQBSE7wX/w/IEb+1GbUMbuy2iiLn00Gihx0f2&#10;mYRm34vZbZP+e1cQPA4z8w2z3o6uVRfqfSNs4H6WgCIuxTZcGfj8eJsuQfmAbLEVJgNX8rDd3EzW&#10;mFkZeE+XIlQqQthnaKAOocu09mVNDv1MOuLofUnvMETZV9r2OES4a/VDkqTaYcNxocaOXmoqT8XZ&#10;GTgdOnn/XspwTM+v+3aXzvOD5Mbc3Y7PT6ACjeE//NfOrYHF6hF+z8Qjo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jQa8YAAADcAAAADwAAAAAAAAAAAAAAAACYAgAAZHJz&#10;L2Rvd25yZXYueG1sUEsFBgAAAAAEAAQA9QAAAIsDAAAAAA==&#10;" path="m228,46l208,59,182,39,162,26,136,20r-32,6l78,52,65,85,52,137,39,189r,52l39,286r13,46l65,364r6,13l84,377r13,l104,371r,6l97,390r-13,7l78,403r-13,l45,397,26,377,13,338,6,293,,241,,182,13,124,26,72,39,52,52,33,65,20,84,7,123,r39,l182,7r20,6l215,26r13,20e" filled="f" strokecolor="#1f1a17" strokeweight=".35pt">
                    <v:path arrowok="t" o:connecttype="custom" o:connectlocs="228,46;208,59;182,39;162,26;136,20;104,26;78,52;65,85;52,137;39,189;39,241;39,286;52,332;65,364;71,377;84,377;97,377;104,371;104,377;97,390;84,397;78,403;65,403;45,397;26,377;13,338;6,293;0,241;0,182;13,124;26,72;39,52;52,33;65,20;84,7;123,0;162,0;182,7;202,13;215,26;228,46" o:connectangles="0,0,0,0,0,0,0,0,0,0,0,0,0,0,0,0,0,0,0,0,0,0,0,0,0,0,0,0,0,0,0,0,0,0,0,0,0,0,0,0,0"/>
                  </v:shape>
                  <v:shape id="Freeform 1285" o:spid="_x0000_s2301" style="position:absolute;left:5446;top:12100;width:65;height:0;visibility:visible;mso-wrap-style:square;v-text-anchor:top" coordsize="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vEEcMA&#10;AADcAAAADwAAAGRycy9kb3ducmV2LnhtbESPQUvDQBSE74L/YXlCL9JuLFVqzLaoUIg3W/X+zL5k&#10;g9m3IftM0n/vCoLHYWa+YYr97Ds10hDbwAZuVhko4irYlhsD72+H5RZUFGSLXWAycKYI+93lRYG5&#10;DRMfaTxJoxKEY44GnEifax0rRx7jKvTEyavD4FGSHBptB5wS3Hd6nWV32mPLacFhT8+Oqq/TtzdQ&#10;fbz0U1nrUcr4+drJ4Xg9uydjFlfz4wMooVn+w3/t0hq4vd/A75l0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vEEcMAAADcAAAADwAAAAAAAAAAAAAAAACYAgAAZHJzL2Rv&#10;d25yZXYueG1sUEsFBgAAAAAEAAQA9QAAAIgDAAAAAA==&#10;" path="m65,l,,32,,65,xe" fillcolor="#aaa9a9" stroked="f">
                    <v:path arrowok="t" o:connecttype="custom" o:connectlocs="65,0;0,0;32,0;65,0" o:connectangles="0,0,0,0"/>
                  </v:shape>
                  <v:shape id="Freeform 1286" o:spid="_x0000_s2302" style="position:absolute;left:5426;top:12100;width:104;height:7;visibility:visible;mso-wrap-style:square;v-text-anchor:top" coordsize="1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JMYA&#10;AADcAAAADwAAAGRycy9kb3ducmV2LnhtbESPT2sCMRTE7wW/Q3iF3mq2gkVXo6ggVLSithdvj+Tt&#10;H9y8rJvobr+9KRR6HGbmN8x03tlK3KnxpWMFb/0EBLF2puRcwffX+nUEwgdkg5VjUvBDHuaz3tMU&#10;U+NaPtL9FHIRIexTVFCEUKdSel2QRd93NXH0MtdYDFE2uTQNthFuKzlIkndpseS4UGBNq4L05XSz&#10;CtrrLtvsl1e9Sj6352zrF+eRPij18twtJiACdeE//Nf+MAqG4yH8nolH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KJMYAAADcAAAADwAAAAAAAAAAAAAAAACYAgAAZHJz&#10;L2Rvd25yZXYueG1sUEsFBgAAAAAEAAQA9QAAAIsDAAAAAA==&#10;" path="m104,7l,7,26,,52,,78,r26,7xe" fillcolor="#adadac" stroked="f">
                    <v:path arrowok="t" o:connecttype="custom" o:connectlocs="104,7;0,7;0,7;26,0;52,0;78,0;104,7" o:connectangles="0,0,0,0,0,0,0"/>
                  </v:shape>
                  <v:shape id="Freeform 1287" o:spid="_x0000_s2303" style="position:absolute;left:5420;top:12100;width:123;height:13;visibility:visible;mso-wrap-style:square;v-text-anchor:top" coordsize="1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uD8MA&#10;AADcAAAADwAAAGRycy9kb3ducmV2LnhtbESP0WoCMRRE3wv+Q7iCbzWroNTVKCIqvizF6AdcNtfd&#10;bTc3SxJ1/fumUOjjMDNnmNWmt614kA+NYwWTcQaCuHSm4UrB9XJ4/wARIrLB1jEpeFGAzXrwtsLc&#10;uCef6aFjJRKEQ44K6hi7XMpQ1mQxjF1HnLyb8xZjkr6SxuMzwW0rp1k2lxYbTgs1drSrqfzWd6vg&#10;diT9pWdFo88Lv5PH4rX/LLRSo2G/XYKI1Mf/8F/7ZBTMFnP4PZ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ZuD8MAAADcAAAADwAAAAAAAAAAAAAAAACYAgAAZHJzL2Rv&#10;d25yZXYueG1sUEsFBgAAAAAEAAQA9QAAAIgDAAAAAA==&#10;" path="m26,l91,r19,7l123,13,,13r6,l6,7r13,l26,xe" fillcolor="#b5b4b3" stroked="f">
                    <v:path arrowok="t" o:connecttype="custom" o:connectlocs="26,0;91,0;110,7;123,13;0,13;6,13;6,7;19,7;26,0" o:connectangles="0,0,0,0,0,0,0,0,0"/>
                  </v:shape>
                  <v:shape id="Freeform 1288" o:spid="_x0000_s2304" style="position:absolute;left:5407;top:12107;width:149;height:13;visibility:visible;mso-wrap-style:square;v-text-anchor:top" coordsize="14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hXcYA&#10;AADcAAAADwAAAGRycy9kb3ducmV2LnhtbESPQWvCQBSE70L/w/IK3nSTYoxGNyKFYg9eagteX7PP&#10;JJp9G7JbE/vr3YLQ4zAz3zDrzWAacaXO1ZYVxNMIBHFhdc2lgq/Pt8kChPPIGhvLpOBGDjb502iN&#10;mbY9f9D14EsRIOwyVFB532ZSuqIig25qW+LgnWxn0AfZlVJ32Ae4aeRLFM2lwZrDQoUtvVZUXA4/&#10;RsGJf/fxbDhf0mSXnr+3/bFPFkelxs/DdgXC0+D/w4/2u1aQLFP4OxOO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ehXcYAAADcAAAADwAAAAAAAAAAAAAAAACYAgAAZHJz&#10;L2Rvd25yZXYueG1sUEsFBgAAAAAEAAQA9QAAAIsDAAAAAA==&#10;" path="m19,l123,r13,6l149,13,,13,13,6,19,xe" fillcolor="#b9b9b8" stroked="f">
                    <v:path arrowok="t" o:connecttype="custom" o:connectlocs="19,0;123,0;136,6;149,13;0,13;13,6;19,0" o:connectangles="0,0,0,0,0,0,0"/>
                  </v:shape>
                  <v:shape id="Freeform 1289" o:spid="_x0000_s2305" style="position:absolute;left:5400;top:12113;width:163;height:13;visibility:visible;mso-wrap-style:square;v-text-anchor:top" coordsize="1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u9r8A&#10;AADcAAAADwAAAGRycy9kb3ducmV2LnhtbERPy4rCMBTdC/MP4Q7MzqYqinYaZRhGKLjygetLcyct&#10;JjeliVr/3iwEl4fzLjeDs+JGfWg9K5hkOQji2uuWjYLTcTtegggRWaP1TAoeFGCz/hiVWGh/5z3d&#10;DtGIFMKhQAVNjF0hZagbchgy3xEn7t/3DmOCvZG6x3sKd1ZO83whHbacGhrs6Leh+nK4OgUVH//O&#10;xlziftYtqtl2YvWutkp9fQ4/3yAiDfEtfrkrrWC+SmvTmXQE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s+72vwAAANwAAAAPAAAAAAAAAAAAAAAAAJgCAABkcnMvZG93bnJl&#10;di54bWxQSwUGAAAAAAQABAD1AAAAhAMAAAAA&#10;" path="m20,l143,r7,7l163,13r-52,l85,7,52,13,,13,13,7,20,xe" fillcolor="#c1c0c0" stroked="f">
                    <v:path arrowok="t" o:connecttype="custom" o:connectlocs="20,0;143,0;150,7;163,13;111,13;85,7;52,13;0,13;13,7;20,0" o:connectangles="0,0,0,0,0,0,0,0,0,0"/>
                  </v:shape>
                  <v:shape id="Freeform 1290" o:spid="_x0000_s2306" style="position:absolute;left:5394;top:12120;width:175;height:13;visibility:visible;mso-wrap-style:square;v-text-anchor:top" coordsize="17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MkccA&#10;AADcAAAADwAAAGRycy9kb3ducmV2LnhtbESPT2vCQBTE7wW/w/IEL0U3FSwaXUUKggEP1Yp6fGRf&#10;/mD2bcyuJvbTdwuFHoeZ+Q2zWHWmEg9qXGlZwdsoAkGcWl1yruD4tRlOQTiPrLGyTAqe5GC17L0s&#10;MNa25T09Dj4XAcIuRgWF93UspUsLMuhGtiYOXmYbgz7IJpe6wTbATSXHUfQuDZYcFgqs6aOg9Hq4&#10;GwVmf+mul+T1MznfktPk9J2V7S5TatDv1nMQnjr/H/5rb7WCyWwGv2fC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KjJHHAAAA3AAAAA8AAAAAAAAAAAAAAAAAmAIAAGRy&#10;cy9kb3ducmV2LnhtbFBLBQYAAAAABAAEAPUAAACMAwAAAAA=&#10;" path="m13,l162,r7,6l175,13r-45,l110,6,97,,78,6,52,6r,7l45,13,,13,6,6,13,xe" fillcolor="#c5c5c4" stroked="f">
                    <v:path arrowok="t" o:connecttype="custom" o:connectlocs="13,0;162,0;169,6;175,13;130,13;110,6;97,0;78,6;52,6;52,13;45,13;0,13;6,6;13,0" o:connectangles="0,0,0,0,0,0,0,0,0,0,0,0,0,0"/>
                  </v:shape>
                  <v:shape id="Freeform 1291" o:spid="_x0000_s2307" style="position:absolute;left:5394;top:12126;width:175;height:13;visibility:visible;mso-wrap-style:square;v-text-anchor:top" coordsize="17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hRE7sA&#10;AADcAAAADwAAAGRycy9kb3ducmV2LnhtbERPzYrCMBC+C75DGMGbTdZDkWqUdUHwavUBhmZM6zaT&#10;kkStb28OgseP73+zG10vHhRi51nDT6FAEDfedGw1XM6HxQpETMgGe8+k4UURdtvpZIOV8U8+0aNO&#10;VuQQjhVqaFMaKilj05LDWPiBOHNXHxymDIOVJuAzh7teLpUqpcOOc0OLA/211PzXd6dhWRtlblbF&#10;UO6t9eW+UXSNWs9n4+8aRKIxfcUf99FoKFWen8/kIyC3b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e4URO7AAAA3AAAAA8AAAAAAAAAAAAAAAAAmAIAAGRycy9kb3ducmV2Lnht&#10;bFBLBQYAAAAABAAEAPUAAACAAwAAAAA=&#10;" path="m6,l58,,52,,45,7r-6,6l,13,6,7,6,xm117,r52,l175,7r,6l136,13,130,7,117,xe" fillcolor="#cfcece" stroked="f">
                    <v:path arrowok="t" o:connecttype="custom" o:connectlocs="6,0;58,0;58,0;52,0;45,7;39,13;0,13;6,7;6,0;117,0;169,0;175,7;175,13;136,13;130,7;117,0" o:connectangles="0,0,0,0,0,0,0,0,0,0,0,0,0,0,0,0"/>
                    <o:lock v:ext="edit" verticies="t"/>
                  </v:shape>
                  <v:shape id="Freeform 1292" o:spid="_x0000_s2308" style="position:absolute;left:5387;top:12133;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1I6cQA&#10;AADcAAAADwAAAGRycy9kb3ducmV2LnhtbESPQWvCQBSE70L/w/IK3swmUkRSV2mFgqeqUUqOj+xr&#10;kjb7NmTXJP57VxA8DjPzDbPajKYRPXWutqwgiWIQxIXVNZcKzqev2RKE88gaG8uk4EoONuuXyQpT&#10;bQc+Up/5UgQIuxQVVN63qZSuqMigi2xLHLxf2xn0QXal1B0OAW4aOY/jhTRYc1iosKVtRcV/djEK&#10;jvn321Ymn70b/pbzPjvk+c8+V2r6On68g/A0+mf40d5pBYs4gfuZc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NSOnEAAAA3AAAAA8AAAAAAAAAAAAAAAAAmAIAAGRycy9k&#10;b3ducmV2LnhtbFBLBQYAAAAABAAEAPUAAACJAwAAAAA=&#10;" path="m7,l52,,46,6r-7,7l,13,7,6,7,xm137,r45,l182,6r,7l156,13,143,6,137,xe" fillcolor="#d3d2d2" stroked="f">
                    <v:path arrowok="t" o:connecttype="custom" o:connectlocs="7,0;52,0;46,6;39,13;0,13;7,6;7,0;137,0;182,0;182,6;182,13;182,13;156,13;143,6;137,0" o:connectangles="0,0,0,0,0,0,0,0,0,0,0,0,0,0,0"/>
                    <o:lock v:ext="edit" verticies="t"/>
                  </v:shape>
                  <v:shape id="Freeform 1293" o:spid="_x0000_s2309" style="position:absolute;left:5381;top:12139;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h9cQA&#10;AADcAAAADwAAAGRycy9kb3ducmV2LnhtbESPQWvCQBSE7wX/w/IEb3VjQCnRVSQgeGzSVvH2zD6T&#10;kOzbkN0m8d93C4Ueh5n5htkdJtOKgXpXW1awWkYgiAuray4VfH6cXt9AOI+ssbVMCp7k4LCfveww&#10;0XbkjIbclyJA2CWooPK+S6R0RUUG3dJ2xMF72N6gD7Ivpe5xDHDTyjiKNtJgzWGhwo7Sioom/zYK&#10;7DW7vKdZs76fbjcTX9eD+SqkUov5dNyC8DT5//Bf+6wVbKIY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HIfXEAAAA3AAAAA8AAAAAAAAAAAAAAAAAmAIAAGRycy9k&#10;b3ducmV2LnhtbFBLBQYAAAAABAAEAPUAAACJAwAAAAA=&#10;" path="m13,l52,,45,7r,6l,13,6,7,13,xm149,r39,l188,7r-13,6l169,13,156,7,149,xe" fillcolor="#dededd" stroked="f">
                    <v:path arrowok="t" o:connecttype="custom" o:connectlocs="13,0;52,0;45,7;45,13;0,13;6,7;13,0;149,0;188,0;188,0;188,7;175,13;169,13;156,7;149,0" o:connectangles="0,0,0,0,0,0,0,0,0,0,0,0,0,0,0"/>
                    <o:lock v:ext="edit" verticies="t"/>
                  </v:shape>
                  <v:shape id="Freeform 1294" o:spid="_x0000_s2310" style="position:absolute;left:5381;top:12146;width:188;height:13;visibility:visible;mso-wrap-style:square;v-text-anchor:top" coordsize="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xzSMMA&#10;AADcAAAADwAAAGRycy9kb3ducmV2LnhtbESPS4vCMBSF94L/IVzB3ZiqjEg1iihFFyLjC1xemmtb&#10;bG5KE2v995OBAZeH8/g482VrStFQ7QrLCoaDCARxanXBmYLLOfmagnAeWWNpmRS8ycFy0e3MMdb2&#10;xUdqTj4TYYRdjApy76tYSpfmZNANbEUcvLutDfog60zqGl9h3JRyFEUTabDgQMixonVO6eP0NIF7&#10;uK6S2/bqnofvzc+o2WMy9KhUv9euZiA8tf4T/m/vtIJJNIa/M+EI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xzSMMAAADcAAAADwAAAAAAAAAAAAAAAACYAgAAZHJzL2Rv&#10;d25yZXYueG1sUEsFBgAAAAAEAAQA9QAAAIgDAAAAAA==&#10;" path="m6,l45,r,6l39,13,,13,,6,6,xm162,r26,l169,13,162,6r,-6xe" fillcolor="#e3e3e2" stroked="f">
                    <v:path arrowok="t" o:connecttype="custom" o:connectlocs="6,0;45,0;45,6;39,13;0,13;0,6;6,0;162,0;188,0;169,13;162,6;162,0" o:connectangles="0,0,0,0,0,0,0,0,0,0,0,0"/>
                    <o:lock v:ext="edit" verticies="t"/>
                  </v:shape>
                  <v:shape id="Freeform 1295" o:spid="_x0000_s2311" style="position:absolute;left:5374;top:12152;width:182;height:13;visibility:visible;mso-wrap-style:square;v-text-anchor:top" coordsize="18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vAMQA&#10;AADcAAAADwAAAGRycy9kb3ducmV2LnhtbESPQYvCMBSE7wv+h/AEb2uq7hapRhFFEEGWrSIeH82z&#10;LTYvpYm2/vuNIOxxmJlvmPmyM5V4UONKywpGwwgEcWZ1ybmC03H7OQXhPLLGyjIpeJKD5aL3McdE&#10;25Z/6ZH6XAQIuwQVFN7XiZQuK8igG9qaOHhX2xj0QTa51A22AW4qOY6iWBosOSwUWNO6oOyW3o2C&#10;2+YwObW7yzm9H1Y/1uL+e+NjpQb9bjUD4anz/+F3e6cVxNEXvM6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kbwDEAAAA3AAAAA8AAAAAAAAAAAAAAAAAmAIAAGRycy9k&#10;b3ducmV2LnhtbFBLBQYAAAAABAAEAPUAAACJAwAAAAA=&#10;" path="m7,l52,,46,7r-7,6l,13,7,7,7,xm176,r6,l176,7r,-7xe" fillcolor="#efeeee" stroked="f">
                    <v:path arrowok="t" o:connecttype="custom" o:connectlocs="7,0;52,0;46,7;39,13;0,13;7,7;7,0;176,0;182,0;176,7;176,0;176,0" o:connectangles="0,0,0,0,0,0,0,0,0,0,0,0"/>
                    <o:lock v:ext="edit" verticies="t"/>
                  </v:shape>
                  <v:shape id="Freeform 1296" o:spid="_x0000_s2312" style="position:absolute;left:5374;top:12159;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A0cQA&#10;AADcAAAADwAAAGRycy9kb3ducmV2LnhtbESP0WrCQBRE3wv+w3IF3+pGwWBTVyli0PZFqvmAS/Y2&#10;G5q9G7OriX/vFgo+DjNzhlltBtuIG3W+dqxgNk1AEJdO11wpKM756xKED8gaG8ek4E4eNuvRywoz&#10;7Xr+ptspVCJC2GeowITQZlL60pBFP3UtcfR+XGcxRNlVUnfYR7ht5DxJUmmx5rhgsKWtofL3dLUK&#10;PvOj3L3p/ZdJ+TJU5bHI+3Oh1GQ8fLyDCDSEZ/i/fdAK0mQBf2fiE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5ANHEAAAA3AAAAA8AAAAAAAAAAAAAAAAAmAIAAGRycy9k&#10;b3ducmV2LnhtbFBLBQYAAAAABAAEAPUAAACJAwAAAAA=&#10;" path="m7,l46,,39,6r,7l,13,,6,7,xe" fillcolor="#f4f4f3" stroked="f">
                    <v:path arrowok="t" o:connecttype="custom" o:connectlocs="7,0;46,0;39,6;39,13;0,13;0,6;7,0" o:connectangles="0,0,0,0,0,0,0"/>
                  </v:shape>
                  <v:shape id="Freeform 1297" o:spid="_x0000_s2313" style="position:absolute;left:5368;top:12165;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IH8UA&#10;AADcAAAADwAAAGRycy9kb3ducmV2LnhtbESPX0vDQBDE3wW/w7GCb3bPWoLGXkvpH+pLEaP0eclt&#10;k2huL+SubfrtvYLg4zAzv2Gm88G16sR9aLwYeBxpUCylt41UBr4+Nw/PoEIksdR6YQMXDjCf3d5M&#10;Kbf+LB98KmKlEkRCTgbqGLscMZQ1Owoj37Ek7+B7RzHJvkLb0znBXYtjrTN01EhaqKnjZc3lT3F0&#10;BtZH0t1qvJvs8eXpUO4dbt+/0Zj7u2HxCiryEP/Df+03ayDTGVzPpCOA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4gfxQAAANwAAAAPAAAAAAAAAAAAAAAAAJgCAABkcnMv&#10;ZG93bnJldi54bWxQSwUGAAAAAAQABAD1AAAAigMAAAAA&#10;" path="m6,l45,r,7l45,13,,13,6,7,6,xe" stroked="f">
                    <v:path arrowok="t" o:connecttype="custom" o:connectlocs="6,0;45,0;45,7;45,13;0,13;6,7;6,0" o:connectangles="0,0,0,0,0,0,0"/>
                  </v:shape>
                  <v:shape id="Freeform 1298" o:spid="_x0000_s2314" style="position:absolute;left:5368;top:12172;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pMMMA&#10;AADcAAAADwAAAGRycy9kb3ducmV2LnhtbESPQWvCQBSE7wX/w/KE3uqmhVqJrlKEonhTI3h8ZF+T&#10;0OzbkH0m23/fFYQeh5n5hlltomvVQH1oPBt4nWWgiEtvG64MFOevlwWoIMgWW89k4JcCbNaTpxXm&#10;1o98pOEklUoQDjkaqEW6XOtQ1uQwzHxHnLxv3zuUJPtK2x7HBHetfsuyuXbYcFqosaNtTeXP6eYM&#10;jOU2nv17cbjuBik6iRcX960xz9P4uQQlFOU//GjvrYF59gH3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VpMMMAAADcAAAADwAAAAAAAAAAAAAAAACYAgAAZHJzL2Rv&#10;d25yZXYueG1sUEsFBgAAAAAEAAQA9QAAAIgDAAAAAA==&#10;" path="m6,l45,r,6l39,13,,13,,6,6,xe" fillcolor="#fafafa" stroked="f">
                    <v:path arrowok="t" o:connecttype="custom" o:connectlocs="6,0;45,0;45,6;39,13;0,13;0,6;6,0" o:connectangles="0,0,0,0,0,0,0"/>
                  </v:shape>
                  <v:shape id="Freeform 1299" o:spid="_x0000_s2315" style="position:absolute;left:5368;top:12178;width:45;height:13;visibility:visible;mso-wrap-style:square;v-text-anchor:top" coordsize="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ptW8IA&#10;AADcAAAADwAAAGRycy9kb3ducmV2LnhtbERPy0oDMRTdC/5DuIKbYhMVikybGXygiHTRacX1Jbmd&#10;GZrcjEnajn9vFoLLw3mvmsk7caKYhsAabucKBLEJduBOw+fu9eYBRMrIFl1g0vBDCZr68mKFlQ1n&#10;bum0zZ0oIZwq1NDnPFZSJtOTxzQPI3Hh9iF6zAXGTtqI5xLunbxTaiE9DlwaehzpuSdz2B69hjfj&#10;1hsnZ08fh2Mbp++vF3OvdlpfX02PSxCZpvwv/nO/Ww0LVdaWM+UIy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Km1bwgAAANwAAAAPAAAAAAAAAAAAAAAAAJgCAABkcnMvZG93&#10;bnJldi54bWxQSwUGAAAAAAQABAD1AAAAhwMAAAAA&#10;" path="m,l45,,39,7r,6l,13,,7,,xe" fillcolor="#efeeee" stroked="f">
                    <v:path arrowok="t" o:connecttype="custom" o:connectlocs="0,0;45,0;39,7;39,13;0,13;0,7;0,0" o:connectangles="0,0,0,0,0,0,0"/>
                  </v:shape>
                  <v:shape id="Freeform 1300" o:spid="_x0000_s2316" style="position:absolute;left:5361;top:1218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1uq8UA&#10;AADcAAAADwAAAGRycy9kb3ducmV2LnhtbESP0WrCQBRE3wv+w3KFvjW79iFodBVRhEqhqPUDrtlr&#10;EszejdlVk359tyD0cZiZM8xs0dla3Kn1lWMNo0SBIM6dqbjQcPzevI1B+IBssHZMGnrysJgPXmaY&#10;GffgPd0PoRARwj5DDWUITSalz0uy6BPXEEfv7FqLIcq2kKbFR4TbWr4rlUqLFceFEhtalZRfDjer&#10;QfWnr72Tpl+v+XLdfW7T3fjnqvXrsFtOQQTqwn/42f4wGlI1gb8z8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bW6rxQAAANwAAAAPAAAAAAAAAAAAAAAAAJgCAABkcnMv&#10;ZG93bnJldi54bWxQSwUGAAAAAAQABAD1AAAAigMAAAAA&#10;" path="m7,l46,r,6l39,13,,13,7,6,7,xe" fillcolor="#e8e8e7" stroked="f">
                    <v:path arrowok="t" o:connecttype="custom" o:connectlocs="7,0;46,0;46,6;39,13;0,13;7,6;7,0" o:connectangles="0,0,0,0,0,0,0"/>
                  </v:shape>
                  <v:shape id="Freeform 1301" o:spid="_x0000_s2317" style="position:absolute;left:5361;top:1219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Z218AA&#10;AADcAAAADwAAAGRycy9kb3ducmV2LnhtbERPTYvCMBC9L/gfwgheFk0VVko1irgIK160evE2NGNb&#10;bCY1iVr/vTkseHy87/myM414kPO1ZQXjUQKCuLC65lLB6bgZpiB8QNbYWCYFL/KwXPS+5php++QD&#10;PfJQihjCPkMFVQhtJqUvKjLoR7YljtzFOoMhQldK7fAZw00jJ0kylQZrjg0VtrSuqLjmd6PgN91e&#10;zvvD7ee707QxOe2Ke+qUGvS71QxEoC58xP/uP61gOo7z45l4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Z218AAAADcAAAADwAAAAAAAAAAAAAAAACYAgAAZHJzL2Rvd25y&#10;ZXYueG1sUEsFBgAAAAAEAAQA9QAAAIUDAAAAAA==&#10;" path="m7,l46,,39,7r,6l,13,,7,7,xe" fillcolor="#dddcdc" stroked="f">
                    <v:path arrowok="t" o:connecttype="custom" o:connectlocs="7,0;46,0;39,7;39,13;0,13;0,7;7,0" o:connectangles="0,0,0,0,0,0,0"/>
                  </v:shape>
                  <v:shape id="Freeform 1302" o:spid="_x0000_s2318" style="position:absolute;left:5361;top:12198;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NPsgA&#10;AADcAAAADwAAAGRycy9kb3ducmV2LnhtbESP3WrCQBSE7wt9h+UUelN0E0tVoquUgkVKQYw/4N0h&#10;e5pNzZ4N2a2mPn1XKHg5zMw3zHTe2VqcqPWVYwVpPwFBXDhdcalgu1n0xiB8QNZYOyYFv+RhPru/&#10;m2Km3ZnXdMpDKSKEfYYKTAhNJqUvDFn0fdcQR+/LtRZDlG0pdYvnCLe1HCTJUFqsOC4YbOjNUHHM&#10;f6yCy2p5+DT58243On7sv1/eaZW6J6UeH7rXCYhAXbiF/9tLrWCYpnA9E4+An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P80+yAAAANwAAAAPAAAAAAAAAAAAAAAAAJgCAABk&#10;cnMvZG93bnJldi54bWxQSwUGAAAAAAQABAD1AAAAjQMAAAAA&#10;" path="m,l39,r,6l39,13,,13,,6,,xe" fillcolor="#d6d6d5" stroked="f">
                    <v:path arrowok="t" o:connecttype="custom" o:connectlocs="0,0;39,0;39,6;39,13;0,13;0,6;0,0" o:connectangles="0,0,0,0,0,0,0"/>
                  </v:shape>
                  <v:shape id="Freeform 1303" o:spid="_x0000_s2319" style="position:absolute;left:5361;top:12204;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0PJsYA&#10;AADcAAAADwAAAGRycy9kb3ducmV2LnhtbESPQWvCQBSE74L/YXmFXqRu4kFM6iolIO1FrFGqvT2y&#10;r0lo9m3Ibk3qr+8WBI/DzHzDLNeDacSFOldbVhBPIxDEhdU1lwqOh83TAoTzyBoby6TglxysV+PR&#10;ElNte97TJfelCBB2KSqovG9TKV1RkUE3tS1x8L5sZ9AH2ZVSd9gHuGnkLIrm0mDNYaHClrKKiu/8&#10;xyhIdu+JOWXbz0nPMrKveD1/lFelHh+Gl2cQngZ/D9/ab1rBPJ7B/5l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0PJsYAAADcAAAADwAAAAAAAAAAAAAAAACYAgAAZHJz&#10;L2Rvd25yZXYueG1sUEsFBgAAAAAEAAQA9QAAAIsDAAAAAA==&#10;" path="m,l39,r,7l39,13,,13,,7,,xe" fillcolor="#cdcccc" stroked="f">
                    <v:path arrowok="t" o:connecttype="custom" o:connectlocs="0,0;39,0;39,7;39,13;0,13;0,7;0,0" o:connectangles="0,0,0,0,0,0,0"/>
                  </v:shape>
                  <v:shape id="Freeform 1304" o:spid="_x0000_s2320" style="position:absolute;left:5354;top:1221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EesQA&#10;AADcAAAADwAAAGRycy9kb3ducmV2LnhtbESPT4vCMBTE78J+h/AW9qapq1apRlkEYZX14L/7o3nb&#10;dk1eShO1fnuzIHgcZuY3zGzRWiOu1PjKsYJ+LwFBnDtdcaHgeFh1JyB8QNZoHJOCO3lYzN86M8y0&#10;u/GOrvtQiAhhn6GCMoQ6k9LnJVn0PVcTR+/XNRZDlE0hdYO3CLdGfiZJKi1WHBdKrGlZUn7eX6yC&#10;3AzPfnwyg7W0I/O3vaejn8tGqY/39msKIlAbXuFn+1srSPsD+D8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cBHrEAAAA3AAAAA8AAAAAAAAAAAAAAAAAmAIAAGRycy9k&#10;b3ducmV2LnhtbFBLBQYAAAAABAAEAPUAAACJAwAAAAA=&#10;" path="m7,l46,r,6l40,13,,13,7,6,7,xe" fillcolor="#c8c8c7" stroked="f">
                    <v:path arrowok="t" o:connecttype="custom" o:connectlocs="7,0;46,0;46,6;40,13;0,13;7,6;7,0" o:connectangles="0,0,0,0,0,0,0"/>
                  </v:shape>
                  <v:shape id="Freeform 1305" o:spid="_x0000_s2321" style="position:absolute;left:5354;top:1221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q9/scA&#10;AADcAAAADwAAAGRycy9kb3ducmV2LnhtbESPT2vCQBTE74V+h+UVvNWNf2olukopVDxIsGnx/Mi+&#10;JiHZtyG7xsRP7woFj8PM/IZZb3tTi45aV1pWMBlHIIgzq0vOFfz+fL0uQTiPrLG2TAoGcrDdPD+t&#10;Mdb2wt/UpT4XAcIuRgWF900spcsKMujGtiEO3p9tDfog21zqFi8Bbmo5jaKFNFhyWCiwoc+Csio9&#10;GwWn6/vxPDt0VTIb3qa7dJkchypRavTSf6xAeOr9I/zf3msFi8kc7mfCEZ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6vf7HAAAA3AAAAA8AAAAAAAAAAAAAAAAAmAIAAGRy&#10;cy9kb3ducmV2LnhtbFBLBQYAAAAABAAEAPUAAACMAwAAAAA=&#10;" path="m7,l46,,40,7r,6l,13,,7,7,xe" fillcolor="#bebebd" stroked="f">
                    <v:path arrowok="t" o:connecttype="custom" o:connectlocs="7,0;46,0;40,7;40,13;0,13;0,7;7,0" o:connectangles="0,0,0,0,0,0,0"/>
                  </v:shape>
                  <v:shape id="Freeform 1306" o:spid="_x0000_s2322" style="position:absolute;left:5354;top:12224;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WqsQA&#10;AADcAAAADwAAAGRycy9kb3ducmV2LnhtbESPQWsCMRSE74L/ITyhN81a6rKsRhFB6cFLbQvt7Zk8&#10;N4ublyVJdfvvm0Khx2FmvmFWm8F14kYhtp4VzGcFCGLtTcuNgrfX/bQCEROywc4zKfimCJv1eLTC&#10;2vg7v9DtlBqRIRxrVGBT6mspo7bkMM58T5y9iw8OU5ahkSbgPcNdJx+LopQOW84LFnvaWdLX05dT&#10;8GEPh+NnQN8kXS3O7xf9VBZHpR4mw3YJItGQ/sN/7WejoJwv4PdMP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X1qrEAAAA3AAAAA8AAAAAAAAAAAAAAAAAmAIAAGRycy9k&#10;b3ducmV2LnhtbFBLBQYAAAAABAAEAPUAAACJAwAAAAA=&#10;" path="m,l40,r,6l40,13,,13,,6,,xe" fillcolor="#babab9" stroked="f">
                    <v:path arrowok="t" o:connecttype="custom" o:connectlocs="0,0;40,0;40,6;40,13;0,13;0,6;0,0" o:connectangles="0,0,0,0,0,0,0"/>
                  </v:shape>
                  <v:shape id="Freeform 1307" o:spid="_x0000_s2323" style="position:absolute;left:5354;top:12230;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0xcQA&#10;AADcAAAADwAAAGRycy9kb3ducmV2LnhtbESPwWrDMBBE74X+g9hCb42UQk3jRAmhUMghl7oJ5LhY&#10;G9uJtTLS1nH/vioUehxm5g2z2ky+VyPF1AW2MJ8ZUMR1cB03Fg6f70+voJIgO+wDk4VvSrBZ39+t&#10;sHThxh80VtKoDOFUooVWZCi1TnVLHtMsDMTZO4foUbKMjXYRbxnue/1sTKE9dpwXWhzoraX6Wn15&#10;C+bkLsPLeL7uF8dgYt9ItTiItY8P03YJSmiS//Bfe+csFPMCfs/kI6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k9MXEAAAA3AAAAA8AAAAAAAAAAAAAAAAAmAIAAGRycy9k&#10;b3ducmV2LnhtbFBLBQYAAAAABAAEAPUAAACJAwAAAAA=&#10;" path="m,l40,r,7l40,13,,13,,7,,xe" fillcolor="#b1b1b0" stroked="f">
                    <v:path arrowok="t" o:connecttype="custom" o:connectlocs="0,0;40,0;40,7;40,13;0,13;0,7;0,0" o:connectangles="0,0,0,0,0,0,0"/>
                  </v:shape>
                  <v:shape id="Freeform 1308" o:spid="_x0000_s2324" style="position:absolute;left:5348;top:12237;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tPcQA&#10;AADcAAAADwAAAGRycy9kb3ducmV2LnhtbESPT4vCMBTE78J+h/AWvGnqIirVtCyCsCB78M/F27N5&#10;tnWbl9LEmv32RhA8DjPzG2aVB9OInjpXW1YwGScgiAuray4VHA+b0QKE88gaG8uk4J8c5NnHYIWp&#10;tnfeUb/3pYgQdikqqLxvUyldUZFBN7YtcfQutjPoo+xKqTu8R7hp5FeSzKTBmuNChS2tKyr+9jcT&#10;Ked2MaXmeirX81O/9dPwe9sEpYaf4XsJwlPw7/Cr/aMVzCZzeJ6JR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KrT3EAAAA3AAAAA8AAAAAAAAAAAAAAAAAmAIAAGRycy9k&#10;b3ducmV2LnhtbFBLBQYAAAAABAAEAPUAAACJAwAAAAA=&#10;" path="m6,l46,r,6l46,13,,13,6,6,6,xe" fillcolor="#adadac" stroked="f">
                    <v:path arrowok="t" o:connecttype="custom" o:connectlocs="6,0;46,0;46,6;46,13;0,13;6,6;6,0" o:connectangles="0,0,0,0,0,0,0"/>
                  </v:shape>
                  <v:shape id="Freeform 1309" o:spid="_x0000_s2325" style="position:absolute;left:5348;top:12243;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tuVr8A&#10;AADcAAAADwAAAGRycy9kb3ducmV2LnhtbERPTYvCMBC9C/sfwgjeNNWDSLdRRHAVb1XRPQ7NbFu2&#10;mZRmrPXfbw4LHh/vO9sMrlE9daH2bGA+S0ARF97WXBq4XvbTFaggyBYbz2TgRQE2649Rhqn1T86p&#10;P0upYgiHFA1UIm2qdSgqchhmviWO3I/vHEqEXalth88Y7hq9SJKldlhzbKiwpV1Fxe/54Qx8P772&#10;crrnuHP9zUrR5geygzGT8bD9BCU0yFv87z5aA8t5XBvPxCO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K25WvwAAANwAAAAPAAAAAAAAAAAAAAAAAJgCAABkcnMvZG93bnJl&#10;di54bWxQSwUGAAAAAAQABAD1AAAAhAMAAAAA&#10;" path="m6,l46,r,7l39,13,,13,,7,6,xe" fillcolor="#a6a5a4" stroked="f">
                    <v:path arrowok="t" o:connecttype="custom" o:connectlocs="6,0;46,0;46,7;39,13;0,13;0,7;6,0" o:connectangles="0,0,0,0,0,0,0"/>
                  </v:shape>
                  <v:shape id="Freeform 1310" o:spid="_x0000_s2326" style="position:absolute;left:5348;top:12250;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VoVcQA&#10;AADcAAAADwAAAGRycy9kb3ducmV2LnhtbESPQYvCMBSE74L/ITzBm6Z6ELcaRZQFZcFdqwjeHs2z&#10;LTYvJclq999vBMHjMDPfMPNla2pxJ+crywpGwwQEcW51xYWC0/FzMAXhA7LG2jIp+CMPy0W3M8dU&#10;2wcf6J6FQkQI+xQVlCE0qZQ+L8mgH9qGOHpX6wyGKF0htcNHhJtajpNkIg1WHBdKbGhdUn7Lfo2C&#10;sZZy83O8rYpt7qpd/U2Xr/NeqX6vXc1ABGrDO/xqb7WCyegDnm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aFXEAAAA3AAAAA8AAAAAAAAAAAAAAAAAmAIAAGRycy9k&#10;b3ducmV2LnhtbFBLBQYAAAAABAAEAPUAAACJAwAAAAA=&#10;" path="m,l46,,39,6r,7l,13,,6,,xe" fillcolor="#a2a1a0" stroked="f">
                    <v:path arrowok="t" o:connecttype="custom" o:connectlocs="0,0;46,0;39,6;39,13;0,13;0,6;0,0" o:connectangles="0,0,0,0,0,0,0"/>
                  </v:shape>
                  <v:shape id="Freeform 1311" o:spid="_x0000_s2327" style="position:absolute;left:5348;top:1225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ugcIA&#10;AADcAAAADwAAAGRycy9kb3ducmV2LnhtbERPy2rCQBTdC/2H4Ra6MxOzkBgdpRSkpdSiUXB7yVyT&#10;YOZOyEzz+HtnUXB5OO/NbjSN6KlztWUFiygGQVxYXXOp4HLez1MQziNrbCyTgokc7LYvsw1m2g58&#10;oj73pQgh7DJUUHnfZlK6oiKDLrItceButjPoA+xKqTscQrhpZBLHS2mw5tBQYUsfFRX3/M8oOCZy&#10;9T3IqT/8/iTtIj1ex3j/qdTb6/i+BuFp9E/xv/tLK1gmYX44E4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G6BwgAAANwAAAAPAAAAAAAAAAAAAAAAAJgCAABkcnMvZG93&#10;bnJldi54bWxQSwUGAAAAAAQABAD1AAAAhwMAAAAA&#10;" path="m,l39,r,7l39,13,,13,,7,,xe" fillcolor="#9b9a99" stroked="f">
                    <v:path arrowok="t" o:connecttype="custom" o:connectlocs="0,0;39,0;39,7;39,13;0,13;0,7;0,0" o:connectangles="0,0,0,0,0,0,0"/>
                  </v:shape>
                  <v:shape id="Freeform 1312" o:spid="_x0000_s2328" style="position:absolute;left:5348;top:1226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MycYA&#10;AADcAAAADwAAAGRycy9kb3ducmV2LnhtbESPy2rDMBBF94H+g5hCd4kc04biRAlNoY9FF7WbQJaD&#10;NbWcWiMjqbHz91GhkOXlPg53tRltJ07kQ+tYwXyWgSCunW65UbD7epk+gggRWWPnmBScKcBmfTNZ&#10;YaHdwCWdqtiINMKhQAUmxr6QMtSGLIaZ64mT9+28xZikb6T2OKRx28k8yxbSYsuJYLCnZ0P1T/Vr&#10;Ezc/vrn9/fHh49XbwVSfZbk9bJW6ux2fliAijfEa/m+/awWLfA5/Z9IR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yMycYAAADcAAAADwAAAAAAAAAAAAAAAACYAgAAZHJz&#10;L2Rvd25yZXYueG1sUEsFBgAAAAAEAAQA9QAAAIsDAAAAAA==&#10;" path="m,l39,r,6l39,13,,13,,6,,xe" fillcolor="#979696" stroked="f">
                    <v:path arrowok="t" o:connecttype="custom" o:connectlocs="0,0;39,0;39,6;39,13;0,13;0,6;0,0" o:connectangles="0,0,0,0,0,0,0"/>
                  </v:shape>
                  <v:shape id="Freeform 1313" o:spid="_x0000_s2329" style="position:absolute;left:5348;top:1226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og8gA&#10;AADcAAAADwAAAGRycy9kb3ducmV2LnhtbESPT2vCQBTE7wW/w/IKvRTdmEPU1FVKqaVU8E/0YG+P&#10;7GsSzL5Ns6tJv31XKPQ4zMxvmPmyN7W4UusqywrGowgEcW51xYWC42E1nIJwHlljbZkU/JCD5WJw&#10;N8dU2473dM18IQKEXYoKSu+bVEqXl2TQjWxDHLwv2xr0QbaF1C12AW5qGUdRIg1WHBZKbOilpPyc&#10;XYyCj7V1p9l2nb0mb+PvzWp3+Zx0j0o93PfPTyA89f4//Nd+1wqSOIbbmXAE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xuiDyAAAANwAAAAPAAAAAAAAAAAAAAAAAJgCAABk&#10;cnMvZG93bnJldi54bWxQSwUGAAAAAAQABAD1AAAAjQMAAAAA&#10;" path="m,l39,r,7l39,13,,13,,7,,xe" fillcolor="#908f8e" stroked="f">
                    <v:path arrowok="t" o:connecttype="custom" o:connectlocs="0,0;39,0;39,7;39,13;0,13;0,7;0,0" o:connectangles="0,0,0,0,0,0,0"/>
                  </v:shape>
                  <v:shape id="Freeform 1314" o:spid="_x0000_s2330" style="position:absolute;left:5348;top:1227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k08MA&#10;AADcAAAADwAAAGRycy9kb3ducmV2LnhtbESPQWvCQBSE70L/w/IKvZmNEUJJXUXEQkEvsYLXR/aZ&#10;Dc2+DbsbTf99tyB4HGbmG2a1mWwvbuRD51jBIstBEDdOd9wqOH9/zt9BhIissXdMCn4pwGb9Mlth&#10;pd2da7qdYisShEOFCkyMQyVlaAxZDJkbiJN3dd5iTNK3Unu8J7jtZZHnpbTYcVowONDOUPNzGq2C&#10;ujiWW7cfD4dwLP2yNnLcX65Kvb1O2w8Qkab4DD/aX1pBWSzh/0w6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Lk08MAAADcAAAADwAAAAAAAAAAAAAAAACYAgAAZHJzL2Rv&#10;d25yZXYueG1sUEsFBgAAAAAEAAQA9QAAAIgDAAAAAA==&#10;" path="m,l39,r,6l39,13,,13,,6,,xe" fillcolor="#8d8c8b" stroked="f">
                    <v:path arrowok="t" o:connecttype="custom" o:connectlocs="0,0;39,0;39,6;39,13;0,13;0,6;0,0" o:connectangles="0,0,0,0,0,0,0"/>
                  </v:shape>
                  <v:shape id="Freeform 1315" o:spid="_x0000_s2331" style="position:absolute;left:5348;top:12282;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CoSccA&#10;AADcAAAADwAAAGRycy9kb3ducmV2LnhtbESPT2vCQBTE7wW/w/KE3urGYKWkbqQKYg+9NMaDt9fs&#10;yx+afRuyaxL99N1CocdhZn7DbLaTacVAvWssK1guIhDEhdUNVwry0+HpBYTzyBpby6TgRg626exh&#10;g4m2I3/SkPlKBAi7BBXU3neJlK6oyaBb2I44eKXtDfog+0rqHscAN62Mo2gtDTYcFmrsaF9T8Z1d&#10;jYL4NF4+9s/l0ZyHrzy72am933dKPc6nt1cQnib/H/5rv2sF63gFv2fCEZDp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QqEnHAAAA3AAAAA8AAAAAAAAAAAAAAAAAmAIAAGRy&#10;cy9kb3ducmV2LnhtbFBLBQYAAAAABAAEAPUAAACMAwAAAAA=&#10;" path="m,l39,r,7l39,13,,13,,7,,xe" fillcolor="#868585" stroked="f">
                    <v:path arrowok="t" o:connecttype="custom" o:connectlocs="0,0;39,0;39,7;39,13;0,13;0,7;0,0" o:connectangles="0,0,0,0,0,0,0"/>
                  </v:shape>
                  <v:shape id="Freeform 1316" o:spid="_x0000_s2332" style="position:absolute;left:5348;top:1228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f8cUA&#10;AADcAAAADwAAAGRycy9kb3ducmV2LnhtbESPwWrDMBBE74X+g9hCLqWRE4hTnMihFAINPRQ7+YDF&#10;2siurZWRlMT5+6pQ6HGYmTfMdjfZQVzJh86xgsU8A0HcON2xUXA67l9eQYSIrHFwTAruFGBXPj5s&#10;sdDuxhVd62hEgnAoUEEb41hIGZqWLIa5G4mTd3beYkzSG6k93hLcDnKZZbm02HFaaHGk95aavr5Y&#10;Bf74ufpemMOXzqZ+f6/0+vJce6VmT9PbBkSkKf6H/9ofWkG+XMHvmXQ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d/xxQAAANwAAAAPAAAAAAAAAAAAAAAAAJgCAABkcnMv&#10;ZG93bnJldi54bWxQSwUGAAAAAAQABAD1AAAAigMAAAAA&#10;" path="m,l39,r,6l39,13,,13,,6,,xe" fillcolor="#838281" stroked="f">
                    <v:path arrowok="t" o:connecttype="custom" o:connectlocs="0,0;39,0;39,6;39,13;0,13;0,6;0,0" o:connectangles="0,0,0,0,0,0,0"/>
                  </v:shape>
                  <v:shape id="Freeform 1317" o:spid="_x0000_s2333" style="position:absolute;left:5348;top:1229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pWMIA&#10;AADcAAAADwAAAGRycy9kb3ducmV2LnhtbESPQWsCMRSE7wX/Q3hCL6Um3cMiW6OI0NLrWtHr2+SZ&#10;Xdy8LJtUt/++EYQeh5n5hlltJt+LK42xC6zhbaFAEJtgO3YaDt8fr0sQMSFb7AOThl+KsFnPnlZY&#10;2XDjmq775ESGcKxQQ5vSUEkZTUse4yIMxNk7h9FjynJ00o54y3Dfy0KpUnrsOC+0ONCuJXPZ/3gN&#10;n406nur6xSlTOJ+sjI1pllo/z6ftO4hEU/oPP9pfVkNZlHA/k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lYwgAAANwAAAAPAAAAAAAAAAAAAAAAAJgCAABkcnMvZG93&#10;bnJldi54bWxQSwUGAAAAAAQABAD1AAAAhwMAAAAA&#10;" path="m,l39,r,7l39,13,,13,,7,,xe" fillcolor="#7d7b7b" stroked="f">
                    <v:path arrowok="t" o:connecttype="custom" o:connectlocs="0,0;39,0;39,7;39,13;0,13;0,7;0,0" o:connectangles="0,0,0,0,0,0,0"/>
                  </v:shape>
                  <v:shape id="Freeform 1318" o:spid="_x0000_s2334" style="position:absolute;left:5341;top:1230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1y78YA&#10;AADcAAAADwAAAGRycy9kb3ducmV2LnhtbESP3WoCMRSE7wXfIRyhd5pVytZujVIFoYJQ1P5dHjan&#10;m6WbkyVJdfXpm4Lg5TAz3zCzRWcbcSQfascKxqMMBHHpdM2VgrfDejgFESKyxsYxKThTgMW835th&#10;od2Jd3Tcx0okCIcCFZgY20LKUBqyGEauJU7et/MWY5K+ktrjKcFtIydZlkuLNacFgy2tDJU/+1+r&#10;4HN5/+G/Hkszpsv0sNnmr+8rKZW6G3TPTyAidfEWvrZftIJ88gD/Z9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1y78YAAADcAAAADwAAAAAAAAAAAAAAAACYAgAAZHJz&#10;L2Rvd25yZXYueG1sUEsFBgAAAAAEAAQA9QAAAIsDAAAAAA==&#10;" path="m7,l46,r,6l46,13,,13,7,6,7,xe" fillcolor="#777574" stroked="f">
                    <v:path arrowok="t" o:connecttype="custom" o:connectlocs="7,0;46,0;46,6;46,13;0,13;7,6;7,0" o:connectangles="0,0,0,0,0,0,0"/>
                  </v:shape>
                  <v:shape id="Freeform 1319" o:spid="_x0000_s2335" style="position:absolute;left:5341;top:1230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x2I74A&#10;AADcAAAADwAAAGRycy9kb3ducmV2LnhtbERPuwrCMBTdBf8hXMFFNNWhSDWKCKKgg8/B7dJc22Jz&#10;U5uo9e/NIDgezns6b0wpXlS7wrKC4SACQZxaXXCm4Hxa9ccgnEfWWFomBR9yMJ+1W1NMtH3zgV5H&#10;n4kQwi5BBbn3VSKlS3My6Aa2Ig7czdYGfYB1JnWN7xBuSjmKolgaLDg05FjRMqf0fnwaBVkv2h3W&#10;+0eMF7quF9v0wnpZKtXtNIsJCE+N/4t/7o1WEI/C2nAmHAE5+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4MdiO+AAAA3AAAAA8AAAAAAAAAAAAAAAAAmAIAAGRycy9kb3ducmV2&#10;LnhtbFBLBQYAAAAABAAEAPUAAACDAwAAAAA=&#10;" path="m7,l46,,40,7r,6l,13,,7,7,xe" fillcolor="#737170" stroked="f">
                    <v:path arrowok="t" o:connecttype="custom" o:connectlocs="7,0;46,0;40,7;40,13;0,13;0,7;7,0" o:connectangles="0,0,0,0,0,0,0"/>
                  </v:shape>
                  <v:shape id="Freeform 1320" o:spid="_x0000_s2336" style="position:absolute;left:5341;top:12315;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3aScQA&#10;AADcAAAADwAAAGRycy9kb3ducmV2LnhtbESPS4vCQBCE74L/YWhhbzrxyZrNKCJEvIisu3huMp0H&#10;m+mJmVGz/94RBI9FVX1FJevO1OJGrassKxiPIhDEmdUVFwp+f9LhJwjnkTXWlknBPzlYr/q9BGNt&#10;7/xNt5MvRICwi1FB6X0TS+mykgy6kW2Ig5fb1qAPsi2kbvEe4KaWkyhaSIMVh4USG9qWlP2drkbB&#10;Lp8Vs832eJhfztd0N7XpHOVYqY9Bt/kC4anz7/CrvdcKFpMl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t2knEAAAA3AAAAA8AAAAAAAAAAAAAAAAAmAIAAGRycy9k&#10;b3ducmV2LnhtbFBLBQYAAAAABAAEAPUAAACJAwAAAAA=&#10;" path="m,l46,,40,6r,7l,13,,6,,xe" fillcolor="#6d6b6a" stroked="f">
                    <v:path arrowok="t" o:connecttype="custom" o:connectlocs="0,0;46,0;40,6;40,13;0,13;0,6;0,0" o:connectangles="0,0,0,0,0,0,0"/>
                  </v:shape>
                  <v:shape id="Freeform 1321" o:spid="_x0000_s2337" style="position:absolute;left:5341;top:12321;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xuLwA&#10;AADcAAAADwAAAGRycy9kb3ducmV2LnhtbERPuwrCMBTdBf8hXMFNUxVEqmmRgiCIg6/B7dJc22Jz&#10;U5po69+bQXA8nPcm7U0t3tS6yrKC2TQCQZxbXXGh4HrZTVYgnEfWWFsmBR9ykCbDwQZjbTs+0fvs&#10;CxFC2MWooPS+iaV0eUkG3dQ2xIF72NagD7AtpG6xC+GmlvMoWkqDFYeGEhvKSsqf55dRwMfZ4rC/&#10;35zOmsJzLbPO6Eyp8ajfrkF46v1f/HPvtYLlIswPZ8IRkM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WpHG4vAAAANwAAAAPAAAAAAAAAAAAAAAAAJgCAABkcnMvZG93bnJldi54&#10;bWxQSwUGAAAAAAQABAD1AAAAgQMAAAAA&#10;" path="m,l40,r,7l40,13,,13,,7,,xe" fillcolor="#6a6766" stroked="f">
                    <v:path arrowok="t" o:connecttype="custom" o:connectlocs="0,0;40,0;40,7;40,13;0,13;0,7;0,0" o:connectangles="0,0,0,0,0,0,0"/>
                  </v:shape>
                  <v:shape id="Freeform 1322" o:spid="_x0000_s2338" style="position:absolute;left:5341;top:12328;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aLsYA&#10;AADcAAAADwAAAGRycy9kb3ducmV2LnhtbESPT2vCQBTE7wW/w/IEb3WjgpToKv7B0kMpNQp6fGSf&#10;m2j2bZrdmvTbdwsFj8PM/IaZLztbiTs1vnSsYDRMQBDnTpdsFBwPu+cXED4ga6wck4If8rBc9J7m&#10;mGrX8p7uWTAiQtinqKAIoU6l9HlBFv3Q1cTRu7jGYoiyMVI32Ea4reQ4SabSYslxocCaNgXlt+zb&#10;Ksiu77vx5bQ9nT++Xmvz2ZpbtW6VGvS71QxEoC48wv/tN61gOhnB35l4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laLsYAAADcAAAADwAAAAAAAAAAAAAAAACYAgAAZHJz&#10;L2Rvd25yZXYueG1sUEsFBgAAAAAEAAQA9QAAAIsDAAAAAA==&#10;" path="m,l40,r,6l40,13,,13,,6,,xe" fillcolor="#636160" stroked="f">
                    <v:path arrowok="t" o:connecttype="custom" o:connectlocs="0,0;40,0;40,6;40,13;0,13;0,6;0,0" o:connectangles="0,0,0,0,0,0,0"/>
                  </v:shape>
                  <v:shape id="Freeform 1323" o:spid="_x0000_s2339" style="position:absolute;left:5341;top:12334;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c0kMQA&#10;AADcAAAADwAAAGRycy9kb3ducmV2LnhtbESPQWvCQBSE7wX/w/KE3upGS6NGVxFBkIIHtYUeX7PP&#10;JJh9G3bXGP+9Kwgeh5n5hpkvO1OLlpyvLCsYDhIQxLnVFRcKfo6bjwkIH5A11pZJwY08LBe9tzlm&#10;2l55T+0hFCJC2GeooAyhyaT0eUkG/cA2xNE7WWcwROkKqR1eI9zUcpQkqTRYcVwosaF1Sfn5cDEK&#10;pqs/vWs2djJ13//7tvodf6WFU+q9361mIAJ14RV+trdaQfo5gs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nNJDEAAAA3AAAAA8AAAAAAAAAAAAAAAAAmAIAAGRycy9k&#10;b3ducmV2LnhtbFBLBQYAAAAABAAEAPUAAACJAwAAAAA=&#10;" path="m,l40,r,7l40,13,,13,,7,,xe" fillcolor="#605d5c" stroked="f">
                    <v:path arrowok="t" o:connecttype="custom" o:connectlocs="0,0;40,0;40,7;40,13;0,13;0,7;0,0" o:connectangles="0,0,0,0,0,0,0"/>
                  </v:shape>
                  <v:shape id="Freeform 1324" o:spid="_x0000_s2340" style="position:absolute;left:5341;top:12341;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wD68cA&#10;AADcAAAADwAAAGRycy9kb3ducmV2LnhtbESPW2sCMRSE3wv+h3AEX4pm1SKymhUplArFWi/t82Fz&#10;9oKbk+0m6tZfbwShj8PMfMPMF62pxJkaV1pWMBxEIIhTq0vOFRz2b/0pCOeRNVaWScEfOVgknac5&#10;xtpeeEvnnc9FgLCLUUHhfR1L6dKCDLqBrYmDl9nGoA+yyaVu8BLgppKjKJpIgyWHhQJrei0oPe5O&#10;RkGaHdffm/ePFzu6/n4N1+1z9LP9VKrXbZczEJ5a/x9+tFdawWQ8hvuZcARk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sA+vHAAAA3AAAAA8AAAAAAAAAAAAAAAAAmAIAAGRy&#10;cy9kb3ducmV2LnhtbFBLBQYAAAAABAAEAPUAAACMAwAAAAA=&#10;" path="m,l40,r,6l40,13,,13,,6,,xe" fillcolor="#6a6867" stroked="f">
                    <v:path arrowok="t" o:connecttype="custom" o:connectlocs="0,0;40,0;40,6;40,13;0,13;0,6;0,0" o:connectangles="0,0,0,0,0,0,0"/>
                  </v:shape>
                  <v:shape id="Freeform 1325" o:spid="_x0000_s2341" style="position:absolute;left:5341;top:12347;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KpcYA&#10;AADcAAAADwAAAGRycy9kb3ducmV2LnhtbESPQWsCMRSE74L/ITzBm2ZrrcjWKKXQqlAEtdB6e2xe&#10;d5cmL0sSddtfbwTB4zAz3zCzRWuNOJEPtWMFD8MMBHHhdM2lgs/922AKIkRkjcYxKfijAIt5tzPD&#10;XLszb+m0i6VIEA45KqhibHIpQ1GRxTB0DXHyfpy3GJP0pdQezwlujRxl2URarDktVNjQa0XF7+5o&#10;FXy/j7bmab/2m6/Dx3JtDnr8P9VK9XvtyzOISG28h2/tlVYweRzD9Uw6An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AKpcYAAADcAAAADwAAAAAAAAAAAAAAAACYAgAAZHJz&#10;L2Rvd25yZXYueG1sUEsFBgAAAAAEAAQA9QAAAIsDAAAAAA==&#10;" path="m,l40,r,7l40,13,7,13,,7,,xe" fillcolor="#706e6d" stroked="f">
                    <v:path arrowok="t" o:connecttype="custom" o:connectlocs="0,0;40,0;40,7;40,13;7,13;0,7;0,0" o:connectangles="0,0,0,0,0,0,0"/>
                  </v:shape>
                  <v:shape id="Freeform 1326" o:spid="_x0000_s2342" style="position:absolute;left:5341;top:12354;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bs8YA&#10;AADcAAAADwAAAGRycy9kb3ducmV2LnhtbESP0WrCQBRE34X+w3ILfSl111aDpK4ioaKIPpj6AZfs&#10;NQnN3g3ZrcZ+vSsUfBxm5gwzW/S2EWfqfO1Yw2ioQBAXztRcajh+r96mIHxANtg4Jg1X8rCYPw1m&#10;mBp34QOd81CKCGGfooYqhDaV0hcVWfRD1xJH7+Q6iyHKrpSmw0uE20a+K5VIizXHhQpbyioqfvJf&#10;qyHPvjbmlI23k8Nub5PrnyrXr0rrl+d++QkiUB8e4f/2xmhIPiZwPxOP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Ybs8YAAADcAAAADwAAAAAAAAAAAAAAAACYAgAAZHJz&#10;L2Rvd25yZXYueG1sUEsFBgAAAAAEAAQA9QAAAIsDAAAAAA==&#10;" path="m,l40,r,6l46,13,7,13,7,6,,xe" fillcolor="#7a7878" stroked="f">
                    <v:path arrowok="t" o:connecttype="custom" o:connectlocs="0,0;40,0;40,6;46,13;7,13;7,6;0,0" o:connectangles="0,0,0,0,0,0,0"/>
                  </v:shape>
                  <v:shape id="Freeform 1327" o:spid="_x0000_s2343" style="position:absolute;left:5348;top:1236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J0m8UA&#10;AADcAAAADwAAAGRycy9kb3ducmV2LnhtbESPT2sCMRTE7wW/Q3hCbzVrC4tsjVJEqSJF/HPp7bF5&#10;3V3dvIQk6vrtG0HwOMzMb5jxtDOtuJAPjWUFw0EGgri0uuFKwWG/eBuBCBFZY2uZFNwowHTSexlj&#10;oe2Vt3TZxUokCIcCFdQxukLKUNZkMAysI07en/UGY5K+ktrjNcFNK9+zLJcGG04LNTqa1VSedmej&#10;wHu7OQwX7mf9ezxuutFq/n1zJ6Ve+93XJ4hIXXyGH+2lVpB/5HA/k46An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0nSbxQAAANwAAAAPAAAAAAAAAAAAAAAAAJgCAABkcnMv&#10;ZG93bnJldi54bWxQSwUGAAAAAAQABAD1AAAAigMAAAAA&#10;" path="m,l33,r6,7l39,13,,13,,7,,xe" fillcolor="#7f7e7d" stroked="f">
                    <v:path arrowok="t" o:connecttype="custom" o:connectlocs="0,0;33,0;39,7;39,13;0,13;0,7;0,0" o:connectangles="0,0,0,0,0,0,0"/>
                  </v:shape>
                  <v:shape id="Freeform 1328" o:spid="_x0000_s2344" style="position:absolute;left:5348;top:12367;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gx8QA&#10;AADcAAAADwAAAGRycy9kb3ducmV2LnhtbESPQWvCQBSE70L/w/IK3uqmqaQSXaUEhOLNKPX6zD6T&#10;aPZtzK6a/PtuoeBxmJlvmMWqN424U+dqywreJxEI4sLqmksF+936bQbCeWSNjWVSMJCD1fJltMBU&#10;2wdv6Z77UgQIuxQVVN63qZSuqMigm9iWOHgn2xn0QXal1B0+Atw0Mo6iRBqsOSxU2FJWUXHJb0bB&#10;xvxk09j3kR4u12Oy1oddcmalxq/91xyEp94/w//tb60g+fiEvzPhCM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HoMfEAAAA3AAAAA8AAAAAAAAAAAAAAAAAmAIAAGRycy9k&#10;b3ducmV2LnhtbFBLBQYAAAAABAAEAPUAAACJAwAAAAA=&#10;" path="m,l39,r,6l39,13,,13,,6,,xe" fillcolor="#8b8989" stroked="f">
                    <v:path arrowok="t" o:connecttype="custom" o:connectlocs="0,0;39,0;39,6;39,13;0,13;0,6;0,0" o:connectangles="0,0,0,0,0,0,0"/>
                  </v:shape>
                  <v:shape id="Freeform 1329" o:spid="_x0000_s2345" style="position:absolute;left:5348;top:1237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3Rv7wA&#10;AADcAAAADwAAAGRycy9kb3ducmV2LnhtbERPzQ7BQBC+S7zDZiRubJEgZYkQIrgoDzC6o210Z5vu&#10;ot7eHiSOX77/+bIxpXhR7QrLCgb9CARxanXBmYLrZdubgnAeWWNpmRR8yMFy0W7NMdb2zWd6JT4T&#10;IYRdjApy76tYSpfmZND1bUUcuLutDfoA60zqGt8h3JRyGEVjabDg0JBjReuc0kfyNAq2yU1jdDwd&#10;D7LC0jwn6W7jT0p1O81qBsJT4//in3uvFYxHYW04E4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Z7dG/vAAAANwAAAAPAAAAAAAAAAAAAAAAAJgCAABkcnMvZG93bnJldi54&#10;bWxQSwUGAAAAAAQABAD1AAAAgQMAAAAA&#10;" path="m,l39,r,7l39,13,,13,,7,,xe" fillcolor="#91908f" stroked="f">
                    <v:path arrowok="t" o:connecttype="custom" o:connectlocs="0,0;39,0;39,7;39,13;0,13;0,7;0,0" o:connectangles="0,0,0,0,0,0,0"/>
                  </v:shape>
                  <v:shape id="Freeform 1330" o:spid="_x0000_s2346" style="position:absolute;left:5348;top:12380;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1bcUA&#10;AADcAAAADwAAAGRycy9kb3ducmV2LnhtbESPQWsCMRSE7wX/Q3iCt5pVQevWKOIieCht1dLzY/O6&#10;Wd28LElct/++KRR6HGbmG2a16W0jOvKhdqxgMs5AEJdO11wp+DjvH59AhIissXFMCr4pwGY9eFhh&#10;rt2dj9SdYiUShEOOCkyMbS5lKA1ZDGPXEifvy3mLMUlfSe3xnuC2kdMsm0uLNacFgy3tDJXX080q&#10;WNiFKV7ePre+OLxOsnisikv3rtRo2G+fQUTq43/4r33QCuazJfyeS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jVtxQAAANwAAAAPAAAAAAAAAAAAAAAAAJgCAABkcnMv&#10;ZG93bnJldi54bWxQSwUGAAAAAAQABAD1AAAAigMAAAAA&#10;" path="m,l39,r,6l39,13,,13,,6,,xe" fillcolor="#9c9b9b" stroked="f">
                    <v:path arrowok="t" o:connecttype="custom" o:connectlocs="0,0;39,0;39,6;39,13;0,13;0,6;0,0" o:connectangles="0,0,0,0,0,0,0"/>
                  </v:shape>
                  <v:shape id="Freeform 1331" o:spid="_x0000_s2347" style="position:absolute;left:5348;top:1238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vf8EA&#10;AADcAAAADwAAAGRycy9kb3ducmV2LnhtbERPzYrCMBC+C75DGGFvmrqsrlajrOKCBz2s+gBDM7al&#10;zSQ0sa1vvzkIHj++//W2N7VoqfGlZQXTSQKCOLO65FzB7fo7XoDwAVljbZkUPMnDdjMcrDHVtuM/&#10;ai8hFzGEfYoKihBcKqXPCjLoJ9YRR+5uG4MhwiaXusEuhptafibJXBosOTYU6GhfUFZdHkZBdzu0&#10;/S5zy/q5P7hTNauO3+dEqY9R/7MCEagPb/HLfdQK5l9xfjwTj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ir3/BAAAA3AAAAA8AAAAAAAAAAAAAAAAAmAIAAGRycy9kb3du&#10;cmV2LnhtbFBLBQYAAAAABAAEAPUAAACGAwAAAAA=&#10;" path="m,l39,r,7l39,13,,13,,7,,xe" fillcolor="#a2a1a1" stroked="f">
                    <v:path arrowok="t" o:connecttype="custom" o:connectlocs="0,0;39,0;39,7;39,13;0,13;0,7;0,0" o:connectangles="0,0,0,0,0,0,0"/>
                  </v:shape>
                  <v:shape id="Freeform 1332" o:spid="_x0000_s2348" style="position:absolute;left:5348;top:12393;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1BMcgA&#10;AADcAAAADwAAAGRycy9kb3ducmV2LnhtbESPzWvCQBTE7wX/h+UJXopu4kewqav40UIO9lDNpbdH&#10;9jUJZt+G7Krpf98tCD0OM/MbZrXpTSNu1LnasoJ4EoEgLqyuuVSQn9/HSxDOI2tsLJOCH3KwWQ+e&#10;Vphqe+dPup18KQKEXYoKKu/bVEpXVGTQTWxLHLxv2xn0QXal1B3eA9w0chpFiTRYc1iosKV9RcXl&#10;dDUK6ueXj2wxT77iKN9nu8Pb8jjLnVKjYb99BeGp9//hRzvTCpJ5DH9nwhG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XUExyAAAANwAAAAPAAAAAAAAAAAAAAAAAJgCAABk&#10;cnMvZG93bnJldi54bWxQSwUGAAAAAAQABAD1AAAAjQMAAAAA&#10;" path="m,l39,r,6l39,13,,13,,6,,xe" fillcolor="#afaeae" stroked="f">
                    <v:path arrowok="t" o:connecttype="custom" o:connectlocs="0,0;39,0;39,6;39,13;0,13;0,6;0,0" o:connectangles="0,0,0,0,0,0,0"/>
                  </v:shape>
                  <v:shape id="Freeform 1333" o:spid="_x0000_s2349" style="position:absolute;left:5348;top:12399;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XcQA&#10;AADcAAAADwAAAGRycy9kb3ducmV2LnhtbESPT2sCMRTE7wW/Q3iCt5pVRMrWKCKIBb10/dPrY/N2&#10;s+3mZUlSd/32TaHQ4zAzv2FWm8G24k4+NI4VzKYZCOLS6YZrBZfz/vkFRIjIGlvHpOBBATbr0dMK&#10;c+16fqd7EWuRIBxyVGBi7HIpQ2nIYpi6jjh5lfMWY5K+ltpjn+C2lfMsW0qLDacFgx3tDJVfxbdV&#10;QEVXVebgz5+39nQ49QNf5fFDqcl42L6CiDTE//Bf+00rWC7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Pi13EAAAA3AAAAA8AAAAAAAAAAAAAAAAAmAIAAGRycy9k&#10;b3ducmV2LnhtbFBLBQYAAAAABAAEAPUAAACJAwAAAAA=&#10;" path="m,l39,r,7l39,13,,13,,7,,xe" fillcolor="#b7b6b5" stroked="f">
                    <v:path arrowok="t" o:connecttype="custom" o:connectlocs="0,0;39,0;39,7;39,13;0,13;0,7;0,0" o:connectangles="0,0,0,0,0,0,0"/>
                  </v:shape>
                  <v:shape id="Freeform 1334" o:spid="_x0000_s2350" style="position:absolute;left:5348;top:12406;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a18UA&#10;AADcAAAADwAAAGRycy9kb3ducmV2LnhtbESPQWvCQBSE7wX/w/KE3urGtmhNsxFtKYjgwdh4fmRf&#10;k2D2bciuuv77rlDocZiZb5hsGUwnLjS41rKC6SQBQVxZ3XKt4Pvw9fQGwnlkjZ1lUnAjB8t89JBh&#10;qu2V93QpfC0ihF2KChrv+1RKVzVk0E1sTxy9HzsY9FEOtdQDXiPcdPI5SWbSYMtxocGePhqqTsXZ&#10;KFhbXZrP7eIc5uF2pN22XCfTUqnHcVi9g/AU/H/4r73RCmavL3A/E4+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hlrXxQAAANwAAAAPAAAAAAAAAAAAAAAAAJgCAABkcnMv&#10;ZG93bnJldi54bWxQSwUGAAAAAAQABAD1AAAAigMAAAAA&#10;" path="m,l39,r,6l39,13,6,13,,6,,xe" fillcolor="#c6c6c5" stroked="f">
                    <v:path arrowok="t" o:connecttype="custom" o:connectlocs="0,0;39,0;39,6;39,13;6,13;0,6;0,0" o:connectangles="0,0,0,0,0,0,0"/>
                  </v:shape>
                  <v:shape id="Freeform 1335" o:spid="_x0000_s2351" style="position:absolute;left:5348;top:12412;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xG8MA&#10;AADcAAAADwAAAGRycy9kb3ducmV2LnhtbESPUWsCMRCE3wv9D2ELvtVcxR5yNUoRCiK2UO0PWC5r&#10;cvaye1yid/77plDo4zAz3zDL9RhadaU+NsIGnqYFKOJabMPOwNfx7XEBKiZki60wGbhRhPXq/m6J&#10;lZWBP+l6SE5lCMcKDfiUukrrWHsKGKfSEWfvJH3AlGXvtO1xyPDQ6llRlDpgw3nBY0cbT/X34RIM&#10;6POm826XxF3k43k/jFK+D2LM5GF8fQGVaEz/4b/21hoo53P4PZOPgF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OxG8MAAADcAAAADwAAAAAAAAAAAAAAAACYAgAAZHJzL2Rv&#10;d25yZXYueG1sUEsFBgAAAAAEAAQA9QAAAIgDAAAAAA==&#10;" path="m,l39,r,7l46,13,6,13,6,7,,xe" fillcolor="#cfcece" stroked="f">
                    <v:path arrowok="t" o:connecttype="custom" o:connectlocs="0,0;39,0;39,7;46,13;6,13;6,7;0,0" o:connectangles="0,0,0,0,0,0,0"/>
                  </v:shape>
                  <v:shape id="Freeform 1336" o:spid="_x0000_s2352" style="position:absolute;left:5354;top:12419;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kZVMYA&#10;AADcAAAADwAAAGRycy9kb3ducmV2LnhtbESPT2vCQBTE74LfYXlCb7qx1CWkrlJLU1r04h8K3h7Z&#10;ZxKafRuy25h++25B8DjMzG+Y5Xqwjeip87VjDfNZAoK4cKbmUsPpmE9TED4gG2wck4Zf8rBejUdL&#10;zIy78p76QyhFhLDPUEMVQptJ6YuKLPqZa4mjd3GdxRBlV0rT4TXCbSMfk0RJizXHhQpbeq2o+D78&#10;WA2bRZK3523+if2Wv97eldqVqdL6YTK8PIMINIR7+Nb+MBrU0wL+z8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kZVMYAAADcAAAADwAAAAAAAAAAAAAAAACYAgAAZHJz&#10;L2Rvd25yZXYueG1sUEsFBgAAAAAEAAQA9QAAAIsDAAAAAA==&#10;" path="m,l33,r7,6l40,13,,13,,6,,xe" fillcolor="#e1e0e0" stroked="f">
                    <v:path arrowok="t" o:connecttype="custom" o:connectlocs="0,0;33,0;40,6;40,13;0,13;0,6;0,0" o:connectangles="0,0,0,0,0,0,0"/>
                  </v:shape>
                  <v:shape id="Freeform 1337" o:spid="_x0000_s2353" style="position:absolute;left:5354;top:12425;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jPl8YA&#10;AADcAAAADwAAAGRycy9kb3ducmV2LnhtbESPT2vCQBTE74V+h+UVvBTdVEuiqauUFsWT+O/Q4yP7&#10;mqTNvo3ZbRK/vSsUPA4z8xtmvuxNJVpqXGlZwcsoAkGcWV1yruB0XA2nIJxH1lhZJgUXcrBcPD7M&#10;MdW24z21B5+LAGGXooLC+zqV0mUFGXQjWxMH79s2Bn2QTS51g12Am0qOoyiWBksOCwXW9FFQ9nv4&#10;M4EyW5v28+dr8rzb+llySvLz+dIpNXjq399AeOr9Pfzf3mgF8WsMtzPhC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jPl8YAAADcAAAADwAAAAAAAAAAAAAAAACYAgAAZHJz&#10;L2Rvd25yZXYueG1sUEsFBgAAAAAEAAQA9QAAAIsDAAAAAA==&#10;" path="m,l40,r,7l40,13,,13,,7,,xe" fillcolor="#ebeaea" stroked="f">
                    <v:path arrowok="t" o:connecttype="custom" o:connectlocs="0,0;40,0;40,7;40,13;0,13;0,7;0,0" o:connectangles="0,0,0,0,0,0,0"/>
                  </v:shape>
                  <v:shape id="Freeform 1338" o:spid="_x0000_s2354" style="position:absolute;left:5354;top:12432;width:40;height:13;visibility:visible;mso-wrap-style:square;v-text-anchor:top" coordsize="4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2xXsUA&#10;AADcAAAADwAAAGRycy9kb3ducmV2LnhtbESPQWvCQBSE74X+h+UJ3urGtqQhdZUSKBTsRW2gx0f2&#10;mQSzb5Pd1cR/7wqFHoeZ+YZZbSbTiQs531pWsFwkIIgrq1uuFfwcPp8yED4ga+wsk4IredisHx9W&#10;mGs78o4u+1CLCGGfo4ImhD6X0lcNGfQL2xNH72idwRClq6V2OEa46eRzkqTSYMtxocGeioaq0/5s&#10;FJTD8dulvzRIcy63L6fQZiMWSs1n08c7iEBT+A//tb+0gvT1De5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bFexQAAANwAAAAPAAAAAAAAAAAAAAAAAJgCAABkcnMv&#10;ZG93bnJldi54bWxQSwUGAAAAAAQABAD1AAAAigMAAAAA&#10;" path="m,l40,r,6l40,13,7,13,,6,,xe" stroked="f">
                    <v:path arrowok="t" o:connecttype="custom" o:connectlocs="0,0;40,0;40,6;40,13;7,13;0,6;0,0" o:connectangles="0,0,0,0,0,0,0"/>
                  </v:shape>
                  <v:shape id="Freeform 1339" o:spid="_x0000_s2355" style="position:absolute;left:5354;top:12438;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2bAb4A&#10;AADcAAAADwAAAGRycy9kb3ducmV2LnhtbERPzYrCMBC+C75DGMGLaKqsRapRZFHwutUHGJqxqW0m&#10;pcnW+vbmIHj8+P53h8E2oqfOV44VLBcJCOLC6YpLBbfreb4B4QOyxsYxKXiRh8N+PNphpt2T/6jP&#10;QyliCPsMFZgQ2kxKXxiy6BeuJY7c3XUWQ4RdKXWHzxhuG7lKklRarDg2GGzp11BR5/9WwXpWlSFJ&#10;3aNfzS76fKqHOm+MUtPJcNyCCDSEr/jjvmgF6U9cG8/EIyD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BtmwG+AAAA3AAAAA8AAAAAAAAAAAAAAAAAmAIAAGRycy9kb3ducmV2&#10;LnhtbFBLBQYAAAAABAAEAPUAAACDAwAAAAA=&#10;" path="m,l40,r,7l46,13,7,13,7,7,,xe" fillcolor="#f6f6f6" stroked="f">
                    <v:path arrowok="t" o:connecttype="custom" o:connectlocs="0,0;40,0;40,7;46,13;7,13;7,7;0,0" o:connectangles="0,0,0,0,0,0,0"/>
                  </v:shape>
                  <v:shape id="Freeform 1340" o:spid="_x0000_s2356" style="position:absolute;left:5361;top:12445;width:39;height:13;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sMA&#10;AADcAAAADwAAAGRycy9kb3ducmV2LnhtbESPUWvCQBCE3wX/w7GCb3qpFKnRU4pQWpBSjPq+5NYk&#10;JrcXcqvGf+8VCn0cZuYbZrXpXaNu1IXKs4GXaQKKOPe24sLA8fAxeQMVBNli45kMPCjAZj0crDC1&#10;/s57umVSqAjhkKKBUqRNtQ55SQ7D1LfE0Tv7zqFE2RXadniPcNfoWZLMtcOK40KJLW1Lyuvs6gz8&#10;JKd6thV7lUPrLp/1vtp9F5kx41H/vgQl1Mt/+K/9ZQ3MXxfweyYeAb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0sMAAADcAAAADwAAAAAAAAAAAAAAAACYAgAAZHJzL2Rv&#10;d25yZXYueG1sUEsFBgAAAAAEAAQA9QAAAIgDAAAAAA==&#10;" path="m,l33,r6,6l39,13,,13,,6,,xe" fillcolor="#e3e3e2" stroked="f">
                    <v:path arrowok="t" o:connecttype="custom" o:connectlocs="0,0;33,0;39,6;39,13;0,13;0,6;0,0" o:connectangles="0,0,0,0,0,0,0"/>
                  </v:shape>
                  <v:shape id="Freeform 1341" o:spid="_x0000_s2357" style="position:absolute;left:5361;top:12451;width:46;height:13;visibility:visible;mso-wrap-style:square;v-text-anchor:top" coordsize="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u8EA&#10;AADcAAAADwAAAGRycy9kb3ducmV2LnhtbERPz2vCMBS+C/sfwht403TCwqhGkYEgDA/qwOuzeTa1&#10;zUttolb/+uUw8Pjx/Z4teteIG3Wh8qzhY5yBIC68qbjU8Ltfjb5AhIhssPFMGh4UYDF/G8wwN/7O&#10;W7rtYilSCIccNdgY21zKUFhyGMa+JU7cyXcOY4JdKU2H9xTuGjnJMiUdVpwaLLb0bamod1enwbXh&#10;eqkfB6Xsz3Ojqvp5LDdnrYfv/XIKIlIfX+J/99poUJ9pfjqTjo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jP7vBAAAA3AAAAA8AAAAAAAAAAAAAAAAAmAIAAGRycy9kb3du&#10;cmV2LnhtbFBLBQYAAAAABAAEAPUAAACGAwAAAAA=&#10;" path="m,l39,r,7l46,13,7,13,,7,,xe" fillcolor="#d9d8d8" stroked="f">
                    <v:path arrowok="t" o:connecttype="custom" o:connectlocs="0,0;39,0;39,7;46,13;7,13;0,7;0,0" o:connectangles="0,0,0,0,0,0,0"/>
                  </v:shape>
                  <v:shape id="Freeform 1342" o:spid="_x0000_s2358" style="position:absolute;left:5361;top:12458;width:91;height:13;visibility:visible;mso-wrap-style:square;v-text-anchor:top" coordsize="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xMIA&#10;AADcAAAADwAAAGRycy9kb3ducmV2LnhtbESPQYvCMBSE7wv+h/AEb2uqYFeqUUQQ9Lh1Yff4aJ5N&#10;sXmpSbT135uFhT0OM/MNs94OthUP8qFxrGA2zUAQV043XCv4Oh/elyBCRNbYOiYFTwqw3Yze1lho&#10;1/MnPcpYiwThUKACE2NXSBkqQxbD1HXEybs4bzEm6WupPfYJbls5z7JcWmw4LRjsaG+oupZ3q+An&#10;zM/fy1NfRnn3fT2Y29F/5EpNxsNuBSLSEP/Df+2jVpAvZvB7Jh0Bu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eXEwgAAANwAAAAPAAAAAAAAAAAAAAAAAJgCAABkcnMvZG93&#10;bnJldi54bWxQSwUGAAAAAAQABAD1AAAAhwMAAAAA&#10;" path="m,l39,r7,l46,6r,7l7,13,7,6,,xm91,13r,xe" fillcolor="#c8c8c7" stroked="f">
                    <v:path arrowok="t" o:connecttype="custom" o:connectlocs="0,0;39,0;46,0;46,6;46,6;46,13;7,13;7,6;0,0;91,13;91,13;91,13;91,13" o:connectangles="0,0,0,0,0,0,0,0,0,0,0,0,0"/>
                    <o:lock v:ext="edit" verticies="t"/>
                  </v:shape>
                  <v:shape id="Freeform 1343" o:spid="_x0000_s2359" style="position:absolute;left:5368;top:12464;width:84;height:13;visibility:visible;mso-wrap-style:square;v-text-anchor:top" coordsize="8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oUjsQA&#10;AADcAAAADwAAAGRycy9kb3ducmV2LnhtbESPQWvCQBSE7wX/w/KEXopuFBokuooIioeW0ih6fWSf&#10;2Wj2bciuJv333ULB4zAz3zCLVW9r8aDWV44VTMYJCOLC6YpLBcfDdjQD4QOyxtoxKfghD6vl4GWB&#10;mXYdf9MjD6WIEPYZKjAhNJmUvjBk0Y9dQxy9i2sthijbUuoWuwi3tZwmSSotVhwXDDa0MVTc8rtV&#10;cA03+ZZyvncfh8+NYbM7d18npV6H/XoOIlAfnuH/9l4rSN+n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aFI7EAAAA3AAAAA8AAAAAAAAAAAAAAAAAmAIAAGRycy9k&#10;b3ducmV2LnhtbFBLBQYAAAAABAAEAPUAAACJAwAAAAA=&#10;" path="m,l39,r,7l45,13,6,13,,7,,xm78,13r-7,l78,7r6,l78,13xe" fillcolor="#c0c0bf" stroked="f">
                    <v:path arrowok="t" o:connecttype="custom" o:connectlocs="0,0;39,0;39,0;39,0;39,7;45,13;6,13;0,7;0,0;78,13;71,13;78,7;84,7;78,13" o:connectangles="0,0,0,0,0,0,0,0,0,0,0,0,0,0"/>
                    <o:lock v:ext="edit" verticies="t"/>
                  </v:shape>
                  <v:shape id="Freeform 1344" o:spid="_x0000_s2360" style="position:absolute;left:5368;top:12471;width:84;height:13;visibility:visible;mso-wrap-style:square;v-text-anchor:top" coordsize="8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pqc8UA&#10;AADcAAAADwAAAGRycy9kb3ducmV2LnhtbESPT2sCMRTE74LfITyhN81WqcjWKK3F4knwDwVvj83r&#10;ZunmZUmiu/rpG0HwOMzMb5j5srO1uJAPlWMFr6MMBHHhdMWlguNhPZyBCBFZY+2YFFwpwHLR780x&#10;167lHV32sRQJwiFHBSbGJpcyFIYshpFriJP367zFmKQvpfbYJrit5TjLptJixWnBYEMrQ8Xf/mwV&#10;fJc3s15t2tv48Fn461d22safk1Ivg+7jHUSkLj7Dj/ZGK5i+TeB+Jh0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mpzxQAAANwAAAAPAAAAAAAAAAAAAAAAAJgCAABkcnMv&#10;ZG93bnJldi54bWxQSwUGAAAAAAQABAD1AAAAigMAAAAA&#10;" path="m,l39,,52,6r6,l71,6,84,,78,6r,7l6,13,6,6,,xe" fillcolor="#b1b1b0" stroked="f">
                    <v:path arrowok="t" o:connecttype="custom" o:connectlocs="0,0;39,0;52,6;58,6;71,6;84,0;84,0;78,6;78,6;78,13;6,13;6,6;6,6;0,0;0,0" o:connectangles="0,0,0,0,0,0,0,0,0,0,0,0,0,0,0"/>
                  </v:shape>
                  <v:shape id="Freeform 1345" o:spid="_x0000_s2361" style="position:absolute;left:5374;top:12477;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SfMYA&#10;AADcAAAADwAAAGRycy9kb3ducmV2LnhtbESPQWvCQBSE70L/w/IEL1I3ag02dRURBK14MBba4yP7&#10;TEKzb0N21eivdwsFj8PMfMPMFq2pxIUaV1pWMBxEIIgzq0vOFXwd169TEM4ja6wsk4IbOVjMXzoz&#10;TLS98oEuqc9FgLBLUEHhfZ1I6bKCDLqBrYmDd7KNQR9kk0vd4DXATSVHURRLgyWHhQJrWhWU/aZn&#10;o6Ck/Xgav28/OTrecfc97k+2P2elet12+QHCU+uf4f/2RiuIJ2/wdyY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tSfMYAAADcAAAADwAAAAAAAAAAAAAAAACYAgAAZHJz&#10;L2Rvd25yZXYueG1sUEsFBgAAAAAEAAQA9QAAAIsDAAAAAA==&#10;" path="m,l39,,52,,65,r7,l72,7r-7,6l7,13,,7,,xe" fillcolor="#abaaaa" stroked="f">
                    <v:path arrowok="t" o:connecttype="custom" o:connectlocs="0,0;39,0;52,0;65,0;72,0;72,0;72,7;65,13;7,13;0,7;0,0;0,0" o:connectangles="0,0,0,0,0,0,0,0,0,0,0,0"/>
                  </v:shape>
                  <v:shape id="Freeform 1346" o:spid="_x0000_s2362" style="position:absolute;left:5374;top:12484;width:72;height:13;visibility:visible;mso-wrap-style:square;v-text-anchor:top" coordsize="7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kXMIA&#10;AADcAAAADwAAAGRycy9kb3ducmV2LnhtbESP3YrCMBCF7wXfIcyCd5rsgkWqUcqiIl4oVh9gaMa2&#10;bDMpTVbbt98sCF4ezs/HWW1624gHdb52rOFzpkAQF87UXGq4XXfTBQgfkA02jknDQB426/Fohalx&#10;T77QIw+liCPsU9RQhdCmUvqiIot+5lri6N1dZzFE2ZXSdPiM47aRX0ol0mLNkVBhS98VFT/5r42Q&#10;U7bfqnOiMN/d7Pk0HIdsf9R68tFnSxCB+vAOv9oHoyGZz+H/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yRcwgAAANwAAAAPAAAAAAAAAAAAAAAAAJgCAABkcnMvZG93&#10;bnJldi54bWxQSwUGAAAAAAQABAD1AAAAhwMAAAAA&#10;" path="m,l72,,65,6r-6,7l13,13,7,6,,xe" fillcolor="#9f9e9d" stroked="f">
                    <v:path arrowok="t" o:connecttype="custom" o:connectlocs="0,0;72,0;65,6;59,13;13,13;7,6;0,0" o:connectangles="0,0,0,0,0,0,0"/>
                  </v:shape>
                  <v:shape id="Freeform 1347" o:spid="_x0000_s2363" style="position:absolute;left:5381;top:12490;width:58;height:13;visibility:visible;mso-wrap-style:square;v-text-anchor:top" coordsize="5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yacQA&#10;AADcAAAADwAAAGRycy9kb3ducmV2LnhtbESP0YrCMBRE3wX/IdyFfRFNXbFI1ygiCvsiavUDLs3d&#10;tmxzU5psbf16Iwg+DjNzhlmuO1OJlhpXWlYwnUQgiDOrS84VXC/78QKE88gaK8ukoCcH69VwsMRE&#10;2xufqU19LgKEXYIKCu/rREqXFWTQTWxNHLxf2xj0QTa51A3eAtxU8iuKYmmw5LBQYE3bgrK/9N8E&#10;yul42O/w3srR7Lo4zrOy37leqc+PbvMNwlPn3+FX+0criOcx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JcmnEAAAA3AAAAA8AAAAAAAAAAAAAAAAAmAIAAGRycy9k&#10;b3ducmV2LnhtbFBLBQYAAAAABAAEAPUAAACJAwAAAAA=&#10;" path="m,l58,,52,7,39,13r-20,l13,7,,xe" fillcolor="#989797" stroked="f">
                    <v:path arrowok="t" o:connecttype="custom" o:connectlocs="0,0;58,0;52,7;39,13;19,13;13,7;0,0" o:connectangles="0,0,0,0,0,0,0"/>
                  </v:shape>
                  <v:shape id="Freeform 1348" o:spid="_x0000_s2364" style="position:absolute;left:5387;top:12497;width:46;height:6;visibility:visible;mso-wrap-style:square;v-text-anchor:top" coordsize="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0uf8YA&#10;AADcAAAADwAAAGRycy9kb3ducmV2LnhtbESPQWvCQBSE70L/w/IK3nSTilpSNyLSitSTtj309sy+&#10;bEKzb0N21dhf3y0IHoeZ+YZZLHvbiDN1vnasIB0nIIgLp2s2Cj4/3kbPIHxA1tg4JgVX8rDMHwYL&#10;zLS78J7Oh2BEhLDPUEEVQptJ6YuKLPqxa4mjV7rOYoiyM1J3eIlw28inJJlJizXHhQpbWldU/BxO&#10;VsHxtcTT5P17/XXcmFaa33RnVqlSw8d+9QIiUB/u4Vt7qxXMpnP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0uf8YAAADcAAAADwAAAAAAAAAAAAAAAACYAgAAZHJz&#10;L2Rvd25yZXYueG1sUEsFBgAAAAAEAAQA9QAAAIsDAAAAAA==&#10;" path="m,l46,,39,6,26,6,13,6,,xe" fillcolor="#8d8c8b" stroked="f">
                    <v:path arrowok="t" o:connecttype="custom" o:connectlocs="0,0;46,0;39,6;26,6;13,6;0,0" o:connectangles="0,0,0,0,0,0"/>
                  </v:shape>
                  <v:shape id="Freeform 1349" o:spid="_x0000_s2365" style="position:absolute;left:5400;top:12503;width:20;height:0;visibility:visible;mso-wrap-style:square;v-text-anchor:top" coordsize="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HK8MA&#10;AADcAAAADwAAAGRycy9kb3ducmV2LnhtbERPTWsCMRC9C/0PYQreNFulIlujaK3gyeKqSG/TzXSz&#10;dDNZkqjbf28OBY+P9z1bdLYRV/KhdqzgZZiBIC6drrlScDxsBlMQISJrbByTgj8KsJg/9WaYa3fj&#10;PV2LWIkUwiFHBSbGNpcylIYshqFriRP347zFmKCvpPZ4S+G2kaMsm0iLNacGgy29Gyp/i4tVcF5e&#10;PkbT+vv02ezW9mu9Mr4Yr5TqP3fLNxCRuvgQ/7u3WsHkNa1NZ9IR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HK8MAAADcAAAADwAAAAAAAAAAAAAAAACYAgAAZHJzL2Rv&#10;d25yZXYueG1sUEsFBgAAAAAEAAQA9QAAAIgDAAAAAA==&#10;" path="m,l20,,13,,,xe" fillcolor="#878685" stroked="f">
                    <v:path arrowok="t" o:connecttype="custom" o:connectlocs="0,0;20,0;13,0;0,0" o:connectangles="0,0,0,0"/>
                  </v:shape>
                  <v:shape id="Freeform 1350" o:spid="_x0000_s2366" style="position:absolute;left:5341;top:12100;width:228;height:403;visibility:visible;mso-wrap-style:square;v-text-anchor:top" coordsize="22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8Z8UA&#10;AADcAAAADwAAAGRycy9kb3ducmV2LnhtbESPQWvCQBSE74X+h+UJvdWNpQ0aXaW0lObiQVvB4yP7&#10;TILZ99LsatJ/7wqCx2FmvmEWq8E16kydr4UNTMYJKOJCbM2lgd+fr+cpKB+QLTbCZOCfPKyWjw8L&#10;zKz0vKHzNpQqQthnaKAKoc209kVFDv1YWuLoHaRzGKLsSm077CPcNfolSVLtsOa4UGFLHxUVx+3J&#10;GTjuWvn+m0q/T0+fm2advuY7yY15Gg3vc1CBhnAP39q5NZC+zeB6Jh4Bv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XDxnxQAAANwAAAAPAAAAAAAAAAAAAAAAAJgCAABkcnMv&#10;ZG93bnJldi54bWxQSwUGAAAAAAQABAD1AAAAigMAAAAA&#10;" path="m228,46l209,59,189,39,163,26,137,20r-32,6l85,52,66,85,53,137r-7,52l40,241r6,45l53,332r13,32l72,377r13,l98,377r13,-6l105,377r-7,13l92,397r-13,6l72,403,46,397,33,377,20,338,7,293,,241,7,182r6,-58l33,72,40,52,53,33,72,20,85,7,124,r46,l189,7r13,6l222,26r6,20e" filled="f" strokecolor="#1f1a17" strokeweight=".35pt">
                    <v:path arrowok="t" o:connecttype="custom" o:connectlocs="228,46;209,59;189,39;163,26;137,20;105,26;85,52;66,85;53,137;46,189;40,241;46,286;53,332;66,364;72,377;85,377;98,377;111,371;105,377;98,390;92,397;79,403;72,403;46,397;33,377;20,338;7,293;0,241;7,182;13,124;33,72;40,52;53,33;72,20;85,7;124,0;170,0;189,7;202,13;222,26;228,46" o:connectangles="0,0,0,0,0,0,0,0,0,0,0,0,0,0,0,0,0,0,0,0,0,0,0,0,0,0,0,0,0,0,0,0,0,0,0,0,0,0,0,0,0"/>
                  </v:shape>
                </v:group>
                <v:rect id="Rectangle 1351" o:spid="_x0000_s2367" style="position:absolute;left:4572;top:2281;width:708;height:22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YC8IA&#10;AADcAAAADwAAAGRycy9kb3ducmV2LnhtbERP3WrCMBS+H+wdwhl4N9OOUWY1lk4YysALqw9waI5N&#10;XXNSk0y7t18uBrv8+P5X1WQHcSMfescK8nkGgrh1uudOwen48fwGIkRkjYNjUvBDAar148MKS+3u&#10;fKBbEzuRQjiUqMDEOJZShtaQxTB3I3Hizs5bjAn6TmqP9xRuB/mSZYW02HNqMDjSxlD71XxbBfS+&#10;PSwudTB76fOQ7z+Lxev2qtTsaaqXICJN8V/8595pBUWR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ChgLwgAAANwAAAAPAAAAAAAAAAAAAAAAAJgCAABkcnMvZG93&#10;bnJldi54bWxQSwUGAAAAAAQABAD1AAAAhwMAAAAA&#10;" filled="f" stroked="f">
                  <v:textbox inset="0,0,0,0">
                    <w:txbxContent>
                      <w:p w:rsidR="004D7E84" w:rsidRPr="00B46128" w:rsidRDefault="004D7E84" w:rsidP="004D7E84">
                        <w:r>
                          <w:t>k</w:t>
                        </w:r>
                      </w:p>
                    </w:txbxContent>
                  </v:textbox>
                </v:rect>
                <v:rect id="Rectangle 1352" o:spid="_x0000_s2368" style="position:absolute;left:28575;top:4570;width:1981;height:22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vTsQA&#10;AADcAAAADwAAAGRycy9kb3ducmV2LnhtbESPwWrDMBBE74X8g9hAbo3sHkxwo4RiCIQGAk0LvS7W&#10;1ja1Vqql2Eq+vgoEchxm583OehtNL0YafGdZQb7MQBDXVnfcKPj63D2vQPiArLG3TAou5GG7mT2t&#10;sdR24g8aT6ERCcK+RAVtCK6U0tctGfRL64iT92MHgyHJoZF6wCnBTS9fsqyQBjtODS06qlqqf09n&#10;k95wx3rqr/Hg43c+vrsK99fqT6nFPL69gggUw+P4nt5rBUWRw21MI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RL07EAAAA3AAAAA8AAAAAAAAAAAAAAAAAmAIAAGRycy9k&#10;b3ducmV2LnhtbFBLBQYAAAAABAAEAPUAAACJAwAAAAA=&#10;">
                  <v:fill color2="#cff" rotate="t" focusposition=".5,.5" focussize="" focus="100%" type="gradientRadial"/>
                  <v:textbox inset="0,0,0,0">
                    <w:txbxContent>
                      <w:p w:rsidR="004D7E84" w:rsidRPr="00381136" w:rsidRDefault="004D7E84" w:rsidP="004D7E84">
                        <w:pPr>
                          <w:rPr>
                            <w:vertAlign w:val="subscript"/>
                          </w:rPr>
                        </w:pPr>
                        <w:r>
                          <w:t xml:space="preserve"> </w:t>
                        </w:r>
                        <w:r>
                          <w:t>m</w:t>
                        </w:r>
                        <w:r>
                          <w:rPr>
                            <w:vertAlign w:val="subscript"/>
                          </w:rPr>
                          <w:t xml:space="preserve">2  </w:t>
                        </w:r>
                      </w:p>
                    </w:txbxContent>
                  </v:textbox>
                </v:rect>
                <v:rect id="Rectangle 1353" o:spid="_x0000_s2369" alt="Wide upward diagonal" style="position:absolute;top:6852;width:30861;height:114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ZmMQA&#10;AADcAAAADwAAAGRycy9kb3ducmV2LnhtbESPwW7CMBBE70j8g7VIvRGnOQSUYlAFapsDHAr5gFW8&#10;TdLG6xC7Sfr3GAmpx9HMvNFsdpNpxUC9aywreI5iEMSl1Q1XCorL23INwnlkja1lUvBHDnbb+WyD&#10;mbYjf9Jw9pUIEHYZKqi97zIpXVmTQRfZjjh4X7Y36IPsK6l7HAPctDKJ41QabDgs1NjRvqby5/xr&#10;AuVwzPnqVutmbyrtT0XyMXy/K/W0mF5fQHia/H/40c61gjRN4H4mHAG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TWZjEAAAA3AAAAA8AAAAAAAAAAAAAAAAAmAIAAGRycy9k&#10;b3ducmV2LnhtbFBLBQYAAAAABAAEAPUAAACJAwAAAAA=&#10;" stroked="f">
                  <v:fill r:id="rId29" o:title="" color2="silver" type="pattern"/>
                </v:rect>
                <v:line id="Line 1354" o:spid="_x0000_s2370" style="position:absolute;visibility:visible;mso-wrap-style:square" from="19431,2281" to="19438,10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LAfsYAAADcAAAADwAAAGRycy9kb3ducmV2LnhtbESPQUvDQBSE74L/YXmCN7tJhVjSbksp&#10;FEUPYluh3h67r0lo9m3IPpv4711B6HGYmW+YxWr0rbpQH5vABvJJBorYBtdwZeCw3z7MQEVBdtgG&#10;JgM/FGG1vL1ZYOnCwB902UmlEoRjiQZqka7UOtqaPMZJ6IiTdwq9R0myr7TrcUhw3+pplhXaY8Np&#10;ocaONjXZ8+7bG3hfn/LB2udpLvEoh8+38Pr1dDTm/m5cz0EJjXIN/7dfnIGieIS/M+kI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iwH7GAAAA3AAAAA8AAAAAAAAA&#10;AAAAAAAAoQIAAGRycy9kb3ducmV2LnhtbFBLBQYAAAAABAAEAPkAAACUAwAAAAA=&#10;" strokecolor="blue">
                  <v:stroke dashstyle="dash"/>
                </v:line>
                <v:rect id="Rectangle 1355" o:spid="_x0000_s2371" style="position:absolute;left:18288;width:2964;height:22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EeCMQA&#10;AADcAAAADwAAAGRycy9kb3ducmV2LnhtbESP0WoCMRRE3wv+Q7hC32p2RRbdGkULohR8UPsBl811&#10;s7q52Saprn/fFAo+DjNzhpkve9uKG/nQOFaQjzIQxJXTDdcKvk6btymIEJE1to5JwYMCLBeDlzmW&#10;2t35QLdjrEWCcChRgYmxK6UMlSGLYeQ64uSdnbcYk/S11B7vCW5bOc6yQlpsOC0Y7OjDUHU9/lgF&#10;tN4eZpdVMHvp85DvP4vZZPut1OuwX72DiNTHZ/i/vdMKimICf2fS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xHgjEAAAA3AAAAA8AAAAAAAAAAAAAAAAAmAIAAGRycy9k&#10;b3ducmV2LnhtbFBLBQYAAAAABAAEAPUAAACJAwAAAAA=&#10;" filled="f" stroked="f">
                  <v:textbox inset="0,0,0,0">
                    <w:txbxContent>
                      <w:p w:rsidR="004D7E84" w:rsidRPr="00381136" w:rsidRDefault="004D7E84" w:rsidP="004D7E84">
                        <w:r>
                          <w:t>Φ.Μ.</w:t>
                        </w:r>
                      </w:p>
                    </w:txbxContent>
                  </v:textbox>
                </v:rect>
                <v:line id="Line 1356" o:spid="_x0000_s2372" style="position:absolute;flip:x;visibility:visible;mso-wrap-style:square" from="25146,5711" to="28575,5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wchMUAAADcAAAADwAAAGRycy9kb3ducmV2LnhtbESPQWvCQBCF7wX/wzIFL0E3Vho0uoq2&#10;FQrSQ9WDxyE7JqHZ2ZAdNf333UKhx8eb9715y3XvGnWjLtSeDUzGKSjiwtuaSwOn4240AxUE2WLj&#10;mQx8U4D1avCwxNz6O3/S7SClihAOORqoRNpc61BU5DCMfUscvYvvHEqUXalth/cId41+StNMO6w5&#10;NlTY0ktFxdfh6uIbuw9+nU6TrdNJMqe3s+xTLcYMH/vNApRQL//Hf+l3ayDLnuF3TCS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wchMUAAADcAAAADwAAAAAAAAAA&#10;AAAAAAChAgAAZHJzL2Rvd25yZXYueG1sUEsFBgAAAAAEAAQA+QAAAJMDAAAAAA==&#10;">
                  <v:stroke endarrow="block"/>
                </v:line>
                <v:rect id="Rectangle 1357" o:spid="_x0000_s2373" style="position:absolute;left:23751;top:3430;width:1654;height:34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uqxMEA&#10;AADcAAAADwAAAGRycy9kb3ducmV2LnhtbESPzYoCMRCE7wu+Q2jB25rRwyCzRhFBUPHiuA/QTHp+&#10;2KQzJNEZ394Iwh6LqvqKWm9Ha8SDfOgcK1jMMxDEldMdNwp+b4fvFYgQkTUax6TgSQG2m8nXGgvt&#10;Br7So4yNSBAOBSpoY+wLKUPVksUwdz1x8mrnLcYkfSO1xyHBrZHLLMulxY7TQos97Vuq/sq7VSBv&#10;5WFYlcZn7rysL+Z0vNbklJpNx90PiEhj/A9/2ketIM9zeJ9JR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LqsTBAAAA3AAAAA8AAAAAAAAAAAAAAAAAmAIAAGRycy9kb3du&#10;cmV2LnhtbFBLBQYAAAAABAAEAPUAAACGAwAAAAA=&#10;" filled="f" stroked="f">
                  <v:textbox style="mso-fit-shape-to-text:t" inset="0,0,0,0">
                    <w:txbxContent>
                      <w:p w:rsidR="004D7E84" w:rsidRPr="00381136" w:rsidRDefault="004D7E84" w:rsidP="004D7E84">
                        <w:r w:rsidRPr="00381136">
                          <w:rPr>
                            <w:position w:val="-12"/>
                          </w:rPr>
                          <w:object w:dxaOrig="260" w:dyaOrig="360">
                            <v:shape id="_x0000_i1047" type="#_x0000_t75" style="width:13.05pt;height:18pt" o:ole="">
                              <v:imagedata r:id="rId33" o:title=""/>
                            </v:shape>
                            <o:OLEObject Type="Embed" ProgID="Equation.DSMT4" ShapeID="_x0000_i1047" DrawAspect="Content" ObjectID="_1601392280" r:id="rId34"/>
                          </w:object>
                        </w:r>
                      </w:p>
                    </w:txbxContent>
                  </v:textbox>
                </v:rect>
                <v:line id="Line 1358" o:spid="_x0000_s2374" style="position:absolute;visibility:visible;mso-wrap-style:square" from="12573,9141" to="19431,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8O8QAAADcAAAADwAAAGRycy9kb3ducmV2LnhtbESPQWvCQBSE74X+h+UVvNVNPcSSuooU&#10;WnIR0Yrn1+wziWbfxuyajf56Vyj0OMzMN8xsMZhG9NS52rKCt3ECgriwuuZSwe7n6/UdhPPIGhvL&#10;pOBKDhbz56cZZtoG3lC/9aWIEHYZKqi8bzMpXVGRQTe2LXH0DrYz6KPsSqk7DBFuGjlJklQarDku&#10;VNjSZ0XFaXsxCpJw+5ZHmdf9Ol+dQ/sb9pNzUGr0Miw/QHga/H/4r51rBWk6hce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mHw7xAAAANwAAAAPAAAAAAAAAAAA&#10;AAAAAKECAABkcnMvZG93bnJldi54bWxQSwUGAAAAAAQABAD5AAAAkgMAAAAA&#10;">
                  <v:stroke startarrow="block" endarrow="block"/>
                </v:line>
                <v:line id="Line 1359" o:spid="_x0000_s2375" style="position:absolute;visibility:visible;mso-wrap-style:square" from="19431,9141" to="28575,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foScIAAADcAAAADwAAAGRycy9kb3ducmV2LnhtbERPPWvDMBDdA/0P4grdErkZTHCsmFJo&#10;8VJK0pD5al1tJ9bJtlTLza+PhkLGx/vOi9l0YqLRtZYVPK8SEMSV1S3XCo5fb8sNCOeRNXaWScEf&#10;OSh2D4scM20D72k6+FrEEHYZKmi87zMpXdWQQbeyPXHkfuxo0Ec41lKPGGK46eQ6SVJpsOXY0GBP&#10;rw1Vl8OvUZCE67s8y7KdPsuPIfTf4bQeglJPj/PLFoSn2d/F/+5SK0jTuDaeiUdA7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foScIAAADcAAAADwAAAAAAAAAAAAAA&#10;AAChAgAAZHJzL2Rvd25yZXYueG1sUEsFBgAAAAAEAAQA+QAAAJADAAAAAA==&#10;">
                  <v:stroke startarrow="block" endarrow="block"/>
                </v:line>
                <v:rect id="Rectangle 1360" o:spid="_x0000_s2376" style="position:absolute;left:14859;top:9141;width:1851;height:22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CxlsQA&#10;AADcAAAADwAAAGRycy9kb3ducmV2LnhtbESPUWvCMBSF3wf+h3CFvc20MortjKKCOAY+6PYDLs1d&#10;0625qUnU7t8vguDj4ZzzHc58OdhOXMiH1rGCfJKBIK6dbrlR8PW5fZmBCBFZY+eYFPxRgOVi9DTH&#10;SrsrH+hyjI1IEA4VKjAx9pWUoTZkMUxcT5y8b+ctxiR9I7XHa4LbTk6zrJAWW04LBnvaGKp/j2er&#10;gNa7Q/mzCmYvfR7y/UdRvu5OSj2Ph9UbiEhDfITv7XetoChKuJ1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wsZbEAAAA3AAAAA8AAAAAAAAAAAAAAAAAmAIAAGRycy9k&#10;b3ducmV2LnhtbFBLBQYAAAAABAAEAPUAAACJAwAAAAA=&#10;" filled="f" stroked="f">
                  <v:textbox inset="0,0,0,0">
                    <w:txbxContent>
                      <w:p w:rsidR="004D7E84" w:rsidRPr="003B54EC" w:rsidRDefault="004D7E84" w:rsidP="004D7E84">
                        <w:pPr>
                          <w:rPr>
                            <w:vertAlign w:val="subscript"/>
                            <w:lang w:val="en-US"/>
                          </w:rPr>
                        </w:pPr>
                        <w:r>
                          <w:t xml:space="preserve">  </w:t>
                        </w:r>
                        <w:r>
                          <w:rPr>
                            <w:lang w:val="en-US"/>
                          </w:rPr>
                          <w:t>d</w:t>
                        </w:r>
                        <w:r>
                          <w:rPr>
                            <w:vertAlign w:val="subscript"/>
                            <w:lang w:val="en-US"/>
                          </w:rPr>
                          <w:t>1</w:t>
                        </w:r>
                      </w:p>
                    </w:txbxContent>
                  </v:textbox>
                </v:rect>
                <v:rect id="Rectangle 1361" o:spid="_x0000_s2377" style="position:absolute;left:24003;top:9141;width:1150;height:22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OO1sEA&#10;AADcAAAADwAAAGRycy9kb3ducmV2LnhtbERP3WrCMBS+H/gO4Qy8m2lFOu2MogNRBl6oe4BDc2zq&#10;mpOaZFrf3lwMdvnx/c+XvW3FjXxoHCvIRxkI4srphmsF36fN2xREiMgaW8ek4EEBlovByxxL7e58&#10;oNsx1iKFcChRgYmxK6UMlSGLYeQ64sSdnbcYE/S11B7vKdy2cpxlhbTYcGow2NGnoern+GsV0Hp7&#10;mF1Wweylz0O+/ypmk+1VqeFrv/oAEamP/+I/904rKN7T/HQmHQG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TjtbBAAAA3AAAAA8AAAAAAAAAAAAAAAAAmAIAAGRycy9kb3du&#10;cmV2LnhtbFBLBQYAAAAABAAEAPUAAACGAwAAAAA=&#10;" filled="f" stroked="f">
                  <v:textbox inset="0,0,0,0">
                    <w:txbxContent>
                      <w:p w:rsidR="004D7E84" w:rsidRPr="003B54EC" w:rsidRDefault="004D7E84" w:rsidP="004D7E84">
                        <w:pPr>
                          <w:rPr>
                            <w:vertAlign w:val="subscript"/>
                            <w:lang w:val="en-US"/>
                          </w:rPr>
                        </w:pPr>
                        <w:r>
                          <w:rPr>
                            <w:lang w:val="en-US"/>
                          </w:rPr>
                          <w:t>d</w:t>
                        </w:r>
                        <w:r>
                          <w:rPr>
                            <w:vertAlign w:val="subscript"/>
                            <w:lang w:val="en-US"/>
                          </w:rPr>
                          <w:t>2</w:t>
                        </w:r>
                      </w:p>
                    </w:txbxContent>
                  </v:textbox>
                </v:rect>
                <v:rect id="Rectangle 1362" o:spid="_x0000_s2378" style="position:absolute;left:10287;top:2281;width:1264;height:22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rTcQA&#10;AADcAAAADwAAAGRycy9kb3ducmV2LnhtbESP0WoCMRRE3wX/IVyhb5rdUlbdGsUKxVLwQe0HXDa3&#10;m62bmzWJuv37piD4OMzMGWax6m0rruRD41hBPslAEFdON1wr+Dq+j2cgQkTW2DomBb8UYLUcDhZY&#10;anfjPV0PsRYJwqFEBSbGrpQyVIYshonriJP37bzFmKSvpfZ4S3DbyucsK6TFhtOCwY42hqrT4WIV&#10;0Nt2P/9ZB7OTPg/57rOYv2zPSj2N+vUriEh9fITv7Q+toJjm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fK03EAAAA3AAAAA8AAAAAAAAAAAAAAAAAmAIAAGRycy9k&#10;b3ducmV2LnhtbFBLBQYAAAAABAAEAPUAAACJAwAAAAA=&#10;" filled="f" stroked="f">
                  <v:textbox inset="0,0,0,0">
                    <w:txbxContent>
                      <w:p w:rsidR="004D7E84" w:rsidRPr="00FA168B" w:rsidRDefault="004D7E84" w:rsidP="004D7E84">
                        <w:pPr>
                          <w:rPr>
                            <w:vertAlign w:val="subscript"/>
                          </w:rPr>
                        </w:pPr>
                        <w:r>
                          <w:t>Σ</w:t>
                        </w:r>
                        <w:r>
                          <w:rPr>
                            <w:vertAlign w:val="subscript"/>
                          </w:rPr>
                          <w:t>1</w:t>
                        </w:r>
                      </w:p>
                    </w:txbxContent>
                  </v:textbox>
                </v:rect>
                <v:rect id="Rectangle 1363" o:spid="_x0000_s2379" style="position:absolute;left:28575;top:2281;width:1264;height:22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21OsUA&#10;AADcAAAADwAAAGRycy9kb3ducmV2LnhtbESP3WoCMRSE7wu+QzhC72p2pWx1axQVilLwwp8HOGxO&#10;N9tuTtYk6vbtTaHg5TAz3zCzRW9bcSUfGscK8lEGgrhyuuFawen48TIBESKyxtYxKfilAIv54GmG&#10;pXY33tP1EGuRIBxKVGBi7EopQ2XIYhi5jjh5X85bjEn6WmqPtwS3rRxnWSEtNpwWDHa0NlT9HC5W&#10;Aa02++n3Mpid9HnId5/F9HVzVup52C/fQUTq4yP8395qBcXbGP7Op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TbU6xQAAANwAAAAPAAAAAAAAAAAAAAAAAJgCAABkcnMv&#10;ZG93bnJldi54bWxQSwUGAAAAAAQABAD1AAAAigMAAAAA&#10;" filled="f" stroked="f">
                  <v:textbox inset="0,0,0,0">
                    <w:txbxContent>
                      <w:p w:rsidR="004D7E84" w:rsidRPr="00FA168B" w:rsidRDefault="004D7E84" w:rsidP="004D7E84">
                        <w:pPr>
                          <w:rPr>
                            <w:vertAlign w:val="subscript"/>
                          </w:rPr>
                        </w:pPr>
                        <w:r>
                          <w:t>Σ</w:t>
                        </w:r>
                        <w:r>
                          <w:rPr>
                            <w:vertAlign w:val="subscript"/>
                          </w:rPr>
                          <w:t>2</w:t>
                        </w:r>
                      </w:p>
                    </w:txbxContent>
                  </v:textbox>
                </v:rect>
                <v:line id="Line 1364" o:spid="_x0000_s2380" style="position:absolute;visibility:visible;mso-wrap-style:square" from="1143,6852" to="30861,6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W2m8QAAADcAAAADwAAAGRycy9kb3ducmV2LnhtbESPwWrDMBBE74X8g9hAbo2cGtziRAnB&#10;xBAolNbNB2ysjW0irYyl2u7fV4VCj8PMvGF2h9kaMdLgO8cKNusEBHHtdMeNgstn+fgCwgdkjcYx&#10;KfgmD4f94mGHuXYTf9BYhUZECPscFbQh9LmUvm7Jol+7njh6NzdYDFEOjdQDThFujXxKkkxa7Dgu&#10;tNhT0VJ9r76sgum9Kue3V6ftxRVZZ7LNNT0ZpVbL+bgFEWgO/+G/9lkryJ5T+D0Tj4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JbabxAAAANwAAAAPAAAAAAAAAAAA&#10;AAAAAKECAABkcnMvZG93bnJldi54bWxQSwUGAAAAAAQABAD5AAAAkgMAAAAA&#10;" strokeweight="1.25pt"/>
                <v:rect id="Rectangle 1365" o:spid="_x0000_s2381" style="position:absolute;left:14668;top:2289;width:1882;height:22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I1cQA&#10;AADcAAAADwAAAGRycy9kb3ducmV2LnhtbESP0WoCMRRE3wv9h3ALfavZFdnqahQVilLwQdsPuGyu&#10;m9XNzZqkuv17Uyj4OMzMGWa26G0rruRD41hBPshAEFdON1wr+P76eBuDCBFZY+uYFPxSgMX8+WmG&#10;pXY33tP1EGuRIBxKVGBi7EopQ2XIYhi4jjh5R+ctxiR9LbXHW4LbVg6zrJAWG04LBjtaG6rOhx+r&#10;gFab/eS0DGYnfR7y3WcxGW0uSr2+9MspiEh9fIT/21utoHgfwd+Zd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oiNXEAAAA3AAAAA8AAAAAAAAAAAAAAAAAmAIAAGRycy9k&#10;b3ducmV2LnhtbFBLBQYAAAAABAAEAPUAAACJAwAAAAA=&#10;" filled="f" stroked="f">
                  <v:textbox inset="0,0,0,0">
                    <w:txbxContent>
                      <w:p w:rsidR="004D7E84" w:rsidRPr="00CD041B" w:rsidRDefault="004D7E84" w:rsidP="004D7E84">
                        <w:pPr>
                          <w:rPr>
                            <w:lang w:val="en-US"/>
                          </w:rPr>
                        </w:pPr>
                        <w:r>
                          <w:rPr>
                            <w:lang w:val="en-US"/>
                          </w:rPr>
                          <w:t>t=0</w:t>
                        </w:r>
                      </w:p>
                    </w:txbxContent>
                  </v:textbox>
                </v:rect>
                <w10:wrap type="square"/>
              </v:group>
            </w:pict>
          </mc:Fallback>
        </mc:AlternateContent>
      </w:r>
      <w:r w:rsidR="004D7E84" w:rsidRPr="00FA168B">
        <w:t>Το σ</w:t>
      </w:r>
      <w:r w:rsidR="004D7E84">
        <w:t>ώμα Σ</w:t>
      </w:r>
      <w:r w:rsidR="004D7E84">
        <w:rPr>
          <w:vertAlign w:val="subscript"/>
        </w:rPr>
        <w:t>1</w:t>
      </w:r>
      <w:r w:rsidR="004D7E84" w:rsidRPr="00FA168B">
        <w:t xml:space="preserve"> με μάζα m</w:t>
      </w:r>
      <w:r w:rsidR="004D7E84" w:rsidRPr="00FA168B">
        <w:rPr>
          <w:vertAlign w:val="subscript"/>
        </w:rPr>
        <w:t>1</w:t>
      </w:r>
      <w:r w:rsidR="004D7E84">
        <w:t>=1</w:t>
      </w:r>
      <w:r w:rsidR="004D7E84" w:rsidRPr="00FA168B">
        <w:t xml:space="preserve">kg είναι δεμένο στο ελεύθερο άκρο </w:t>
      </w:r>
      <w:r w:rsidR="004D7E84">
        <w:t xml:space="preserve">ενός </w:t>
      </w:r>
      <w:r w:rsidR="004D7E84" w:rsidRPr="00FA168B">
        <w:t>οριζόντιου ελατηρίου σταθεράς k</w:t>
      </w:r>
      <w:r w:rsidR="004D7E84">
        <w:t>=4</w:t>
      </w:r>
      <w:r w:rsidR="004D7E84" w:rsidRPr="00FA168B">
        <w:t>00Ν/m,</w:t>
      </w:r>
      <w:r w:rsidR="004D7E84">
        <w:t xml:space="preserve"> το άλλο άκρο του οποίου είναι ακλόνητα στερεωμένο σε τοίχο  </w:t>
      </w:r>
      <w:r w:rsidR="004D7E84" w:rsidRPr="00FA168B">
        <w:t xml:space="preserve"> όπως φαίνεται στο </w:t>
      </w:r>
      <w:r w:rsidR="004D7E84">
        <w:t xml:space="preserve">σχήμα. Εκτρέπουμε το σώμα κατά </w:t>
      </w:r>
      <w:r w:rsidR="004D7E84">
        <w:rPr>
          <w:lang w:val="en-US"/>
        </w:rPr>
        <w:t>d</w:t>
      </w:r>
      <w:r w:rsidR="004D7E84" w:rsidRPr="003B54EC">
        <w:rPr>
          <w:vertAlign w:val="subscript"/>
        </w:rPr>
        <w:t>1</w:t>
      </w:r>
      <w:r w:rsidR="004D7E84" w:rsidRPr="00FA168B">
        <w:t>=0,</w:t>
      </w:r>
      <w:r w:rsidR="004D7E84">
        <w:t>4</w:t>
      </w:r>
      <w:r w:rsidR="004D7E84" w:rsidRPr="00FA168B">
        <w:t xml:space="preserve">m από τη Θ.Ι. και </w:t>
      </w:r>
      <w:r w:rsidR="004D7E84">
        <w:t xml:space="preserve">την </w:t>
      </w:r>
      <w:r w:rsidR="004D7E84">
        <w:rPr>
          <w:lang w:val="en-US"/>
        </w:rPr>
        <w:t>t</w:t>
      </w:r>
      <w:r w:rsidR="004D7E84" w:rsidRPr="00CD041B">
        <w:t xml:space="preserve">=0 </w:t>
      </w:r>
      <w:r w:rsidR="004D7E84" w:rsidRPr="00FA168B">
        <w:t>το αφήνουμε ελεύθερο να εκτελέσει απλή αρμονική ταλάντωση στο λείο οριζόντιο δάπεδο.</w:t>
      </w:r>
    </w:p>
    <w:p w:rsidR="004D7E84" w:rsidRPr="00FA168B" w:rsidRDefault="004D7E84" w:rsidP="004D7E84">
      <w:r>
        <w:lastRenderedPageBreak/>
        <w:t>Στην ίδια ευθεία με το σώμα Σ</w:t>
      </w:r>
      <w:r>
        <w:rPr>
          <w:vertAlign w:val="subscript"/>
        </w:rPr>
        <w:t>1</w:t>
      </w:r>
      <w:r>
        <w:t xml:space="preserve"> κινείται προς τα αριστερά με σταθερή ταχύτητα υ</w:t>
      </w:r>
      <w:r>
        <w:rPr>
          <w:vertAlign w:val="subscript"/>
        </w:rPr>
        <w:t>2</w:t>
      </w:r>
      <w:r>
        <w:t xml:space="preserve"> δεύτερο σώμα Σ</w:t>
      </w:r>
      <w:r>
        <w:rPr>
          <w:vertAlign w:val="subscript"/>
        </w:rPr>
        <w:t>2</w:t>
      </w:r>
      <w:r w:rsidRPr="00FA168B">
        <w:t xml:space="preserve"> με μάζα m</w:t>
      </w:r>
      <w:r w:rsidRPr="00FA168B">
        <w:rPr>
          <w:vertAlign w:val="subscript"/>
        </w:rPr>
        <w:t>2</w:t>
      </w:r>
      <w:r>
        <w:t>=3</w:t>
      </w:r>
      <w:r w:rsidRPr="00FA168B">
        <w:t>kg που</w:t>
      </w:r>
      <w:r w:rsidRPr="00CD041B">
        <w:t xml:space="preserve"> </w:t>
      </w:r>
      <w:r>
        <w:t xml:space="preserve">την χρονική στιγμή </w:t>
      </w:r>
      <w:r>
        <w:rPr>
          <w:lang w:val="en-US"/>
        </w:rPr>
        <w:t>t</w:t>
      </w:r>
      <w:r>
        <w:t>=0</w:t>
      </w:r>
      <w:r w:rsidRPr="00FA168B">
        <w:t xml:space="preserve"> απέχει απόσταση d</w:t>
      </w:r>
      <w:r w:rsidRPr="003B54EC">
        <w:rPr>
          <w:vertAlign w:val="subscript"/>
        </w:rPr>
        <w:t>2</w:t>
      </w:r>
      <w:r w:rsidRPr="00FA168B">
        <w:t xml:space="preserve"> από το</w:t>
      </w:r>
      <w:r>
        <w:t xml:space="preserve"> </w:t>
      </w:r>
      <w:r>
        <w:rPr>
          <w:shd w:val="clear" w:color="auto" w:fill="FFFFFF"/>
        </w:rPr>
        <w:t>δεξί</w:t>
      </w:r>
      <w:r w:rsidRPr="007C0872">
        <w:rPr>
          <w:shd w:val="clear" w:color="auto" w:fill="FFFFFF"/>
        </w:rPr>
        <w:t xml:space="preserve"> άκρο του ελατηρίου όταν αυτό έχει το φυσικό του μήκος</w:t>
      </w:r>
      <w:r w:rsidRPr="007C0872">
        <w:t>. Τα σώματα συγκρούοντ</w:t>
      </w:r>
      <w:r w:rsidRPr="00FA168B">
        <w:t xml:space="preserve">αι πλαστικά στην θέση </w:t>
      </w:r>
      <w:r>
        <w:t xml:space="preserve">που το ελατήριο έχει το </w:t>
      </w:r>
      <w:r w:rsidRPr="00FA168B">
        <w:t>φυσικ</w:t>
      </w:r>
      <w:r>
        <w:t>ό του</w:t>
      </w:r>
      <w:r w:rsidRPr="00FA168B">
        <w:t xml:space="preserve"> μήκ</w:t>
      </w:r>
      <w:r>
        <w:t>ος όταν το σώμα Σ</w:t>
      </w:r>
      <w:r>
        <w:rPr>
          <w:vertAlign w:val="subscript"/>
        </w:rPr>
        <w:t>1</w:t>
      </w:r>
      <w:r w:rsidRPr="00FA168B">
        <w:t xml:space="preserve"> περνά για </w:t>
      </w:r>
      <w:r>
        <w:t>πέμπτη</w:t>
      </w:r>
      <w:r w:rsidRPr="00FA168B">
        <w:t xml:space="preserve"> φορά από τη θέση </w:t>
      </w:r>
      <w:r>
        <w:t>αυτή</w:t>
      </w:r>
      <w:r w:rsidRPr="00FA168B">
        <w:t>.</w:t>
      </w:r>
    </w:p>
    <w:p w:rsidR="004D7E84" w:rsidRDefault="004D7E84" w:rsidP="004D7E84">
      <w:r w:rsidRPr="00FA168B">
        <w:t xml:space="preserve">Η απόσταση </w:t>
      </w:r>
      <w:r>
        <w:rPr>
          <w:lang w:val="en-US"/>
        </w:rPr>
        <w:t>d</w:t>
      </w:r>
      <w:r w:rsidRPr="000445F7">
        <w:t xml:space="preserve"> </w:t>
      </w:r>
      <w:r>
        <w:t>που θα πρέπει να απέχουν αρχικά τα σώματα</w:t>
      </w:r>
      <w:r w:rsidRPr="00FA168B">
        <w:t xml:space="preserve"> ώστε το συσσωμάτωμα που δημιουργείται να ταλαντώνεται με πλάτος ίδιο με το αρχικό πλάτος </w:t>
      </w:r>
      <w:r>
        <w:t xml:space="preserve">της </w:t>
      </w:r>
      <w:r w:rsidRPr="00FA168B">
        <w:t xml:space="preserve">ταλάντωσης του σώματος </w:t>
      </w:r>
      <w:r>
        <w:t>Σ</w:t>
      </w:r>
      <w:r>
        <w:rPr>
          <w:vertAlign w:val="subscript"/>
        </w:rPr>
        <w:t>1</w:t>
      </w:r>
      <w:r w:rsidRPr="00FA168B">
        <w:t xml:space="preserve"> είναι</w:t>
      </w:r>
      <w:r>
        <w:t>:</w:t>
      </w:r>
    </w:p>
    <w:p w:rsidR="004D7E84" w:rsidRPr="00617012" w:rsidRDefault="004D7E84" w:rsidP="004D7E84">
      <w:pPr>
        <w:rPr>
          <w:sz w:val="24"/>
          <w:szCs w:val="24"/>
        </w:rPr>
      </w:pPr>
    </w:p>
    <w:p w:rsidR="004D7E84" w:rsidRPr="00617012" w:rsidRDefault="004D7E84" w:rsidP="004D7E84">
      <w:pPr>
        <w:rPr>
          <w:sz w:val="24"/>
          <w:szCs w:val="24"/>
        </w:rPr>
      </w:pPr>
      <w:r w:rsidRPr="004D7E84">
        <w:rPr>
          <w:sz w:val="24"/>
          <w:szCs w:val="24"/>
        </w:rPr>
        <w:tab/>
      </w:r>
      <w:r w:rsidRPr="004D7E84">
        <w:rPr>
          <w:sz w:val="24"/>
          <w:szCs w:val="24"/>
        </w:rPr>
        <w:tab/>
      </w:r>
      <w:r w:rsidRPr="00DE0CEE">
        <w:rPr>
          <w:b/>
          <w:i/>
          <w:color w:val="FF0000"/>
          <w:sz w:val="24"/>
          <w:szCs w:val="24"/>
        </w:rPr>
        <w:t>α)</w:t>
      </w:r>
      <w:r w:rsidRPr="00617012">
        <w:rPr>
          <w:sz w:val="24"/>
          <w:szCs w:val="24"/>
        </w:rPr>
        <w:t xml:space="preserve"> </w:t>
      </w:r>
      <w:r w:rsidRPr="00617012">
        <w:rPr>
          <w:position w:val="-24"/>
          <w:sz w:val="24"/>
          <w:szCs w:val="24"/>
        </w:rPr>
        <w:object w:dxaOrig="1260" w:dyaOrig="620">
          <v:shape id="_x0000_i1037" type="#_x0000_t75" style="width:62.25pt;height:31.15pt" o:ole="">
            <v:imagedata r:id="rId35" o:title=""/>
          </v:shape>
          <o:OLEObject Type="Embed" ProgID="Equation.DSMT4" ShapeID="_x0000_i1037" DrawAspect="Content" ObjectID="_1636957042" r:id="rId36"/>
        </w:object>
      </w:r>
      <w:r w:rsidRPr="00617012">
        <w:rPr>
          <w:sz w:val="24"/>
          <w:szCs w:val="24"/>
        </w:rPr>
        <w:tab/>
      </w:r>
      <w:r>
        <w:rPr>
          <w:sz w:val="24"/>
          <w:szCs w:val="24"/>
        </w:rPr>
        <w:tab/>
      </w:r>
      <w:r w:rsidRPr="00DE0CEE">
        <w:rPr>
          <w:b/>
          <w:i/>
          <w:color w:val="FF0000"/>
          <w:sz w:val="24"/>
          <w:szCs w:val="24"/>
        </w:rPr>
        <w:t>β)</w:t>
      </w:r>
      <w:r w:rsidRPr="00617012">
        <w:rPr>
          <w:sz w:val="24"/>
          <w:szCs w:val="24"/>
        </w:rPr>
        <w:t xml:space="preserve"> </w:t>
      </w:r>
      <w:r w:rsidRPr="00617012">
        <w:rPr>
          <w:position w:val="-24"/>
          <w:sz w:val="24"/>
          <w:szCs w:val="24"/>
        </w:rPr>
        <w:object w:dxaOrig="1260" w:dyaOrig="620">
          <v:shape id="_x0000_i1038" type="#_x0000_t75" style="width:62.25pt;height:31.15pt" o:ole="">
            <v:imagedata r:id="rId37" o:title=""/>
          </v:shape>
          <o:OLEObject Type="Embed" ProgID="Equation.DSMT4" ShapeID="_x0000_i1038" DrawAspect="Content" ObjectID="_1636957043" r:id="rId38"/>
        </w:object>
      </w:r>
      <w:r w:rsidRPr="00617012">
        <w:rPr>
          <w:sz w:val="24"/>
          <w:szCs w:val="24"/>
        </w:rPr>
        <w:tab/>
      </w:r>
      <w:r w:rsidRPr="00617012">
        <w:rPr>
          <w:sz w:val="24"/>
          <w:szCs w:val="24"/>
        </w:rPr>
        <w:tab/>
      </w:r>
      <w:r w:rsidRPr="00DE0CEE">
        <w:rPr>
          <w:b/>
          <w:i/>
          <w:color w:val="FF0000"/>
          <w:sz w:val="24"/>
          <w:szCs w:val="24"/>
        </w:rPr>
        <w:t>γ)</w:t>
      </w:r>
      <w:r w:rsidRPr="00617012">
        <w:rPr>
          <w:sz w:val="24"/>
          <w:szCs w:val="24"/>
        </w:rPr>
        <w:t xml:space="preserve"> </w:t>
      </w:r>
      <w:r w:rsidRPr="00617012">
        <w:rPr>
          <w:position w:val="-24"/>
          <w:sz w:val="24"/>
          <w:szCs w:val="24"/>
        </w:rPr>
        <w:object w:dxaOrig="1260" w:dyaOrig="620">
          <v:shape id="_x0000_i1039" type="#_x0000_t75" style="width:62.25pt;height:31.15pt" o:ole="">
            <v:imagedata r:id="rId39" o:title=""/>
          </v:shape>
          <o:OLEObject Type="Embed" ProgID="Equation.DSMT4" ShapeID="_x0000_i1039" DrawAspect="Content" ObjectID="_1636957044" r:id="rId40"/>
        </w:object>
      </w:r>
    </w:p>
    <w:p w:rsidR="004D7E84" w:rsidRPr="00617012" w:rsidRDefault="004D7E84" w:rsidP="004D7E84">
      <w:pPr>
        <w:rPr>
          <w:sz w:val="24"/>
          <w:szCs w:val="24"/>
        </w:rPr>
      </w:pPr>
      <w:r w:rsidRPr="00617012">
        <w:rPr>
          <w:sz w:val="24"/>
          <w:szCs w:val="24"/>
        </w:rPr>
        <w:t>Δίνεται π=3,14</w:t>
      </w:r>
    </w:p>
    <w:p w:rsidR="0029729C" w:rsidRDefault="0029729C" w:rsidP="0029729C">
      <w:pPr>
        <w:pStyle w:val="a"/>
      </w:pPr>
      <w:r>
        <w:t>Με την κρούση, κόβουμε και το νήμα</w:t>
      </w:r>
    </w:p>
    <w:tbl>
      <w:tblPr>
        <w:tblpPr w:leftFromText="180" w:rightFromText="180" w:vertAnchor="text" w:tblpXSpec="right" w:tblpY="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tblGrid>
      <w:tr w:rsidR="0029729C" w:rsidTr="000D4BC5">
        <w:trPr>
          <w:trHeight w:val="1037"/>
          <w:jc w:val="right"/>
        </w:trPr>
        <w:tc>
          <w:tcPr>
            <w:tcW w:w="2742" w:type="dxa"/>
            <w:tcBorders>
              <w:top w:val="nil"/>
              <w:left w:val="nil"/>
              <w:bottom w:val="nil"/>
              <w:right w:val="nil"/>
            </w:tcBorders>
          </w:tcPr>
          <w:p w:rsidR="0029729C" w:rsidRDefault="0029729C" w:rsidP="000D4BC5">
            <w:r>
              <w:object w:dxaOrig="2974" w:dyaOrig="1992">
                <v:shape id="_x0000_i1040" type="#_x0000_t75" style="width:148.5pt;height:99.4pt" o:ole="" filled="t" fillcolor="#8db3e2 [1311]">
                  <v:fill color2="fill lighten(51)" focusposition=".5,.5" focussize="" method="linear sigma" focus="100%" type="gradientRadial"/>
                  <v:imagedata r:id="rId15" o:title=""/>
                </v:shape>
                <o:OLEObject Type="Embed" ProgID="Visio.Drawing.11" ShapeID="_x0000_i1040" DrawAspect="Content" ObjectID="_1636957045" r:id="rId41"/>
              </w:object>
            </w:r>
          </w:p>
        </w:tc>
      </w:tr>
    </w:tbl>
    <w:p w:rsidR="0029729C" w:rsidRDefault="0029729C" w:rsidP="0029729C">
      <w:r>
        <w:t>Ένα σώμα Σ μάζας m=4kg ηρεμεί δεμένο στο άκρο ενός ιδανικού ελατηρίου σταθεράς k=40Ν/m, σε λείο οριζόντιο επίπεδο. Μετακινούμε το σώμα προς τα αριστερά συσπειρώνοντας το ελατήριο κατά Δl και στη θέση αυτή το δένουμε με το νήμα, όπως στο κάτω σχήμα.</w:t>
      </w:r>
    </w:p>
    <w:p w:rsidR="0029729C" w:rsidRDefault="0029729C" w:rsidP="0029729C">
      <w:r>
        <w:t>Ένα δεύτερο σώμα Β της ίδιας μάζας m κινείται στο ίδιο οριζόντιο επίπεδο με διεύθυνση τον άξονα του ελατηρίου, με σταθερή ταχύτητα υ</w:t>
      </w:r>
      <w:r>
        <w:rPr>
          <w:vertAlign w:val="subscript"/>
        </w:rPr>
        <w:t>0</w:t>
      </w:r>
      <w:r>
        <w:t>=1m/s. Τα δυο σώματα συγκρούονται κεντρικά και ελαστικά τη στιγμή t</w:t>
      </w:r>
      <w:r>
        <w:rPr>
          <w:vertAlign w:val="subscript"/>
        </w:rPr>
        <w:t>0</w:t>
      </w:r>
      <w:r>
        <w:t>=0. Τη στιγμή της κρούσης, με ένα ψαλίδι, κόβουμε ταυτόχρονα και το νήμα που συγκρατούσε το σώμα Σ. Μετά την κρούση το Σ κινείται προς τα αριστερά μέχρι να μηδενιστεί στιγμιαία η ταχύτητά του τη στιγμή t</w:t>
      </w:r>
      <w:r>
        <w:rPr>
          <w:vertAlign w:val="subscript"/>
        </w:rPr>
        <w:t>1</w:t>
      </w:r>
      <w:r>
        <w:t xml:space="preserve">=1/3s. </w:t>
      </w:r>
    </w:p>
    <w:p w:rsidR="0029729C" w:rsidRDefault="0029729C" w:rsidP="0029729C">
      <w:pPr>
        <w:ind w:left="510" w:hanging="340"/>
      </w:pPr>
      <w:r>
        <w:t>i)  Να βρεθούν οι ταχύτητες των δύο σωμάτων μετά την κρούση τους.</w:t>
      </w:r>
    </w:p>
    <w:p w:rsidR="0029729C" w:rsidRDefault="0029729C" w:rsidP="0029729C">
      <w:pPr>
        <w:ind w:left="510" w:hanging="340"/>
      </w:pPr>
      <w:r>
        <w:t>ii) Να βρεθεί η μεταβολή της φάσης της απομάκρυνσης του σώματος Σ, από την στιγμή της κρούσης έως τη στιγμή t</w:t>
      </w:r>
      <w:r>
        <w:rPr>
          <w:vertAlign w:val="subscript"/>
        </w:rPr>
        <w:t>1</w:t>
      </w:r>
      <w:r>
        <w:t>.</w:t>
      </w:r>
    </w:p>
    <w:p w:rsidR="0029729C" w:rsidRDefault="0029729C" w:rsidP="0029729C">
      <w:pPr>
        <w:ind w:left="510" w:hanging="340"/>
      </w:pPr>
      <w:r>
        <w:t>iii) Να βρεθεί η αρχική συσπείρωση Δl του ελατηρίου.</w:t>
      </w:r>
    </w:p>
    <w:p w:rsidR="0029729C" w:rsidRDefault="0029729C" w:rsidP="0029729C">
      <w:pPr>
        <w:ind w:left="510" w:hanging="340"/>
      </w:pPr>
      <w:r>
        <w:t>iv) Αν τα δυο σώματα συγκρούονται ξανά κεντρικά και ελαστικά τη στιγμή t</w:t>
      </w:r>
      <w:r>
        <w:rPr>
          <w:vertAlign w:val="subscript"/>
        </w:rPr>
        <w:t>2</w:t>
      </w:r>
      <w:r>
        <w:t>, ζητούνται:</w:t>
      </w:r>
    </w:p>
    <w:p w:rsidR="0029729C" w:rsidRDefault="0029729C" w:rsidP="0029729C">
      <w:pPr>
        <w:ind w:left="737" w:hanging="340"/>
      </w:pPr>
      <w:r>
        <w:t xml:space="preserve"> α) Η απόσταση των δύο σωμάτων, όταν το ελατήριο αποκτήσει το φυσικό μήκος του, για πρώτη φορά.</w:t>
      </w:r>
    </w:p>
    <w:p w:rsidR="0029729C" w:rsidRDefault="0029729C" w:rsidP="0029729C">
      <w:pPr>
        <w:ind w:left="737" w:hanging="340"/>
      </w:pPr>
      <w:r>
        <w:t xml:space="preserve"> β) Πόσο καθυστέρησε η απόκτηση του φυσικού μήκους του ελατηρίου, εξαιτίας της δεύτερης κρούσης μεταξύ των σωμάτων;</w:t>
      </w:r>
    </w:p>
    <w:p w:rsidR="0029729C" w:rsidRDefault="0029729C" w:rsidP="0029729C">
      <w:pPr>
        <w:ind w:left="737" w:hanging="340"/>
      </w:pPr>
      <w:r>
        <w:t>γ)  Θεωρώντας τη θέση φυσικού μήκος του ελατηρίου, ως αρχή ενός οριζόντιου άξονα x, με θετική φορά προς τα δεξιά, να γράψετε τις συναρτήσεις x=x(t), της θέσης κάθε σώματος σε συνάρτηση με το χρόνο και να γίνουν οι γραφικές παραστάσεις τους.</w:t>
      </w:r>
    </w:p>
    <w:p w:rsidR="0029729C" w:rsidRDefault="0029729C" w:rsidP="0029729C">
      <w:r>
        <w:t>Δίνεται ότι η διάρκεια κάθε κρούσης είναι αμελητέα</w:t>
      </w:r>
      <w:r w:rsidRPr="004168D8">
        <w:t xml:space="preserve">, </w:t>
      </w:r>
      <w:r>
        <w:t>τα σώματα θεωρούνται υλικά σημεία αμελητέων διαστάσεων και π</w:t>
      </w:r>
      <w:r>
        <w:rPr>
          <w:vertAlign w:val="superscript"/>
        </w:rPr>
        <w:t>2</w:t>
      </w:r>
      <w:r>
        <w:t>≈10.</w:t>
      </w:r>
    </w:p>
    <w:p w:rsidR="00056173" w:rsidRDefault="00056173" w:rsidP="00056173">
      <w:pPr>
        <w:pStyle w:val="a"/>
      </w:pPr>
      <w:r>
        <w:lastRenderedPageBreak/>
        <w:t>Πληροφορίες από ένα διάγραμμα ταχύτητας</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3"/>
      </w:tblGrid>
      <w:tr w:rsidR="00056173" w:rsidTr="00B641C5">
        <w:trPr>
          <w:trHeight w:val="2410"/>
          <w:jc w:val="right"/>
        </w:trPr>
        <w:tc>
          <w:tcPr>
            <w:tcW w:w="3686" w:type="dxa"/>
            <w:tcBorders>
              <w:top w:val="nil"/>
              <w:left w:val="nil"/>
              <w:bottom w:val="nil"/>
              <w:right w:val="nil"/>
            </w:tcBorders>
          </w:tcPr>
          <w:p w:rsidR="00056173" w:rsidRPr="006110E4" w:rsidRDefault="00056173" w:rsidP="00B641C5">
            <w:pPr>
              <w:rPr>
                <w:lang w:val="en-US"/>
              </w:rPr>
            </w:pPr>
            <w:r>
              <w:object w:dxaOrig="3763" w:dyaOrig="3133">
                <v:shape id="_x0000_i1041" type="#_x0000_t75" style="width:185.25pt;height:154.5pt" o:ole="" filled="t" fillcolor="#4f81bd [3204]">
                  <v:fill color2="fill lighten(51)" focusposition=".5,.5" focussize="" method="linear sigma" focus="100%" type="gradientRadial"/>
                  <v:imagedata r:id="rId42" o:title=""/>
                </v:shape>
                <o:OLEObject Type="Embed" ProgID="Visio.Drawing.11" ShapeID="_x0000_i1041" DrawAspect="Content" ObjectID="_1636957046" r:id="rId43"/>
              </w:object>
            </w:r>
          </w:p>
        </w:tc>
      </w:tr>
    </w:tbl>
    <w:p w:rsidR="00056173" w:rsidRDefault="00056173" w:rsidP="00056173">
      <w:r>
        <w:t>Ένα σώμα Σ</w:t>
      </w:r>
      <w:r>
        <w:rPr>
          <w:vertAlign w:val="subscript"/>
        </w:rPr>
        <w:t>1</w:t>
      </w:r>
      <w:r>
        <w:t xml:space="preserve"> μάζας m</w:t>
      </w:r>
      <w:r>
        <w:rPr>
          <w:vertAlign w:val="subscript"/>
        </w:rPr>
        <w:t>1</w:t>
      </w:r>
      <w:r>
        <w:t>=1kg εκτελεί ΑΑΤ δεμένο στο άκρο οριζόντιου ελατηρίου, σε λείο οριζόντιο επίπεδο. Τη στιγμή t</w:t>
      </w:r>
      <w:r>
        <w:rPr>
          <w:vertAlign w:val="subscript"/>
        </w:rPr>
        <w:t>1</w:t>
      </w:r>
      <w:r>
        <w:t xml:space="preserve"> το σώμα Σ</w:t>
      </w:r>
      <w:r>
        <w:rPr>
          <w:vertAlign w:val="subscript"/>
        </w:rPr>
        <w:t>1</w:t>
      </w:r>
      <w:r>
        <w:t xml:space="preserve"> συγκρούεται μετωπικά με δεύτερο σώμα Σ</w:t>
      </w:r>
      <w:r>
        <w:rPr>
          <w:vertAlign w:val="subscript"/>
        </w:rPr>
        <w:t>2</w:t>
      </w:r>
      <w:r>
        <w:t>, το οποίο κινείται στο ίδιο οριζόντιο επίπεδο. Στο σχήμα δίνεται το διάγραμμα της ταχύτητας του Σ</w:t>
      </w:r>
      <w:r>
        <w:rPr>
          <w:vertAlign w:val="subscript"/>
        </w:rPr>
        <w:t>1</w:t>
      </w:r>
      <w:r>
        <w:t xml:space="preserve"> σε συνάρτηση με το χρόνο, θεωρώντας την προς τα δεξιά κατεύθυνση ως θετική. Αντλώντας στοιχεία από το διάγραμμα αυτό, να απαντήσετε στις ακόλουθες ερωτήσεις:</w:t>
      </w:r>
    </w:p>
    <w:p w:rsidR="00056173" w:rsidRDefault="00056173" w:rsidP="00056173">
      <w:pPr>
        <w:ind w:left="510" w:hanging="340"/>
      </w:pPr>
      <w:r>
        <w:t>i) Ποια η τιμή της σταθεράς k του  ελατηρίου και ποια η αρχική απομάκρυνση του σώματος Σ</w:t>
      </w:r>
      <w:r>
        <w:rPr>
          <w:vertAlign w:val="subscript"/>
        </w:rPr>
        <w:t>1</w:t>
      </w:r>
      <w:r>
        <w:t>;</w:t>
      </w:r>
    </w:p>
    <w:p w:rsidR="00056173" w:rsidRDefault="00056173" w:rsidP="00056173">
      <w:pPr>
        <w:ind w:left="510" w:hanging="340"/>
      </w:pPr>
      <w:r>
        <w:t>ii) Η κρούση μεταξύ των δύο σωμάτων είναι ελαστική ή όχι; Να δικαιολογήσετε πλήρως την απάντησή σας.</w:t>
      </w:r>
    </w:p>
    <w:p w:rsidR="00056173" w:rsidRDefault="00056173" w:rsidP="00056173">
      <w:pPr>
        <w:ind w:left="510" w:hanging="340"/>
      </w:pPr>
      <w:r>
        <w:t>iii) Πόση είναι η μάζα του σώματος Σ</w:t>
      </w:r>
      <w:r>
        <w:rPr>
          <w:vertAlign w:val="subscript"/>
        </w:rPr>
        <w:t>2</w:t>
      </w:r>
      <w:r>
        <w:t xml:space="preserve"> και ποια η ταχύτητά του ελάχιστα πριν την κρούση;</w:t>
      </w:r>
    </w:p>
    <w:p w:rsidR="00056173" w:rsidRDefault="00056173" w:rsidP="00056173">
      <w:pPr>
        <w:ind w:left="510" w:hanging="340"/>
      </w:pPr>
      <w:r>
        <w:t>iv) Πόσο τοις εκατό μετεβλήθη το πλάτος ταλάντωσης, λόγω της κρούσης;</w:t>
      </w:r>
    </w:p>
    <w:p w:rsidR="00056173" w:rsidRDefault="00056173" w:rsidP="00056173">
      <w:pPr>
        <w:ind w:left="510" w:hanging="340"/>
      </w:pPr>
      <w:r>
        <w:t>v) Να δώσετε την εξίσωση της απομάκρυνσης σε συνάρτηση με το χρόνο (x-t) για την νέα ταλάντωση που προκύπτει μετά την κρούση.</w:t>
      </w:r>
    </w:p>
    <w:p w:rsidR="00056173" w:rsidRPr="009628AF" w:rsidRDefault="00056173" w:rsidP="00056173">
      <w:pPr>
        <w:rPr>
          <w:lang w:val="en-US"/>
        </w:rPr>
      </w:pPr>
      <w:r>
        <w:t>Δίνεται π</w:t>
      </w:r>
      <w:r>
        <w:rPr>
          <w:vertAlign w:val="superscript"/>
        </w:rPr>
        <w:t>2</w:t>
      </w:r>
      <w:r>
        <w:t>≈10.</w:t>
      </w:r>
    </w:p>
    <w:p w:rsidR="00B87D58" w:rsidRDefault="00B87D58" w:rsidP="00B87D58">
      <w:pPr>
        <w:pStyle w:val="a"/>
        <w:rPr>
          <w:rFonts w:ascii="Verdana" w:hAnsi="Verdana"/>
          <w:sz w:val="20"/>
          <w:szCs w:val="20"/>
        </w:rPr>
      </w:pPr>
      <w:r>
        <w:t>Στη διάρκεια της ταλάντωσης έχουμε μια κρούση</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8"/>
      </w:tblGrid>
      <w:tr w:rsidR="00B87D58" w:rsidTr="00B641C5">
        <w:trPr>
          <w:trHeight w:val="1055"/>
          <w:jc w:val="right"/>
        </w:trPr>
        <w:tc>
          <w:tcPr>
            <w:tcW w:w="2766" w:type="dxa"/>
            <w:tcBorders>
              <w:top w:val="nil"/>
              <w:left w:val="nil"/>
              <w:bottom w:val="nil"/>
              <w:right w:val="nil"/>
            </w:tcBorders>
          </w:tcPr>
          <w:p w:rsidR="00B87D58" w:rsidRDefault="00B87D58" w:rsidP="00B641C5">
            <w:r>
              <w:object w:dxaOrig="2913" w:dyaOrig="2366">
                <v:shape id="_x0000_i1042" type="#_x0000_t75" style="width:146.25pt;height:118.15pt" o:ole="" filled="t" fillcolor="#4f81bd [3204]">
                  <v:fill color2="fill lighten(51)" focusposition=".5,.5" focussize="" method="linear sigma" focus="100%" type="gradientRadial"/>
                  <v:imagedata r:id="rId44" o:title=""/>
                </v:shape>
                <o:OLEObject Type="Embed" ProgID="Visio.Drawing.11" ShapeID="_x0000_i1042" DrawAspect="Content" ObjectID="_1636957047" r:id="rId45"/>
              </w:object>
            </w:r>
          </w:p>
        </w:tc>
      </w:tr>
    </w:tbl>
    <w:p w:rsidR="00B87D58" w:rsidRDefault="00B87D58" w:rsidP="00B87D58">
      <w:r>
        <w:t>Ένα σώμα Σ μάζας Μ=3kg ταλαντώνεται σε λείο οριζόντιο επίπεδο, δεμένο στο άκρο οριζόντιου ελατηρίου, σταθεράς k=375Ν/m, γύρω από μια θέση ισορροπίας Ο, όπως στο σχήμα, έχοντας ενέργεια ταλάντωσης Ε</w:t>
      </w:r>
      <w:r>
        <w:rPr>
          <w:vertAlign w:val="subscript"/>
        </w:rPr>
        <w:t>1</w:t>
      </w:r>
      <w:r>
        <w:t xml:space="preserve">=7,5J. Μια  σφαίρα μάζας m=1kg είναι δεμένη στο άκρο νήματος μήκους l=2m, το άλλο άκρο του οποίου είναι σταθερά δεμένο στο σημείο Μ. Η σφαίρα συγκρατείται στη θέση Β, με το νήμα να σχηματίζει με την κατακόρυφο γωνία θ, όπου συνθ=0,6. Κάποια στιγμή αφήνουμε ελεύθερη τη σφαίρα να κινηθεί και αυτή συγκρούεται κεντρικά και ελαστικά με το σώμα Σ, τη στιγμή που το νήμα γίνεται κατακόρυφο και το Σ απέχει κατά d, από τη θέση ισορροπίας του. Μετά την κρούση η σφαίρα επιστρέφει μέχρι τη θέση που το νήμα να σχηματίσει με την κατακόρυφο γωνία φ, όπου συνφ=0,9. </w:t>
      </w:r>
    </w:p>
    <w:p w:rsidR="00B87D58" w:rsidRDefault="00B87D58" w:rsidP="00B87D58">
      <w:r>
        <w:t>Να υπολογιστούν:</w:t>
      </w:r>
    </w:p>
    <w:p w:rsidR="00B87D58" w:rsidRDefault="00B87D58" w:rsidP="00B87D58">
      <w:pPr>
        <w:ind w:left="510" w:hanging="340"/>
      </w:pPr>
      <w:r>
        <w:t>i) Οι ταχύτητες της σφαίρας, ελάχιστα πριν την κρούση και αμέσως μετά από αυτήν.</w:t>
      </w:r>
    </w:p>
    <w:p w:rsidR="00B87D58" w:rsidRDefault="00B87D58" w:rsidP="00B87D58">
      <w:pPr>
        <w:ind w:left="510" w:hanging="340"/>
      </w:pPr>
      <w:r>
        <w:t xml:space="preserve">ii) Οι αντίστοιχες ταχύτητες του σώματος Σ. </w:t>
      </w:r>
    </w:p>
    <w:p w:rsidR="00B87D58" w:rsidRDefault="00B87D58" w:rsidP="00B87D58">
      <w:pPr>
        <w:ind w:left="510" w:hanging="340"/>
      </w:pPr>
      <w:r>
        <w:t>iii) Η απόσταση d της θέσης κρούσης, από τη θέση ισορροπίας του σώματος Σ.</w:t>
      </w:r>
    </w:p>
    <w:p w:rsidR="00B87D58" w:rsidRDefault="00B87D58" w:rsidP="00B87D58">
      <w:pPr>
        <w:ind w:left="510" w:hanging="340"/>
      </w:pPr>
      <w:r>
        <w:t>iv) Η μέγιστη ταχύτητα που θα αποκτήσει το σώμα Σ, μετά την κρούση.</w:t>
      </w:r>
    </w:p>
    <w:p w:rsidR="00B87D58" w:rsidRDefault="00AF14BD" w:rsidP="00AF14BD">
      <w:pPr>
        <w:pStyle w:val="a"/>
      </w:pPr>
      <w:r>
        <w:rPr>
          <w:lang w:val="en-US"/>
        </w:rPr>
        <w:lastRenderedPageBreak/>
        <w:t>M</w:t>
      </w:r>
      <w:r>
        <w:t>ια κρούση στη διάρκεια μιας οριζόντιας βολής</w:t>
      </w:r>
    </w:p>
    <w:p w:rsidR="00B87D58" w:rsidRDefault="00794831" w:rsidP="00B87D58">
      <w:r>
        <w:rPr>
          <w:noProof/>
        </w:rPr>
        <w:object w:dxaOrig="1440" w:dyaOrig="1440">
          <v:shape id="_x0000_s2408" type="#_x0000_t75" style="position:absolute;left:0;text-align:left;margin-left:392.4pt;margin-top:0;width:149.3pt;height:110.45pt;z-index:251664384;mso-position-horizontal:right;mso-position-horizontal-relative:text;mso-position-vertical:absolute;mso-position-vertical-relative:text" filled="t" fillcolor="#4f81bd [3204]">
            <v:fill color2="fill lighten(51)" focusposition=".5,.5" focussize="" method="linear sigma" focus="100%" type="gradientRadial"/>
            <v:imagedata r:id="rId46" o:title=""/>
            <w10:wrap type="square"/>
          </v:shape>
          <o:OLEObject Type="Embed" ProgID="Visio.Drawing.11" ShapeID="_x0000_s2408" DrawAspect="Content" ObjectID="_1636957048" r:id="rId47"/>
        </w:object>
      </w:r>
      <w:r w:rsidR="00B87D58">
        <w:t>Από μια θέση Ο, σε ορισμένο ύψος από το έδαφος, εκτοξεύεται οριζόντια μια σφαίρα μάζας m</w:t>
      </w:r>
      <w:r w:rsidR="00B87D58" w:rsidRPr="00C93083">
        <w:t>=1</w:t>
      </w:r>
      <w:r w:rsidR="00B87D58">
        <w:rPr>
          <w:lang w:val="en-US"/>
        </w:rPr>
        <w:t>kg</w:t>
      </w:r>
      <w:r w:rsidR="00B87D58">
        <w:t xml:space="preserve"> με ταχύτητα υ</w:t>
      </w:r>
      <w:r w:rsidR="00B87D58">
        <w:rPr>
          <w:vertAlign w:val="subscript"/>
        </w:rPr>
        <w:t>ο</w:t>
      </w:r>
      <w:r w:rsidR="00B87D58">
        <w:t>=</w:t>
      </w:r>
      <w:r w:rsidR="00B87D58" w:rsidRPr="00C93083">
        <w:t>1</w:t>
      </w:r>
      <w:r w:rsidR="00B87D58">
        <w:rPr>
          <w:lang w:val="en-US"/>
        </w:rPr>
        <w:t>m</w:t>
      </w:r>
      <w:r w:rsidR="00B87D58" w:rsidRPr="00C93083">
        <w:t>/</w:t>
      </w:r>
      <w:r w:rsidR="00B87D58">
        <w:rPr>
          <w:lang w:val="en-US"/>
        </w:rPr>
        <w:t>s</w:t>
      </w:r>
      <w:r w:rsidR="00B87D58">
        <w:t>. Η σφαίρα στην πορεία της και αφού μετατοπισθεί κατακόρυφα κατά h=0,2m, συναντά μια πλάκα Σ μάζας Μ=</w:t>
      </w:r>
      <w:r w:rsidR="00B87D58" w:rsidRPr="00C93083">
        <w:t>2</w:t>
      </w:r>
      <w:r w:rsidR="00B87D58">
        <w:rPr>
          <w:lang w:val="en-US"/>
        </w:rPr>
        <w:t>kg</w:t>
      </w:r>
      <w:r w:rsidR="00B87D58">
        <w:t>. Η πλάκα πριν την κρούση ταλαντώνεται κατακόρυφα με πλάτος Α</w:t>
      </w:r>
      <w:r w:rsidR="00B87D58">
        <w:rPr>
          <w:vertAlign w:val="subscript"/>
        </w:rPr>
        <w:t>1</w:t>
      </w:r>
      <w:r w:rsidR="00B87D58">
        <w:t>=0,3m, στο πάνω άκρο ιδανικού ελατηρίου, με φυσικό μήκος l</w:t>
      </w:r>
      <w:r w:rsidR="00B87D58">
        <w:rPr>
          <w:vertAlign w:val="subscript"/>
        </w:rPr>
        <w:t>ο</w:t>
      </w:r>
      <w:r w:rsidR="00B87D58">
        <w:t>=1,2m και σταθερά k=25</w:t>
      </w:r>
      <w:r w:rsidR="00B87D58">
        <w:rPr>
          <w:lang w:val="en-US"/>
        </w:rPr>
        <w:t>N</w:t>
      </w:r>
      <w:r w:rsidR="00B87D58" w:rsidRPr="00C93083">
        <w:t>/</w:t>
      </w:r>
      <w:r w:rsidR="00B87D58">
        <w:rPr>
          <w:lang w:val="en-US"/>
        </w:rPr>
        <w:t>m</w:t>
      </w:r>
      <w:r w:rsidR="00B87D58">
        <w:t>. Η κρούση είναι ελαστική, χωρίς να εμφανιστούν τριβές στη διάρκειά της. Μετά από λίγο, η σφαίρα φτάνει στο σημείο Μ, στο ίδιο οριζόντιο επίπεδο με το σημείο εκτόξευσης Ο, έχοντας οριζόντια ταχύτητα μέτρου υ</w:t>
      </w:r>
      <w:r w:rsidR="00B87D58">
        <w:rPr>
          <w:vertAlign w:val="subscript"/>
        </w:rPr>
        <w:t>Μ</w:t>
      </w:r>
      <w:r w:rsidR="00B87D58">
        <w:t>.</w:t>
      </w:r>
    </w:p>
    <w:p w:rsidR="00B87D58" w:rsidRPr="00C93083" w:rsidRDefault="00B87D58" w:rsidP="00B87D58">
      <w:pPr>
        <w:ind w:left="510" w:hanging="340"/>
      </w:pPr>
      <w:r>
        <w:t>i) Να υπολογίσετε την ταχύτητα υ</w:t>
      </w:r>
      <w:r>
        <w:rPr>
          <w:vertAlign w:val="subscript"/>
        </w:rPr>
        <w:t>Μ</w:t>
      </w:r>
      <w:r>
        <w:t>.</w:t>
      </w:r>
    </w:p>
    <w:p w:rsidR="00B87D58" w:rsidRDefault="00B87D58" w:rsidP="00B87D58">
      <w:pPr>
        <w:ind w:left="510" w:hanging="340"/>
      </w:pPr>
      <w:r>
        <w:rPr>
          <w:lang w:val="en-US"/>
        </w:rPr>
        <w:t>ii</w:t>
      </w:r>
      <w:r w:rsidRPr="0081139D">
        <w:t xml:space="preserve">) </w:t>
      </w:r>
      <w:r>
        <w:t>Να βρείτε την μεταβολή της ορμής της σφαίρας, εξαιτίας της κρούσης.</w:t>
      </w:r>
    </w:p>
    <w:p w:rsidR="00B87D58" w:rsidRDefault="00B87D58" w:rsidP="00B87D58">
      <w:pPr>
        <w:ind w:left="510" w:hanging="340"/>
      </w:pPr>
      <w:r>
        <w:t>iii) Ποια η ταχύτητα της πλάκας ελάχιστα πριν και αμέσως μετά την κρούση της με τη σφαίρα;</w:t>
      </w:r>
    </w:p>
    <w:p w:rsidR="00B87D58" w:rsidRDefault="00B87D58" w:rsidP="00B87D58">
      <w:pPr>
        <w:ind w:left="510" w:hanging="340"/>
      </w:pPr>
      <w:r>
        <w:t>iv) Πόσο απέχει από το έδαφος η πλάκα της στιγμής της κρούσης;</w:t>
      </w:r>
    </w:p>
    <w:p w:rsidR="00B87D58" w:rsidRDefault="00B87D58" w:rsidP="00B87D58">
      <w:pPr>
        <w:ind w:left="510" w:hanging="340"/>
      </w:pPr>
      <w:r>
        <w:t>v) Να βρεθεί το νέο πλάτος ταλάντωσης της πλάκας, μετά την κρούση.</w:t>
      </w:r>
    </w:p>
    <w:p w:rsidR="00C645DA" w:rsidRDefault="00B87D58" w:rsidP="005B0519">
      <w:r>
        <w:t>Δίνεται g=10m/s</w:t>
      </w:r>
      <w:r>
        <w:rPr>
          <w:vertAlign w:val="superscript"/>
        </w:rPr>
        <w:t>2</w:t>
      </w:r>
      <w:r>
        <w:t>.</w:t>
      </w:r>
      <w:r w:rsidRPr="001112C8">
        <w:t xml:space="preserve"> </w:t>
      </w:r>
    </w:p>
    <w:p w:rsidR="005B0519" w:rsidRDefault="005B0519" w:rsidP="00BA43CE">
      <w:pPr>
        <w:pStyle w:val="a"/>
      </w:pPr>
      <w:r w:rsidRPr="005B0519">
        <w:t xml:space="preserve"> Τριβή ολίσθησης και αρμονική ταλάντωση</w:t>
      </w:r>
    </w:p>
    <w:p w:rsidR="00C645DA" w:rsidRDefault="00C645DA" w:rsidP="00C645DA">
      <w:r>
        <w:t xml:space="preserve">Μια ομογενής σανίδα ΑΒ μήκους l και μάζας Μ=4kg ηρεμεί σε λείο οριζόντιο επίπεδο, δεμένη στο άκρο οριζόντιου ιδανικού ελατηρίου σταθεράς k=40Ν/m. Τοποθετείται πάνω στη σανίδα, στο άκρο της Α, ένα σώμα Σ, μάζας m=2kg, το οποίο εμφανίζει με τη σανίδα συντελεστή τριβής ολίσθησης μ=0,4. </w:t>
      </w:r>
    </w:p>
    <w:p w:rsidR="00C645DA" w:rsidRDefault="00794831" w:rsidP="00C645DA">
      <w:r>
        <w:rPr>
          <w:noProof/>
          <w:lang w:eastAsia="el-GR"/>
        </w:rPr>
        <w:object w:dxaOrig="1440" w:dyaOrig="1440">
          <v:shape id="_x0000_s2411" type="#_x0000_t75" style="position:absolute;left:0;text-align:left;margin-left:-2.15pt;margin-top:0;width:148.25pt;height:110.45pt;z-index:251667456;mso-position-horizontal:right;mso-position-horizontal-relative:text;mso-position-vertical:absolute;mso-position-vertical-relative:text" filled="t" fillcolor="#4f81bd [3204]">
            <v:fill color2="fill lighten(51)" focusposition=".5,.5" focussize="" method="linear sigma" focus="100%" type="gradientRadial"/>
            <v:imagedata r:id="rId48" o:title=""/>
            <w10:wrap type="square"/>
          </v:shape>
          <o:OLEObject Type="Embed" ProgID="Visio.Drawing.11" ShapeID="_x0000_s2411" DrawAspect="Content" ObjectID="_1636957049" r:id="rId49"/>
        </w:object>
      </w:r>
      <w:r w:rsidR="00C645DA">
        <w:t xml:space="preserve">Σε μια στιγμή t=0, το σώμα Σ δέχεται στιγμιαίο κατάλληλο κτύπημα, με αποτέλεσμα να αποκτήσει ταχύτητα </w:t>
      </w:r>
      <w:proofErr w:type="spellStart"/>
      <w:r w:rsidR="00C645DA">
        <w:t>υ</w:t>
      </w:r>
      <w:r w:rsidR="00C645DA">
        <w:rPr>
          <w:vertAlign w:val="subscript"/>
        </w:rPr>
        <w:t>ο</w:t>
      </w:r>
      <w:proofErr w:type="spellEnd"/>
      <w:r w:rsidR="00C645DA">
        <w:t>=6m/s και να κινηθεί κατά μήκος της σανίδας, εγκαταλείποντάς την, μετά από λίγο, από το άκρο της Β, με ταχύτητα υ</w:t>
      </w:r>
      <w:r w:rsidR="00C645DA">
        <w:rPr>
          <w:vertAlign w:val="subscript"/>
        </w:rPr>
        <w:t>1</w:t>
      </w:r>
      <w:r w:rsidR="00C645DA">
        <w:t>=2m/s, όπως στο σχήμα.</w:t>
      </w:r>
    </w:p>
    <w:p w:rsidR="00C645DA" w:rsidRDefault="00C645DA" w:rsidP="00C645DA">
      <w:r>
        <w:t>i) Να υπολογιστεί το μήκος της σανίδας.</w:t>
      </w:r>
    </w:p>
    <w:p w:rsidR="00C645DA" w:rsidRPr="00646B7F" w:rsidRDefault="00C645DA" w:rsidP="00C645DA">
      <w:r>
        <w:t>ii) Αν το άκρο της σανίδας Α βρίσκεται αρχικά στη θέση x=0, να γίνει η γραφική παράσταση x=x(t) της θέσης του σε συνάρτηση με το χρόνο</w:t>
      </w:r>
    </w:p>
    <w:p w:rsidR="00C645DA" w:rsidRDefault="00C645DA" w:rsidP="00C645DA">
      <w:r>
        <w:t>Δίνεται π</w:t>
      </w:r>
      <w:r>
        <w:rPr>
          <w:vertAlign w:val="superscript"/>
        </w:rPr>
        <w:t>2</w:t>
      </w:r>
      <w:r>
        <w:t>≈10.</w:t>
      </w:r>
    </w:p>
    <w:p w:rsidR="005B0519" w:rsidRDefault="005B0519" w:rsidP="005B0519">
      <w:pPr>
        <w:pStyle w:val="a"/>
      </w:pPr>
      <w:r>
        <w:t>Οι  ταλαντώσεις και ένα διάγραμμα</w:t>
      </w:r>
    </w:p>
    <w:p w:rsidR="00F54A56" w:rsidRDefault="00F54A56" w:rsidP="00F54A56">
      <w:pPr>
        <w:spacing w:before="240"/>
      </w:pPr>
      <w:r>
        <w:t>Τα σώματα Σ</w:t>
      </w:r>
      <w:r>
        <w:rPr>
          <w:vertAlign w:val="subscript"/>
        </w:rPr>
        <w:t>1</w:t>
      </w:r>
      <w:r>
        <w:t xml:space="preserve"> και Σ</w:t>
      </w:r>
      <w:r>
        <w:rPr>
          <w:vertAlign w:val="subscript"/>
        </w:rPr>
        <w:t>2</w:t>
      </w:r>
      <w:r>
        <w:t xml:space="preserve"> του διπλανού σχήματος, είναι δεμένα στα άκρα δύο οριζόντιων ιδανικών ελατηρίων και ισορροπούν σε επαφή, πάνω σε ένα λείο οριζόντιο επίπεδο.</w:t>
      </w:r>
    </w:p>
    <w:p w:rsidR="00F54A56" w:rsidRDefault="00F54A56" w:rsidP="00F54A56">
      <w:pPr>
        <w:ind w:left="510" w:hanging="340"/>
      </w:pPr>
      <w:r>
        <w:t>i)  Αν το πρώτο ελατήριο σταθεράς k</w:t>
      </w:r>
      <w:r>
        <w:rPr>
          <w:vertAlign w:val="subscript"/>
        </w:rPr>
        <w:t>1</w:t>
      </w:r>
      <w:r>
        <w:t xml:space="preserve"> έχει το φυσικό μήκος του, να αποδείξτε ότι και το δεύτερο ελατήριο k</w:t>
      </w:r>
      <w:r>
        <w:rPr>
          <w:vertAlign w:val="subscript"/>
        </w:rPr>
        <w:t>2</w:t>
      </w:r>
      <w:r>
        <w:t>, έχει επίσης το φυσικό του μήκος.</w:t>
      </w:r>
    </w:p>
    <w:p w:rsidR="00F54A56" w:rsidRDefault="00F54A56" w:rsidP="00BA43CE">
      <w:pPr>
        <w:widowControl w:val="0"/>
      </w:pPr>
      <w:r>
        <w:t>Εκτρέπουμε το σώμα Σ</w:t>
      </w:r>
      <w:r>
        <w:rPr>
          <w:vertAlign w:val="subscript"/>
        </w:rPr>
        <w:t>1</w:t>
      </w:r>
      <w:r>
        <w:t xml:space="preserve"> προς τα δεξιά συμπιέζοντας το ελατήριο κατά Α</w:t>
      </w:r>
      <w:r>
        <w:rPr>
          <w:vertAlign w:val="subscript"/>
        </w:rPr>
        <w:t>0</w:t>
      </w:r>
      <w:r>
        <w:t xml:space="preserve"> και το αφήνουμε να ταλαντωθεί. </w:t>
      </w:r>
      <w:r>
        <w:lastRenderedPageBreak/>
        <w:t>Στο κάτω σχήμα δίνεται η απομάκρυνση του σώματος Σ</w:t>
      </w:r>
      <w:r>
        <w:rPr>
          <w:vertAlign w:val="subscript"/>
        </w:rPr>
        <w:t>1</w:t>
      </w:r>
      <w:r>
        <w:t xml:space="preserve"> σε συνάρτηση με το χρόνο, όπου τις στιγμές t</w:t>
      </w:r>
      <w:r>
        <w:rPr>
          <w:vertAlign w:val="subscript"/>
        </w:rPr>
        <w:t>1</w:t>
      </w:r>
      <w:r>
        <w:t xml:space="preserve"> και t</w:t>
      </w:r>
      <w:r>
        <w:rPr>
          <w:vertAlign w:val="subscript"/>
        </w:rPr>
        <w:t>2</w:t>
      </w:r>
      <w:r>
        <w:t xml:space="preserve"> συγκρούεται κεντρικά και ελαστικά με το σώμα Σ</w:t>
      </w:r>
      <w:r>
        <w:rPr>
          <w:vertAlign w:val="subscript"/>
        </w:rPr>
        <w:t>2</w:t>
      </w:r>
      <w:r>
        <w:t>.</w:t>
      </w:r>
    </w:p>
    <w:p w:rsidR="00F54A56" w:rsidRDefault="00794831" w:rsidP="00F54A56">
      <w:pPr>
        <w:ind w:left="510" w:hanging="340"/>
      </w:pPr>
      <w:r>
        <w:rPr>
          <w:noProof/>
          <w:lang w:eastAsia="el-GR"/>
        </w:rPr>
        <w:object w:dxaOrig="1440" w:dyaOrig="1440">
          <v:shape id="_x0000_s2417" type="#_x0000_t75" style="position:absolute;left:0;text-align:left;margin-left:78.85pt;margin-top:-10.05pt;width:164.45pt;height:176.8pt;z-index:251678720;mso-position-horizontal:right;mso-position-horizontal-relative:text;mso-position-vertical:absolute;mso-position-vertical-relative:text" filled="t" fillcolor="#c6d9f1 [671]">
            <v:fill color2="fill lighten(51)" focusposition="1" focussize="" method="linear sigma" type="gradient"/>
            <v:imagedata r:id="rId50" o:title=""/>
            <w10:wrap type="square"/>
          </v:shape>
          <o:OLEObject Type="Embed" ProgID="Visio.Drawing.11" ShapeID="_x0000_s2417" DrawAspect="Content" ObjectID="_1636957050" r:id="rId51"/>
        </w:object>
      </w:r>
      <w:r w:rsidR="00F54A56">
        <w:t>ii) Για τις παραπάνω χρονικές στιγμές ισχύει:</w:t>
      </w:r>
    </w:p>
    <w:p w:rsidR="00F54A56" w:rsidRPr="00791BB1" w:rsidRDefault="00F54A56" w:rsidP="00F54A56">
      <w:pPr>
        <w:jc w:val="center"/>
      </w:pPr>
      <w:r>
        <w:t>α)  t</w:t>
      </w:r>
      <w:r>
        <w:rPr>
          <w:vertAlign w:val="subscript"/>
        </w:rPr>
        <w:t>2</w:t>
      </w:r>
      <w:r>
        <w:t xml:space="preserve"> &lt; 3t</w:t>
      </w:r>
      <w:r>
        <w:rPr>
          <w:vertAlign w:val="subscript"/>
        </w:rPr>
        <w:t>1</w:t>
      </w:r>
      <w:r>
        <w:t>,    β)  t</w:t>
      </w:r>
      <w:r>
        <w:rPr>
          <w:vertAlign w:val="subscript"/>
        </w:rPr>
        <w:t>2</w:t>
      </w:r>
      <w:r>
        <w:t xml:space="preserve"> = 3t</w:t>
      </w:r>
      <w:r>
        <w:rPr>
          <w:vertAlign w:val="subscript"/>
        </w:rPr>
        <w:t>1</w:t>
      </w:r>
      <w:r>
        <w:t>,    γ)  t</w:t>
      </w:r>
      <w:r>
        <w:rPr>
          <w:vertAlign w:val="subscript"/>
        </w:rPr>
        <w:t>2</w:t>
      </w:r>
      <w:r>
        <w:t xml:space="preserve"> &gt; 3t</w:t>
      </w:r>
      <w:r>
        <w:rPr>
          <w:vertAlign w:val="subscript"/>
        </w:rPr>
        <w:t>1</w:t>
      </w:r>
      <w:r>
        <w:t>.</w:t>
      </w:r>
    </w:p>
    <w:p w:rsidR="00F54A56" w:rsidRDefault="00F54A56" w:rsidP="00F54A56">
      <w:pPr>
        <w:ind w:left="510" w:hanging="340"/>
      </w:pPr>
      <w:r>
        <w:t>iii) Για τις μάζες m</w:t>
      </w:r>
      <w:r>
        <w:rPr>
          <w:vertAlign w:val="subscript"/>
        </w:rPr>
        <w:t>1</w:t>
      </w:r>
      <w:r>
        <w:t xml:space="preserve"> και m</w:t>
      </w:r>
      <w:r>
        <w:rPr>
          <w:vertAlign w:val="subscript"/>
        </w:rPr>
        <w:t>2</w:t>
      </w:r>
      <w:r>
        <w:t xml:space="preserve"> των σωμάτων Σ</w:t>
      </w:r>
      <w:r>
        <w:rPr>
          <w:vertAlign w:val="subscript"/>
        </w:rPr>
        <w:t>1</w:t>
      </w:r>
      <w:r>
        <w:t xml:space="preserve"> και Σ</w:t>
      </w:r>
      <w:r>
        <w:rPr>
          <w:vertAlign w:val="subscript"/>
        </w:rPr>
        <w:t>2</w:t>
      </w:r>
      <w:r>
        <w:t xml:space="preserve"> αντίστοιχα ισχύει:</w:t>
      </w:r>
    </w:p>
    <w:p w:rsidR="00F54A56" w:rsidRPr="002D4BD5" w:rsidRDefault="00F54A56" w:rsidP="00F54A56">
      <w:pPr>
        <w:ind w:left="510" w:hanging="340"/>
        <w:jc w:val="center"/>
      </w:pPr>
      <w:r>
        <w:t>α) m</w:t>
      </w:r>
      <w:r>
        <w:rPr>
          <w:vertAlign w:val="subscript"/>
        </w:rPr>
        <w:t>1</w:t>
      </w:r>
      <w:r>
        <w:t xml:space="preserve"> &lt; m</w:t>
      </w:r>
      <w:r>
        <w:rPr>
          <w:vertAlign w:val="subscript"/>
        </w:rPr>
        <w:t>2</w:t>
      </w:r>
      <w:r>
        <w:t>,    β) m</w:t>
      </w:r>
      <w:r>
        <w:rPr>
          <w:vertAlign w:val="subscript"/>
        </w:rPr>
        <w:t>1</w:t>
      </w:r>
      <w:r>
        <w:t xml:space="preserve"> = m</w:t>
      </w:r>
      <w:r>
        <w:rPr>
          <w:vertAlign w:val="subscript"/>
        </w:rPr>
        <w:t>2</w:t>
      </w:r>
      <w:r>
        <w:t>,    γ) m</w:t>
      </w:r>
      <w:r>
        <w:rPr>
          <w:vertAlign w:val="subscript"/>
        </w:rPr>
        <w:t>1</w:t>
      </w:r>
      <w:r>
        <w:t xml:space="preserve"> &gt; m</w:t>
      </w:r>
      <w:r>
        <w:rPr>
          <w:vertAlign w:val="subscript"/>
        </w:rPr>
        <w:t>2</w:t>
      </w:r>
      <w:r>
        <w:t>.</w:t>
      </w:r>
    </w:p>
    <w:p w:rsidR="00F54A56" w:rsidRDefault="00F54A56" w:rsidP="00F54A56">
      <w:pPr>
        <w:ind w:left="510" w:hanging="340"/>
      </w:pPr>
      <w:r>
        <w:t>iv) Αν m</w:t>
      </w:r>
      <w:r>
        <w:rPr>
          <w:vertAlign w:val="subscript"/>
        </w:rPr>
        <w:t>2</w:t>
      </w:r>
      <w:r>
        <w:t>=2m</w:t>
      </w:r>
      <w:r>
        <w:rPr>
          <w:vertAlign w:val="subscript"/>
        </w:rPr>
        <w:t>1</w:t>
      </w:r>
      <w:r>
        <w:t xml:space="preserve"> να υπολογίσετε τα πλάτη ταλάντωσης των δύο σωμάτων, μετά την πρώτη μεταξύ τους κρούση, σε συνάρτηση με το αρχικό πλάτος Α</w:t>
      </w:r>
      <w:r>
        <w:rPr>
          <w:vertAlign w:val="subscript"/>
        </w:rPr>
        <w:t>0</w:t>
      </w:r>
      <w:r>
        <w:t xml:space="preserve"> του Σ</w:t>
      </w:r>
      <w:r>
        <w:rPr>
          <w:vertAlign w:val="subscript"/>
        </w:rPr>
        <w:t>1</w:t>
      </w:r>
      <w:r>
        <w:t xml:space="preserve">. </w:t>
      </w:r>
    </w:p>
    <w:p w:rsidR="00F54A56" w:rsidRDefault="00F54A56" w:rsidP="00F54A56">
      <w:r>
        <w:t>Δίνεται ότι οι κινήσεις των σωμάτων μεταξύ των δύο κρούσεων είναι τμήματα ΑΑΤ, ενώ ούτε και το σώμα Σ</w:t>
      </w:r>
      <w:r>
        <w:rPr>
          <w:vertAlign w:val="subscript"/>
        </w:rPr>
        <w:t>2</w:t>
      </w:r>
      <w:r>
        <w:t xml:space="preserve"> έχει ολοκληρώσει μια πλήρη ταλάντωση μεταξύ πρώτης και δεύτερης κρούσης.</w:t>
      </w:r>
    </w:p>
    <w:p w:rsidR="005B0519" w:rsidRDefault="005B0519" w:rsidP="005B0519">
      <w:pPr>
        <w:pStyle w:val="a"/>
      </w:pPr>
      <w:r>
        <w:t xml:space="preserve"> Ένα σύστημα δύο σωμάτων σε ταλάντωση</w:t>
      </w:r>
    </w:p>
    <w:p w:rsidR="00F54A56" w:rsidRDefault="00F54A56" w:rsidP="00F54A56">
      <w:r>
        <w:t>Τα σώματα Σ</w:t>
      </w:r>
      <w:r>
        <w:rPr>
          <w:vertAlign w:val="subscript"/>
        </w:rPr>
        <w:t>1</w:t>
      </w:r>
      <w:r>
        <w:t xml:space="preserve"> και Σ</w:t>
      </w:r>
      <w:r>
        <w:rPr>
          <w:vertAlign w:val="subscript"/>
        </w:rPr>
        <w:t>2</w:t>
      </w:r>
      <w:r>
        <w:t xml:space="preserve"> με μάζες m</w:t>
      </w:r>
      <w:r>
        <w:rPr>
          <w:vertAlign w:val="subscript"/>
        </w:rPr>
        <w:t>1</w:t>
      </w:r>
      <w:r>
        <w:t>=1kg και m</w:t>
      </w:r>
      <w:r>
        <w:rPr>
          <w:vertAlign w:val="subscript"/>
        </w:rPr>
        <w:t>2</w:t>
      </w:r>
      <w:r>
        <w:t>=3kg ηρεμούν σε λείο οριζόντιο επίπεδο, σε επαφή, δεμένα στα άκρα δύο οριζόντιων ιδανικών ελατηρίων με σταθερές k</w:t>
      </w:r>
      <w:r>
        <w:rPr>
          <w:vertAlign w:val="subscript"/>
        </w:rPr>
        <w:t>1</w:t>
      </w:r>
      <w:r>
        <w:t>=100Ν/m και k</w:t>
      </w:r>
      <w:r>
        <w:rPr>
          <w:vertAlign w:val="subscript"/>
        </w:rPr>
        <w:t>2</w:t>
      </w:r>
      <w:r>
        <w:t>=60Ν/m αντίστοιχα. Το Σ</w:t>
      </w:r>
      <w:r>
        <w:rPr>
          <w:vertAlign w:val="subscript"/>
        </w:rPr>
        <w:t>1</w:t>
      </w:r>
      <w:r>
        <w:t xml:space="preserve"> διατηρεί το ελατήριο k</w:t>
      </w:r>
      <w:r>
        <w:rPr>
          <w:vertAlign w:val="subscript"/>
        </w:rPr>
        <w:t>1</w:t>
      </w:r>
      <w:r>
        <w:t xml:space="preserve"> συσπειρωμένο κατά Δl</w:t>
      </w:r>
      <w:r>
        <w:rPr>
          <w:vertAlign w:val="subscript"/>
        </w:rPr>
        <w:t>1</w:t>
      </w:r>
      <w:r>
        <w:t>=0,4m, με τη βοήθεια ενός νήματος που το συνδέει με κατακόρυφο τοίχο, ενώ το δεύτερο ελατήριο έχει το φυσικό μήκος του.</w:t>
      </w:r>
    </w:p>
    <w:p w:rsidR="00F54A56" w:rsidRPr="00CE7882" w:rsidRDefault="00794831" w:rsidP="00F54A56">
      <w:pPr>
        <w:ind w:left="510" w:hanging="340"/>
      </w:pPr>
      <w:r>
        <w:rPr>
          <w:noProof/>
        </w:rPr>
        <w:object w:dxaOrig="1440" w:dyaOrig="1440">
          <v:shape id="_x0000_s2413" type="#_x0000_t75" style="position:absolute;left:0;text-align:left;margin-left:453pt;margin-top:0;width:164.45pt;height:162.7pt;z-index:251671552;mso-position-horizontal:right;mso-position-horizontal-relative:text;mso-position-vertical:absolute;mso-position-vertical-relative:text" filled="t" fillcolor="#c6d9f1 [671]">
            <v:fill color2="fill lighten(51)" focusposition="1" focussize="" method="linear sigma" type="gradient"/>
            <v:imagedata r:id="rId52" o:title=""/>
            <w10:wrap type="square"/>
          </v:shape>
          <o:OLEObject Type="Embed" ProgID="Visio.Drawing.11" ShapeID="_x0000_s2413" DrawAspect="Content" ObjectID="_1636957051" r:id="rId53"/>
        </w:object>
      </w:r>
      <w:r w:rsidR="00F54A56">
        <w:t>i)  Να υπολογιστεί  η τάση το νήματος, καθώς και η δύναμη F</w:t>
      </w:r>
      <w:r w:rsidR="00F54A56">
        <w:rPr>
          <w:vertAlign w:val="subscript"/>
        </w:rPr>
        <w:t>12</w:t>
      </w:r>
      <w:r w:rsidR="00F54A56">
        <w:t xml:space="preserve"> που ασκείται στο σώμα Σ</w:t>
      </w:r>
      <w:r w:rsidR="00F54A56">
        <w:rPr>
          <w:vertAlign w:val="subscript"/>
        </w:rPr>
        <w:t>1</w:t>
      </w:r>
      <w:r w:rsidR="00F54A56">
        <w:t xml:space="preserve"> από το Σ</w:t>
      </w:r>
      <w:r w:rsidR="00F54A56">
        <w:rPr>
          <w:vertAlign w:val="subscript"/>
        </w:rPr>
        <w:t>2</w:t>
      </w:r>
      <w:r w:rsidR="00F54A56">
        <w:t>.</w:t>
      </w:r>
    </w:p>
    <w:p w:rsidR="00F54A56" w:rsidRDefault="00F54A56" w:rsidP="00F54A56">
      <w:r>
        <w:t>Σε μια στιγμή t</w:t>
      </w:r>
      <w:r>
        <w:rPr>
          <w:vertAlign w:val="subscript"/>
        </w:rPr>
        <w:t>0</w:t>
      </w:r>
      <w:r>
        <w:t xml:space="preserve">=0 κόβουμε το νήμα. </w:t>
      </w:r>
    </w:p>
    <w:p w:rsidR="00F54A56" w:rsidRDefault="00F54A56" w:rsidP="00F54A56">
      <w:pPr>
        <w:ind w:left="510" w:hanging="340"/>
      </w:pPr>
      <w:r>
        <w:t>ii) Να υπολογίστε την αρχική επιτάχυνση α</w:t>
      </w:r>
      <w:r>
        <w:rPr>
          <w:vertAlign w:val="subscript"/>
        </w:rPr>
        <w:t>0</w:t>
      </w:r>
      <w:r>
        <w:t xml:space="preserve"> που θα αποκτήσουν τα δυο σώματα, καθώς και το μέτρο της δύναμης F</w:t>
      </w:r>
      <w:r>
        <w:rPr>
          <w:vertAlign w:val="subscript"/>
        </w:rPr>
        <w:t>12</w:t>
      </w:r>
      <w:r>
        <w:t>, αμέσως μόλις κοπεί το νήμα.</w:t>
      </w:r>
    </w:p>
    <w:p w:rsidR="00F54A56" w:rsidRDefault="00F54A56" w:rsidP="00F54A56">
      <w:pPr>
        <w:ind w:left="510" w:hanging="340"/>
      </w:pPr>
      <w:r>
        <w:t>iii) Αφού αποδειχθεί ότι το σύστημα  των δύο σωμάτων εκτελεί ΑΑΤ, να υπολογισθεί η περίοδος της ταλάντωσης, καθώς και η μέγιστη ταχύτητα του συστήματος των δύο σωμάτων.</w:t>
      </w:r>
    </w:p>
    <w:p w:rsidR="00F54A56" w:rsidRDefault="00F54A56" w:rsidP="00F54A56">
      <w:pPr>
        <w:ind w:left="510" w:hanging="340"/>
      </w:pPr>
      <w:r>
        <w:t>iv) Υποστηρίζεται ότι τα δυο σώματα κάποια στιγμή της διάρκειας της ταλάντωσης αποχωρίζονται. Για να εξετάσουμε την υπόθεση αυτή, βρίσκουμε την δύναμη αλληλεπίδρασης μεταξύ των σωμάτων. Στη θέση που αυτή μηδενίζεται, τα σώματα θα αποχωρίζονται κινούμενα αυτόνομα. Να βρεθεί λοιπόν η δύναμη F</w:t>
      </w:r>
      <w:r>
        <w:rPr>
          <w:vertAlign w:val="subscript"/>
        </w:rPr>
        <w:t>21</w:t>
      </w:r>
      <w:r>
        <w:t xml:space="preserve"> σε συνάρτηση με την απομάκρυνση από τη θέση ισορροπίας και να γίνει η γραφική της παράσταση. Τι συμπεραίνετε, αποχωρίζονται τα σώματα, εκτελώντας από κάποια θέση και μετά, το καθένα τη δική του ταλάντωση;</w:t>
      </w:r>
    </w:p>
    <w:p w:rsidR="00F54A56" w:rsidRDefault="00F54A56" w:rsidP="00F54A56">
      <w:r>
        <w:t>Δίνεται π</w:t>
      </w:r>
      <w:r>
        <w:rPr>
          <w:vertAlign w:val="superscript"/>
        </w:rPr>
        <w:t>2</w:t>
      </w:r>
      <w:r>
        <w:t>≈10.</w:t>
      </w:r>
    </w:p>
    <w:p w:rsidR="005B0519" w:rsidRDefault="005B0519" w:rsidP="005B0519">
      <w:pPr>
        <w:pStyle w:val="a"/>
      </w:pPr>
      <w:r>
        <w:t xml:space="preserve"> Μετά την πλαστική κρούση μια </w:t>
      </w:r>
      <w:proofErr w:type="spellStart"/>
      <w:r>
        <w:t>αατ</w:t>
      </w:r>
      <w:proofErr w:type="spellEnd"/>
      <w:r>
        <w:t>.</w:t>
      </w:r>
    </w:p>
    <w:p w:rsidR="00333DE3" w:rsidRDefault="00794831" w:rsidP="00333DE3">
      <w:r>
        <w:rPr>
          <w:noProof/>
        </w:rPr>
        <w:lastRenderedPageBreak/>
        <w:object w:dxaOrig="1440" w:dyaOrig="1440">
          <v:shape id="_x0000_s2414" type="#_x0000_t75" style="position:absolute;left:0;text-align:left;margin-left:295pt;margin-top:-.3pt;width:124.95pt;height:115.05pt;z-index:251673600;mso-position-horizontal:right;mso-position-horizontal-relative:text;mso-position-vertical:absolute;mso-position-vertical-relative:text" filled="t" fillcolor="#c6d9f1 [671]">
            <v:fill color2="fill lighten(51)" focusposition="1" focussize="" method="linear sigma" type="gradient"/>
            <v:imagedata r:id="rId54" o:title=""/>
            <w10:wrap type="square"/>
          </v:shape>
          <o:OLEObject Type="Embed" ProgID="Visio.Drawing.11" ShapeID="_x0000_s2414" DrawAspect="Content" ObjectID="_1636957052" r:id="rId55"/>
        </w:object>
      </w:r>
      <w:r w:rsidR="00333DE3">
        <w:t>Τα σώματα Σ και Σ</w:t>
      </w:r>
      <w:r w:rsidR="00333DE3">
        <w:rPr>
          <w:vertAlign w:val="subscript"/>
        </w:rPr>
        <w:t>1</w:t>
      </w:r>
      <w:r w:rsidR="00333DE3">
        <w:t xml:space="preserve"> με μάζες m=4kg και m</w:t>
      </w:r>
      <w:r w:rsidR="00333DE3">
        <w:rPr>
          <w:vertAlign w:val="subscript"/>
        </w:rPr>
        <w:t>1</w:t>
      </w:r>
      <w:r w:rsidR="00333DE3">
        <w:t>=2kg είναι δεμένα στα άκρα ενός ιδανικού ελατηρίου σταθεράς k=</w:t>
      </w:r>
      <w:r w:rsidR="00333DE3" w:rsidRPr="00465BF9">
        <w:t>4</w:t>
      </w:r>
      <w:r w:rsidR="00333DE3">
        <w:t>00Ν/m και συγκρατούνται όπως στο αριστερό σχήμα, με τον άξονα του ελατηρίου, που έχει το φυσικό μήκος του l</w:t>
      </w:r>
      <w:r w:rsidR="00333DE3">
        <w:rPr>
          <w:vertAlign w:val="subscript"/>
        </w:rPr>
        <w:t>0</w:t>
      </w:r>
      <w:r w:rsidR="00333DE3">
        <w:t>=0,4m, κατακόρυφο. Στη θέση αυτή το Σ</w:t>
      </w:r>
      <w:r w:rsidR="00333DE3">
        <w:rPr>
          <w:vertAlign w:val="subscript"/>
        </w:rPr>
        <w:t>1</w:t>
      </w:r>
      <w:r w:rsidR="00333DE3">
        <w:t xml:space="preserve"> απέχει κατά h</w:t>
      </w:r>
      <w:r w:rsidR="00333DE3">
        <w:rPr>
          <w:vertAlign w:val="subscript"/>
        </w:rPr>
        <w:t>1</w:t>
      </w:r>
      <w:r w:rsidR="00333DE3">
        <w:t>=0,15m, από το έδαφος. Κάποια στιγμή, την οποία θεωρούμε ως t</w:t>
      </w:r>
      <w:r w:rsidR="00333DE3">
        <w:rPr>
          <w:vertAlign w:val="subscript"/>
        </w:rPr>
        <w:t>0</w:t>
      </w:r>
      <w:r w:rsidR="00333DE3">
        <w:t>=0, αφήνουμε ταυτόχρονα τα σώματα, να πέσουν, οπότε μετά από λίγο το Σ</w:t>
      </w:r>
      <w:r w:rsidR="00333DE3">
        <w:rPr>
          <w:vertAlign w:val="subscript"/>
        </w:rPr>
        <w:t>1</w:t>
      </w:r>
      <w:r w:rsidR="00333DE3">
        <w:t xml:space="preserve"> προσκολλάται στο έδαφος, χωρίς να αναπηδήσει.</w:t>
      </w:r>
    </w:p>
    <w:p w:rsidR="00333DE3" w:rsidRDefault="00333DE3" w:rsidP="00333DE3">
      <w:pPr>
        <w:ind w:left="510" w:hanging="340"/>
      </w:pPr>
      <w:r>
        <w:t>i)  Να βρεθεί η επιτάχυνση κάθε σώματος, καθώς και η χρονική στιγμή που το Σ</w:t>
      </w:r>
      <w:r>
        <w:rPr>
          <w:vertAlign w:val="subscript"/>
        </w:rPr>
        <w:t>1</w:t>
      </w:r>
      <w:r>
        <w:t xml:space="preserve"> θα συγκρουσθεί με το έδαφος.</w:t>
      </w:r>
    </w:p>
    <w:p w:rsidR="00333DE3" w:rsidRDefault="00333DE3" w:rsidP="00333DE3">
      <w:pPr>
        <w:ind w:left="510" w:hanging="340"/>
      </w:pPr>
      <w:r>
        <w:t>ii) Να αποδειχτεί ότι το σώμα Σ θα εκτελέσει ΑΑΤ, μετά την προσκόλληση του Σ</w:t>
      </w:r>
      <w:r>
        <w:rPr>
          <w:vertAlign w:val="subscript"/>
        </w:rPr>
        <w:t>1</w:t>
      </w:r>
      <w:r>
        <w:t xml:space="preserve"> με το έδαφος.</w:t>
      </w:r>
    </w:p>
    <w:p w:rsidR="00333DE3" w:rsidRDefault="00333DE3" w:rsidP="00333DE3">
      <w:pPr>
        <w:ind w:left="510" w:hanging="340"/>
      </w:pPr>
      <w:r>
        <w:t>iii) Να υπολογιστεί το κλάσμα της αρχικής μηχανικής ενέργειας του συστήματος, το οποίο εμφανίζεται ως ενέργεια ταλάντωσης του σώματος Σ. Για τον υπολογισμό της μηχανικής ενέργειας θεωρείστε το έδαφος ως επίπεδο μηδενικής δυναμικής ενέργειας.</w:t>
      </w:r>
    </w:p>
    <w:p w:rsidR="00333DE3" w:rsidRDefault="00333DE3" w:rsidP="00333DE3">
      <w:pPr>
        <w:ind w:left="510" w:hanging="340"/>
      </w:pPr>
      <w:r>
        <w:t>iv) Να βρείτε μεταξύ ποιων τιμών θα μεταβάλλεται το μήκος του ελατηρίου, κατά τη διάρκεια της ταλάντωσης και να κάνετε τη γραφική παράσταση της δύναμης που ασκεί το ελατήριο στο σώμα Σ, σε συνάρτηση με την απομάκρυνση από τη θέση ισορροπίας, θεωρώντας την προς τα πάνω κατεύθυνση ως θετική.</w:t>
      </w:r>
    </w:p>
    <w:p w:rsidR="00333DE3" w:rsidRDefault="00333DE3" w:rsidP="00333DE3">
      <w:pPr>
        <w:ind w:left="510" w:hanging="340"/>
      </w:pPr>
      <w:r>
        <w:t>v)  Να βρείτε επίσης τη συνάρτηση h=h(t), του ύψους από το έδαφος του σώματος Σ, σε συνάρτηση με το χρόνο και να κάνετε τη γραφική της παράσταση.</w:t>
      </w:r>
    </w:p>
    <w:p w:rsidR="00333DE3" w:rsidRDefault="00333DE3" w:rsidP="00333DE3">
      <w:r>
        <w:t>Δίνεται g=10m/s</w:t>
      </w:r>
      <w:r>
        <w:rPr>
          <w:vertAlign w:val="superscript"/>
        </w:rPr>
        <w:t>2</w:t>
      </w:r>
      <w:r>
        <w:t>.</w:t>
      </w:r>
      <w:r w:rsidRPr="008A3BF3">
        <w:t xml:space="preserve">      </w:t>
      </w:r>
    </w:p>
    <w:p w:rsidR="005B0519" w:rsidRDefault="005B0519" w:rsidP="005B0519">
      <w:pPr>
        <w:pStyle w:val="a"/>
      </w:pPr>
      <w:r>
        <w:t xml:space="preserve"> Ας ενισχύσουμε την ταλάντωση</w:t>
      </w:r>
    </w:p>
    <w:p w:rsidR="00673304" w:rsidRDefault="00794831" w:rsidP="00673304">
      <w:r>
        <w:rPr>
          <w:noProof/>
        </w:rPr>
        <w:object w:dxaOrig="1440" w:dyaOrig="1440">
          <v:shape id="_x0000_s2415" type="#_x0000_t75" style="position:absolute;left:0;text-align:left;margin-left:350.35pt;margin-top:1.2pt;width:131.4pt;height:118.5pt;z-index:251675648;mso-position-horizontal-relative:text;mso-position-vertical-relative:text" filled="t" fillcolor="#9cc2e5">
            <v:fill recolor="t" rotate="t" type="gradient"/>
            <v:imagedata r:id="rId56" o:title=""/>
            <w10:wrap type="square"/>
          </v:shape>
          <o:OLEObject Type="Embed" ProgID="Visio.Drawing.11" ShapeID="_x0000_s2415" DrawAspect="Content" ObjectID="_1636957053" r:id="rId57"/>
        </w:object>
      </w:r>
      <w:r w:rsidR="00673304">
        <w:t>Μια σφαίρα μάζας m=2kg εκτελεί μια απλή αρμονική ταλάντωση, μεταξύ των θέσεων Β και Γ, γύρω από τη θέση ισορροπίας Ο, όπως στο σχήμα, με εξίσωση απομάκρυνσης:</w:t>
      </w:r>
    </w:p>
    <w:p w:rsidR="00673304" w:rsidRDefault="00673304" w:rsidP="00673304">
      <w:pPr>
        <w:jc w:val="center"/>
      </w:pPr>
      <w:r>
        <w:t>x=0,2∙ημ(2πt)   μονάδες στο S.Ι.</w:t>
      </w:r>
    </w:p>
    <w:p w:rsidR="00673304" w:rsidRDefault="00673304" w:rsidP="00673304">
      <w:pPr>
        <w:ind w:left="453" w:hanging="340"/>
      </w:pPr>
      <w:r>
        <w:t xml:space="preserve">i) </w:t>
      </w:r>
      <w:r w:rsidRPr="000561C6">
        <w:t xml:space="preserve"> </w:t>
      </w:r>
      <w:r>
        <w:t xml:space="preserve"> Να υπολογιστεί η ενέργεια ταλάντωσης, καθώς και η ταχύτητα της σφαίρας, τη στιγμή t</w:t>
      </w:r>
      <w:r>
        <w:rPr>
          <w:vertAlign w:val="subscript"/>
        </w:rPr>
        <w:t>1</w:t>
      </w:r>
      <w:r>
        <w:t xml:space="preserve"> που περνά από το μέσον Μ της ΟΓ, κινούμενη προς τα δεξιά (θετική κατεύθυνση).</w:t>
      </w:r>
    </w:p>
    <w:p w:rsidR="00673304" w:rsidRDefault="00673304" w:rsidP="00673304">
      <w:r>
        <w:t>Τη στιγμή t</w:t>
      </w:r>
      <w:r>
        <w:rPr>
          <w:vertAlign w:val="subscript"/>
        </w:rPr>
        <w:t>1</w:t>
      </w:r>
      <w:r>
        <w:t xml:space="preserve"> στη σφαίρα ασκείται μια σταθερή δύναμη F</w:t>
      </w:r>
      <w:r>
        <w:rPr>
          <w:vertAlign w:val="subscript"/>
        </w:rPr>
        <w:t>1</w:t>
      </w:r>
      <w:r>
        <w:t xml:space="preserve"> μέτρου F</w:t>
      </w:r>
      <w:r>
        <w:rPr>
          <w:vertAlign w:val="subscript"/>
        </w:rPr>
        <w:t>1</w:t>
      </w:r>
      <w:r>
        <w:t>=21Ν, με κατεύθυνση προς τα δεξιά, όπως στο πάνω σχήμα, μέχρι να φτάσει η σφαίρα στη θέση Ν, έχοντας μετατοπισθεί κατά Δx=0,4m, οπότε η δύναμη παύει να ασκείται. Να βρεθούν:</w:t>
      </w:r>
    </w:p>
    <w:p w:rsidR="00673304" w:rsidRDefault="00673304" w:rsidP="00673304">
      <w:pPr>
        <w:ind w:left="453" w:hanging="340"/>
      </w:pPr>
      <w:r>
        <w:t>ii) Η επιτάχυνση της σφαίρας μόλις ασκηθεί η δύναμη F</w:t>
      </w:r>
      <w:r>
        <w:rPr>
          <w:vertAlign w:val="subscript"/>
        </w:rPr>
        <w:t>1</w:t>
      </w:r>
      <w:r>
        <w:t>.</w:t>
      </w:r>
    </w:p>
    <w:p w:rsidR="00673304" w:rsidRPr="00E02B88" w:rsidRDefault="00673304" w:rsidP="00673304">
      <w:pPr>
        <w:ind w:left="453" w:hanging="340"/>
      </w:pPr>
      <w:r>
        <w:t>iii) Η τελική ενέργεια ταλάντωσης της σφαίρας, καθώς και η ταχύτητά της τη στιγμή που παύει να ασκείται πάνω της η δύναμη F</w:t>
      </w:r>
      <w:r>
        <w:rPr>
          <w:vertAlign w:val="subscript"/>
        </w:rPr>
        <w:t>1</w:t>
      </w:r>
      <w:r>
        <w:t>.</w:t>
      </w:r>
    </w:p>
    <w:p w:rsidR="00673304" w:rsidRDefault="00673304" w:rsidP="00673304">
      <w:pPr>
        <w:ind w:left="453" w:hanging="340"/>
      </w:pPr>
      <w:r>
        <w:lastRenderedPageBreak/>
        <w:t>iv) Αν δεν ασκείτο στη σφαίρα η παραπάνω δύναμη F</w:t>
      </w:r>
      <w:r>
        <w:rPr>
          <w:vertAlign w:val="subscript"/>
        </w:rPr>
        <w:t>1</w:t>
      </w:r>
      <w:r>
        <w:t>, αλλά μια άλλη δύναμη F</w:t>
      </w:r>
      <w:r>
        <w:rPr>
          <w:vertAlign w:val="subscript"/>
        </w:rPr>
        <w:t>2</w:t>
      </w:r>
      <w:r>
        <w:t>, με μέτρο F</w:t>
      </w:r>
      <w:r>
        <w:rPr>
          <w:vertAlign w:val="subscript"/>
        </w:rPr>
        <w:t>2</w:t>
      </w:r>
      <w:r>
        <w:t>=8Ν</w:t>
      </w:r>
      <w:r>
        <w:rPr>
          <w:vertAlign w:val="subscript"/>
        </w:rPr>
        <w:t xml:space="preserve"> </w:t>
      </w:r>
      <w:r>
        <w:t>, τη στιγμή που βρίσκεται στην ακραία αρνητική θέση της Β (κάτω σχήμα) και για χρονικό διάστημα Δt=0,5s, ποια θα ήταν τελικά η ενέργεια ταλάντωσης, μετά την κατάργησή της;</w:t>
      </w:r>
    </w:p>
    <w:p w:rsidR="00673304" w:rsidRDefault="00673304" w:rsidP="00673304">
      <w:r>
        <w:t>Δίνεται π</w:t>
      </w:r>
      <w:r>
        <w:rPr>
          <w:vertAlign w:val="superscript"/>
        </w:rPr>
        <w:t>2</w:t>
      </w:r>
      <w:r>
        <w:t>≈10</w:t>
      </w:r>
    </w:p>
    <w:p w:rsidR="005B0519" w:rsidRDefault="005B0519" w:rsidP="005B0519">
      <w:pPr>
        <w:pStyle w:val="a"/>
      </w:pPr>
      <w:r>
        <w:t xml:space="preserve"> Μετά την άσκηση μεταβλητής δύναμης</w:t>
      </w:r>
    </w:p>
    <w:p w:rsidR="00AB38AE" w:rsidRDefault="00794831" w:rsidP="00AB38AE">
      <w:pPr>
        <w:spacing w:before="240"/>
      </w:pPr>
      <w:r>
        <w:rPr>
          <w:noProof/>
        </w:rPr>
        <w:object w:dxaOrig="1440" w:dyaOrig="1440">
          <v:shape id="_x0000_s2416" type="#_x0000_t75" style="position:absolute;left:0;text-align:left;margin-left:366.25pt;margin-top:6.25pt;width:115.7pt;height:119.45pt;z-index:251677696;mso-position-horizontal-relative:text;mso-position-vertical-relative:text" filled="t" fillcolor="#c6d9f1 [671]">
            <v:fill recolor="t" rotate="t" type="gradient"/>
            <v:imagedata r:id="rId58" o:title=""/>
            <w10:wrap type="square"/>
          </v:shape>
          <o:OLEObject Type="Embed" ProgID="Visio.Drawing.11" ShapeID="_x0000_s2416" DrawAspect="Content" ObjectID="_1636957054" r:id="rId59"/>
        </w:object>
      </w:r>
      <w:r w:rsidR="00AB38AE">
        <w:t xml:space="preserve">Ένα σώμα ηρεμεί στο κάτω άκρο ενός ιδανικού ελατηρίου σταθεράς k=200Ν/m, όπως στο σχήμα. Σε μια στιγμή ασκούμε στο σώμα, μια κατακόρυφη μεταβλητή  δύναμη </w:t>
      </w:r>
      <m:oMath>
        <m:acc>
          <m:accPr>
            <m:chr m:val="⃗"/>
            <m:ctrlPr>
              <w:rPr>
                <w:rFonts w:ascii="Cambria Math" w:hAnsi="Cambria Math"/>
                <w:i/>
              </w:rPr>
            </m:ctrlPr>
          </m:accPr>
          <m:e>
            <m:r>
              <w:rPr>
                <w:rFonts w:ascii="Cambria Math" w:hAnsi="Cambria Math"/>
                <w:lang w:val="en-US"/>
              </w:rPr>
              <m:t>F</m:t>
            </m:r>
          </m:e>
        </m:acc>
      </m:oMath>
      <w:r w:rsidR="00AB38AE">
        <w:t>, με φορά προς τα κάτω, το μέτρο της οποίας μεταβάλλεται σύμφωνα με την εξίσωση F=400y+20 (S.Ι.), όπου y η μετατόπιση του σώματος από τη θέση ισορροπίας του. Η δύναμη ασκείται στο σώμα, μέχρι αυτό να μετατοπισθεί κατά y</w:t>
      </w:r>
      <w:r w:rsidR="00AB38AE">
        <w:rPr>
          <w:vertAlign w:val="subscript"/>
        </w:rPr>
        <w:t>1</w:t>
      </w:r>
      <w:r w:rsidR="00AB38AE">
        <w:t>=0,1m, φτάνοντας σε σημείο Ρ, οπότε η δύναμη καταργείται και το σώμα μένει ελεύθερο να εκτελέσει μια απλή αρμονική ταλάντωση, με σταθερά επαναφοράς D=k. Θεωρώντας την προς τα κάτω κατεύθυνση ως θετική και t=0 τη στιγμή που σταματά η εξάσκηση της δύναμης F, στη θέση Ρ, ενώ g=10m/s</w:t>
      </w:r>
      <w:r w:rsidR="00AB38AE">
        <w:rPr>
          <w:vertAlign w:val="superscript"/>
        </w:rPr>
        <w:t>2</w:t>
      </w:r>
      <w:r w:rsidR="00AB38AE">
        <w:t>, ζητούνται:</w:t>
      </w:r>
    </w:p>
    <w:p w:rsidR="00AB38AE" w:rsidRDefault="00AB38AE" w:rsidP="00AB38AE">
      <w:pPr>
        <w:ind w:left="510" w:hanging="340"/>
      </w:pPr>
      <w:r>
        <w:t>i)    Να υπολογιστεί η ενέργεια της ταλάντωσης, καθώς και το πλάτος ταλάντωσης.</w:t>
      </w:r>
    </w:p>
    <w:p w:rsidR="00AB38AE" w:rsidRDefault="00AB38AE" w:rsidP="00AB38AE">
      <w:pPr>
        <w:ind w:left="510" w:hanging="340"/>
      </w:pPr>
      <w:r>
        <w:t>ii)  Η δυναμική και η κινητική ενέργεια του σώματος, τη στιγμή που το σώμα περνά από το σημείο Ρ, κινούμενο προς τα πάνω, για πρώτη φορά.</w:t>
      </w:r>
    </w:p>
    <w:p w:rsidR="00AB38AE" w:rsidRDefault="00AB38AE" w:rsidP="00AB38AE">
      <w:pPr>
        <w:ind w:left="510" w:hanging="340"/>
      </w:pPr>
      <w:r>
        <w:t>iii) Αν το σώμα επανέρχεται στο σημείο Ρ, κινούμενο προς τα πάνω (για πρώτη φορά), τη χρονική στιγμή t</w:t>
      </w:r>
      <w:r>
        <w:rPr>
          <w:vertAlign w:val="subscript"/>
        </w:rPr>
        <w:t>1</w:t>
      </w:r>
      <w:r>
        <w:t>=π/15 (s), να υπολογιστούν:</w:t>
      </w:r>
    </w:p>
    <w:p w:rsidR="00AB38AE" w:rsidRDefault="00AB38AE" w:rsidP="00AB38AE">
      <w:pPr>
        <w:ind w:left="794" w:hanging="340"/>
      </w:pPr>
      <w:r>
        <w:t>α)  Η μάζα του σώματος</w:t>
      </w:r>
    </w:p>
    <w:p w:rsidR="00AB38AE" w:rsidRDefault="00AB38AE" w:rsidP="00AB38AE">
      <w:pPr>
        <w:ind w:left="794" w:hanging="340"/>
      </w:pPr>
      <w:r>
        <w:t>β)  Η ταχύτητα του σώματος τη στιγμή t</w:t>
      </w:r>
      <w:r>
        <w:rPr>
          <w:vertAlign w:val="subscript"/>
        </w:rPr>
        <w:t>1</w:t>
      </w:r>
      <w:r>
        <w:t>.</w:t>
      </w:r>
    </w:p>
    <w:p w:rsidR="00AB38AE" w:rsidRDefault="00AB38AE" w:rsidP="00AB38AE">
      <w:pPr>
        <w:ind w:left="510" w:hanging="340"/>
      </w:pPr>
      <w:r>
        <w:t>iv) Να υπολογιστούν η δυναμική ενέργεια ταλάντωσης, η δυναμική ενέργεια του ελατηρίου καθώς και οι ρυθμοί μεταβολής τους, τη χρονική στιγμή t</w:t>
      </w:r>
      <w:r>
        <w:rPr>
          <w:vertAlign w:val="subscript"/>
        </w:rPr>
        <w:t>2</w:t>
      </w:r>
      <w:r>
        <w:t>=π/10 (s).</w:t>
      </w:r>
    </w:p>
    <w:p w:rsidR="0091625F" w:rsidRPr="00025F48" w:rsidRDefault="0091625F" w:rsidP="0091625F">
      <w:pPr>
        <w:pStyle w:val="a"/>
      </w:pPr>
      <w:r>
        <w:t>Η ενέργεια στη διάρκεια άσκησης της δύναμης</w:t>
      </w:r>
    </w:p>
    <w:p w:rsidR="0091625F" w:rsidRPr="005109A5" w:rsidRDefault="00794831" w:rsidP="0091625F">
      <w:r>
        <w:rPr>
          <w:noProof/>
        </w:rPr>
        <w:object w:dxaOrig="1440" w:dyaOrig="1440">
          <v:shape id="_x0000_s2435" type="#_x0000_t75" style="position:absolute;left:0;text-align:left;margin-left:917.8pt;margin-top:0;width:121.8pt;height:105.3pt;z-index:251681792;mso-position-horizontal:right;mso-position-horizontal-relative:text;mso-position-vertical:absolute;mso-position-vertical-relative:text" filled="t" fillcolor="#95b3d7 [1940]">
            <v:fill recolor="t" rotate="t" focus="-50%" type="gradient"/>
            <v:imagedata r:id="rId60" o:title=""/>
            <w10:wrap type="square"/>
          </v:shape>
          <o:OLEObject Type="Embed" ProgID="Visio.Drawing.11" ShapeID="_x0000_s2435" DrawAspect="Content" ObjectID="_1636957055" r:id="rId61"/>
        </w:object>
      </w:r>
      <w:r w:rsidR="0091625F">
        <w:t>Ένα σώμα μάζας 2kg ηρεμεί σε λείο οριζόντιο επίπεδο, στη θέση Β,  δεμένο στο άκρο οριζόντιου ιδανικού  ελατηρίου σταθεράς k, το άλλο άκρο του οποίου έχει προσδεθεί σε κατακόρυφο τοίχο, όπως στο σχήμα.</w:t>
      </w:r>
      <w:r w:rsidR="0091625F" w:rsidRPr="005109A5">
        <w:t xml:space="preserve"> </w:t>
      </w:r>
      <w:r w:rsidR="0091625F">
        <w:t>Κάποια στιγμή t</w:t>
      </w:r>
      <w:r w:rsidR="0091625F">
        <w:rPr>
          <w:vertAlign w:val="subscript"/>
        </w:rPr>
        <w:t>0</w:t>
      </w:r>
      <w:r w:rsidR="0091625F">
        <w:t xml:space="preserve">=0 ασκούμε στο σώμα μια σταθερή οριζόντια δύναμη </w:t>
      </w:r>
      <m:oMath>
        <m:acc>
          <m:accPr>
            <m:chr m:val="⃗"/>
            <m:ctrlPr>
              <w:rPr>
                <w:rFonts w:ascii="Cambria Math" w:hAnsi="Cambria Math"/>
                <w:i/>
              </w:rPr>
            </m:ctrlPr>
          </m:accPr>
          <m:e>
            <m:r>
              <w:rPr>
                <w:rFonts w:ascii="Cambria Math" w:hAnsi="Cambria Math"/>
              </w:rPr>
              <m:t>F</m:t>
            </m:r>
          </m:e>
        </m:acc>
      </m:oMath>
      <w:r w:rsidR="0091625F">
        <w:rPr>
          <w:sz w:val="24"/>
          <w:szCs w:val="24"/>
        </w:rPr>
        <w:t xml:space="preserve"> </w:t>
      </w:r>
      <w:r w:rsidR="0091625F">
        <w:t>μέτρου F=16Ν, μέχρι να φτάσει το σώμα σε μια θέση Γ με μηδενική ταχύτητα, τη στιγμή t</w:t>
      </w:r>
      <w:r w:rsidR="0091625F">
        <w:rPr>
          <w:vertAlign w:val="subscript"/>
        </w:rPr>
        <w:t>1</w:t>
      </w:r>
      <w:r w:rsidR="0091625F">
        <w:t>=0,5s, οπότε και παύουμε να ασκούμε τη δύναμη.</w:t>
      </w:r>
    </w:p>
    <w:p w:rsidR="0091625F" w:rsidRDefault="0091625F" w:rsidP="0091625F">
      <w:pPr>
        <w:ind w:left="510" w:hanging="340"/>
      </w:pPr>
      <w:r>
        <w:t xml:space="preserve">i)   Να αποδειχτεί ότι στη διάρκεια της εξάσκησης της δύναμης </w:t>
      </w:r>
      <m:oMath>
        <m:acc>
          <m:accPr>
            <m:chr m:val="⃗"/>
            <m:ctrlPr>
              <w:rPr>
                <w:rFonts w:ascii="Cambria Math" w:hAnsi="Cambria Math"/>
                <w:i/>
              </w:rPr>
            </m:ctrlPr>
          </m:accPr>
          <m:e>
            <m:r>
              <w:rPr>
                <w:rFonts w:ascii="Cambria Math" w:hAnsi="Cambria Math"/>
              </w:rPr>
              <m:t>F</m:t>
            </m:r>
          </m:e>
        </m:acc>
      </m:oMath>
      <w:r>
        <w:t>,  το σώμα εκτελεί μια αρμονική ταλάντωση, της οποίας να υπολογίσετε το πλάτος Α</w:t>
      </w:r>
      <w:r>
        <w:rPr>
          <w:vertAlign w:val="subscript"/>
        </w:rPr>
        <w:t>1</w:t>
      </w:r>
      <w:r>
        <w:t xml:space="preserve"> και την περίοδο Τ</w:t>
      </w:r>
      <w:r>
        <w:rPr>
          <w:vertAlign w:val="subscript"/>
        </w:rPr>
        <w:t>1</w:t>
      </w:r>
      <w:r>
        <w:t>.</w:t>
      </w:r>
    </w:p>
    <w:p w:rsidR="0091625F" w:rsidRDefault="0091625F" w:rsidP="0091625F">
      <w:pPr>
        <w:ind w:left="510" w:hanging="340"/>
      </w:pPr>
      <w:r>
        <w:t>ii)  Να υπολογιστεί ο μέγιστος ρυθμός, με τον οποίο μεταφέρεται ενέργεια στο σώμα, μέσω του έργου της ασκούμενης δύναμης F.</w:t>
      </w:r>
    </w:p>
    <w:p w:rsidR="0091625F" w:rsidRDefault="00794831" w:rsidP="0091625F">
      <w:pPr>
        <w:ind w:left="510" w:hanging="340"/>
      </w:pPr>
      <w:r>
        <w:rPr>
          <w:noProof/>
        </w:rPr>
        <w:lastRenderedPageBreak/>
        <w:object w:dxaOrig="1440" w:dyaOrig="1440">
          <v:shape id="_x0000_s2434" type="#_x0000_t75" style="position:absolute;left:0;text-align:left;margin-left:932.75pt;margin-top:.3pt;width:122.95pt;height:78pt;z-index:251680768;mso-position-horizontal:right;mso-position-horizontal-relative:text;mso-position-vertical:absolute;mso-position-vertical-relative:text" filled="t" fillcolor="#9cc2e5">
            <v:fill recolor="t" rotate="t" type="gradient"/>
            <v:imagedata r:id="rId62" o:title=""/>
            <w10:wrap type="square"/>
          </v:shape>
          <o:OLEObject Type="Embed" ProgID="Visio.Drawing.11" ShapeID="_x0000_s2434" DrawAspect="Content" ObjectID="_1636957056" r:id="rId63"/>
        </w:object>
      </w:r>
      <w:r w:rsidR="0091625F">
        <w:t>iii) Στο διπλανό διάγραμμα δίνεται η ισχύς της ασκούμενης δύναμης F, σε συνάρτηση με το χρόνο.</w:t>
      </w:r>
    </w:p>
    <w:p w:rsidR="0091625F" w:rsidRDefault="0091625F" w:rsidP="0091625F">
      <w:pPr>
        <w:ind w:left="851" w:hanging="340"/>
      </w:pPr>
      <w:r>
        <w:t>α)  Να υπολογιστεί η ισχύς της δύναμης και ο ρυθμός μεταβολής της κινητικής ενέργειας του σώματος τη στιγμή t</w:t>
      </w:r>
      <w:r>
        <w:rPr>
          <w:vertAlign w:val="subscript"/>
        </w:rPr>
        <w:t>1</w:t>
      </w:r>
      <w:r>
        <w:t>= 1/6 s, κατά την οποία περνά από μια θέση Δ.</w:t>
      </w:r>
    </w:p>
    <w:p w:rsidR="0091625F" w:rsidRPr="00F93AC5" w:rsidRDefault="0091625F" w:rsidP="0091625F">
      <w:pPr>
        <w:ind w:left="851" w:hanging="340"/>
      </w:pPr>
      <w:r>
        <w:t>β)  Να βρεθεί η ενέργεια που μεταφέρθηκε στο σώμα, μέσω του έργου της δύναμης F, από 0-t</w:t>
      </w:r>
      <w:r>
        <w:rPr>
          <w:vertAlign w:val="subscript"/>
        </w:rPr>
        <w:t>1</w:t>
      </w:r>
      <w:r>
        <w:t>.</w:t>
      </w:r>
    </w:p>
    <w:p w:rsidR="0091625F" w:rsidRDefault="0091625F" w:rsidP="0091625F">
      <w:pPr>
        <w:ind w:left="851" w:hanging="340"/>
      </w:pPr>
      <w:r>
        <w:t>γ)  Να υπολογιστεί το εμβαδόν του κίτρινου χωρίου στο διπλανό διάγραμμα.</w:t>
      </w:r>
    </w:p>
    <w:p w:rsidR="0091625F" w:rsidRDefault="0091625F" w:rsidP="0091625F">
      <w:pPr>
        <w:ind w:left="510" w:hanging="340"/>
      </w:pPr>
      <w:r>
        <w:t xml:space="preserve">iv) Να βρείτε το πλάτος και την ενέργεια της ταλάντωσης που θα πραγματοποιήσει το σώμα, μόλις σταματήσει η δράση της δύναμης </w:t>
      </w:r>
      <m:oMath>
        <m:acc>
          <m:accPr>
            <m:chr m:val="⃗"/>
            <m:ctrlPr>
              <w:rPr>
                <w:rFonts w:ascii="Cambria Math" w:hAnsi="Cambria Math"/>
                <w:i/>
              </w:rPr>
            </m:ctrlPr>
          </m:accPr>
          <m:e>
            <m:r>
              <w:rPr>
                <w:rFonts w:ascii="Cambria Math" w:hAnsi="Cambria Math"/>
                <w:lang w:val="en-US"/>
              </w:rPr>
              <m:t>F</m:t>
            </m:r>
          </m:e>
        </m:acc>
      </m:oMath>
      <w:r>
        <w:t>. Να υπολογιστεί επίσης η κινητική και η δυναμική ενέργεια τη στιγμή που το σώμα περνά ξανά από τη θέση Δ.</w:t>
      </w:r>
    </w:p>
    <w:p w:rsidR="0091625F" w:rsidRPr="007D118F" w:rsidRDefault="0091625F" w:rsidP="0091625F">
      <w:pPr>
        <w:ind w:left="510" w:hanging="340"/>
      </w:pPr>
      <w:r>
        <w:t>Δίνεται π</w:t>
      </w:r>
      <w:r>
        <w:rPr>
          <w:vertAlign w:val="superscript"/>
        </w:rPr>
        <w:t>2</w:t>
      </w:r>
      <w:r>
        <w:t>≈10.</w:t>
      </w:r>
    </w:p>
    <w:p w:rsidR="00F71D5E" w:rsidRPr="00C425E8" w:rsidRDefault="003F74BE" w:rsidP="003F74BE">
      <w:pPr>
        <w:pStyle w:val="a"/>
        <w:rPr>
          <w:sz w:val="22"/>
          <w:szCs w:val="22"/>
        </w:rPr>
      </w:pPr>
      <w:r w:rsidRPr="003F74BE">
        <w:t>Στην κατάλληλη θέση … για το μέγιστο πλάτος!</w:t>
      </w:r>
    </w:p>
    <w:p w:rsidR="00F71D5E" w:rsidRPr="00C425E8" w:rsidRDefault="00547F06" w:rsidP="00F71D5E">
      <w:r w:rsidRPr="00547F06">
        <w:drawing>
          <wp:anchor distT="0" distB="0" distL="114300" distR="114300" simplePos="0" relativeHeight="251687936" behindDoc="0" locked="0" layoutInCell="1" allowOverlap="1">
            <wp:simplePos x="0" y="0"/>
            <wp:positionH relativeFrom="column">
              <wp:posOffset>4827270</wp:posOffset>
            </wp:positionH>
            <wp:positionV relativeFrom="paragraph">
              <wp:posOffset>94615</wp:posOffset>
            </wp:positionV>
            <wp:extent cx="1257300" cy="2354580"/>
            <wp:effectExtent l="0" t="0" r="0" b="7620"/>
            <wp:wrapSquare wrapText="bothSides"/>
            <wp:docPr id="1358" name="Εικόνα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57300" cy="2354580"/>
                    </a:xfrm>
                    <a:prstGeom prst="rect">
                      <a:avLst/>
                    </a:prstGeom>
                    <a:noFill/>
                    <a:ln>
                      <a:noFill/>
                    </a:ln>
                  </pic:spPr>
                </pic:pic>
              </a:graphicData>
            </a:graphic>
          </wp:anchor>
        </w:drawing>
      </w:r>
      <w:r w:rsidR="00F71D5E" w:rsidRPr="00C425E8">
        <w:t>Σώμα Σ</w:t>
      </w:r>
      <w:r w:rsidR="00F71D5E" w:rsidRPr="00C425E8">
        <w:rPr>
          <w:vertAlign w:val="subscript"/>
        </w:rPr>
        <w:t>1</w:t>
      </w:r>
      <w:r w:rsidR="00F71D5E" w:rsidRPr="00C425E8">
        <w:t xml:space="preserve"> μάζας </w:t>
      </w:r>
      <w:r w:rsidR="00F71D5E" w:rsidRPr="00C425E8">
        <w:rPr>
          <w:lang w:val="en-US"/>
        </w:rPr>
        <w:t>m</w:t>
      </w:r>
      <w:r w:rsidR="00F71D5E" w:rsidRPr="00C425E8">
        <w:rPr>
          <w:vertAlign w:val="subscript"/>
        </w:rPr>
        <w:t>1</w:t>
      </w:r>
      <w:r w:rsidR="00F71D5E" w:rsidRPr="00C425E8">
        <w:t xml:space="preserve"> = 2 </w:t>
      </w:r>
      <w:r w:rsidR="00F71D5E" w:rsidRPr="00C425E8">
        <w:rPr>
          <w:lang w:val="en-US"/>
        </w:rPr>
        <w:t>kg</w:t>
      </w:r>
      <w:r w:rsidR="00F71D5E" w:rsidRPr="00C425E8">
        <w:t xml:space="preserve"> είναι δεμένο και ισορροπεί στο ελεύθερο άκρο κατακόρυφου ιδανικού ελατηρίου σταθεράς </w:t>
      </w:r>
      <w:r w:rsidR="00F71D5E" w:rsidRPr="00C425E8">
        <w:rPr>
          <w:lang w:val="en-US"/>
        </w:rPr>
        <w:t>k</w:t>
      </w:r>
      <w:r w:rsidR="00F71D5E" w:rsidRPr="00C425E8">
        <w:t xml:space="preserve"> = 200 </w:t>
      </w:r>
      <w:r w:rsidR="00F71D5E" w:rsidRPr="00C425E8">
        <w:rPr>
          <w:lang w:val="en-US"/>
        </w:rPr>
        <w:t>N</w:t>
      </w:r>
      <w:r w:rsidR="00F71D5E" w:rsidRPr="00C425E8">
        <w:t>/</w:t>
      </w:r>
      <w:r w:rsidR="00F71D5E" w:rsidRPr="00C425E8">
        <w:rPr>
          <w:lang w:val="en-US"/>
        </w:rPr>
        <w:t>m</w:t>
      </w:r>
      <w:r w:rsidR="00F71D5E" w:rsidRPr="00C425E8">
        <w:t xml:space="preserve"> το κάτω άκρο του οποίο είναι δεμένο σε ακλόνητο σημείο. Με τη βοήθεια ενός νήματος συμπιέζουμε και άλλο το ελατήριο, δένοντας τελικά το νήμα στο έδαφος. Στη θέση αυτή η τάση του νήματος είναι ίση με Τ = 40 Ν. Σε απόσταση </w:t>
      </w:r>
      <w:r w:rsidR="00F71D5E" w:rsidRPr="00C425E8">
        <w:rPr>
          <w:lang w:val="en-US"/>
        </w:rPr>
        <w:t>d</w:t>
      </w:r>
      <w:r w:rsidR="00F71D5E" w:rsidRPr="00C425E8">
        <w:t xml:space="preserve"> και στην ίδια κατακόρυφο συγκρατείται σώμα Σ</w:t>
      </w:r>
      <w:r w:rsidR="00F71D5E" w:rsidRPr="00C425E8">
        <w:rPr>
          <w:vertAlign w:val="subscript"/>
        </w:rPr>
        <w:t>2</w:t>
      </w:r>
      <w:r w:rsidR="00F71D5E" w:rsidRPr="00C425E8">
        <w:t xml:space="preserve"> μάζας </w:t>
      </w:r>
      <w:r w:rsidR="00F71D5E" w:rsidRPr="00C425E8">
        <w:rPr>
          <w:lang w:val="en-US"/>
        </w:rPr>
        <w:t>m</w:t>
      </w:r>
      <w:r w:rsidR="00F71D5E" w:rsidRPr="00C425E8">
        <w:rPr>
          <w:vertAlign w:val="subscript"/>
        </w:rPr>
        <w:t>2</w:t>
      </w:r>
      <w:r w:rsidR="00F71D5E" w:rsidRPr="00C425E8">
        <w:t xml:space="preserve"> = 2 </w:t>
      </w:r>
      <w:r w:rsidR="00F71D5E" w:rsidRPr="00C425E8">
        <w:rPr>
          <w:lang w:val="en-US"/>
        </w:rPr>
        <w:t>kg</w:t>
      </w:r>
      <w:r w:rsidR="00F71D5E" w:rsidRPr="00C425E8">
        <w:t>.</w:t>
      </w:r>
    </w:p>
    <w:p w:rsidR="00F71D5E" w:rsidRPr="00C425E8" w:rsidRDefault="00F71D5E" w:rsidP="00F71D5E">
      <w:r w:rsidRPr="00C425E8">
        <w:t>Κάποια χρονική στιγμή κόβουμε το νήμα οπότε το Σ</w:t>
      </w:r>
      <w:r w:rsidRPr="00C425E8">
        <w:rPr>
          <w:vertAlign w:val="subscript"/>
        </w:rPr>
        <w:t>1</w:t>
      </w:r>
      <w:r w:rsidRPr="00C425E8">
        <w:t xml:space="preserve"> εκτελεί απλή αρμονική ταλάντωση.</w:t>
      </w:r>
    </w:p>
    <w:p w:rsidR="00F71D5E" w:rsidRPr="00C425E8" w:rsidRDefault="00F71D5E" w:rsidP="00F71D5E">
      <w:r w:rsidRPr="00C425E8">
        <w:t>α. Πόσο είναι το πλάτος ταλάντωσης του σώματος Σ</w:t>
      </w:r>
      <w:r w:rsidRPr="00C425E8">
        <w:rPr>
          <w:vertAlign w:val="subscript"/>
        </w:rPr>
        <w:t>1</w:t>
      </w:r>
      <w:r w:rsidRPr="00C425E8">
        <w:t>;</w:t>
      </w:r>
    </w:p>
    <w:p w:rsidR="00F71D5E" w:rsidRPr="00C425E8" w:rsidRDefault="00F71D5E" w:rsidP="00F71D5E">
      <w:r w:rsidRPr="00C425E8">
        <w:t>Κάποια κατάλληλη χρονική στιγμή, αφού κόψουμε το νήμα, αφήσαμε ελεύθερο το σώμα Σ</w:t>
      </w:r>
      <w:r w:rsidRPr="00C425E8">
        <w:rPr>
          <w:vertAlign w:val="subscript"/>
        </w:rPr>
        <w:t>2</w:t>
      </w:r>
      <w:r w:rsidRPr="00C425E8">
        <w:t xml:space="preserve"> οπότε κάποια μεταγενέστερη χρονική στιγμή θα συγκρουστεί κεντρικά και ελαστικά με το σώμα Σ</w:t>
      </w:r>
      <w:r w:rsidRPr="00C425E8">
        <w:rPr>
          <w:vertAlign w:val="subscript"/>
        </w:rPr>
        <w:t>1</w:t>
      </w:r>
      <w:r w:rsidRPr="00C425E8">
        <w:t xml:space="preserve"> έχοντας το σώμα Σ</w:t>
      </w:r>
      <w:r w:rsidRPr="00C425E8">
        <w:rPr>
          <w:vertAlign w:val="subscript"/>
        </w:rPr>
        <w:t>2</w:t>
      </w:r>
      <w:r w:rsidRPr="00C425E8">
        <w:t xml:space="preserve"> τη στιγμή της κρούσης ταχύτητα μέτρου υ</w:t>
      </w:r>
      <w:r w:rsidRPr="00C425E8">
        <w:rPr>
          <w:vertAlign w:val="subscript"/>
        </w:rPr>
        <w:t>2</w:t>
      </w:r>
      <w:r w:rsidRPr="00C425E8">
        <w:t xml:space="preserve"> = 3 </w:t>
      </w:r>
      <w:r w:rsidRPr="00C425E8">
        <w:rPr>
          <w:lang w:val="en-US"/>
        </w:rPr>
        <w:t>m</w:t>
      </w:r>
      <w:r w:rsidRPr="00C425E8">
        <w:t>/</w:t>
      </w:r>
      <w:r w:rsidRPr="00C425E8">
        <w:rPr>
          <w:lang w:val="en-US"/>
        </w:rPr>
        <w:t>s</w:t>
      </w:r>
      <w:r w:rsidRPr="00C425E8">
        <w:t>. Αν γνωρίζετε ότι η ελαστική κρούση των δύο σωμάτων γίνεται σε κατάλληλη θέση έτσι ώστε μετά την κρούση το σώμα Σ</w:t>
      </w:r>
      <w:r w:rsidRPr="00C425E8">
        <w:rPr>
          <w:vertAlign w:val="subscript"/>
        </w:rPr>
        <w:t xml:space="preserve">1 </w:t>
      </w:r>
      <w:r w:rsidRPr="00C425E8">
        <w:t>να εκτελέσει ταλάντωση μέγιστου δυνατού πλάτους, να βρείτε:</w:t>
      </w:r>
    </w:p>
    <w:p w:rsidR="00F71D5E" w:rsidRPr="00C425E8" w:rsidRDefault="00F71D5E" w:rsidP="00F71D5E">
      <w:r w:rsidRPr="00C425E8">
        <w:t xml:space="preserve">β. Την απόσταση </w:t>
      </w:r>
      <w:r w:rsidRPr="00C425E8">
        <w:rPr>
          <w:lang w:val="en-US"/>
        </w:rPr>
        <w:t>d</w:t>
      </w:r>
      <w:r w:rsidRPr="00C425E8">
        <w:t xml:space="preserve"> που απείχαν αρχικά τα δύο σώματα Σ</w:t>
      </w:r>
      <w:r w:rsidRPr="00C425E8">
        <w:rPr>
          <w:vertAlign w:val="subscript"/>
        </w:rPr>
        <w:t>1</w:t>
      </w:r>
      <w:r w:rsidRPr="00C425E8">
        <w:t xml:space="preserve"> και Σ</w:t>
      </w:r>
      <w:r w:rsidRPr="00C425E8">
        <w:rPr>
          <w:vertAlign w:val="subscript"/>
        </w:rPr>
        <w:t>2</w:t>
      </w:r>
      <w:r w:rsidRPr="00C425E8">
        <w:t xml:space="preserve">. </w:t>
      </w:r>
    </w:p>
    <w:p w:rsidR="00F71D5E" w:rsidRPr="00C425E8" w:rsidRDefault="00F71D5E" w:rsidP="00F71D5E">
      <w:r w:rsidRPr="00C425E8">
        <w:t>γ. Το μέγιστο δυνατό πλάτος του Σ</w:t>
      </w:r>
      <w:r w:rsidRPr="00C425E8">
        <w:rPr>
          <w:vertAlign w:val="subscript"/>
        </w:rPr>
        <w:t>1</w:t>
      </w:r>
      <w:r w:rsidRPr="00C425E8">
        <w:t>.</w:t>
      </w:r>
    </w:p>
    <w:p w:rsidR="00F71D5E" w:rsidRPr="00C425E8" w:rsidRDefault="00F71D5E" w:rsidP="00F71D5E">
      <w:r w:rsidRPr="00C425E8">
        <w:t>δ. Τη μεταβολή της ορμής του σώματος Σ</w:t>
      </w:r>
      <w:r w:rsidRPr="00C425E8">
        <w:rPr>
          <w:vertAlign w:val="subscript"/>
        </w:rPr>
        <w:t>2</w:t>
      </w:r>
      <w:r w:rsidRPr="00C425E8">
        <w:t xml:space="preserve"> λόγω της κρούσης και να εξηγήσετε ποια είναι η κατεύθυνσή της.</w:t>
      </w:r>
    </w:p>
    <w:p w:rsidR="00F71D5E" w:rsidRPr="00C425E8" w:rsidRDefault="00F71D5E" w:rsidP="00F71D5E">
      <w:r w:rsidRPr="00C425E8">
        <w:t>ε. Με ποια χρονική διαφορά ξεκίνησαν τα σώματα Σ</w:t>
      </w:r>
      <w:r w:rsidRPr="00C425E8">
        <w:rPr>
          <w:vertAlign w:val="subscript"/>
        </w:rPr>
        <w:t>1</w:t>
      </w:r>
      <w:r w:rsidRPr="00C425E8">
        <w:t xml:space="preserve"> και Σ</w:t>
      </w:r>
      <w:r w:rsidRPr="00C425E8">
        <w:rPr>
          <w:vertAlign w:val="subscript"/>
        </w:rPr>
        <w:t>2</w:t>
      </w:r>
      <w:r w:rsidRPr="00C425E8">
        <w:t xml:space="preserve"> να κινούνται.</w:t>
      </w:r>
    </w:p>
    <w:p w:rsidR="00F71D5E" w:rsidRPr="00C425E8" w:rsidRDefault="00F71D5E" w:rsidP="00F71D5E">
      <w:r w:rsidRPr="00C425E8">
        <w:t xml:space="preserve">•Δίνονται </w:t>
      </w:r>
      <w:r w:rsidRPr="00C425E8">
        <w:rPr>
          <w:lang w:val="en-US"/>
        </w:rPr>
        <w:t>g</w:t>
      </w:r>
      <w:r w:rsidRPr="00C425E8">
        <w:t xml:space="preserve"> = 10 </w:t>
      </w:r>
      <w:r w:rsidRPr="00C425E8">
        <w:rPr>
          <w:lang w:val="en-US"/>
        </w:rPr>
        <w:t>m</w:t>
      </w:r>
      <w:r w:rsidRPr="00C425E8">
        <w:t>/</w:t>
      </w:r>
      <w:r w:rsidRPr="00C425E8">
        <w:rPr>
          <w:lang w:val="en-US"/>
        </w:rPr>
        <w:t>s</w:t>
      </w:r>
      <w:r w:rsidRPr="00C425E8">
        <w:rPr>
          <w:vertAlign w:val="superscript"/>
        </w:rPr>
        <w:t>2</w:t>
      </w:r>
      <w:r w:rsidRPr="00C425E8">
        <w:t xml:space="preserve">, π = 3,14. </w:t>
      </w:r>
    </w:p>
    <w:p w:rsidR="00F71D5E" w:rsidRPr="00C425E8" w:rsidRDefault="00F71D5E" w:rsidP="00F71D5E">
      <w:r w:rsidRPr="00C425E8">
        <w:t>•</w:t>
      </w:r>
      <w:r w:rsidRPr="00C425E8">
        <w:rPr>
          <w:lang w:val="en-US"/>
        </w:rPr>
        <w:t>T</w:t>
      </w:r>
      <w:r w:rsidRPr="00C425E8">
        <w:t>ο σώμα Σ</w:t>
      </w:r>
      <w:r w:rsidRPr="00C425E8">
        <w:rPr>
          <w:vertAlign w:val="subscript"/>
        </w:rPr>
        <w:t>2</w:t>
      </w:r>
      <w:r w:rsidRPr="00C425E8">
        <w:t xml:space="preserve"> ελάχιστα μετά την κρούση απομακρύνεται ώστε να μην </w:t>
      </w:r>
      <w:proofErr w:type="spellStart"/>
      <w:r w:rsidRPr="00C425E8">
        <w:t>ξανασυγκρουστεί</w:t>
      </w:r>
      <w:proofErr w:type="spellEnd"/>
      <w:r w:rsidRPr="00C425E8">
        <w:t xml:space="preserve"> με το σώμα Σ</w:t>
      </w:r>
      <w:r w:rsidRPr="00C425E8">
        <w:rPr>
          <w:vertAlign w:val="subscript"/>
        </w:rPr>
        <w:t>1</w:t>
      </w:r>
      <w:r w:rsidRPr="00C425E8">
        <w:t>.</w:t>
      </w:r>
    </w:p>
    <w:p w:rsidR="00F71D5E" w:rsidRPr="00C425E8" w:rsidRDefault="00F71D5E" w:rsidP="00F71D5E">
      <w:r w:rsidRPr="00C425E8">
        <w:t xml:space="preserve">• </w:t>
      </w:r>
      <w:r w:rsidRPr="00C425E8">
        <w:rPr>
          <w:lang w:val="en-US"/>
        </w:rPr>
        <w:t>H</w:t>
      </w:r>
      <w:r w:rsidRPr="00C425E8">
        <w:t xml:space="preserve"> κρούση των δύο σωμάτων γίνεται πριν το σώμα Σ</w:t>
      </w:r>
      <w:r w:rsidRPr="00C425E8">
        <w:rPr>
          <w:vertAlign w:val="subscript"/>
        </w:rPr>
        <w:t>1</w:t>
      </w:r>
      <w:r w:rsidRPr="00C425E8">
        <w:t xml:space="preserve"> ολοκληρώσει μια πλήρη ταλάντωση.</w:t>
      </w:r>
    </w:p>
    <w:p w:rsidR="0091625F" w:rsidRDefault="00B91742" w:rsidP="00B91742">
      <w:pPr>
        <w:pStyle w:val="a"/>
      </w:pPr>
      <w:r w:rsidRPr="00BF07BA">
        <w:t>Το ελάχιστο που μπορείς να κάνεις για να με σταματήσεις!</w:t>
      </w:r>
    </w:p>
    <w:p w:rsidR="00B91742" w:rsidRDefault="00547F06" w:rsidP="00B91742">
      <w:r w:rsidRPr="00547F06">
        <w:lastRenderedPageBreak/>
        <w:drawing>
          <wp:anchor distT="0" distB="0" distL="114300" distR="114300" simplePos="0" relativeHeight="251688960" behindDoc="0" locked="0" layoutInCell="1" allowOverlap="1" wp14:anchorId="237D008A">
            <wp:simplePos x="0" y="0"/>
            <wp:positionH relativeFrom="column">
              <wp:posOffset>4362450</wp:posOffset>
            </wp:positionH>
            <wp:positionV relativeFrom="paragraph">
              <wp:posOffset>222</wp:posOffset>
            </wp:positionV>
            <wp:extent cx="1745775" cy="2425065"/>
            <wp:effectExtent l="0" t="0" r="6985" b="0"/>
            <wp:wrapSquare wrapText="bothSides"/>
            <wp:docPr id="1359" name="Εικόνα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1745775" cy="2425065"/>
                    </a:xfrm>
                    <a:prstGeom prst="rect">
                      <a:avLst/>
                    </a:prstGeom>
                  </pic:spPr>
                </pic:pic>
              </a:graphicData>
            </a:graphic>
          </wp:anchor>
        </w:drawing>
      </w:r>
      <w:r w:rsidR="00B91742">
        <w:t>Σ</w:t>
      </w:r>
      <w:r w:rsidR="00B91742" w:rsidRPr="00FA4ADE">
        <w:t>ώμα Σ</w:t>
      </w:r>
      <w:r w:rsidR="00B91742" w:rsidRPr="00D75901">
        <w:rPr>
          <w:vertAlign w:val="subscript"/>
        </w:rPr>
        <w:t>1</w:t>
      </w:r>
      <w:r w:rsidR="00B91742" w:rsidRPr="00FA4ADE">
        <w:t xml:space="preserve"> μάζας </w:t>
      </w:r>
      <w:r w:rsidR="00B91742" w:rsidRPr="00FA4ADE">
        <w:rPr>
          <w:lang w:val="en-US"/>
        </w:rPr>
        <w:t>m</w:t>
      </w:r>
      <w:r w:rsidR="00B91742" w:rsidRPr="00D75901">
        <w:rPr>
          <w:vertAlign w:val="subscript"/>
        </w:rPr>
        <w:t>1</w:t>
      </w:r>
      <w:r w:rsidR="00B91742" w:rsidRPr="00FA4ADE">
        <w:t xml:space="preserve"> </w:t>
      </w:r>
      <w:r w:rsidR="00B91742">
        <w:t xml:space="preserve">είναι δεμένο στο ελεύθερο άκρο οριζοντίου ελατηρίου σταθεράς </w:t>
      </w:r>
      <w:r w:rsidR="00B91742">
        <w:rPr>
          <w:lang w:val="en-US"/>
        </w:rPr>
        <w:t>k</w:t>
      </w:r>
      <w:r w:rsidR="00B91742" w:rsidRPr="00663803">
        <w:t xml:space="preserve"> = 20 </w:t>
      </w:r>
      <w:r w:rsidR="00B91742">
        <w:rPr>
          <w:lang w:val="en-US"/>
        </w:rPr>
        <w:t>N</w:t>
      </w:r>
      <w:r w:rsidR="00B91742" w:rsidRPr="00663803">
        <w:t>/</w:t>
      </w:r>
      <w:r w:rsidR="00B91742">
        <w:rPr>
          <w:lang w:val="en-US"/>
        </w:rPr>
        <w:t>m</w:t>
      </w:r>
      <w:r w:rsidR="00B91742" w:rsidRPr="00663803">
        <w:t xml:space="preserve"> </w:t>
      </w:r>
      <w:r w:rsidR="00B91742">
        <w:t>το αριστερό άκρο του οποίο είναι δεμένο σε ακλόνητο σημείο. Το δάπεδο πάνω στο οποίο μπορεί να κινηθεί το σώμα Σ</w:t>
      </w:r>
      <w:r w:rsidR="00B91742" w:rsidRPr="001A39D2">
        <w:rPr>
          <w:vertAlign w:val="subscript"/>
        </w:rPr>
        <w:t>1</w:t>
      </w:r>
      <w:r w:rsidR="00B91742">
        <w:t xml:space="preserve"> είν</w:t>
      </w:r>
      <w:bookmarkStart w:id="0" w:name="_GoBack"/>
      <w:bookmarkEnd w:id="0"/>
      <w:r w:rsidR="00B91742">
        <w:t xml:space="preserve">αι λείο. Με τη βοήθεια νήματος το ελατήριο είναι συσπειρωμένο κατά απόσταση </w:t>
      </w:r>
      <w:r w:rsidR="00B91742">
        <w:rPr>
          <w:lang w:val="en-US"/>
        </w:rPr>
        <w:t>d</w:t>
      </w:r>
      <w:r w:rsidR="00B91742" w:rsidRPr="001A39D2">
        <w:t xml:space="preserve"> </w:t>
      </w:r>
      <w:r w:rsidR="00B91742">
        <w:t xml:space="preserve">σε σχέση με το φυσικό του μήκος. Τη χρονική στιγμή </w:t>
      </w:r>
      <w:r w:rsidR="00B91742">
        <w:rPr>
          <w:lang w:val="en-US"/>
        </w:rPr>
        <w:t>t</w:t>
      </w:r>
      <w:r w:rsidR="00B91742" w:rsidRPr="00D75901">
        <w:t xml:space="preserve"> = 0 </w:t>
      </w:r>
      <w:r w:rsidR="00B91742">
        <w:t>κόβουμε το νήμα με αποτέλεσμα το σώμα Σ</w:t>
      </w:r>
      <w:r w:rsidR="00B91742" w:rsidRPr="001A39D2">
        <w:rPr>
          <w:vertAlign w:val="subscript"/>
        </w:rPr>
        <w:t xml:space="preserve">1 </w:t>
      </w:r>
      <w:r w:rsidR="00B91742">
        <w:t>να εκτελεί απλή αρμονική ταλάντωση. Σε κάποια άγνωστη απόσταση από το σώμα Σ</w:t>
      </w:r>
      <w:r w:rsidR="00B91742" w:rsidRPr="00B816E1">
        <w:rPr>
          <w:vertAlign w:val="subscript"/>
        </w:rPr>
        <w:t>1</w:t>
      </w:r>
      <w:r w:rsidR="00B91742">
        <w:t xml:space="preserve"> βρίσκεται ακίνητο σώμα Σ</w:t>
      </w:r>
      <w:r w:rsidR="00B91742" w:rsidRPr="00B816E1">
        <w:rPr>
          <w:vertAlign w:val="subscript"/>
        </w:rPr>
        <w:t>2</w:t>
      </w:r>
      <w:r w:rsidR="00B91742">
        <w:t xml:space="preserve"> μάζας </w:t>
      </w:r>
      <w:r w:rsidR="00B91742">
        <w:rPr>
          <w:lang w:val="en-US"/>
        </w:rPr>
        <w:t>m</w:t>
      </w:r>
      <w:r w:rsidR="00B91742" w:rsidRPr="00B816E1">
        <w:rPr>
          <w:vertAlign w:val="subscript"/>
        </w:rPr>
        <w:t>2</w:t>
      </w:r>
      <w:r w:rsidR="00B91742" w:rsidRPr="001A39D2">
        <w:t>.</w:t>
      </w:r>
      <w:r w:rsidR="00B91742">
        <w:t xml:space="preserve"> Στο διπλανό σχήμα απεικονίζεται το διάγραμμα της κινητικής ενέργειας του σώματος Σ</w:t>
      </w:r>
      <w:r w:rsidR="00B91742" w:rsidRPr="00B816E1">
        <w:rPr>
          <w:vertAlign w:val="subscript"/>
        </w:rPr>
        <w:t xml:space="preserve">1 </w:t>
      </w:r>
      <w:r w:rsidR="00B91742">
        <w:t xml:space="preserve">σε συνάρτηση με το χρόνο. </w:t>
      </w:r>
    </w:p>
    <w:p w:rsidR="00B91742" w:rsidRDefault="00B91742" w:rsidP="00B91742">
      <w:r w:rsidRPr="00FA4ADE">
        <w:t xml:space="preserve">α. </w:t>
      </w:r>
      <w:r>
        <w:t>Η σύγκρουση των δύο σωμάτων γίνεται στη θέση όπου το ελατήριο έχει το φυσικό του μήκος; Να δικαιολογήσετε την απάντησή σας.</w:t>
      </w:r>
    </w:p>
    <w:p w:rsidR="00B91742" w:rsidRDefault="00B91742" w:rsidP="00B91742">
      <w:r>
        <w:t xml:space="preserve">β. Πόση είναι η μάζα </w:t>
      </w:r>
      <w:r>
        <w:rPr>
          <w:lang w:val="en-US"/>
        </w:rPr>
        <w:t>m</w:t>
      </w:r>
      <w:r>
        <w:rPr>
          <w:vertAlign w:val="subscript"/>
        </w:rPr>
        <w:t>1</w:t>
      </w:r>
      <w:r w:rsidRPr="004C2BB4">
        <w:t xml:space="preserve"> </w:t>
      </w:r>
      <w:r>
        <w:t>του σώματος Σ</w:t>
      </w:r>
      <w:r>
        <w:rPr>
          <w:vertAlign w:val="subscript"/>
        </w:rPr>
        <w:t>1</w:t>
      </w:r>
      <w:r>
        <w:t>;</w:t>
      </w:r>
    </w:p>
    <w:p w:rsidR="00B91742" w:rsidRDefault="00B91742" w:rsidP="00B91742">
      <w:r>
        <w:t>γ. Πόση είναι η αρχική απόσταση των δύο σωμάτων;</w:t>
      </w:r>
    </w:p>
    <w:p w:rsidR="00B91742" w:rsidRPr="00757F84" w:rsidRDefault="00B91742" w:rsidP="00B91742">
      <w:r>
        <w:t>δ</w:t>
      </w:r>
      <w:r w:rsidRPr="00757F84">
        <w:t>.</w:t>
      </w:r>
      <w:r>
        <w:t xml:space="preserve"> Πόσο ήταν το μέτρο της τάσης του νήματος λίγο πριν το κόψουμε;</w:t>
      </w:r>
    </w:p>
    <w:p w:rsidR="00B91742" w:rsidRDefault="00B91742" w:rsidP="00B91742">
      <w:r>
        <w:t>ε</w:t>
      </w:r>
      <w:r w:rsidRPr="004C2BB4">
        <w:t>.</w:t>
      </w:r>
      <w:r>
        <w:t xml:space="preserve"> Ποια είναι η ελάχιστη τιμής της μάζας </w:t>
      </w:r>
      <w:r>
        <w:rPr>
          <w:lang w:val="en-US"/>
        </w:rPr>
        <w:t>m</w:t>
      </w:r>
      <w:r w:rsidRPr="00F50C5F">
        <w:rPr>
          <w:vertAlign w:val="subscript"/>
        </w:rPr>
        <w:t xml:space="preserve">2 </w:t>
      </w:r>
      <w:r>
        <w:t>του σώματος Σ</w:t>
      </w:r>
      <w:r w:rsidRPr="00F50C5F">
        <w:rPr>
          <w:vertAlign w:val="subscript"/>
        </w:rPr>
        <w:t>2</w:t>
      </w:r>
      <w:r>
        <w:t xml:space="preserve"> έτσι ώστε να πραγματοποιηθεί η παραπάνω κρούση;</w:t>
      </w:r>
    </w:p>
    <w:p w:rsidR="00B91742" w:rsidRDefault="00B91742" w:rsidP="00B91742">
      <w:proofErr w:type="spellStart"/>
      <w:r>
        <w:t>στ</w:t>
      </w:r>
      <w:proofErr w:type="spellEnd"/>
      <w:r>
        <w:t>. Θεωρώντας ότι το σώμα Σ</w:t>
      </w:r>
      <w:r w:rsidRPr="00F50C5F">
        <w:rPr>
          <w:vertAlign w:val="subscript"/>
        </w:rPr>
        <w:t>2</w:t>
      </w:r>
      <w:r>
        <w:t xml:space="preserve"> έχει μάζα ίση με την ελάχιστη τιμή που μπορεί να έχει για να συμβεί το παραπάνω φαινόμενο, να βρείτε την απόσταση των σωμάτων τη χρονική στιγμή </w:t>
      </w:r>
      <w:r>
        <w:rPr>
          <w:lang w:val="en-US"/>
        </w:rPr>
        <w:t>t</w:t>
      </w:r>
      <w:r w:rsidRPr="00D26358">
        <w:rPr>
          <w:vertAlign w:val="subscript"/>
        </w:rPr>
        <w:t>1</w:t>
      </w:r>
      <w:r w:rsidRPr="001A39D2">
        <w:t xml:space="preserve"> = 0,2</w:t>
      </w:r>
      <w:r>
        <w:t xml:space="preserve">π </w:t>
      </w:r>
      <w:r>
        <w:rPr>
          <w:lang w:val="en-US"/>
        </w:rPr>
        <w:t>s</w:t>
      </w:r>
      <w:r w:rsidRPr="001A39D2">
        <w:t>.</w:t>
      </w:r>
    </w:p>
    <w:p w:rsidR="00B91742" w:rsidRDefault="00B91742" w:rsidP="00B91742">
      <w:r>
        <w:t xml:space="preserve">Θεωρήστε αμελητέα τη χρονική διάρκεια της κρούσης. </w:t>
      </w:r>
    </w:p>
    <w:p w:rsidR="00B91742" w:rsidRDefault="00B91742" w:rsidP="00B91742"/>
    <w:p w:rsidR="00D05A83" w:rsidRPr="00AF72E2" w:rsidRDefault="00D05A83" w:rsidP="00F54A56">
      <w:pPr>
        <w:pStyle w:val="1"/>
        <w:numPr>
          <w:ilvl w:val="0"/>
          <w:numId w:val="0"/>
        </w:numPr>
      </w:pPr>
    </w:p>
    <w:p w:rsidR="00AB38AE" w:rsidRPr="007D662B" w:rsidRDefault="00AB38AE" w:rsidP="000B3481">
      <w:pPr>
        <w:shd w:val="clear" w:color="auto" w:fill="95B3D7" w:themeFill="accent1" w:themeFillTint="99"/>
        <w:spacing w:line="240" w:lineRule="auto"/>
        <w:ind w:left="4536"/>
        <w:jc w:val="center"/>
        <w:rPr>
          <w:rFonts w:ascii="Calibri" w:hAnsi="Calibri"/>
          <w:b/>
          <w:i/>
          <w:spacing w:val="36"/>
          <w:sz w:val="28"/>
          <w:szCs w:val="28"/>
        </w:rPr>
      </w:pPr>
      <w:r w:rsidRPr="007D662B">
        <w:rPr>
          <w:rFonts w:ascii="Calibri" w:hAnsi="Calibri"/>
          <w:b/>
          <w:i/>
          <w:spacing w:val="36"/>
          <w:sz w:val="28"/>
          <w:szCs w:val="28"/>
        </w:rPr>
        <w:t>Υλικό Φυσικής-Χημείας</w:t>
      </w:r>
    </w:p>
    <w:p w:rsidR="00AB38AE" w:rsidRPr="00DC23B7" w:rsidRDefault="00AB38AE" w:rsidP="000B3481">
      <w:pPr>
        <w:shd w:val="clear" w:color="auto" w:fill="95B3D7" w:themeFill="accent1" w:themeFillTint="99"/>
        <w:spacing w:line="240" w:lineRule="auto"/>
        <w:ind w:left="4536"/>
        <w:jc w:val="center"/>
        <w:rPr>
          <w:rFonts w:ascii="Garamond" w:hAnsi="Garamond"/>
          <w:i/>
          <w:sz w:val="18"/>
          <w:szCs w:val="18"/>
        </w:rPr>
      </w:pPr>
      <w:r w:rsidRPr="00DC23B7">
        <w:rPr>
          <w:rFonts w:ascii="Garamond" w:hAnsi="Garamond"/>
          <w:i/>
          <w:sz w:val="18"/>
          <w:szCs w:val="18"/>
        </w:rPr>
        <w:t xml:space="preserve">Γιατί το </w:t>
      </w:r>
      <w:r>
        <w:rPr>
          <w:rFonts w:ascii="Garamond" w:hAnsi="Garamond"/>
          <w:i/>
          <w:sz w:val="18"/>
          <w:szCs w:val="18"/>
        </w:rPr>
        <w:t xml:space="preserve">να </w:t>
      </w:r>
      <w:r w:rsidRPr="00DC23B7">
        <w:rPr>
          <w:rFonts w:ascii="Garamond" w:hAnsi="Garamond"/>
          <w:i/>
          <w:sz w:val="18"/>
          <w:szCs w:val="18"/>
        </w:rPr>
        <w:t>μοιράζεσαι πράγματα, είναι καλό για όλους…</w:t>
      </w:r>
    </w:p>
    <w:p w:rsidR="00D05A83" w:rsidRDefault="00D05A83" w:rsidP="00FC772C"/>
    <w:sectPr w:rsidR="00D05A83" w:rsidSect="00A4188F">
      <w:headerReference w:type="default" r:id="rId66"/>
      <w:footerReference w:type="default" r:id="rId6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831" w:rsidRDefault="00794831" w:rsidP="00022DC0">
      <w:pPr>
        <w:spacing w:after="0" w:line="240" w:lineRule="auto"/>
      </w:pPr>
      <w:r>
        <w:separator/>
      </w:r>
    </w:p>
  </w:endnote>
  <w:endnote w:type="continuationSeparator" w:id="0">
    <w:p w:rsidR="00794831" w:rsidRDefault="00794831" w:rsidP="0002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Cambria Math">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990" w:rsidRDefault="00A17730" w:rsidP="004D5E27">
    <w:pPr>
      <w:pStyle w:val="a5"/>
      <w:framePr w:wrap="around" w:vAnchor="text" w:hAnchor="margin" w:xAlign="right" w:y="1"/>
      <w:rPr>
        <w:rStyle w:val="a6"/>
      </w:rPr>
    </w:pPr>
    <w:r>
      <w:rPr>
        <w:rStyle w:val="a6"/>
      </w:rPr>
      <w:fldChar w:fldCharType="begin"/>
    </w:r>
    <w:r w:rsidR="00FC772C">
      <w:rPr>
        <w:rStyle w:val="a6"/>
      </w:rPr>
      <w:instrText xml:space="preserve">PAGE  </w:instrText>
    </w:r>
    <w:r>
      <w:rPr>
        <w:rStyle w:val="a6"/>
      </w:rPr>
      <w:fldChar w:fldCharType="separate"/>
    </w:r>
    <w:r w:rsidR="00B5400E">
      <w:rPr>
        <w:rStyle w:val="a6"/>
        <w:noProof/>
      </w:rPr>
      <w:t>12</w:t>
    </w:r>
    <w:r>
      <w:rPr>
        <w:rStyle w:val="a6"/>
      </w:rPr>
      <w:fldChar w:fldCharType="end"/>
    </w:r>
  </w:p>
  <w:p w:rsidR="00664990" w:rsidRPr="00D56705" w:rsidRDefault="00FC772C" w:rsidP="006E58A7">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664990" w:rsidRDefault="007948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831" w:rsidRDefault="00794831" w:rsidP="00022DC0">
      <w:pPr>
        <w:spacing w:after="0" w:line="240" w:lineRule="auto"/>
      </w:pPr>
      <w:r>
        <w:separator/>
      </w:r>
    </w:p>
  </w:footnote>
  <w:footnote w:type="continuationSeparator" w:id="0">
    <w:p w:rsidR="00794831" w:rsidRDefault="00794831" w:rsidP="00022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990" w:rsidRPr="00AE239F" w:rsidRDefault="00FC772C" w:rsidP="005D1B7A">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B5400E">
      <w:rPr>
        <w:i/>
      </w:rPr>
      <w:t>Ταλαντώσεις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C24B4"/>
    <w:multiLevelType w:val="multilevel"/>
    <w:tmpl w:val="4D22852C"/>
    <w:lvl w:ilvl="0">
      <w:start w:val="10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4CAD4F7A"/>
    <w:multiLevelType w:val="hybridMultilevel"/>
    <w:tmpl w:val="8F5642E6"/>
    <w:lvl w:ilvl="0" w:tplc="EAB6EFAE">
      <w:start w:val="1"/>
      <w:numFmt w:val="lowerRoman"/>
      <w:lvlText w:val="%1)"/>
      <w:lvlJc w:val="left"/>
      <w:pPr>
        <w:tabs>
          <w:tab w:val="num" w:pos="1080"/>
        </w:tabs>
        <w:ind w:left="1080" w:hanging="720"/>
      </w:pPr>
      <w:rPr>
        <w:rFonts w:hint="default"/>
        <w:b/>
        <w:i/>
        <w:color w:val="FF000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276"/>
    <w:rsid w:val="00006B78"/>
    <w:rsid w:val="00022DC0"/>
    <w:rsid w:val="000262E7"/>
    <w:rsid w:val="00053375"/>
    <w:rsid w:val="00056173"/>
    <w:rsid w:val="0008756F"/>
    <w:rsid w:val="000E7937"/>
    <w:rsid w:val="000F57FB"/>
    <w:rsid w:val="00117578"/>
    <w:rsid w:val="00170722"/>
    <w:rsid w:val="001E54C4"/>
    <w:rsid w:val="00237621"/>
    <w:rsid w:val="0029729C"/>
    <w:rsid w:val="002A6309"/>
    <w:rsid w:val="002F149F"/>
    <w:rsid w:val="002F27C1"/>
    <w:rsid w:val="00323488"/>
    <w:rsid w:val="00333DE3"/>
    <w:rsid w:val="00374876"/>
    <w:rsid w:val="00392853"/>
    <w:rsid w:val="003A69C6"/>
    <w:rsid w:val="003A7639"/>
    <w:rsid w:val="003B6A1A"/>
    <w:rsid w:val="003F74BE"/>
    <w:rsid w:val="00430296"/>
    <w:rsid w:val="00463389"/>
    <w:rsid w:val="004D0498"/>
    <w:rsid w:val="004D7E84"/>
    <w:rsid w:val="00547F06"/>
    <w:rsid w:val="00571DC9"/>
    <w:rsid w:val="00594476"/>
    <w:rsid w:val="005A56E6"/>
    <w:rsid w:val="005B0519"/>
    <w:rsid w:val="005E3A9F"/>
    <w:rsid w:val="0060432D"/>
    <w:rsid w:val="00614649"/>
    <w:rsid w:val="0063470E"/>
    <w:rsid w:val="00673304"/>
    <w:rsid w:val="00684AC5"/>
    <w:rsid w:val="0069701A"/>
    <w:rsid w:val="006B14ED"/>
    <w:rsid w:val="006D0F4A"/>
    <w:rsid w:val="006E1BEF"/>
    <w:rsid w:val="00722276"/>
    <w:rsid w:val="00743039"/>
    <w:rsid w:val="00794831"/>
    <w:rsid w:val="007C6A40"/>
    <w:rsid w:val="007F687E"/>
    <w:rsid w:val="00847BF0"/>
    <w:rsid w:val="00877637"/>
    <w:rsid w:val="00892718"/>
    <w:rsid w:val="008D4126"/>
    <w:rsid w:val="0091625F"/>
    <w:rsid w:val="00997E9A"/>
    <w:rsid w:val="009E75A9"/>
    <w:rsid w:val="00A17730"/>
    <w:rsid w:val="00A6424F"/>
    <w:rsid w:val="00A80001"/>
    <w:rsid w:val="00AB38AE"/>
    <w:rsid w:val="00AF14BD"/>
    <w:rsid w:val="00B40605"/>
    <w:rsid w:val="00B5400E"/>
    <w:rsid w:val="00B5754C"/>
    <w:rsid w:val="00B81D24"/>
    <w:rsid w:val="00B87D58"/>
    <w:rsid w:val="00B91742"/>
    <w:rsid w:val="00BA3220"/>
    <w:rsid w:val="00BA43CE"/>
    <w:rsid w:val="00BD2A05"/>
    <w:rsid w:val="00C04157"/>
    <w:rsid w:val="00C5685A"/>
    <w:rsid w:val="00C61622"/>
    <w:rsid w:val="00C645DA"/>
    <w:rsid w:val="00C70646"/>
    <w:rsid w:val="00C97DC9"/>
    <w:rsid w:val="00CB7147"/>
    <w:rsid w:val="00D05A83"/>
    <w:rsid w:val="00D9046E"/>
    <w:rsid w:val="00E23BF9"/>
    <w:rsid w:val="00EA5941"/>
    <w:rsid w:val="00F40061"/>
    <w:rsid w:val="00F54A56"/>
    <w:rsid w:val="00F71D5E"/>
    <w:rsid w:val="00F94AB7"/>
    <w:rsid w:val="00FC52A4"/>
    <w:rsid w:val="00FC77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36"/>
    <o:shapelayout v:ext="edit">
      <o:idmap v:ext="edit" data="1,2"/>
    </o:shapelayout>
  </w:shapeDefaults>
  <w:decimalSymbol w:val=","/>
  <w:listSeparator w:val=";"/>
  <w15:docId w15:val="{5207E25F-D5B0-406A-896B-E8959E82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D9046E"/>
    <w:pPr>
      <w:tabs>
        <w:tab w:val="left" w:pos="340"/>
      </w:tabs>
      <w:spacing w:after="60" w:line="360" w:lineRule="auto"/>
      <w:jc w:val="both"/>
    </w:pPr>
    <w:rPr>
      <w:rFonts w:ascii="Times New Roman" w:eastAsia="Calibri" w:hAnsi="Times New Roman" w:cs="Times New Roman"/>
    </w:rPr>
  </w:style>
  <w:style w:type="paragraph" w:styleId="10">
    <w:name w:val="heading 1"/>
    <w:basedOn w:val="a0"/>
    <w:next w:val="a0"/>
    <w:link w:val="1Char"/>
    <w:qFormat/>
    <w:rsid w:val="008D4126"/>
    <w:pPr>
      <w:keepNext/>
      <w:spacing w:after="0" w:line="240" w:lineRule="auto"/>
      <w:jc w:val="center"/>
      <w:outlineLvl w:val="0"/>
    </w:pPr>
    <w:rPr>
      <w:rFonts w:ascii="Cambria" w:eastAsia="Times New Roman" w:hAnsi="Cambria" w:cs="Arial"/>
      <w:b/>
      <w:bCs/>
      <w:i/>
      <w:color w:val="FFFFFF" w:themeColor="background1"/>
      <w:kern w:val="32"/>
      <w:sz w:val="32"/>
      <w:szCs w:val="28"/>
    </w:rPr>
  </w:style>
  <w:style w:type="paragraph" w:styleId="2">
    <w:name w:val="heading 2"/>
    <w:basedOn w:val="a0"/>
    <w:next w:val="a0"/>
    <w:link w:val="2Char"/>
    <w:uiPriority w:val="9"/>
    <w:unhideWhenUsed/>
    <w:qFormat/>
    <w:rsid w:val="00C64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8D4126"/>
    <w:rPr>
      <w:rFonts w:ascii="Cambria" w:eastAsia="Times New Roman" w:hAnsi="Cambria" w:cs="Arial"/>
      <w:b/>
      <w:bCs/>
      <w:i/>
      <w:color w:val="FFFFFF" w:themeColor="background1"/>
      <w:kern w:val="32"/>
      <w:sz w:val="32"/>
      <w:szCs w:val="28"/>
    </w:rPr>
  </w:style>
  <w:style w:type="paragraph" w:customStyle="1" w:styleId="1">
    <w:name w:val="Αριθμός 1"/>
    <w:basedOn w:val="a0"/>
    <w:qFormat/>
    <w:rsid w:val="006B14ED"/>
    <w:pPr>
      <w:widowControl w:val="0"/>
      <w:numPr>
        <w:ilvl w:val="1"/>
        <w:numId w:val="5"/>
      </w:numPr>
      <w:tabs>
        <w:tab w:val="clear" w:pos="340"/>
      </w:tabs>
      <w:spacing w:after="0"/>
    </w:pPr>
    <w:rPr>
      <w:rFonts w:eastAsia="Times New Roman"/>
      <w:szCs w:val="20"/>
      <w:lang w:eastAsia="el-GR"/>
    </w:rPr>
  </w:style>
  <w:style w:type="paragraph" w:customStyle="1" w:styleId="a">
    <w:name w:val="Αριθμός"/>
    <w:basedOn w:val="a0"/>
    <w:qFormat/>
    <w:rsid w:val="00D05A83"/>
    <w:pPr>
      <w:numPr>
        <w:numId w:val="5"/>
      </w:numPr>
      <w:tabs>
        <w:tab w:val="left" w:pos="425"/>
      </w:tabs>
      <w:spacing w:before="120" w:after="0"/>
      <w:ind w:left="584" w:hanging="357"/>
    </w:pPr>
    <w:rPr>
      <w:rFonts w:eastAsia="Times New Roman"/>
      <w:b/>
      <w:i/>
      <w:color w:val="548DD4" w:themeColor="text2" w:themeTint="99"/>
      <w:sz w:val="24"/>
      <w:szCs w:val="24"/>
      <w:shd w:val="clear" w:color="auto" w:fill="FFFFFF"/>
      <w:lang w:eastAsia="el-GR"/>
    </w:rPr>
  </w:style>
  <w:style w:type="paragraph" w:styleId="a4">
    <w:name w:val="header"/>
    <w:basedOn w:val="a0"/>
    <w:link w:val="Char"/>
    <w:uiPriority w:val="99"/>
    <w:unhideWhenUsed/>
    <w:rsid w:val="00D9046E"/>
    <w:pPr>
      <w:tabs>
        <w:tab w:val="center" w:pos="4153"/>
        <w:tab w:val="right" w:pos="8306"/>
      </w:tabs>
      <w:spacing w:after="0" w:line="240" w:lineRule="auto"/>
    </w:pPr>
  </w:style>
  <w:style w:type="character" w:customStyle="1" w:styleId="Char">
    <w:name w:val="Κεφαλίδα Char"/>
    <w:basedOn w:val="a1"/>
    <w:link w:val="a4"/>
    <w:uiPriority w:val="99"/>
    <w:rsid w:val="00D9046E"/>
    <w:rPr>
      <w:rFonts w:ascii="Times New Roman" w:eastAsia="Calibri" w:hAnsi="Times New Roman" w:cs="Times New Roman"/>
    </w:rPr>
  </w:style>
  <w:style w:type="paragraph" w:styleId="a5">
    <w:name w:val="footer"/>
    <w:basedOn w:val="a0"/>
    <w:link w:val="Char0"/>
    <w:unhideWhenUsed/>
    <w:rsid w:val="00D9046E"/>
    <w:pPr>
      <w:tabs>
        <w:tab w:val="center" w:pos="4153"/>
        <w:tab w:val="right" w:pos="8306"/>
      </w:tabs>
      <w:spacing w:after="0" w:line="240" w:lineRule="auto"/>
    </w:pPr>
  </w:style>
  <w:style w:type="character" w:customStyle="1" w:styleId="Char0">
    <w:name w:val="Υποσέλιδο Char"/>
    <w:basedOn w:val="a1"/>
    <w:link w:val="a5"/>
    <w:rsid w:val="00D9046E"/>
    <w:rPr>
      <w:rFonts w:ascii="Times New Roman" w:eastAsia="Calibri" w:hAnsi="Times New Roman" w:cs="Times New Roman"/>
    </w:rPr>
  </w:style>
  <w:style w:type="character" w:styleId="a6">
    <w:name w:val="page number"/>
    <w:basedOn w:val="a1"/>
    <w:rsid w:val="00D9046E"/>
  </w:style>
  <w:style w:type="character" w:customStyle="1" w:styleId="fontstyle01">
    <w:name w:val="fontstyle01"/>
    <w:basedOn w:val="a1"/>
    <w:rsid w:val="00170722"/>
    <w:rPr>
      <w:rFonts w:ascii="TimesNewRomanPS-BoldMT" w:hAnsi="TimesNewRomanPS-BoldMT" w:hint="default"/>
      <w:b/>
      <w:bCs/>
      <w:i w:val="0"/>
      <w:iCs w:val="0"/>
      <w:color w:val="000000"/>
      <w:sz w:val="24"/>
      <w:szCs w:val="24"/>
    </w:rPr>
  </w:style>
  <w:style w:type="paragraph" w:styleId="a7">
    <w:name w:val="List Paragraph"/>
    <w:basedOn w:val="a0"/>
    <w:uiPriority w:val="34"/>
    <w:qFormat/>
    <w:rsid w:val="00170722"/>
    <w:pPr>
      <w:ind w:left="720"/>
      <w:contextualSpacing/>
    </w:pPr>
  </w:style>
  <w:style w:type="paragraph" w:styleId="a8">
    <w:name w:val="Balloon Text"/>
    <w:basedOn w:val="a0"/>
    <w:link w:val="Char1"/>
    <w:uiPriority w:val="99"/>
    <w:semiHidden/>
    <w:unhideWhenUsed/>
    <w:rsid w:val="006E1BEF"/>
    <w:pPr>
      <w:spacing w:after="0"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6E1BEF"/>
    <w:rPr>
      <w:rFonts w:ascii="Tahoma" w:eastAsia="Calibri" w:hAnsi="Tahoma" w:cs="Tahoma"/>
      <w:sz w:val="16"/>
      <w:szCs w:val="16"/>
    </w:rPr>
  </w:style>
  <w:style w:type="character" w:customStyle="1" w:styleId="2Char">
    <w:name w:val="Επικεφαλίδα 2 Char"/>
    <w:basedOn w:val="a1"/>
    <w:link w:val="2"/>
    <w:uiPriority w:val="9"/>
    <w:rsid w:val="00C645DA"/>
    <w:rPr>
      <w:rFonts w:asciiTheme="majorHAnsi" w:eastAsiaTheme="majorEastAsia" w:hAnsiTheme="majorHAnsi" w:cstheme="majorBidi"/>
      <w:color w:val="365F91" w:themeColor="accent1" w:themeShade="BF"/>
      <w:sz w:val="26"/>
      <w:szCs w:val="26"/>
    </w:rPr>
  </w:style>
  <w:style w:type="paragraph" w:styleId="Web">
    <w:name w:val="Normal (Web)"/>
    <w:basedOn w:val="a0"/>
    <w:uiPriority w:val="99"/>
    <w:semiHidden/>
    <w:unhideWhenUsed/>
    <w:rsid w:val="001E54C4"/>
    <w:pPr>
      <w:tabs>
        <w:tab w:val="clear" w:pos="340"/>
      </w:tabs>
      <w:spacing w:before="100" w:beforeAutospacing="1" w:after="100" w:afterAutospacing="1" w:line="240" w:lineRule="auto"/>
      <w:jc w:val="left"/>
    </w:pPr>
    <w:rPr>
      <w:rFonts w:eastAsia="Times New Roman"/>
      <w:sz w:val="24"/>
      <w:szCs w:val="24"/>
      <w:lang w:eastAsia="el-GR"/>
    </w:rPr>
  </w:style>
  <w:style w:type="character" w:styleId="-">
    <w:name w:val="Hyperlink"/>
    <w:basedOn w:val="a1"/>
    <w:uiPriority w:val="99"/>
    <w:semiHidden/>
    <w:unhideWhenUsed/>
    <w:rsid w:val="001E54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874636">
      <w:bodyDiv w:val="1"/>
      <w:marLeft w:val="0"/>
      <w:marRight w:val="0"/>
      <w:marTop w:val="0"/>
      <w:marBottom w:val="0"/>
      <w:divBdr>
        <w:top w:val="none" w:sz="0" w:space="0" w:color="auto"/>
        <w:left w:val="none" w:sz="0" w:space="0" w:color="auto"/>
        <w:bottom w:val="none" w:sz="0" w:space="0" w:color="auto"/>
        <w:right w:val="none" w:sz="0" w:space="0" w:color="auto"/>
      </w:divBdr>
    </w:div>
    <w:div w:id="853349959">
      <w:bodyDiv w:val="1"/>
      <w:marLeft w:val="0"/>
      <w:marRight w:val="0"/>
      <w:marTop w:val="0"/>
      <w:marBottom w:val="0"/>
      <w:divBdr>
        <w:top w:val="none" w:sz="0" w:space="0" w:color="auto"/>
        <w:left w:val="none" w:sz="0" w:space="0" w:color="auto"/>
        <w:bottom w:val="none" w:sz="0" w:space="0" w:color="auto"/>
        <w:right w:val="none" w:sz="0" w:space="0" w:color="auto"/>
      </w:divBdr>
      <w:divsChild>
        <w:div w:id="1942832346">
          <w:marLeft w:val="0"/>
          <w:marRight w:val="0"/>
          <w:marTop w:val="0"/>
          <w:marBottom w:val="0"/>
          <w:divBdr>
            <w:top w:val="none" w:sz="0" w:space="0" w:color="auto"/>
            <w:left w:val="none" w:sz="0" w:space="0" w:color="auto"/>
            <w:bottom w:val="none" w:sz="0" w:space="0" w:color="auto"/>
            <w:right w:val="none" w:sz="0" w:space="0" w:color="auto"/>
          </w:divBdr>
          <w:divsChild>
            <w:div w:id="2112892611">
              <w:marLeft w:val="0"/>
              <w:marRight w:val="0"/>
              <w:marTop w:val="0"/>
              <w:marBottom w:val="0"/>
              <w:divBdr>
                <w:top w:val="none" w:sz="0" w:space="0" w:color="auto"/>
                <w:left w:val="none" w:sz="0" w:space="0" w:color="auto"/>
                <w:bottom w:val="none" w:sz="0" w:space="0" w:color="auto"/>
                <w:right w:val="none" w:sz="0" w:space="0" w:color="auto"/>
              </w:divBdr>
            </w:div>
          </w:divsChild>
        </w:div>
        <w:div w:id="1865555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8.emf"/><Relationship Id="rId34" Type="http://schemas.openxmlformats.org/officeDocument/2006/relationships/oleObject" Target="embeddings/oleObject12.bin"/><Relationship Id="rId42" Type="http://schemas.openxmlformats.org/officeDocument/2006/relationships/image" Target="media/image17.emf"/><Relationship Id="rId47" Type="http://schemas.openxmlformats.org/officeDocument/2006/relationships/oleObject" Target="embeddings/oleObject19.bin"/><Relationship Id="rId50" Type="http://schemas.openxmlformats.org/officeDocument/2006/relationships/image" Target="media/image21.e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emf"/><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oleObject" Target="embeddings/oleObject13.bin"/><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2.wmf"/><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0.wmf"/><Relationship Id="rId30" Type="http://schemas.openxmlformats.org/officeDocument/2006/relationships/image" Target="media/image13.gif"/><Relationship Id="rId35" Type="http://schemas.openxmlformats.org/officeDocument/2006/relationships/image" Target="media/image13.wmf"/><Relationship Id="rId43" Type="http://schemas.openxmlformats.org/officeDocument/2006/relationships/oleObject" Target="embeddings/oleObject17.bin"/><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1.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image" Target="media/image19.emf"/><Relationship Id="rId59" Type="http://schemas.openxmlformats.org/officeDocument/2006/relationships/oleObject" Target="embeddings/oleObject25.bin"/><Relationship Id="rId67"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oleObject" Target="embeddings/oleObject16.bin"/><Relationship Id="rId54" Type="http://schemas.openxmlformats.org/officeDocument/2006/relationships/image" Target="media/image23.emf"/><Relationship Id="rId62" Type="http://schemas.openxmlformats.org/officeDocument/2006/relationships/image" Target="media/image2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AppData\Roaming\Microsoft\&#928;&#961;&#972;&#964;&#965;&#960;&#945;\0.protypo.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0.protypo</Template>
  <TotalTime>8</TotalTime>
  <Pages>13</Pages>
  <Words>4146</Words>
  <Characters>22391</Characters>
  <Application>Microsoft Office Word</Application>
  <DocSecurity>0</DocSecurity>
  <Lines>186</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dmarg</cp:lastModifiedBy>
  <cp:revision>6</cp:revision>
  <cp:lastPrinted>2018-11-08T17:02:00Z</cp:lastPrinted>
  <dcterms:created xsi:type="dcterms:W3CDTF">2018-11-08T16:49:00Z</dcterms:created>
  <dcterms:modified xsi:type="dcterms:W3CDTF">2019-12-04T07:28:00Z</dcterms:modified>
</cp:coreProperties>
</file>