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2887" w14:textId="5C02F695" w:rsidR="00D533FC" w:rsidRDefault="00214D6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PSA</w:t>
      </w:r>
    </w:p>
    <w:p w14:paraId="5DA2DA1D" w14:textId="77777777" w:rsidR="001F3528" w:rsidRDefault="001F3528" w:rsidP="001F3528"/>
    <w:p w14:paraId="363A263F" w14:textId="5E4A7035" w:rsidR="00995D8E" w:rsidRPr="001F3528" w:rsidRDefault="00995D8E" w:rsidP="001F3528"/>
    <w:p w14:paraId="2947A75E" w14:textId="68BF79E4" w:rsidR="00214D63" w:rsidRDefault="00995D8E" w:rsidP="00995D8E">
      <w:pPr>
        <w:jc w:val="center"/>
      </w:pPr>
      <w:r w:rsidRPr="00995D8E">
        <w:drawing>
          <wp:inline distT="0" distB="0" distL="0" distR="0" wp14:anchorId="723FBC50" wp14:editId="7420FF63">
            <wp:extent cx="4840605" cy="975995"/>
            <wp:effectExtent l="0" t="0" r="0" b="0"/>
            <wp:docPr id="1163714557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14557" name="Εικόνα 1" descr="Εικόνα που περιέχει κείμενο, γραμματοσειρά, στιγμιότυπο οθόνης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60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58B44" w14:textId="77777777" w:rsidR="00995D8E" w:rsidRDefault="00995D8E" w:rsidP="00995D8E">
      <w:pPr>
        <w:jc w:val="center"/>
      </w:pPr>
    </w:p>
    <w:p w14:paraId="6869E588" w14:textId="77777777" w:rsidR="00995D8E" w:rsidRPr="00214D63" w:rsidRDefault="00995D8E" w:rsidP="00995D8E">
      <w:pPr>
        <w:jc w:val="center"/>
      </w:pPr>
    </w:p>
    <w:p w14:paraId="19236E07" w14:textId="771BE522" w:rsidR="00214D63" w:rsidRDefault="00214D63" w:rsidP="00214D63">
      <w:pPr>
        <w:jc w:val="center"/>
      </w:pPr>
      <w:r w:rsidRPr="00214D63">
        <w:drawing>
          <wp:inline distT="0" distB="0" distL="0" distR="0" wp14:anchorId="22079D1F" wp14:editId="52C92109">
            <wp:extent cx="4697506" cy="1889140"/>
            <wp:effectExtent l="0" t="0" r="8255" b="0"/>
            <wp:docPr id="82683902" name="Εικόνα 2" descr="Εικόνα που περιέχει κείμενο, στιγμιότυπο οθόνης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3902" name="Εικόνα 2" descr="Εικόνα που περιέχει κείμενο, στιγμιότυπο οθόνης, γραμματοσειρ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30" cy="189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01666" w14:textId="3C3F7D60" w:rsidR="001F3528" w:rsidRPr="00214D63" w:rsidRDefault="001F3528" w:rsidP="00214D63">
      <w:pPr>
        <w:jc w:val="center"/>
      </w:pPr>
    </w:p>
    <w:p w14:paraId="30F489DA" w14:textId="1AC3F340" w:rsidR="007C3D0B" w:rsidRDefault="001F3528" w:rsidP="001F3528">
      <w:pPr>
        <w:jc w:val="center"/>
      </w:pPr>
      <w:r w:rsidRPr="001F3528">
        <w:drawing>
          <wp:inline distT="0" distB="0" distL="0" distR="0" wp14:anchorId="6A57A821" wp14:editId="07F478B3">
            <wp:extent cx="4612229" cy="1633244"/>
            <wp:effectExtent l="0" t="0" r="0" b="5080"/>
            <wp:docPr id="1193426926" name="Εικόνα 1" descr="Εικόνα που περιέχει κείμενο, στιγμιότυπο οθόνης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426926" name="Εικόνα 1" descr="Εικόνα που περιέχει κείμενο, στιγμιότυπο οθόνης, γραμματοσειρ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0126" cy="16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AE51" w14:textId="77777777" w:rsidR="00995D8E" w:rsidRDefault="00995D8E" w:rsidP="001F3528">
      <w:pPr>
        <w:jc w:val="center"/>
      </w:pPr>
    </w:p>
    <w:p w14:paraId="6C095254" w14:textId="2CB1D824" w:rsidR="001F3528" w:rsidRDefault="001F3528" w:rsidP="001F3528">
      <w:pPr>
        <w:jc w:val="center"/>
      </w:pPr>
      <w:r w:rsidRPr="001F3528">
        <w:drawing>
          <wp:inline distT="0" distB="0" distL="0" distR="0" wp14:anchorId="3DBDAD07" wp14:editId="6669E7F4">
            <wp:extent cx="5069205" cy="1771015"/>
            <wp:effectExtent l="0" t="0" r="0" b="635"/>
            <wp:docPr id="1469111057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11057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20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DE164" w14:textId="77777777" w:rsidR="001F3528" w:rsidRDefault="001F3528" w:rsidP="001F3528">
      <w:pPr>
        <w:jc w:val="center"/>
      </w:pPr>
    </w:p>
    <w:p w14:paraId="6789D7D7" w14:textId="16F76264" w:rsidR="001F3528" w:rsidRDefault="001F3528" w:rsidP="001F3528">
      <w:pPr>
        <w:jc w:val="center"/>
      </w:pPr>
      <w:r w:rsidRPr="001F3528">
        <w:drawing>
          <wp:inline distT="0" distB="0" distL="0" distR="0" wp14:anchorId="2B8649E1" wp14:editId="4B967741">
            <wp:extent cx="4648200" cy="1686672"/>
            <wp:effectExtent l="0" t="0" r="0" b="8890"/>
            <wp:docPr id="1130194768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94768" name="Εικόνα 1" descr="Εικόνα που περιέχει κείμενο, στιγμιότυπο οθόνης, γραμματοσειρά, απόδειξ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120" cy="168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E12F" w14:textId="692EA4CE" w:rsidR="001F3528" w:rsidRPr="003A77A4" w:rsidRDefault="001F3528" w:rsidP="001F3528"/>
    <w:sectPr w:rsidR="001F3528" w:rsidRPr="003A77A4">
      <w:footerReference w:type="default" r:id="rId1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9D97" w14:textId="77777777" w:rsidR="002F1168" w:rsidRDefault="002F1168">
      <w:pPr>
        <w:spacing w:line="240" w:lineRule="auto"/>
      </w:pPr>
      <w:r>
        <w:separator/>
      </w:r>
    </w:p>
  </w:endnote>
  <w:endnote w:type="continuationSeparator" w:id="0">
    <w:p w14:paraId="388B9C01" w14:textId="77777777" w:rsidR="002F1168" w:rsidRDefault="002F1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7EE5" w14:textId="77777777" w:rsidR="00D533FC" w:rsidRDefault="00D533FC" w:rsidP="00995D8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5FAE" w14:textId="77777777" w:rsidR="002F1168" w:rsidRDefault="002F1168">
      <w:pPr>
        <w:spacing w:after="0"/>
      </w:pPr>
      <w:r>
        <w:separator/>
      </w:r>
    </w:p>
  </w:footnote>
  <w:footnote w:type="continuationSeparator" w:id="0">
    <w:p w14:paraId="6D45170D" w14:textId="77777777" w:rsidR="002F1168" w:rsidRDefault="002F11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63"/>
    <w:rsid w:val="00023972"/>
    <w:rsid w:val="00026D66"/>
    <w:rsid w:val="00053396"/>
    <w:rsid w:val="00060EF4"/>
    <w:rsid w:val="000679A2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64F7"/>
    <w:rsid w:val="00191C12"/>
    <w:rsid w:val="001B25B2"/>
    <w:rsid w:val="001B45D6"/>
    <w:rsid w:val="001C5136"/>
    <w:rsid w:val="001D7FC9"/>
    <w:rsid w:val="001F3528"/>
    <w:rsid w:val="00214D63"/>
    <w:rsid w:val="002805FC"/>
    <w:rsid w:val="0029377E"/>
    <w:rsid w:val="002C4684"/>
    <w:rsid w:val="002F1168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5699C"/>
    <w:rsid w:val="00572886"/>
    <w:rsid w:val="00585132"/>
    <w:rsid w:val="005C059F"/>
    <w:rsid w:val="0064168E"/>
    <w:rsid w:val="00667E23"/>
    <w:rsid w:val="00687B49"/>
    <w:rsid w:val="006A4B3B"/>
    <w:rsid w:val="006C3491"/>
    <w:rsid w:val="006E4ABE"/>
    <w:rsid w:val="006E4CBF"/>
    <w:rsid w:val="006F5F92"/>
    <w:rsid w:val="00717932"/>
    <w:rsid w:val="00736498"/>
    <w:rsid w:val="00744C3F"/>
    <w:rsid w:val="00757BF7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95D8E"/>
    <w:rsid w:val="009A1C4D"/>
    <w:rsid w:val="009F636C"/>
    <w:rsid w:val="00A15C87"/>
    <w:rsid w:val="00AA662C"/>
    <w:rsid w:val="00AA7C21"/>
    <w:rsid w:val="00AB5DFB"/>
    <w:rsid w:val="00AC5AC3"/>
    <w:rsid w:val="00AD72BF"/>
    <w:rsid w:val="00AF399B"/>
    <w:rsid w:val="00B11C3D"/>
    <w:rsid w:val="00B32221"/>
    <w:rsid w:val="00B344E9"/>
    <w:rsid w:val="00B43F62"/>
    <w:rsid w:val="00B47762"/>
    <w:rsid w:val="00B820C2"/>
    <w:rsid w:val="00BB3001"/>
    <w:rsid w:val="00BF7EE1"/>
    <w:rsid w:val="00C0299B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7CC9"/>
    <w:rsid w:val="00EA64C4"/>
    <w:rsid w:val="00EB2362"/>
    <w:rsid w:val="00EB6640"/>
    <w:rsid w:val="00EC647B"/>
    <w:rsid w:val="00EE1786"/>
    <w:rsid w:val="00EE795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E8A1"/>
  <w15:docId w15:val="{15DC384C-FE5B-44C8-B373-CAFAA0DC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14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</cp:revision>
  <dcterms:created xsi:type="dcterms:W3CDTF">2025-06-23T05:01:00Z</dcterms:created>
  <dcterms:modified xsi:type="dcterms:W3CDTF">2025-06-23T05:15:00Z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