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F765" w14:textId="1711A41D" w:rsidR="00D533FC" w:rsidRPr="00ED6850" w:rsidRDefault="00ED6850" w:rsidP="00311D4A">
      <w:pPr>
        <w:pStyle w:val="11"/>
        <w:pBdr>
          <w:top w:val="single" w:sz="4" w:space="1" w:color="0070C0"/>
          <w:left w:val="single" w:sz="4" w:space="4" w:color="0070C0"/>
          <w:bottom w:val="single" w:sz="4" w:space="1" w:color="0070C0"/>
          <w:right w:val="single" w:sz="4" w:space="4" w:color="0070C0"/>
        </w:pBdr>
      </w:pPr>
      <w:r>
        <w:t>Το σώμα τραβά την ανηφόρα</w:t>
      </w:r>
    </w:p>
    <w:p w14:paraId="36138F5F" w14:textId="3B33A633" w:rsidR="007C3D0B" w:rsidRDefault="004F2678" w:rsidP="007C3D0B">
      <w:r>
        <w:rPr>
          <w:noProof/>
        </w:rPr>
        <mc:AlternateContent>
          <mc:Choice Requires="wpc">
            <w:drawing>
              <wp:anchor distT="0" distB="0" distL="114300" distR="114300" simplePos="0" relativeHeight="251665408" behindDoc="0" locked="0" layoutInCell="1" allowOverlap="1" wp14:anchorId="237D64F0" wp14:editId="389E1447">
                <wp:simplePos x="0" y="0"/>
                <wp:positionH relativeFrom="margin">
                  <wp:align>right</wp:align>
                </wp:positionH>
                <wp:positionV relativeFrom="paragraph">
                  <wp:posOffset>38100</wp:posOffset>
                </wp:positionV>
                <wp:extent cx="1948180" cy="990600"/>
                <wp:effectExtent l="0" t="0" r="0" b="0"/>
                <wp:wrapSquare wrapText="bothSides"/>
                <wp:docPr id="191321715" name="Καμβάς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g:wgp>
                        <wpg:cNvPr id="62438621" name="Ομάδα 62438621"/>
                        <wpg:cNvGrpSpPr/>
                        <wpg:grpSpPr>
                          <a:xfrm>
                            <a:off x="89014" y="83608"/>
                            <a:ext cx="1820221" cy="787400"/>
                            <a:chOff x="0" y="0"/>
                            <a:chExt cx="1672831" cy="613240"/>
                          </a:xfrm>
                        </wpg:grpSpPr>
                        <wps:wsp>
                          <wps:cNvPr id="2007470073" name="Ορθογώνιο 2007470073"/>
                          <wps:cNvSpPr/>
                          <wps:spPr>
                            <a:xfrm>
                              <a:off x="0" y="508134"/>
                              <a:ext cx="1672831" cy="105106"/>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4800538" name="Ελεύθερη σχεδίαση: Σχήμα 1084800538"/>
                          <wps:cNvSpPr/>
                          <wps:spPr>
                            <a:xfrm>
                              <a:off x="633740" y="0"/>
                              <a:ext cx="1039091" cy="509156"/>
                            </a:xfrm>
                            <a:custGeom>
                              <a:avLst/>
                              <a:gdLst>
                                <a:gd name="connsiteX0" fmla="*/ 0 w 1039091"/>
                                <a:gd name="connsiteY0" fmla="*/ 505691 h 509155"/>
                                <a:gd name="connsiteX1" fmla="*/ 1039091 w 1039091"/>
                                <a:gd name="connsiteY1" fmla="*/ 509155 h 509155"/>
                                <a:gd name="connsiteX2" fmla="*/ 1039091 w 1039091"/>
                                <a:gd name="connsiteY2" fmla="*/ 0 h 509155"/>
                                <a:gd name="connsiteX3" fmla="*/ 211282 w 1039091"/>
                                <a:gd name="connsiteY3" fmla="*/ 439882 h 509155"/>
                                <a:gd name="connsiteX4" fmla="*/ 0 w 1039091"/>
                                <a:gd name="connsiteY4" fmla="*/ 505691 h 509155"/>
                                <a:gd name="connsiteX0" fmla="*/ 0 w 1039091"/>
                                <a:gd name="connsiteY0" fmla="*/ 505691 h 509155"/>
                                <a:gd name="connsiteX1" fmla="*/ 1039091 w 1039091"/>
                                <a:gd name="connsiteY1" fmla="*/ 509155 h 509155"/>
                                <a:gd name="connsiteX2" fmla="*/ 1039091 w 1039091"/>
                                <a:gd name="connsiteY2" fmla="*/ 0 h 509155"/>
                                <a:gd name="connsiteX3" fmla="*/ 211282 w 1039091"/>
                                <a:gd name="connsiteY3" fmla="*/ 439882 h 509155"/>
                                <a:gd name="connsiteX4" fmla="*/ 0 w 1039091"/>
                                <a:gd name="connsiteY4" fmla="*/ 505691 h 509155"/>
                                <a:gd name="connsiteX0" fmla="*/ 0 w 1039091"/>
                                <a:gd name="connsiteY0" fmla="*/ 505691 h 509155"/>
                                <a:gd name="connsiteX1" fmla="*/ 1039091 w 1039091"/>
                                <a:gd name="connsiteY1" fmla="*/ 509155 h 509155"/>
                                <a:gd name="connsiteX2" fmla="*/ 1039091 w 1039091"/>
                                <a:gd name="connsiteY2" fmla="*/ 0 h 509155"/>
                                <a:gd name="connsiteX3" fmla="*/ 211282 w 1039091"/>
                                <a:gd name="connsiteY3" fmla="*/ 439882 h 509155"/>
                                <a:gd name="connsiteX4" fmla="*/ 0 w 1039091"/>
                                <a:gd name="connsiteY4" fmla="*/ 505691 h 5091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091" h="509155">
                                  <a:moveTo>
                                    <a:pt x="0" y="505691"/>
                                  </a:moveTo>
                                  <a:lnTo>
                                    <a:pt x="1039091" y="509155"/>
                                  </a:lnTo>
                                  <a:lnTo>
                                    <a:pt x="1039091" y="0"/>
                                  </a:lnTo>
                                  <a:lnTo>
                                    <a:pt x="211282" y="439882"/>
                                  </a:lnTo>
                                  <a:cubicBezTo>
                                    <a:pt x="123537" y="479139"/>
                                    <a:pt x="77354" y="497611"/>
                                    <a:pt x="0" y="505691"/>
                                  </a:cubicBezTo>
                                  <a:close/>
                                </a:path>
                              </a:pathLst>
                            </a:custGeom>
                            <a:solidFill>
                              <a:schemeClr val="bg1">
                                <a:lumMod val="95000"/>
                              </a:schemeClr>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1484758" name="Ελεύθερη σχεδίαση: Σχήμα 781484758"/>
                          <wps:cNvSpPr/>
                          <wps:spPr>
                            <a:xfrm>
                              <a:off x="875030" y="420954"/>
                              <a:ext cx="34719" cy="97564"/>
                            </a:xfrm>
                            <a:custGeom>
                              <a:avLst/>
                              <a:gdLst>
                                <a:gd name="connsiteX0" fmla="*/ 0 w 35419"/>
                                <a:gd name="connsiteY0" fmla="*/ 0 h 90055"/>
                                <a:gd name="connsiteX1" fmla="*/ 34637 w 35419"/>
                                <a:gd name="connsiteY1" fmla="*/ 45028 h 90055"/>
                                <a:gd name="connsiteX2" fmla="*/ 20782 w 35419"/>
                                <a:gd name="connsiteY2" fmla="*/ 90055 h 90055"/>
                                <a:gd name="connsiteX0" fmla="*/ 0 w 26897"/>
                                <a:gd name="connsiteY0" fmla="*/ 0 h 90055"/>
                                <a:gd name="connsiteX1" fmla="*/ 23904 w 26897"/>
                                <a:gd name="connsiteY1" fmla="*/ 47896 h 90055"/>
                                <a:gd name="connsiteX2" fmla="*/ 20782 w 26897"/>
                                <a:gd name="connsiteY2" fmla="*/ 90055 h 90055"/>
                              </a:gdLst>
                              <a:ahLst/>
                              <a:cxnLst>
                                <a:cxn ang="0">
                                  <a:pos x="connsiteX0" y="connsiteY0"/>
                                </a:cxn>
                                <a:cxn ang="0">
                                  <a:pos x="connsiteX1" y="connsiteY1"/>
                                </a:cxn>
                                <a:cxn ang="0">
                                  <a:pos x="connsiteX2" y="connsiteY2"/>
                                </a:cxn>
                              </a:cxnLst>
                              <a:rect l="l" t="t" r="r" b="b"/>
                              <a:pathLst>
                                <a:path w="26897" h="90055">
                                  <a:moveTo>
                                    <a:pt x="0" y="0"/>
                                  </a:moveTo>
                                  <a:cubicBezTo>
                                    <a:pt x="15586" y="15009"/>
                                    <a:pt x="20440" y="32887"/>
                                    <a:pt x="23904" y="47896"/>
                                  </a:cubicBezTo>
                                  <a:cubicBezTo>
                                    <a:pt x="27368" y="62905"/>
                                    <a:pt x="29441" y="75046"/>
                                    <a:pt x="20782" y="90055"/>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23552172" name="Ορθογώνιο: Στρογγύλεμα γωνιών 23552172">
                          <a:extLst>
                            <a:ext uri="{FF2B5EF4-FFF2-40B4-BE49-F238E27FC236}">
                              <a16:creationId xmlns:a16="http://schemas.microsoft.com/office/drawing/2014/main" id="{5E9D620D-6EA1-8DFC-83F3-A4C71EF8838F}"/>
                            </a:ext>
                          </a:extLst>
                        </wps:cNvPr>
                        <wps:cNvSpPr/>
                        <wps:spPr>
                          <a:xfrm>
                            <a:off x="328930" y="564515"/>
                            <a:ext cx="199390" cy="171450"/>
                          </a:xfrm>
                          <a:prstGeom prst="roundRect">
                            <a:avLst>
                              <a:gd name="adj" fmla="val 29013"/>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804087763" name="Ορθογώνιο: Στρογγύλεμα γωνιών 1804087763"/>
                        <wps:cNvSpPr/>
                        <wps:spPr>
                          <a:xfrm rot="19743799">
                            <a:off x="1189355" y="287444"/>
                            <a:ext cx="198120" cy="171450"/>
                          </a:xfrm>
                          <a:prstGeom prst="roundRect">
                            <a:avLst>
                              <a:gd name="adj" fmla="val 29013"/>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489877632" name="TextBox 186">
                          <a:extLst>
                            <a:ext uri="{FF2B5EF4-FFF2-40B4-BE49-F238E27FC236}">
                              <a16:creationId xmlns:a16="http://schemas.microsoft.com/office/drawing/2014/main" id="{10AB5BE9-0025-0B48-A4AD-B9D6B57F9333}"/>
                            </a:ext>
                          </a:extLst>
                        </wps:cNvPr>
                        <wps:cNvSpPr txBox="1"/>
                        <wps:spPr>
                          <a:xfrm>
                            <a:off x="0" y="480060"/>
                            <a:ext cx="234950" cy="370205"/>
                          </a:xfrm>
                          <a:prstGeom prst="rect">
                            <a:avLst/>
                          </a:prstGeom>
                          <a:noFill/>
                        </wps:spPr>
                        <wps:txbx>
                          <w:txbxContent>
                            <w:p w14:paraId="2098E317" w14:textId="77777777" w:rsidR="004F2678" w:rsidRDefault="004F2678" w:rsidP="004F2678">
                              <w:pPr>
                                <w:rPr>
                                  <w:color w:val="000000"/>
                                  <w:kern w:val="24"/>
                                </w:rPr>
                              </w:pPr>
                              <w:r>
                                <w:rPr>
                                  <w:color w:val="000000"/>
                                  <w:kern w:val="24"/>
                                </w:rPr>
                                <w:t>Α</w:t>
                              </w:r>
                            </w:p>
                          </w:txbxContent>
                        </wps:txbx>
                        <wps:bodyPr wrap="square" rtlCol="0">
                          <a:spAutoFit/>
                        </wps:bodyPr>
                      </wps:wsp>
                      <wps:wsp>
                        <wps:cNvPr id="915056887" name="TextBox 187">
                          <a:extLst>
                            <a:ext uri="{FF2B5EF4-FFF2-40B4-BE49-F238E27FC236}">
                              <a16:creationId xmlns:a16="http://schemas.microsoft.com/office/drawing/2014/main" id="{722D6CFE-3140-0DBB-7E4C-8EB420F7277D}"/>
                            </a:ext>
                          </a:extLst>
                        </wps:cNvPr>
                        <wps:cNvSpPr txBox="1"/>
                        <wps:spPr>
                          <a:xfrm>
                            <a:off x="1562735" y="0"/>
                            <a:ext cx="234315" cy="307340"/>
                          </a:xfrm>
                          <a:prstGeom prst="rect">
                            <a:avLst/>
                          </a:prstGeom>
                          <a:noFill/>
                        </wps:spPr>
                        <wps:txbx>
                          <w:txbxContent>
                            <w:p w14:paraId="65C768E3" w14:textId="77777777" w:rsidR="004F2678" w:rsidRDefault="004F2678" w:rsidP="004F2678">
                              <w:pPr>
                                <w:rPr>
                                  <w:color w:val="000000"/>
                                  <w:kern w:val="24"/>
                                </w:rPr>
                              </w:pPr>
                              <w:r>
                                <w:rPr>
                                  <w:color w:val="000000"/>
                                  <w:kern w:val="24"/>
                                </w:rPr>
                                <w:t>Γ</w:t>
                              </w:r>
                            </w:p>
                          </w:txbxContent>
                        </wps:txbx>
                        <wps:bodyPr wrap="square" rtlCol="0">
                          <a:noAutofit/>
                        </wps:bodyPr>
                      </wps:wsp>
                      <pic:pic xmlns:pic="http://schemas.openxmlformats.org/drawingml/2006/picture">
                        <pic:nvPicPr>
                          <pic:cNvPr id="844951410" name="Εικόνα 844951410">
                            <a:extLst>
                              <a:ext uri="{FF2B5EF4-FFF2-40B4-BE49-F238E27FC236}">
                                <a16:creationId xmlns:a16="http://schemas.microsoft.com/office/drawing/2014/main" id="{F169093E-C3B1-740B-70E6-43D353B81011}"/>
                              </a:ext>
                            </a:extLst>
                          </pic:cNvPr>
                          <pic:cNvPicPr>
                            <a:picLocks noChangeAspect="1"/>
                          </pic:cNvPicPr>
                        </pic:nvPicPr>
                        <pic:blipFill>
                          <a:blip r:embed="rId11"/>
                          <a:stretch>
                            <a:fillRect/>
                          </a:stretch>
                        </pic:blipFill>
                        <pic:spPr>
                          <a:xfrm>
                            <a:off x="772372" y="704850"/>
                            <a:ext cx="53340" cy="56515"/>
                          </a:xfrm>
                          <a:prstGeom prst="rect">
                            <a:avLst/>
                          </a:prstGeom>
                        </pic:spPr>
                      </pic:pic>
                      <pic:pic xmlns:pic="http://schemas.openxmlformats.org/drawingml/2006/picture">
                        <pic:nvPicPr>
                          <pic:cNvPr id="1130795191" name="Εικόνα 1130795191">
                            <a:extLst>
                              <a:ext uri="{FF2B5EF4-FFF2-40B4-BE49-F238E27FC236}">
                                <a16:creationId xmlns:a16="http://schemas.microsoft.com/office/drawing/2014/main" id="{193D8A70-5AB6-61EA-F9F7-B6EF18865A55}"/>
                              </a:ext>
                            </a:extLst>
                          </pic:cNvPr>
                          <pic:cNvPicPr>
                            <a:picLocks noChangeAspect="1"/>
                          </pic:cNvPicPr>
                        </pic:nvPicPr>
                        <pic:blipFill>
                          <a:blip r:embed="rId11"/>
                          <a:stretch>
                            <a:fillRect/>
                          </a:stretch>
                        </pic:blipFill>
                        <pic:spPr>
                          <a:xfrm>
                            <a:off x="101600" y="692150"/>
                            <a:ext cx="53340" cy="56515"/>
                          </a:xfrm>
                          <a:prstGeom prst="rect">
                            <a:avLst/>
                          </a:prstGeom>
                        </pic:spPr>
                      </pic:pic>
                      <wps:wsp>
                        <wps:cNvPr id="1258082797" name="Ευθύγραμμο βέλος σύνδεσης 1258082797"/>
                        <wps:cNvCnPr>
                          <a:cxnSpLocks/>
                        </wps:cNvCnPr>
                        <wps:spPr>
                          <a:xfrm>
                            <a:off x="430530" y="654050"/>
                            <a:ext cx="377825"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87252535" name="TextBox 190">
                          <a:extLst>
                            <a:ext uri="{FF2B5EF4-FFF2-40B4-BE49-F238E27FC236}">
                              <a16:creationId xmlns:a16="http://schemas.microsoft.com/office/drawing/2014/main" id="{83F93D5B-A045-3ABE-B404-365BFFAF6346}"/>
                            </a:ext>
                          </a:extLst>
                        </wps:cNvPr>
                        <wps:cNvSpPr txBox="1"/>
                        <wps:spPr>
                          <a:xfrm>
                            <a:off x="1010920" y="547370"/>
                            <a:ext cx="234950" cy="273685"/>
                          </a:xfrm>
                          <a:prstGeom prst="rect">
                            <a:avLst/>
                          </a:prstGeom>
                          <a:noFill/>
                        </wps:spPr>
                        <wps:txbx>
                          <w:txbxContent>
                            <w:p w14:paraId="6E435FE9" w14:textId="77777777" w:rsidR="004F2678" w:rsidRDefault="004F2678" w:rsidP="004F2678">
                              <w:pPr>
                                <w:rPr>
                                  <w:color w:val="000000"/>
                                  <w:kern w:val="24"/>
                                  <w:sz w:val="18"/>
                                  <w:szCs w:val="18"/>
                                </w:rPr>
                              </w:pPr>
                              <w:r>
                                <w:rPr>
                                  <w:color w:val="000000"/>
                                  <w:kern w:val="24"/>
                                  <w:sz w:val="18"/>
                                  <w:szCs w:val="18"/>
                                </w:rPr>
                                <w:t>θ</w:t>
                              </w:r>
                            </w:p>
                          </w:txbxContent>
                        </wps:txbx>
                        <wps:bodyPr wrap="square" rtlCol="0">
                          <a:noAutofit/>
                        </wps:bodyPr>
                      </wps:wsp>
                      <pic:pic xmlns:pic="http://schemas.openxmlformats.org/drawingml/2006/picture">
                        <pic:nvPicPr>
                          <pic:cNvPr id="982480786" name="Εικόνα 982480786">
                            <a:extLst>
                              <a:ext uri="{FF2B5EF4-FFF2-40B4-BE49-F238E27FC236}">
                                <a16:creationId xmlns:a16="http://schemas.microsoft.com/office/drawing/2014/main" id="{2D0ACD8D-A876-95DD-0137-CCEEC50AA885}"/>
                              </a:ext>
                            </a:extLst>
                          </pic:cNvPr>
                          <pic:cNvPicPr>
                            <a:picLocks noChangeAspect="1"/>
                          </pic:cNvPicPr>
                        </pic:nvPicPr>
                        <pic:blipFill>
                          <a:blip r:embed="rId11"/>
                          <a:stretch>
                            <a:fillRect/>
                          </a:stretch>
                        </pic:blipFill>
                        <pic:spPr>
                          <a:xfrm>
                            <a:off x="1654810" y="191135"/>
                            <a:ext cx="53340" cy="56515"/>
                          </a:xfrm>
                          <a:prstGeom prst="rect">
                            <a:avLst/>
                          </a:prstGeom>
                        </pic:spPr>
                      </pic:pic>
                      <wps:wsp>
                        <wps:cNvPr id="715979105" name="Ευθύγραμμο βέλος σύνδεσης 715979105"/>
                        <wps:cNvCnPr>
                          <a:cxnSpLocks/>
                        </wps:cNvCnPr>
                        <wps:spPr>
                          <a:xfrm>
                            <a:off x="1276985" y="384175"/>
                            <a:ext cx="377825"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114920825" name="Εικόνα 1114920825"/>
                          <pic:cNvPicPr/>
                        </pic:nvPicPr>
                        <pic:blipFill>
                          <a:blip r:embed="rId12"/>
                          <a:stretch>
                            <a:fillRect/>
                          </a:stretch>
                        </pic:blipFill>
                        <pic:spPr>
                          <a:xfrm>
                            <a:off x="637540" y="437515"/>
                            <a:ext cx="152400" cy="190500"/>
                          </a:xfrm>
                          <a:prstGeom prst="rect">
                            <a:avLst/>
                          </a:prstGeom>
                        </pic:spPr>
                      </pic:pic>
                      <pic:pic xmlns:pic="http://schemas.openxmlformats.org/drawingml/2006/picture">
                        <pic:nvPicPr>
                          <pic:cNvPr id="1024543609" name="Εικόνα 1024543609"/>
                          <pic:cNvPicPr/>
                        </pic:nvPicPr>
                        <pic:blipFill>
                          <a:blip r:embed="rId12"/>
                          <a:stretch>
                            <a:fillRect/>
                          </a:stretch>
                        </pic:blipFill>
                        <pic:spPr>
                          <a:xfrm>
                            <a:off x="1645920" y="300990"/>
                            <a:ext cx="151130" cy="202776"/>
                          </a:xfrm>
                          <a:prstGeom prst="rect">
                            <a:avLst/>
                          </a:prstGeom>
                        </pic:spPr>
                      </pic:pic>
                      <wps:wsp>
                        <wps:cNvPr id="559836175" name="TextBox 186"/>
                        <wps:cNvSpPr txBox="1"/>
                        <wps:spPr>
                          <a:xfrm>
                            <a:off x="665055" y="683261"/>
                            <a:ext cx="234950" cy="269239"/>
                          </a:xfrm>
                          <a:prstGeom prst="rect">
                            <a:avLst/>
                          </a:prstGeom>
                          <a:noFill/>
                        </wps:spPr>
                        <wps:txbx>
                          <w:txbxContent>
                            <w:p w14:paraId="10D58E89" w14:textId="12243C03" w:rsidR="00316E4C" w:rsidRDefault="00316E4C" w:rsidP="004F2678">
                              <w:pPr>
                                <w:rPr>
                                  <w:color w:val="000000"/>
                                  <w:kern w:val="24"/>
                                </w:rPr>
                              </w:pPr>
                              <w:r>
                                <w:rPr>
                                  <w:color w:val="000000"/>
                                  <w:kern w:val="24"/>
                                </w:rPr>
                                <w:t>Ο</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237D64F0" id="Καμβάς 63" o:spid="_x0000_s1026" editas="canvas" style="position:absolute;left:0;text-align:left;margin-left:102.2pt;margin-top:3pt;width:153.4pt;height:78pt;z-index:251665408;mso-position-horizontal:right;mso-position-horizontal-relative:margin;mso-width-relative:margin;mso-height-relative:margin" coordsize="19481,9906"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481;height:9906;visibility:visible;mso-wrap-style:square" filled="t" fillcolor="#ffff80">
                  <v:fill color2="#ffffda" rotate="t" o:detectmouseclick="t" angle="180" colors="0 #ffff80;.5 #ffffb3;1 #ffffda" focus="100%" type="gradient"/>
                  <v:path o:connecttype="none"/>
                </v:shape>
                <v:group id="Ομάδα 62438621" o:spid="_x0000_s1028" style="position:absolute;left:890;top:836;width:18202;height:7874" coordsize="16728,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">
                  <v:rect id="Ορθογώνιο 2007470073" o:spid="_x0000_s1029" style="position:absolute;top:5081;width:16728;height:1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" fillcolor="#bfbfbf [2412]" strokecolor="#091723 [484]" strokeweight="1pt"/>
                  <v:shape id="Ελεύθερη σχεδίαση: Σχήμα 1084800538" o:spid="_x0000_s1030" style="position:absolute;left:6337;width:10391;height:5091;visibility:visible;mso-wrap-style:square;v-text-anchor:middle" coordsize="1039091,50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" path="m,505691r1039091,3464l1039091,,211282,439882c123537,479139,77354,497611,,505691xe" fillcolor="#f2f2f2 [3052]" strokecolor="#091723 [484]">
                    <v:stroke joinstyle="miter"/>
                    <v:path arrowok="t" o:connecttype="custom" o:connectlocs="0,505692;1039091,509156;1039091,0;211282,439883;0,505692" o:connectangles="0,0,0,0,0"/>
                  </v:shape>
                  <v:shape id="Ελεύθερη σχεδίαση: Σχήμα 781484758" o:spid="_x0000_s1031" style="position:absolute;left:8750;top:4209;width:347;height:976;visibility:visible;mso-wrap-style:square;v-text-anchor:middle" coordsize="26897,9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" path="m,c15586,15009,20440,32887,23904,47896v3464,15009,5537,27150,-3122,42159e" filled="f" strokecolor="#091723 [484]" strokeweight="1pt">
                    <v:stroke joinstyle="miter"/>
                    <v:path arrowok="t" o:connecttype="custom" o:connectlocs="0,0;30856,51890;26826,97564" o:connectangles="0,0,0"/>
                  </v:shape>
                </v:group>
                <v:roundrect id="Ορθογώνιο: Στρογγύλεμα γωνιών 23552172" o:spid="_x0000_s1032" style="position:absolute;left:3289;top:5645;width:1994;height:1714;visibility:visible;mso-wrap-style:square;v-text-anchor:middle" arcsize="190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" fillcolor="#ffc000" strokecolor="black [3213]">
                  <v:stroke joinstyle="miter"/>
                </v:roundrect>
                <v:roundrect id="Ορθογώνιο: Στρογγύλεμα γωνιών 1804087763" o:spid="_x0000_s1033" style="position:absolute;left:11893;top:2874;width:1981;height:1714;rotation:-2027466fd;visibility:visible;mso-wrap-style:square;v-text-anchor:middle" arcsize="190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" fillcolor="#ffc000" strokecolor="black [3213]">
                  <v:stroke joinstyle="miter"/>
                </v:roundrect>
                <v:shapetype id="_x0000_t202" coordsize="21600,21600" o:spt="202" path="m,l,21600r21600,l21600,xe">
                  <v:stroke joinstyle="miter"/>
                  <v:path gradientshapeok="t" o:connecttype="rect"/>
                </v:shapetype>
                <v:shape id="TextBox 186" o:spid="_x0000_s1034" type="#_x0000_t202" style="position:absolute;top:4800;width:234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" filled="f" stroked="f">
                  <v:textbox style="mso-fit-shape-to-text:t">
                    <w:txbxContent>
                      <w:p w14:paraId="2098E317" w14:textId="77777777" w:rsidR="004F2678" w:rsidRDefault="004F2678" w:rsidP="004F2678">
                        <w:pPr>
                          <w:rPr>
                            <w:color w:val="000000"/>
                            <w:kern w:val="24"/>
                          </w:rPr>
                        </w:pPr>
                        <w:r>
                          <w:rPr>
                            <w:color w:val="000000"/>
                            <w:kern w:val="24"/>
                          </w:rPr>
                          <w:t>Α</w:t>
                        </w:r>
                      </w:p>
                    </w:txbxContent>
                  </v:textbox>
                </v:shape>
                <v:shape id="TextBox 187" o:spid="_x0000_s1035" type="#_x0000_t202" style="position:absolute;left:15627;width:2343;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" filled="f" stroked="f">
                  <v:textbox>
                    <w:txbxContent>
                      <w:p w14:paraId="65C768E3" w14:textId="77777777" w:rsidR="004F2678" w:rsidRDefault="004F2678" w:rsidP="004F2678">
                        <w:pPr>
                          <w:rPr>
                            <w:color w:val="000000"/>
                            <w:kern w:val="24"/>
                          </w:rPr>
                        </w:pPr>
                        <w:r>
                          <w:rPr>
                            <w:color w:val="000000"/>
                            <w:kern w:val="24"/>
                          </w:rPr>
                          <w:t>Γ</w:t>
                        </w:r>
                      </w:p>
                    </w:txbxContent>
                  </v:textbox>
                </v:shape>
                <v:shape id="Εικόνα 844951410" o:spid="_x0000_s1036" type="#_x0000_t75" style="position:absolute;left:7723;top:7048;width:534;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">
                  <v:imagedata r:id="rId13" o:title=""/>
                </v:shape>
                <v:shape id="Εικόνα 1130795191" o:spid="_x0000_s1037" type="#_x0000_t75" style="position:absolute;left:1016;top:6921;width:533;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">
                  <v:imagedata r:id="rId13" o:title=""/>
                </v:shape>
                <v:shapetype id="_x0000_t32" coordsize="21600,21600" o:spt="32" o:oned="t" path="m,l21600,21600e" filled="f">
                  <v:path arrowok="t" fillok="f" o:connecttype="none"/>
                  <o:lock v:ext="edit" shapetype="t"/>
                </v:shapetype>
                <v:shape id="Ευθύγραμμο βέλος σύνδεσης 1258082797" o:spid="_x0000_s1038" type="#_x0000_t32" style="position:absolute;left:4305;top:6540;width:37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TextBox 190" o:spid="_x0000_s1039" type="#_x0000_t202" style="position:absolute;left:10109;top:5473;width:2349;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" filled="f" stroked="f">
                  <v:textbox>
                    <w:txbxContent>
                      <w:p w14:paraId="6E435FE9" w14:textId="77777777" w:rsidR="004F2678" w:rsidRDefault="004F2678" w:rsidP="004F2678">
                        <w:pPr>
                          <w:rPr>
                            <w:color w:val="000000"/>
                            <w:kern w:val="24"/>
                            <w:sz w:val="18"/>
                            <w:szCs w:val="18"/>
                          </w:rPr>
                        </w:pPr>
                        <w:r>
                          <w:rPr>
                            <w:color w:val="000000"/>
                            <w:kern w:val="24"/>
                            <w:sz w:val="18"/>
                            <w:szCs w:val="18"/>
                          </w:rPr>
                          <w:t>θ</w:t>
                        </w:r>
                      </w:p>
                    </w:txbxContent>
                  </v:textbox>
                </v:shape>
                <v:shape id="Εικόνα 982480786" o:spid="_x0000_s1040" type="#_x0000_t75" style="position:absolute;left:16548;top:1911;width:533;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">
                  <v:imagedata r:id="rId13" o:title=""/>
                </v:shape>
                <v:shape id="Ευθύγραμμο βέλος σύνδεσης 715979105" o:spid="_x0000_s1041" type="#_x0000_t32" style="position:absolute;left:12769;top:3841;width:37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ικόνα 1114920825" o:spid="_x0000_s1042" type="#_x0000_t75" style="position:absolute;left:6375;top:4375;width:152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">
                  <v:imagedata r:id="rId14" o:title=""/>
                </v:shape>
                <v:shape id="Εικόνα 1024543609" o:spid="_x0000_s1043" type="#_x0000_t75" style="position:absolute;left:16459;top:3009;width:1511;height:2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">
                  <v:imagedata r:id="rId14" o:title=""/>
                </v:shape>
                <v:shape id="TextBox 186" o:spid="_x0000_s1044" type="#_x0000_t202" style="position:absolute;left:6650;top:6832;width:2350;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" filled="f" stroked="f">
                  <v:textbox>
                    <w:txbxContent>
                      <w:p w14:paraId="10D58E89" w14:textId="12243C03" w:rsidR="00316E4C" w:rsidRDefault="00316E4C" w:rsidP="004F2678">
                        <w:pPr>
                          <w:rPr>
                            <w:color w:val="000000"/>
                            <w:kern w:val="24"/>
                          </w:rPr>
                        </w:pPr>
                        <w:r>
                          <w:rPr>
                            <w:color w:val="000000"/>
                            <w:kern w:val="24"/>
                          </w:rPr>
                          <w:t>Ο</w:t>
                        </w:r>
                      </w:p>
                    </w:txbxContent>
                  </v:textbox>
                </v:shape>
                <w10:wrap type="square" anchorx="margin"/>
              </v:group>
            </w:pict>
          </mc:Fallback>
        </mc:AlternateContent>
      </w:r>
      <w:r w:rsidR="00ED6850">
        <w:t>Ένα σώμα μάζας m ηρεμεί στο σημείο Α ενός λείου οριζοντίου επιπέδου. Σε μια στιγμή δέχεται την επίδραση μιας σταθερής οριζόντιας δύναμης μέτρου F=10Ν με αποτέλεσμα μετά από μετατόπιση x</w:t>
      </w:r>
      <w:r w:rsidR="00ED6850">
        <w:rPr>
          <w:vertAlign w:val="subscript"/>
        </w:rPr>
        <w:t>1</w:t>
      </w:r>
      <w:r w:rsidR="00ED6850">
        <w:t xml:space="preserve">=1,6m να φτάνει στη βάση Ο ενός λείου κεκλιμένου επιπέδου, έχοντας ταχύτητα μέτρου </w:t>
      </w:r>
      <w:proofErr w:type="spellStart"/>
      <w:r w:rsidR="00ED6850">
        <w:t>υ</w:t>
      </w:r>
      <w:r w:rsidR="00ED6850">
        <w:rPr>
          <w:vertAlign w:val="subscript"/>
        </w:rPr>
        <w:t>ο</w:t>
      </w:r>
      <w:proofErr w:type="spellEnd"/>
      <w:r w:rsidR="00ED6850">
        <w:t xml:space="preserve">=4m/s. </w:t>
      </w:r>
    </w:p>
    <w:p w14:paraId="570551F5" w14:textId="25D44E94" w:rsidR="00ED6850" w:rsidRDefault="00ED6850" w:rsidP="00BE72E1">
      <w:pPr>
        <w:ind w:left="453" w:hanging="340"/>
      </w:pPr>
      <w:r>
        <w:t xml:space="preserve">i) </w:t>
      </w:r>
      <w:r w:rsidR="00BE72E1">
        <w:t xml:space="preserve"> </w:t>
      </w:r>
      <w:r>
        <w:t>Να βρεθεί η μάζα του σώματος.</w:t>
      </w:r>
    </w:p>
    <w:p w14:paraId="0C926A37" w14:textId="5CD744A7" w:rsidR="00ED6850" w:rsidRDefault="00ED6850" w:rsidP="00BE72E1">
      <w:pPr>
        <w:ind w:left="453" w:hanging="340"/>
      </w:pPr>
      <w:r>
        <w:t>ii)</w:t>
      </w:r>
      <w:r w:rsidR="00BE72E1">
        <w:t xml:space="preserve"> </w:t>
      </w:r>
      <w:r>
        <w:t xml:space="preserve"> Έχουμε διαμορφώσει την διαδρομή στην κορυφή Ο, με τέτοιο τρόπο, ώστε το σώμα να περάσει ομαλά στο κεκλιμένο επίπεδο, χωρίς καμιά δυσκολία, οπότε συνεχίζει την κίνησή του σε αυτό με την επίδραση της ίδιας δύναμης F. Το κεκλιμένο επίπεδο σχηματίζει με την οριζόντια διεύθυνση γωνία θ, όπου ημθ=0,6 και συνθ=0,8.</w:t>
      </w:r>
    </w:p>
    <w:p w14:paraId="280CA6F8" w14:textId="3469D6AC" w:rsidR="00ED6850" w:rsidRDefault="00ED6850" w:rsidP="00BE72E1">
      <w:pPr>
        <w:ind w:left="737" w:hanging="340"/>
      </w:pPr>
      <w:r>
        <w:t>α) Η κίνηση στο κεκλιμένο επίπεδο είναι επιταχυνόμενη ή επιβραδυνόμενη;</w:t>
      </w:r>
    </w:p>
    <w:p w14:paraId="255AA5F6" w14:textId="0C46ED40" w:rsidR="00ED6850" w:rsidRDefault="00ED6850" w:rsidP="00BE72E1">
      <w:pPr>
        <w:ind w:left="737" w:hanging="340"/>
      </w:pPr>
      <w:r>
        <w:t>β) Να υπολογίσετε την ταχύτητα του σώματος</w:t>
      </w:r>
      <w:r w:rsidR="009214DC">
        <w:t>, τη στιγμή που περνά από το σημείο Γ, όπου (ΟΓ)=3m.</w:t>
      </w:r>
    </w:p>
    <w:p w14:paraId="150EE66F" w14:textId="5D9360D9" w:rsidR="009214DC" w:rsidRDefault="00BE72E1" w:rsidP="00BE72E1">
      <w:pPr>
        <w:ind w:left="737" w:hanging="340"/>
      </w:pPr>
      <w:r>
        <w:t>γ</w:t>
      </w:r>
      <w:r w:rsidR="009214DC">
        <w:t xml:space="preserve">) Να υπολογιστεί η μηχανική ενέργεια του σώματος στη θέση Γ, θεωρώντας μηδενική την αρχική του ενέργεια στη θέση Α. </w:t>
      </w:r>
    </w:p>
    <w:p w14:paraId="46483039" w14:textId="2128903F" w:rsidR="009214DC" w:rsidRDefault="00BE72E1" w:rsidP="00BE72E1">
      <w:pPr>
        <w:ind w:left="737" w:hanging="340"/>
      </w:pPr>
      <w:r>
        <w:t>δ</w:t>
      </w:r>
      <w:r w:rsidR="009214DC">
        <w:t>) Πόση ενέργεια έχει μεταφερθεί στο σώμα, μέσω του έργου της δύναμης F, στη διαδρομή από την θέση Α, μέχρι τη θέση Γ;</w:t>
      </w:r>
    </w:p>
    <w:p w14:paraId="4B1ADF9D" w14:textId="03980491" w:rsidR="009214DC" w:rsidRDefault="009214DC" w:rsidP="00BE72E1">
      <w:pPr>
        <w:ind w:left="453" w:hanging="340"/>
      </w:pPr>
      <w:r>
        <w:t>iii) Να υπολογισθεί η μέγιστη δυναμική ενέργεια που αποκτά το σώμα</w:t>
      </w:r>
      <w:r w:rsidR="00BE72E1">
        <w:t>, στη συνέχεια της κίνησής του.</w:t>
      </w:r>
    </w:p>
    <w:p w14:paraId="47D91784" w14:textId="4A258204" w:rsidR="009214DC" w:rsidRDefault="009214DC" w:rsidP="007C3D0B">
      <w:r>
        <w:t>Δίνεται g=10m/s</w:t>
      </w:r>
      <w:r>
        <w:rPr>
          <w:vertAlign w:val="superscript"/>
        </w:rPr>
        <w:t>2</w:t>
      </w:r>
      <w:r>
        <w:t>.</w:t>
      </w:r>
    </w:p>
    <w:p w14:paraId="53DEAEE7" w14:textId="123CC945" w:rsidR="009214DC" w:rsidRDefault="009214DC" w:rsidP="00D56A16">
      <w:pPr>
        <w:pStyle w:val="a9"/>
      </w:pPr>
      <w:r>
        <w:t>Απάντηση:</w:t>
      </w:r>
    </w:p>
    <w:p w14:paraId="088828BF" w14:textId="7AEBA554" w:rsidR="009214DC" w:rsidRPr="009214DC" w:rsidRDefault="00350E28" w:rsidP="00350E28">
      <w:r>
        <w:rPr>
          <w:noProof/>
        </w:rPr>
        <mc:AlternateContent>
          <mc:Choice Requires="wpc">
            <w:drawing>
              <wp:anchor distT="0" distB="0" distL="114300" distR="114300" simplePos="0" relativeHeight="251661312" behindDoc="0" locked="0" layoutInCell="1" allowOverlap="1" wp14:anchorId="3D327B0E" wp14:editId="17D39DD7">
                <wp:simplePos x="0" y="0"/>
                <wp:positionH relativeFrom="margin">
                  <wp:align>right</wp:align>
                </wp:positionH>
                <wp:positionV relativeFrom="paragraph">
                  <wp:posOffset>55245</wp:posOffset>
                </wp:positionV>
                <wp:extent cx="2057400" cy="1456055"/>
                <wp:effectExtent l="0" t="19050" r="0" b="29845"/>
                <wp:wrapSquare wrapText="bothSides"/>
                <wp:docPr id="1251032792"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2021164514" name="Ορθογώνιο: Στρογγύλεμα γωνιών 2021164514"/>
                        <wps:cNvSpPr/>
                        <wps:spPr>
                          <a:xfrm>
                            <a:off x="335167" y="716962"/>
                            <a:ext cx="199896" cy="171371"/>
                          </a:xfrm>
                          <a:prstGeom prst="roundRect">
                            <a:avLst>
                              <a:gd name="adj" fmla="val 29013"/>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157647894" name="TextBox 186"/>
                        <wps:cNvSpPr txBox="1"/>
                        <wps:spPr>
                          <a:xfrm>
                            <a:off x="6847" y="632969"/>
                            <a:ext cx="234950" cy="370034"/>
                          </a:xfrm>
                          <a:prstGeom prst="rect">
                            <a:avLst/>
                          </a:prstGeom>
                          <a:noFill/>
                        </wps:spPr>
                        <wps:txbx>
                          <w:txbxContent>
                            <w:p w14:paraId="2DF71A1A" w14:textId="77777777" w:rsidR="00A16956" w:rsidRDefault="00A16956" w:rsidP="00A16956">
                              <w:pPr>
                                <w:rPr>
                                  <w:color w:val="000000"/>
                                  <w:kern w:val="24"/>
                                </w:rPr>
                              </w:pPr>
                              <w:r>
                                <w:rPr>
                                  <w:color w:val="000000"/>
                                  <w:kern w:val="24"/>
                                </w:rPr>
                                <w:t>Α</w:t>
                              </w:r>
                            </w:p>
                          </w:txbxContent>
                        </wps:txbx>
                        <wps:bodyPr wrap="square" rtlCol="0">
                          <a:spAutoFit/>
                        </wps:bodyPr>
                      </wps:wsp>
                      <wps:wsp>
                        <wps:cNvPr id="880178781" name="TextBox 187"/>
                        <wps:cNvSpPr txBox="1"/>
                        <wps:spPr>
                          <a:xfrm>
                            <a:off x="1643968" y="104110"/>
                            <a:ext cx="234315" cy="307271"/>
                          </a:xfrm>
                          <a:prstGeom prst="rect">
                            <a:avLst/>
                          </a:prstGeom>
                          <a:noFill/>
                        </wps:spPr>
                        <wps:txbx>
                          <w:txbxContent>
                            <w:p w14:paraId="4B35DB0C" w14:textId="77777777" w:rsidR="00A16956" w:rsidRDefault="00A16956" w:rsidP="00A16956">
                              <w:pPr>
                                <w:rPr>
                                  <w:color w:val="000000"/>
                                  <w:kern w:val="24"/>
                                </w:rPr>
                              </w:pPr>
                              <w:r>
                                <w:rPr>
                                  <w:color w:val="000000"/>
                                  <w:kern w:val="24"/>
                                </w:rPr>
                                <w:t>Γ</w:t>
                              </w:r>
                            </w:p>
                          </w:txbxContent>
                        </wps:txbx>
                        <wps:bodyPr wrap="square" rtlCol="0">
                          <a:noAutofit/>
                        </wps:bodyPr>
                      </wps:wsp>
                      <pic:pic xmlns:pic="http://schemas.openxmlformats.org/drawingml/2006/picture">
                        <pic:nvPicPr>
                          <pic:cNvPr id="464429371" name="Εικόνα 464429371"/>
                          <pic:cNvPicPr>
                            <a:picLocks noChangeAspect="1"/>
                          </pic:cNvPicPr>
                        </pic:nvPicPr>
                        <pic:blipFill>
                          <a:blip r:embed="rId11"/>
                          <a:stretch>
                            <a:fillRect/>
                          </a:stretch>
                        </pic:blipFill>
                        <pic:spPr>
                          <a:xfrm>
                            <a:off x="859229" y="845115"/>
                            <a:ext cx="53605" cy="56774"/>
                          </a:xfrm>
                          <a:prstGeom prst="rect">
                            <a:avLst/>
                          </a:prstGeom>
                        </pic:spPr>
                      </pic:pic>
                      <pic:pic xmlns:pic="http://schemas.openxmlformats.org/drawingml/2006/picture">
                        <pic:nvPicPr>
                          <pic:cNvPr id="757697484" name="Εικόνα 757697484"/>
                          <pic:cNvPicPr>
                            <a:picLocks noChangeAspect="1"/>
                          </pic:cNvPicPr>
                        </pic:nvPicPr>
                        <pic:blipFill>
                          <a:blip r:embed="rId11"/>
                          <a:stretch>
                            <a:fillRect/>
                          </a:stretch>
                        </pic:blipFill>
                        <pic:spPr>
                          <a:xfrm>
                            <a:off x="108280" y="845115"/>
                            <a:ext cx="53605" cy="56774"/>
                          </a:xfrm>
                          <a:prstGeom prst="rect">
                            <a:avLst/>
                          </a:prstGeom>
                        </pic:spPr>
                      </pic:pic>
                      <wps:wsp>
                        <wps:cNvPr id="876589893" name="Ευθύγραμμο βέλος σύνδεσης 876589893"/>
                        <wps:cNvCnPr>
                          <a:cxnSpLocks/>
                        </wps:cNvCnPr>
                        <wps:spPr>
                          <a:xfrm>
                            <a:off x="436774" y="794306"/>
                            <a:ext cx="378042"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076653273" name="Ελεύθερη σχεδίαση: Σχήμα 2076653273"/>
                        <wps:cNvSpPr/>
                        <wps:spPr>
                          <a:xfrm flipH="1">
                            <a:off x="904612" y="245243"/>
                            <a:ext cx="979933" cy="633183"/>
                          </a:xfrm>
                          <a:custGeom>
                            <a:avLst/>
                            <a:gdLst>
                              <a:gd name="connsiteX0" fmla="*/ 0 w 735773"/>
                              <a:gd name="connsiteY0" fmla="*/ 769797 h 769797"/>
                              <a:gd name="connsiteX1" fmla="*/ 0 w 735773"/>
                              <a:gd name="connsiteY1" fmla="*/ 0 h 769797"/>
                              <a:gd name="connsiteX2" fmla="*/ 735773 w 735773"/>
                              <a:gd name="connsiteY2" fmla="*/ 735773 h 769797"/>
                              <a:gd name="connsiteX3" fmla="*/ 0 w 735773"/>
                              <a:gd name="connsiteY3" fmla="*/ 769797 h 769797"/>
                              <a:gd name="connsiteX0" fmla="*/ 0 w 749090"/>
                              <a:gd name="connsiteY0" fmla="*/ 769797 h 781383"/>
                              <a:gd name="connsiteX1" fmla="*/ 0 w 749090"/>
                              <a:gd name="connsiteY1" fmla="*/ 0 h 781383"/>
                              <a:gd name="connsiteX2" fmla="*/ 749090 w 749090"/>
                              <a:gd name="connsiteY2" fmla="*/ 781383 h 781383"/>
                              <a:gd name="connsiteX3" fmla="*/ 0 w 749090"/>
                              <a:gd name="connsiteY3" fmla="*/ 769797 h 781383"/>
                              <a:gd name="connsiteX0" fmla="*/ 0 w 742431"/>
                              <a:gd name="connsiteY0" fmla="*/ 769797 h 770001"/>
                              <a:gd name="connsiteX1" fmla="*/ 0 w 742431"/>
                              <a:gd name="connsiteY1" fmla="*/ 0 h 770001"/>
                              <a:gd name="connsiteX2" fmla="*/ 742431 w 742431"/>
                              <a:gd name="connsiteY2" fmla="*/ 770001 h 770001"/>
                              <a:gd name="connsiteX3" fmla="*/ 0 w 742431"/>
                              <a:gd name="connsiteY3" fmla="*/ 769797 h 770001"/>
                            </a:gdLst>
                            <a:ahLst/>
                            <a:cxnLst>
                              <a:cxn ang="0">
                                <a:pos x="connsiteX0" y="connsiteY0"/>
                              </a:cxn>
                              <a:cxn ang="0">
                                <a:pos x="connsiteX1" y="connsiteY1"/>
                              </a:cxn>
                              <a:cxn ang="0">
                                <a:pos x="connsiteX2" y="connsiteY2"/>
                              </a:cxn>
                              <a:cxn ang="0">
                                <a:pos x="connsiteX3" y="connsiteY3"/>
                              </a:cxn>
                            </a:cxnLst>
                            <a:rect l="l" t="t" r="r" b="b"/>
                            <a:pathLst>
                              <a:path w="742431" h="770001">
                                <a:moveTo>
                                  <a:pt x="0" y="769797"/>
                                </a:moveTo>
                                <a:lnTo>
                                  <a:pt x="0" y="0"/>
                                </a:lnTo>
                                <a:lnTo>
                                  <a:pt x="742431" y="770001"/>
                                </a:lnTo>
                                <a:lnTo>
                                  <a:pt x="0" y="769797"/>
                                </a:lnTo>
                                <a:close/>
                              </a:path>
                            </a:pathLst>
                          </a:custGeom>
                          <a:solidFill>
                            <a:schemeClr val="bg1">
                              <a:lumMod val="95000"/>
                            </a:schemeClr>
                          </a:solidFill>
                          <a:ln w="9525">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7392059" name="Ορθογώνιο 251942956"/>
                        <wps:cNvSpPr/>
                        <wps:spPr>
                          <a:xfrm rot="20373757">
                            <a:off x="806105" y="838014"/>
                            <a:ext cx="264504" cy="103055"/>
                          </a:xfrm>
                          <a:custGeom>
                            <a:avLst/>
                            <a:gdLst>
                              <a:gd name="connsiteX0" fmla="*/ 0 w 203200"/>
                              <a:gd name="connsiteY0" fmla="*/ 0 h 134069"/>
                              <a:gd name="connsiteX1" fmla="*/ 203200 w 203200"/>
                              <a:gd name="connsiteY1" fmla="*/ 0 h 134069"/>
                              <a:gd name="connsiteX2" fmla="*/ 203200 w 203200"/>
                              <a:gd name="connsiteY2" fmla="*/ 134069 h 134069"/>
                              <a:gd name="connsiteX3" fmla="*/ 0 w 203200"/>
                              <a:gd name="connsiteY3" fmla="*/ 134069 h 134069"/>
                              <a:gd name="connsiteX4" fmla="*/ 0 w 203200"/>
                              <a:gd name="connsiteY4" fmla="*/ 0 h 134069"/>
                              <a:gd name="connsiteX0" fmla="*/ 0 w 203200"/>
                              <a:gd name="connsiteY0" fmla="*/ 0 h 134069"/>
                              <a:gd name="connsiteX1" fmla="*/ 203200 w 203200"/>
                              <a:gd name="connsiteY1" fmla="*/ 0 h 134069"/>
                              <a:gd name="connsiteX2" fmla="*/ 203200 w 203200"/>
                              <a:gd name="connsiteY2" fmla="*/ 134069 h 134069"/>
                              <a:gd name="connsiteX3" fmla="*/ 0 w 203200"/>
                              <a:gd name="connsiteY3" fmla="*/ 134069 h 134069"/>
                              <a:gd name="connsiteX4" fmla="*/ 0 w 203200"/>
                              <a:gd name="connsiteY4" fmla="*/ 0 h 134069"/>
                              <a:gd name="connsiteX0" fmla="*/ 0 w 203200"/>
                              <a:gd name="connsiteY0" fmla="*/ 0 h 134069"/>
                              <a:gd name="connsiteX1" fmla="*/ 203200 w 203200"/>
                              <a:gd name="connsiteY1" fmla="*/ 0 h 134069"/>
                              <a:gd name="connsiteX2" fmla="*/ 203200 w 203200"/>
                              <a:gd name="connsiteY2" fmla="*/ 134069 h 134069"/>
                              <a:gd name="connsiteX3" fmla="*/ 0 w 203200"/>
                              <a:gd name="connsiteY3" fmla="*/ 134069 h 134069"/>
                              <a:gd name="connsiteX4" fmla="*/ 0 w 203200"/>
                              <a:gd name="connsiteY4" fmla="*/ 0 h 134069"/>
                              <a:gd name="connsiteX0" fmla="*/ 0 w 208781"/>
                              <a:gd name="connsiteY0" fmla="*/ 0 h 134069"/>
                              <a:gd name="connsiteX1" fmla="*/ 203200 w 208781"/>
                              <a:gd name="connsiteY1" fmla="*/ 0 h 134069"/>
                              <a:gd name="connsiteX2" fmla="*/ 203200 w 208781"/>
                              <a:gd name="connsiteY2" fmla="*/ 134069 h 134069"/>
                              <a:gd name="connsiteX3" fmla="*/ 0 w 208781"/>
                              <a:gd name="connsiteY3" fmla="*/ 134069 h 134069"/>
                              <a:gd name="connsiteX4" fmla="*/ 0 w 208781"/>
                              <a:gd name="connsiteY4" fmla="*/ 0 h 134069"/>
                              <a:gd name="connsiteX0" fmla="*/ 0 w 212480"/>
                              <a:gd name="connsiteY0" fmla="*/ 0 h 134069"/>
                              <a:gd name="connsiteX1" fmla="*/ 203200 w 212480"/>
                              <a:gd name="connsiteY1" fmla="*/ 0 h 134069"/>
                              <a:gd name="connsiteX2" fmla="*/ 203200 w 212480"/>
                              <a:gd name="connsiteY2" fmla="*/ 134069 h 134069"/>
                              <a:gd name="connsiteX3" fmla="*/ 0 w 212480"/>
                              <a:gd name="connsiteY3" fmla="*/ 134069 h 134069"/>
                              <a:gd name="connsiteX4" fmla="*/ 0 w 212480"/>
                              <a:gd name="connsiteY4" fmla="*/ 0 h 1340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2480" h="134069">
                                <a:moveTo>
                                  <a:pt x="0" y="0"/>
                                </a:moveTo>
                                <a:cubicBezTo>
                                  <a:pt x="82973" y="19563"/>
                                  <a:pt x="117655" y="22118"/>
                                  <a:pt x="203200" y="0"/>
                                </a:cubicBezTo>
                                <a:cubicBezTo>
                                  <a:pt x="215759" y="58970"/>
                                  <a:pt x="215387" y="53555"/>
                                  <a:pt x="203200" y="134069"/>
                                </a:cubicBezTo>
                                <a:lnTo>
                                  <a:pt x="0" y="134069"/>
                                </a:lnTo>
                                <a:lnTo>
                                  <a:pt x="0" y="0"/>
                                </a:lnTo>
                                <a:close/>
                              </a:path>
                            </a:pathLst>
                          </a:cu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7648981" name="Ορθογώνιο 887648981"/>
                        <wps:cNvSpPr/>
                        <wps:spPr>
                          <a:xfrm>
                            <a:off x="128791" y="878425"/>
                            <a:ext cx="1755753" cy="173557"/>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1461960" name="TextBox 190"/>
                        <wps:cNvSpPr txBox="1"/>
                        <wps:spPr>
                          <a:xfrm>
                            <a:off x="1017234" y="700059"/>
                            <a:ext cx="234950" cy="273957"/>
                          </a:xfrm>
                          <a:prstGeom prst="rect">
                            <a:avLst/>
                          </a:prstGeom>
                          <a:noFill/>
                        </wps:spPr>
                        <wps:txbx>
                          <w:txbxContent>
                            <w:p w14:paraId="0F8305C4" w14:textId="77777777" w:rsidR="00A16956" w:rsidRDefault="00A16956" w:rsidP="00A16956">
                              <w:pPr>
                                <w:rPr>
                                  <w:color w:val="000000"/>
                                  <w:kern w:val="24"/>
                                  <w:sz w:val="18"/>
                                  <w:szCs w:val="18"/>
                                </w:rPr>
                              </w:pPr>
                              <w:r>
                                <w:rPr>
                                  <w:color w:val="000000"/>
                                  <w:kern w:val="24"/>
                                  <w:sz w:val="18"/>
                                  <w:szCs w:val="18"/>
                                </w:rPr>
                                <w:t>θ</w:t>
                              </w:r>
                            </w:p>
                          </w:txbxContent>
                        </wps:txbx>
                        <wps:bodyPr wrap="square" rtlCol="0">
                          <a:noAutofit/>
                        </wps:bodyPr>
                      </wps:wsp>
                      <pic:pic xmlns:pic="http://schemas.openxmlformats.org/drawingml/2006/picture">
                        <pic:nvPicPr>
                          <pic:cNvPr id="805418987" name="Εικόνα 805418987"/>
                          <pic:cNvPicPr>
                            <a:picLocks noChangeAspect="1"/>
                          </pic:cNvPicPr>
                        </pic:nvPicPr>
                        <pic:blipFill>
                          <a:blip r:embed="rId11"/>
                          <a:stretch>
                            <a:fillRect/>
                          </a:stretch>
                        </pic:blipFill>
                        <pic:spPr>
                          <a:xfrm>
                            <a:off x="1725507" y="302951"/>
                            <a:ext cx="53605" cy="56774"/>
                          </a:xfrm>
                          <a:prstGeom prst="rect">
                            <a:avLst/>
                          </a:prstGeom>
                        </pic:spPr>
                      </pic:pic>
                      <pic:pic xmlns:pic="http://schemas.openxmlformats.org/drawingml/2006/picture">
                        <pic:nvPicPr>
                          <pic:cNvPr id="348576234" name="Εικόνα 348576234"/>
                          <pic:cNvPicPr/>
                        </pic:nvPicPr>
                        <pic:blipFill>
                          <a:blip r:embed="rId12"/>
                          <a:stretch>
                            <a:fillRect/>
                          </a:stretch>
                        </pic:blipFill>
                        <pic:spPr>
                          <a:xfrm>
                            <a:off x="644027" y="590086"/>
                            <a:ext cx="152400" cy="190412"/>
                          </a:xfrm>
                          <a:prstGeom prst="rect">
                            <a:avLst/>
                          </a:prstGeom>
                        </pic:spPr>
                      </pic:pic>
                      <wps:wsp>
                        <wps:cNvPr id="826724664" name="TextBox 167"/>
                        <wps:cNvSpPr txBox="1"/>
                        <wps:spPr>
                          <a:xfrm>
                            <a:off x="730673" y="813751"/>
                            <a:ext cx="234315" cy="251909"/>
                          </a:xfrm>
                          <a:prstGeom prst="rect">
                            <a:avLst/>
                          </a:prstGeom>
                          <a:noFill/>
                        </wps:spPr>
                        <wps:txbx>
                          <w:txbxContent>
                            <w:p w14:paraId="3277991A" w14:textId="77777777" w:rsidR="00A16956" w:rsidRPr="00B408A7" w:rsidRDefault="00A16956" w:rsidP="00A16956">
                              <w:pPr>
                                <w:rPr>
                                  <w:b/>
                                  <w:bCs/>
                                  <w:color w:val="FFFFFF" w:themeColor="background1"/>
                                  <w:kern w:val="24"/>
                                </w:rPr>
                              </w:pPr>
                              <w:r w:rsidRPr="00B408A7">
                                <w:rPr>
                                  <w:b/>
                                  <w:bCs/>
                                  <w:color w:val="FFFFFF" w:themeColor="background1"/>
                                  <w:kern w:val="24"/>
                                </w:rPr>
                                <w:t>Ο</w:t>
                              </w:r>
                            </w:p>
                          </w:txbxContent>
                        </wps:txbx>
                        <wps:bodyPr wrap="square" rtlCol="0">
                          <a:noAutofit/>
                        </wps:bodyPr>
                      </wps:wsp>
                      <wps:wsp>
                        <wps:cNvPr id="1454647105" name="Ορθογώνιο: Στρογγύλεμα γωνιών 1454647105"/>
                        <wps:cNvSpPr/>
                        <wps:spPr>
                          <a:xfrm rot="19584085">
                            <a:off x="1166860" y="455298"/>
                            <a:ext cx="210485" cy="171450"/>
                          </a:xfrm>
                          <a:prstGeom prst="roundRect">
                            <a:avLst>
                              <a:gd name="adj" fmla="val 29013"/>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pic:pic xmlns:pic="http://schemas.openxmlformats.org/drawingml/2006/picture">
                        <pic:nvPicPr>
                          <pic:cNvPr id="1406802467" name="Εικόνα 1406802467"/>
                          <pic:cNvPicPr/>
                        </pic:nvPicPr>
                        <pic:blipFill>
                          <a:blip r:embed="rId12"/>
                          <a:stretch>
                            <a:fillRect/>
                          </a:stretch>
                        </pic:blipFill>
                        <pic:spPr>
                          <a:xfrm>
                            <a:off x="1671902" y="442469"/>
                            <a:ext cx="152400" cy="190500"/>
                          </a:xfrm>
                          <a:prstGeom prst="rect">
                            <a:avLst/>
                          </a:prstGeom>
                        </pic:spPr>
                      </pic:pic>
                      <wps:wsp>
                        <wps:cNvPr id="528943545" name="Ευθύγραμμο βέλος σύνδεσης 528943545">
                          <a:extLst>
                            <a:ext uri="{FF2B5EF4-FFF2-40B4-BE49-F238E27FC236}">
                              <a16:creationId xmlns:a16="http://schemas.microsoft.com/office/drawing/2014/main" id="{40BEB6C1-A468-16B2-D099-B7A1A977EF04}"/>
                            </a:ext>
                          </a:extLst>
                        </wps:cNvPr>
                        <wps:cNvCnPr>
                          <a:cxnSpLocks/>
                        </wps:cNvCnPr>
                        <wps:spPr>
                          <a:xfrm>
                            <a:off x="448824" y="769492"/>
                            <a:ext cx="0" cy="656928"/>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65752335" name="Ευθύγραμμο βέλος σύνδεσης 165752335">
                          <a:extLst>
                            <a:ext uri="{FF2B5EF4-FFF2-40B4-BE49-F238E27FC236}">
                              <a16:creationId xmlns:a16="http://schemas.microsoft.com/office/drawing/2014/main" id="{E9F9A83A-4204-1FB1-DF99-B7E6A5D43186}"/>
                            </a:ext>
                          </a:extLst>
                        </wps:cNvPr>
                        <wps:cNvCnPr>
                          <a:cxnSpLocks/>
                        </wps:cNvCnPr>
                        <wps:spPr>
                          <a:xfrm flipV="1">
                            <a:off x="452256" y="120356"/>
                            <a:ext cx="0" cy="656928"/>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509140158" name="Εικόνα 1509140158"/>
                          <pic:cNvPicPr/>
                        </pic:nvPicPr>
                        <pic:blipFill>
                          <a:blip r:embed="rId15"/>
                          <a:stretch>
                            <a:fillRect/>
                          </a:stretch>
                        </pic:blipFill>
                        <pic:spPr>
                          <a:xfrm>
                            <a:off x="276645" y="1144443"/>
                            <a:ext cx="139700" cy="165100"/>
                          </a:xfrm>
                          <a:prstGeom prst="rect">
                            <a:avLst/>
                          </a:prstGeom>
                        </pic:spPr>
                      </pic:pic>
                      <pic:pic xmlns:pic="http://schemas.openxmlformats.org/drawingml/2006/picture">
                        <pic:nvPicPr>
                          <pic:cNvPr id="1419741801" name="Εικόνα 1419741801"/>
                          <pic:cNvPicPr/>
                        </pic:nvPicPr>
                        <pic:blipFill>
                          <a:blip r:embed="rId16"/>
                          <a:stretch>
                            <a:fillRect/>
                          </a:stretch>
                        </pic:blipFill>
                        <pic:spPr>
                          <a:xfrm>
                            <a:off x="231477" y="190353"/>
                            <a:ext cx="190500" cy="228600"/>
                          </a:xfrm>
                          <a:prstGeom prst="rect">
                            <a:avLst/>
                          </a:prstGeom>
                        </pic:spPr>
                      </pic:pic>
                      <wps:wsp>
                        <wps:cNvPr id="3474266" name="Ευθύγραμμο βέλος σύνδεσης 3474266">
                          <a:extLst>
                            <a:ext uri="{FF2B5EF4-FFF2-40B4-BE49-F238E27FC236}">
                              <a16:creationId xmlns:a16="http://schemas.microsoft.com/office/drawing/2014/main" id="{22058BAB-E8A0-8CF4-4BAA-DB3A8408D2E8}"/>
                            </a:ext>
                          </a:extLst>
                        </wps:cNvPr>
                        <wps:cNvCnPr>
                          <a:cxnSpLocks/>
                        </wps:cNvCnPr>
                        <wps:spPr>
                          <a:xfrm flipH="1" flipV="1">
                            <a:off x="979094" y="47448"/>
                            <a:ext cx="304148" cy="493557"/>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054820960" name="Ευθύγραμμο βέλος σύνδεσης 1054820960">
                          <a:extLst>
                            <a:ext uri="{FF2B5EF4-FFF2-40B4-BE49-F238E27FC236}">
                              <a16:creationId xmlns:a16="http://schemas.microsoft.com/office/drawing/2014/main" id="{AC849543-ED12-1DA5-14C0-3AC33D6C806F}"/>
                            </a:ext>
                          </a:extLst>
                        </wps:cNvPr>
                        <wps:cNvCnPr>
                          <a:cxnSpLocks/>
                        </wps:cNvCnPr>
                        <wps:spPr>
                          <a:xfrm rot="10800000" flipV="1">
                            <a:off x="987530" y="536810"/>
                            <a:ext cx="296028" cy="173069"/>
                          </a:xfrm>
                          <a:prstGeom prst="straightConnector1">
                            <a:avLst/>
                          </a:prstGeom>
                          <a:ln w="12700">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59919663" name="Εικόνα 759919663">
                            <a:extLst>
                              <a:ext uri="{FF2B5EF4-FFF2-40B4-BE49-F238E27FC236}">
                                <a16:creationId xmlns:a16="http://schemas.microsoft.com/office/drawing/2014/main" id="{4BAAA8F9-7600-0E85-1D1C-D74C09198EF3}"/>
                              </a:ext>
                            </a:extLst>
                          </pic:cNvPr>
                          <pic:cNvPicPr>
                            <a:picLocks noChangeAspect="1"/>
                          </pic:cNvPicPr>
                        </pic:nvPicPr>
                        <pic:blipFill>
                          <a:blip r:embed="rId11"/>
                          <a:stretch>
                            <a:fillRect/>
                          </a:stretch>
                        </pic:blipFill>
                        <pic:spPr>
                          <a:xfrm>
                            <a:off x="1254544" y="511162"/>
                            <a:ext cx="53605" cy="56800"/>
                          </a:xfrm>
                          <a:prstGeom prst="rect">
                            <a:avLst/>
                          </a:prstGeom>
                        </pic:spPr>
                      </pic:pic>
                      <pic:pic xmlns:pic="http://schemas.openxmlformats.org/drawingml/2006/picture">
                        <pic:nvPicPr>
                          <pic:cNvPr id="147183040" name="Εικόνα 147183040">
                            <a:extLst>
                              <a:ext uri="{FF2B5EF4-FFF2-40B4-BE49-F238E27FC236}">
                                <a16:creationId xmlns:a16="http://schemas.microsoft.com/office/drawing/2014/main" id="{50F212D4-B1E8-83C3-1671-0D1F9E32A69A}"/>
                              </a:ext>
                            </a:extLst>
                          </pic:cNvPr>
                          <pic:cNvPicPr>
                            <a:picLocks noChangeAspect="1"/>
                          </pic:cNvPicPr>
                        </pic:nvPicPr>
                        <pic:blipFill>
                          <a:blip r:embed="rId11"/>
                          <a:stretch>
                            <a:fillRect/>
                          </a:stretch>
                        </pic:blipFill>
                        <pic:spPr>
                          <a:xfrm>
                            <a:off x="423351" y="756951"/>
                            <a:ext cx="53605" cy="56800"/>
                          </a:xfrm>
                          <a:prstGeom prst="rect">
                            <a:avLst/>
                          </a:prstGeom>
                        </pic:spPr>
                      </pic:pic>
                      <wps:wsp>
                        <wps:cNvPr id="1292821812" name="Ελεύθερη σχεδίαση: Σχήμα 1292821812">
                          <a:extLst>
                            <a:ext uri="{FF2B5EF4-FFF2-40B4-BE49-F238E27FC236}">
                              <a16:creationId xmlns:a16="http://schemas.microsoft.com/office/drawing/2014/main" id="{15A08F8C-F4A3-2193-F83F-60371DAE5604}"/>
                            </a:ext>
                          </a:extLst>
                        </wps:cNvPr>
                        <wps:cNvSpPr/>
                        <wps:spPr>
                          <a:xfrm>
                            <a:off x="993024" y="708796"/>
                            <a:ext cx="568960" cy="490220"/>
                          </a:xfrm>
                          <a:custGeom>
                            <a:avLst/>
                            <a:gdLst>
                              <a:gd name="connsiteX0" fmla="*/ 0 w 568960"/>
                              <a:gd name="connsiteY0" fmla="*/ 0 h 490220"/>
                              <a:gd name="connsiteX1" fmla="*/ 266700 w 568960"/>
                              <a:gd name="connsiteY1" fmla="*/ 490220 h 490220"/>
                              <a:gd name="connsiteX2" fmla="*/ 568960 w 568960"/>
                              <a:gd name="connsiteY2" fmla="*/ 314960 h 490220"/>
                            </a:gdLst>
                            <a:ahLst/>
                            <a:cxnLst>
                              <a:cxn ang="0">
                                <a:pos x="connsiteX0" y="connsiteY0"/>
                              </a:cxn>
                              <a:cxn ang="0">
                                <a:pos x="connsiteX1" y="connsiteY1"/>
                              </a:cxn>
                              <a:cxn ang="0">
                                <a:pos x="connsiteX2" y="connsiteY2"/>
                              </a:cxn>
                            </a:cxnLst>
                            <a:rect l="l" t="t" r="r" b="b"/>
                            <a:pathLst>
                              <a:path w="568960" h="490220">
                                <a:moveTo>
                                  <a:pt x="0" y="0"/>
                                </a:moveTo>
                                <a:lnTo>
                                  <a:pt x="266700" y="490220"/>
                                </a:lnTo>
                                <a:lnTo>
                                  <a:pt x="568960" y="314960"/>
                                </a:lnTo>
                              </a:path>
                            </a:pathLst>
                          </a:custGeom>
                          <a:noFill/>
                          <a:ln w="9525">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1427407" name="Ευθύγραμμο βέλος σύνδεσης 91427407">
                          <a:extLst>
                            <a:ext uri="{FF2B5EF4-FFF2-40B4-BE49-F238E27FC236}">
                              <a16:creationId xmlns:a16="http://schemas.microsoft.com/office/drawing/2014/main" id="{EA94C4AD-17C0-CE54-FAE5-7DE4C53204EF}"/>
                            </a:ext>
                          </a:extLst>
                        </wps:cNvPr>
                        <wps:cNvCnPr>
                          <a:cxnSpLocks/>
                        </wps:cNvCnPr>
                        <wps:spPr>
                          <a:xfrm>
                            <a:off x="1287821" y="537450"/>
                            <a:ext cx="106376" cy="163054"/>
                          </a:xfrm>
                          <a:prstGeom prst="straightConnector1">
                            <a:avLst/>
                          </a:prstGeom>
                          <a:ln w="12700">
                            <a:solidFill>
                              <a:schemeClr val="accent6">
                                <a:lumMod val="75000"/>
                              </a:schemeClr>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2595822" name="Ελεύθερη σχεδίαση: Σχήμα 122595822">
                          <a:extLst>
                            <a:ext uri="{FF2B5EF4-FFF2-40B4-BE49-F238E27FC236}">
                              <a16:creationId xmlns:a16="http://schemas.microsoft.com/office/drawing/2014/main" id="{5C61D8FF-9995-1688-F87B-2EB84E3EF002}"/>
                            </a:ext>
                          </a:extLst>
                        </wps:cNvPr>
                        <wps:cNvSpPr/>
                        <wps:spPr>
                          <a:xfrm>
                            <a:off x="1389264" y="370976"/>
                            <a:ext cx="266700" cy="322580"/>
                          </a:xfrm>
                          <a:custGeom>
                            <a:avLst/>
                            <a:gdLst>
                              <a:gd name="connsiteX0" fmla="*/ 0 w 266700"/>
                              <a:gd name="connsiteY0" fmla="*/ 322580 h 322580"/>
                              <a:gd name="connsiteX1" fmla="*/ 266700 w 266700"/>
                              <a:gd name="connsiteY1" fmla="*/ 180340 h 322580"/>
                              <a:gd name="connsiteX2" fmla="*/ 177800 w 266700"/>
                              <a:gd name="connsiteY2" fmla="*/ 0 h 322580"/>
                            </a:gdLst>
                            <a:ahLst/>
                            <a:cxnLst>
                              <a:cxn ang="0">
                                <a:pos x="connsiteX0" y="connsiteY0"/>
                              </a:cxn>
                              <a:cxn ang="0">
                                <a:pos x="connsiteX1" y="connsiteY1"/>
                              </a:cxn>
                              <a:cxn ang="0">
                                <a:pos x="connsiteX2" y="connsiteY2"/>
                              </a:cxn>
                            </a:cxnLst>
                            <a:rect l="l" t="t" r="r" b="b"/>
                            <a:pathLst>
                              <a:path w="266700" h="322580">
                                <a:moveTo>
                                  <a:pt x="0" y="322580"/>
                                </a:moveTo>
                                <a:lnTo>
                                  <a:pt x="266700" y="180340"/>
                                </a:lnTo>
                                <a:lnTo>
                                  <a:pt x="177800" y="0"/>
                                </a:lnTo>
                              </a:path>
                            </a:pathLst>
                          </a:custGeom>
                          <a:noFill/>
                          <a:ln w="9525">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48834684" name="Εικόνα 448834684"/>
                          <pic:cNvPicPr/>
                        </pic:nvPicPr>
                        <pic:blipFill>
                          <a:blip r:embed="rId17"/>
                          <a:stretch>
                            <a:fillRect/>
                          </a:stretch>
                        </pic:blipFill>
                        <pic:spPr>
                          <a:xfrm>
                            <a:off x="1470745" y="131125"/>
                            <a:ext cx="165100" cy="228600"/>
                          </a:xfrm>
                          <a:prstGeom prst="rect">
                            <a:avLst/>
                          </a:prstGeom>
                        </pic:spPr>
                      </pic:pic>
                      <pic:pic xmlns:pic="http://schemas.openxmlformats.org/drawingml/2006/picture">
                        <pic:nvPicPr>
                          <pic:cNvPr id="534535785" name="Εικόνα 534535785"/>
                          <pic:cNvPicPr/>
                        </pic:nvPicPr>
                        <pic:blipFill>
                          <a:blip r:embed="rId18"/>
                          <a:stretch>
                            <a:fillRect/>
                          </a:stretch>
                        </pic:blipFill>
                        <pic:spPr>
                          <a:xfrm>
                            <a:off x="1431809" y="624426"/>
                            <a:ext cx="177800" cy="254000"/>
                          </a:xfrm>
                          <a:prstGeom prst="rect">
                            <a:avLst/>
                          </a:prstGeom>
                        </pic:spPr>
                      </pic:pic>
                      <pic:pic xmlns:pic="http://schemas.openxmlformats.org/drawingml/2006/picture">
                        <pic:nvPicPr>
                          <pic:cNvPr id="1951841852" name="Εικόνα 1951841852"/>
                          <pic:cNvPicPr/>
                        </pic:nvPicPr>
                        <pic:blipFill>
                          <a:blip r:embed="rId19"/>
                          <a:stretch>
                            <a:fillRect/>
                          </a:stretch>
                        </pic:blipFill>
                        <pic:spPr>
                          <a:xfrm>
                            <a:off x="1511085" y="1001866"/>
                            <a:ext cx="190500" cy="228600"/>
                          </a:xfrm>
                          <a:prstGeom prst="rect">
                            <a:avLst/>
                          </a:prstGeom>
                        </pic:spPr>
                      </pic:pic>
                      <pic:pic xmlns:pic="http://schemas.openxmlformats.org/drawingml/2006/picture">
                        <pic:nvPicPr>
                          <pic:cNvPr id="1312382354" name="Εικόνα 1312382354"/>
                          <pic:cNvPicPr/>
                        </pic:nvPicPr>
                        <pic:blipFill>
                          <a:blip r:embed="rId20"/>
                          <a:stretch>
                            <a:fillRect/>
                          </a:stretch>
                        </pic:blipFill>
                        <pic:spPr>
                          <a:xfrm>
                            <a:off x="1058636" y="0"/>
                            <a:ext cx="203200" cy="228600"/>
                          </a:xfrm>
                          <a:prstGeom prst="rect">
                            <a:avLst/>
                          </a:prstGeom>
                        </pic:spPr>
                      </pic:pic>
                      <wps:wsp>
                        <wps:cNvPr id="1353640909" name="TextBox 127">
                          <a:extLst>
                            <a:ext uri="{FF2B5EF4-FFF2-40B4-BE49-F238E27FC236}">
                              <a16:creationId xmlns:a16="http://schemas.microsoft.com/office/drawing/2014/main" id="{51A65C7E-BE3D-4659-EAB3-5D92B3AABBAD}"/>
                            </a:ext>
                          </a:extLst>
                        </wps:cNvPr>
                        <wps:cNvSpPr txBox="1"/>
                        <wps:spPr>
                          <a:xfrm>
                            <a:off x="1221565" y="679067"/>
                            <a:ext cx="234315" cy="348615"/>
                          </a:xfrm>
                          <a:prstGeom prst="rect">
                            <a:avLst/>
                          </a:prstGeom>
                          <a:noFill/>
                        </wps:spPr>
                        <wps:txbx>
                          <w:txbxContent>
                            <w:p w14:paraId="0883470A" w14:textId="77777777" w:rsidR="008325AF" w:rsidRDefault="008325AF" w:rsidP="008325AF">
                              <w:pPr>
                                <w:rPr>
                                  <w:color w:val="000000" w:themeColor="text1"/>
                                  <w:kern w:val="24"/>
                                  <w:sz w:val="20"/>
                                  <w:szCs w:val="20"/>
                                </w:rPr>
                              </w:pPr>
                              <w:r>
                                <w:rPr>
                                  <w:color w:val="000000" w:themeColor="text1"/>
                                  <w:kern w:val="24"/>
                                  <w:sz w:val="20"/>
                                  <w:szCs w:val="20"/>
                                </w:rPr>
                                <w:t>θ</w:t>
                              </w:r>
                            </w:p>
                          </w:txbxContent>
                        </wps:txbx>
                        <wps:bodyPr wrap="square" rtlCol="0">
                          <a:spAutoFit/>
                        </wps:bodyPr>
                      </wps:wsp>
                      <wps:wsp>
                        <wps:cNvPr id="2093624018" name="Τμήμα κύκλου 2093624018">
                          <a:extLst>
                            <a:ext uri="{FF2B5EF4-FFF2-40B4-BE49-F238E27FC236}">
                              <a16:creationId xmlns:a16="http://schemas.microsoft.com/office/drawing/2014/main" id="{52D8C3DD-CD9F-656D-7A2C-8ED97A100944}"/>
                            </a:ext>
                          </a:extLst>
                        </wps:cNvPr>
                        <wps:cNvSpPr/>
                        <wps:spPr>
                          <a:xfrm rot="1756566">
                            <a:off x="1074529" y="378877"/>
                            <a:ext cx="411480" cy="349250"/>
                          </a:xfrm>
                          <a:prstGeom prst="pie">
                            <a:avLst>
                              <a:gd name="adj1" fmla="val 1763136"/>
                              <a:gd name="adj2" fmla="val 3820725"/>
                            </a:avLst>
                          </a:prstGeom>
                          <a:solidFill>
                            <a:schemeClr val="accent1">
                              <a:lumMod val="60000"/>
                              <a:lumOff val="40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1546558" name="Ευθύγραμμο βέλος σύνδεσης 1961546558">
                          <a:extLst>
                            <a:ext uri="{FF2B5EF4-FFF2-40B4-BE49-F238E27FC236}">
                              <a16:creationId xmlns:a16="http://schemas.microsoft.com/office/drawing/2014/main" id="{F6E0C96A-751E-D644-73CC-3C5851BFC73F}"/>
                            </a:ext>
                          </a:extLst>
                        </wps:cNvPr>
                        <wps:cNvCnPr>
                          <a:cxnSpLocks/>
                        </wps:cNvCnPr>
                        <wps:spPr>
                          <a:xfrm>
                            <a:off x="1269729" y="552146"/>
                            <a:ext cx="0" cy="656928"/>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33010723" name="Ευθύγραμμο βέλος σύνδεσης 1533010723">
                          <a:extLst>
                            <a:ext uri="{FF2B5EF4-FFF2-40B4-BE49-F238E27FC236}">
                              <a16:creationId xmlns:a16="http://schemas.microsoft.com/office/drawing/2014/main" id="{7BC310A6-4601-E080-6B6A-1B6160FDA099}"/>
                            </a:ext>
                          </a:extLst>
                        </wps:cNvPr>
                        <wps:cNvCnPr>
                          <a:cxnSpLocks/>
                        </wps:cNvCnPr>
                        <wps:spPr>
                          <a:xfrm>
                            <a:off x="1280990" y="542314"/>
                            <a:ext cx="273382" cy="475028"/>
                          </a:xfrm>
                          <a:prstGeom prst="straightConnector1">
                            <a:avLst/>
                          </a:prstGeom>
                          <a:ln w="12700">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46613520" name="Τμήμα κύκλου 1746613520">
                          <a:extLst>
                            <a:ext uri="{FF2B5EF4-FFF2-40B4-BE49-F238E27FC236}">
                              <a16:creationId xmlns:a16="http://schemas.microsoft.com/office/drawing/2014/main" id="{1F7F5FF4-4C3B-38A9-569E-89E6F13AADE2}"/>
                            </a:ext>
                          </a:extLst>
                        </wps:cNvPr>
                        <wps:cNvSpPr/>
                        <wps:spPr>
                          <a:xfrm rot="17553996">
                            <a:off x="1082948" y="373653"/>
                            <a:ext cx="411480" cy="349250"/>
                          </a:xfrm>
                          <a:prstGeom prst="pie">
                            <a:avLst>
                              <a:gd name="adj1" fmla="val 2041283"/>
                              <a:gd name="adj2" fmla="val 3927554"/>
                            </a:avLst>
                          </a:prstGeom>
                          <a:solidFill>
                            <a:schemeClr val="accent1">
                              <a:lumMod val="60000"/>
                              <a:lumOff val="40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2855376" name="Ευθύγραμμο βέλος σύνδεσης 1072855376">
                          <a:extLst>
                            <a:ext uri="{FF2B5EF4-FFF2-40B4-BE49-F238E27FC236}">
                              <a16:creationId xmlns:a16="http://schemas.microsoft.com/office/drawing/2014/main" id="{590ACC1C-3E18-173C-1887-731EBFDB1084}"/>
                            </a:ext>
                          </a:extLst>
                        </wps:cNvPr>
                        <wps:cNvCnPr>
                          <a:cxnSpLocks/>
                        </wps:cNvCnPr>
                        <wps:spPr>
                          <a:xfrm flipV="1">
                            <a:off x="1278993" y="375101"/>
                            <a:ext cx="279297" cy="158725"/>
                          </a:xfrm>
                          <a:prstGeom prst="straightConnector1">
                            <a:avLst/>
                          </a:prstGeom>
                          <a:ln w="12700">
                            <a:solidFill>
                              <a:schemeClr val="accent6">
                                <a:lumMod val="75000"/>
                              </a:schemeClr>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875045717" name="Ευθύγραμμο βέλος σύνδεσης 875045717">
                          <a:extLst>
                            <a:ext uri="{FF2B5EF4-FFF2-40B4-BE49-F238E27FC236}">
                              <a16:creationId xmlns:a16="http://schemas.microsoft.com/office/drawing/2014/main" id="{57F0CC9C-50CC-1CB1-3D9D-1C645A2FFF89}"/>
                            </a:ext>
                          </a:extLst>
                        </wps:cNvPr>
                        <wps:cNvCnPr>
                          <a:cxnSpLocks/>
                        </wps:cNvCnPr>
                        <wps:spPr>
                          <a:xfrm>
                            <a:off x="1283559" y="545947"/>
                            <a:ext cx="378042"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6881882" name="TextBox 130">
                          <a:extLst>
                            <a:ext uri="{FF2B5EF4-FFF2-40B4-BE49-F238E27FC236}">
                              <a16:creationId xmlns:a16="http://schemas.microsoft.com/office/drawing/2014/main" id="{7CD2FADF-D6F4-70ED-A113-3BCCA713148A}"/>
                            </a:ext>
                          </a:extLst>
                        </wps:cNvPr>
                        <wps:cNvSpPr txBox="1"/>
                        <wps:spPr>
                          <a:xfrm>
                            <a:off x="1409653" y="351491"/>
                            <a:ext cx="234315" cy="283933"/>
                          </a:xfrm>
                          <a:prstGeom prst="rect">
                            <a:avLst/>
                          </a:prstGeom>
                          <a:noFill/>
                        </wps:spPr>
                        <wps:txbx>
                          <w:txbxContent>
                            <w:p w14:paraId="10817140" w14:textId="77777777" w:rsidR="008325AF" w:rsidRDefault="008325AF" w:rsidP="008325AF">
                              <w:pPr>
                                <w:rPr>
                                  <w:color w:val="000000" w:themeColor="text1"/>
                                  <w:kern w:val="24"/>
                                  <w:sz w:val="20"/>
                                  <w:szCs w:val="20"/>
                                </w:rPr>
                              </w:pPr>
                              <w:r>
                                <w:rPr>
                                  <w:color w:val="000000" w:themeColor="text1"/>
                                  <w:kern w:val="24"/>
                                  <w:sz w:val="20"/>
                                  <w:szCs w:val="20"/>
                                </w:rPr>
                                <w:t>θ</w:t>
                              </w:r>
                            </w:p>
                          </w:txbxContent>
                        </wps:txbx>
                        <wps:bodyPr wrap="square" rtlCol="0">
                          <a:noAutofit/>
                        </wps:bodyPr>
                      </wps:wsp>
                      <pic:pic xmlns:pic="http://schemas.openxmlformats.org/drawingml/2006/picture">
                        <pic:nvPicPr>
                          <pic:cNvPr id="534222672" name="Εικόνα 534222672"/>
                          <pic:cNvPicPr/>
                        </pic:nvPicPr>
                        <pic:blipFill>
                          <a:blip r:embed="rId15"/>
                          <a:stretch>
                            <a:fillRect/>
                          </a:stretch>
                        </pic:blipFill>
                        <pic:spPr>
                          <a:xfrm>
                            <a:off x="1170783" y="1213359"/>
                            <a:ext cx="139700" cy="165100"/>
                          </a:xfrm>
                          <a:prstGeom prst="rect">
                            <a:avLst/>
                          </a:prstGeom>
                        </pic:spPr>
                      </pic:pic>
                      <pic:pic xmlns:pic="http://schemas.openxmlformats.org/drawingml/2006/picture">
                        <pic:nvPicPr>
                          <pic:cNvPr id="913590217" name="Εικόνα 913590217"/>
                          <pic:cNvPicPr/>
                        </pic:nvPicPr>
                        <pic:blipFill>
                          <a:blip r:embed="rId21"/>
                          <a:stretch>
                            <a:fillRect/>
                          </a:stretch>
                        </pic:blipFill>
                        <pic:spPr>
                          <a:xfrm>
                            <a:off x="912707" y="447637"/>
                            <a:ext cx="177800" cy="20320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3D327B0E" id="Καμβάς 1" o:spid="_x0000_s1045" editas="canvas" style="position:absolute;left:0;text-align:left;margin-left:110.8pt;margin-top:4.35pt;width:162pt;height:114.65pt;z-index:251661312;mso-position-horizontal:right;mso-position-horizontal-relative:margin;mso-width-relative:margin;mso-height-relative:margin" coordsize="20574,1456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">
                <v:shape id="_x0000_s1046" type="#_x0000_t75" style="position:absolute;width:20574;height:14560;visibility:visible;mso-wrap-style:square" filled="t" fillcolor="#ffff80">
                  <v:fill color2="#ffffda" rotate="t" o:detectmouseclick="t" angle="180" colors="0 #ffff80;.5 #ffffb3;1 #ffffda" focus="100%" type="gradient"/>
                  <v:path o:connecttype="none"/>
                </v:shape>
                <v:roundrect id="Ορθογώνιο: Στρογγύλεμα γωνιών 2021164514" o:spid="_x0000_s1047" style="position:absolute;left:3351;top:7169;width:1999;height:1714;visibility:visible;mso-wrap-style:square;v-text-anchor:middle" arcsize="190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" fillcolor="#ffc000" strokecolor="black [3213]">
                  <v:stroke joinstyle="miter"/>
                </v:roundrect>
                <v:shape id="TextBox 186" o:spid="_x0000_s1048" type="#_x0000_t202" style="position:absolute;left:68;top:6329;width:2349;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" filled="f" stroked="f">
                  <v:textbox style="mso-fit-shape-to-text:t">
                    <w:txbxContent>
                      <w:p w14:paraId="2DF71A1A" w14:textId="77777777" w:rsidR="00A16956" w:rsidRDefault="00A16956" w:rsidP="00A16956">
                        <w:pPr>
                          <w:rPr>
                            <w:color w:val="000000"/>
                            <w:kern w:val="24"/>
                          </w:rPr>
                        </w:pPr>
                        <w:r>
                          <w:rPr>
                            <w:color w:val="000000"/>
                            <w:kern w:val="24"/>
                          </w:rPr>
                          <w:t>Α</w:t>
                        </w:r>
                      </w:p>
                    </w:txbxContent>
                  </v:textbox>
                </v:shape>
                <v:shape id="TextBox 187" o:spid="_x0000_s1049" type="#_x0000_t202" style="position:absolute;left:16439;top:1041;width:2343;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" filled="f" stroked="f">
                  <v:textbox>
                    <w:txbxContent>
                      <w:p w14:paraId="4B35DB0C" w14:textId="77777777" w:rsidR="00A16956" w:rsidRDefault="00A16956" w:rsidP="00A16956">
                        <w:pPr>
                          <w:rPr>
                            <w:color w:val="000000"/>
                            <w:kern w:val="24"/>
                          </w:rPr>
                        </w:pPr>
                        <w:r>
                          <w:rPr>
                            <w:color w:val="000000"/>
                            <w:kern w:val="24"/>
                          </w:rPr>
                          <w:t>Γ</w:t>
                        </w:r>
                      </w:p>
                    </w:txbxContent>
                  </v:textbox>
                </v:shape>
                <v:shape id="Εικόνα 464429371" o:spid="_x0000_s1050" type="#_x0000_t75" style="position:absolute;left:8592;top:8451;width:536;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">
                  <v:imagedata r:id="rId13" o:title=""/>
                </v:shape>
                <v:shape id="Εικόνα 757697484" o:spid="_x0000_s1051" type="#_x0000_t75" style="position:absolute;left:1082;top:8451;width:536;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">
                  <v:imagedata r:id="rId13" o:title=""/>
                </v:shape>
                <v:shape id="Ευθύγραμμο βέλος σύνδεσης 876589893" o:spid="_x0000_s1052" type="#_x0000_t32" style="position:absolute;left:4367;top:7943;width:3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λεύθερη σχεδίαση: Σχήμα 2076653273" o:spid="_x0000_s1053" style="position:absolute;left:9046;top:2452;width:9799;height:6332;flip:x;visibility:visible;mso-wrap-style:square;v-text-anchor:middle" coordsize="742431,7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" path="m,769797l,,742431,770001,,769797xe" fillcolor="#f2f2f2 [3052]" strokecolor="#5a5a5a [2109]">
                  <v:stroke joinstyle="miter"/>
                  <v:path arrowok="t" o:connecttype="custom" o:connectlocs="0,633015;0,0;979933,633183;0,633015" o:connectangles="0,0,0,0"/>
                </v:shape>
                <v:shape id="Ορθογώνιο 251942956" o:spid="_x0000_s1054" style="position:absolute;left:8061;top:8380;width:2645;height:1030;rotation:-1339384fd;visibility:visible;mso-wrap-style:square;v-text-anchor:middle" coordsize="212480,13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" path="m,c82973,19563,117655,22118,203200,v12559,58970,12187,53555,,134069l,134069,,xe" fillcolor="#f2f2f2 [3052]" strokecolor="#091723 [484]" strokeweight="1pt">
                  <v:stroke joinstyle="miter"/>
                  <v:path arrowok="t" o:connecttype="custom" o:connectlocs="0,0;252952,0;252952,103055;0,103055;0,0" o:connectangles="0,0,0,0,0"/>
                </v:shape>
                <v:rect id="Ορθογώνιο 887648981" o:spid="_x0000_s1055" style="position:absolute;left:1287;top:8784;width:17558;height:1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" fillcolor="#bfbfbf [2412]" strokecolor="#091723 [484]" strokeweight="1pt"/>
                <v:shape id="TextBox 190" o:spid="_x0000_s1056" type="#_x0000_t202" style="position:absolute;left:10172;top:7000;width:2349;height: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" filled="f" stroked="f">
                  <v:textbox>
                    <w:txbxContent>
                      <w:p w14:paraId="0F8305C4" w14:textId="77777777" w:rsidR="00A16956" w:rsidRDefault="00A16956" w:rsidP="00A16956">
                        <w:pPr>
                          <w:rPr>
                            <w:color w:val="000000"/>
                            <w:kern w:val="24"/>
                            <w:sz w:val="18"/>
                            <w:szCs w:val="18"/>
                          </w:rPr>
                        </w:pPr>
                        <w:r>
                          <w:rPr>
                            <w:color w:val="000000"/>
                            <w:kern w:val="24"/>
                            <w:sz w:val="18"/>
                            <w:szCs w:val="18"/>
                          </w:rPr>
                          <w:t>θ</w:t>
                        </w:r>
                      </w:p>
                    </w:txbxContent>
                  </v:textbox>
                </v:shape>
                <v:shape id="Εικόνα 805418987" o:spid="_x0000_s1057" type="#_x0000_t75" style="position:absolute;left:17255;top:3029;width:536;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">
                  <v:imagedata r:id="rId13" o:title=""/>
                </v:shape>
                <v:shape id="Εικόνα 348576234" o:spid="_x0000_s1058" type="#_x0000_t75" style="position:absolute;left:6440;top:5900;width:1524;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">
                  <v:imagedata r:id="rId14" o:title=""/>
                </v:shape>
                <v:shape id="TextBox 167" o:spid="_x0000_s1059" type="#_x0000_t202" style="position:absolute;left:7306;top:8137;width:2343;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" filled="f" stroked="f">
                  <v:textbox>
                    <w:txbxContent>
                      <w:p w14:paraId="3277991A" w14:textId="77777777" w:rsidR="00A16956" w:rsidRPr="00B408A7" w:rsidRDefault="00A16956" w:rsidP="00A16956">
                        <w:pPr>
                          <w:rPr>
                            <w:b/>
                            <w:bCs/>
                            <w:color w:val="FFFFFF" w:themeColor="background1"/>
                            <w:kern w:val="24"/>
                          </w:rPr>
                        </w:pPr>
                        <w:r w:rsidRPr="00B408A7">
                          <w:rPr>
                            <w:b/>
                            <w:bCs/>
                            <w:color w:val="FFFFFF" w:themeColor="background1"/>
                            <w:kern w:val="24"/>
                          </w:rPr>
                          <w:t>Ο</w:t>
                        </w:r>
                      </w:p>
                    </w:txbxContent>
                  </v:textbox>
                </v:shape>
                <v:roundrect id="Ορθογώνιο: Στρογγύλεμα γωνιών 1454647105" o:spid="_x0000_s1060" style="position:absolute;left:11668;top:4552;width:2105;height:1715;rotation:-2201917fd;visibility:visible;mso-wrap-style:square;v-text-anchor:middle" arcsize="190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" fillcolor="#ffc000" strokecolor="black [3213]">
                  <v:stroke joinstyle="miter"/>
                </v:roundrect>
                <v:shape id="Εικόνα 1406802467" o:spid="_x0000_s1061" type="#_x0000_t75" style="position:absolute;left:16719;top:4424;width:152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">
                  <v:imagedata r:id="rId14" o:title=""/>
                </v:shape>
                <v:shape id="Ευθύγραμμο βέλος σύνδεσης 528943545" o:spid="_x0000_s1062" type="#_x0000_t32" style="position:absolute;left:4488;top:7694;width:0;height:65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υθύγραμμο βέλος σύνδεσης 165752335" o:spid="_x0000_s1063" type="#_x0000_t32" style="position:absolute;left:4522;top:1203;width:0;height:65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" strokecolor="red" strokeweight="1pt">
                  <v:stroke endarrow="block" endarrowwidth="narrow" endarrowlength="short" joinstyle="miter"/>
                  <v:shadow on="t" type="perspective" color="black" offset="0,0" matrix="655f,,,655f"/>
                  <o:lock v:ext="edit" shapetype="f"/>
                </v:shape>
                <v:shape id="Εικόνα 1509140158" o:spid="_x0000_s1064" type="#_x0000_t75" style="position:absolute;left:2766;top:11444;width:1397;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">
                  <v:imagedata r:id="rId22" o:title=""/>
                </v:shape>
                <v:shape id="Εικόνα 1419741801" o:spid="_x0000_s1065" type="#_x0000_t75" style="position:absolute;left:2314;top:1903;width:190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">
                  <v:imagedata r:id="rId23" o:title=""/>
                </v:shape>
                <v:shape id="Ευθύγραμμο βέλος σύνδεσης 3474266" o:spid="_x0000_s1066" type="#_x0000_t32" style="position:absolute;left:9790;top:474;width:3042;height:49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υθύγραμμο βέλος σύνδεσης 1054820960" o:spid="_x0000_s1067" type="#_x0000_t32" style="position:absolute;left:9875;top:5368;width:2960;height:1730;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" strokecolor="#0070c0" strokeweight="1pt">
                  <v:stroke endarrow="block" endarrowwidth="narrow" endarrowlength="short" joinstyle="miter"/>
                  <v:shadow on="t" type="perspective" color="black" offset="0,0" matrix="655f,,,655f"/>
                  <o:lock v:ext="edit" shapetype="f"/>
                </v:shape>
                <v:shape id="Εικόνα 759919663" o:spid="_x0000_s1068" type="#_x0000_t75" style="position:absolute;left:12545;top:5111;width:536;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">
                  <v:imagedata r:id="rId13" o:title=""/>
                </v:shape>
                <v:shape id="Εικόνα 147183040" o:spid="_x0000_s1069" type="#_x0000_t75" style="position:absolute;left:4233;top:7569;width:536;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">
                  <v:imagedata r:id="rId13" o:title=""/>
                </v:shape>
                <v:shape id="Ελεύθερη σχεδίαση: Σχήμα 1292821812" o:spid="_x0000_s1070" style="position:absolute;left:9930;top:7087;width:5689;height:4903;visibility:visible;mso-wrap-style:square;v-text-anchor:middle" coordsize="568960,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" path="m,l266700,490220,568960,314960e" filled="f" strokecolor="black [3213]">
                  <v:stroke dashstyle="3 1" joinstyle="miter"/>
                  <v:path arrowok="t" o:connecttype="custom" o:connectlocs="0,0;266700,490220;568960,314960" o:connectangles="0,0,0"/>
                </v:shape>
                <v:shape id="Ευθύγραμμο βέλος σύνδεσης 91427407" o:spid="_x0000_s1071" type="#_x0000_t32" style="position:absolute;left:12878;top:5374;width:1063;height:16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" strokecolor="#538135 [2409]" strokeweight="1pt">
                  <v:stroke endarrow="block" endarrowwidth="narrow" endarrowlength="short" joinstyle="miter"/>
                  <v:shadow on="t" type="perspective" color="black" offset="0,0" matrix="655f,,,655f"/>
                  <o:lock v:ext="edit" shapetype="f"/>
                </v:shape>
                <v:shape id="Ελεύθερη σχεδίαση: Σχήμα 122595822" o:spid="_x0000_s1072" style="position:absolute;left:13892;top:3709;width:2667;height:3226;visibility:visible;mso-wrap-style:square;v-text-anchor:middle" coordsize="26670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" path="m,322580l266700,180340,177800,e" filled="f" strokecolor="black [3213]">
                  <v:stroke dashstyle="3 1" joinstyle="miter"/>
                  <v:path arrowok="t" o:connecttype="custom" o:connectlocs="0,322580;266700,180340;177800,0" o:connectangles="0,0,0"/>
                </v:shape>
                <v:shape id="Εικόνα 448834684" o:spid="_x0000_s1073" type="#_x0000_t75" style="position:absolute;left:14707;top:1311;width:1651;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">
                  <v:imagedata r:id="rId24" o:title=""/>
                </v:shape>
                <v:shape id="Εικόνα 534535785" o:spid="_x0000_s1074" type="#_x0000_t75" style="position:absolute;left:14318;top:6244;width:1778;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">
                  <v:imagedata r:id="rId25" o:title=""/>
                </v:shape>
                <v:shape id="Εικόνα 1951841852" o:spid="_x0000_s1075" type="#_x0000_t75" style="position:absolute;left:15110;top:10018;width:190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">
                  <v:imagedata r:id="rId26" o:title=""/>
                </v:shape>
                <v:shape id="Εικόνα 1312382354" o:spid="_x0000_s1076" type="#_x0000_t75" style="position:absolute;left:10586;width:203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">
                  <v:imagedata r:id="rId27" o:title=""/>
                </v:shape>
                <v:shape id="TextBox 127" o:spid="_x0000_s1077" type="#_x0000_t202" style="position:absolute;left:12215;top:6790;width:2343;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" filled="f" stroked="f">
                  <v:textbox style="mso-fit-shape-to-text:t">
                    <w:txbxContent>
                      <w:p w14:paraId="0883470A" w14:textId="77777777" w:rsidR="008325AF" w:rsidRDefault="008325AF" w:rsidP="008325AF">
                        <w:pPr>
                          <w:rPr>
                            <w:color w:val="000000" w:themeColor="text1"/>
                            <w:kern w:val="24"/>
                            <w:sz w:val="20"/>
                            <w:szCs w:val="20"/>
                          </w:rPr>
                        </w:pPr>
                        <w:r>
                          <w:rPr>
                            <w:color w:val="000000" w:themeColor="text1"/>
                            <w:kern w:val="24"/>
                            <w:sz w:val="20"/>
                            <w:szCs w:val="20"/>
                          </w:rPr>
                          <w:t>θ</w:t>
                        </w:r>
                      </w:p>
                    </w:txbxContent>
                  </v:textbox>
                </v:shape>
                <v:shape id="Τμήμα κύκλου 2093624018" o:spid="_x0000_s1078" style="position:absolute;left:10745;top:3788;width:4115;height:3493;rotation:1918638fd;visibility:visible;mso-wrap-style:square;v-text-anchor:middle" coordsize="41148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" path="m377178,271168v-22436,28701,-54371,51130,-91788,64465l205740,174625r171438,96543xe" fillcolor="#9cc2e5 [1940]" strokecolor="#7f7f7f [1612]" strokeweight="1pt">
                  <v:stroke joinstyle="miter"/>
                  <v:path arrowok="t" o:connecttype="custom" o:connectlocs="377178,271168;285390,335633;205740,174625;377178,271168" o:connectangles="0,0,0,0"/>
                </v:shape>
                <v:shape id="Ευθύγραμμο βέλος σύνδεσης 1961546558" o:spid="_x0000_s1079" type="#_x0000_t32" style="position:absolute;left:12697;top:5521;width:0;height:6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" strokecolor="red" strokeweight="1pt">
                  <v:stroke endarrow="block" endarrowwidth="narrow" endarrowlength="short" joinstyle="miter"/>
                  <v:shadow on="t" type="perspective" color="black" offset="0,0" matrix="655f,,,655f"/>
                  <o:lock v:ext="edit" shapetype="f"/>
                </v:shape>
                <v:shape id="Ευθύγραμμο βέλος σύνδεσης 1533010723" o:spid="_x0000_s1080" type="#_x0000_t32" style="position:absolute;left:12809;top:5423;width:2734;height:4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" strokecolor="#0070c0" strokeweight="1pt">
                  <v:stroke endarrow="block" endarrowwidth="narrow" endarrowlength="short" joinstyle="miter"/>
                  <v:shadow on="t" type="perspective" color="black" offset="0,0" matrix="655f,,,655f"/>
                  <o:lock v:ext="edit" shapetype="f"/>
                </v:shape>
                <v:shape id="Τμήμα κύκλου 1746613520" o:spid="_x0000_s1081" style="position:absolute;left:10829;top:3736;width:4115;height:3493;rotation:-4419315fd;visibility:visible;mso-wrap-style:square;v-text-anchor:middle" coordsize="41148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" path="m366762,283323v-22723,24250,-52639,42931,-86678,54128l205740,174625,366762,283323xe" fillcolor="#9cc2e5 [1940]" strokecolor="#7f7f7f [1612]" strokeweight="1pt">
                  <v:stroke joinstyle="miter"/>
                  <v:path arrowok="t" o:connecttype="custom" o:connectlocs="366762,283323;280084,337451;205740,174625;366762,283323" o:connectangles="0,0,0,0"/>
                </v:shape>
                <v:shape id="Ευθύγραμμο βέλος σύνδεσης 1072855376" o:spid="_x0000_s1082" type="#_x0000_t32" style="position:absolute;left:12789;top:3751;width:2793;height:15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" strokecolor="#538135 [2409]" strokeweight="1pt">
                  <v:stroke endarrow="block" endarrowwidth="narrow" endarrowlength="short" joinstyle="miter"/>
                  <v:shadow on="t" type="perspective" color="black" offset="0,0" matrix="655f,,,655f"/>
                  <o:lock v:ext="edit" shapetype="f"/>
                </v:shape>
                <v:shape id="Ευθύγραμμο βέλος σύνδεσης 875045717" o:spid="_x0000_s1083" type="#_x0000_t32" style="position:absolute;left:12835;top:5459;width:3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TextBox 130" o:spid="_x0000_s1084" type="#_x0000_t202" style="position:absolute;left:14096;top:3514;width:2343;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" filled="f" stroked="f">
                  <v:textbox>
                    <w:txbxContent>
                      <w:p w14:paraId="10817140" w14:textId="77777777" w:rsidR="008325AF" w:rsidRDefault="008325AF" w:rsidP="008325AF">
                        <w:pPr>
                          <w:rPr>
                            <w:color w:val="000000" w:themeColor="text1"/>
                            <w:kern w:val="24"/>
                            <w:sz w:val="20"/>
                            <w:szCs w:val="20"/>
                          </w:rPr>
                        </w:pPr>
                        <w:r>
                          <w:rPr>
                            <w:color w:val="000000" w:themeColor="text1"/>
                            <w:kern w:val="24"/>
                            <w:sz w:val="20"/>
                            <w:szCs w:val="20"/>
                          </w:rPr>
                          <w:t>θ</w:t>
                        </w:r>
                      </w:p>
                    </w:txbxContent>
                  </v:textbox>
                </v:shape>
                <v:shape id="Εικόνα 534222672" o:spid="_x0000_s1085" type="#_x0000_t75" style="position:absolute;left:11707;top:12133;width:1397;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">
                  <v:imagedata r:id="rId22" o:title=""/>
                </v:shape>
                <v:shape id="Εικόνα 913590217" o:spid="_x0000_s1086" type="#_x0000_t75" style="position:absolute;left:9127;top:4476;width:1778;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">
                  <v:imagedata r:id="rId28" o:title=""/>
                </v:shape>
                <w10:wrap type="square" anchorx="margin"/>
              </v:group>
            </w:pict>
          </mc:Fallback>
        </mc:AlternateContent>
      </w:r>
      <w:r>
        <w:t>Στο διπλανό σχήμα έχουν σχεδιαστεί οι δυνάμεις που ασκούνται στο σώμα, τόσο στο οριζόντιο, όσο και στο κεκλιμένο επίπεδο.</w:t>
      </w:r>
    </w:p>
    <w:p w14:paraId="44411C35" w14:textId="13CCDF4C" w:rsidR="00D56A16" w:rsidRDefault="008325AF" w:rsidP="00CD2BA5">
      <w:pPr>
        <w:pStyle w:val="i"/>
      </w:pPr>
      <w:r>
        <w:t>Εφαρμόζουμε το θεώρημα μεταβολής  της κινητικής ενέργειας (Θ.Μ.Κ.Ε.) για το σώμα από τη θέση Α, μέχρι την θέση Ο, λαμβάνοντας υπόψη ότι το βάρος και η κάθετη αντίδραση του επιπέδου δεν παράγουν έργο, αφού είναι κάθετες στην μετατόπιση:</w:t>
      </w:r>
    </w:p>
    <w:p w14:paraId="4BEB08BB" w14:textId="2443B4F2" w:rsidR="00CD2BA5" w:rsidRDefault="00CD2BA5" w:rsidP="00D56A16">
      <w:pPr>
        <w:jc w:val="center"/>
      </w:pPr>
      <w:r w:rsidRPr="00D56A16">
        <w:rPr>
          <w:position w:val="-56"/>
        </w:rPr>
        <w:object w:dxaOrig="4900" w:dyaOrig="1219" w14:anchorId="12BAD32A">
          <v:shape id="_x0000_i1025" type="#_x0000_t75" style="width:245.35pt;height:61pt" o:ole="">
            <v:imagedata r:id="rId29" o:title=""/>
          </v:shape>
          <o:OLEObject Type="Embed" ProgID="Equation.DSMT4" ShapeID="_x0000_i1025" DrawAspect="Content" ObjectID="_1805438735" r:id="rId30"/>
        </w:object>
      </w:r>
    </w:p>
    <w:p w14:paraId="30A365F5" w14:textId="50EBBF40" w:rsidR="00350E28" w:rsidRDefault="00DC48AF" w:rsidP="00DC48AF">
      <w:pPr>
        <w:pStyle w:val="i"/>
      </w:pPr>
      <w:r>
        <w:t>Το είδος της κίνησης στο κεκλιμένο επίπεδο θα την καθορίσουν οι συνιστώσες των δυνάμεων στη διεύθυνση της κίνησης (της παράλληλης στο επίπεδο). Για τις συνιστώσες αυτές έχουμε:</w:t>
      </w:r>
    </w:p>
    <w:p w14:paraId="5CAEECD0" w14:textId="231245F6" w:rsidR="00DC48AF" w:rsidRDefault="00DC48AF" w:rsidP="00DC48AF">
      <w:pPr>
        <w:jc w:val="center"/>
      </w:pPr>
      <w:r w:rsidRPr="00DC48AF">
        <w:rPr>
          <w:position w:val="-10"/>
        </w:rPr>
        <w:object w:dxaOrig="2740" w:dyaOrig="320" w14:anchorId="1C8D8389">
          <v:shape id="_x0000_i1026" type="#_x0000_t75" style="width:137pt;height:16pt" o:ole="">
            <v:imagedata r:id="rId31" o:title=""/>
          </v:shape>
          <o:OLEObject Type="Embed" ProgID="Equation.DSMT4" ShapeID="_x0000_i1026" DrawAspect="Content" ObjectID="_1805438736" r:id="rId32"/>
        </w:object>
      </w:r>
      <w:r>
        <w:t xml:space="preserve"> και</w:t>
      </w:r>
    </w:p>
    <w:p w14:paraId="733D1E52" w14:textId="7494CEF4" w:rsidR="00005E49" w:rsidRDefault="00005E49" w:rsidP="00DC48AF">
      <w:pPr>
        <w:jc w:val="center"/>
      </w:pPr>
      <w:r w:rsidRPr="00DC48AF">
        <w:rPr>
          <w:position w:val="-10"/>
        </w:rPr>
        <w:object w:dxaOrig="3580" w:dyaOrig="320" w14:anchorId="0AC128BA">
          <v:shape id="_x0000_i1027" type="#_x0000_t75" style="width:179.35pt;height:16pt" o:ole="">
            <v:imagedata r:id="rId33" o:title=""/>
          </v:shape>
          <o:OLEObject Type="Embed" ProgID="Equation.DSMT4" ShapeID="_x0000_i1027" DrawAspect="Content" ObjectID="_1805438737" r:id="rId34"/>
        </w:object>
      </w:r>
    </w:p>
    <w:p w14:paraId="6C8BD475" w14:textId="428408ED" w:rsidR="00005E49" w:rsidRDefault="006A5E8E" w:rsidP="00D87540">
      <w:pPr>
        <w:pStyle w:val="abc"/>
      </w:pPr>
      <w:r>
        <w:rPr>
          <w:noProof/>
        </w:rPr>
        <mc:AlternateContent>
          <mc:Choice Requires="wpc">
            <w:drawing>
              <wp:anchor distT="0" distB="0" distL="114300" distR="114300" simplePos="0" relativeHeight="251664384" behindDoc="0" locked="0" layoutInCell="1" allowOverlap="1" wp14:anchorId="5E5751EC" wp14:editId="7406907D">
                <wp:simplePos x="0" y="0"/>
                <wp:positionH relativeFrom="margin">
                  <wp:align>right</wp:align>
                </wp:positionH>
                <wp:positionV relativeFrom="paragraph">
                  <wp:posOffset>62865</wp:posOffset>
                </wp:positionV>
                <wp:extent cx="1624965" cy="1181100"/>
                <wp:effectExtent l="0" t="0" r="0" b="0"/>
                <wp:wrapSquare wrapText="bothSides"/>
                <wp:docPr id="95492749" name="Καμβάς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1980847126" name="Ελεύθερη σχεδίαση: Σχήμα 1980847126"/>
                        <wps:cNvSpPr/>
                        <wps:spPr>
                          <a:xfrm flipH="1">
                            <a:off x="230505" y="173355"/>
                            <a:ext cx="1310005" cy="797560"/>
                          </a:xfrm>
                          <a:custGeom>
                            <a:avLst/>
                            <a:gdLst>
                              <a:gd name="connsiteX0" fmla="*/ 0 w 735773"/>
                              <a:gd name="connsiteY0" fmla="*/ 769797 h 769797"/>
                              <a:gd name="connsiteX1" fmla="*/ 0 w 735773"/>
                              <a:gd name="connsiteY1" fmla="*/ 0 h 769797"/>
                              <a:gd name="connsiteX2" fmla="*/ 735773 w 735773"/>
                              <a:gd name="connsiteY2" fmla="*/ 735773 h 769797"/>
                              <a:gd name="connsiteX3" fmla="*/ 0 w 735773"/>
                              <a:gd name="connsiteY3" fmla="*/ 769797 h 769797"/>
                              <a:gd name="connsiteX0" fmla="*/ 0 w 749090"/>
                              <a:gd name="connsiteY0" fmla="*/ 769797 h 781383"/>
                              <a:gd name="connsiteX1" fmla="*/ 0 w 749090"/>
                              <a:gd name="connsiteY1" fmla="*/ 0 h 781383"/>
                              <a:gd name="connsiteX2" fmla="*/ 749090 w 749090"/>
                              <a:gd name="connsiteY2" fmla="*/ 781383 h 781383"/>
                              <a:gd name="connsiteX3" fmla="*/ 0 w 749090"/>
                              <a:gd name="connsiteY3" fmla="*/ 769797 h 781383"/>
                              <a:gd name="connsiteX0" fmla="*/ 0 w 742431"/>
                              <a:gd name="connsiteY0" fmla="*/ 769797 h 770001"/>
                              <a:gd name="connsiteX1" fmla="*/ 0 w 742431"/>
                              <a:gd name="connsiteY1" fmla="*/ 0 h 770001"/>
                              <a:gd name="connsiteX2" fmla="*/ 742431 w 742431"/>
                              <a:gd name="connsiteY2" fmla="*/ 770001 h 770001"/>
                              <a:gd name="connsiteX3" fmla="*/ 0 w 742431"/>
                              <a:gd name="connsiteY3" fmla="*/ 769797 h 770001"/>
                            </a:gdLst>
                            <a:ahLst/>
                            <a:cxnLst>
                              <a:cxn ang="0">
                                <a:pos x="connsiteX0" y="connsiteY0"/>
                              </a:cxn>
                              <a:cxn ang="0">
                                <a:pos x="connsiteX1" y="connsiteY1"/>
                              </a:cxn>
                              <a:cxn ang="0">
                                <a:pos x="connsiteX2" y="connsiteY2"/>
                              </a:cxn>
                              <a:cxn ang="0">
                                <a:pos x="connsiteX3" y="connsiteY3"/>
                              </a:cxn>
                            </a:cxnLst>
                            <a:rect l="l" t="t" r="r" b="b"/>
                            <a:pathLst>
                              <a:path w="742431" h="770001">
                                <a:moveTo>
                                  <a:pt x="0" y="769797"/>
                                </a:moveTo>
                                <a:lnTo>
                                  <a:pt x="0" y="0"/>
                                </a:lnTo>
                                <a:lnTo>
                                  <a:pt x="742431" y="770001"/>
                                </a:lnTo>
                                <a:lnTo>
                                  <a:pt x="0" y="769797"/>
                                </a:lnTo>
                                <a:close/>
                              </a:path>
                            </a:pathLst>
                          </a:custGeom>
                          <a:solidFill>
                            <a:schemeClr val="bg1">
                              <a:lumMod val="95000"/>
                            </a:schemeClr>
                          </a:solidFill>
                          <a:ln w="9525">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6261994" name="Ορθογώνιο: Στρογγύλεμα γωνιών 936261994"/>
                        <wps:cNvSpPr/>
                        <wps:spPr>
                          <a:xfrm rot="19802186">
                            <a:off x="585470" y="487680"/>
                            <a:ext cx="240030" cy="171450"/>
                          </a:xfrm>
                          <a:prstGeom prst="roundRect">
                            <a:avLst>
                              <a:gd name="adj" fmla="val 29013"/>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623846367" name="Ευθύγραμμο βέλος σύνδεσης 1623846367">
                          <a:extLst>
                            <a:ext uri="{FF2B5EF4-FFF2-40B4-BE49-F238E27FC236}">
                              <a16:creationId xmlns:a16="http://schemas.microsoft.com/office/drawing/2014/main" id="{3A31367D-149D-4151-2CC5-826764597A90}"/>
                            </a:ext>
                          </a:extLst>
                        </wps:cNvPr>
                        <wps:cNvCnPr>
                          <a:cxnSpLocks/>
                        </wps:cNvCnPr>
                        <wps:spPr>
                          <a:xfrm rot="10800000" flipV="1">
                            <a:off x="393700" y="582930"/>
                            <a:ext cx="295910" cy="17272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00607631" name="Ευθύγραμμο βέλος σύνδεσης 400607631">
                          <a:extLst>
                            <a:ext uri="{FF2B5EF4-FFF2-40B4-BE49-F238E27FC236}">
                              <a16:creationId xmlns:a16="http://schemas.microsoft.com/office/drawing/2014/main" id="{5AA26C2C-3401-A632-8880-C79AE8665DDB}"/>
                            </a:ext>
                          </a:extLst>
                        </wps:cNvPr>
                        <wps:cNvCnPr>
                          <a:cxnSpLocks/>
                        </wps:cNvCnPr>
                        <wps:spPr>
                          <a:xfrm flipV="1">
                            <a:off x="690245" y="254000"/>
                            <a:ext cx="223520" cy="118745"/>
                          </a:xfrm>
                          <a:prstGeom prst="straightConnector1">
                            <a:avLst/>
                          </a:prstGeom>
                          <a:ln w="12700">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049546543" name="Ευθύγραμμο βέλος σύνδεσης 1049546543">
                          <a:extLst>
                            <a:ext uri="{FF2B5EF4-FFF2-40B4-BE49-F238E27FC236}">
                              <a16:creationId xmlns:a16="http://schemas.microsoft.com/office/drawing/2014/main" id="{74317AAF-8776-772C-BBE4-8BA659A0BA7D}"/>
                            </a:ext>
                          </a:extLst>
                        </wps:cNvPr>
                        <wps:cNvCnPr>
                          <a:cxnSpLocks/>
                        </wps:cNvCnPr>
                        <wps:spPr>
                          <a:xfrm rot="10800000" flipV="1">
                            <a:off x="306705" y="455930"/>
                            <a:ext cx="223520" cy="118745"/>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12664906" name="Εικόνα 112664906"/>
                          <pic:cNvPicPr/>
                        </pic:nvPicPr>
                        <pic:blipFill>
                          <a:blip r:embed="rId35"/>
                          <a:stretch>
                            <a:fillRect/>
                          </a:stretch>
                        </pic:blipFill>
                        <pic:spPr>
                          <a:xfrm>
                            <a:off x="167640" y="629920"/>
                            <a:ext cx="241300" cy="190500"/>
                          </a:xfrm>
                          <a:prstGeom prst="rect">
                            <a:avLst/>
                          </a:prstGeom>
                        </pic:spPr>
                      </pic:pic>
                      <pic:pic xmlns:pic="http://schemas.openxmlformats.org/drawingml/2006/picture">
                        <pic:nvPicPr>
                          <pic:cNvPr id="1114788735" name="Εικόνα 1114788735"/>
                          <pic:cNvPicPr/>
                        </pic:nvPicPr>
                        <pic:blipFill>
                          <a:blip r:embed="rId36"/>
                          <a:stretch>
                            <a:fillRect/>
                          </a:stretch>
                        </pic:blipFill>
                        <pic:spPr>
                          <a:xfrm>
                            <a:off x="704850" y="149225"/>
                            <a:ext cx="114300" cy="165100"/>
                          </a:xfrm>
                          <a:prstGeom prst="rect">
                            <a:avLst/>
                          </a:prstGeom>
                        </pic:spPr>
                      </pic:pic>
                      <pic:pic xmlns:pic="http://schemas.openxmlformats.org/drawingml/2006/picture">
                        <pic:nvPicPr>
                          <pic:cNvPr id="1748910659" name="Εικόνα 1748910659"/>
                          <pic:cNvPicPr/>
                        </pic:nvPicPr>
                        <pic:blipFill>
                          <a:blip r:embed="rId37"/>
                          <a:stretch>
                            <a:fillRect/>
                          </a:stretch>
                        </pic:blipFill>
                        <pic:spPr>
                          <a:xfrm>
                            <a:off x="349885" y="337185"/>
                            <a:ext cx="127000" cy="165100"/>
                          </a:xfrm>
                          <a:prstGeom prst="rect">
                            <a:avLst/>
                          </a:prstGeom>
                        </pic:spPr>
                      </pic:pic>
                      <wps:wsp>
                        <wps:cNvPr id="2090883875" name="TextBox 141">
                          <a:extLst>
                            <a:ext uri="{FF2B5EF4-FFF2-40B4-BE49-F238E27FC236}">
                              <a16:creationId xmlns:a16="http://schemas.microsoft.com/office/drawing/2014/main" id="{B591179D-BF52-F3AD-F170-3BDBB8872242}"/>
                            </a:ext>
                          </a:extLst>
                        </wps:cNvPr>
                        <wps:cNvSpPr txBox="1"/>
                        <wps:spPr>
                          <a:xfrm>
                            <a:off x="0" y="810895"/>
                            <a:ext cx="234950" cy="370205"/>
                          </a:xfrm>
                          <a:prstGeom prst="rect">
                            <a:avLst/>
                          </a:prstGeom>
                          <a:noFill/>
                        </wps:spPr>
                        <wps:txbx>
                          <w:txbxContent>
                            <w:p w14:paraId="5BF799F0" w14:textId="77777777" w:rsidR="0020533D" w:rsidRDefault="0020533D" w:rsidP="0020533D">
                              <w:pPr>
                                <w:rPr>
                                  <w:color w:val="000000"/>
                                  <w:kern w:val="24"/>
                                </w:rPr>
                              </w:pPr>
                              <w:r>
                                <w:rPr>
                                  <w:color w:val="000000"/>
                                  <w:kern w:val="24"/>
                                </w:rPr>
                                <w:t>Ο</w:t>
                              </w:r>
                            </w:p>
                          </w:txbxContent>
                        </wps:txbx>
                        <wps:bodyPr wrap="square" rtlCol="0">
                          <a:spAutoFit/>
                        </wps:bodyPr>
                      </wps:wsp>
                      <wps:wsp>
                        <wps:cNvPr id="1817173415" name="TextBox 142">
                          <a:extLst>
                            <a:ext uri="{FF2B5EF4-FFF2-40B4-BE49-F238E27FC236}">
                              <a16:creationId xmlns:a16="http://schemas.microsoft.com/office/drawing/2014/main" id="{F6CF40C6-5829-B3D9-3A69-5EBE1683CD91}"/>
                            </a:ext>
                          </a:extLst>
                        </wps:cNvPr>
                        <wps:cNvSpPr txBox="1"/>
                        <wps:spPr>
                          <a:xfrm>
                            <a:off x="1118870" y="132080"/>
                            <a:ext cx="234315" cy="370205"/>
                          </a:xfrm>
                          <a:prstGeom prst="rect">
                            <a:avLst/>
                          </a:prstGeom>
                          <a:noFill/>
                        </wps:spPr>
                        <wps:txbx>
                          <w:txbxContent>
                            <w:p w14:paraId="5E2579C3" w14:textId="77777777" w:rsidR="0020533D" w:rsidRDefault="0020533D" w:rsidP="0020533D">
                              <w:pPr>
                                <w:rPr>
                                  <w:color w:val="000000"/>
                                  <w:kern w:val="24"/>
                                </w:rPr>
                              </w:pPr>
                              <w:r>
                                <w:rPr>
                                  <w:color w:val="000000"/>
                                  <w:kern w:val="24"/>
                                </w:rPr>
                                <w:t>Γ</w:t>
                              </w:r>
                            </w:p>
                          </w:txbxContent>
                        </wps:txbx>
                        <wps:bodyPr wrap="square" rtlCol="0">
                          <a:spAutoFit/>
                        </wps:bodyPr>
                      </wps:wsp>
                      <wps:wsp>
                        <wps:cNvPr id="631392825" name="Ευθύγραμμο βέλος σύνδεσης 631392825">
                          <a:extLst>
                            <a:ext uri="{FF2B5EF4-FFF2-40B4-BE49-F238E27FC236}">
                              <a16:creationId xmlns:a16="http://schemas.microsoft.com/office/drawing/2014/main" id="{327F8CBD-1A4F-718B-B282-9A28A41365F6}"/>
                            </a:ext>
                          </a:extLst>
                        </wps:cNvPr>
                        <wps:cNvCnPr>
                          <a:cxnSpLocks/>
                        </wps:cNvCnPr>
                        <wps:spPr>
                          <a:xfrm>
                            <a:off x="1256030" y="346710"/>
                            <a:ext cx="8255" cy="632460"/>
                          </a:xfrm>
                          <a:prstGeom prst="straightConnector1">
                            <a:avLst/>
                          </a:prstGeom>
                          <a:ln w="9525">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807060463" name="TextBox 145">
                          <a:extLst>
                            <a:ext uri="{FF2B5EF4-FFF2-40B4-BE49-F238E27FC236}">
                              <a16:creationId xmlns:a16="http://schemas.microsoft.com/office/drawing/2014/main" id="{32CBE4E9-CA9B-2AF4-1741-7F9F0B858BC6}"/>
                            </a:ext>
                          </a:extLst>
                        </wps:cNvPr>
                        <wps:cNvSpPr txBox="1"/>
                        <wps:spPr>
                          <a:xfrm>
                            <a:off x="1240155" y="533400"/>
                            <a:ext cx="234315" cy="370205"/>
                          </a:xfrm>
                          <a:prstGeom prst="rect">
                            <a:avLst/>
                          </a:prstGeom>
                          <a:noFill/>
                        </wps:spPr>
                        <wps:txbx>
                          <w:txbxContent>
                            <w:p w14:paraId="367D2D66" w14:textId="77777777" w:rsidR="0020533D" w:rsidRDefault="0020533D" w:rsidP="0020533D">
                              <w:pPr>
                                <w:rPr>
                                  <w:color w:val="000000"/>
                                  <w:kern w:val="24"/>
                                </w:rPr>
                              </w:pPr>
                              <w:r>
                                <w:rPr>
                                  <w:color w:val="000000"/>
                                  <w:kern w:val="24"/>
                                </w:rPr>
                                <w:t>h</w:t>
                              </w:r>
                            </w:p>
                          </w:txbxContent>
                        </wps:txbx>
                        <wps:bodyPr wrap="square" rtlCol="0">
                          <a:spAutoFit/>
                        </wps:bodyPr>
                      </wps:wsp>
                      <pic:pic xmlns:pic="http://schemas.openxmlformats.org/drawingml/2006/picture">
                        <pic:nvPicPr>
                          <pic:cNvPr id="1680125438" name="Εικόνα 1680125438"/>
                          <pic:cNvPicPr>
                            <a:picLocks noChangeAspect="1"/>
                          </pic:cNvPicPr>
                        </pic:nvPicPr>
                        <pic:blipFill>
                          <a:blip r:embed="rId11"/>
                          <a:stretch>
                            <a:fillRect/>
                          </a:stretch>
                        </pic:blipFill>
                        <pic:spPr>
                          <a:xfrm>
                            <a:off x="1228725" y="327025"/>
                            <a:ext cx="53340" cy="5651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5E5751EC" id="Καμβάς 15" o:spid="_x0000_s1086" editas="canvas" style="position:absolute;left:0;text-align:left;margin-left:76.75pt;margin-top:4.95pt;width:127.95pt;height:93pt;z-index:251664384;mso-position-horizontal:right;mso-position-horizontal-relative:margin;mso-width-relative:margin;mso-height-relative:margin" coordsize="16249,11811"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">
                <v:shape id="_x0000_s1087" type="#_x0000_t75" style="position:absolute;width:16249;height:11811;visibility:visible;mso-wrap-style:square" filled="t" fillcolor="#ffff80">
                  <v:fill color2="#ffffda" rotate="t" o:detectmouseclick="t" angle="180" colors="0 #ffff80;.5 #ffffb3;1 #ffffda" focus="100%" type="gradient"/>
                  <v:path o:connecttype="none"/>
                </v:shape>
                <v:shape id="Ελεύθερη σχεδίαση: Σχήμα 1980847126" o:spid="_x0000_s1088" style="position:absolute;left:2305;top:1733;width:13100;height:7976;flip:x;visibility:visible;mso-wrap-style:square;v-text-anchor:middle" coordsize="742431,7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" path="m,769797l,,742431,770001,,769797xe" fillcolor="#f2f2f2 [3052]" strokecolor="#5a5a5a [2109]">
                  <v:stroke joinstyle="miter"/>
                  <v:path arrowok="t" o:connecttype="custom" o:connectlocs="0,797349;0,0;1310005,797560;0,797349" o:connectangles="0,0,0,0"/>
                </v:shape>
                <v:roundrect id="Ορθογώνιο: Στρογγύλεμα γωνιών 936261994" o:spid="_x0000_s1089" style="position:absolute;left:5854;top:4876;width:2401;height:1715;rotation:-1963692fd;visibility:visible;mso-wrap-style:square;v-text-anchor:middle" arcsize="190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" fillcolor="#ffc000" strokecolor="black [3213]">
                  <v:stroke joinstyle="miter"/>
                </v:roundrect>
                <v:shape id="Ευθύγραμμο βέλος σύνδεσης 1623846367" o:spid="_x0000_s1090" type="#_x0000_t32" style="position:absolute;left:3937;top:5829;width:2959;height:1727;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Ευθύγραμμο βέλος σύνδεσης 400607631" o:spid="_x0000_s1091" type="#_x0000_t32" style="position:absolute;left:6902;top:2540;width:2235;height:11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" strokecolor="#0070c0" strokeweight="1pt">
                  <v:stroke endarrow="block" endarrowwidth="narrow" endarrowlength="short" joinstyle="miter"/>
                  <v:shadow on="t" type="perspective" color="black" offset="0,0" matrix="655f,,,655f"/>
                  <o:lock v:ext="edit" shapetype="f"/>
                </v:shape>
                <v:shape id="Ευθύγραμμο βέλος σύνδεσης 1049546543" o:spid="_x0000_s1092" type="#_x0000_t32" style="position:absolute;left:3067;top:4559;width:2235;height:1187;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" strokecolor="black [3213]" strokeweight="1pt">
                  <v:stroke endarrow="block" endarrowwidth="narrow" endarrowlength="short" joinstyle="miter"/>
                  <v:shadow on="t" type="perspective" color="black" offset="0,0" matrix="655f,,,655f"/>
                  <o:lock v:ext="edit" shapetype="f"/>
                </v:shape>
                <v:shape id="Εικόνα 112664906" o:spid="_x0000_s1093" type="#_x0000_t75" style="position:absolute;left:1676;top:6299;width:241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">
                  <v:imagedata r:id="rId38" o:title=""/>
                </v:shape>
                <v:shape id="Εικόνα 1114788735" o:spid="_x0000_s1094" type="#_x0000_t75" style="position:absolute;left:7048;top:1492;width:1143;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">
                  <v:imagedata r:id="rId39" o:title=""/>
                </v:shape>
                <v:shape id="Εικόνα 1748910659" o:spid="_x0000_s1095" type="#_x0000_t75" style="position:absolute;left:3498;top:3371;width:1270;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">
                  <v:imagedata r:id="rId40" o:title=""/>
                </v:shape>
                <v:shape id="TextBox 141" o:spid="_x0000_s1096" type="#_x0000_t202" style="position:absolute;top:8108;width:2349;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" filled="f" stroked="f">
                  <v:textbox style="mso-fit-shape-to-text:t">
                    <w:txbxContent>
                      <w:p w14:paraId="5BF799F0" w14:textId="77777777" w:rsidR="0020533D" w:rsidRDefault="0020533D" w:rsidP="0020533D">
                        <w:pPr>
                          <w:rPr>
                            <w:color w:val="000000"/>
                            <w:kern w:val="24"/>
                          </w:rPr>
                        </w:pPr>
                        <w:r>
                          <w:rPr>
                            <w:color w:val="000000"/>
                            <w:kern w:val="24"/>
                          </w:rPr>
                          <w:t>Ο</w:t>
                        </w:r>
                      </w:p>
                    </w:txbxContent>
                  </v:textbox>
                </v:shape>
                <v:shape id="TextBox 142" o:spid="_x0000_s1097" type="#_x0000_t202" style="position:absolute;left:11188;top:1320;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" filled="f" stroked="f">
                  <v:textbox style="mso-fit-shape-to-text:t">
                    <w:txbxContent>
                      <w:p w14:paraId="5E2579C3" w14:textId="77777777" w:rsidR="0020533D" w:rsidRDefault="0020533D" w:rsidP="0020533D">
                        <w:pPr>
                          <w:rPr>
                            <w:color w:val="000000"/>
                            <w:kern w:val="24"/>
                          </w:rPr>
                        </w:pPr>
                        <w:r>
                          <w:rPr>
                            <w:color w:val="000000"/>
                            <w:kern w:val="24"/>
                          </w:rPr>
                          <w:t>Γ</w:t>
                        </w:r>
                      </w:p>
                    </w:txbxContent>
                  </v:textbox>
                </v:shape>
                <v:shape id="Ευθύγραμμο βέλος σύνδεσης 631392825" o:spid="_x0000_s1098" type="#_x0000_t32" style="position:absolute;left:12560;top:3467;width:82;height:6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" strokecolor="black [3213]">
                  <v:stroke startarrow="block" startarrowwidth="narrow" startarrowlength="short" endarrow="block" endarrowwidth="narrow" endarrowlength="short" joinstyle="miter"/>
                  <v:shadow on="t" type="perspective" color="black" offset="0,0" matrix="655f,,,655f"/>
                  <o:lock v:ext="edit" shapetype="f"/>
                </v:shape>
                <v:shape id="TextBox 145" o:spid="_x0000_s1099" type="#_x0000_t202" style="position:absolute;left:12401;top:5334;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" filled="f" stroked="f">
                  <v:textbox style="mso-fit-shape-to-text:t">
                    <w:txbxContent>
                      <w:p w14:paraId="367D2D66" w14:textId="77777777" w:rsidR="0020533D" w:rsidRDefault="0020533D" w:rsidP="0020533D">
                        <w:pPr>
                          <w:rPr>
                            <w:color w:val="000000"/>
                            <w:kern w:val="24"/>
                          </w:rPr>
                        </w:pPr>
                        <w:r>
                          <w:rPr>
                            <w:color w:val="000000"/>
                            <w:kern w:val="24"/>
                          </w:rPr>
                          <w:t>h</w:t>
                        </w:r>
                      </w:p>
                    </w:txbxContent>
                  </v:textbox>
                </v:shape>
                <v:shape id="Εικόνα 1680125438" o:spid="_x0000_s1100" type="#_x0000_t75" style="position:absolute;left:12287;top:3270;width:533;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">
                  <v:imagedata r:id="rId41" o:title=""/>
                </v:shape>
                <w10:wrap type="square" anchorx="margin"/>
              </v:group>
            </w:pict>
          </mc:Fallback>
        </mc:AlternateContent>
      </w:r>
      <w:r w:rsidR="00D87540">
        <w:t xml:space="preserve">α) </w:t>
      </w:r>
      <w:r w:rsidR="00005E49">
        <w:t xml:space="preserve">Βλέπουμε ότι </w:t>
      </w:r>
      <w:r w:rsidR="00005E49" w:rsidRPr="00DC48AF">
        <w:rPr>
          <w:position w:val="-10"/>
        </w:rPr>
        <w:object w:dxaOrig="720" w:dyaOrig="320" w14:anchorId="60EE4163">
          <v:shape id="_x0000_i1028" type="#_x0000_t75" style="width:36pt;height:16pt" o:ole="">
            <v:imagedata r:id="rId42" o:title=""/>
          </v:shape>
          <o:OLEObject Type="Embed" ProgID="Equation.DSMT4" ShapeID="_x0000_i1028" DrawAspect="Content" ObjectID="_1805438738" r:id="rId43"/>
        </w:object>
      </w:r>
      <w:r w:rsidR="00005E49">
        <w:t xml:space="preserve">πράγμα που σημαίνει ότι η συνισταμένη δύναμη έχει αντίθετη κατεύθυνση από την ταχύτητα, συνεπώς αντίθετη φορά θα έχει και η επιτάχυνση και η κίνηση </w:t>
      </w:r>
      <w:r w:rsidR="006424FB">
        <w:t xml:space="preserve">θα </w:t>
      </w:r>
      <w:r w:rsidR="00005E49">
        <w:t>είναι επιβραδυνόμενη.</w:t>
      </w:r>
    </w:p>
    <w:p w14:paraId="1FD887DE" w14:textId="27F326D2" w:rsidR="00D87540" w:rsidRDefault="00D87540" w:rsidP="00D87540">
      <w:pPr>
        <w:pStyle w:val="abc"/>
      </w:pPr>
      <w:r>
        <w:t>β) Εφαρμόζουμε ξανά το Θ.Μ.Κ.Ε. για το σώμα από τη θέση Ο, μέχρι την θέση Γ</w:t>
      </w:r>
      <w:r w:rsidR="00BC5374">
        <w:t>, όπου x</w:t>
      </w:r>
      <w:r w:rsidR="00BC5374">
        <w:rPr>
          <w:vertAlign w:val="subscript"/>
        </w:rPr>
        <w:t>2</w:t>
      </w:r>
      <w:r w:rsidR="00BC5374">
        <w:t>=(ΟΓ)=3m</w:t>
      </w:r>
      <w:r>
        <w:t>:</w:t>
      </w:r>
    </w:p>
    <w:p w14:paraId="5D6C7860" w14:textId="478B74CF" w:rsidR="00DC48AF" w:rsidRDefault="006D49D6" w:rsidP="00DC48AF">
      <w:pPr>
        <w:jc w:val="center"/>
      </w:pPr>
      <w:r w:rsidRPr="006D49D6">
        <w:rPr>
          <w:position w:val="-92"/>
        </w:rPr>
        <w:object w:dxaOrig="5420" w:dyaOrig="1960" w14:anchorId="0DB60FC6">
          <v:shape id="_x0000_i1029" type="#_x0000_t75" style="width:271.35pt;height:98pt" o:ole="">
            <v:imagedata r:id="rId44" o:title=""/>
          </v:shape>
          <o:OLEObject Type="Embed" ProgID="Equation.DSMT4" ShapeID="_x0000_i1029" DrawAspect="Content" ObjectID="_1805438739" r:id="rId45"/>
        </w:object>
      </w:r>
    </w:p>
    <w:p w14:paraId="5F62F53C" w14:textId="7BACDF3D" w:rsidR="00DC48AF" w:rsidRDefault="006A5E8E" w:rsidP="009125AC">
      <w:pPr>
        <w:pStyle w:val="abc"/>
      </w:pPr>
      <w:r>
        <w:t>γ) Το σώμα περνώντας από την θέση Γ, σε ύψος h=x</w:t>
      </w:r>
      <w:r>
        <w:rPr>
          <w:vertAlign w:val="subscript"/>
        </w:rPr>
        <w:t>2</w:t>
      </w:r>
      <w:r>
        <w:t>ημθ (βλέπε σχήμα), έχει μηχανική ενέργεια:</w:t>
      </w:r>
    </w:p>
    <w:p w14:paraId="3953E544" w14:textId="095C40C2" w:rsidR="006A5E8E" w:rsidRDefault="004E3383" w:rsidP="004E3383">
      <w:pPr>
        <w:jc w:val="center"/>
      </w:pPr>
      <w:r w:rsidRPr="004E3383">
        <w:rPr>
          <w:position w:val="-54"/>
        </w:rPr>
        <w:object w:dxaOrig="4599" w:dyaOrig="1180" w14:anchorId="6E8F4835">
          <v:shape id="_x0000_i1030" type="#_x0000_t75" style="width:230.35pt;height:59pt" o:ole="">
            <v:imagedata r:id="rId46" o:title=""/>
          </v:shape>
          <o:OLEObject Type="Embed" ProgID="Equation.DSMT4" ShapeID="_x0000_i1030" DrawAspect="Content" ObjectID="_1805438740" r:id="rId47"/>
        </w:object>
      </w:r>
    </w:p>
    <w:p w14:paraId="4D4809C9" w14:textId="1E4C0ECB" w:rsidR="009125AC" w:rsidRDefault="009125AC" w:rsidP="009125AC">
      <w:pPr>
        <w:pStyle w:val="abc"/>
      </w:pPr>
      <w:r>
        <w:t>δ) Η ενέργεια που μεταφέρεται στο σώμα είναι ίση με το έργο της δύναμης από το Α στο Γ:</w:t>
      </w:r>
    </w:p>
    <w:p w14:paraId="455D7B3D" w14:textId="07ABFEDF" w:rsidR="009125AC" w:rsidRDefault="008C79E0" w:rsidP="008C79E0">
      <w:pPr>
        <w:pStyle w:val="abc"/>
        <w:jc w:val="center"/>
      </w:pPr>
      <w:r w:rsidRPr="008C79E0">
        <w:rPr>
          <w:position w:val="-28"/>
        </w:rPr>
        <w:object w:dxaOrig="3460" w:dyaOrig="660" w14:anchorId="6306F499">
          <v:shape id="_x0000_i1031" type="#_x0000_t75" style="width:173.35pt;height:33pt" o:ole="">
            <v:imagedata r:id="rId48" o:title=""/>
          </v:shape>
          <o:OLEObject Type="Embed" ProgID="Equation.DSMT4" ShapeID="_x0000_i1031" DrawAspect="Content" ObjectID="_1805438741" r:id="rId49"/>
        </w:object>
      </w:r>
    </w:p>
    <w:p w14:paraId="556946A4" w14:textId="6E792E34" w:rsidR="008C79E0" w:rsidRDefault="008C79E0" w:rsidP="008C79E0">
      <w:pPr>
        <w:ind w:left="568"/>
      </w:pPr>
      <w:r>
        <w:t>Αξίζει να προσέξουμε την ισότητα της μηχανικής ενέργεια στο Γ, με το έργο της F. Το σώμα στη θέση Γ έχει μηχανική ενέργεια 40J, αφού τόση ενέργεια πήρε μέσω του έργου της δύναμης F!</w:t>
      </w:r>
    </w:p>
    <w:p w14:paraId="09ED34BC" w14:textId="13C1AC32" w:rsidR="008C79E0" w:rsidRDefault="00E9164C" w:rsidP="00E9164C">
      <w:pPr>
        <w:pStyle w:val="i"/>
      </w:pPr>
      <w:r>
        <w:t>Αφού η κίνηση του σώματος είναι επιβραδυνόμενη, κάποια στιγμή η ταχύτητά του θα μηδενιστεί, έστω σε ένα σημείο Δ</w:t>
      </w:r>
      <w:r w:rsidR="0096273A">
        <w:t>, όπου (ΟΔ)=x</w:t>
      </w:r>
      <w:r w:rsidR="0096273A">
        <w:rPr>
          <w:vertAlign w:val="subscript"/>
        </w:rPr>
        <w:t>3</w:t>
      </w:r>
      <w:r w:rsidR="00FD0E98">
        <w:t>, σε ύψος h</w:t>
      </w:r>
      <w:r w:rsidR="00FD0E98">
        <w:rPr>
          <w:vertAlign w:val="subscript"/>
        </w:rPr>
        <w:t>3</w:t>
      </w:r>
      <w:r w:rsidR="00FD0E98">
        <w:t>=x</w:t>
      </w:r>
      <w:r w:rsidR="00FD0E98">
        <w:rPr>
          <w:vertAlign w:val="subscript"/>
        </w:rPr>
        <w:t>3</w:t>
      </w:r>
      <w:r w:rsidR="00FD0E98">
        <w:t>ημθ, από το οριζόντιο επίπ</w:t>
      </w:r>
      <w:r w:rsidR="00521B8A">
        <w:t>εδο. Στο σημείο Δ θα έχει την μέγιστη δυναμική ενέργεια, αφού στη συνέχεια θα κινηθεί προς τα κάτω.</w:t>
      </w:r>
      <w:r w:rsidR="000179C4">
        <w:t xml:space="preserve"> </w:t>
      </w:r>
      <w:r w:rsidR="00FD0E98">
        <w:t>Παίρνουμε ξανά το Θ.Μ.Κ.Ε. από το Ο στο Δ και έχουμε:</w:t>
      </w:r>
    </w:p>
    <w:p w14:paraId="458A143F" w14:textId="7E208F41" w:rsidR="00FD0E98" w:rsidRPr="006A5E8E" w:rsidRDefault="00521B8A" w:rsidP="00521B8A">
      <w:pPr>
        <w:jc w:val="center"/>
      </w:pPr>
      <w:r w:rsidRPr="00521B8A">
        <w:rPr>
          <w:position w:val="-52"/>
        </w:rPr>
        <w:object w:dxaOrig="6259" w:dyaOrig="1140" w14:anchorId="2509590B">
          <v:shape id="_x0000_i1032" type="#_x0000_t75" style="width:313.35pt;height:57pt" o:ole="">
            <v:imagedata r:id="rId50" o:title=""/>
          </v:shape>
          <o:OLEObject Type="Embed" ProgID="Equation.DSMT4" ShapeID="_x0000_i1032" DrawAspect="Content" ObjectID="_1805438742" r:id="rId51"/>
        </w:object>
      </w:r>
    </w:p>
    <w:p w14:paraId="18EE6775" w14:textId="77777777" w:rsidR="000179C4" w:rsidRDefault="00521B8A" w:rsidP="000179C4">
      <w:pPr>
        <w:jc w:val="center"/>
      </w:pPr>
      <w:r w:rsidRPr="00521B8A">
        <w:rPr>
          <w:position w:val="-10"/>
        </w:rPr>
        <w:object w:dxaOrig="4300" w:dyaOrig="320" w14:anchorId="3E9FDB70">
          <v:shape id="_x0000_i1033" type="#_x0000_t75" style="width:215.35pt;height:16pt" o:ole="">
            <v:imagedata r:id="rId52" o:title=""/>
          </v:shape>
          <o:OLEObject Type="Embed" ProgID="Equation.DSMT4" ShapeID="_x0000_i1033" DrawAspect="Content" ObjectID="_1805438743" r:id="rId53"/>
        </w:object>
      </w:r>
      <w:r w:rsidR="000179C4">
        <w:t xml:space="preserve"> </w:t>
      </w:r>
    </w:p>
    <w:p w14:paraId="00509C59" w14:textId="4A361C74" w:rsidR="00350E28" w:rsidRDefault="00521B8A" w:rsidP="000179C4">
      <w:pPr>
        <w:pStyle w:val="a9"/>
        <w:spacing w:before="0" w:after="0" w:line="240" w:lineRule="auto"/>
        <w:jc w:val="right"/>
      </w:pPr>
      <w:r>
        <w:t>dmargaris@gmail.com</w:t>
      </w:r>
    </w:p>
    <w:p w14:paraId="10975ECB" w14:textId="4F67B8AC" w:rsidR="00350E28" w:rsidRPr="00ED6850" w:rsidRDefault="00350E28" w:rsidP="007C3D0B"/>
    <w:sectPr w:rsidR="00350E28" w:rsidRPr="00ED6850">
      <w:headerReference w:type="default" r:id="rId54"/>
      <w:footerReference w:type="default" r:id="rId5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0777" w14:textId="77777777" w:rsidR="009A13C3" w:rsidRDefault="009A13C3">
      <w:pPr>
        <w:spacing w:line="240" w:lineRule="auto"/>
      </w:pPr>
      <w:r>
        <w:separator/>
      </w:r>
    </w:p>
  </w:endnote>
  <w:endnote w:type="continuationSeparator" w:id="0">
    <w:p w14:paraId="22F6D247" w14:textId="77777777" w:rsidR="009A13C3" w:rsidRDefault="009A13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E967"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3E3ACC04"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70B186BF"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F2C70" w14:textId="77777777" w:rsidR="009A13C3" w:rsidRDefault="009A13C3">
      <w:pPr>
        <w:spacing w:after="0"/>
      </w:pPr>
      <w:r>
        <w:separator/>
      </w:r>
    </w:p>
  </w:footnote>
  <w:footnote w:type="continuationSeparator" w:id="0">
    <w:p w14:paraId="4C20E2BC" w14:textId="77777777" w:rsidR="009A13C3" w:rsidRDefault="009A13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4E53" w14:textId="529C69CB"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ED6850">
      <w:rPr>
        <w:i/>
      </w:rPr>
      <w:t>Έργο - Ενέργεια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50"/>
    <w:rsid w:val="00000556"/>
    <w:rsid w:val="00005E49"/>
    <w:rsid w:val="000179C4"/>
    <w:rsid w:val="00023972"/>
    <w:rsid w:val="00026D66"/>
    <w:rsid w:val="00045309"/>
    <w:rsid w:val="00053396"/>
    <w:rsid w:val="00060EF4"/>
    <w:rsid w:val="000679A2"/>
    <w:rsid w:val="000912E3"/>
    <w:rsid w:val="00091E43"/>
    <w:rsid w:val="000A5A2D"/>
    <w:rsid w:val="000B48D3"/>
    <w:rsid w:val="000C397A"/>
    <w:rsid w:val="000C3E70"/>
    <w:rsid w:val="000D78E0"/>
    <w:rsid w:val="00131454"/>
    <w:rsid w:val="00157DCF"/>
    <w:rsid w:val="001664A5"/>
    <w:rsid w:val="001764F7"/>
    <w:rsid w:val="00191C12"/>
    <w:rsid w:val="001B25B2"/>
    <w:rsid w:val="001B45D6"/>
    <w:rsid w:val="001C5136"/>
    <w:rsid w:val="002011AD"/>
    <w:rsid w:val="0020533D"/>
    <w:rsid w:val="002805FC"/>
    <w:rsid w:val="0029377E"/>
    <w:rsid w:val="002C4684"/>
    <w:rsid w:val="003034D4"/>
    <w:rsid w:val="00305BAA"/>
    <w:rsid w:val="00311D4A"/>
    <w:rsid w:val="00316E4C"/>
    <w:rsid w:val="00325EE1"/>
    <w:rsid w:val="003272C2"/>
    <w:rsid w:val="00334BD8"/>
    <w:rsid w:val="00342B66"/>
    <w:rsid w:val="00350E28"/>
    <w:rsid w:val="0039013D"/>
    <w:rsid w:val="003959A8"/>
    <w:rsid w:val="003A6C4E"/>
    <w:rsid w:val="003A77A4"/>
    <w:rsid w:val="003B4900"/>
    <w:rsid w:val="003C14FD"/>
    <w:rsid w:val="003D2058"/>
    <w:rsid w:val="003E1678"/>
    <w:rsid w:val="003E53D7"/>
    <w:rsid w:val="0041752B"/>
    <w:rsid w:val="00430289"/>
    <w:rsid w:val="0044454D"/>
    <w:rsid w:val="00465544"/>
    <w:rsid w:val="00465D8E"/>
    <w:rsid w:val="00470A0F"/>
    <w:rsid w:val="0047288B"/>
    <w:rsid w:val="00476C5F"/>
    <w:rsid w:val="00480ADE"/>
    <w:rsid w:val="00485825"/>
    <w:rsid w:val="00493B83"/>
    <w:rsid w:val="00495D19"/>
    <w:rsid w:val="00497B72"/>
    <w:rsid w:val="004B1BA7"/>
    <w:rsid w:val="004E3383"/>
    <w:rsid w:val="004F2678"/>
    <w:rsid w:val="004F7518"/>
    <w:rsid w:val="00503A3E"/>
    <w:rsid w:val="0050788A"/>
    <w:rsid w:val="0051685F"/>
    <w:rsid w:val="00521B8A"/>
    <w:rsid w:val="00540D85"/>
    <w:rsid w:val="0055699C"/>
    <w:rsid w:val="00572886"/>
    <w:rsid w:val="00585132"/>
    <w:rsid w:val="00585756"/>
    <w:rsid w:val="005C059F"/>
    <w:rsid w:val="005E0698"/>
    <w:rsid w:val="006424FB"/>
    <w:rsid w:val="00667E23"/>
    <w:rsid w:val="006758C6"/>
    <w:rsid w:val="00687B49"/>
    <w:rsid w:val="006A4B3B"/>
    <w:rsid w:val="006A5E8E"/>
    <w:rsid w:val="006C3491"/>
    <w:rsid w:val="006D49D6"/>
    <w:rsid w:val="006E4ABE"/>
    <w:rsid w:val="006E4CBF"/>
    <w:rsid w:val="006F5F92"/>
    <w:rsid w:val="00701578"/>
    <w:rsid w:val="00717932"/>
    <w:rsid w:val="00736498"/>
    <w:rsid w:val="00744C3F"/>
    <w:rsid w:val="00757BF7"/>
    <w:rsid w:val="00774F6B"/>
    <w:rsid w:val="0078221B"/>
    <w:rsid w:val="0078438D"/>
    <w:rsid w:val="007B35C2"/>
    <w:rsid w:val="007B36AF"/>
    <w:rsid w:val="007C3D0B"/>
    <w:rsid w:val="007D112E"/>
    <w:rsid w:val="007D7637"/>
    <w:rsid w:val="007E115B"/>
    <w:rsid w:val="007F12A4"/>
    <w:rsid w:val="007F4EE5"/>
    <w:rsid w:val="00814FD8"/>
    <w:rsid w:val="0081576D"/>
    <w:rsid w:val="008325AF"/>
    <w:rsid w:val="00844E46"/>
    <w:rsid w:val="00847AED"/>
    <w:rsid w:val="008627CA"/>
    <w:rsid w:val="00873F39"/>
    <w:rsid w:val="0087491C"/>
    <w:rsid w:val="00875769"/>
    <w:rsid w:val="008945AD"/>
    <w:rsid w:val="008C79E0"/>
    <w:rsid w:val="008F3C3C"/>
    <w:rsid w:val="008F70FE"/>
    <w:rsid w:val="008F797C"/>
    <w:rsid w:val="009125AC"/>
    <w:rsid w:val="009214DC"/>
    <w:rsid w:val="00923AB1"/>
    <w:rsid w:val="0096273A"/>
    <w:rsid w:val="009675D3"/>
    <w:rsid w:val="009A13C3"/>
    <w:rsid w:val="009A1C4D"/>
    <w:rsid w:val="009F636C"/>
    <w:rsid w:val="00A15C87"/>
    <w:rsid w:val="00A16956"/>
    <w:rsid w:val="00AA662C"/>
    <w:rsid w:val="00AA7C21"/>
    <w:rsid w:val="00AB5DFB"/>
    <w:rsid w:val="00AC5AC3"/>
    <w:rsid w:val="00B11C3D"/>
    <w:rsid w:val="00B32221"/>
    <w:rsid w:val="00B344E9"/>
    <w:rsid w:val="00B408A7"/>
    <w:rsid w:val="00B43F62"/>
    <w:rsid w:val="00B47762"/>
    <w:rsid w:val="00B820C2"/>
    <w:rsid w:val="00BB3001"/>
    <w:rsid w:val="00BC5374"/>
    <w:rsid w:val="00BE72E1"/>
    <w:rsid w:val="00BF7EE1"/>
    <w:rsid w:val="00C0299B"/>
    <w:rsid w:val="00C372D8"/>
    <w:rsid w:val="00C7747D"/>
    <w:rsid w:val="00CA7A43"/>
    <w:rsid w:val="00CD2BA5"/>
    <w:rsid w:val="00CF4B1F"/>
    <w:rsid w:val="00D045EF"/>
    <w:rsid w:val="00D478AA"/>
    <w:rsid w:val="00D533FC"/>
    <w:rsid w:val="00D56A16"/>
    <w:rsid w:val="00D7730A"/>
    <w:rsid w:val="00D82210"/>
    <w:rsid w:val="00D87540"/>
    <w:rsid w:val="00D97305"/>
    <w:rsid w:val="00DA0155"/>
    <w:rsid w:val="00DA1226"/>
    <w:rsid w:val="00DB03A5"/>
    <w:rsid w:val="00DB6628"/>
    <w:rsid w:val="00DB77D1"/>
    <w:rsid w:val="00DC3154"/>
    <w:rsid w:val="00DC48AF"/>
    <w:rsid w:val="00DE1D3D"/>
    <w:rsid w:val="00DE49E1"/>
    <w:rsid w:val="00DF4F17"/>
    <w:rsid w:val="00E02630"/>
    <w:rsid w:val="00E060D2"/>
    <w:rsid w:val="00E210D0"/>
    <w:rsid w:val="00E37CC9"/>
    <w:rsid w:val="00E46473"/>
    <w:rsid w:val="00E47D8F"/>
    <w:rsid w:val="00E9164C"/>
    <w:rsid w:val="00EA64C4"/>
    <w:rsid w:val="00EB2362"/>
    <w:rsid w:val="00EB36DD"/>
    <w:rsid w:val="00EB6640"/>
    <w:rsid w:val="00EC647B"/>
    <w:rsid w:val="00ED6850"/>
    <w:rsid w:val="00EE1786"/>
    <w:rsid w:val="00EE7957"/>
    <w:rsid w:val="00F01794"/>
    <w:rsid w:val="00F31295"/>
    <w:rsid w:val="00F45B28"/>
    <w:rsid w:val="00F6515A"/>
    <w:rsid w:val="00F66882"/>
    <w:rsid w:val="00F71F26"/>
    <w:rsid w:val="00F73155"/>
    <w:rsid w:val="00F803E1"/>
    <w:rsid w:val="00F80550"/>
    <w:rsid w:val="00F948EA"/>
    <w:rsid w:val="00F97DE8"/>
    <w:rsid w:val="00FA0CD8"/>
    <w:rsid w:val="00FA7D40"/>
    <w:rsid w:val="00FB67CF"/>
    <w:rsid w:val="00FB6B94"/>
    <w:rsid w:val="00FD0E98"/>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18FDD"/>
  <w15:docId w15:val="{1E3AF846-1181-4EA8-89AE-444FE7FD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6.wmf"/><Relationship Id="rId21" Type="http://schemas.openxmlformats.org/officeDocument/2006/relationships/image" Target="media/image11.wmf"/><Relationship Id="rId34" Type="http://schemas.openxmlformats.org/officeDocument/2006/relationships/oleObject" Target="embeddings/oleObject3.bin"/><Relationship Id="rId42" Type="http://schemas.openxmlformats.org/officeDocument/2006/relationships/image" Target="media/image28.wmf"/><Relationship Id="rId47" Type="http://schemas.openxmlformats.org/officeDocument/2006/relationships/oleObject" Target="embeddings/oleObject6.bin"/><Relationship Id="rId50" Type="http://schemas.openxmlformats.org/officeDocument/2006/relationships/image" Target="media/image32.wmf"/><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emf"/><Relationship Id="rId24" Type="http://schemas.openxmlformats.org/officeDocument/2006/relationships/image" Target="media/image14.wmf"/><Relationship Id="rId32" Type="http://schemas.openxmlformats.org/officeDocument/2006/relationships/oleObject" Target="embeddings/oleObject2.bin"/><Relationship Id="rId37" Type="http://schemas.openxmlformats.org/officeDocument/2006/relationships/image" Target="media/image24.wmf"/><Relationship Id="rId40" Type="http://schemas.openxmlformats.org/officeDocument/2006/relationships/image" Target="media/image27.wmf"/><Relationship Id="rId45" Type="http://schemas.openxmlformats.org/officeDocument/2006/relationships/oleObject" Target="embeddings/oleObject5.bin"/><Relationship Id="rId53" Type="http://schemas.openxmlformats.org/officeDocument/2006/relationships/oleObject" Target="embeddings/oleObject9.bin"/><Relationship Id="rId5" Type="http://schemas.openxmlformats.org/officeDocument/2006/relationships/numbering" Target="numbering.xml"/><Relationship Id="rId19" Type="http://schemas.openxmlformats.org/officeDocument/2006/relationships/image" Target="media/image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oleObject" Target="embeddings/oleObject1.bin"/><Relationship Id="rId35" Type="http://schemas.openxmlformats.org/officeDocument/2006/relationships/image" Target="media/image22.wmf"/><Relationship Id="rId43" Type="http://schemas.openxmlformats.org/officeDocument/2006/relationships/oleObject" Target="embeddings/oleObject4.bin"/><Relationship Id="rId48" Type="http://schemas.openxmlformats.org/officeDocument/2006/relationships/image" Target="media/image31.wmf"/><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8.bin"/><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1.wmf"/><Relationship Id="rId38" Type="http://schemas.openxmlformats.org/officeDocument/2006/relationships/image" Target="media/image25.wmf"/><Relationship Id="rId46" Type="http://schemas.openxmlformats.org/officeDocument/2006/relationships/image" Target="media/image30.wmf"/><Relationship Id="rId20" Type="http://schemas.openxmlformats.org/officeDocument/2006/relationships/image" Target="media/image10.wmf"/><Relationship Id="rId41" Type="http://schemas.openxmlformats.org/officeDocument/2006/relationships/image" Target="media/image30.emf"/><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3.wmf"/><Relationship Id="rId49" Type="http://schemas.openxmlformats.org/officeDocument/2006/relationships/oleObject" Target="embeddings/oleObject7.bin"/><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20.wmf"/><Relationship Id="rId44" Type="http://schemas.openxmlformats.org/officeDocument/2006/relationships/image" Target="media/image29.wmf"/><Relationship Id="rId52" Type="http://schemas.openxmlformats.org/officeDocument/2006/relationships/image" Target="media/image3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Έγγραφο" ma:contentTypeID="0x0101005996B51C018D9046B225B4FFE7BED507" ma:contentTypeVersion="15" ma:contentTypeDescription="Δημιουργία νέου εγγράφου" ma:contentTypeScope="" ma:versionID="eb215d51e568f3c92b2951a4394cf2e1">
  <xsd:schema xmlns:xsd="http://www.w3.org/2001/XMLSchema" xmlns:xs="http://www.w3.org/2001/XMLSchema" xmlns:p="http://schemas.microsoft.com/office/2006/metadata/properties" xmlns:ns3="3b879259-8893-4a1d-8d06-eef5c7ce83e8" targetNamespace="http://schemas.microsoft.com/office/2006/metadata/properties" ma:root="true" ma:fieldsID="ba10f898bb21bdcf55f2c3874a630908" ns3:_="">
    <xsd:import namespace="3b879259-8893-4a1d-8d06-eef5c7ce83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79259-8893-4a1d-8d06-eef5c7ce8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b879259-8893-4a1d-8d06-eef5c7ce83e8" xsi:nil="true"/>
  </documentManagement>
</p:properties>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customXml/itemProps2.xml><?xml version="1.0" encoding="utf-8"?>
<ds:datastoreItem xmlns:ds="http://schemas.openxmlformats.org/officeDocument/2006/customXml" ds:itemID="{7EFC497C-A96B-41F6-8A3E-BD96A534D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79259-8893-4a1d-8d06-eef5c7ce8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BCF156-AB5A-4C3A-A825-C09D26D239FC}">
  <ds:schemaRefs>
    <ds:schemaRef ds:uri="http://schemas.microsoft.com/sharepoint/v3/contenttype/forms"/>
  </ds:schemaRefs>
</ds:datastoreItem>
</file>

<file path=customXml/itemProps4.xml><?xml version="1.0" encoding="utf-8"?>
<ds:datastoreItem xmlns:ds="http://schemas.openxmlformats.org/officeDocument/2006/customXml" ds:itemID="{C1124ED5-45FD-48E1-9BCE-88759A3E6D3D}">
  <ds:schemaRefs>
    <ds:schemaRef ds:uri="http://schemas.microsoft.com/office/2006/metadata/properties"/>
    <ds:schemaRef ds:uri="http://schemas.microsoft.com/office/infopath/2007/PartnerControls"/>
    <ds:schemaRef ds:uri="3b879259-8893-4a1d-8d06-eef5c7ce83e8"/>
  </ds:schemaRefs>
</ds:datastoreItem>
</file>

<file path=docProps/app.xml><?xml version="1.0" encoding="utf-8"?>
<Properties xmlns="http://schemas.openxmlformats.org/officeDocument/2006/extended-properties" xmlns:vt="http://schemas.openxmlformats.org/officeDocument/2006/docPropsVTypes">
  <Template>Word-1</Template>
  <TotalTime>36</TotalTime>
  <Pages>2</Pages>
  <Words>461</Words>
  <Characters>2495</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Dionisis Margaris</cp:lastModifiedBy>
  <cp:revision>5</cp:revision>
  <cp:lastPrinted>2025-04-06T06:37:00Z</cp:lastPrinted>
  <dcterms:created xsi:type="dcterms:W3CDTF">2025-04-05T17:48:00Z</dcterms:created>
  <dcterms:modified xsi:type="dcterms:W3CDTF">2025-04-06T06:58:00Z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y fmtid="{D5CDD505-2E9C-101B-9397-08002B2CF9AE}" pid="4" name="ContentTypeId">
    <vt:lpwstr>0x0101005996B51C018D9046B225B4FFE7BED507</vt:lpwstr>
  </property>
</Properties>
</file>