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3A35" w14:textId="0E14EA94" w:rsidR="00D533FC" w:rsidRPr="00920284" w:rsidRDefault="00920284" w:rsidP="00311D4A">
      <w:pPr>
        <w:pStyle w:val="11"/>
        <w:pBdr>
          <w:top w:val="single" w:sz="4" w:space="1" w:color="0070C0"/>
          <w:left w:val="single" w:sz="4" w:space="4" w:color="0070C0"/>
          <w:bottom w:val="single" w:sz="4" w:space="1" w:color="0070C0"/>
          <w:right w:val="single" w:sz="4" w:space="4" w:color="0070C0"/>
        </w:pBdr>
      </w:pPr>
      <w:r>
        <w:t>Το πλαίσιο αλλάζει μαγνητικό πεδίο</w:t>
      </w:r>
    </w:p>
    <w:p w14:paraId="2EE2BCBA" w14:textId="12D7C560" w:rsidR="007C3D0B" w:rsidRDefault="00B80D34" w:rsidP="0064168E">
      <w:r w:rsidRPr="00B65EF1">
        <w:rPr>
          <w:noProof/>
          <w:color w:val="000000"/>
          <w:kern w:val="24"/>
          <w:lang w:eastAsia="zh-CN"/>
        </w:rPr>
        <mc:AlternateContent>
          <mc:Choice Requires="wpc">
            <w:drawing>
              <wp:anchor distT="0" distB="0" distL="114300" distR="114300" simplePos="0" relativeHeight="251658240" behindDoc="0" locked="0" layoutInCell="1" allowOverlap="1" wp14:anchorId="4268A0F0" wp14:editId="46A8A782">
                <wp:simplePos x="0" y="0"/>
                <wp:positionH relativeFrom="column">
                  <wp:posOffset>4385310</wp:posOffset>
                </wp:positionH>
                <wp:positionV relativeFrom="paragraph">
                  <wp:posOffset>71120</wp:posOffset>
                </wp:positionV>
                <wp:extent cx="1725295" cy="985520"/>
                <wp:effectExtent l="0" t="0" r="0" b="508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16580320" name="Ορθογώνιο 516580320"/>
                        <wps:cNvSpPr/>
                        <wps:spPr>
                          <a:xfrm>
                            <a:off x="908835" y="26892"/>
                            <a:ext cx="751056" cy="913511"/>
                          </a:xfrm>
                          <a:prstGeom prst="rect">
                            <a:avLst/>
                          </a:prstGeom>
                          <a:solidFill>
                            <a:schemeClr val="accent1">
                              <a:lumMod val="20000"/>
                              <a:lumOff val="80000"/>
                            </a:schemeClr>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0305160" name="Ορθογώνιο 1150305160"/>
                        <wps:cNvSpPr/>
                        <wps:spPr>
                          <a:xfrm>
                            <a:off x="164307" y="26893"/>
                            <a:ext cx="766938" cy="913143"/>
                          </a:xfrm>
                          <a:prstGeom prst="rect">
                            <a:avLst/>
                          </a:prstGeom>
                          <a:solidFill>
                            <a:srgbClr val="F1F8EC"/>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538099" name="Ορθογώνιο 246538099"/>
                        <wps:cNvSpPr/>
                        <wps:spPr>
                          <a:xfrm>
                            <a:off x="371489" y="228745"/>
                            <a:ext cx="554048" cy="521874"/>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87467763" name="Εικόνα 1787467763"/>
                          <pic:cNvPicPr>
                            <a:picLocks noChangeAspect="1"/>
                          </pic:cNvPicPr>
                        </pic:nvPicPr>
                        <pic:blipFill>
                          <a:blip r:embed="rId8"/>
                          <a:stretch>
                            <a:fillRect/>
                          </a:stretch>
                        </pic:blipFill>
                        <pic:spPr>
                          <a:xfrm>
                            <a:off x="346728" y="52288"/>
                            <a:ext cx="129574" cy="137611"/>
                          </a:xfrm>
                          <a:prstGeom prst="rect">
                            <a:avLst/>
                          </a:prstGeom>
                        </pic:spPr>
                      </pic:pic>
                      <pic:pic xmlns:pic="http://schemas.openxmlformats.org/drawingml/2006/picture">
                        <pic:nvPicPr>
                          <pic:cNvPr id="727401053" name="Εικόνα 727401053"/>
                          <pic:cNvPicPr>
                            <a:picLocks noChangeAspect="1"/>
                          </pic:cNvPicPr>
                        </pic:nvPicPr>
                        <pic:blipFill>
                          <a:blip r:embed="rId9"/>
                          <a:stretch>
                            <a:fillRect/>
                          </a:stretch>
                        </pic:blipFill>
                        <pic:spPr>
                          <a:xfrm>
                            <a:off x="1312269" y="43589"/>
                            <a:ext cx="167156" cy="157623"/>
                          </a:xfrm>
                          <a:prstGeom prst="rect">
                            <a:avLst/>
                          </a:prstGeom>
                        </pic:spPr>
                      </pic:pic>
                      <wps:wsp>
                        <wps:cNvPr id="1395404532" name="Ευθύγραμμο βέλος σύνδεσης 1395404532"/>
                        <wps:cNvCnPr>
                          <a:cxnSpLocks/>
                        </wps:cNvCnPr>
                        <wps:spPr>
                          <a:xfrm>
                            <a:off x="916548" y="480645"/>
                            <a:ext cx="252248"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746308565" name="Εικόνα 1746308565"/>
                          <pic:cNvPicPr>
                            <a:picLocks noChangeAspect="1"/>
                          </pic:cNvPicPr>
                        </pic:nvPicPr>
                        <pic:blipFill>
                          <a:blip r:embed="rId10"/>
                          <a:stretch>
                            <a:fillRect/>
                          </a:stretch>
                        </pic:blipFill>
                        <pic:spPr>
                          <a:xfrm>
                            <a:off x="916548" y="52282"/>
                            <a:ext cx="155793" cy="169337"/>
                          </a:xfrm>
                          <a:prstGeom prst="rect">
                            <a:avLst/>
                          </a:prstGeom>
                        </pic:spPr>
                      </pic:pic>
                      <pic:pic xmlns:pic="http://schemas.openxmlformats.org/drawingml/2006/picture">
                        <pic:nvPicPr>
                          <pic:cNvPr id="1851568916" name="Εικόνα 1851568916"/>
                          <pic:cNvPicPr>
                            <a:picLocks noChangeAspect="1"/>
                          </pic:cNvPicPr>
                        </pic:nvPicPr>
                        <pic:blipFill>
                          <a:blip r:embed="rId11"/>
                          <a:stretch>
                            <a:fillRect/>
                          </a:stretch>
                        </pic:blipFill>
                        <pic:spPr>
                          <a:xfrm>
                            <a:off x="916548" y="710441"/>
                            <a:ext cx="174191" cy="174180"/>
                          </a:xfrm>
                          <a:prstGeom prst="rect">
                            <a:avLst/>
                          </a:prstGeom>
                        </pic:spPr>
                      </pic:pic>
                      <pic:pic xmlns:pic="http://schemas.openxmlformats.org/drawingml/2006/picture">
                        <pic:nvPicPr>
                          <pic:cNvPr id="1507017392" name="Εικόνα 1507017392"/>
                          <pic:cNvPicPr>
                            <a:picLocks noChangeAspect="1"/>
                          </pic:cNvPicPr>
                        </pic:nvPicPr>
                        <pic:blipFill>
                          <a:blip r:embed="rId12"/>
                          <a:stretch>
                            <a:fillRect/>
                          </a:stretch>
                        </pic:blipFill>
                        <pic:spPr>
                          <a:xfrm>
                            <a:off x="485177" y="18056"/>
                            <a:ext cx="169979" cy="226634"/>
                          </a:xfrm>
                          <a:prstGeom prst="rect">
                            <a:avLst/>
                          </a:prstGeom>
                        </pic:spPr>
                      </pic:pic>
                      <pic:pic xmlns:pic="http://schemas.openxmlformats.org/drawingml/2006/picture">
                        <pic:nvPicPr>
                          <pic:cNvPr id="1122622695" name="Εικόνα 1122622695"/>
                          <pic:cNvPicPr>
                            <a:picLocks noChangeAspect="1"/>
                          </pic:cNvPicPr>
                        </pic:nvPicPr>
                        <pic:blipFill>
                          <a:blip r:embed="rId13"/>
                          <a:stretch>
                            <a:fillRect/>
                          </a:stretch>
                        </pic:blipFill>
                        <pic:spPr>
                          <a:xfrm>
                            <a:off x="1470416" y="29891"/>
                            <a:ext cx="177950" cy="220899"/>
                          </a:xfrm>
                          <a:prstGeom prst="rect">
                            <a:avLst/>
                          </a:prstGeom>
                        </pic:spPr>
                      </pic:pic>
                      <pic:pic xmlns:pic="http://schemas.openxmlformats.org/drawingml/2006/picture">
                        <pic:nvPicPr>
                          <pic:cNvPr id="698345311" name="Εικόνα 698345311"/>
                          <pic:cNvPicPr>
                            <a:picLocks noChangeAspect="1"/>
                          </pic:cNvPicPr>
                        </pic:nvPicPr>
                        <pic:blipFill>
                          <a:blip r:embed="rId14"/>
                          <a:stretch>
                            <a:fillRect/>
                          </a:stretch>
                        </pic:blipFill>
                        <pic:spPr>
                          <a:xfrm>
                            <a:off x="1168796" y="365468"/>
                            <a:ext cx="161564" cy="193872"/>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59905FD9" id="Καμβάς 1" o:spid="_x0000_s1026" editas="canvas" style="position:absolute;margin-left:345.3pt;margin-top:5.6pt;width:135.85pt;height:77.6pt;z-index:251658240;mso-width-relative:margin;mso-height-relative:margin" coordsize="17252,98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252;height:9855;visibility:visible;mso-wrap-style:square">
                  <v:fill o:detectmouseclick="t"/>
                  <v:path o:connecttype="none"/>
                </v:shape>
                <v:rect id="Ορθογώνιο 516580320" o:spid="_x0000_s1028" style="position:absolute;left:9088;top:268;width:7510;height:9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" fillcolor="#deeaf6 [660]" strokecolor="#404040 [2429]" strokeweight=".5pt"/>
                <v:rect id="Ορθογώνιο 1150305160" o:spid="_x0000_s1029" style="position:absolute;left:1643;top:268;width:7669;height:9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" fillcolor="#f1f8ec" strokecolor="#404040 [2429]" strokeweight=".5pt"/>
                <v:rect id="Ορθογώνιο 246538099" o:spid="_x0000_s1030" style="position:absolute;left:3714;top:2287;width:5541;height:5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" filled="f" strokecolor="#c00000" strokeweight="1.5pt"/>
                <v:shape id="Εικόνα 1787467763" o:spid="_x0000_s1031" type="#_x0000_t75" style="position:absolute;left:3467;top:522;width:1296;height: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">
                  <v:imagedata r:id="rId15" o:title=""/>
                </v:shape>
                <v:shape id="Εικόνα 727401053" o:spid="_x0000_s1032" type="#_x0000_t75" style="position:absolute;left:13122;top:435;width:1672;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">
                  <v:imagedata r:id="rId16" o:title=""/>
                </v:shape>
                <v:shapetype id="_x0000_t32" coordsize="21600,21600" o:spt="32" o:oned="t" path="m,l21600,21600e" filled="f">
                  <v:path arrowok="t" fillok="f" o:connecttype="none"/>
                  <o:lock v:ext="edit" shapetype="t"/>
                </v:shapetype>
                <v:shape id="Ευθύγραμμο βέλος σύνδεσης 1395404532" o:spid="_x0000_s1033" type="#_x0000_t32" style="position:absolute;left:9165;top:4806;width:25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ικόνα 1746308565" o:spid="_x0000_s1034" type="#_x0000_t75" style="position:absolute;left:9165;top:522;width:1558;height:1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">
                  <v:imagedata r:id="rId17" o:title=""/>
                </v:shape>
                <v:shape id="Εικόνα 1851568916" o:spid="_x0000_s1035" type="#_x0000_t75" style="position:absolute;left:9165;top:7104;width:174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">
                  <v:imagedata r:id="rId18" o:title=""/>
                </v:shape>
                <v:shape id="Εικόνα 1507017392" o:spid="_x0000_s1036" type="#_x0000_t75" style="position:absolute;left:4851;top:180;width:1700;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">
                  <v:imagedata r:id="rId19" o:title=""/>
                </v:shape>
                <v:shape id="Εικόνα 1122622695" o:spid="_x0000_s1037" type="#_x0000_t75" style="position:absolute;left:14704;top:298;width:1779;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">
                  <v:imagedata r:id="rId20" o:title=""/>
                </v:shape>
                <v:shape id="Εικόνα 698345311" o:spid="_x0000_s1038" type="#_x0000_t75" style="position:absolute;left:11687;top:3654;width:1616;height: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">
                  <v:imagedata r:id="rId21" o:title=""/>
                </v:shape>
                <w10:wrap type="square"/>
              </v:group>
            </w:pict>
          </mc:Fallback>
        </mc:AlternateContent>
      </w:r>
      <w:r w:rsidR="00920284">
        <w:t>Ένα τετράγωνο</w:t>
      </w:r>
      <w:r w:rsidR="00844DAA">
        <w:t xml:space="preserve"> ομογενές</w:t>
      </w:r>
      <w:r w:rsidR="00920284">
        <w:t xml:space="preserve"> αγώγιμο πλαίσιο πλευράς l=1m</w:t>
      </w:r>
      <w:r w:rsidR="00844DAA">
        <w:t>, με αντίσταση R=0,4Ω</w:t>
      </w:r>
      <w:r w:rsidR="00047728">
        <w:t xml:space="preserve"> και μάζα m=0,4kg,</w:t>
      </w:r>
      <w:r w:rsidR="00920284">
        <w:t xml:space="preserve"> σύρεται σε λείο οριζόντιο επίπεδο με την επίδραση μεταβλητής οριζόντιας δύναμης F, κινούμενο με σταθερή επιτάχυνση. Στο χώρο υπάρχουν δύο περιοχές όπου έχουμε δύο ομογενή κατακόρυφα μαγνητικά πεδία, με εντάσεις Β</w:t>
      </w:r>
      <w:r w:rsidR="00920284">
        <w:rPr>
          <w:vertAlign w:val="subscript"/>
        </w:rPr>
        <w:t>1</w:t>
      </w:r>
      <w:r w:rsidR="00920284">
        <w:t>=Β</w:t>
      </w:r>
      <w:r w:rsidR="00920284">
        <w:rPr>
          <w:vertAlign w:val="subscript"/>
        </w:rPr>
        <w:t>2</w:t>
      </w:r>
      <w:r w:rsidR="00920284">
        <w:t>=1Τ, αντίθετης φοράς, όπως στο σχήμα</w:t>
      </w:r>
      <w:r w:rsidR="00047728">
        <w:t xml:space="preserve"> (σε κάτοψη)</w:t>
      </w:r>
      <w:r w:rsidR="00920284">
        <w:t>.</w:t>
      </w:r>
      <w:r w:rsidR="00047728">
        <w:t xml:space="preserve"> Το πλαίσιο εισέρχεται στο δεύτερο πεδίο τη στιγμή t</w:t>
      </w:r>
      <w:r w:rsidR="00047728">
        <w:rPr>
          <w:vertAlign w:val="subscript"/>
        </w:rPr>
        <w:t>0</w:t>
      </w:r>
      <w:r w:rsidR="00047728">
        <w:t>=0 με ταχύτητα υ</w:t>
      </w:r>
      <w:r w:rsidR="00047728">
        <w:rPr>
          <w:vertAlign w:val="subscript"/>
        </w:rPr>
        <w:t>0</w:t>
      </w:r>
      <w:r w:rsidR="00047728">
        <w:t>=0,5m/s και ελάχιστα πριν (τη στιγμή t</w:t>
      </w:r>
      <w:r w:rsidR="00047728">
        <w:rPr>
          <w:vertAlign w:val="subscript"/>
        </w:rPr>
        <w:t>0</w:t>
      </w:r>
      <w:r w:rsidR="00047728">
        <w:rPr>
          <w:vertAlign w:val="superscript"/>
        </w:rPr>
        <w:t>-</w:t>
      </w:r>
      <w:r w:rsidR="00047728">
        <w:t>) το μέτρο της δύναμης είναι ίσο με F</w:t>
      </w:r>
      <w:r w:rsidR="00047728">
        <w:rPr>
          <w:vertAlign w:val="subscript"/>
        </w:rPr>
        <w:t>0</w:t>
      </w:r>
      <w:r w:rsidR="00047728">
        <w:t>=</w:t>
      </w:r>
      <w:r w:rsidR="00C00A0E">
        <w:t>0,</w:t>
      </w:r>
      <w:r w:rsidR="000C7E81">
        <w:t>4</w:t>
      </w:r>
      <w:r w:rsidR="00C00A0E">
        <w:t>Ν</w:t>
      </w:r>
      <w:r w:rsidR="00343578">
        <w:t>.</w:t>
      </w:r>
    </w:p>
    <w:p w14:paraId="73177C45" w14:textId="033860E7" w:rsidR="004734AA" w:rsidRDefault="004734AA" w:rsidP="00461875">
      <w:pPr>
        <w:ind w:left="453" w:hanging="340"/>
      </w:pPr>
      <w:r>
        <w:t>i) Για τη στιγμή t</w:t>
      </w:r>
      <w:r>
        <w:rPr>
          <w:vertAlign w:val="subscript"/>
        </w:rPr>
        <w:t>0</w:t>
      </w:r>
      <w:r>
        <w:rPr>
          <w:vertAlign w:val="superscript"/>
        </w:rPr>
        <w:t>-</w:t>
      </w:r>
      <w:r>
        <w:t xml:space="preserve"> να υπολογιστούν η τάση </w:t>
      </w:r>
      <w:r w:rsidRPr="004734AA">
        <w:t xml:space="preserve">στιγμή </w:t>
      </w:r>
      <w:r>
        <w:t>V</w:t>
      </w:r>
      <w:r>
        <w:rPr>
          <w:vertAlign w:val="subscript"/>
        </w:rPr>
        <w:t>ΑΓ</w:t>
      </w:r>
      <w:r>
        <w:t>, καθώς και η επιτάχυνση του πλαισίου.</w:t>
      </w:r>
    </w:p>
    <w:p w14:paraId="20BA7489" w14:textId="5EE3C24B" w:rsidR="004734AA" w:rsidRDefault="00844DAA" w:rsidP="004B13DE">
      <w:r>
        <w:t>Για την χρονική στιγμή t</w:t>
      </w:r>
      <w:r>
        <w:rPr>
          <w:vertAlign w:val="subscript"/>
        </w:rPr>
        <w:t>1</w:t>
      </w:r>
      <w:r>
        <w:t>=0,5s, να βρεθούν:</w:t>
      </w:r>
    </w:p>
    <w:p w14:paraId="1EE58125" w14:textId="66E81A4C" w:rsidR="00844DAA" w:rsidRDefault="00C10D78" w:rsidP="00C10D78">
      <w:pPr>
        <w:ind w:left="453" w:hanging="340"/>
      </w:pPr>
      <w:r>
        <w:t>ii</w:t>
      </w:r>
      <w:r w:rsidR="001E7DEE">
        <w:t xml:space="preserve">) </w:t>
      </w:r>
      <w:r w:rsidR="00461875">
        <w:t xml:space="preserve"> </w:t>
      </w:r>
      <w:r w:rsidR="001E7DEE">
        <w:t>Η μαγνητική ροή που διέρχεται από το πλαίσιο και ο ρυθμός μεταβολής της ροής αυτής, κατ’ απόλυτο τιμή.</w:t>
      </w:r>
    </w:p>
    <w:p w14:paraId="47AF9BAE" w14:textId="0A06B3BA" w:rsidR="001E7DEE" w:rsidRDefault="00C10D78" w:rsidP="00C10D78">
      <w:pPr>
        <w:ind w:left="453" w:hanging="340"/>
      </w:pPr>
      <w:r>
        <w:t>iii</w:t>
      </w:r>
      <w:r w:rsidR="001E7DEE">
        <w:t xml:space="preserve">) </w:t>
      </w:r>
      <w:r w:rsidR="00461875">
        <w:t xml:space="preserve"> </w:t>
      </w:r>
      <w:r w:rsidR="001E7DEE">
        <w:t xml:space="preserve">Η </w:t>
      </w:r>
      <w:r w:rsidR="00163351">
        <w:t>διαφορά δυναμικού</w:t>
      </w:r>
      <w:r w:rsidR="001E7DEE">
        <w:t xml:space="preserve"> V</w:t>
      </w:r>
      <w:r w:rsidR="001E7DEE">
        <w:rPr>
          <w:vertAlign w:val="subscript"/>
        </w:rPr>
        <w:t>ΑΓ</w:t>
      </w:r>
      <w:r w:rsidR="001E7DEE">
        <w:t xml:space="preserve"> και ο ρυθμός με τον οποίο παράγεται θερμότητα στο πλαίσιο, εξαιτίας του φαινομένου Jοule.</w:t>
      </w:r>
    </w:p>
    <w:p w14:paraId="0ACB27FC" w14:textId="42001AE2" w:rsidR="000C7E81" w:rsidRDefault="00C10D78" w:rsidP="00602408">
      <w:pPr>
        <w:ind w:left="453" w:hanging="340"/>
      </w:pPr>
      <w:r>
        <w:t>iv</w:t>
      </w:r>
      <w:r w:rsidR="001E7DEE">
        <w:t xml:space="preserve">) </w:t>
      </w:r>
      <w:r w:rsidR="00F41D64">
        <w:t>Αφού υπολογιστεί η δύναμη που δέχεται το πλαίσιο από το μαγνητικό πεδίο να βρεθεί στη συνέχεια η</w:t>
      </w:r>
      <w:r w:rsidR="001E7DEE">
        <w:t xml:space="preserve"> ισχύς της δύναμης F και ο ρυθμός μεταβολής της κινητικής ενέργειας του πλαισίου.</w:t>
      </w:r>
    </w:p>
    <w:p w14:paraId="7DD68EA5" w14:textId="1E794B0C" w:rsidR="00461875" w:rsidRDefault="00461875" w:rsidP="00461875">
      <w:pPr>
        <w:pStyle w:val="a9"/>
      </w:pPr>
      <w:r>
        <w:t>Απάντηση:</w:t>
      </w:r>
    </w:p>
    <w:p w14:paraId="04E5E96B" w14:textId="16F0E699" w:rsidR="00461875" w:rsidRDefault="004B13DE" w:rsidP="00E12C4F">
      <w:pPr>
        <w:pStyle w:val="i"/>
      </w:pPr>
      <w:r w:rsidRPr="00B65EF1">
        <w:rPr>
          <w:noProof/>
          <w:color w:val="000000"/>
          <w:kern w:val="24"/>
        </w:rPr>
        <mc:AlternateContent>
          <mc:Choice Requires="wpc">
            <w:drawing>
              <wp:anchor distT="0" distB="0" distL="114300" distR="114300" simplePos="0" relativeHeight="251660288" behindDoc="0" locked="0" layoutInCell="1" allowOverlap="1" wp14:anchorId="32CB3175" wp14:editId="7D1D22E6">
                <wp:simplePos x="0" y="0"/>
                <wp:positionH relativeFrom="margin">
                  <wp:align>right</wp:align>
                </wp:positionH>
                <wp:positionV relativeFrom="paragraph">
                  <wp:posOffset>6313</wp:posOffset>
                </wp:positionV>
                <wp:extent cx="1218565" cy="1048385"/>
                <wp:effectExtent l="0" t="0" r="635" b="0"/>
                <wp:wrapSquare wrapText="bothSides"/>
                <wp:docPr id="1974610098"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wps:wsp>
                        <wps:cNvPr id="2135808282" name="Ορθογώνιο 2135808282"/>
                        <wps:cNvSpPr/>
                        <wps:spPr>
                          <a:xfrm>
                            <a:off x="128447" y="44822"/>
                            <a:ext cx="766938" cy="913143"/>
                          </a:xfrm>
                          <a:prstGeom prst="rect">
                            <a:avLst/>
                          </a:prstGeom>
                          <a:solidFill>
                            <a:srgbClr val="F1F8EC"/>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577508" name="Ορθογώνιο 509577508"/>
                        <wps:cNvSpPr/>
                        <wps:spPr>
                          <a:xfrm>
                            <a:off x="317701" y="246674"/>
                            <a:ext cx="554048" cy="521874"/>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6395212" name="Εικόνα 906395212"/>
                          <pic:cNvPicPr>
                            <a:picLocks noChangeAspect="1"/>
                          </pic:cNvPicPr>
                        </pic:nvPicPr>
                        <pic:blipFill>
                          <a:blip r:embed="rId8"/>
                          <a:stretch>
                            <a:fillRect/>
                          </a:stretch>
                        </pic:blipFill>
                        <pic:spPr>
                          <a:xfrm>
                            <a:off x="292940" y="70217"/>
                            <a:ext cx="129574" cy="137611"/>
                          </a:xfrm>
                          <a:prstGeom prst="rect">
                            <a:avLst/>
                          </a:prstGeom>
                        </pic:spPr>
                      </pic:pic>
                      <wps:wsp>
                        <wps:cNvPr id="40195834" name="Ευθύγραμμο βέλος σύνδεσης 40195834"/>
                        <wps:cNvCnPr>
                          <a:cxnSpLocks/>
                        </wps:cNvCnPr>
                        <wps:spPr>
                          <a:xfrm>
                            <a:off x="862760" y="498574"/>
                            <a:ext cx="252248"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302498452" name="Εικόνα 302498452"/>
                          <pic:cNvPicPr>
                            <a:picLocks noChangeAspect="1"/>
                          </pic:cNvPicPr>
                        </pic:nvPicPr>
                        <pic:blipFill>
                          <a:blip r:embed="rId10"/>
                          <a:stretch>
                            <a:fillRect/>
                          </a:stretch>
                        </pic:blipFill>
                        <pic:spPr>
                          <a:xfrm>
                            <a:off x="862760" y="70211"/>
                            <a:ext cx="155793" cy="169337"/>
                          </a:xfrm>
                          <a:prstGeom prst="rect">
                            <a:avLst/>
                          </a:prstGeom>
                        </pic:spPr>
                      </pic:pic>
                      <pic:pic xmlns:pic="http://schemas.openxmlformats.org/drawingml/2006/picture">
                        <pic:nvPicPr>
                          <pic:cNvPr id="1983156637" name="Εικόνα 1983156637"/>
                          <pic:cNvPicPr>
                            <a:picLocks noChangeAspect="1"/>
                          </pic:cNvPicPr>
                        </pic:nvPicPr>
                        <pic:blipFill>
                          <a:blip r:embed="rId11"/>
                          <a:stretch>
                            <a:fillRect/>
                          </a:stretch>
                        </pic:blipFill>
                        <pic:spPr>
                          <a:xfrm>
                            <a:off x="862760" y="728370"/>
                            <a:ext cx="174191" cy="174180"/>
                          </a:xfrm>
                          <a:prstGeom prst="rect">
                            <a:avLst/>
                          </a:prstGeom>
                        </pic:spPr>
                      </pic:pic>
                      <pic:pic xmlns:pic="http://schemas.openxmlformats.org/drawingml/2006/picture">
                        <pic:nvPicPr>
                          <pic:cNvPr id="1294996423" name="Εικόνα 1294996423"/>
                          <pic:cNvPicPr>
                            <a:picLocks noChangeAspect="1"/>
                          </pic:cNvPicPr>
                        </pic:nvPicPr>
                        <pic:blipFill>
                          <a:blip r:embed="rId12"/>
                          <a:stretch>
                            <a:fillRect/>
                          </a:stretch>
                        </pic:blipFill>
                        <pic:spPr>
                          <a:xfrm>
                            <a:off x="431389" y="35985"/>
                            <a:ext cx="169979" cy="226634"/>
                          </a:xfrm>
                          <a:prstGeom prst="rect">
                            <a:avLst/>
                          </a:prstGeom>
                        </pic:spPr>
                      </pic:pic>
                      <wpg:wgp>
                        <wpg:cNvPr id="1372954665" name="Ομάδα 1372954665"/>
                        <wpg:cNvGrpSpPr/>
                        <wpg:grpSpPr>
                          <a:xfrm rot="5400000">
                            <a:off x="759611" y="537723"/>
                            <a:ext cx="216657" cy="164637"/>
                            <a:chOff x="0" y="0"/>
                            <a:chExt cx="250784" cy="223082"/>
                          </a:xfrm>
                        </wpg:grpSpPr>
                        <wps:wsp>
                          <wps:cNvPr id="109326229" name="Ευθεία γραμμή σύνδεσης 109326229"/>
                          <wps:cNvCnPr/>
                          <wps:spPr>
                            <a:xfrm>
                              <a:off x="92756" y="0"/>
                              <a:ext cx="0" cy="223082"/>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850004409" name="Ευθεία γραμμή σύνδεσης 1850004409"/>
                          <wps:cNvCnPr>
                            <a:cxnSpLocks/>
                          </wps:cNvCnPr>
                          <wps:spPr>
                            <a:xfrm>
                              <a:off x="158507" y="66690"/>
                              <a:ext cx="0" cy="102084"/>
                            </a:xfrm>
                            <a:prstGeom prst="line">
                              <a:avLst/>
                            </a:prstGeom>
                            <a:ln w="28575" cap="rnd">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2086995655" name="Ευθεία γραμμή σύνδεσης 2086995655"/>
                          <wps:cNvCnPr>
                            <a:cxnSpLocks/>
                          </wps:cNvCnPr>
                          <wps:spPr>
                            <a:xfrm flipH="1">
                              <a:off x="0" y="118324"/>
                              <a:ext cx="92756"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928356821" name="Ευθεία γραμμή σύνδεσης 1928356821"/>
                          <wps:cNvCnPr>
                            <a:cxnSpLocks/>
                          </wps:cNvCnPr>
                          <wps:spPr>
                            <a:xfrm flipH="1">
                              <a:off x="154593" y="118324"/>
                              <a:ext cx="96191"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g:wgp>
                      <wpg:wgp>
                        <wpg:cNvPr id="155545265" name="Ομάδα 155545265"/>
                        <wpg:cNvGrpSpPr/>
                        <wpg:grpSpPr>
                          <a:xfrm rot="5400000">
                            <a:off x="208282" y="524584"/>
                            <a:ext cx="216657" cy="164637"/>
                            <a:chOff x="0" y="0"/>
                            <a:chExt cx="250784" cy="223082"/>
                          </a:xfrm>
                        </wpg:grpSpPr>
                        <wps:wsp>
                          <wps:cNvPr id="1118896901" name="Ευθεία γραμμή σύνδεσης 1118896901"/>
                          <wps:cNvCnPr/>
                          <wps:spPr>
                            <a:xfrm>
                              <a:off x="92756" y="0"/>
                              <a:ext cx="0" cy="223082"/>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588397559" name="Ευθεία γραμμή σύνδεσης 588397559"/>
                          <wps:cNvCnPr>
                            <a:cxnSpLocks/>
                          </wps:cNvCnPr>
                          <wps:spPr>
                            <a:xfrm>
                              <a:off x="158507" y="66690"/>
                              <a:ext cx="0" cy="102084"/>
                            </a:xfrm>
                            <a:prstGeom prst="line">
                              <a:avLst/>
                            </a:prstGeom>
                            <a:ln w="28575" cap="rnd">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539515052" name="Ευθεία γραμμή σύνδεσης 539515052"/>
                          <wps:cNvCnPr>
                            <a:cxnSpLocks/>
                          </wps:cNvCnPr>
                          <wps:spPr>
                            <a:xfrm flipH="1">
                              <a:off x="0" y="118324"/>
                              <a:ext cx="92756"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690587172" name="Ευθεία γραμμή σύνδεσης 690587172"/>
                          <wps:cNvCnPr>
                            <a:cxnSpLocks/>
                          </wps:cNvCnPr>
                          <wps:spPr>
                            <a:xfrm flipH="1">
                              <a:off x="154593" y="118324"/>
                              <a:ext cx="96191"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g:wgp>
                      <pic:pic xmlns:pic="http://schemas.openxmlformats.org/drawingml/2006/picture">
                        <pic:nvPicPr>
                          <pic:cNvPr id="1113086570" name="Εικόνα 1113086570"/>
                          <pic:cNvPicPr>
                            <a:picLocks noChangeAspect="1"/>
                          </pic:cNvPicPr>
                        </pic:nvPicPr>
                        <pic:blipFill>
                          <a:blip r:embed="rId22"/>
                          <a:stretch>
                            <a:fillRect/>
                          </a:stretch>
                        </pic:blipFill>
                        <pic:spPr>
                          <a:xfrm>
                            <a:off x="950259" y="313593"/>
                            <a:ext cx="144780" cy="198120"/>
                          </a:xfrm>
                          <a:prstGeom prst="rect">
                            <a:avLst/>
                          </a:prstGeom>
                        </pic:spPr>
                      </pic:pic>
                      <pic:pic xmlns:pic="http://schemas.openxmlformats.org/drawingml/2006/picture">
                        <pic:nvPicPr>
                          <pic:cNvPr id="1591182364" name="Εικόνα 1591182364"/>
                          <pic:cNvPicPr>
                            <a:picLocks noChangeAspect="1"/>
                          </pic:cNvPicPr>
                        </pic:nvPicPr>
                        <pic:blipFill>
                          <a:blip r:embed="rId23"/>
                          <a:stretch>
                            <a:fillRect/>
                          </a:stretch>
                        </pic:blipFill>
                        <pic:spPr>
                          <a:xfrm>
                            <a:off x="148078" y="715231"/>
                            <a:ext cx="156176" cy="169757"/>
                          </a:xfrm>
                          <a:prstGeom prst="rect">
                            <a:avLst/>
                          </a:prstGeom>
                        </pic:spPr>
                      </pic:pic>
                      <pic:pic xmlns:pic="http://schemas.openxmlformats.org/drawingml/2006/picture">
                        <pic:nvPicPr>
                          <pic:cNvPr id="87962708" name="Εικόνα 87962708"/>
                          <pic:cNvPicPr>
                            <a:picLocks noChangeAspect="1"/>
                          </pic:cNvPicPr>
                        </pic:nvPicPr>
                        <pic:blipFill>
                          <a:blip r:embed="rId24"/>
                          <a:stretch>
                            <a:fillRect/>
                          </a:stretch>
                        </pic:blipFill>
                        <pic:spPr>
                          <a:xfrm>
                            <a:off x="128994" y="157588"/>
                            <a:ext cx="175260" cy="169624"/>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5F3FBBDE" id="Καμβάς 1" o:spid="_x0000_s1026" editas="canvas" style="position:absolute;margin-left:44.75pt;margin-top:.5pt;width:95.95pt;height:82.55pt;z-index:251660288;mso-position-horizontal:right;mso-position-horizontal-relative:margin;mso-width-relative:margin;mso-height-relative:margin" coordsize="12185,104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">
                <v:shape id="_x0000_s1027" type="#_x0000_t75" style="position:absolute;width:12185;height:10483;visibility:visible;mso-wrap-style:square" filled="t" fillcolor="yellow">
                  <v:fill o:detectmouseclick="t"/>
                  <v:path o:connecttype="none"/>
                </v:shape>
                <v:rect id="Ορθογώνιο 2135808282" o:spid="_x0000_s1028" style="position:absolute;left:1284;top:448;width:7669;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" fillcolor="#f1f8ec" strokecolor="#404040 [2429]" strokeweight=".5pt"/>
                <v:rect id="Ορθογώνιο 509577508" o:spid="_x0000_s1029" style="position:absolute;left:3177;top:2466;width:5540;height:5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" filled="f" strokecolor="#c00000" strokeweight="1.5pt"/>
                <v:shape id="Εικόνα 906395212" o:spid="_x0000_s1030" type="#_x0000_t75" style="position:absolute;left:2929;top:702;width:1296;height: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">
                  <v:imagedata r:id="rId15" o:title=""/>
                </v:shape>
                <v:shape id="Ευθύγραμμο βέλος σύνδεσης 40195834" o:spid="_x0000_s1031" type="#_x0000_t32" style="position:absolute;left:8627;top:4985;width:25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" strokecolor="#0070c0" strokeweight="1pt">
                  <v:stroke endarrow="block" endarrowwidth="narrow" endarrowlength="short" joinstyle="miter"/>
                  <v:shadow on="t" type="perspective" color="black" offset="0,0" matrix="655f,,,655f"/>
                  <o:lock v:ext="edit" shapetype="f"/>
                </v:shape>
                <v:shape id="Εικόνα 302498452" o:spid="_x0000_s1032" type="#_x0000_t75" style="position:absolute;left:8627;top:702;width:1558;height: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">
                  <v:imagedata r:id="rId17" o:title=""/>
                </v:shape>
                <v:shape id="Εικόνα 1983156637" o:spid="_x0000_s1033" type="#_x0000_t75" style="position:absolute;left:8627;top:7283;width:174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">
                  <v:imagedata r:id="rId18" o:title=""/>
                </v:shape>
                <v:shape id="Εικόνα 1294996423" o:spid="_x0000_s1034" type="#_x0000_t75" style="position:absolute;left:4313;top:359;width:1700;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">
                  <v:imagedata r:id="rId19" o:title=""/>
                </v:shape>
                <v:group id="Ομάδα 1372954665" o:spid="_x0000_s1035" style="position:absolute;left:7596;top:5377;width:2166;height:1646;rotation:90" coordsize="250784,22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">
                  <v:line id="Ευθεία γραμμή σύνδεσης 109326229" o:spid="_x0000_s1036" style="position:absolute;visibility:visible;mso-wrap-style:square" from="92756,0" to="92756,2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" strokecolor="red" strokeweight="1pt">
                    <v:stroke joinstyle="miter"/>
                  </v:line>
                  <v:line id="Ευθεία γραμμή σύνδεσης 1850004409" o:spid="_x0000_s1037" style="position:absolute;visibility:visible;mso-wrap-style:square" from="158507,66690" to="158507,168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" strokecolor="red" strokeweight="2.25pt">
                    <v:stroke joinstyle="miter" endcap="round"/>
                    <o:lock v:ext="edit" shapetype="f"/>
                  </v:line>
                  <v:line id="Ευθεία γραμμή σύνδεσης 2086995655" o:spid="_x0000_s1038" style="position:absolute;flip:x;visibility:visible;mso-wrap-style:square" from="0,118324" to="92756,11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" strokecolor="red" strokeweight="1pt">
                    <v:stroke joinstyle="miter"/>
                    <o:lock v:ext="edit" shapetype="f"/>
                  </v:line>
                  <v:line id="Ευθεία γραμμή σύνδεσης 1928356821" o:spid="_x0000_s1039" style="position:absolute;flip:x;visibility:visible;mso-wrap-style:square" from="154593,118324" to="250784,11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" strokecolor="red" strokeweight="1pt">
                    <v:stroke joinstyle="miter"/>
                    <o:lock v:ext="edit" shapetype="f"/>
                  </v:line>
                </v:group>
                <v:group id="Ομάδα 155545265" o:spid="_x0000_s1040" style="position:absolute;left:2082;top:5245;width:2167;height:1647;rotation:90" coordsize="250784,22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">
                  <v:line id="Ευθεία γραμμή σύνδεσης 1118896901" o:spid="_x0000_s1041" style="position:absolute;visibility:visible;mso-wrap-style:square" from="92756,0" to="92756,2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" strokecolor="red" strokeweight="1pt">
                    <v:stroke joinstyle="miter"/>
                  </v:line>
                  <v:line id="Ευθεία γραμμή σύνδεσης 588397559" o:spid="_x0000_s1042" style="position:absolute;visibility:visible;mso-wrap-style:square" from="158507,66690" to="158507,168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" strokecolor="red" strokeweight="2.25pt">
                    <v:stroke joinstyle="miter" endcap="round"/>
                    <o:lock v:ext="edit" shapetype="f"/>
                  </v:line>
                  <v:line id="Ευθεία γραμμή σύνδεσης 539515052" o:spid="_x0000_s1043" style="position:absolute;flip:x;visibility:visible;mso-wrap-style:square" from="0,118324" to="92756,11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" strokecolor="red" strokeweight="1pt">
                    <v:stroke joinstyle="miter"/>
                    <o:lock v:ext="edit" shapetype="f"/>
                  </v:line>
                  <v:line id="Ευθεία γραμμή σύνδεσης 690587172" o:spid="_x0000_s1044" style="position:absolute;flip:x;visibility:visible;mso-wrap-style:square" from="154593,118324" to="250784,11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" strokecolor="red" strokeweight="1pt">
                    <v:stroke joinstyle="miter"/>
                    <o:lock v:ext="edit" shapetype="f"/>
                  </v:line>
                </v:group>
                <v:shape id="Εικόνα 1113086570" o:spid="_x0000_s1045" type="#_x0000_t75" style="position:absolute;left:9502;top:3135;width:1448;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">
                  <v:imagedata r:id="rId25" o:title=""/>
                </v:shape>
                <v:shape id="Εικόνα 1591182364" o:spid="_x0000_s1046" type="#_x0000_t75" style="position:absolute;left:1480;top:7152;width:1562;height: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">
                  <v:imagedata r:id="rId26" o:title=""/>
                </v:shape>
                <v:shape id="Εικόνα 87962708" o:spid="_x0000_s1047" type="#_x0000_t75" style="position:absolute;left:1289;top:1575;width:1753;height: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">
                  <v:imagedata r:id="rId27" o:title=""/>
                </v:shape>
                <w10:wrap type="square" anchorx="margin"/>
              </v:group>
            </w:pict>
          </mc:Fallback>
        </mc:AlternateContent>
      </w:r>
      <w:r>
        <w:t>Πριν μπει το πλαίσιο στο δεύτερο πεδίο, κινείται μέσα στο πεδίο έντασης Β</w:t>
      </w:r>
      <w:r>
        <w:rPr>
          <w:vertAlign w:val="subscript"/>
        </w:rPr>
        <w:t>1</w:t>
      </w:r>
      <w:r>
        <w:t>, οπότε στην πλευρά ΑΓ αναπτύσσεται ΗΕΔ από επαγωγή, με πολικότητα, όπως στο σχήμα, ίση με:</w:t>
      </w:r>
    </w:p>
    <w:p w14:paraId="40617DC3" w14:textId="2B80B633" w:rsidR="00E12C4F" w:rsidRDefault="008316C9" w:rsidP="00EB75A0">
      <w:pPr>
        <w:jc w:val="center"/>
      </w:pPr>
      <w:r w:rsidRPr="00E12C4F">
        <w:rPr>
          <w:position w:val="-10"/>
        </w:rPr>
        <w:object w:dxaOrig="2659" w:dyaOrig="320" w14:anchorId="6DB49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6pt;height:16pt" o:ole="">
            <v:imagedata r:id="rId28" o:title=""/>
          </v:shape>
          <o:OLEObject Type="Embed" ProgID="Equation.DSMT4" ShapeID="_x0000_i1025" DrawAspect="Content" ObjectID="_1806587264" r:id="rId29"/>
        </w:object>
      </w:r>
    </w:p>
    <w:p w14:paraId="0FA9D4DA" w14:textId="03DA8A9D" w:rsidR="00EB75A0" w:rsidRDefault="00EB75A0" w:rsidP="00EB75A0">
      <w:pPr>
        <w:ind w:left="340"/>
      </w:pPr>
      <w:r>
        <w:t xml:space="preserve">Αλλά ίση ΗΕΔ από επαγωγή αναπτύσσεται και στην πλευρά ΖΔ, με αποτέλεσμα η ολική ΗΕΔ από επαγωγή να είναι μηδενική και </w:t>
      </w:r>
      <w:r w:rsidR="000557F4">
        <w:t xml:space="preserve">το πλαίσιο </w:t>
      </w:r>
      <w:r>
        <w:t>να μην διαρρέεται από ρεύμα. Από μια άλλη οπτική γωνία, η μαγνητική ροή που διέρχεται  από το πλαίσιο είναι σταθερή με αποτέλεσμα</w:t>
      </w:r>
      <w:r w:rsidR="005058D3">
        <w:t xml:space="preserve"> η ΗΕΔ </w:t>
      </w:r>
      <w:r w:rsidR="000557F4">
        <w:t xml:space="preserve">στο πλαίσιο </w:t>
      </w:r>
      <w:r w:rsidR="005058D3">
        <w:t>να είναι μηδενική. Κατά συνέπεια η τάση ΑΓ είναι ίση και με την ΗΕΔ Ε</w:t>
      </w:r>
      <w:r w:rsidR="005058D3">
        <w:rPr>
          <w:vertAlign w:val="subscript"/>
        </w:rPr>
        <w:t>0</w:t>
      </w:r>
      <w:r w:rsidR="005058D3">
        <w:t>,  δηλαδή V</w:t>
      </w:r>
      <w:r w:rsidR="005058D3">
        <w:rPr>
          <w:vertAlign w:val="subscript"/>
        </w:rPr>
        <w:t>ΑΓ</w:t>
      </w:r>
      <w:r w:rsidR="005058D3">
        <w:t>=0,5V.</w:t>
      </w:r>
    </w:p>
    <w:p w14:paraId="4081D7B8" w14:textId="00521D12" w:rsidR="00ED6870" w:rsidRDefault="00ED6870" w:rsidP="00EB75A0">
      <w:pPr>
        <w:ind w:left="340"/>
      </w:pPr>
      <w:r>
        <w:t>Αλλά αφού το πλαίσιο δεν διαρρέεται από ρεύμα, δεν δέχεται δύναμη από το μαγνητικό πεδίο και από το 2</w:t>
      </w:r>
      <w:r w:rsidRPr="00ED6870">
        <w:rPr>
          <w:vertAlign w:val="superscript"/>
        </w:rPr>
        <w:t>ο</w:t>
      </w:r>
      <w:r>
        <w:t xml:space="preserve"> νόμο του Νεύτωνα παίρνουμε:</w:t>
      </w:r>
    </w:p>
    <w:p w14:paraId="3B1B8498" w14:textId="1BD58A6B" w:rsidR="00ED6870" w:rsidRPr="005058D3" w:rsidRDefault="00ED6870" w:rsidP="00ED6870">
      <w:pPr>
        <w:ind w:left="340"/>
        <w:jc w:val="center"/>
      </w:pPr>
      <w:r w:rsidRPr="00ED6870">
        <w:rPr>
          <w:position w:val="-24"/>
        </w:rPr>
        <w:object w:dxaOrig="3500" w:dyaOrig="600" w14:anchorId="5D3901E8">
          <v:shape id="_x0000_i1026" type="#_x0000_t75" style="width:179.2pt;height:30pt" o:ole="">
            <v:imagedata r:id="rId30" o:title=""/>
          </v:shape>
          <o:OLEObject Type="Embed" ProgID="Equation.DSMT4" ShapeID="_x0000_i1026" DrawAspect="Content" ObjectID="_1806587265" r:id="rId31"/>
        </w:object>
      </w:r>
    </w:p>
    <w:p w14:paraId="4A7159BB" w14:textId="26B38A53" w:rsidR="004B13DE" w:rsidRDefault="00ED6870" w:rsidP="00B9040E">
      <w:pPr>
        <w:pStyle w:val="i"/>
      </w:pPr>
      <w:r>
        <w:t>Αφού το πλαίσιο σύρεται με σταθερή επιτάχυνση, τ</w:t>
      </w:r>
      <w:r w:rsidR="00B9040E">
        <w:t>η χρονική στιγμή t</w:t>
      </w:r>
      <w:r w:rsidR="00B9040E">
        <w:rPr>
          <w:vertAlign w:val="subscript"/>
        </w:rPr>
        <w:t>1</w:t>
      </w:r>
      <w:r w:rsidR="00B9040E">
        <w:t xml:space="preserve"> </w:t>
      </w:r>
      <w:r>
        <w:t>θα</w:t>
      </w:r>
      <w:r w:rsidR="00B9040E">
        <w:t xml:space="preserve"> έχει μετατοπισθεί κατά x</w:t>
      </w:r>
      <w:r w:rsidR="00B9040E">
        <w:rPr>
          <w:vertAlign w:val="subscript"/>
        </w:rPr>
        <w:t>1</w:t>
      </w:r>
      <w:r w:rsidR="00B9040E">
        <w:t xml:space="preserve"> μέσα στο πεδίο έντασης Β</w:t>
      </w:r>
      <w:r w:rsidR="00B9040E">
        <w:rPr>
          <w:vertAlign w:val="subscript"/>
        </w:rPr>
        <w:t>2</w:t>
      </w:r>
      <w:r w:rsidR="00B9040E">
        <w:t>, όπου</w:t>
      </w:r>
      <w:r w:rsidR="00874072">
        <w:t>:</w:t>
      </w:r>
    </w:p>
    <w:p w14:paraId="4B6AD876" w14:textId="65234A9E" w:rsidR="00874072" w:rsidRDefault="00ED6870" w:rsidP="00ED6870">
      <w:pPr>
        <w:jc w:val="center"/>
      </w:pPr>
      <w:r w:rsidRPr="00B238B3">
        <w:rPr>
          <w:position w:val="-22"/>
        </w:rPr>
        <w:object w:dxaOrig="4180" w:dyaOrig="580" w14:anchorId="5CFEF684">
          <v:shape id="_x0000_i1027" type="#_x0000_t75" style="width:213.2pt;height:29.2pt" o:ole="">
            <v:imagedata r:id="rId32" o:title=""/>
          </v:shape>
          <o:OLEObject Type="Embed" ProgID="Equation.DSMT4" ShapeID="_x0000_i1027" DrawAspect="Content" ObjectID="_1806587266" r:id="rId33"/>
        </w:object>
      </w:r>
    </w:p>
    <w:p w14:paraId="0938EB16" w14:textId="692261AF" w:rsidR="00081AF7" w:rsidRDefault="00081AF7" w:rsidP="00081AF7">
      <w:pPr>
        <w:ind w:left="340"/>
      </w:pPr>
      <w:r>
        <w:lastRenderedPageBreak/>
        <w:t>Έχοντας ταχύτητα:</w:t>
      </w:r>
    </w:p>
    <w:p w14:paraId="5C45708F" w14:textId="5F395B3B" w:rsidR="00E03F2E" w:rsidRDefault="00E03F2E" w:rsidP="00E03F2E">
      <w:pPr>
        <w:ind w:left="340"/>
        <w:jc w:val="center"/>
      </w:pPr>
      <w:r w:rsidRPr="00E03F2E">
        <w:rPr>
          <w:position w:val="-10"/>
        </w:rPr>
        <w:object w:dxaOrig="3940" w:dyaOrig="320" w14:anchorId="7B1DB8F0">
          <v:shape id="_x0000_i1028" type="#_x0000_t75" style="width:201.2pt;height:16pt" o:ole="">
            <v:imagedata r:id="rId34" o:title=""/>
          </v:shape>
          <o:OLEObject Type="Embed" ProgID="Equation.DSMT4" ShapeID="_x0000_i1028" DrawAspect="Content" ObjectID="_1806587267" r:id="rId35"/>
        </w:object>
      </w:r>
    </w:p>
    <w:p w14:paraId="480A09A8" w14:textId="670A72F4" w:rsidR="00E03F2E" w:rsidRDefault="00602408" w:rsidP="00E03F2E">
      <w:pPr>
        <w:ind w:left="340"/>
      </w:pPr>
      <w:r w:rsidRPr="00B65EF1">
        <w:rPr>
          <w:noProof/>
          <w:color w:val="000000"/>
          <w:kern w:val="24"/>
          <w:lang w:eastAsia="zh-CN"/>
        </w:rPr>
        <mc:AlternateContent>
          <mc:Choice Requires="wpc">
            <w:drawing>
              <wp:anchor distT="0" distB="0" distL="114300" distR="114300" simplePos="0" relativeHeight="251662336" behindDoc="0" locked="0" layoutInCell="1" allowOverlap="1" wp14:anchorId="6AF06F0E" wp14:editId="68E6C543">
                <wp:simplePos x="0" y="0"/>
                <wp:positionH relativeFrom="margin">
                  <wp:posOffset>4355465</wp:posOffset>
                </wp:positionH>
                <wp:positionV relativeFrom="paragraph">
                  <wp:posOffset>8255</wp:posOffset>
                </wp:positionV>
                <wp:extent cx="1710690" cy="1219200"/>
                <wp:effectExtent l="0" t="0" r="3810" b="0"/>
                <wp:wrapSquare wrapText="bothSides"/>
                <wp:docPr id="2072649190"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wps:wsp>
                        <wps:cNvPr id="215395015" name="Ορθογώνιο 215395015"/>
                        <wps:cNvSpPr/>
                        <wps:spPr>
                          <a:xfrm>
                            <a:off x="855051" y="103101"/>
                            <a:ext cx="751056" cy="913511"/>
                          </a:xfrm>
                          <a:prstGeom prst="rect">
                            <a:avLst/>
                          </a:prstGeom>
                          <a:solidFill>
                            <a:schemeClr val="accent1">
                              <a:lumMod val="20000"/>
                              <a:lumOff val="80000"/>
                            </a:schemeClr>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363220" name="Ορθογώνιο 277363220"/>
                        <wps:cNvSpPr/>
                        <wps:spPr>
                          <a:xfrm>
                            <a:off x="110523" y="103102"/>
                            <a:ext cx="766938" cy="913143"/>
                          </a:xfrm>
                          <a:prstGeom prst="rect">
                            <a:avLst/>
                          </a:prstGeom>
                          <a:solidFill>
                            <a:srgbClr val="F1F8EC"/>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794951" name="Ορθογώνιο 148794951"/>
                        <wps:cNvSpPr/>
                        <wps:spPr>
                          <a:xfrm>
                            <a:off x="546302" y="304954"/>
                            <a:ext cx="554048" cy="521874"/>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2852200" name="Εικόνα 372852200"/>
                          <pic:cNvPicPr>
                            <a:picLocks noChangeAspect="1"/>
                          </pic:cNvPicPr>
                        </pic:nvPicPr>
                        <pic:blipFill>
                          <a:blip r:embed="rId8"/>
                          <a:stretch>
                            <a:fillRect/>
                          </a:stretch>
                        </pic:blipFill>
                        <pic:spPr>
                          <a:xfrm>
                            <a:off x="292944" y="128497"/>
                            <a:ext cx="129574" cy="137611"/>
                          </a:xfrm>
                          <a:prstGeom prst="rect">
                            <a:avLst/>
                          </a:prstGeom>
                        </pic:spPr>
                      </pic:pic>
                      <pic:pic xmlns:pic="http://schemas.openxmlformats.org/drawingml/2006/picture">
                        <pic:nvPicPr>
                          <pic:cNvPr id="880171" name="Εικόνα 880171"/>
                          <pic:cNvPicPr>
                            <a:picLocks noChangeAspect="1"/>
                          </pic:cNvPicPr>
                        </pic:nvPicPr>
                        <pic:blipFill>
                          <a:blip r:embed="rId9"/>
                          <a:stretch>
                            <a:fillRect/>
                          </a:stretch>
                        </pic:blipFill>
                        <pic:spPr>
                          <a:xfrm>
                            <a:off x="1258485" y="119798"/>
                            <a:ext cx="167156" cy="157623"/>
                          </a:xfrm>
                          <a:prstGeom prst="rect">
                            <a:avLst/>
                          </a:prstGeom>
                        </pic:spPr>
                      </pic:pic>
                      <wps:wsp>
                        <wps:cNvPr id="1034247834" name="Ευθύγραμμο βέλος σύνδεσης 1034247834"/>
                        <wps:cNvCnPr>
                          <a:cxnSpLocks/>
                        </wps:cNvCnPr>
                        <wps:spPr>
                          <a:xfrm>
                            <a:off x="1095846" y="561336"/>
                            <a:ext cx="378852"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089960460" name="Εικόνα 2089960460"/>
                          <pic:cNvPicPr>
                            <a:picLocks noChangeAspect="1"/>
                          </pic:cNvPicPr>
                        </pic:nvPicPr>
                        <pic:blipFill>
                          <a:blip r:embed="rId10"/>
                          <a:stretch>
                            <a:fillRect/>
                          </a:stretch>
                        </pic:blipFill>
                        <pic:spPr>
                          <a:xfrm>
                            <a:off x="1059987" y="119798"/>
                            <a:ext cx="155793" cy="169337"/>
                          </a:xfrm>
                          <a:prstGeom prst="rect">
                            <a:avLst/>
                          </a:prstGeom>
                        </pic:spPr>
                      </pic:pic>
                      <pic:pic xmlns:pic="http://schemas.openxmlformats.org/drawingml/2006/picture">
                        <pic:nvPicPr>
                          <pic:cNvPr id="418602319" name="Εικόνα 418602319"/>
                          <pic:cNvPicPr>
                            <a:picLocks noChangeAspect="1"/>
                          </pic:cNvPicPr>
                        </pic:nvPicPr>
                        <pic:blipFill>
                          <a:blip r:embed="rId11"/>
                          <a:stretch>
                            <a:fillRect/>
                          </a:stretch>
                        </pic:blipFill>
                        <pic:spPr>
                          <a:xfrm>
                            <a:off x="1068952" y="804580"/>
                            <a:ext cx="174191" cy="174180"/>
                          </a:xfrm>
                          <a:prstGeom prst="rect">
                            <a:avLst/>
                          </a:prstGeom>
                        </pic:spPr>
                      </pic:pic>
                      <pic:pic xmlns:pic="http://schemas.openxmlformats.org/drawingml/2006/picture">
                        <pic:nvPicPr>
                          <pic:cNvPr id="231432409" name="Εικόνα 231432409"/>
                          <pic:cNvPicPr>
                            <a:picLocks noChangeAspect="1"/>
                          </pic:cNvPicPr>
                        </pic:nvPicPr>
                        <pic:blipFill>
                          <a:blip r:embed="rId12"/>
                          <a:stretch>
                            <a:fillRect/>
                          </a:stretch>
                        </pic:blipFill>
                        <pic:spPr>
                          <a:xfrm>
                            <a:off x="122965" y="94265"/>
                            <a:ext cx="169979" cy="226634"/>
                          </a:xfrm>
                          <a:prstGeom prst="rect">
                            <a:avLst/>
                          </a:prstGeom>
                        </pic:spPr>
                      </pic:pic>
                      <pic:pic xmlns:pic="http://schemas.openxmlformats.org/drawingml/2006/picture">
                        <pic:nvPicPr>
                          <pic:cNvPr id="1529125017" name="Εικόνα 1529125017"/>
                          <pic:cNvPicPr>
                            <a:picLocks noChangeAspect="1"/>
                          </pic:cNvPicPr>
                        </pic:nvPicPr>
                        <pic:blipFill>
                          <a:blip r:embed="rId13"/>
                          <a:stretch>
                            <a:fillRect/>
                          </a:stretch>
                        </pic:blipFill>
                        <pic:spPr>
                          <a:xfrm>
                            <a:off x="1416632" y="106100"/>
                            <a:ext cx="177950" cy="220899"/>
                          </a:xfrm>
                          <a:prstGeom prst="rect">
                            <a:avLst/>
                          </a:prstGeom>
                        </pic:spPr>
                      </pic:pic>
                      <pic:pic xmlns:pic="http://schemas.openxmlformats.org/drawingml/2006/picture">
                        <pic:nvPicPr>
                          <pic:cNvPr id="1799072113" name="Εικόνα 1799072113"/>
                          <pic:cNvPicPr>
                            <a:picLocks noChangeAspect="1"/>
                          </pic:cNvPicPr>
                        </pic:nvPicPr>
                        <pic:blipFill>
                          <a:blip r:embed="rId14"/>
                          <a:stretch>
                            <a:fillRect/>
                          </a:stretch>
                        </pic:blipFill>
                        <pic:spPr>
                          <a:xfrm>
                            <a:off x="1361541" y="362982"/>
                            <a:ext cx="161564" cy="193872"/>
                          </a:xfrm>
                          <a:prstGeom prst="rect">
                            <a:avLst/>
                          </a:prstGeom>
                        </pic:spPr>
                      </pic:pic>
                      <pic:pic xmlns:pic="http://schemas.openxmlformats.org/drawingml/2006/picture">
                        <pic:nvPicPr>
                          <pic:cNvPr id="1105849119" name="Εικόνα 1105849119"/>
                          <pic:cNvPicPr>
                            <a:picLocks noChangeAspect="1"/>
                          </pic:cNvPicPr>
                        </pic:nvPicPr>
                        <pic:blipFill>
                          <a:blip r:embed="rId36"/>
                          <a:stretch>
                            <a:fillRect/>
                          </a:stretch>
                        </pic:blipFill>
                        <pic:spPr>
                          <a:xfrm>
                            <a:off x="922307" y="961298"/>
                            <a:ext cx="178043" cy="227895"/>
                          </a:xfrm>
                          <a:prstGeom prst="rect">
                            <a:avLst/>
                          </a:prstGeom>
                        </pic:spPr>
                      </pic:pic>
                      <wps:wsp>
                        <wps:cNvPr id="842374843" name="Ευθύγραμμο βέλος σύνδεσης 842374843"/>
                        <wps:cNvCnPr>
                          <a:cxnSpLocks/>
                        </wps:cNvCnPr>
                        <wps:spPr>
                          <a:xfrm>
                            <a:off x="877461" y="983710"/>
                            <a:ext cx="242046" cy="0"/>
                          </a:xfrm>
                          <a:prstGeom prst="straightConnector1">
                            <a:avLst/>
                          </a:prstGeom>
                          <a:ln>
                            <a:solidFill>
                              <a:schemeClr val="accent4">
                                <a:lumMod val="75000"/>
                              </a:schemeClr>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wgp>
                        <wpg:cNvPr id="1067473515" name="Ομάδα 1067473515"/>
                        <wpg:cNvGrpSpPr/>
                        <wpg:grpSpPr>
                          <a:xfrm rot="5400000">
                            <a:off x="423716" y="461661"/>
                            <a:ext cx="250784" cy="164465"/>
                            <a:chOff x="-26035" y="26035"/>
                            <a:chExt cx="250784" cy="223082"/>
                          </a:xfrm>
                        </wpg:grpSpPr>
                        <wps:wsp>
                          <wps:cNvPr id="1352983558" name="Ευθεία γραμμή σύνδεσης 1352983558"/>
                          <wps:cNvCnPr/>
                          <wps:spPr>
                            <a:xfrm>
                              <a:off x="66721" y="26035"/>
                              <a:ext cx="0" cy="223082"/>
                            </a:xfrm>
                            <a:prstGeom prst="line">
                              <a:avLst/>
                            </a:prstGeom>
                            <a:ln w="1270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2069127868" name="Ευθεία γραμμή σύνδεσης 2069127868"/>
                          <wps:cNvCnPr>
                            <a:cxnSpLocks/>
                          </wps:cNvCnPr>
                          <wps:spPr>
                            <a:xfrm>
                              <a:off x="132471" y="92725"/>
                              <a:ext cx="0" cy="102083"/>
                            </a:xfrm>
                            <a:prstGeom prst="line">
                              <a:avLst/>
                            </a:prstGeom>
                            <a:ln w="28575" cap="rnd">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745322913" name="Ευθεία γραμμή σύνδεσης 1745322913"/>
                          <wps:cNvCnPr>
                            <a:cxnSpLocks/>
                          </wps:cNvCnPr>
                          <wps:spPr>
                            <a:xfrm flipH="1">
                              <a:off x="-26035" y="144359"/>
                              <a:ext cx="92756" cy="0"/>
                            </a:xfrm>
                            <a:prstGeom prst="line">
                              <a:avLst/>
                            </a:prstGeom>
                            <a:ln w="1270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506196077" name="Ευθεία γραμμή σύνδεσης 1506196077"/>
                          <wps:cNvCnPr>
                            <a:cxnSpLocks/>
                          </wps:cNvCnPr>
                          <wps:spPr>
                            <a:xfrm flipH="1">
                              <a:off x="128558" y="144359"/>
                              <a:ext cx="96191" cy="0"/>
                            </a:xfrm>
                            <a:prstGeom prst="line">
                              <a:avLst/>
                            </a:prstGeom>
                            <a:ln w="12700">
                              <a:solidFill>
                                <a:srgbClr val="0070C0"/>
                              </a:solidFill>
                            </a:ln>
                          </wps:spPr>
                          <wps:style>
                            <a:lnRef idx="1">
                              <a:schemeClr val="accent2"/>
                            </a:lnRef>
                            <a:fillRef idx="0">
                              <a:schemeClr val="accent2"/>
                            </a:fillRef>
                            <a:effectRef idx="0">
                              <a:schemeClr val="accent2"/>
                            </a:effectRef>
                            <a:fontRef idx="minor">
                              <a:schemeClr val="tx1"/>
                            </a:fontRef>
                          </wps:style>
                          <wps:bodyPr/>
                        </wps:wsp>
                      </wpg:wgp>
                      <wpg:wgp>
                        <wpg:cNvPr id="2020386657" name="Ομάδα 2020386657"/>
                        <wpg:cNvGrpSpPr/>
                        <wpg:grpSpPr>
                          <a:xfrm rot="16200000" flipV="1">
                            <a:off x="979528" y="394426"/>
                            <a:ext cx="250784" cy="164465"/>
                            <a:chOff x="-26035" y="26035"/>
                            <a:chExt cx="250784" cy="223082"/>
                          </a:xfrm>
                        </wpg:grpSpPr>
                        <wps:wsp>
                          <wps:cNvPr id="1856507315" name="Ευθεία γραμμή σύνδεσης 1856507315"/>
                          <wps:cNvCnPr/>
                          <wps:spPr>
                            <a:xfrm>
                              <a:off x="66721" y="26035"/>
                              <a:ext cx="0" cy="223082"/>
                            </a:xfrm>
                            <a:prstGeom prst="line">
                              <a:avLst/>
                            </a:prstGeom>
                            <a:ln w="1270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853722655" name="Ευθεία γραμμή σύνδεσης 1853722655"/>
                          <wps:cNvCnPr>
                            <a:cxnSpLocks/>
                          </wps:cNvCnPr>
                          <wps:spPr>
                            <a:xfrm>
                              <a:off x="132471" y="92725"/>
                              <a:ext cx="0" cy="102083"/>
                            </a:xfrm>
                            <a:prstGeom prst="line">
                              <a:avLst/>
                            </a:prstGeom>
                            <a:ln w="28575" cap="rnd">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745944554" name="Ευθεία γραμμή σύνδεσης 745944554"/>
                          <wps:cNvCnPr>
                            <a:cxnSpLocks/>
                          </wps:cNvCnPr>
                          <wps:spPr>
                            <a:xfrm flipH="1">
                              <a:off x="-26035" y="144359"/>
                              <a:ext cx="92756" cy="0"/>
                            </a:xfrm>
                            <a:prstGeom prst="line">
                              <a:avLst/>
                            </a:prstGeom>
                            <a:ln w="1270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576315766" name="Ευθεία γραμμή σύνδεσης 1576315766"/>
                          <wps:cNvCnPr>
                            <a:cxnSpLocks/>
                          </wps:cNvCnPr>
                          <wps:spPr>
                            <a:xfrm flipH="1">
                              <a:off x="128558" y="144359"/>
                              <a:ext cx="96191" cy="0"/>
                            </a:xfrm>
                            <a:prstGeom prst="line">
                              <a:avLst/>
                            </a:prstGeom>
                            <a:ln w="12700">
                              <a:solidFill>
                                <a:srgbClr val="0070C0"/>
                              </a:solidFill>
                            </a:ln>
                          </wps:spPr>
                          <wps:style>
                            <a:lnRef idx="1">
                              <a:schemeClr val="accent2"/>
                            </a:lnRef>
                            <a:fillRef idx="0">
                              <a:schemeClr val="accent2"/>
                            </a:fillRef>
                            <a:effectRef idx="0">
                              <a:schemeClr val="accent2"/>
                            </a:effectRef>
                            <a:fontRef idx="minor">
                              <a:schemeClr val="tx1"/>
                            </a:fontRef>
                          </wps:style>
                          <wps:bodyPr/>
                        </wps:wsp>
                      </wpg:wgp>
                      <pic:pic xmlns:pic="http://schemas.openxmlformats.org/drawingml/2006/picture">
                        <pic:nvPicPr>
                          <pic:cNvPr id="1735986881" name="Εικόνα 1735986881"/>
                          <pic:cNvPicPr>
                            <a:picLocks noChangeAspect="1"/>
                          </pic:cNvPicPr>
                        </pic:nvPicPr>
                        <pic:blipFill>
                          <a:blip r:embed="rId23"/>
                          <a:stretch>
                            <a:fillRect/>
                          </a:stretch>
                        </pic:blipFill>
                        <pic:spPr>
                          <a:xfrm>
                            <a:off x="459030" y="826828"/>
                            <a:ext cx="155575" cy="169545"/>
                          </a:xfrm>
                          <a:prstGeom prst="rect">
                            <a:avLst/>
                          </a:prstGeom>
                        </pic:spPr>
                      </pic:pic>
                      <pic:pic xmlns:pic="http://schemas.openxmlformats.org/drawingml/2006/picture">
                        <pic:nvPicPr>
                          <pic:cNvPr id="1418158241" name="Εικόνα 1418158241"/>
                          <pic:cNvPicPr>
                            <a:picLocks noChangeAspect="1"/>
                          </pic:cNvPicPr>
                        </pic:nvPicPr>
                        <pic:blipFill>
                          <a:blip r:embed="rId24"/>
                          <a:stretch>
                            <a:fillRect/>
                          </a:stretch>
                        </pic:blipFill>
                        <pic:spPr>
                          <a:xfrm>
                            <a:off x="422518" y="119798"/>
                            <a:ext cx="175260" cy="169545"/>
                          </a:xfrm>
                          <a:prstGeom prst="rect">
                            <a:avLst/>
                          </a:prstGeom>
                        </pic:spPr>
                      </pic:pic>
                      <pic:pic xmlns:pic="http://schemas.openxmlformats.org/drawingml/2006/picture">
                        <pic:nvPicPr>
                          <pic:cNvPr id="993731938" name="Εικόνα 993731938"/>
                          <pic:cNvPicPr>
                            <a:picLocks noChangeAspect="1"/>
                          </pic:cNvPicPr>
                        </pic:nvPicPr>
                        <pic:blipFill>
                          <a:blip r:embed="rId8"/>
                          <a:stretch>
                            <a:fillRect/>
                          </a:stretch>
                        </pic:blipFill>
                        <pic:spPr>
                          <a:xfrm>
                            <a:off x="754627" y="536391"/>
                            <a:ext cx="129574" cy="137611"/>
                          </a:xfrm>
                          <a:prstGeom prst="rect">
                            <a:avLst/>
                          </a:prstGeom>
                        </pic:spPr>
                      </pic:pic>
                      <pic:pic xmlns:pic="http://schemas.openxmlformats.org/drawingml/2006/picture">
                        <pic:nvPicPr>
                          <pic:cNvPr id="1673594320" name="Εικόνα 1673594320"/>
                          <pic:cNvPicPr>
                            <a:picLocks noChangeAspect="1"/>
                          </pic:cNvPicPr>
                        </pic:nvPicPr>
                        <pic:blipFill>
                          <a:blip r:embed="rId37"/>
                          <a:stretch>
                            <a:fillRect/>
                          </a:stretch>
                        </pic:blipFill>
                        <pic:spPr>
                          <a:xfrm>
                            <a:off x="749258" y="390670"/>
                            <a:ext cx="150503" cy="186337"/>
                          </a:xfrm>
                          <a:prstGeom prst="rect">
                            <a:avLst/>
                          </a:prstGeom>
                        </pic:spPr>
                      </pic:pic>
                      <wps:wsp>
                        <wps:cNvPr id="1628726512" name="Ευθύγραμμο βέλος σύνδεσης 1628726512"/>
                        <wps:cNvCnPr>
                          <a:cxnSpLocks/>
                        </wps:cNvCnPr>
                        <wps:spPr>
                          <a:xfrm>
                            <a:off x="754627" y="257085"/>
                            <a:ext cx="184856"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812068650" name="Εικόνα 812068650"/>
                          <pic:cNvPicPr>
                            <a:picLocks noChangeAspect="1"/>
                          </pic:cNvPicPr>
                        </pic:nvPicPr>
                        <pic:blipFill>
                          <a:blip r:embed="rId38"/>
                          <a:stretch>
                            <a:fillRect/>
                          </a:stretch>
                        </pic:blipFill>
                        <pic:spPr>
                          <a:xfrm>
                            <a:off x="723542" y="33559"/>
                            <a:ext cx="160659" cy="223526"/>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7E41FF3D" id="Καμβάς 1" o:spid="_x0000_s1026" editas="canvas" style="position:absolute;margin-left:342.95pt;margin-top:.65pt;width:134.7pt;height:96pt;z-index:251662336;mso-position-horizontal-relative:margin;mso-width-relative:margin;mso-height-relative:margin" coordsize="17106,1219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">
                <v:shape id="_x0000_s1027" type="#_x0000_t75" style="position:absolute;width:17106;height:12192;visibility:visible;mso-wrap-style:square" filled="t" fillcolor="yellow">
                  <v:fill o:detectmouseclick="t"/>
                  <v:path o:connecttype="none"/>
                </v:shape>
                <v:rect id="Ορθογώνιο 215395015" o:spid="_x0000_s1028" style="position:absolute;left:8550;top:1031;width:7511;height:9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" fillcolor="#deeaf6 [660]" strokecolor="#404040 [2429]" strokeweight=".5pt"/>
                <v:rect id="Ορθογώνιο 277363220" o:spid="_x0000_s1029" style="position:absolute;left:1105;top:1031;width:7669;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" fillcolor="#f1f8ec" strokecolor="#404040 [2429]" strokeweight=".5pt"/>
                <v:rect id="Ορθογώνιο 148794951" o:spid="_x0000_s1030" style="position:absolute;left:5463;top:3049;width:5540;height:5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" filled="f" strokecolor="#c00000" strokeweight="1.5pt"/>
                <v:shape id="Εικόνα 372852200" o:spid="_x0000_s1031" type="#_x0000_t75" style="position:absolute;left:2929;top:1284;width:1296;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">
                  <v:imagedata r:id="rId39" o:title=""/>
                </v:shape>
                <v:shape id="Εικόνα 880171" o:spid="_x0000_s1032" type="#_x0000_t75" style="position:absolute;left:12584;top:1197;width:1672;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">
                  <v:imagedata r:id="rId40" o:title=""/>
                </v:shape>
                <v:shapetype id="_x0000_t32" coordsize="21600,21600" o:spt="32" o:oned="t" path="m,l21600,21600e" filled="f">
                  <v:path arrowok="t" fillok="f" o:connecttype="none"/>
                  <o:lock v:ext="edit" shapetype="t"/>
                </v:shapetype>
                <v:shape id="Ευθύγραμμο βέλος σύνδεσης 1034247834" o:spid="_x0000_s1033" type="#_x0000_t32" style="position:absolute;left:10958;top:5613;width:37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ικόνα 2089960460" o:spid="_x0000_s1034" type="#_x0000_t75" style="position:absolute;left:10599;top:1197;width:1558;height:1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">
                  <v:imagedata r:id="rId41" o:title=""/>
                </v:shape>
                <v:shape id="Εικόνα 418602319" o:spid="_x0000_s1035" type="#_x0000_t75" style="position:absolute;left:10689;top:8045;width:174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">
                  <v:imagedata r:id="rId42" o:title=""/>
                </v:shape>
                <v:shape id="Εικόνα 231432409" o:spid="_x0000_s1036" type="#_x0000_t75" style="position:absolute;left:1229;top:942;width:1700;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">
                  <v:imagedata r:id="rId43" o:title=""/>
                </v:shape>
                <v:shape id="Εικόνα 1529125017" o:spid="_x0000_s1037" type="#_x0000_t75" style="position:absolute;left:14166;top:1061;width:1779;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">
                  <v:imagedata r:id="rId44" o:title=""/>
                </v:shape>
                <v:shape id="Εικόνα 1799072113" o:spid="_x0000_s1038" type="#_x0000_t75" style="position:absolute;left:13615;top:3629;width:1616;height: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">
                  <v:imagedata r:id="rId45" o:title=""/>
                </v:shape>
                <v:shape id="Εικόνα 1105849119" o:spid="_x0000_s1039" type="#_x0000_t75" style="position:absolute;left:9223;top:9612;width:1780;height:2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">
                  <v:imagedata r:id="rId46" o:title=""/>
                </v:shape>
                <v:shape id="Ευθύγραμμο βέλος σύνδεσης 842374843" o:spid="_x0000_s1040" type="#_x0000_t32" style="position:absolute;left:8774;top:9837;width:24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" strokecolor="#bf8f00 [2407]" strokeweight="1pt">
                  <v:stroke endarrow="block" endarrowwidth="narrow" endarrowlength="short" joinstyle="miter"/>
                  <v:shadow on="t" type="perspective" color="black" offset="0,0" matrix="655f,,,655f"/>
                  <o:lock v:ext="edit" shapetype="f"/>
                </v:shape>
                <v:group id="Ομάδα 1067473515" o:spid="_x0000_s1041" style="position:absolute;left:4237;top:4616;width:2507;height:1645;rotation:90" coordorigin="-26035,26035" coordsize="250784,22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">
                  <v:line id="Ευθεία γραμμή σύνδεσης 1352983558" o:spid="_x0000_s1042" style="position:absolute;visibility:visible;mso-wrap-style:square" from="66721,26035" to="66721,24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" strokecolor="#0070c0" strokeweight="1pt">
                    <v:stroke joinstyle="miter"/>
                  </v:line>
                  <v:line id="Ευθεία γραμμή σύνδεσης 2069127868" o:spid="_x0000_s1043" style="position:absolute;visibility:visible;mso-wrap-style:square" from="132471,92725" to="132471,19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" strokecolor="#0070c0" strokeweight="2.25pt">
                    <v:stroke joinstyle="miter" endcap="round"/>
                    <o:lock v:ext="edit" shapetype="f"/>
                  </v:line>
                  <v:line id="Ευθεία γραμμή σύνδεσης 1745322913" o:spid="_x0000_s1044" style="position:absolute;flip:x;visibility:visible;mso-wrap-style:square" from="-26035,144359" to="66721,1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" strokecolor="#0070c0" strokeweight="1pt">
                    <v:stroke joinstyle="miter"/>
                    <o:lock v:ext="edit" shapetype="f"/>
                  </v:line>
                  <v:line id="Ευθεία γραμμή σύνδεσης 1506196077" o:spid="_x0000_s1045" style="position:absolute;flip:x;visibility:visible;mso-wrap-style:square" from="128558,144359" to="224749,1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" strokecolor="#0070c0" strokeweight="1pt">
                    <v:stroke joinstyle="miter"/>
                    <o:lock v:ext="edit" shapetype="f"/>
                  </v:line>
                </v:group>
                <v:group id="Ομάδα 2020386657" o:spid="_x0000_s1046" style="position:absolute;left:9795;top:3943;width:2508;height:1645;rotation:90;flip:y" coordorigin="-26035,26035" coordsize="250784,22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">
                  <v:line id="Ευθεία γραμμή σύνδεσης 1856507315" o:spid="_x0000_s1047" style="position:absolute;visibility:visible;mso-wrap-style:square" from="66721,26035" to="66721,24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" strokecolor="#0070c0" strokeweight="1pt">
                    <v:stroke joinstyle="miter"/>
                  </v:line>
                  <v:line id="Ευθεία γραμμή σύνδεσης 1853722655" o:spid="_x0000_s1048" style="position:absolute;visibility:visible;mso-wrap-style:square" from="132471,92725" to="132471,19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" strokecolor="#0070c0" strokeweight="2.25pt">
                    <v:stroke joinstyle="miter" endcap="round"/>
                    <o:lock v:ext="edit" shapetype="f"/>
                  </v:line>
                  <v:line id="Ευθεία γραμμή σύνδεσης 745944554" o:spid="_x0000_s1049" style="position:absolute;flip:x;visibility:visible;mso-wrap-style:square" from="-26035,144359" to="66721,1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" strokecolor="#0070c0" strokeweight="1pt">
                    <v:stroke joinstyle="miter"/>
                    <o:lock v:ext="edit" shapetype="f"/>
                  </v:line>
                  <v:line id="Ευθεία γραμμή σύνδεσης 1576315766" o:spid="_x0000_s1050" style="position:absolute;flip:x;visibility:visible;mso-wrap-style:square" from="128558,144359" to="224749,1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" strokecolor="#0070c0" strokeweight="1pt">
                    <v:stroke joinstyle="miter"/>
                    <o:lock v:ext="edit" shapetype="f"/>
                  </v:line>
                </v:group>
                <v:shape id="Εικόνα 1735986881" o:spid="_x0000_s1051" type="#_x0000_t75" style="position:absolute;left:4590;top:8268;width:1556;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">
                  <v:imagedata r:id="rId47" o:title=""/>
                </v:shape>
                <v:shape id="Εικόνα 1418158241" o:spid="_x0000_s1052" type="#_x0000_t75" style="position:absolute;left:4225;top:1197;width:1752;height: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">
                  <v:imagedata r:id="rId48" o:title=""/>
                </v:shape>
                <v:shape id="Εικόνα 993731938" o:spid="_x0000_s1053" type="#_x0000_t75" style="position:absolute;left:7546;top:5363;width:1296;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">
                  <v:imagedata r:id="rId39" o:title=""/>
                </v:shape>
                <v:shape id="Εικόνα 1673594320" o:spid="_x0000_s1054" type="#_x0000_t75" style="position:absolute;left:7492;top:3906;width:1505;height: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">
                  <v:imagedata r:id="rId49" o:title=""/>
                </v:shape>
                <v:shape id="Ευθύγραμμο βέλος σύνδεσης 1628726512" o:spid="_x0000_s1055" type="#_x0000_t32" style="position:absolute;left:7546;top:2570;width:18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ικόνα 812068650" o:spid="_x0000_s1056" type="#_x0000_t75" style="position:absolute;left:7235;top:335;width:1607;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">
                  <v:imagedata r:id="rId50" o:title=""/>
                </v:shape>
                <w10:wrap type="square" anchorx="margin"/>
              </v:group>
            </w:pict>
          </mc:Fallback>
        </mc:AlternateContent>
      </w:r>
      <w:r w:rsidR="00E03F2E">
        <w:t>Παίρνοντας την κάθετη στο πλαίσιο να έχει την κατεύθυνση της έντασης Β</w:t>
      </w:r>
      <w:r w:rsidR="00E03F2E">
        <w:rPr>
          <w:vertAlign w:val="subscript"/>
        </w:rPr>
        <w:t>1</w:t>
      </w:r>
      <w:r w:rsidR="00E03F2E">
        <w:t>, όπως φαίνεται στο σχήμα, θα έχουμε για την μαγνητική ροή που περνάει από την επιφάνεια του πλαισίου, τη στιγμή t</w:t>
      </w:r>
      <w:r w:rsidR="00E03F2E">
        <w:rPr>
          <w:vertAlign w:val="subscript"/>
        </w:rPr>
        <w:t>1</w:t>
      </w:r>
      <w:r w:rsidR="00E03F2E">
        <w:t>:</w:t>
      </w:r>
    </w:p>
    <w:p w14:paraId="464C3FF0" w14:textId="45A24DE7" w:rsidR="003516A2" w:rsidRDefault="003516A2" w:rsidP="003516A2">
      <w:pPr>
        <w:ind w:left="340"/>
        <w:jc w:val="center"/>
      </w:pPr>
      <w:r w:rsidRPr="003516A2">
        <w:rPr>
          <w:position w:val="-44"/>
        </w:rPr>
        <w:object w:dxaOrig="5660" w:dyaOrig="999" w14:anchorId="763DA929">
          <v:shape id="_x0000_i1029" type="#_x0000_t75" style="width:288.8pt;height:50pt" o:ole="">
            <v:imagedata r:id="rId51" o:title=""/>
          </v:shape>
          <o:OLEObject Type="Embed" ProgID="Equation.DSMT4" ShapeID="_x0000_i1029" DrawAspect="Content" ObjectID="_1806587268" r:id="rId52"/>
        </w:object>
      </w:r>
    </w:p>
    <w:p w14:paraId="60A4654C" w14:textId="1A2C2A46" w:rsidR="00681C70" w:rsidRDefault="00681C70" w:rsidP="00681C70">
      <w:pPr>
        <w:ind w:left="340"/>
      </w:pPr>
      <w:r>
        <w:t>Ο ρυθμός μεταβολής της ροής (κατ’ απόλυτο τιμή) είναι ίσος με την ΗΕΔ από επαγωγή που αναπτύσσεται στο πλαίσιο. Εδώ αναπτύσσονται δύο ΗΕΔ μια στην πλευρά ΖΔ και μια στην ΑΓ, με πολικότητες όπως έχουν σημειωθεί στο σχήμα. Έτσι έχουμε:</w:t>
      </w:r>
    </w:p>
    <w:p w14:paraId="30F71C48" w14:textId="5CB8D3C8" w:rsidR="00681C70" w:rsidRDefault="00257693" w:rsidP="00257693">
      <w:pPr>
        <w:ind w:left="340"/>
        <w:jc w:val="center"/>
      </w:pPr>
      <w:r w:rsidRPr="00257693">
        <w:rPr>
          <w:position w:val="-60"/>
        </w:rPr>
        <w:object w:dxaOrig="4780" w:dyaOrig="1300" w14:anchorId="29657461">
          <v:shape id="_x0000_i1030" type="#_x0000_t75" style="width:244pt;height:65.2pt" o:ole="">
            <v:imagedata r:id="rId53" o:title=""/>
          </v:shape>
          <o:OLEObject Type="Embed" ProgID="Equation.DSMT4" ShapeID="_x0000_i1030" DrawAspect="Content" ObjectID="_1806587269" r:id="rId54"/>
        </w:object>
      </w:r>
    </w:p>
    <w:p w14:paraId="060DE5FA" w14:textId="39A18BC7" w:rsidR="00257693" w:rsidRPr="00681C70" w:rsidRDefault="00257693" w:rsidP="00257693">
      <w:pPr>
        <w:ind w:left="340"/>
      </w:pPr>
      <w:r>
        <w:t>Αφού οι δύο ΗΕΔ προστίθεται, μιας και τείνουν να δώσουν ρεύμα της ίδιας φοράς στο πλαίσιο.</w:t>
      </w:r>
    </w:p>
    <w:p w14:paraId="49E386FB" w14:textId="4D125908" w:rsidR="003516A2" w:rsidRDefault="006F3BF4" w:rsidP="006F3BF4">
      <w:pPr>
        <w:pStyle w:val="i"/>
      </w:pPr>
      <w:r>
        <w:t>Αφού στο πλαίσιο αναπτύσσεται συνολικά ΗΕΔ Ε=2V, θα διαρρέεται από ρεύμα έντασης:</w:t>
      </w:r>
    </w:p>
    <w:p w14:paraId="7B148EF6" w14:textId="6BB0D045" w:rsidR="006F3BF4" w:rsidRDefault="006F3BF4" w:rsidP="006F3BF4">
      <w:pPr>
        <w:jc w:val="center"/>
      </w:pPr>
      <w:r w:rsidRPr="006F3BF4">
        <w:rPr>
          <w:position w:val="-24"/>
        </w:rPr>
        <w:object w:dxaOrig="2060" w:dyaOrig="639" w14:anchorId="32C82339">
          <v:shape id="_x0000_i1031" type="#_x0000_t75" style="width:105.2pt;height:32.4pt" o:ole="">
            <v:imagedata r:id="rId55" o:title=""/>
          </v:shape>
          <o:OLEObject Type="Embed" ProgID="Equation.DSMT4" ShapeID="_x0000_i1031" DrawAspect="Content" ObjectID="_1806587270" r:id="rId56"/>
        </w:object>
      </w:r>
    </w:p>
    <w:p w14:paraId="774A2B39" w14:textId="4BBBE3E6" w:rsidR="006F335C" w:rsidRDefault="006F335C" w:rsidP="006F335C">
      <w:pPr>
        <w:ind w:left="340"/>
      </w:pPr>
      <w:r>
        <w:t>Με φορά από το Ζ στο Α, όπως έχει σημειωθεί στο παραπάνω σχήμα.</w:t>
      </w:r>
    </w:p>
    <w:p w14:paraId="0BD617B6" w14:textId="1D82E40A" w:rsidR="006F335C" w:rsidRDefault="006F335C" w:rsidP="006F335C">
      <w:pPr>
        <w:ind w:left="340"/>
      </w:pPr>
      <w:r>
        <w:t>Αλλά τότε</w:t>
      </w:r>
      <w:r w:rsidR="00E662DD">
        <w:t xml:space="preserve">, λαμβάνοντας υπόψη ότι το πλαίσιο είναι ομογενές, κάθε πλευρά του, όπως η ΑΓ, έχει αντίσταση r= ¼ R=0,1Ω, οπότε </w:t>
      </w:r>
      <w:r>
        <w:t>για την τάση στην πλευρά ΑΓ θα έχουμε:</w:t>
      </w:r>
    </w:p>
    <w:p w14:paraId="6CF7BBD0" w14:textId="3C3F8686" w:rsidR="006F335C" w:rsidRDefault="00E662DD" w:rsidP="00E662DD">
      <w:pPr>
        <w:ind w:left="340"/>
        <w:jc w:val="center"/>
      </w:pPr>
      <w:r w:rsidRPr="00E662DD">
        <w:rPr>
          <w:position w:val="-28"/>
        </w:rPr>
        <w:object w:dxaOrig="3580" w:dyaOrig="660" w14:anchorId="12EAABB2">
          <v:shape id="_x0000_i1032" type="#_x0000_t75" style="width:182.8pt;height:33.2pt" o:ole="">
            <v:imagedata r:id="rId57" o:title=""/>
          </v:shape>
          <o:OLEObject Type="Embed" ProgID="Equation.DSMT4" ShapeID="_x0000_i1032" DrawAspect="Content" ObjectID="_1806587271" r:id="rId58"/>
        </w:object>
      </w:r>
    </w:p>
    <w:p w14:paraId="75D603FA" w14:textId="40568147" w:rsidR="00E662DD" w:rsidRDefault="00E662DD" w:rsidP="00E662DD">
      <w:pPr>
        <w:ind w:left="340"/>
      </w:pPr>
      <w:r>
        <w:t>Ενώ ο ρυθμός παραγωγής θερμότητας στο πλαίσιο, θα είναι ίσος:</w:t>
      </w:r>
    </w:p>
    <w:p w14:paraId="0E4CF712" w14:textId="24193CE2" w:rsidR="00E662DD" w:rsidRPr="00681C70" w:rsidRDefault="006D0005" w:rsidP="006D0005">
      <w:pPr>
        <w:ind w:left="340"/>
        <w:jc w:val="center"/>
      </w:pPr>
      <w:r w:rsidRPr="006D0005">
        <w:rPr>
          <w:position w:val="-22"/>
        </w:rPr>
        <w:object w:dxaOrig="3400" w:dyaOrig="580" w14:anchorId="6BC561EA">
          <v:shape id="_x0000_i1033" type="#_x0000_t75" style="width:173.6pt;height:29.2pt" o:ole="">
            <v:imagedata r:id="rId59" o:title=""/>
          </v:shape>
          <o:OLEObject Type="Embed" ProgID="Equation.DSMT4" ShapeID="_x0000_i1033" DrawAspect="Content" ObjectID="_1806587272" r:id="rId60"/>
        </w:object>
      </w:r>
    </w:p>
    <w:p w14:paraId="18CC3138" w14:textId="77417FE4" w:rsidR="00E03F2E" w:rsidRPr="00681C70" w:rsidRDefault="00B657AB" w:rsidP="000A3821">
      <w:pPr>
        <w:pStyle w:val="i"/>
      </w:pPr>
      <w:r w:rsidRPr="00B65EF1">
        <w:rPr>
          <w:noProof/>
          <w:color w:val="000000"/>
          <w:kern w:val="24"/>
          <w:lang w:eastAsia="zh-CN"/>
        </w:rPr>
        <mc:AlternateContent>
          <mc:Choice Requires="wpc">
            <w:drawing>
              <wp:anchor distT="0" distB="0" distL="114300" distR="114300" simplePos="0" relativeHeight="251664384" behindDoc="0" locked="0" layoutInCell="1" allowOverlap="1" wp14:anchorId="5E3A98FA" wp14:editId="26D44D35">
                <wp:simplePos x="0" y="0"/>
                <wp:positionH relativeFrom="margin">
                  <wp:align>right</wp:align>
                </wp:positionH>
                <wp:positionV relativeFrom="paragraph">
                  <wp:posOffset>3175</wp:posOffset>
                </wp:positionV>
                <wp:extent cx="1698625" cy="1151890"/>
                <wp:effectExtent l="0" t="0" r="0" b="0"/>
                <wp:wrapSquare wrapText="bothSides"/>
                <wp:docPr id="1243962405"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wps:wsp>
                        <wps:cNvPr id="910353081" name="Ορθογώνιο 910353081"/>
                        <wps:cNvSpPr/>
                        <wps:spPr>
                          <a:xfrm>
                            <a:off x="841605" y="103101"/>
                            <a:ext cx="751056" cy="913511"/>
                          </a:xfrm>
                          <a:prstGeom prst="rect">
                            <a:avLst/>
                          </a:prstGeom>
                          <a:solidFill>
                            <a:schemeClr val="accent1">
                              <a:lumMod val="20000"/>
                              <a:lumOff val="80000"/>
                            </a:schemeClr>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2411645" name="Ορθογώνιο 1012411645"/>
                        <wps:cNvSpPr/>
                        <wps:spPr>
                          <a:xfrm>
                            <a:off x="97077" y="103102"/>
                            <a:ext cx="766938" cy="913143"/>
                          </a:xfrm>
                          <a:prstGeom prst="rect">
                            <a:avLst/>
                          </a:prstGeom>
                          <a:solidFill>
                            <a:srgbClr val="F1F8EC"/>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6642210" name="Ορθογώνιο 1006642210"/>
                        <wps:cNvSpPr/>
                        <wps:spPr>
                          <a:xfrm>
                            <a:off x="532856" y="304954"/>
                            <a:ext cx="554048" cy="521874"/>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75416603" name="Εικόνα 1275416603"/>
                          <pic:cNvPicPr>
                            <a:picLocks noChangeAspect="1"/>
                          </pic:cNvPicPr>
                        </pic:nvPicPr>
                        <pic:blipFill>
                          <a:blip r:embed="rId8"/>
                          <a:stretch>
                            <a:fillRect/>
                          </a:stretch>
                        </pic:blipFill>
                        <pic:spPr>
                          <a:xfrm>
                            <a:off x="279498" y="128497"/>
                            <a:ext cx="129574" cy="137611"/>
                          </a:xfrm>
                          <a:prstGeom prst="rect">
                            <a:avLst/>
                          </a:prstGeom>
                        </pic:spPr>
                      </pic:pic>
                      <pic:pic xmlns:pic="http://schemas.openxmlformats.org/drawingml/2006/picture">
                        <pic:nvPicPr>
                          <pic:cNvPr id="68924522" name="Εικόνα 68924522"/>
                          <pic:cNvPicPr>
                            <a:picLocks noChangeAspect="1"/>
                          </pic:cNvPicPr>
                        </pic:nvPicPr>
                        <pic:blipFill>
                          <a:blip r:embed="rId9"/>
                          <a:stretch>
                            <a:fillRect/>
                          </a:stretch>
                        </pic:blipFill>
                        <pic:spPr>
                          <a:xfrm>
                            <a:off x="1245039" y="119798"/>
                            <a:ext cx="167156" cy="157623"/>
                          </a:xfrm>
                          <a:prstGeom prst="rect">
                            <a:avLst/>
                          </a:prstGeom>
                        </pic:spPr>
                      </pic:pic>
                      <wps:wsp>
                        <wps:cNvPr id="1270458716" name="Ευθύγραμμο βέλος σύνδεσης 1270458716"/>
                        <wps:cNvCnPr>
                          <a:cxnSpLocks/>
                          <a:endCxn id="910353081" idx="3"/>
                        </wps:cNvCnPr>
                        <wps:spPr>
                          <a:xfrm flipV="1">
                            <a:off x="1082400" y="559857"/>
                            <a:ext cx="510261" cy="147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003903557" name="Εικόνα 2003903557"/>
                          <pic:cNvPicPr>
                            <a:picLocks noChangeAspect="1"/>
                          </pic:cNvPicPr>
                        </pic:nvPicPr>
                        <pic:blipFill>
                          <a:blip r:embed="rId10"/>
                          <a:stretch>
                            <a:fillRect/>
                          </a:stretch>
                        </pic:blipFill>
                        <pic:spPr>
                          <a:xfrm>
                            <a:off x="1046541" y="119798"/>
                            <a:ext cx="155793" cy="169337"/>
                          </a:xfrm>
                          <a:prstGeom prst="rect">
                            <a:avLst/>
                          </a:prstGeom>
                        </pic:spPr>
                      </pic:pic>
                      <pic:pic xmlns:pic="http://schemas.openxmlformats.org/drawingml/2006/picture">
                        <pic:nvPicPr>
                          <pic:cNvPr id="1374296559" name="Εικόνα 1374296559"/>
                          <pic:cNvPicPr>
                            <a:picLocks noChangeAspect="1"/>
                          </pic:cNvPicPr>
                        </pic:nvPicPr>
                        <pic:blipFill>
                          <a:blip r:embed="rId11"/>
                          <a:stretch>
                            <a:fillRect/>
                          </a:stretch>
                        </pic:blipFill>
                        <pic:spPr>
                          <a:xfrm>
                            <a:off x="1055506" y="804580"/>
                            <a:ext cx="174191" cy="174180"/>
                          </a:xfrm>
                          <a:prstGeom prst="rect">
                            <a:avLst/>
                          </a:prstGeom>
                        </pic:spPr>
                      </pic:pic>
                      <pic:pic xmlns:pic="http://schemas.openxmlformats.org/drawingml/2006/picture">
                        <pic:nvPicPr>
                          <pic:cNvPr id="1592597788" name="Εικόνα 1592597788"/>
                          <pic:cNvPicPr>
                            <a:picLocks noChangeAspect="1"/>
                          </pic:cNvPicPr>
                        </pic:nvPicPr>
                        <pic:blipFill>
                          <a:blip r:embed="rId12"/>
                          <a:stretch>
                            <a:fillRect/>
                          </a:stretch>
                        </pic:blipFill>
                        <pic:spPr>
                          <a:xfrm>
                            <a:off x="109519" y="94265"/>
                            <a:ext cx="169979" cy="226634"/>
                          </a:xfrm>
                          <a:prstGeom prst="rect">
                            <a:avLst/>
                          </a:prstGeom>
                        </pic:spPr>
                      </pic:pic>
                      <pic:pic xmlns:pic="http://schemas.openxmlformats.org/drawingml/2006/picture">
                        <pic:nvPicPr>
                          <pic:cNvPr id="1220880007" name="Εικόνα 1220880007"/>
                          <pic:cNvPicPr>
                            <a:picLocks noChangeAspect="1"/>
                          </pic:cNvPicPr>
                        </pic:nvPicPr>
                        <pic:blipFill>
                          <a:blip r:embed="rId13"/>
                          <a:stretch>
                            <a:fillRect/>
                          </a:stretch>
                        </pic:blipFill>
                        <pic:spPr>
                          <a:xfrm>
                            <a:off x="1403186" y="106100"/>
                            <a:ext cx="177950" cy="220899"/>
                          </a:xfrm>
                          <a:prstGeom prst="rect">
                            <a:avLst/>
                          </a:prstGeom>
                        </pic:spPr>
                      </pic:pic>
                      <pic:pic xmlns:pic="http://schemas.openxmlformats.org/drawingml/2006/picture">
                        <pic:nvPicPr>
                          <pic:cNvPr id="2001069714" name="Εικόνα 2001069714"/>
                          <pic:cNvPicPr>
                            <a:picLocks noChangeAspect="1"/>
                          </pic:cNvPicPr>
                        </pic:nvPicPr>
                        <pic:blipFill>
                          <a:blip r:embed="rId14"/>
                          <a:stretch>
                            <a:fillRect/>
                          </a:stretch>
                        </pic:blipFill>
                        <pic:spPr>
                          <a:xfrm>
                            <a:off x="1376336" y="362982"/>
                            <a:ext cx="161564" cy="193872"/>
                          </a:xfrm>
                          <a:prstGeom prst="rect">
                            <a:avLst/>
                          </a:prstGeom>
                        </pic:spPr>
                      </pic:pic>
                      <pic:pic xmlns:pic="http://schemas.openxmlformats.org/drawingml/2006/picture">
                        <pic:nvPicPr>
                          <pic:cNvPr id="1575726938" name="Εικόνα 1575726938"/>
                          <pic:cNvPicPr>
                            <a:picLocks noChangeAspect="1"/>
                          </pic:cNvPicPr>
                        </pic:nvPicPr>
                        <pic:blipFill>
                          <a:blip r:embed="rId23"/>
                          <a:stretch>
                            <a:fillRect/>
                          </a:stretch>
                        </pic:blipFill>
                        <pic:spPr>
                          <a:xfrm>
                            <a:off x="445584" y="826828"/>
                            <a:ext cx="155575" cy="169545"/>
                          </a:xfrm>
                          <a:prstGeom prst="rect">
                            <a:avLst/>
                          </a:prstGeom>
                        </pic:spPr>
                      </pic:pic>
                      <pic:pic xmlns:pic="http://schemas.openxmlformats.org/drawingml/2006/picture">
                        <pic:nvPicPr>
                          <pic:cNvPr id="1578938" name="Εικόνα 1578938"/>
                          <pic:cNvPicPr>
                            <a:picLocks noChangeAspect="1"/>
                          </pic:cNvPicPr>
                        </pic:nvPicPr>
                        <pic:blipFill>
                          <a:blip r:embed="rId24"/>
                          <a:stretch>
                            <a:fillRect/>
                          </a:stretch>
                        </pic:blipFill>
                        <pic:spPr>
                          <a:xfrm>
                            <a:off x="409072" y="119798"/>
                            <a:ext cx="175260" cy="169545"/>
                          </a:xfrm>
                          <a:prstGeom prst="rect">
                            <a:avLst/>
                          </a:prstGeom>
                        </pic:spPr>
                      </pic:pic>
                      <wps:wsp>
                        <wps:cNvPr id="1456960719" name="Ευθύγραμμο βέλος σύνδεσης 1456960719"/>
                        <wps:cNvCnPr>
                          <a:cxnSpLocks/>
                        </wps:cNvCnPr>
                        <wps:spPr>
                          <a:xfrm flipV="1">
                            <a:off x="490169" y="320899"/>
                            <a:ext cx="0" cy="177703"/>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628888013" name="Εικόνα 1628888013"/>
                          <pic:cNvPicPr>
                            <a:picLocks noChangeAspect="1"/>
                          </pic:cNvPicPr>
                        </pic:nvPicPr>
                        <pic:blipFill>
                          <a:blip r:embed="rId38"/>
                          <a:stretch>
                            <a:fillRect/>
                          </a:stretch>
                        </pic:blipFill>
                        <pic:spPr>
                          <a:xfrm>
                            <a:off x="329510" y="277421"/>
                            <a:ext cx="160659" cy="223526"/>
                          </a:xfrm>
                          <a:prstGeom prst="rect">
                            <a:avLst/>
                          </a:prstGeom>
                        </pic:spPr>
                      </pic:pic>
                      <wps:wsp>
                        <wps:cNvPr id="1793653060" name="Ευθύγραμμο βέλος σύνδεσης 1793653060"/>
                        <wps:cNvCnPr>
                          <a:cxnSpLocks/>
                        </wps:cNvCnPr>
                        <wps:spPr>
                          <a:xfrm flipH="1" flipV="1">
                            <a:off x="325434" y="561336"/>
                            <a:ext cx="214075" cy="147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9493223" name="Ευθύγραμμο βέλος σύνδεσης 159493223"/>
                        <wps:cNvCnPr>
                          <a:cxnSpLocks/>
                        </wps:cNvCnPr>
                        <wps:spPr>
                          <a:xfrm flipH="1" flipV="1">
                            <a:off x="870755" y="564340"/>
                            <a:ext cx="214075" cy="147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9719858" name="Ευθύγραμμο βέλος σύνδεσης 179719858"/>
                        <wps:cNvCnPr>
                          <a:cxnSpLocks/>
                        </wps:cNvCnPr>
                        <wps:spPr>
                          <a:xfrm rot="5400000" flipH="1">
                            <a:off x="612304" y="223809"/>
                            <a:ext cx="140731"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71163247" name="Ευθύγραμμο βέλος σύνδεσης 471163247"/>
                        <wps:cNvCnPr>
                          <a:cxnSpLocks/>
                        </wps:cNvCnPr>
                        <wps:spPr>
                          <a:xfrm>
                            <a:off x="705321" y="821314"/>
                            <a:ext cx="0" cy="140734"/>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0635678" name="Ευθύγραμμο βέλος σύνδεσης 70635678"/>
                        <wps:cNvCnPr>
                          <a:cxnSpLocks/>
                        </wps:cNvCnPr>
                        <wps:spPr>
                          <a:xfrm flipV="1">
                            <a:off x="956333" y="711949"/>
                            <a:ext cx="0" cy="114879"/>
                          </a:xfrm>
                          <a:prstGeom prst="straightConnector1">
                            <a:avLst/>
                          </a:prstGeom>
                          <a:ln>
                            <a:solidFill>
                              <a:schemeClr val="accent6">
                                <a:lumMod val="75000"/>
                              </a:schemeClr>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80670039" name="Ευθύγραμμο βέλος σύνδεσης 1280670039"/>
                        <wps:cNvCnPr>
                          <a:cxnSpLocks/>
                        </wps:cNvCnPr>
                        <wps:spPr>
                          <a:xfrm>
                            <a:off x="947368" y="294175"/>
                            <a:ext cx="0" cy="114879"/>
                          </a:xfrm>
                          <a:prstGeom prst="straightConnector1">
                            <a:avLst/>
                          </a:prstGeom>
                          <a:ln>
                            <a:solidFill>
                              <a:schemeClr val="accent6">
                                <a:lumMod val="75000"/>
                              </a:schemeClr>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19903716" name="Εικόνα 719903716"/>
                          <pic:cNvPicPr>
                            <a:picLocks noChangeAspect="1"/>
                          </pic:cNvPicPr>
                        </pic:nvPicPr>
                        <pic:blipFill>
                          <a:blip r:embed="rId61"/>
                          <a:stretch>
                            <a:fillRect/>
                          </a:stretch>
                        </pic:blipFill>
                        <pic:spPr>
                          <a:xfrm>
                            <a:off x="157589" y="466125"/>
                            <a:ext cx="232167" cy="245824"/>
                          </a:xfrm>
                          <a:prstGeom prst="rect">
                            <a:avLst/>
                          </a:prstGeom>
                        </pic:spPr>
                      </pic:pic>
                      <pic:pic xmlns:pic="http://schemas.openxmlformats.org/drawingml/2006/picture">
                        <pic:nvPicPr>
                          <pic:cNvPr id="1260856836" name="Εικόνα 1260856836"/>
                          <pic:cNvPicPr>
                            <a:picLocks noChangeAspect="1"/>
                          </pic:cNvPicPr>
                        </pic:nvPicPr>
                        <pic:blipFill>
                          <a:blip r:embed="rId62"/>
                          <a:stretch>
                            <a:fillRect/>
                          </a:stretch>
                        </pic:blipFill>
                        <pic:spPr>
                          <a:xfrm>
                            <a:off x="699953" y="444459"/>
                            <a:ext cx="254789" cy="254789"/>
                          </a:xfrm>
                          <a:prstGeom prst="rect">
                            <a:avLst/>
                          </a:prstGeom>
                        </pic:spPr>
                      </pic:pic>
                      <pic:pic xmlns:pic="http://schemas.openxmlformats.org/drawingml/2006/picture">
                        <pic:nvPicPr>
                          <pic:cNvPr id="632930232" name="Εικόνα 632930232"/>
                          <pic:cNvPicPr>
                            <a:picLocks noChangeAspect="1"/>
                          </pic:cNvPicPr>
                        </pic:nvPicPr>
                        <pic:blipFill>
                          <a:blip r:embed="rId63"/>
                          <a:stretch>
                            <a:fillRect/>
                          </a:stretch>
                        </pic:blipFill>
                        <pic:spPr>
                          <a:xfrm>
                            <a:off x="705322" y="119798"/>
                            <a:ext cx="103152" cy="151694"/>
                          </a:xfrm>
                          <a:prstGeom prst="rect">
                            <a:avLst/>
                          </a:prstGeom>
                        </pic:spPr>
                      </pic:pic>
                      <pic:pic xmlns:pic="http://schemas.openxmlformats.org/drawingml/2006/picture">
                        <pic:nvPicPr>
                          <pic:cNvPr id="2013153524" name="Εικόνα 2013153524"/>
                          <pic:cNvPicPr>
                            <a:picLocks noChangeAspect="1"/>
                          </pic:cNvPicPr>
                        </pic:nvPicPr>
                        <pic:blipFill>
                          <a:blip r:embed="rId64"/>
                          <a:stretch>
                            <a:fillRect/>
                          </a:stretch>
                        </pic:blipFill>
                        <pic:spPr>
                          <a:xfrm>
                            <a:off x="714027" y="847871"/>
                            <a:ext cx="114129" cy="156177"/>
                          </a:xfrm>
                          <a:prstGeom prst="rect">
                            <a:avLst/>
                          </a:prstGeom>
                        </pic:spPr>
                      </pic:pic>
                      <pic:pic xmlns:pic="http://schemas.openxmlformats.org/drawingml/2006/picture">
                        <pic:nvPicPr>
                          <pic:cNvPr id="867528766" name="Εικόνα 867528766"/>
                          <pic:cNvPicPr>
                            <a:picLocks noChangeAspect="1"/>
                          </pic:cNvPicPr>
                        </pic:nvPicPr>
                        <pic:blipFill>
                          <a:blip r:embed="rId65"/>
                          <a:stretch>
                            <a:fillRect/>
                          </a:stretch>
                        </pic:blipFill>
                        <pic:spPr>
                          <a:xfrm>
                            <a:off x="942001" y="320899"/>
                            <a:ext cx="122101" cy="160659"/>
                          </a:xfrm>
                          <a:prstGeom prst="rect">
                            <a:avLst/>
                          </a:prstGeom>
                        </pic:spPr>
                      </pic:pic>
                      <pic:pic xmlns:pic="http://schemas.openxmlformats.org/drawingml/2006/picture">
                        <pic:nvPicPr>
                          <pic:cNvPr id="296328385" name="Εικόνα 296328385"/>
                          <pic:cNvPicPr>
                            <a:picLocks noChangeAspect="1"/>
                          </pic:cNvPicPr>
                        </pic:nvPicPr>
                        <pic:blipFill>
                          <a:blip r:embed="rId66"/>
                          <a:stretch>
                            <a:fillRect/>
                          </a:stretch>
                        </pic:blipFill>
                        <pic:spPr>
                          <a:xfrm>
                            <a:off x="964150" y="639439"/>
                            <a:ext cx="120680" cy="165141"/>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706CAC20" id="Καμβάς 1" o:spid="_x0000_s1026" editas="canvas" style="position:absolute;margin-left:82.55pt;margin-top:.25pt;width:133.75pt;height:90.7pt;z-index:251664384;mso-position-horizontal:right;mso-position-horizontal-relative:margin;mso-width-relative:margin;mso-height-relative:margin" coordsize="16986,115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">
                <v:shape id="_x0000_s1027" type="#_x0000_t75" style="position:absolute;width:16986;height:11518;visibility:visible;mso-wrap-style:square" filled="t" fillcolor="yellow">
                  <v:fill o:detectmouseclick="t"/>
                  <v:path o:connecttype="none"/>
                </v:shape>
                <v:rect id="Ορθογώνιο 910353081" o:spid="_x0000_s1028" style="position:absolute;left:8416;top:1031;width:7510;height:9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" fillcolor="#deeaf6 [660]" strokecolor="#404040 [2429]" strokeweight=".5pt"/>
                <v:rect id="Ορθογώνιο 1012411645" o:spid="_x0000_s1029" style="position:absolute;left:970;top:1031;width:7670;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" fillcolor="#f1f8ec" strokecolor="#404040 [2429]" strokeweight=".5pt"/>
                <v:rect id="Ορθογώνιο 1006642210" o:spid="_x0000_s1030" style="position:absolute;left:5328;top:3049;width:5541;height:5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" filled="f" strokecolor="#c00000" strokeweight="1.5pt"/>
                <v:shape id="Εικόνα 1275416603" o:spid="_x0000_s1031" type="#_x0000_t75" style="position:absolute;left:2794;top:1284;width:1296;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">
                  <v:imagedata r:id="rId39" o:title=""/>
                </v:shape>
                <v:shape id="Εικόνα 68924522" o:spid="_x0000_s1032" type="#_x0000_t75" style="position:absolute;left:12450;top:1197;width:1671;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">
                  <v:imagedata r:id="rId40" o:title=""/>
                </v:shape>
                <v:shape id="Ευθύγραμμο βέλος σύνδεσης 1270458716" o:spid="_x0000_s1033" type="#_x0000_t32" style="position:absolute;left:10824;top:5598;width:5102;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ικόνα 2003903557" o:spid="_x0000_s1034" type="#_x0000_t75" style="position:absolute;left:10465;top:1197;width:1558;height:1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">
                  <v:imagedata r:id="rId41" o:title=""/>
                </v:shape>
                <v:shape id="Εικόνα 1374296559" o:spid="_x0000_s1035" type="#_x0000_t75" style="position:absolute;left:10555;top:8045;width:1741;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">
                  <v:imagedata r:id="rId42" o:title=""/>
                </v:shape>
                <v:shape id="Εικόνα 1592597788" o:spid="_x0000_s1036" type="#_x0000_t75" style="position:absolute;left:1095;top:942;width:1699;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">
                  <v:imagedata r:id="rId43" o:title=""/>
                </v:shape>
                <v:shape id="Εικόνα 1220880007" o:spid="_x0000_s1037" type="#_x0000_t75" style="position:absolute;left:14031;top:1061;width:1780;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">
                  <v:imagedata r:id="rId44" o:title=""/>
                </v:shape>
                <v:shape id="Εικόνα 2001069714" o:spid="_x0000_s1038" type="#_x0000_t75" style="position:absolute;left:13763;top:3629;width:1616;height: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">
                  <v:imagedata r:id="rId45" o:title=""/>
                </v:shape>
                <v:shape id="Εικόνα 1575726938" o:spid="_x0000_s1039" type="#_x0000_t75" style="position:absolute;left:4455;top:8268;width:1556;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">
                  <v:imagedata r:id="rId47" o:title=""/>
                </v:shape>
                <v:shape id="Εικόνα 1578938" o:spid="_x0000_s1040" type="#_x0000_t75" style="position:absolute;left:4090;top:1197;width:1753;height: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">
                  <v:imagedata r:id="rId48" o:title=""/>
                </v:shape>
                <v:shape id="Ευθύγραμμο βέλος σύνδεσης 1456960719" o:spid="_x0000_s1041" type="#_x0000_t32" style="position:absolute;left:4901;top:3208;width:0;height:17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" strokecolor="black [3213]" strokeweight="1pt">
                  <v:stroke endarrow="block" endarrowwidth="narrow" endarrowlength="short" joinstyle="miter"/>
                  <v:shadow on="t" type="perspective" color="black" offset="0,0" matrix="655f,,,655f"/>
                  <o:lock v:ext="edit" shapetype="f"/>
                </v:shape>
                <v:shape id="Εικόνα 1628888013" o:spid="_x0000_s1042" type="#_x0000_t75" style="position:absolute;left:3295;top:2774;width:1606;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">
                  <v:imagedata r:id="rId50" o:title=""/>
                </v:shape>
                <v:shape id="Ευθύγραμμο βέλος σύνδεσης 1793653060" o:spid="_x0000_s1043" type="#_x0000_t32" style="position:absolute;left:3254;top:5613;width:2141;height: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Ευθύγραμμο βέλος σύνδεσης 159493223" o:spid="_x0000_s1044" type="#_x0000_t32" style="position:absolute;left:8707;top:5643;width:2141;height: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" strokecolor="red" strokeweight="1pt">
                  <v:stroke endarrow="block" endarrowwidth="narrow" endarrowlength="short" joinstyle="miter"/>
                  <v:shadow on="t" type="perspective" color="black" offset="0,0" matrix="655f,,,655f"/>
                  <o:lock v:ext="edit" shapetype="f"/>
                </v:shape>
                <v:shape id="Ευθύγραμμο βέλος σύνδεσης 179719858" o:spid="_x0000_s1045" type="#_x0000_t32" style="position:absolute;left:6122;top:2238;width:1407;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" strokecolor="#0070c0" strokeweight="1pt">
                  <v:stroke endarrow="block" endarrowwidth="narrow" endarrowlength="short" joinstyle="miter"/>
                  <v:shadow on="t" type="perspective" color="black" offset="0,0" matrix="655f,,,655f"/>
                  <o:lock v:ext="edit" shapetype="f"/>
                </v:shape>
                <v:shape id="Ευθύγραμμο βέλος σύνδεσης 471163247" o:spid="_x0000_s1046" type="#_x0000_t32" style="position:absolute;left:7053;top:8213;width:0;height:14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" strokecolor="#0070c0" strokeweight="1pt">
                  <v:stroke endarrow="block" endarrowwidth="narrow" endarrowlength="short" joinstyle="miter"/>
                  <v:shadow on="t" type="perspective" color="black" offset="0,0" matrix="655f,,,655f"/>
                  <o:lock v:ext="edit" shapetype="f"/>
                </v:shape>
                <v:shape id="Ευθύγραμμο βέλος σύνδεσης 70635678" o:spid="_x0000_s1047" type="#_x0000_t32" style="position:absolute;left:9563;top:7119;width:0;height:11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" strokecolor="#538135 [2409]" strokeweight="1pt">
                  <v:stroke endarrow="block" endarrowwidth="narrow" endarrowlength="short" joinstyle="miter"/>
                  <v:shadow on="t" type="perspective" color="black" offset="0,0" matrix="655f,,,655f"/>
                  <o:lock v:ext="edit" shapetype="f"/>
                </v:shape>
                <v:shape id="Ευθύγραμμο βέλος σύνδεσης 1280670039" o:spid="_x0000_s1048" type="#_x0000_t32" style="position:absolute;left:9473;top:2941;width:0;height:1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" strokecolor="#538135 [2409]" strokeweight="1pt">
                  <v:stroke endarrow="block" endarrowwidth="narrow" endarrowlength="short" joinstyle="miter"/>
                  <v:shadow on="t" type="perspective" color="black" offset="0,0" matrix="655f,,,655f"/>
                  <o:lock v:ext="edit" shapetype="f"/>
                </v:shape>
                <v:shape id="Εικόνα 719903716" o:spid="_x0000_s1049" type="#_x0000_t75" style="position:absolute;left:1575;top:4661;width:2322;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">
                  <v:imagedata r:id="rId67" o:title=""/>
                </v:shape>
                <v:shape id="Εικόνα 1260856836" o:spid="_x0000_s1050" type="#_x0000_t75" style="position:absolute;left:6999;top:4444;width:2548;height:2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">
                  <v:imagedata r:id="rId68" o:title=""/>
                </v:shape>
                <v:shape id="Εικόνα 632930232" o:spid="_x0000_s1051" type="#_x0000_t75" style="position:absolute;left:7053;top:1197;width:1031;height:1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">
                  <v:imagedata r:id="rId69" o:title=""/>
                </v:shape>
                <v:shape id="Εικόνα 2013153524" o:spid="_x0000_s1052" type="#_x0000_t75" style="position:absolute;left:7140;top:8478;width:1141;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">
                  <v:imagedata r:id="rId70" o:title=""/>
                </v:shape>
                <v:shape id="Εικόνα 867528766" o:spid="_x0000_s1053" type="#_x0000_t75" style="position:absolute;left:9420;top:3208;width:1221;height:1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">
                  <v:imagedata r:id="rId71" o:title=""/>
                </v:shape>
                <v:shape id="Εικόνα 296328385" o:spid="_x0000_s1054" type="#_x0000_t75" style="position:absolute;left:9641;top:6394;width:1207;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">
                  <v:imagedata r:id="rId72" o:title=""/>
                </v:shape>
                <w10:wrap type="square" anchorx="margin"/>
              </v:group>
            </w:pict>
          </mc:Fallback>
        </mc:AlternateContent>
      </w:r>
      <w:r w:rsidR="000A3821">
        <w:t>Στο σχήμα έχουν σημειωθεί οι δυνάμεις που ασκούνται στο πλαίσιο τη στιγμή t</w:t>
      </w:r>
      <w:r w:rsidR="000A3821">
        <w:rPr>
          <w:vertAlign w:val="subscript"/>
        </w:rPr>
        <w:t>1</w:t>
      </w:r>
      <w:r w:rsidR="000A3821">
        <w:t>.</w:t>
      </w:r>
      <w:r w:rsidR="00857E6A">
        <w:t xml:space="preserve"> Για τις δυνάμεις Laplace στις πλευρές ΖΑ και ΔΓ, (η κάθε μία δέχεται δύο δυνάμεις από τα δύο πεδία) ανά δύο οι δυνάμεις </w:t>
      </w:r>
      <w:r w:rsidR="005B1E4A">
        <w:t xml:space="preserve">(1-3 και 2-4) </w:t>
      </w:r>
      <w:r w:rsidR="00857E6A">
        <w:t xml:space="preserve">δίνουν μηδενική συνισταμένη, οπότε </w:t>
      </w:r>
      <w:r w:rsidR="005B1E4A">
        <w:t>τελικά απομένουν οι δυο δυνάμεις στη διεύθυνση της κίνησης η F</w:t>
      </w:r>
      <w:r w:rsidR="005B1E4A">
        <w:rPr>
          <w:vertAlign w:val="subscript"/>
        </w:rPr>
        <w:t>L1</w:t>
      </w:r>
      <w:r w:rsidR="005B1E4A">
        <w:t xml:space="preserve"> και F</w:t>
      </w:r>
      <w:r w:rsidR="005B1E4A">
        <w:rPr>
          <w:vertAlign w:val="subscript"/>
        </w:rPr>
        <w:t>L2</w:t>
      </w:r>
      <w:r w:rsidR="005B1E4A">
        <w:t xml:space="preserve"> στις πλευρές ΔΖ και ΑΓ. Για τα μέτρα τους έχουμε:</w:t>
      </w:r>
    </w:p>
    <w:p w14:paraId="74EECB77" w14:textId="4359190D" w:rsidR="00343578" w:rsidRDefault="00321E5B" w:rsidP="00321E5B">
      <w:pPr>
        <w:jc w:val="center"/>
      </w:pPr>
      <w:r w:rsidRPr="005B1E4A">
        <w:rPr>
          <w:position w:val="-10"/>
        </w:rPr>
        <w:object w:dxaOrig="2840" w:dyaOrig="320" w14:anchorId="1302ED35">
          <v:shape id="_x0000_i1034" type="#_x0000_t75" style="width:144.8pt;height:16pt" o:ole="">
            <v:imagedata r:id="rId73" o:title=""/>
          </v:shape>
          <o:OLEObject Type="Embed" ProgID="Equation.DSMT4" ShapeID="_x0000_i1034" DrawAspect="Content" ObjectID="_1806587273" r:id="rId74"/>
        </w:object>
      </w:r>
    </w:p>
    <w:p w14:paraId="724DD64F" w14:textId="481DA6D7" w:rsidR="00321E5B" w:rsidRDefault="00321E5B" w:rsidP="00321E5B">
      <w:pPr>
        <w:ind w:left="340"/>
      </w:pPr>
      <w:r>
        <w:lastRenderedPageBreak/>
        <w:t>Έτσι από το θεμελιώδη νόμο της δυναμικής παίρνουμε:</w:t>
      </w:r>
    </w:p>
    <w:p w14:paraId="07C91A24" w14:textId="495C484F" w:rsidR="00321E5B" w:rsidRDefault="0036132B" w:rsidP="00321E5B">
      <w:pPr>
        <w:ind w:left="340"/>
        <w:jc w:val="center"/>
      </w:pPr>
      <w:r w:rsidRPr="0036132B">
        <w:rPr>
          <w:position w:val="-10"/>
        </w:rPr>
        <w:object w:dxaOrig="3080" w:dyaOrig="360" w14:anchorId="48FC9532">
          <v:shape id="_x0000_i1035" type="#_x0000_t75" style="width:157.2pt;height:18pt" o:ole="">
            <v:imagedata r:id="rId75" o:title=""/>
          </v:shape>
          <o:OLEObject Type="Embed" ProgID="Equation.DSMT4" ShapeID="_x0000_i1035" DrawAspect="Content" ObjectID="_1806587274" r:id="rId76"/>
        </w:object>
      </w:r>
    </w:p>
    <w:p w14:paraId="20992603" w14:textId="78DF8119" w:rsidR="0036132B" w:rsidRDefault="0036132B" w:rsidP="00321E5B">
      <w:pPr>
        <w:ind w:left="340"/>
        <w:jc w:val="center"/>
      </w:pPr>
      <w:r w:rsidRPr="0036132B">
        <w:rPr>
          <w:position w:val="-10"/>
        </w:rPr>
        <w:object w:dxaOrig="3800" w:dyaOrig="320" w14:anchorId="2E53FB4F">
          <v:shape id="_x0000_i1036" type="#_x0000_t75" style="width:194pt;height:16pt" o:ole="">
            <v:imagedata r:id="rId77" o:title=""/>
          </v:shape>
          <o:OLEObject Type="Embed" ProgID="Equation.DSMT4" ShapeID="_x0000_i1036" DrawAspect="Content" ObjectID="_1806587275" r:id="rId78"/>
        </w:object>
      </w:r>
    </w:p>
    <w:p w14:paraId="30C61E7F" w14:textId="73B528FB" w:rsidR="0081194A" w:rsidRDefault="0081194A" w:rsidP="0081194A">
      <w:pPr>
        <w:ind w:left="340"/>
      </w:pPr>
      <w:r>
        <w:t>Η ισχύς της δύναμης, ίση με τον ρυθμό με τον οποίο παρέχει ενέργεια στο πλαίσιο είναι:</w:t>
      </w:r>
    </w:p>
    <w:p w14:paraId="192BFB0A" w14:textId="18CBCF5B" w:rsidR="0081194A" w:rsidRPr="00681C70" w:rsidRDefault="008316C9" w:rsidP="0081194A">
      <w:pPr>
        <w:ind w:left="340"/>
        <w:jc w:val="center"/>
      </w:pPr>
      <w:r w:rsidRPr="0081194A">
        <w:rPr>
          <w:position w:val="-22"/>
        </w:rPr>
        <w:object w:dxaOrig="3480" w:dyaOrig="580" w14:anchorId="474A5F56">
          <v:shape id="_x0000_i1037" type="#_x0000_t75" style="width:178pt;height:29.2pt" o:ole="">
            <v:imagedata r:id="rId79" o:title=""/>
          </v:shape>
          <o:OLEObject Type="Embed" ProgID="Equation.DSMT4" ShapeID="_x0000_i1037" DrawAspect="Content" ObjectID="_1806587276" r:id="rId80"/>
        </w:object>
      </w:r>
    </w:p>
    <w:p w14:paraId="1C2EBD3D" w14:textId="5CD05D4A" w:rsidR="0004071F" w:rsidRDefault="00321E5B" w:rsidP="00C54855">
      <w:pPr>
        <w:ind w:left="340"/>
      </w:pPr>
      <w:r>
        <w:t>Ενώ ο ρυθμός μεταβολής της κινητικής ενέργειας του πλαισίου είναι ίσος:</w:t>
      </w:r>
    </w:p>
    <w:p w14:paraId="18F8F1A8" w14:textId="50D40478" w:rsidR="00321E5B" w:rsidRDefault="008919BD" w:rsidP="008919BD">
      <w:pPr>
        <w:jc w:val="center"/>
      </w:pPr>
      <w:r w:rsidRPr="0081194A">
        <w:rPr>
          <w:position w:val="-22"/>
        </w:rPr>
        <w:object w:dxaOrig="5020" w:dyaOrig="580" w14:anchorId="1EE088EF">
          <v:shape id="_x0000_i1038" type="#_x0000_t75" style="width:256.4pt;height:29.2pt" o:ole="">
            <v:imagedata r:id="rId81" o:title=""/>
          </v:shape>
          <o:OLEObject Type="Embed" ProgID="Equation.DSMT4" ShapeID="_x0000_i1038" DrawAspect="Content" ObjectID="_1806587277" r:id="rId82"/>
        </w:object>
      </w:r>
    </w:p>
    <w:p w14:paraId="33132C5C" w14:textId="46007AD0" w:rsidR="00B657AB" w:rsidRPr="00B657AB" w:rsidRDefault="00B657AB" w:rsidP="00B657AB">
      <w:pPr>
        <w:rPr>
          <w:b/>
          <w:bCs/>
          <w:color w:val="FF0000"/>
        </w:rPr>
      </w:pPr>
      <w:r w:rsidRPr="00B657AB">
        <w:rPr>
          <w:b/>
          <w:bCs/>
          <w:color w:val="FF0000"/>
        </w:rPr>
        <w:t>Σχόλια:</w:t>
      </w:r>
    </w:p>
    <w:p w14:paraId="23D82B7C" w14:textId="56EBA99D" w:rsidR="00C54855" w:rsidRDefault="00C54855" w:rsidP="00B657AB">
      <w:pPr>
        <w:pStyle w:val="ac"/>
        <w:numPr>
          <w:ilvl w:val="0"/>
          <w:numId w:val="16"/>
        </w:numPr>
      </w:pPr>
      <w:r>
        <w:t>Αξίζει να επιβεβαιωθεί η αρχή διατήρησης της ενέργειας, με βάση τα παραπάνω αποτελέσματ</w:t>
      </w:r>
      <w:r w:rsidR="00B657AB">
        <w:t>α για τη στιγμή t</w:t>
      </w:r>
      <w:r w:rsidR="00B657AB">
        <w:rPr>
          <w:vertAlign w:val="subscript"/>
        </w:rPr>
        <w:t>1</w:t>
      </w:r>
      <w:r w:rsidR="00B657AB">
        <w:t>.</w:t>
      </w:r>
    </w:p>
    <w:p w14:paraId="30214C29" w14:textId="72C7B386" w:rsidR="00B657AB" w:rsidRDefault="00B657AB" w:rsidP="00B657AB">
      <w:pPr>
        <w:pStyle w:val="ac"/>
        <w:numPr>
          <w:ilvl w:val="0"/>
          <w:numId w:val="16"/>
        </w:numPr>
      </w:pPr>
      <w:r>
        <w:t>Για τους μαθητές της θετικής κατεύθυνσης προτείνεται  στο ii) να βρεθεί η συνάρτηση της μαγνητικής ροής σε συνάρτηση με το χρόνο και στη συνέχεια να υπολογιστεί η ΗΕΔ από επαγωγή με παραγώγιση. Τι λέτε, θα δοκιμάσετε;</w:t>
      </w:r>
    </w:p>
    <w:p w14:paraId="278B005B" w14:textId="71001D72" w:rsidR="00690A60" w:rsidRPr="00C54855" w:rsidRDefault="00602408" w:rsidP="00602408">
      <w:pPr>
        <w:pStyle w:val="a9"/>
        <w:jc w:val="right"/>
      </w:pPr>
      <w:r>
        <w:t>dmargaris@gmail.com</w:t>
      </w:r>
    </w:p>
    <w:sectPr w:rsidR="00690A60" w:rsidRPr="00C54855">
      <w:headerReference w:type="default" r:id="rId83"/>
      <w:footerReference w:type="default" r:id="rId84"/>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24FE" w14:textId="77777777" w:rsidR="0065305F" w:rsidRDefault="0065305F">
      <w:pPr>
        <w:spacing w:line="240" w:lineRule="auto"/>
      </w:pPr>
      <w:r>
        <w:separator/>
      </w:r>
    </w:p>
  </w:endnote>
  <w:endnote w:type="continuationSeparator" w:id="0">
    <w:p w14:paraId="720A81D9" w14:textId="77777777" w:rsidR="0065305F" w:rsidRDefault="00653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C4DF"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6DF36B10"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E5F2CAA"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FAA4B" w14:textId="77777777" w:rsidR="0065305F" w:rsidRDefault="0065305F">
      <w:pPr>
        <w:spacing w:after="0"/>
      </w:pPr>
      <w:r>
        <w:separator/>
      </w:r>
    </w:p>
  </w:footnote>
  <w:footnote w:type="continuationSeparator" w:id="0">
    <w:p w14:paraId="6FF28B08" w14:textId="77777777" w:rsidR="0065305F" w:rsidRDefault="006530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8522" w14:textId="319D0B93"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920284">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446BA3"/>
    <w:multiLevelType w:val="hybridMultilevel"/>
    <w:tmpl w:val="3BF231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6"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9"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6"/>
  </w:num>
  <w:num w:numId="2" w16cid:durableId="1975021802">
    <w:abstractNumId w:val="7"/>
  </w:num>
  <w:num w:numId="3" w16cid:durableId="264309753">
    <w:abstractNumId w:val="3"/>
  </w:num>
  <w:num w:numId="4" w16cid:durableId="906958154">
    <w:abstractNumId w:val="2"/>
  </w:num>
  <w:num w:numId="5" w16cid:durableId="847408854">
    <w:abstractNumId w:val="8"/>
  </w:num>
  <w:num w:numId="6" w16cid:durableId="445151668">
    <w:abstractNumId w:val="0"/>
  </w:num>
  <w:num w:numId="7" w16cid:durableId="1261334555">
    <w:abstractNumId w:val="5"/>
  </w:num>
  <w:num w:numId="8" w16cid:durableId="1946422978">
    <w:abstractNumId w:val="9"/>
  </w:num>
  <w:num w:numId="9" w16cid:durableId="45379742">
    <w:abstractNumId w:val="1"/>
  </w:num>
  <w:num w:numId="10" w16cid:durableId="939987909">
    <w:abstractNumId w:val="7"/>
  </w:num>
  <w:num w:numId="11" w16cid:durableId="949628517">
    <w:abstractNumId w:val="6"/>
  </w:num>
  <w:num w:numId="12" w16cid:durableId="1342272030">
    <w:abstractNumId w:val="0"/>
  </w:num>
  <w:num w:numId="13" w16cid:durableId="1023896420">
    <w:abstractNumId w:val="7"/>
  </w:num>
  <w:num w:numId="14" w16cid:durableId="218133655">
    <w:abstractNumId w:val="6"/>
  </w:num>
  <w:num w:numId="15" w16cid:durableId="791246138">
    <w:abstractNumId w:val="6"/>
  </w:num>
  <w:num w:numId="16" w16cid:durableId="177698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4"/>
    <w:rsid w:val="00023972"/>
    <w:rsid w:val="00026D66"/>
    <w:rsid w:val="0004071F"/>
    <w:rsid w:val="00047728"/>
    <w:rsid w:val="00053396"/>
    <w:rsid w:val="000557F4"/>
    <w:rsid w:val="00060EF4"/>
    <w:rsid w:val="000679A2"/>
    <w:rsid w:val="00081AF7"/>
    <w:rsid w:val="000912E3"/>
    <w:rsid w:val="00091E43"/>
    <w:rsid w:val="000A3821"/>
    <w:rsid w:val="000A5A2D"/>
    <w:rsid w:val="000B48D3"/>
    <w:rsid w:val="000C397A"/>
    <w:rsid w:val="000C3E70"/>
    <w:rsid w:val="000C7E81"/>
    <w:rsid w:val="000D2485"/>
    <w:rsid w:val="000D78E0"/>
    <w:rsid w:val="00157DCF"/>
    <w:rsid w:val="00163351"/>
    <w:rsid w:val="001664A5"/>
    <w:rsid w:val="001764F7"/>
    <w:rsid w:val="00191C12"/>
    <w:rsid w:val="001B25B2"/>
    <w:rsid w:val="001B45D6"/>
    <w:rsid w:val="001C5136"/>
    <w:rsid w:val="001D7FC9"/>
    <w:rsid w:val="001E7DEE"/>
    <w:rsid w:val="001F36FF"/>
    <w:rsid w:val="00253478"/>
    <w:rsid w:val="00257693"/>
    <w:rsid w:val="002805FC"/>
    <w:rsid w:val="0029377E"/>
    <w:rsid w:val="002C4684"/>
    <w:rsid w:val="003034D4"/>
    <w:rsid w:val="00305BAA"/>
    <w:rsid w:val="00311D4A"/>
    <w:rsid w:val="00321E5B"/>
    <w:rsid w:val="00325EE1"/>
    <w:rsid w:val="003272C2"/>
    <w:rsid w:val="00334BD8"/>
    <w:rsid w:val="00342B66"/>
    <w:rsid w:val="00343578"/>
    <w:rsid w:val="003516A2"/>
    <w:rsid w:val="0036132B"/>
    <w:rsid w:val="0039013D"/>
    <w:rsid w:val="003959A8"/>
    <w:rsid w:val="003A6C4E"/>
    <w:rsid w:val="003A77A4"/>
    <w:rsid w:val="003B4900"/>
    <w:rsid w:val="003D1048"/>
    <w:rsid w:val="003D2058"/>
    <w:rsid w:val="003E1678"/>
    <w:rsid w:val="003E53D7"/>
    <w:rsid w:val="0041752B"/>
    <w:rsid w:val="00430289"/>
    <w:rsid w:val="00433C05"/>
    <w:rsid w:val="00435174"/>
    <w:rsid w:val="0044454D"/>
    <w:rsid w:val="00461875"/>
    <w:rsid w:val="00465544"/>
    <w:rsid w:val="00465D8E"/>
    <w:rsid w:val="00470A0F"/>
    <w:rsid w:val="0047288B"/>
    <w:rsid w:val="004734AA"/>
    <w:rsid w:val="00480ADE"/>
    <w:rsid w:val="00485825"/>
    <w:rsid w:val="004878E3"/>
    <w:rsid w:val="00493B83"/>
    <w:rsid w:val="00495D19"/>
    <w:rsid w:val="00497B72"/>
    <w:rsid w:val="004B13DE"/>
    <w:rsid w:val="004B1BA7"/>
    <w:rsid w:val="004E4502"/>
    <w:rsid w:val="004F2C7B"/>
    <w:rsid w:val="004F7518"/>
    <w:rsid w:val="00503A3E"/>
    <w:rsid w:val="005058D3"/>
    <w:rsid w:val="0050788A"/>
    <w:rsid w:val="0051642C"/>
    <w:rsid w:val="0051685F"/>
    <w:rsid w:val="00540D85"/>
    <w:rsid w:val="0055699C"/>
    <w:rsid w:val="00572886"/>
    <w:rsid w:val="00585132"/>
    <w:rsid w:val="005B1E4A"/>
    <w:rsid w:val="005C059F"/>
    <w:rsid w:val="00602408"/>
    <w:rsid w:val="0064168E"/>
    <w:rsid w:val="0065305F"/>
    <w:rsid w:val="00667E23"/>
    <w:rsid w:val="00681C70"/>
    <w:rsid w:val="00687B49"/>
    <w:rsid w:val="00690A60"/>
    <w:rsid w:val="006A28FF"/>
    <w:rsid w:val="006A4B3B"/>
    <w:rsid w:val="006C3491"/>
    <w:rsid w:val="006D0005"/>
    <w:rsid w:val="006E4ABE"/>
    <w:rsid w:val="006E4CBF"/>
    <w:rsid w:val="006F335C"/>
    <w:rsid w:val="006F3BF4"/>
    <w:rsid w:val="006F5F92"/>
    <w:rsid w:val="00717932"/>
    <w:rsid w:val="00726834"/>
    <w:rsid w:val="00732232"/>
    <w:rsid w:val="00736498"/>
    <w:rsid w:val="00744715"/>
    <w:rsid w:val="00744C3F"/>
    <w:rsid w:val="00753CF4"/>
    <w:rsid w:val="00757BF7"/>
    <w:rsid w:val="00774F6B"/>
    <w:rsid w:val="007A3B49"/>
    <w:rsid w:val="007B35C2"/>
    <w:rsid w:val="007B36AF"/>
    <w:rsid w:val="007B4F81"/>
    <w:rsid w:val="007C3D0B"/>
    <w:rsid w:val="007D112E"/>
    <w:rsid w:val="007D7637"/>
    <w:rsid w:val="007E115B"/>
    <w:rsid w:val="007F12A4"/>
    <w:rsid w:val="007F4EE5"/>
    <w:rsid w:val="0081194A"/>
    <w:rsid w:val="00814FD8"/>
    <w:rsid w:val="0081576D"/>
    <w:rsid w:val="00827D0F"/>
    <w:rsid w:val="008316C9"/>
    <w:rsid w:val="00844DAA"/>
    <w:rsid w:val="00844E46"/>
    <w:rsid w:val="00847AED"/>
    <w:rsid w:val="00857E6A"/>
    <w:rsid w:val="008627CA"/>
    <w:rsid w:val="00873F39"/>
    <w:rsid w:val="00874072"/>
    <w:rsid w:val="0087491C"/>
    <w:rsid w:val="008919BD"/>
    <w:rsid w:val="008945AD"/>
    <w:rsid w:val="008C46A2"/>
    <w:rsid w:val="008F3C3C"/>
    <w:rsid w:val="008F70FE"/>
    <w:rsid w:val="00917566"/>
    <w:rsid w:val="00920284"/>
    <w:rsid w:val="0092291D"/>
    <w:rsid w:val="00923AB1"/>
    <w:rsid w:val="009675D3"/>
    <w:rsid w:val="009A1C4D"/>
    <w:rsid w:val="009F636C"/>
    <w:rsid w:val="00A15C87"/>
    <w:rsid w:val="00AA662C"/>
    <w:rsid w:val="00AA7C21"/>
    <w:rsid w:val="00AB5DFB"/>
    <w:rsid w:val="00AC5AC3"/>
    <w:rsid w:val="00AD72BF"/>
    <w:rsid w:val="00B11C3D"/>
    <w:rsid w:val="00B238B3"/>
    <w:rsid w:val="00B32221"/>
    <w:rsid w:val="00B344E9"/>
    <w:rsid w:val="00B43F62"/>
    <w:rsid w:val="00B47762"/>
    <w:rsid w:val="00B5410D"/>
    <w:rsid w:val="00B657AB"/>
    <w:rsid w:val="00B80D34"/>
    <w:rsid w:val="00B820C2"/>
    <w:rsid w:val="00B9040E"/>
    <w:rsid w:val="00BB3001"/>
    <w:rsid w:val="00BF7EE1"/>
    <w:rsid w:val="00C00A0E"/>
    <w:rsid w:val="00C0299B"/>
    <w:rsid w:val="00C10D78"/>
    <w:rsid w:val="00C13633"/>
    <w:rsid w:val="00C15895"/>
    <w:rsid w:val="00C37A67"/>
    <w:rsid w:val="00C4695E"/>
    <w:rsid w:val="00C54855"/>
    <w:rsid w:val="00CA7A43"/>
    <w:rsid w:val="00CF4B1F"/>
    <w:rsid w:val="00D045EF"/>
    <w:rsid w:val="00D533FC"/>
    <w:rsid w:val="00D82210"/>
    <w:rsid w:val="00D97305"/>
    <w:rsid w:val="00DA0155"/>
    <w:rsid w:val="00DA1226"/>
    <w:rsid w:val="00DB03A5"/>
    <w:rsid w:val="00DB6628"/>
    <w:rsid w:val="00DB77D1"/>
    <w:rsid w:val="00DC3154"/>
    <w:rsid w:val="00DD4034"/>
    <w:rsid w:val="00DE1D3D"/>
    <w:rsid w:val="00DE49E1"/>
    <w:rsid w:val="00DF4F17"/>
    <w:rsid w:val="00E02630"/>
    <w:rsid w:val="00E03F2E"/>
    <w:rsid w:val="00E12C4F"/>
    <w:rsid w:val="00E210D0"/>
    <w:rsid w:val="00E33570"/>
    <w:rsid w:val="00E37CC9"/>
    <w:rsid w:val="00E662DD"/>
    <w:rsid w:val="00E96083"/>
    <w:rsid w:val="00EA64C4"/>
    <w:rsid w:val="00EB2362"/>
    <w:rsid w:val="00EB6640"/>
    <w:rsid w:val="00EB75A0"/>
    <w:rsid w:val="00EC647B"/>
    <w:rsid w:val="00ED6870"/>
    <w:rsid w:val="00EE1786"/>
    <w:rsid w:val="00EE7957"/>
    <w:rsid w:val="00F2094D"/>
    <w:rsid w:val="00F41D64"/>
    <w:rsid w:val="00F6515A"/>
    <w:rsid w:val="00F66882"/>
    <w:rsid w:val="00F71F26"/>
    <w:rsid w:val="00F73155"/>
    <w:rsid w:val="00F948EA"/>
    <w:rsid w:val="00F97DE8"/>
    <w:rsid w:val="00FA0CD8"/>
    <w:rsid w:val="00FA7D40"/>
    <w:rsid w:val="00FB0EDA"/>
    <w:rsid w:val="00FB67CF"/>
    <w:rsid w:val="00FB6B94"/>
    <w:rsid w:val="00FD1F73"/>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77871"/>
  <w15:docId w15:val="{8B317156-B5D7-41C2-B1FC-67973969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paragraph" w:styleId="ac">
    <w:name w:val="List Paragraph"/>
    <w:basedOn w:val="a1"/>
    <w:uiPriority w:val="34"/>
    <w:qFormat/>
    <w:rsid w:val="00B65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39.emf"/><Relationship Id="rId68" Type="http://schemas.openxmlformats.org/officeDocument/2006/relationships/image" Target="media/image49.emf"/><Relationship Id="rId84" Type="http://schemas.openxmlformats.org/officeDocument/2006/relationships/footer" Target="footer1.xml"/><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20.wmf"/><Relationship Id="rId37" Type="http://schemas.openxmlformats.org/officeDocument/2006/relationships/image" Target="media/image23.emf"/><Relationship Id="rId53" Type="http://schemas.openxmlformats.org/officeDocument/2006/relationships/image" Target="media/image26.wmf"/><Relationship Id="rId58" Type="http://schemas.openxmlformats.org/officeDocument/2006/relationships/oleObject" Target="embeddings/oleObject8.bin"/><Relationship Id="rId74" Type="http://schemas.openxmlformats.org/officeDocument/2006/relationships/oleObject" Target="embeddings/oleObject10.bin"/><Relationship Id="rId79" Type="http://schemas.openxmlformats.org/officeDocument/2006/relationships/image" Target="media/image46.wmf"/><Relationship Id="rId5" Type="http://schemas.openxmlformats.org/officeDocument/2006/relationships/webSettings" Target="webSettings.xm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19.wmf"/><Relationship Id="rId35" Type="http://schemas.openxmlformats.org/officeDocument/2006/relationships/oleObject" Target="embeddings/oleObject4.bin"/><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oleObject" Target="embeddings/oleObject7.bin"/><Relationship Id="rId64" Type="http://schemas.openxmlformats.org/officeDocument/2006/relationships/image" Target="media/image40.emf"/><Relationship Id="rId69" Type="http://schemas.openxmlformats.org/officeDocument/2006/relationships/image" Target="media/image50.emf"/><Relationship Id="rId77" Type="http://schemas.openxmlformats.org/officeDocument/2006/relationships/image" Target="media/image45.wmf"/><Relationship Id="rId8" Type="http://schemas.openxmlformats.org/officeDocument/2006/relationships/image" Target="media/image1.emf"/><Relationship Id="rId51" Type="http://schemas.openxmlformats.org/officeDocument/2006/relationships/image" Target="media/image25.wmf"/><Relationship Id="rId72" Type="http://schemas.openxmlformats.org/officeDocument/2006/relationships/image" Target="media/image53.emf"/><Relationship Id="rId80" Type="http://schemas.openxmlformats.org/officeDocument/2006/relationships/oleObject" Target="embeddings/oleObject13.bin"/><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oleObject" Target="embeddings/oleObject3.bin"/><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29.wmf"/><Relationship Id="rId67" Type="http://schemas.openxmlformats.org/officeDocument/2006/relationships/image" Target="media/image48.emf"/><Relationship Id="rId20" Type="http://schemas.openxmlformats.org/officeDocument/2006/relationships/image" Target="media/image13.emf"/><Relationship Id="rId41" Type="http://schemas.openxmlformats.org/officeDocument/2006/relationships/image" Target="media/image27.emf"/><Relationship Id="rId54" Type="http://schemas.openxmlformats.org/officeDocument/2006/relationships/oleObject" Target="embeddings/oleObject6.bin"/><Relationship Id="rId62" Type="http://schemas.openxmlformats.org/officeDocument/2006/relationships/image" Target="media/image38.emf"/><Relationship Id="rId70" Type="http://schemas.openxmlformats.org/officeDocument/2006/relationships/image" Target="media/image51.emf"/><Relationship Id="rId75" Type="http://schemas.openxmlformats.org/officeDocument/2006/relationships/image" Target="media/image44.wmf"/><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18.w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28.wmf"/><Relationship Id="rId10" Type="http://schemas.openxmlformats.org/officeDocument/2006/relationships/image" Target="media/image3.emf"/><Relationship Id="rId31" Type="http://schemas.openxmlformats.org/officeDocument/2006/relationships/oleObject" Target="embeddings/oleObject2.bin"/><Relationship Id="rId44" Type="http://schemas.openxmlformats.org/officeDocument/2006/relationships/image" Target="media/image30.emf"/><Relationship Id="rId52" Type="http://schemas.openxmlformats.org/officeDocument/2006/relationships/oleObject" Target="embeddings/oleObject5.bin"/><Relationship Id="rId60" Type="http://schemas.openxmlformats.org/officeDocument/2006/relationships/oleObject" Target="embeddings/oleObject9.bin"/><Relationship Id="rId65" Type="http://schemas.openxmlformats.org/officeDocument/2006/relationships/image" Target="media/image41.emf"/><Relationship Id="rId73" Type="http://schemas.openxmlformats.org/officeDocument/2006/relationships/image" Target="media/image43.wmf"/><Relationship Id="rId78" Type="http://schemas.openxmlformats.org/officeDocument/2006/relationships/oleObject" Target="embeddings/oleObject12.bin"/><Relationship Id="rId81" Type="http://schemas.openxmlformats.org/officeDocument/2006/relationships/image" Target="media/image47.wmf"/><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25.emf"/><Relationship Id="rId34" Type="http://schemas.openxmlformats.org/officeDocument/2006/relationships/image" Target="media/image21.wmf"/><Relationship Id="rId50" Type="http://schemas.openxmlformats.org/officeDocument/2006/relationships/image" Target="media/image36.emf"/><Relationship Id="rId55" Type="http://schemas.openxmlformats.org/officeDocument/2006/relationships/image" Target="media/image27.wmf"/><Relationship Id="rId76" Type="http://schemas.openxmlformats.org/officeDocument/2006/relationships/oleObject" Target="embeddings/oleObject11.bin"/><Relationship Id="rId7" Type="http://schemas.openxmlformats.org/officeDocument/2006/relationships/endnotes" Target="endnotes.xml"/><Relationship Id="rId71" Type="http://schemas.openxmlformats.org/officeDocument/2006/relationships/image" Target="media/image52.emf"/><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image" Target="media/image17.emf"/><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image" Target="media/image42.emf"/><Relationship Id="rId61" Type="http://schemas.openxmlformats.org/officeDocument/2006/relationships/image" Target="media/image37.emf"/><Relationship Id="rId82" Type="http://schemas.openxmlformats.org/officeDocument/2006/relationships/oleObject" Target="embeddings/oleObject14.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2</TotalTime>
  <Pages>3</Pages>
  <Words>642</Words>
  <Characters>3471</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4</cp:revision>
  <cp:lastPrinted>2025-04-18T16:45:00Z</cp:lastPrinted>
  <dcterms:created xsi:type="dcterms:W3CDTF">2025-04-19T13:56:00Z</dcterms:created>
  <dcterms:modified xsi:type="dcterms:W3CDTF">2025-04-19T14:01:00Z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