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6BC2" w14:textId="69206C5D" w:rsidR="00D533FC" w:rsidRPr="00A351B0" w:rsidRDefault="00A351B0" w:rsidP="00311D4A">
      <w:pPr>
        <w:pStyle w:val="11"/>
        <w:pBdr>
          <w:top w:val="single" w:sz="4" w:space="1" w:color="0070C0"/>
          <w:left w:val="single" w:sz="4" w:space="4" w:color="0070C0"/>
          <w:bottom w:val="single" w:sz="4" w:space="1" w:color="0070C0"/>
          <w:right w:val="single" w:sz="4" w:space="4" w:color="0070C0"/>
        </w:pBdr>
      </w:pPr>
      <w:r>
        <w:t>Ταλάντωση και κρούση</w:t>
      </w:r>
    </w:p>
    <w:p w14:paraId="575FBF67" w14:textId="39F01660" w:rsidR="007C3D0B" w:rsidRDefault="00197325" w:rsidP="0064168E">
      <w:r w:rsidRPr="00B65EF1">
        <w:rPr>
          <w:noProof/>
          <w:color w:val="000000"/>
          <w:kern w:val="24"/>
          <w:lang w:eastAsia="zh-CN"/>
        </w:rPr>
        <mc:AlternateContent>
          <mc:Choice Requires="wpc">
            <w:drawing>
              <wp:anchor distT="0" distB="0" distL="114300" distR="114300" simplePos="0" relativeHeight="251658240" behindDoc="0" locked="0" layoutInCell="1" allowOverlap="1" wp14:anchorId="31D32B2A" wp14:editId="2749D2DD">
                <wp:simplePos x="0" y="0"/>
                <wp:positionH relativeFrom="margin">
                  <wp:posOffset>4123055</wp:posOffset>
                </wp:positionH>
                <wp:positionV relativeFrom="paragraph">
                  <wp:posOffset>71120</wp:posOffset>
                </wp:positionV>
                <wp:extent cx="1986280" cy="1718945"/>
                <wp:effectExtent l="0" t="0" r="0" b="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19412736" name="Ορθογώνιο 119412736"/>
                        <wps:cNvSpPr/>
                        <wps:spPr>
                          <a:xfrm>
                            <a:off x="78117" y="812319"/>
                            <a:ext cx="1798497" cy="848805"/>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5437213" name="Ευθεία γραμμή σύνδεσης 2015437213"/>
                        <wps:cNvCnPr>
                          <a:stCxn id="1068233244" idx="1"/>
                        </wps:cNvCnPr>
                        <wps:spPr>
                          <a:xfrm flipH="1" flipV="1">
                            <a:off x="317276" y="1000382"/>
                            <a:ext cx="1083917" cy="6325"/>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34747804" name="Εικόνα 1334747804"/>
                          <pic:cNvPicPr>
                            <a:picLocks noChangeAspect="1"/>
                          </pic:cNvPicPr>
                        </pic:nvPicPr>
                        <pic:blipFill>
                          <a:blip r:embed="rId8"/>
                          <a:stretch>
                            <a:fillRect/>
                          </a:stretch>
                        </pic:blipFill>
                        <pic:spPr>
                          <a:xfrm>
                            <a:off x="130100" y="908074"/>
                            <a:ext cx="175260" cy="190500"/>
                          </a:xfrm>
                          <a:prstGeom prst="rect">
                            <a:avLst/>
                          </a:prstGeom>
                        </pic:spPr>
                      </pic:pic>
                      <pic:pic xmlns:pic="http://schemas.openxmlformats.org/drawingml/2006/picture">
                        <pic:nvPicPr>
                          <pic:cNvPr id="207157114" name="Εικόνα 207157114"/>
                          <pic:cNvPicPr>
                            <a:picLocks noChangeAspect="1"/>
                          </pic:cNvPicPr>
                        </pic:nvPicPr>
                        <pic:blipFill>
                          <a:blip r:embed="rId9"/>
                          <a:stretch>
                            <a:fillRect/>
                          </a:stretch>
                        </pic:blipFill>
                        <pic:spPr>
                          <a:xfrm>
                            <a:off x="767681" y="67809"/>
                            <a:ext cx="190500" cy="190500"/>
                          </a:xfrm>
                          <a:prstGeom prst="rect">
                            <a:avLst/>
                          </a:prstGeom>
                        </pic:spPr>
                      </pic:pic>
                      <pic:pic xmlns:pic="http://schemas.openxmlformats.org/drawingml/2006/picture">
                        <pic:nvPicPr>
                          <pic:cNvPr id="360835056" name="Εικόνα 360835056"/>
                          <pic:cNvPicPr>
                            <a:picLocks noChangeAspect="1"/>
                          </pic:cNvPicPr>
                        </pic:nvPicPr>
                        <pic:blipFill>
                          <a:blip r:embed="rId10"/>
                          <a:stretch>
                            <a:fillRect/>
                          </a:stretch>
                        </pic:blipFill>
                        <pic:spPr>
                          <a:xfrm rot="5400000">
                            <a:off x="376739" y="110735"/>
                            <a:ext cx="168910" cy="655320"/>
                          </a:xfrm>
                          <a:prstGeom prst="rect">
                            <a:avLst/>
                          </a:prstGeom>
                        </pic:spPr>
                      </pic:pic>
                      <wps:wsp>
                        <wps:cNvPr id="1484525971" name="Ορθογώνιο 1484525971"/>
                        <wps:cNvSpPr/>
                        <wps:spPr>
                          <a:xfrm>
                            <a:off x="767681" y="306181"/>
                            <a:ext cx="197052" cy="222969"/>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288006" name="Ορθογώνιο 1035288006"/>
                        <wps:cNvSpPr/>
                        <wps:spPr>
                          <a:xfrm>
                            <a:off x="1511751" y="301411"/>
                            <a:ext cx="197052" cy="222969"/>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403716" name="Ευθύγραμμο βέλος σύνδεσης 1619403716"/>
                        <wps:cNvCnPr>
                          <a:cxnSpLocks/>
                        </wps:cNvCnPr>
                        <wps:spPr>
                          <a:xfrm flipH="1">
                            <a:off x="1426415" y="226632"/>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36150053" name="Εικόνα 936150053"/>
                          <pic:cNvPicPr>
                            <a:picLocks noChangeAspect="1"/>
                          </pic:cNvPicPr>
                        </pic:nvPicPr>
                        <pic:blipFill>
                          <a:blip r:embed="rId11"/>
                          <a:stretch>
                            <a:fillRect/>
                          </a:stretch>
                        </pic:blipFill>
                        <pic:spPr>
                          <a:xfrm>
                            <a:off x="1718474" y="99958"/>
                            <a:ext cx="164301" cy="178588"/>
                          </a:xfrm>
                          <a:prstGeom prst="rect">
                            <a:avLst/>
                          </a:prstGeom>
                        </pic:spPr>
                      </pic:pic>
                      <pic:pic xmlns:pic="http://schemas.openxmlformats.org/drawingml/2006/picture">
                        <pic:nvPicPr>
                          <pic:cNvPr id="1590384499" name="Εικόνα 1590384499"/>
                          <pic:cNvPicPr>
                            <a:picLocks noChangeAspect="1"/>
                          </pic:cNvPicPr>
                        </pic:nvPicPr>
                        <pic:blipFill>
                          <a:blip r:embed="rId12"/>
                          <a:stretch>
                            <a:fillRect/>
                          </a:stretch>
                        </pic:blipFill>
                        <pic:spPr>
                          <a:xfrm>
                            <a:off x="1462979" y="8"/>
                            <a:ext cx="177061" cy="226634"/>
                          </a:xfrm>
                          <a:prstGeom prst="rect">
                            <a:avLst/>
                          </a:prstGeom>
                        </pic:spPr>
                      </pic:pic>
                      <wps:wsp>
                        <wps:cNvPr id="1482147436" name="Ευθεία γραμμή σύνδεσης 1482147436"/>
                        <wps:cNvCnPr/>
                        <wps:spPr>
                          <a:xfrm flipH="1" flipV="1">
                            <a:off x="312395" y="958248"/>
                            <a:ext cx="1" cy="68324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wpg:cNvPr id="16670041" name="Ομάδα 16670041"/>
                        <wpg:cNvGrpSpPr/>
                        <wpg:grpSpPr>
                          <a:xfrm>
                            <a:off x="317275" y="1006700"/>
                            <a:ext cx="681355" cy="576083"/>
                            <a:chOff x="0" y="0"/>
                            <a:chExt cx="682530" cy="424020"/>
                          </a:xfrm>
                        </wpg:grpSpPr>
                        <wps:wsp>
                          <wps:cNvPr id="663464662" name="Ελεύθερη σχεδίαση: Σχήμα 663464662"/>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38496616" name="Ελεύθερη σχεδίαση: Σχήμα 1038496616"/>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wgp>
                        <wpg:cNvPr id="188516863" name="Ομάδα 188516863"/>
                        <wpg:cNvGrpSpPr/>
                        <wpg:grpSpPr>
                          <a:xfrm flipV="1">
                            <a:off x="886534" y="1006701"/>
                            <a:ext cx="681355" cy="576083"/>
                            <a:chOff x="0" y="0"/>
                            <a:chExt cx="682530" cy="424020"/>
                          </a:xfrm>
                        </wpg:grpSpPr>
                        <wps:wsp>
                          <wps:cNvPr id="1044730473" name="Ελεύθερη σχεδίαση: Σχήμα 1044730473"/>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68233244" name="Ελεύθερη σχεδίαση: Σχήμα 1068233244"/>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352653048" name="Ορθογώνιο 1352653048"/>
                        <wps:cNvSpPr/>
                        <wps:spPr>
                          <a:xfrm>
                            <a:off x="822188" y="1201119"/>
                            <a:ext cx="275326" cy="253388"/>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036011" name="Freeform 883"/>
                        <wps:cNvSpPr>
                          <a:spLocks/>
                        </wps:cNvSpPr>
                        <wps:spPr bwMode="auto">
                          <a:xfrm>
                            <a:off x="312394" y="855609"/>
                            <a:ext cx="1496986" cy="444238"/>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3367766" name="Εικόνα 433367766"/>
                          <pic:cNvPicPr>
                            <a:picLocks noChangeAspect="1"/>
                          </pic:cNvPicPr>
                        </pic:nvPicPr>
                        <pic:blipFill>
                          <a:blip r:embed="rId13"/>
                          <a:stretch>
                            <a:fillRect/>
                          </a:stretch>
                        </pic:blipFill>
                        <pic:spPr>
                          <a:xfrm>
                            <a:off x="160580" y="796172"/>
                            <a:ext cx="144780" cy="160020"/>
                          </a:xfrm>
                          <a:prstGeom prst="rect">
                            <a:avLst/>
                          </a:prstGeom>
                        </pic:spPr>
                      </pic:pic>
                      <pic:pic xmlns:pic="http://schemas.openxmlformats.org/drawingml/2006/picture">
                        <pic:nvPicPr>
                          <pic:cNvPr id="779348679" name="Εικόνα 779348679"/>
                          <pic:cNvPicPr>
                            <a:picLocks noChangeAspect="1"/>
                          </pic:cNvPicPr>
                        </pic:nvPicPr>
                        <pic:blipFill>
                          <a:blip r:embed="rId14"/>
                          <a:stretch>
                            <a:fillRect/>
                          </a:stretch>
                        </pic:blipFill>
                        <pic:spPr>
                          <a:xfrm>
                            <a:off x="900168" y="1071428"/>
                            <a:ext cx="157496" cy="239989"/>
                          </a:xfrm>
                          <a:prstGeom prst="rect">
                            <a:avLst/>
                          </a:prstGeom>
                        </pic:spPr>
                      </pic:pic>
                      <wps:wsp>
                        <wps:cNvPr id="1868600802" name="Ευθεία γραμμή σύνδεσης 1868600802"/>
                        <wps:cNvCnPr/>
                        <wps:spPr>
                          <a:xfrm flipV="1">
                            <a:off x="949082" y="1302008"/>
                            <a:ext cx="0" cy="18295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63292959" name="Εικόνα 363292959"/>
                          <pic:cNvPicPr>
                            <a:picLocks noChangeAspect="1"/>
                          </pic:cNvPicPr>
                        </pic:nvPicPr>
                        <pic:blipFill>
                          <a:blip r:embed="rId15"/>
                          <a:stretch>
                            <a:fillRect/>
                          </a:stretch>
                        </pic:blipFill>
                        <pic:spPr>
                          <a:xfrm>
                            <a:off x="1618005" y="1299848"/>
                            <a:ext cx="94913" cy="158185"/>
                          </a:xfrm>
                          <a:prstGeom prst="rect">
                            <a:avLst/>
                          </a:prstGeom>
                        </pic:spPr>
                      </pic:pic>
                      <wps:wsp>
                        <wps:cNvPr id="1720103374" name="Σχήμα L 1720103374"/>
                        <wps:cNvSpPr/>
                        <wps:spPr>
                          <a:xfrm>
                            <a:off x="38100" y="245268"/>
                            <a:ext cx="1872411" cy="393852"/>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c:wpc>
                  </a:graphicData>
                </a:graphic>
                <wp14:sizeRelH relativeFrom="margin">
                  <wp14:pctWidth>0</wp14:pctWidth>
                </wp14:sizeRelH>
                <wp14:sizeRelV relativeFrom="margin">
                  <wp14:pctHeight>0</wp14:pctHeight>
                </wp14:sizeRelV>
              </wp:anchor>
            </w:drawing>
          </mc:Choice>
          <mc:Fallback>
            <w:pict>
              <v:group w14:anchorId="74FE3416" id="Καμβάς 1" o:spid="_x0000_s1026" editas="canvas" style="position:absolute;margin-left:324.65pt;margin-top:5.6pt;width:156.4pt;height:135.35pt;z-index:251658240;mso-position-horizontal-relative:margin;mso-width-relative:margin;mso-height-relative:margin" coordsize="19862,171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862;height:17189;visibility:visible;mso-wrap-style:square" filled="t" fillcolor="#d4f8e9">
                  <v:fill o:detectmouseclick="t"/>
                  <v:path o:connecttype="none"/>
                </v:shape>
                <v:rect id="Ορθογώνιο 119412736" o:spid="_x0000_s1028" style="position:absolute;left:781;top:8123;width:17985;height:8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" fillcolor="yellow" stroked="f" strokeweight="1pt"/>
                <v:line id="Ευθεία γραμμή σύνδεσης 2015437213" o:spid="_x0000_s1029" style="position:absolute;flip:x y;visibility:visible;mso-wrap-style:square" from="3172,10003" to="14011,10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" strokecolor="black [3213]">
                  <v:stroke dashstyle="3 1" joinstyle="miter"/>
                </v:line>
                <v:shape id="Εικόνα 1334747804" o:spid="_x0000_s1030" type="#_x0000_t75" style="position:absolute;left:1301;top:9080;width:17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">
                  <v:imagedata r:id="rId16" o:title=""/>
                </v:shape>
                <v:shape id="Εικόνα 207157114" o:spid="_x0000_s1031" type="#_x0000_t75" style="position:absolute;left:7676;top:678;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">
                  <v:imagedata r:id="rId17" o:title=""/>
                </v:shape>
                <v:shape id="Εικόνα 360835056" o:spid="_x0000_s1032" type="#_x0000_t75" style="position:absolute;left:3767;top:1107;width:1689;height:655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">
                  <v:imagedata r:id="rId18" o:title=""/>
                </v:shape>
                <v:rect id="Ορθογώνιο 1484525971" o:spid="_x0000_s1033" style="position:absolute;left:7676;top:3061;width:197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" fillcolor="#ffc000" strokecolor="#5a5a5a [2109]" strokeweight="1pt"/>
                <v:rect id="Ορθογώνιο 1035288006" o:spid="_x0000_s1034" style="position:absolute;left:15117;top:3014;width:1971;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" fillcolor="#00b050" strokecolor="#5a5a5a [2109]" strokeweight="1pt"/>
                <v:shapetype id="_x0000_t32" coordsize="21600,21600" o:spt="32" o:oned="t" path="m,l21600,21600e" filled="f">
                  <v:path arrowok="t" fillok="f" o:connecttype="none"/>
                  <o:lock v:ext="edit" shapetype="t"/>
                </v:shapetype>
                <v:shape id="Ευθύγραμμο βέλος σύνδεσης 1619403716" o:spid="_x0000_s1035" type="#_x0000_t32" style="position:absolute;left:14264;top:2266;width:2449;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" strokecolor="black [3213]" strokeweight="1pt">
                  <v:stroke endarrow="block" endarrowwidth="narrow" endarrowlength="short" joinstyle="miter"/>
                  <v:shadow on="t" type="perspective" color="black" offset="0,0" matrix="655f,,,655f"/>
                  <o:lock v:ext="edit" shapetype="f"/>
                </v:shape>
                <v:shape id="Εικόνα 936150053" o:spid="_x0000_s1036" type="#_x0000_t75" style="position:absolute;left:17184;top:999;width:1643;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">
                  <v:imagedata r:id="rId19" o:title=""/>
                </v:shape>
                <v:shape id="Εικόνα 1590384499" o:spid="_x0000_s1037" type="#_x0000_t75" style="position:absolute;left:14629;width:1771;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">
                  <v:imagedata r:id="rId20" o:title=""/>
                </v:shape>
                <v:line id="Ευθεία γραμμή σύνδεσης 1482147436" o:spid="_x0000_s1038" style="position:absolute;flip:x y;visibility:visible;mso-wrap-style:square" from="3123,9582" to="3123,1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" strokecolor="black [3213]">
                  <v:stroke joinstyle="miter"/>
                </v:line>
                <v:group id="Ομάδα 16670041" o:spid="_x0000_s1039" style="position:absolute;left:3172;top:10067;width:6814;height:5760"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">
                  <v:shape id="Ελεύθερη σχεδίαση: Σχήμα 663464662" o:spid="_x0000_s1040"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" path="m,417203c107156,82399,172403,-945,255270,8v82868,952,131921,67151,241935,422910e" filled="f" strokecolor="red" strokeweight="1pt">
                    <v:stroke joinstyle="miter"/>
                    <v:path arrowok="t" o:connecttype="custom" o:connectlocs="0,213922;176187,4;343170,216852" o:connectangles="0,0,0"/>
                  </v:shape>
                  <v:shape id="Ελεύθερη σχεδίαση: Σχήμα 1038496616" o:spid="_x0000_s1041"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" path="m,417203c107156,82399,172403,-945,255270,8v82868,952,131921,67151,241935,422910e" filled="f" strokecolor="red" strokeweight="1pt">
                    <v:stroke joinstyle="miter"/>
                    <v:path arrowok="t" o:connecttype="custom" o:connectlocs="0,213922;176187,4;343170,216852" o:connectangles="0,0,0"/>
                  </v:shape>
                </v:group>
                <v:group id="Ομάδα 188516863" o:spid="_x0000_s1042" style="position:absolute;left:8865;top:10067;width:6813;height:5760;flip:y"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">
                  <v:shape id="Ελεύθερη σχεδίαση: Σχήμα 1044730473" o:spid="_x0000_s1043"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" path="m,417203c107156,82399,172403,-945,255270,8v82868,952,131921,67151,241935,422910e" filled="f" strokecolor="red" strokeweight="1pt">
                    <v:stroke joinstyle="miter"/>
                    <v:path arrowok="t" o:connecttype="custom" o:connectlocs="0,213922;176187,4;343170,216852" o:connectangles="0,0,0"/>
                  </v:shape>
                  <v:shape id="Ελεύθερη σχεδίαση: Σχήμα 1068233244" o:spid="_x0000_s1044"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" path="m,417203c107156,82399,172403,-945,255270,8v82868,952,131921,67151,241935,422910e" filled="f" strokecolor="red" strokeweight="1pt">
                    <v:stroke joinstyle="miter"/>
                    <v:path arrowok="t" o:connecttype="custom" o:connectlocs="0,213922;176187,4;343170,216852" o:connectangles="0,0,0"/>
                  </v:shape>
                </v:group>
                <v:rect id="Ορθογώνιο 1352653048" o:spid="_x0000_s1045" style="position:absolute;left:8221;top:12011;width:2754;height: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" fillcolor="yellow" stroked="f" strokeweight="1pt"/>
                <v:shape id="Freeform 883" o:spid="_x0000_s1046" style="position:absolute;left:3123;top:8556;width:14970;height:4442;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444238;1496986,444238" o:connectangles="0,0,0"/>
                </v:shape>
                <v:shape id="Εικόνα 433367766" o:spid="_x0000_s1047" type="#_x0000_t75" style="position:absolute;left:1605;top:7961;width:144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">
                  <v:imagedata r:id="rId21" o:title=""/>
                </v:shape>
                <v:shape id="Εικόνα 779348679" o:spid="_x0000_s1048" type="#_x0000_t75" style="position:absolute;left:9001;top:10714;width:1575;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">
                  <v:imagedata r:id="rId22" o:title=""/>
                </v:shape>
                <v:line id="Ευθεία γραμμή σύνδεσης 1868600802" o:spid="_x0000_s1049" style="position:absolute;flip:y;visibility:visible;mso-wrap-style:square" from="9490,13020" to="9490,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" strokecolor="black [3213]">
                  <v:stroke dashstyle="3 1" joinstyle="miter"/>
                </v:line>
                <v:shape id="Εικόνα 363292959" o:spid="_x0000_s1050" type="#_x0000_t75" style="position:absolute;left:16180;top:12998;width:94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">
                  <v:imagedata r:id="rId23" o:title=""/>
                </v:shape>
                <v:shape id="Σχήμα L 1720103374" o:spid="_x0000_s1051" style="position:absolute;left:381;top:2452;width:18724;height:3939;visibility:visible;mso-wrap-style:square;v-text-anchor:middle" coordsize="1872411,39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" path="m,l113697,r,290434l1872411,290434r,103418l,393852,,xe" fillcolor="#e2e2e2" strokecolor="#7f7f7f [1612]" strokeweight="1pt">
                  <v:stroke joinstyle="miter"/>
                  <v:path arrowok="t" o:connecttype="custom" o:connectlocs="0,0;113697,0;113697,290434;1872411,290434;1872411,393852;0,393852;0,0" o:connectangles="0,0,0,0,0,0,0"/>
                </v:shape>
                <w10:wrap type="square" anchorx="margin"/>
              </v:group>
            </w:pict>
          </mc:Fallback>
        </mc:AlternateContent>
      </w:r>
      <w:r w:rsidR="00A351B0">
        <w:t>Ένα σώμα Σ</w:t>
      </w:r>
      <w:r w:rsidR="00B9476D">
        <w:t xml:space="preserve"> μάζας m,</w:t>
      </w:r>
      <w:r w:rsidR="00A351B0">
        <w:t xml:space="preserve"> ταλαντώνεται στο άκρο οριζόντιου </w:t>
      </w:r>
      <w:r w:rsidR="00B9476D">
        <w:t xml:space="preserve">ιδανικού </w:t>
      </w:r>
      <w:r w:rsidR="00A351B0">
        <w:t>ελατηρίου, πάνω σε ένα λείο οριζόντιο επίπεδο, με πλάτος Α. Κατά μήκος του άξονα του ελατηρίου κινείται ένα δεύτερο σώμα Β</w:t>
      </w:r>
      <w:r w:rsidR="00B9476D">
        <w:t>, της ίδιας μάζας m</w:t>
      </w:r>
      <w:r w:rsidR="00A351B0">
        <w:t xml:space="preserve"> με ταχύτητα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2</m:t>
            </m:r>
          </m:sub>
        </m:sSub>
      </m:oMath>
      <w:r w:rsidR="00A351B0">
        <w:t>, όπως στο σχήμα και σε μια στιγμή</w:t>
      </w:r>
      <w:r>
        <w:t xml:space="preserve"> t</w:t>
      </w:r>
      <w:r>
        <w:rPr>
          <w:vertAlign w:val="subscript"/>
        </w:rPr>
        <w:t>1</w:t>
      </w:r>
      <w:r w:rsidR="00A351B0">
        <w:t xml:space="preserve"> τα σώματα συγκρούονται κεντρικά και ελαστικά. Η γραφική παράσταση της απομάκρυνσης του σώματος Σ σε συνάρτηση με το χρόνο, δίνεται στο διάγραμμα.</w:t>
      </w:r>
    </w:p>
    <w:p w14:paraId="4A90B4C4" w14:textId="36F0D71D" w:rsidR="00A351B0" w:rsidRDefault="00197325" w:rsidP="007E47EA">
      <w:pPr>
        <w:ind w:left="453" w:hanging="340"/>
      </w:pPr>
      <w:r>
        <w:t xml:space="preserve">i) </w:t>
      </w:r>
      <w:r w:rsidR="007E47EA">
        <w:t xml:space="preserve"> </w:t>
      </w:r>
      <w:r>
        <w:t>Αν υ</w:t>
      </w:r>
      <w:r>
        <w:rPr>
          <w:vertAlign w:val="subscript"/>
        </w:rPr>
        <w:t>0</w:t>
      </w:r>
      <w:r>
        <w:t xml:space="preserve"> </w:t>
      </w:r>
      <w:r w:rsidR="00006A91">
        <w:t xml:space="preserve">το μέτρο της </w:t>
      </w:r>
      <w:r>
        <w:t>μέγιστη</w:t>
      </w:r>
      <w:r w:rsidR="00006A91">
        <w:t>ς</w:t>
      </w:r>
      <w:r>
        <w:t xml:space="preserve"> ταχύτητα</w:t>
      </w:r>
      <w:r w:rsidR="00006A91">
        <w:t>ς</w:t>
      </w:r>
      <w:r>
        <w:t xml:space="preserve"> του σώματος Σ</w:t>
      </w:r>
      <w:r w:rsidR="003F10B1">
        <w:t>, για την ταλάντωσή του</w:t>
      </w:r>
      <w:r>
        <w:t xml:space="preserve"> πριν την κρούση και υ</w:t>
      </w:r>
      <w:r>
        <w:rPr>
          <w:vertAlign w:val="subscript"/>
        </w:rPr>
        <w:t>2</w:t>
      </w:r>
      <w:r>
        <w:t xml:space="preserve"> το μέτρο της ταχύτητας του σώματος Β, ισχύει</w:t>
      </w:r>
      <w:r w:rsidR="00006A91">
        <w:t>:</w:t>
      </w:r>
    </w:p>
    <w:p w14:paraId="7DE6EAB0" w14:textId="7985C74C" w:rsidR="00006A91" w:rsidRDefault="00006A91" w:rsidP="007E47EA">
      <w:pPr>
        <w:ind w:left="453" w:hanging="340"/>
        <w:jc w:val="center"/>
      </w:pPr>
      <w:r>
        <w:t>α) υ</w:t>
      </w:r>
      <w:r>
        <w:rPr>
          <w:vertAlign w:val="subscript"/>
        </w:rPr>
        <w:t>2</w:t>
      </w:r>
      <w:r>
        <w:t xml:space="preserve"> &lt; υ</w:t>
      </w:r>
      <w:r>
        <w:rPr>
          <w:vertAlign w:val="subscript"/>
        </w:rPr>
        <w:t>0</w:t>
      </w:r>
      <w:r>
        <w:t>,    β)  υ</w:t>
      </w:r>
      <w:r>
        <w:rPr>
          <w:vertAlign w:val="subscript"/>
        </w:rPr>
        <w:t>2</w:t>
      </w:r>
      <w:r>
        <w:t xml:space="preserve"> = υ</w:t>
      </w:r>
      <w:r>
        <w:rPr>
          <w:vertAlign w:val="subscript"/>
        </w:rPr>
        <w:t>0</w:t>
      </w:r>
      <w:r>
        <w:t>,    γ) υ</w:t>
      </w:r>
      <w:r>
        <w:rPr>
          <w:vertAlign w:val="subscript"/>
        </w:rPr>
        <w:t>2</w:t>
      </w:r>
      <w:r>
        <w:t xml:space="preserve"> &gt; υ</w:t>
      </w:r>
      <w:r>
        <w:rPr>
          <w:vertAlign w:val="subscript"/>
        </w:rPr>
        <w:t>0</w:t>
      </w:r>
      <w:r>
        <w:t>.</w:t>
      </w:r>
    </w:p>
    <w:p w14:paraId="375822A0" w14:textId="47C1F662" w:rsidR="00006A91" w:rsidRDefault="00006A91" w:rsidP="007E47EA">
      <w:pPr>
        <w:ind w:left="453" w:hanging="340"/>
      </w:pPr>
      <w:r>
        <w:t xml:space="preserve">ii) </w:t>
      </w:r>
      <w:r w:rsidR="0022707D">
        <w:t xml:space="preserve">Αν τα δυο σώματα δεν είχαν ίσες μάζες, αλλά το Σ είχε τριπλάσια μάζα από το σώμα Β, </w:t>
      </w:r>
      <w:r w:rsidR="007E3152">
        <w:t xml:space="preserve">ενώ είχαν πριν την κρούση τις ταχύτητες του προηγούμενου ερωτήματος, </w:t>
      </w:r>
      <w:r w:rsidR="0022707D">
        <w:t>να χαράξετε ένα ποιοτικό διάγραμμα, αντίστοιχο με το παραπάνω, για την απομάκρυνση του σώματος Σ σε  συνάρτηση με το χρόνο.</w:t>
      </w:r>
    </w:p>
    <w:p w14:paraId="28031815" w14:textId="7A473722" w:rsidR="00006A91" w:rsidRDefault="00006A91" w:rsidP="0064168E">
      <w:r>
        <w:t>Να δικαιολογήσετε τις απαντήσεις σας.</w:t>
      </w:r>
    </w:p>
    <w:p w14:paraId="3D710FDA" w14:textId="5B857E54" w:rsidR="00006A91" w:rsidRDefault="00C221E2" w:rsidP="005A1C82">
      <w:pPr>
        <w:pStyle w:val="a9"/>
      </w:pPr>
      <w:r w:rsidRPr="00B65EF1">
        <w:rPr>
          <w:noProof/>
          <w:color w:val="000000"/>
        </w:rPr>
        <mc:AlternateContent>
          <mc:Choice Requires="wpc">
            <w:drawing>
              <wp:anchor distT="0" distB="0" distL="114300" distR="114300" simplePos="0" relativeHeight="251660288" behindDoc="0" locked="0" layoutInCell="1" allowOverlap="1" wp14:anchorId="0135201D" wp14:editId="5EBFA6AF">
                <wp:simplePos x="0" y="0"/>
                <wp:positionH relativeFrom="margin">
                  <wp:posOffset>3980180</wp:posOffset>
                </wp:positionH>
                <wp:positionV relativeFrom="paragraph">
                  <wp:posOffset>280035</wp:posOffset>
                </wp:positionV>
                <wp:extent cx="2040255" cy="915670"/>
                <wp:effectExtent l="0" t="0" r="0" b="0"/>
                <wp:wrapSquare wrapText="bothSides"/>
                <wp:docPr id="175237235"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pic:pic xmlns:pic="http://schemas.openxmlformats.org/drawingml/2006/picture">
                        <pic:nvPicPr>
                          <pic:cNvPr id="839692066" name="Εικόνα 839692066"/>
                          <pic:cNvPicPr>
                            <a:picLocks noChangeAspect="1"/>
                          </pic:cNvPicPr>
                        </pic:nvPicPr>
                        <pic:blipFill>
                          <a:blip r:embed="rId10"/>
                          <a:stretch>
                            <a:fillRect/>
                          </a:stretch>
                        </pic:blipFill>
                        <pic:spPr>
                          <a:xfrm rot="5400000">
                            <a:off x="285571" y="294072"/>
                            <a:ext cx="168910" cy="393422"/>
                          </a:xfrm>
                          <a:prstGeom prst="rect">
                            <a:avLst/>
                          </a:prstGeom>
                        </pic:spPr>
                      </pic:pic>
                      <wps:wsp>
                        <wps:cNvPr id="1584097110" name="Ορθογώνιο 1584097110"/>
                        <wps:cNvSpPr/>
                        <wps:spPr>
                          <a:xfrm>
                            <a:off x="550287" y="353799"/>
                            <a:ext cx="197052" cy="222969"/>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224972" name="Ορθογώνιο 579224972"/>
                        <wps:cNvSpPr/>
                        <wps:spPr>
                          <a:xfrm>
                            <a:off x="1551532" y="353799"/>
                            <a:ext cx="197052" cy="222969"/>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437942" name="Ευθύγραμμο βέλος σύνδεσης 346437942"/>
                        <wps:cNvCnPr>
                          <a:cxnSpLocks/>
                        </wps:cNvCnPr>
                        <wps:spPr>
                          <a:xfrm flipH="1">
                            <a:off x="1466196" y="279020"/>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49050578" name="Εικόνα 1549050578"/>
                          <pic:cNvPicPr>
                            <a:picLocks noChangeAspect="1"/>
                          </pic:cNvPicPr>
                        </pic:nvPicPr>
                        <pic:blipFill>
                          <a:blip r:embed="rId11"/>
                          <a:stretch>
                            <a:fillRect/>
                          </a:stretch>
                        </pic:blipFill>
                        <pic:spPr>
                          <a:xfrm>
                            <a:off x="1758255" y="152346"/>
                            <a:ext cx="164301" cy="178588"/>
                          </a:xfrm>
                          <a:prstGeom prst="rect">
                            <a:avLst/>
                          </a:prstGeom>
                        </pic:spPr>
                      </pic:pic>
                      <pic:pic xmlns:pic="http://schemas.openxmlformats.org/drawingml/2006/picture">
                        <pic:nvPicPr>
                          <pic:cNvPr id="684098243" name="Εικόνα 684098243"/>
                          <pic:cNvPicPr>
                            <a:picLocks noChangeAspect="1"/>
                          </pic:cNvPicPr>
                        </pic:nvPicPr>
                        <pic:blipFill>
                          <a:blip r:embed="rId12"/>
                          <a:stretch>
                            <a:fillRect/>
                          </a:stretch>
                        </pic:blipFill>
                        <pic:spPr>
                          <a:xfrm>
                            <a:off x="1502760" y="52396"/>
                            <a:ext cx="177061" cy="226634"/>
                          </a:xfrm>
                          <a:prstGeom prst="rect">
                            <a:avLst/>
                          </a:prstGeom>
                        </pic:spPr>
                      </pic:pic>
                      <wps:wsp>
                        <wps:cNvPr id="664995676" name="Σχήμα L 664995676"/>
                        <wps:cNvSpPr/>
                        <wps:spPr>
                          <a:xfrm>
                            <a:off x="77881" y="297656"/>
                            <a:ext cx="1872411" cy="393852"/>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575572996" name="Ευθύγραμμο βέλος σύνδεσης 1575572996"/>
                        <wps:cNvCnPr>
                          <a:cxnSpLocks/>
                        </wps:cNvCnPr>
                        <wps:spPr>
                          <a:xfrm>
                            <a:off x="556559" y="259970"/>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37587849" name="Ευθεία γραμμή σύνδεσης 1737587849"/>
                        <wps:cNvCnPr/>
                        <wps:spPr>
                          <a:xfrm flipH="1">
                            <a:off x="952456" y="185738"/>
                            <a:ext cx="4806" cy="557212"/>
                          </a:xfrm>
                          <a:prstGeom prst="line">
                            <a:avLst/>
                          </a:prstGeom>
                          <a:ln w="952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84510545" name="Εικόνα 1884510545"/>
                          <pic:cNvPicPr>
                            <a:picLocks noChangeAspect="1"/>
                          </pic:cNvPicPr>
                        </pic:nvPicPr>
                        <pic:blipFill>
                          <a:blip r:embed="rId24"/>
                          <a:stretch>
                            <a:fillRect/>
                          </a:stretch>
                        </pic:blipFill>
                        <pic:spPr>
                          <a:xfrm>
                            <a:off x="888850" y="699113"/>
                            <a:ext cx="190500" cy="198120"/>
                          </a:xfrm>
                          <a:prstGeom prst="rect">
                            <a:avLst/>
                          </a:prstGeom>
                        </pic:spPr>
                      </pic:pic>
                      <pic:pic xmlns:pic="http://schemas.openxmlformats.org/drawingml/2006/picture">
                        <pic:nvPicPr>
                          <pic:cNvPr id="1803485571" name="Εικόνα 1803485571"/>
                          <pic:cNvPicPr>
                            <a:picLocks noChangeAspect="1"/>
                          </pic:cNvPicPr>
                        </pic:nvPicPr>
                        <pic:blipFill>
                          <a:blip r:embed="rId25"/>
                          <a:stretch>
                            <a:fillRect/>
                          </a:stretch>
                        </pic:blipFill>
                        <pic:spPr>
                          <a:xfrm>
                            <a:off x="589201" y="17449"/>
                            <a:ext cx="177188" cy="246522"/>
                          </a:xfrm>
                          <a:prstGeom prst="rect">
                            <a:avLst/>
                          </a:prstGeom>
                        </pic:spPr>
                      </pic:pic>
                      <wps:wsp>
                        <wps:cNvPr id="808713629" name="Ευθύγραμμο βέλος σύνδεσης 808713629"/>
                        <wps:cNvCnPr>
                          <a:cxnSpLocks/>
                        </wps:cNvCnPr>
                        <wps:spPr>
                          <a:xfrm>
                            <a:off x="1051859" y="31370"/>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672086712" name="Εικόνα 1672086712"/>
                          <pic:cNvPicPr>
                            <a:picLocks noChangeAspect="1"/>
                          </pic:cNvPicPr>
                        </pic:nvPicPr>
                        <pic:blipFill>
                          <a:blip r:embed="rId26"/>
                          <a:stretch>
                            <a:fillRect/>
                          </a:stretch>
                        </pic:blipFill>
                        <pic:spPr>
                          <a:xfrm>
                            <a:off x="1095001" y="46650"/>
                            <a:ext cx="160020" cy="16002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F1F8D2A" id="Καμβάς 1" o:spid="_x0000_s1026" editas="canvas" style="position:absolute;margin-left:313.4pt;margin-top:22.05pt;width:160.65pt;height:72.1pt;z-index:251660288;mso-position-horizontal-relative:margin;mso-width-relative:margin;mso-height-relative:margin" coordsize="20402,91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">
                <v:shape id="_x0000_s1027" type="#_x0000_t75" style="position:absolute;width:20402;height:9156;visibility:visible;mso-wrap-style:square" filled="t" fillcolor="#d4f8e9">
                  <v:fill o:detectmouseclick="t"/>
                  <v:path o:connecttype="none"/>
                </v:shape>
                <v:shape id="Εικόνα 839692066" o:spid="_x0000_s1028" type="#_x0000_t75" style="position:absolute;left:2855;top:2941;width:1689;height:393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">
                  <v:imagedata r:id="rId27" o:title=""/>
                </v:shape>
                <v:rect id="Ορθογώνιο 1584097110" o:spid="_x0000_s1029" style="position:absolute;left:5502;top:3537;width:197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" fillcolor="#ffc000" strokecolor="#5a5a5a [2109]" strokeweight="1pt"/>
                <v:rect id="Ορθογώνιο 579224972" o:spid="_x0000_s1030" style="position:absolute;left:15515;top:3537;width:1970;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" fillcolor="#00b050" strokecolor="#5a5a5a [2109]" strokeweight="1pt"/>
                <v:shape id="Ευθύγραμμο βέλος σύνδεσης 346437942" o:spid="_x0000_s1031" type="#_x0000_t32" style="position:absolute;left:14661;top:2790;width:2450;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&#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Εικόνα 1549050578" o:spid="_x0000_s1032" type="#_x0000_t75" style="position:absolute;left:17582;top:1523;width:1643;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">
                  <v:imagedata r:id="rId28" o:title=""/>
                </v:shape>
                <v:shape id="Εικόνα 684098243" o:spid="_x0000_s1033" type="#_x0000_t75" style="position:absolute;left:15027;top:523;width:1771;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">
                  <v:imagedata r:id="rId29" o:title=""/>
                </v:shape>
                <v:shape id="Σχήμα L 664995676" o:spid="_x0000_s1034" style="position:absolute;left:778;top:2976;width:18724;height:3939;visibility:visible;mso-wrap-style:square;v-text-anchor:middle" coordsize="1872411,39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" path="m,l113697,r,290434l1872411,290434r,103418l,393852,,xe" fillcolor="#e2e2e2" strokecolor="#7f7f7f [1612]" strokeweight="1pt">
                  <v:stroke joinstyle="miter"/>
                  <v:path arrowok="t" o:connecttype="custom" o:connectlocs="0,0;113697,0;113697,290434;1872411,290434;1872411,393852;0,393852;0,0" o:connectangles="0,0,0,0,0,0,0"/>
                </v:shape>
                <v:shape id="Ευθύγραμμο βέλος σύνδεσης 1575572996" o:spid="_x0000_s1035" type="#_x0000_t32" style="position:absolute;left:5565;top:2599;width:2449;height: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line id="Ευθεία γραμμή σύνδεσης 1737587849" o:spid="_x0000_s1036" style="position:absolute;flip:x;visibility:visible;mso-wrap-style:square" from="9524,1857" to="9572,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" strokecolor="gray [1629]">
                  <v:stroke dashstyle="3 1" joinstyle="miter"/>
                </v:line>
                <v:shape id="Εικόνα 1884510545" o:spid="_x0000_s1037" type="#_x0000_t75" style="position:absolute;left:8888;top:6991;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">
                  <v:imagedata r:id="rId30" o:title=""/>
                </v:shape>
                <v:shape id="Εικόνα 1803485571" o:spid="_x0000_s1038" type="#_x0000_t75" style="position:absolute;left:5892;top:174;width:1771;height: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">
                  <v:imagedata r:id="rId31" o:title=""/>
                </v:shape>
                <v:shape id="Ευθύγραμμο βέλος σύνδεσης 808713629" o:spid="_x0000_s1039" type="#_x0000_t32" style="position:absolute;left:10518;top:313;width:2449;height: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ικόνα 1672086712" o:spid="_x0000_s1040" type="#_x0000_t75" style="position:absolute;left:10950;top:466;width:160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">
                  <v:imagedata r:id="rId32" o:title=""/>
                </v:shape>
                <w10:wrap type="square" anchorx="margin"/>
              </v:group>
            </w:pict>
          </mc:Fallback>
        </mc:AlternateContent>
      </w:r>
      <w:r w:rsidR="00006A91">
        <w:t>Απάντηση:</w:t>
      </w:r>
    </w:p>
    <w:p w14:paraId="20488788" w14:textId="6399E804" w:rsidR="005A1C82" w:rsidRDefault="001E4A52" w:rsidP="001E4A52">
      <w:pPr>
        <w:pStyle w:val="i"/>
      </w:pPr>
      <w:r>
        <w:t xml:space="preserve">Το σώμα Σ πριν την κρούση βρίσκεται </w:t>
      </w:r>
      <w:r w:rsidR="00C221E2">
        <w:t>σε αρνητική απομάκρυνση -x</w:t>
      </w:r>
      <w:r w:rsidR="00C221E2">
        <w:rPr>
          <w:vertAlign w:val="subscript"/>
        </w:rPr>
        <w:t>1</w:t>
      </w:r>
      <w:r w:rsidR="00C221E2">
        <w:t xml:space="preserve"> επιστρέφοντας προς την θέση ισορροπίας του</w:t>
      </w:r>
      <w:r w:rsidR="00ED1581">
        <w:t xml:space="preserve"> Ο, όπως στο σχήμα. </w:t>
      </w:r>
      <w:r w:rsidR="0040110A">
        <w:t>Το Σ ελάχιστα πριν την κρούση έχει ταχύτητα προς τα δεξιά μέτρου υ</w:t>
      </w:r>
      <w:r w:rsidR="0040110A">
        <w:rPr>
          <w:vertAlign w:val="subscript"/>
        </w:rPr>
        <w:t>1</w:t>
      </w:r>
      <w:r w:rsidR="0040110A">
        <w:t>, προφανώς μικρότερη από την μέγιστη ταχύτητα που θα αποκτήσει μόλις φτάσει στη θέση ισορροπίας του Ο. Αφού τα δυο σώματα έχουν ίσες μάζες, κατά την κρούση θα ανταλλάξουν ταχύτητες, οπότε μετά την κρούση το Σ θα αποκτήσει ταχύτητα μέτρου υ</w:t>
      </w:r>
      <w:r w:rsidR="0040110A">
        <w:rPr>
          <w:vertAlign w:val="subscript"/>
        </w:rPr>
        <w:t>2</w:t>
      </w:r>
      <w:r w:rsidR="0040110A">
        <w:t xml:space="preserve"> με φορά προς τα αριστερά. Εφαρμόζοντας την διατήρηση της ενέργειας για την ταλάντωση του σώματος Σ, πριν την κρούση και μετά την κρούση, θα έχουμε:</w:t>
      </w:r>
    </w:p>
    <w:p w14:paraId="5E95AB17" w14:textId="7C7C5414" w:rsidR="0040110A" w:rsidRDefault="0040110A" w:rsidP="0040110A">
      <w:pPr>
        <w:jc w:val="center"/>
      </w:pPr>
      <w:r w:rsidRPr="00E16052">
        <w:rPr>
          <w:position w:val="-54"/>
        </w:rPr>
        <w:object w:dxaOrig="2740" w:dyaOrig="1180" w14:anchorId="7863A2EC">
          <v:shape id="_x0000_i1025" type="#_x0000_t75" style="width:136.9pt;height:58.9pt" o:ole="" o:allowoverlap="f">
            <v:imagedata r:id="rId33" o:title=""/>
          </v:shape>
          <o:OLEObject Type="Embed" ProgID="Equation.DSMT4" ShapeID="_x0000_i1025" DrawAspect="Content" ObjectID="_1806214136" r:id="rId34"/>
        </w:object>
      </w:r>
    </w:p>
    <w:p w14:paraId="00A46437" w14:textId="2D6E029D" w:rsidR="0040110A" w:rsidRDefault="0040110A" w:rsidP="002D46B5">
      <w:pPr>
        <w:ind w:left="340"/>
        <w:rPr>
          <w:sz w:val="24"/>
          <w:szCs w:val="24"/>
        </w:rPr>
      </w:pPr>
      <w:r>
        <w:t>Αλλά με βάση το διάγραμμα το πλάτος ταλάντωσης μετά την κρούση είναι ίσο με το αρχικό πλάτος, συνεπώς οι δυο ταχύτητες έχουν ίσα μέτρα υ</w:t>
      </w:r>
      <w:r>
        <w:rPr>
          <w:vertAlign w:val="subscript"/>
        </w:rPr>
        <w:t>1</w:t>
      </w:r>
      <w:r>
        <w:t>=υ</w:t>
      </w:r>
      <w:r>
        <w:rPr>
          <w:vertAlign w:val="subscript"/>
        </w:rPr>
        <w:t>2</w:t>
      </w:r>
      <w:r>
        <w:rPr>
          <w:sz w:val="24"/>
          <w:szCs w:val="24"/>
        </w:rPr>
        <w:t>.  Αφού όμως υ</w:t>
      </w:r>
      <w:r>
        <w:rPr>
          <w:sz w:val="24"/>
          <w:szCs w:val="24"/>
          <w:vertAlign w:val="subscript"/>
        </w:rPr>
        <w:t>1</w:t>
      </w:r>
      <w:r>
        <w:rPr>
          <w:sz w:val="24"/>
          <w:szCs w:val="24"/>
        </w:rPr>
        <w:t xml:space="preserve"> &lt; </w:t>
      </w:r>
      <w:proofErr w:type="spellStart"/>
      <w:r>
        <w:rPr>
          <w:sz w:val="24"/>
          <w:szCs w:val="24"/>
        </w:rPr>
        <w:t>υ</w:t>
      </w:r>
      <w:r>
        <w:rPr>
          <w:sz w:val="24"/>
          <w:szCs w:val="24"/>
          <w:vertAlign w:val="subscript"/>
        </w:rPr>
        <w:t>ο</w:t>
      </w:r>
      <w:proofErr w:type="spellEnd"/>
      <w:r>
        <w:rPr>
          <w:sz w:val="24"/>
          <w:szCs w:val="24"/>
        </w:rPr>
        <w:t xml:space="preserve"> θα έχουμε και υ</w:t>
      </w:r>
      <w:r>
        <w:rPr>
          <w:sz w:val="24"/>
          <w:szCs w:val="24"/>
          <w:vertAlign w:val="subscript"/>
        </w:rPr>
        <w:t>2</w:t>
      </w:r>
      <w:r>
        <w:rPr>
          <w:sz w:val="24"/>
          <w:szCs w:val="24"/>
        </w:rPr>
        <w:t xml:space="preserve"> &lt; </w:t>
      </w:r>
      <w:proofErr w:type="spellStart"/>
      <w:r>
        <w:rPr>
          <w:sz w:val="24"/>
          <w:szCs w:val="24"/>
        </w:rPr>
        <w:t>υ</w:t>
      </w:r>
      <w:r>
        <w:rPr>
          <w:sz w:val="24"/>
          <w:szCs w:val="24"/>
          <w:vertAlign w:val="subscript"/>
        </w:rPr>
        <w:t>ο</w:t>
      </w:r>
      <w:proofErr w:type="spellEnd"/>
      <w:r>
        <w:rPr>
          <w:sz w:val="24"/>
          <w:szCs w:val="24"/>
        </w:rPr>
        <w:t xml:space="preserve">. </w:t>
      </w:r>
    </w:p>
    <w:p w14:paraId="3BA4B5E5" w14:textId="3FC97532" w:rsidR="0040110A" w:rsidRPr="0040110A" w:rsidRDefault="0040110A" w:rsidP="002D46B5">
      <w:pPr>
        <w:ind w:left="340"/>
      </w:pPr>
      <w:r>
        <w:t>Σωστό το α)</w:t>
      </w:r>
    </w:p>
    <w:p w14:paraId="1E06FC66" w14:textId="7A62E9A7" w:rsidR="00C537E1" w:rsidRDefault="007E3152" w:rsidP="0010359E">
      <w:pPr>
        <w:pStyle w:val="i"/>
      </w:pPr>
      <w:r>
        <w:t>Παραπάνω βρήκαμε ότι την στιγμή της κρούσης τα δυο σώματα είχαν ίσες κατά μέτρο ταχύτητες. Αλλά τότε το Σ μετά την κεντρική και ελαστική τους κρούση θα έχει ταχύτητα:</w:t>
      </w:r>
    </w:p>
    <w:p w14:paraId="12651231" w14:textId="4F1CFB48" w:rsidR="007E3152" w:rsidRDefault="00F01A88" w:rsidP="00F01A88">
      <w:pPr>
        <w:jc w:val="center"/>
      </w:pPr>
      <w:r w:rsidRPr="007E3152">
        <w:rPr>
          <w:position w:val="-28"/>
        </w:rPr>
        <w:object w:dxaOrig="4720" w:dyaOrig="639" w14:anchorId="1B343F1E">
          <v:shape id="_x0000_i1026" type="#_x0000_t75" style="width:235.9pt;height:31.9pt" o:ole="">
            <v:imagedata r:id="rId35" o:title=""/>
          </v:shape>
          <o:OLEObject Type="Embed" ProgID="Equation.DSMT4" ShapeID="_x0000_i1026" DrawAspect="Content" ObjectID="_1806214137" r:id="rId36"/>
        </w:object>
      </w:r>
    </w:p>
    <w:p w14:paraId="3F081B6B" w14:textId="21AE27AD" w:rsidR="00F01A88" w:rsidRDefault="00F01A88" w:rsidP="008E66FC">
      <w:pPr>
        <w:tabs>
          <w:tab w:val="left" w:pos="8647"/>
          <w:tab w:val="left" w:pos="8789"/>
        </w:tabs>
        <w:ind w:left="340"/>
      </w:pPr>
      <w:r w:rsidRPr="00B65EF1">
        <w:rPr>
          <w:noProof/>
          <w:color w:val="000000"/>
          <w:kern w:val="24"/>
          <w:lang w:eastAsia="zh-CN"/>
        </w:rPr>
        <mc:AlternateContent>
          <mc:Choice Requires="wpc">
            <w:drawing>
              <wp:anchor distT="0" distB="0" distL="114300" distR="114300" simplePos="0" relativeHeight="251662336" behindDoc="0" locked="0" layoutInCell="1" allowOverlap="1" wp14:anchorId="7B9F9791" wp14:editId="4754C258">
                <wp:simplePos x="0" y="0"/>
                <wp:positionH relativeFrom="margin">
                  <wp:posOffset>4274820</wp:posOffset>
                </wp:positionH>
                <wp:positionV relativeFrom="paragraph">
                  <wp:posOffset>26035</wp:posOffset>
                </wp:positionV>
                <wp:extent cx="1798320" cy="929005"/>
                <wp:effectExtent l="0" t="0" r="30480" b="4445"/>
                <wp:wrapSquare wrapText="bothSides"/>
                <wp:docPr id="243068229"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1944163676" name="Ορθογώνιο 1944163676"/>
                        <wps:cNvSpPr/>
                        <wps:spPr>
                          <a:xfrm>
                            <a:off x="0" y="0"/>
                            <a:ext cx="1798497" cy="893242"/>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0789706" name="Ευθεία γραμμή σύνδεσης 1280789706"/>
                        <wps:cNvCnPr/>
                        <wps:spPr>
                          <a:xfrm flipH="1">
                            <a:off x="301511" y="688222"/>
                            <a:ext cx="621056"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0666815" name="Εικόνα 420666815"/>
                          <pic:cNvPicPr>
                            <a:picLocks noChangeAspect="1"/>
                          </pic:cNvPicPr>
                        </pic:nvPicPr>
                        <pic:blipFill>
                          <a:blip r:embed="rId8"/>
                          <a:stretch>
                            <a:fillRect/>
                          </a:stretch>
                        </pic:blipFill>
                        <pic:spPr>
                          <a:xfrm>
                            <a:off x="119217" y="115391"/>
                            <a:ext cx="175260" cy="190500"/>
                          </a:xfrm>
                          <a:prstGeom prst="rect">
                            <a:avLst/>
                          </a:prstGeom>
                        </pic:spPr>
                      </pic:pic>
                      <wps:wsp>
                        <wps:cNvPr id="1512596085" name="Ευθεία γραμμή σύνδεσης 1512596085"/>
                        <wps:cNvCnPr/>
                        <wps:spPr>
                          <a:xfrm flipH="1" flipV="1">
                            <a:off x="301512" y="165565"/>
                            <a:ext cx="1" cy="68324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wpg:cNvPr id="135137404" name="Ομάδα 135137404"/>
                        <wpg:cNvGrpSpPr/>
                        <wpg:grpSpPr>
                          <a:xfrm>
                            <a:off x="306392" y="214017"/>
                            <a:ext cx="681355" cy="576083"/>
                            <a:chOff x="0" y="0"/>
                            <a:chExt cx="682530" cy="424020"/>
                          </a:xfrm>
                        </wpg:grpSpPr>
                        <wps:wsp>
                          <wps:cNvPr id="1106875959" name="Ελεύθερη σχεδίαση: Σχήμα 1106875959"/>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8275091" name="Ελεύθερη σχεδίαση: Σχήμα 1138275091"/>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wgp>
                        <wpg:cNvPr id="773741563" name="Ομάδα 773741563"/>
                        <wpg:cNvGrpSpPr/>
                        <wpg:grpSpPr>
                          <a:xfrm flipV="1">
                            <a:off x="747064" y="326504"/>
                            <a:ext cx="681355" cy="354369"/>
                            <a:chOff x="0" y="0"/>
                            <a:chExt cx="682530" cy="424020"/>
                          </a:xfrm>
                        </wpg:grpSpPr>
                        <wps:wsp>
                          <wps:cNvPr id="149226095" name="Ελεύθερη σχεδίαση: Σχήμα 149226095"/>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9363212" name="Ελεύθερη σχεδίαση: Σχήμα 1479363212"/>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383024364" name="Ορθογώνιο 1383024364"/>
                        <wps:cNvSpPr/>
                        <wps:spPr>
                          <a:xfrm>
                            <a:off x="679542" y="437011"/>
                            <a:ext cx="367401" cy="251211"/>
                          </a:xfrm>
                          <a:custGeom>
                            <a:avLst/>
                            <a:gdLst>
                              <a:gd name="connsiteX0" fmla="*/ 0 w 275326"/>
                              <a:gd name="connsiteY0" fmla="*/ 0 h 253388"/>
                              <a:gd name="connsiteX1" fmla="*/ 275326 w 275326"/>
                              <a:gd name="connsiteY1" fmla="*/ 0 h 253388"/>
                              <a:gd name="connsiteX2" fmla="*/ 275326 w 275326"/>
                              <a:gd name="connsiteY2" fmla="*/ 253388 h 253388"/>
                              <a:gd name="connsiteX3" fmla="*/ 0 w 275326"/>
                              <a:gd name="connsiteY3" fmla="*/ 253388 h 253388"/>
                              <a:gd name="connsiteX4" fmla="*/ 0 w 275326"/>
                              <a:gd name="connsiteY4" fmla="*/ 0 h 253388"/>
                              <a:gd name="connsiteX0" fmla="*/ 0 w 275326"/>
                              <a:gd name="connsiteY0" fmla="*/ 0 h 253388"/>
                              <a:gd name="connsiteX1" fmla="*/ 275326 w 275326"/>
                              <a:gd name="connsiteY1" fmla="*/ 0 h 253388"/>
                              <a:gd name="connsiteX2" fmla="*/ 275326 w 275326"/>
                              <a:gd name="connsiteY2" fmla="*/ 253388 h 253388"/>
                              <a:gd name="connsiteX3" fmla="*/ 60325 w 275326"/>
                              <a:gd name="connsiteY3" fmla="*/ 186713 h 253388"/>
                              <a:gd name="connsiteX4" fmla="*/ 0 w 275326"/>
                              <a:gd name="connsiteY4" fmla="*/ 0 h 253388"/>
                              <a:gd name="connsiteX0" fmla="*/ 0 w 275326"/>
                              <a:gd name="connsiteY0" fmla="*/ 0 h 253388"/>
                              <a:gd name="connsiteX1" fmla="*/ 275326 w 275326"/>
                              <a:gd name="connsiteY1" fmla="*/ 0 h 253388"/>
                              <a:gd name="connsiteX2" fmla="*/ 275326 w 275326"/>
                              <a:gd name="connsiteY2" fmla="*/ 253388 h 253388"/>
                              <a:gd name="connsiteX3" fmla="*/ 60325 w 275326"/>
                              <a:gd name="connsiteY3" fmla="*/ 186713 h 253388"/>
                              <a:gd name="connsiteX4" fmla="*/ 0 w 275326"/>
                              <a:gd name="connsiteY4" fmla="*/ 0 h 253388"/>
                              <a:gd name="connsiteX0" fmla="*/ 0 w 367401"/>
                              <a:gd name="connsiteY0" fmla="*/ 0 h 253388"/>
                              <a:gd name="connsiteX1" fmla="*/ 367401 w 367401"/>
                              <a:gd name="connsiteY1" fmla="*/ 15875 h 253388"/>
                              <a:gd name="connsiteX2" fmla="*/ 275326 w 367401"/>
                              <a:gd name="connsiteY2" fmla="*/ 253388 h 253388"/>
                              <a:gd name="connsiteX3" fmla="*/ 60325 w 367401"/>
                              <a:gd name="connsiteY3" fmla="*/ 186713 h 253388"/>
                              <a:gd name="connsiteX4" fmla="*/ 0 w 367401"/>
                              <a:gd name="connsiteY4" fmla="*/ 0 h 253388"/>
                              <a:gd name="connsiteX0" fmla="*/ 0 w 367401"/>
                              <a:gd name="connsiteY0" fmla="*/ 0 h 247038"/>
                              <a:gd name="connsiteX1" fmla="*/ 367401 w 367401"/>
                              <a:gd name="connsiteY1" fmla="*/ 15875 h 247038"/>
                              <a:gd name="connsiteX2" fmla="*/ 249926 w 367401"/>
                              <a:gd name="connsiteY2" fmla="*/ 247038 h 247038"/>
                              <a:gd name="connsiteX3" fmla="*/ 60325 w 367401"/>
                              <a:gd name="connsiteY3" fmla="*/ 186713 h 247038"/>
                              <a:gd name="connsiteX4" fmla="*/ 0 w 367401"/>
                              <a:gd name="connsiteY4" fmla="*/ 0 h 247038"/>
                              <a:gd name="connsiteX0" fmla="*/ 0 w 367401"/>
                              <a:gd name="connsiteY0" fmla="*/ 0 h 251211"/>
                              <a:gd name="connsiteX1" fmla="*/ 367401 w 367401"/>
                              <a:gd name="connsiteY1" fmla="*/ 15875 h 251211"/>
                              <a:gd name="connsiteX2" fmla="*/ 249926 w 367401"/>
                              <a:gd name="connsiteY2" fmla="*/ 247038 h 251211"/>
                              <a:gd name="connsiteX3" fmla="*/ 60325 w 367401"/>
                              <a:gd name="connsiteY3" fmla="*/ 186713 h 251211"/>
                              <a:gd name="connsiteX4" fmla="*/ 0 w 367401"/>
                              <a:gd name="connsiteY4" fmla="*/ 0 h 251211"/>
                              <a:gd name="connsiteX0" fmla="*/ 0 w 367401"/>
                              <a:gd name="connsiteY0" fmla="*/ 0 h 251211"/>
                              <a:gd name="connsiteX1" fmla="*/ 367401 w 367401"/>
                              <a:gd name="connsiteY1" fmla="*/ 15875 h 251211"/>
                              <a:gd name="connsiteX2" fmla="*/ 249926 w 367401"/>
                              <a:gd name="connsiteY2" fmla="*/ 247038 h 251211"/>
                              <a:gd name="connsiteX3" fmla="*/ 60325 w 367401"/>
                              <a:gd name="connsiteY3" fmla="*/ 186713 h 251211"/>
                              <a:gd name="connsiteX4" fmla="*/ 0 w 367401"/>
                              <a:gd name="connsiteY4" fmla="*/ 0 h 251211"/>
                              <a:gd name="connsiteX0" fmla="*/ 0 w 367401"/>
                              <a:gd name="connsiteY0" fmla="*/ 0 h 251211"/>
                              <a:gd name="connsiteX1" fmla="*/ 367401 w 367401"/>
                              <a:gd name="connsiteY1" fmla="*/ 15875 h 251211"/>
                              <a:gd name="connsiteX2" fmla="*/ 249926 w 367401"/>
                              <a:gd name="connsiteY2" fmla="*/ 247038 h 251211"/>
                              <a:gd name="connsiteX3" fmla="*/ 60325 w 367401"/>
                              <a:gd name="connsiteY3" fmla="*/ 186713 h 251211"/>
                              <a:gd name="connsiteX4" fmla="*/ 0 w 367401"/>
                              <a:gd name="connsiteY4" fmla="*/ 0 h 2512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7401" h="251211">
                                <a:moveTo>
                                  <a:pt x="0" y="0"/>
                                </a:moveTo>
                                <a:lnTo>
                                  <a:pt x="367401" y="15875"/>
                                </a:lnTo>
                                <a:cubicBezTo>
                                  <a:pt x="328243" y="92929"/>
                                  <a:pt x="314484" y="185859"/>
                                  <a:pt x="249926" y="247038"/>
                                </a:cubicBezTo>
                                <a:cubicBezTo>
                                  <a:pt x="162384" y="253388"/>
                                  <a:pt x="131992" y="262913"/>
                                  <a:pt x="60325" y="186713"/>
                                </a:cubicBezTo>
                                <a:lnTo>
                                  <a:pt x="0" y="0"/>
                                </a:lnTo>
                                <a:close/>
                              </a:path>
                            </a:pathLst>
                          </a:cu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5451399" name="Εικόνα 455451399"/>
                          <pic:cNvPicPr>
                            <a:picLocks noChangeAspect="1"/>
                          </pic:cNvPicPr>
                        </pic:nvPicPr>
                        <pic:blipFill>
                          <a:blip r:embed="rId13"/>
                          <a:stretch>
                            <a:fillRect/>
                          </a:stretch>
                        </pic:blipFill>
                        <pic:spPr>
                          <a:xfrm>
                            <a:off x="149697" y="3489"/>
                            <a:ext cx="144780" cy="160020"/>
                          </a:xfrm>
                          <a:prstGeom prst="rect">
                            <a:avLst/>
                          </a:prstGeom>
                        </pic:spPr>
                      </pic:pic>
                      <pic:pic xmlns:pic="http://schemas.openxmlformats.org/drawingml/2006/picture">
                        <pic:nvPicPr>
                          <pic:cNvPr id="2111008245" name="Εικόνα 2111008245"/>
                          <pic:cNvPicPr>
                            <a:picLocks noChangeAspect="1"/>
                          </pic:cNvPicPr>
                        </pic:nvPicPr>
                        <pic:blipFill>
                          <a:blip r:embed="rId14"/>
                          <a:stretch>
                            <a:fillRect/>
                          </a:stretch>
                        </pic:blipFill>
                        <pic:spPr>
                          <a:xfrm>
                            <a:off x="859122" y="293192"/>
                            <a:ext cx="157496" cy="239989"/>
                          </a:xfrm>
                          <a:prstGeom prst="rect">
                            <a:avLst/>
                          </a:prstGeom>
                        </pic:spPr>
                      </pic:pic>
                      <pic:pic xmlns:pic="http://schemas.openxmlformats.org/drawingml/2006/picture">
                        <pic:nvPicPr>
                          <pic:cNvPr id="745953781" name="Εικόνα 745953781"/>
                          <pic:cNvPicPr>
                            <a:picLocks noChangeAspect="1"/>
                          </pic:cNvPicPr>
                        </pic:nvPicPr>
                        <pic:blipFill>
                          <a:blip r:embed="rId15"/>
                          <a:stretch>
                            <a:fillRect/>
                          </a:stretch>
                        </pic:blipFill>
                        <pic:spPr>
                          <a:xfrm>
                            <a:off x="1476947" y="535740"/>
                            <a:ext cx="94913" cy="158185"/>
                          </a:xfrm>
                          <a:prstGeom prst="rect">
                            <a:avLst/>
                          </a:prstGeom>
                        </pic:spPr>
                      </pic:pic>
                      <wps:wsp>
                        <wps:cNvPr id="885531382" name="Freeform 883"/>
                        <wps:cNvSpPr>
                          <a:spLocks/>
                        </wps:cNvSpPr>
                        <wps:spPr bwMode="auto">
                          <a:xfrm>
                            <a:off x="301511" y="62926"/>
                            <a:ext cx="1496986" cy="444238"/>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493622" name="Ευθεία γραμμή σύνδεσης 424493622"/>
                        <wps:cNvCnPr/>
                        <wps:spPr>
                          <a:xfrm flipH="1">
                            <a:off x="301513" y="214017"/>
                            <a:ext cx="175882"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622274344" name="Ευθεία γραμμή σύνδεσης 622274344"/>
                        <wps:cNvCnPr/>
                        <wps:spPr>
                          <a:xfrm flipV="1">
                            <a:off x="922567" y="497916"/>
                            <a:ext cx="0" cy="18295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62246124" name="Εικόνα 262246124"/>
                          <pic:cNvPicPr>
                            <a:picLocks noChangeAspect="1"/>
                          </pic:cNvPicPr>
                        </pic:nvPicPr>
                        <pic:blipFill>
                          <a:blip r:embed="rId37"/>
                          <a:stretch>
                            <a:fillRect/>
                          </a:stretch>
                        </pic:blipFill>
                        <pic:spPr>
                          <a:xfrm>
                            <a:off x="51642" y="558892"/>
                            <a:ext cx="271094" cy="21687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6268A4A" id="Καμβάς 1" o:spid="_x0000_s1026" editas="canvas" style="position:absolute;margin-left:336.6pt;margin-top:2.05pt;width:141.6pt;height:73.15pt;z-index:251662336;mso-position-horizontal-relative:margin;mso-width-relative:margin;mso-height-relative:margin" coordsize="17983,929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">
                <v:shape id="_x0000_s1027" type="#_x0000_t75" style="position:absolute;width:17983;height:9290;visibility:visible;mso-wrap-style:square" filled="t" fillcolor="white [3212]">
                  <v:fill o:detectmouseclick="t"/>
                  <v:path o:connecttype="none"/>
                </v:shape>
                <v:rect id="Ορθογώνιο 1944163676" o:spid="_x0000_s1028" style="position:absolute;width:17984;height:8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" fillcolor="yellow" stroked="f" strokeweight="1pt"/>
                <v:line id="Ευθεία γραμμή σύνδεσης 1280789706" o:spid="_x0000_s1029" style="position:absolute;flip:x;visibility:visible;mso-wrap-style:square" from="3015,6882" to="9225,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" strokecolor="black [3213]">
                  <v:stroke dashstyle="3 1" joinstyle="miter"/>
                </v:line>
                <v:shape id="Εικόνα 420666815" o:spid="_x0000_s1030" type="#_x0000_t75" style="position:absolute;left:1192;top:1153;width:17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">
                  <v:imagedata r:id="rId38" o:title=""/>
                </v:shape>
                <v:line id="Ευθεία γραμμή σύνδεσης 1512596085" o:spid="_x0000_s1031" style="position:absolute;flip:x y;visibility:visible;mso-wrap-style:square" from="3015,1655" to="3015,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" strokecolor="black [3213]">
                  <v:stroke joinstyle="miter"/>
                </v:line>
                <v:group id="Ομάδα 135137404" o:spid="_x0000_s1032" style="position:absolute;left:3063;top:2140;width:6814;height:5761"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">
                  <v:shape id="Ελεύθερη σχεδίαση: Σχήμα 1106875959" o:spid="_x0000_s1033"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" path="m,417203c107156,82399,172403,-945,255270,8v82868,952,131921,67151,241935,422910e" filled="f" strokecolor="red" strokeweight="1pt">
                    <v:stroke joinstyle="miter"/>
                    <v:path arrowok="t" o:connecttype="custom" o:connectlocs="0,213922;176187,4;343170,216852" o:connectangles="0,0,0"/>
                  </v:shape>
                  <v:shape id="Ελεύθερη σχεδίαση: Σχήμα 1138275091" o:spid="_x0000_s1034"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" path="m,417203c107156,82399,172403,-945,255270,8v82868,952,131921,67151,241935,422910e" filled="f" strokecolor="red" strokeweight="1pt">
                    <v:stroke joinstyle="miter"/>
                    <v:path arrowok="t" o:connecttype="custom" o:connectlocs="0,213922;176187,4;343170,216852" o:connectangles="0,0,0"/>
                  </v:shape>
                </v:group>
                <v:group id="Ομάδα 773741563" o:spid="_x0000_s1035" style="position:absolute;left:7470;top:3265;width:6814;height:3543;flip:y"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">
                  <v:shape id="Ελεύθερη σχεδίαση: Σχήμα 149226095" o:spid="_x0000_s1036"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" path="m,417203c107156,82399,172403,-945,255270,8v82868,952,131921,67151,241935,422910e" filled="f" strokecolor="red" strokeweight="1pt">
                    <v:stroke joinstyle="miter"/>
                    <v:path arrowok="t" o:connecttype="custom" o:connectlocs="0,213922;176187,4;343170,216852" o:connectangles="0,0,0"/>
                  </v:shape>
                  <v:shape id="Ελεύθερη σχεδίαση: Σχήμα 1479363212" o:spid="_x0000_s1037"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" path="m,417203c107156,82399,172403,-945,255270,8v82868,952,131921,67151,241935,422910e" filled="f" strokecolor="red" strokeweight="1pt">
                    <v:stroke joinstyle="miter"/>
                    <v:path arrowok="t" o:connecttype="custom" o:connectlocs="0,213922;176187,4;343170,216852" o:connectangles="0,0,0"/>
                  </v:shape>
                </v:group>
                <v:shape id="Ορθογώνιο 1383024364" o:spid="_x0000_s1038" style="position:absolute;left:6795;top:4370;width:3674;height:2512;visibility:visible;mso-wrap-style:square;v-text-anchor:middle" coordsize="367401,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" path="m,l367401,15875c328243,92929,314484,185859,249926,247038,162384,253388,131992,262913,60325,186713l,xe" fillcolor="yellow" stroked="f" strokeweight="1pt">
                  <v:stroke joinstyle="miter"/>
                  <v:path arrowok="t" o:connecttype="custom" o:connectlocs="0,0;367401,15875;249926,247038;60325,186713;0,0" o:connectangles="0,0,0,0,0"/>
                </v:shape>
                <v:shape id="Εικόνα 455451399" o:spid="_x0000_s1039" type="#_x0000_t75" style="position:absolute;left:1496;top:34;width:1448;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">
                  <v:imagedata r:id="rId39" o:title=""/>
                </v:shape>
                <v:shape id="Εικόνα 2111008245" o:spid="_x0000_s1040" type="#_x0000_t75" style="position:absolute;left:8591;top:2931;width:1575;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">
                  <v:imagedata r:id="rId40" o:title=""/>
                </v:shape>
                <v:shape id="Εικόνα 745953781" o:spid="_x0000_s1041" type="#_x0000_t75" style="position:absolute;left:14769;top:5357;width:94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">
                  <v:imagedata r:id="rId41" o:title=""/>
                </v:shape>
                <v:shape id="Freeform 883" o:spid="_x0000_s1042" style="position:absolute;left:3015;top:629;width:14969;height:4442;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" path="m,l,1227r1540,e" filled="f">
                  <v:stroke startarrow="classic" startarrowwidth="narrow" startarrowlength="short" endarrow="classic" endarrowwidth="narrow" endarrowlength="short"/>
                  <v:path arrowok="t" o:connecttype="custom" o:connectlocs="0,0;0,444238;1496986,444238" o:connectangles="0,0,0"/>
                </v:shape>
                <v:line id="Ευθεία γραμμή σύνδεσης 424493622" o:spid="_x0000_s1043" style="position:absolute;flip:x;visibility:visible;mso-wrap-style:square" from="3015,2140" to="4773,2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" strokecolor="black [3213]">
                  <v:stroke dashstyle="3 1" joinstyle="miter"/>
                </v:line>
                <v:line id="Ευθεία γραμμή σύνδεσης 622274344" o:spid="_x0000_s1044" style="position:absolute;flip:y;visibility:visible;mso-wrap-style:square" from="9225,4979" to="9225,6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" strokecolor="black [3213]">
                  <v:stroke dashstyle="3 1" joinstyle="miter"/>
                </v:line>
                <v:shape id="Εικόνα 262246124" o:spid="_x0000_s1045" type="#_x0000_t75" style="position:absolute;left:516;top:5588;width:2711;height:2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">
                  <v:imagedata r:id="rId42" o:title=""/>
                </v:shape>
                <w10:wrap type="square" anchorx="margin"/>
              </v:group>
            </w:pict>
          </mc:Fallback>
        </mc:AlternateContent>
      </w:r>
      <w:r>
        <w:t>Δηλαδή μετά την κρούση</w:t>
      </w:r>
      <w:r w:rsidR="00787008">
        <w:t xml:space="preserve"> το σώμα Σ</w:t>
      </w:r>
      <w:r>
        <w:t xml:space="preserve"> θα έχει μηδενική ταχύτητα, θα ξεκινήσει δηλαδή μια νέα ταλάντωση, γύρω από την ίδια θέση ισορροπίας Ο, με την ίδια περίοδο αλλά ξεκινώντας από θέση πλάτος Α</w:t>
      </w:r>
      <w:r>
        <w:rPr>
          <w:vertAlign w:val="subscript"/>
        </w:rPr>
        <w:t>1</w:t>
      </w:r>
      <w:r>
        <w:t>=|x</w:t>
      </w:r>
      <w:r>
        <w:rPr>
          <w:vertAlign w:val="subscript"/>
        </w:rPr>
        <w:t>1</w:t>
      </w:r>
      <w:r>
        <w:t>|, οπότε η γραφική παράσταση θα έχει την μορφή, του διπλανού σχήματος.</w:t>
      </w:r>
    </w:p>
    <w:p w14:paraId="2A4E712D" w14:textId="16CBD651" w:rsidR="00AF6D73" w:rsidRDefault="00AF6D73" w:rsidP="00AF6D73">
      <w:pPr>
        <w:pStyle w:val="a9"/>
      </w:pPr>
      <w:r>
        <w:t>Σχόλιο:</w:t>
      </w:r>
    </w:p>
    <w:p w14:paraId="33AE294D" w14:textId="46D97453" w:rsidR="00AF6D73" w:rsidRDefault="00AF6D73" w:rsidP="00AF6D73">
      <w:pPr>
        <w:rPr>
          <w:lang w:eastAsia="zh-CN"/>
        </w:rPr>
      </w:pPr>
      <w:r>
        <w:rPr>
          <w:lang w:eastAsia="zh-CN"/>
        </w:rPr>
        <w:t>Κύριε, κύριε γιατί πήρατε την προς τα δεξιά κατεύθυνση ως θετική; Δεν το δίνει η εκφώνηση και δεν είναι δεδομένο αυτό! Δεν θα μπορούσαμε να πάρουμε ως θετική την κατεύθυνση προς τα αριστερά;</w:t>
      </w:r>
    </w:p>
    <w:p w14:paraId="5741C099" w14:textId="05DB5696" w:rsidR="00AF6D73" w:rsidRDefault="00AF6D73" w:rsidP="00AF6D73">
      <w:pPr>
        <w:rPr>
          <w:lang w:eastAsia="zh-CN"/>
        </w:rPr>
      </w:pPr>
      <w:r w:rsidRPr="00B65EF1">
        <w:rPr>
          <w:noProof/>
          <w:color w:val="000000"/>
        </w:rPr>
        <mc:AlternateContent>
          <mc:Choice Requires="wpc">
            <w:drawing>
              <wp:anchor distT="0" distB="0" distL="114300" distR="114300" simplePos="0" relativeHeight="251664384" behindDoc="0" locked="0" layoutInCell="1" allowOverlap="1" wp14:anchorId="4A956274" wp14:editId="135BD0B0">
                <wp:simplePos x="0" y="0"/>
                <wp:positionH relativeFrom="margin">
                  <wp:align>right</wp:align>
                </wp:positionH>
                <wp:positionV relativeFrom="paragraph">
                  <wp:posOffset>19685</wp:posOffset>
                </wp:positionV>
                <wp:extent cx="2018030" cy="1295400"/>
                <wp:effectExtent l="0" t="0" r="1270" b="0"/>
                <wp:wrapSquare wrapText="bothSides"/>
                <wp:docPr id="1080206821"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pic:pic xmlns:pic="http://schemas.openxmlformats.org/drawingml/2006/picture">
                        <pic:nvPicPr>
                          <pic:cNvPr id="1664394686" name="Εικόνα 1664394686"/>
                          <pic:cNvPicPr>
                            <a:picLocks noChangeAspect="1"/>
                          </pic:cNvPicPr>
                        </pic:nvPicPr>
                        <pic:blipFill>
                          <a:blip r:embed="rId10"/>
                          <a:stretch>
                            <a:fillRect/>
                          </a:stretch>
                        </pic:blipFill>
                        <pic:spPr>
                          <a:xfrm rot="5400000">
                            <a:off x="590634" y="-32160"/>
                            <a:ext cx="168910" cy="1045886"/>
                          </a:xfrm>
                          <a:prstGeom prst="rect">
                            <a:avLst/>
                          </a:prstGeom>
                        </pic:spPr>
                      </pic:pic>
                      <wps:wsp>
                        <wps:cNvPr id="970950809" name="Ορθογώνιο 970950809"/>
                        <wps:cNvSpPr/>
                        <wps:spPr>
                          <a:xfrm>
                            <a:off x="1176815" y="358032"/>
                            <a:ext cx="197052" cy="222969"/>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2322019" name="Ορθογώνιο 1162322019"/>
                        <wps:cNvSpPr/>
                        <wps:spPr>
                          <a:xfrm>
                            <a:off x="1530364" y="353799"/>
                            <a:ext cx="197052" cy="222969"/>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3651781" name="Ευθύγραμμο βέλος σύνδεσης 1583651781"/>
                        <wps:cNvCnPr>
                          <a:cxnSpLocks/>
                        </wps:cNvCnPr>
                        <wps:spPr>
                          <a:xfrm flipH="1">
                            <a:off x="1445028" y="279020"/>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640430933" name="Εικόνα 1640430933"/>
                          <pic:cNvPicPr>
                            <a:picLocks noChangeAspect="1"/>
                          </pic:cNvPicPr>
                        </pic:nvPicPr>
                        <pic:blipFill>
                          <a:blip r:embed="rId11"/>
                          <a:stretch>
                            <a:fillRect/>
                          </a:stretch>
                        </pic:blipFill>
                        <pic:spPr>
                          <a:xfrm>
                            <a:off x="1737087" y="152346"/>
                            <a:ext cx="164301" cy="178588"/>
                          </a:xfrm>
                          <a:prstGeom prst="rect">
                            <a:avLst/>
                          </a:prstGeom>
                        </pic:spPr>
                      </pic:pic>
                      <pic:pic xmlns:pic="http://schemas.openxmlformats.org/drawingml/2006/picture">
                        <pic:nvPicPr>
                          <pic:cNvPr id="440773428" name="Εικόνα 440773428"/>
                          <pic:cNvPicPr>
                            <a:picLocks noChangeAspect="1"/>
                          </pic:cNvPicPr>
                        </pic:nvPicPr>
                        <pic:blipFill>
                          <a:blip r:embed="rId12"/>
                          <a:stretch>
                            <a:fillRect/>
                          </a:stretch>
                        </pic:blipFill>
                        <pic:spPr>
                          <a:xfrm>
                            <a:off x="1481592" y="52396"/>
                            <a:ext cx="177061" cy="226634"/>
                          </a:xfrm>
                          <a:prstGeom prst="rect">
                            <a:avLst/>
                          </a:prstGeom>
                        </pic:spPr>
                      </pic:pic>
                      <wps:wsp>
                        <wps:cNvPr id="727935513" name="Σχήμα L 727935513"/>
                        <wps:cNvSpPr/>
                        <wps:spPr>
                          <a:xfrm>
                            <a:off x="56713" y="297656"/>
                            <a:ext cx="1872411" cy="393852"/>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944619930" name="Ευθύγραμμο βέλος σύνδεσης 1944619930"/>
                        <wps:cNvCnPr>
                          <a:cxnSpLocks/>
                        </wps:cNvCnPr>
                        <wps:spPr>
                          <a:xfrm flipH="1">
                            <a:off x="1081491" y="263971"/>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412112460" name="Ευθεία γραμμή σύνδεσης 1412112460"/>
                        <wps:cNvCnPr/>
                        <wps:spPr>
                          <a:xfrm flipH="1">
                            <a:off x="931288" y="147641"/>
                            <a:ext cx="4806" cy="557212"/>
                          </a:xfrm>
                          <a:prstGeom prst="line">
                            <a:avLst/>
                          </a:prstGeom>
                          <a:ln w="952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09274043" name="Εικόνα 609274043"/>
                          <pic:cNvPicPr>
                            <a:picLocks noChangeAspect="1"/>
                          </pic:cNvPicPr>
                        </pic:nvPicPr>
                        <pic:blipFill>
                          <a:blip r:embed="rId24"/>
                          <a:stretch>
                            <a:fillRect/>
                          </a:stretch>
                        </pic:blipFill>
                        <pic:spPr>
                          <a:xfrm>
                            <a:off x="842188" y="704853"/>
                            <a:ext cx="190500" cy="198120"/>
                          </a:xfrm>
                          <a:prstGeom prst="rect">
                            <a:avLst/>
                          </a:prstGeom>
                        </pic:spPr>
                      </pic:pic>
                      <pic:pic xmlns:pic="http://schemas.openxmlformats.org/drawingml/2006/picture">
                        <pic:nvPicPr>
                          <pic:cNvPr id="688899870" name="Εικόνα 688899870"/>
                          <pic:cNvPicPr>
                            <a:picLocks noChangeAspect="1"/>
                          </pic:cNvPicPr>
                        </pic:nvPicPr>
                        <pic:blipFill>
                          <a:blip r:embed="rId25"/>
                          <a:stretch>
                            <a:fillRect/>
                          </a:stretch>
                        </pic:blipFill>
                        <pic:spPr>
                          <a:xfrm>
                            <a:off x="1126066" y="0"/>
                            <a:ext cx="177188" cy="246522"/>
                          </a:xfrm>
                          <a:prstGeom prst="rect">
                            <a:avLst/>
                          </a:prstGeom>
                        </pic:spPr>
                      </pic:pic>
                      <wps:wsp>
                        <wps:cNvPr id="1988770493" name="Ευθύγραμμο βέλος σύνδεσης 1988770493"/>
                        <wps:cNvCnPr>
                          <a:cxnSpLocks/>
                        </wps:cNvCnPr>
                        <wps:spPr>
                          <a:xfrm flipH="1">
                            <a:off x="116291" y="69470"/>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33269514" name="Εικόνα 733269514"/>
                          <pic:cNvPicPr>
                            <a:picLocks noChangeAspect="1"/>
                          </pic:cNvPicPr>
                        </pic:nvPicPr>
                        <pic:blipFill>
                          <a:blip r:embed="rId26"/>
                          <a:stretch>
                            <a:fillRect/>
                          </a:stretch>
                        </pic:blipFill>
                        <pic:spPr>
                          <a:xfrm>
                            <a:off x="173566" y="80517"/>
                            <a:ext cx="160020" cy="160020"/>
                          </a:xfrm>
                          <a:prstGeom prst="rect">
                            <a:avLst/>
                          </a:prstGeom>
                        </pic:spPr>
                      </pic:pic>
                      <wps:wsp>
                        <wps:cNvPr id="1488125932" name="Ορθογώνιο 1488125932"/>
                        <wps:cNvSpPr/>
                        <wps:spPr>
                          <a:xfrm>
                            <a:off x="1134481" y="1014199"/>
                            <a:ext cx="197052" cy="222969"/>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3003666" name="Ορθογώνιο 1473003666"/>
                        <wps:cNvSpPr/>
                        <wps:spPr>
                          <a:xfrm>
                            <a:off x="1326420" y="1014198"/>
                            <a:ext cx="197052" cy="222969"/>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758662" name="Ευθύγραμμο βέλος σύνδεσης 1043758662"/>
                        <wps:cNvCnPr>
                          <a:cxnSpLocks/>
                        </wps:cNvCnPr>
                        <wps:spPr>
                          <a:xfrm flipH="1">
                            <a:off x="822537" y="1131804"/>
                            <a:ext cx="503883"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81960453" name="Ευθύγραμμο βέλος σύνδεσης 1281960453"/>
                        <wps:cNvCnPr>
                          <a:cxnSpLocks/>
                        </wps:cNvCnPr>
                        <wps:spPr>
                          <a:xfrm flipH="1">
                            <a:off x="1081491" y="932837"/>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17777695" name="Εικόνα 617777695"/>
                          <pic:cNvPicPr>
                            <a:picLocks noChangeAspect="1"/>
                          </pic:cNvPicPr>
                        </pic:nvPicPr>
                        <pic:blipFill>
                          <a:blip r:embed="rId43"/>
                          <a:stretch>
                            <a:fillRect/>
                          </a:stretch>
                        </pic:blipFill>
                        <pic:spPr>
                          <a:xfrm>
                            <a:off x="675299" y="971634"/>
                            <a:ext cx="190500" cy="22860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181E914" id="Καμβάς 1" o:spid="_x0000_s1026" editas="canvas" style="position:absolute;margin-left:107.7pt;margin-top:1.55pt;width:158.9pt;height:102pt;z-index:251664384;mso-position-horizontal:right;mso-position-horizontal-relative:margin;mso-width-relative:margin;mso-height-relative:margin" coordsize="20180,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">
                <v:shape id="_x0000_s1027" type="#_x0000_t75" style="position:absolute;width:20180;height:12954;visibility:visible;mso-wrap-style:square" filled="t" fillcolor="#d4f8e9">
                  <v:fill o:detectmouseclick="t"/>
                  <v:path o:connecttype="none"/>
                </v:shape>
                <v:shape id="Εικόνα 1664394686" o:spid="_x0000_s1028" type="#_x0000_t75" style="position:absolute;left:5906;top:-322;width:1689;height:1045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">
                  <v:imagedata r:id="rId27" o:title=""/>
                </v:shape>
                <v:rect id="Ορθογώνιο 970950809" o:spid="_x0000_s1029" style="position:absolute;left:11768;top:3580;width:1970;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" fillcolor="#ffc000" strokecolor="#5a5a5a [2109]" strokeweight="1pt"/>
                <v:rect id="Ορθογώνιο 1162322019" o:spid="_x0000_s1030" style="position:absolute;left:15303;top:3537;width:197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" fillcolor="#00b050" strokecolor="#5a5a5a [2109]" strokeweight="1pt"/>
                <v:shape id="Ευθύγραμμο βέλος σύνδεσης 1583651781" o:spid="_x0000_s1031" type="#_x0000_t32" style="position:absolute;left:14450;top:2790;width:2449;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" strokecolor="black [3213]" strokeweight="1pt">
                  <v:stroke endarrow="block" endarrowwidth="narrow" endarrowlength="short" joinstyle="miter"/>
                  <v:shadow on="t" type="perspective" color="black" offset="0,0" matrix="655f,,,655f"/>
                  <o:lock v:ext="edit" shapetype="f"/>
                </v:shape>
                <v:shape id="Εικόνα 1640430933" o:spid="_x0000_s1032" type="#_x0000_t75" style="position:absolute;left:17370;top:1523;width:1643;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">
                  <v:imagedata r:id="rId28" o:title=""/>
                </v:shape>
                <v:shape id="Εικόνα 440773428" o:spid="_x0000_s1033" type="#_x0000_t75" style="position:absolute;left:14815;top:523;width:1771;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">
                  <v:imagedata r:id="rId44" o:title=""/>
                </v:shape>
                <v:shape id="Σχήμα L 727935513" o:spid="_x0000_s1034" style="position:absolute;left:567;top:2976;width:18724;height:3939;visibility:visible;mso-wrap-style:square;v-text-anchor:middle" coordsize="1872411,39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" path="m,l113697,r,290434l1872411,290434r,103418l,393852,,xe" fillcolor="#e2e2e2" strokecolor="#7f7f7f [1612]" strokeweight="1pt">
                  <v:stroke joinstyle="miter"/>
                  <v:path arrowok="t" o:connecttype="custom" o:connectlocs="0,0;113697,0;113697,290434;1872411,290434;1872411,393852;0,393852;0,0" o:connectangles="0,0,0,0,0,0,0"/>
                </v:shape>
                <v:shape id="Ευθύγραμμο βέλος σύνδεσης 1944619930" o:spid="_x0000_s1035" type="#_x0000_t32" style="position:absolute;left:10814;top:2639;width:2450;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line id="Ευθεία γραμμή σύνδεσης 1412112460" o:spid="_x0000_s1036" style="position:absolute;flip:x;visibility:visible;mso-wrap-style:square" from="9312,1476" to="9360,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" strokecolor="gray [1629]">
                  <v:stroke dashstyle="3 1" joinstyle="miter"/>
                </v:line>
                <v:shape id="Εικόνα 609274043" o:spid="_x0000_s1037" type="#_x0000_t75" style="position:absolute;left:8421;top:7048;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">
                  <v:imagedata r:id="rId45" o:title=""/>
                </v:shape>
                <v:shape id="Εικόνα 688899870" o:spid="_x0000_s1038" type="#_x0000_t75" style="position:absolute;left:11260;width:1772;height: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">
                  <v:imagedata r:id="rId46" o:title=""/>
                </v:shape>
                <v:shape id="Ευθύγραμμο βέλος σύνδεσης 1988770493" o:spid="_x0000_s1039" type="#_x0000_t32" style="position:absolute;left:1162;top:694;width:2450;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" strokecolor="black [3213]" strokeweight="1pt">
                  <v:stroke endarrow="block" endarrowwidth="narrow" endarrowlength="short" joinstyle="miter"/>
                  <v:shadow on="t" type="perspective" color="black" offset="0,0" matrix="655f,,,655f"/>
                  <o:lock v:ext="edit" shapetype="f"/>
                </v:shape>
                <v:shape id="Εικόνα 733269514" o:spid="_x0000_s1040" type="#_x0000_t75" style="position:absolute;left:1735;top:805;width:160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">
                  <v:imagedata r:id="rId47" o:title=""/>
                </v:shape>
                <v:rect id="Ορθογώνιο 1488125932" o:spid="_x0000_s1041" style="position:absolute;left:11344;top:10141;width:197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" fillcolor="#ffc000" strokecolor="#5a5a5a [2109]" strokeweight="1pt"/>
                <v:rect id="Ορθογώνιο 1473003666" o:spid="_x0000_s1042" style="position:absolute;left:13264;top:10141;width:1970;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" fillcolor="#00b050" strokecolor="#5a5a5a [2109]" strokeweight="1pt"/>
                <v:shape id="Ευθύγραμμο βέλος σύνδεσης 1043758662" o:spid="_x0000_s1043" type="#_x0000_t32" style="position:absolute;left:8225;top:11318;width:50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υθύγραμμο βέλος σύνδεσης 1281960453" o:spid="_x0000_s1044" type="#_x0000_t32" style="position:absolute;left:10814;top:9328;width:2450;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" strokecolor="black [3213]" strokeweight="1pt">
                  <v:stroke endarrow="block" endarrowwidth="narrow" endarrowlength="short" joinstyle="miter"/>
                  <v:shadow on="t" type="perspective" color="black" offset="0,0" matrix="655f,,,655f"/>
                  <o:lock v:ext="edit" shapetype="f"/>
                </v:shape>
                <v:shape id="Εικόνα 617777695" o:spid="_x0000_s1045" type="#_x0000_t75" style="position:absolute;left:6752;top:9716;width:190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">
                  <v:imagedata r:id="rId48" o:title=""/>
                </v:shape>
                <w10:wrap type="square" anchorx="margin"/>
              </v:group>
            </w:pict>
          </mc:Fallback>
        </mc:AlternateContent>
      </w:r>
      <w:r>
        <w:rPr>
          <w:lang w:eastAsia="zh-CN"/>
        </w:rPr>
        <w:t>Η απάντηση είναι ότι «δόθηκε» η θετική κατεύθυνση έμμεσα μέσω του διαγράμματος x-t. Ας το δούμε.</w:t>
      </w:r>
    </w:p>
    <w:p w14:paraId="0A21D6B1" w14:textId="52431BB1" w:rsidR="00AF6D73" w:rsidRPr="00AF6D73" w:rsidRDefault="00AF6D73" w:rsidP="00AF6D73">
      <w:pPr>
        <w:rPr>
          <w:lang w:eastAsia="zh-CN"/>
        </w:rPr>
      </w:pPr>
      <w:r>
        <w:rPr>
          <w:lang w:eastAsia="zh-CN"/>
        </w:rPr>
        <w:t>Έστω ότι</w:t>
      </w:r>
      <w:r w:rsidR="00D01F18">
        <w:rPr>
          <w:lang w:eastAsia="zh-CN"/>
        </w:rPr>
        <w:t xml:space="preserve"> η προς τα αριστερά κατεύθυνση είναι η θετική. Τότε</w:t>
      </w:r>
      <w:r>
        <w:rPr>
          <w:lang w:eastAsia="zh-CN"/>
        </w:rPr>
        <w:t xml:space="preserve"> η κρούση έγινε σε ένα σημείο δεξιά του Ο, όπως στο σχήμα</w:t>
      </w:r>
      <w:r w:rsidR="00D01F18">
        <w:rPr>
          <w:lang w:eastAsia="zh-CN"/>
        </w:rPr>
        <w:t>, όπου το Σ κινείται πλέον προς τα αριστερά (πλησιάζει την θέση ισορροπίας του με βάση το διάγραμμα που μας δόθηκε). Τότε όμως το Σ και μετά την κρούση θα έχει ταχύτητα προς την θέση ισορροπίας, αφού στη διάρκεια της κρούσης δέχτηκε από το σώμα Β δύναμη κρούσης, προς τα αριστερά, όπως στο σχήμα.</w:t>
      </w:r>
      <w:r w:rsidR="003B6CED">
        <w:rPr>
          <w:lang w:eastAsia="zh-CN"/>
        </w:rPr>
        <w:t xml:space="preserve"> Αλλά τότε δεν θα επέστρεφε άμεσα σε θέση πλάτους, όπως δείχνει το διάγραμμα που δόθηκε, αλλά αφού προηγούμενα έφτανε σε μέγιστη θετική απομάκρυνση με νέο πλάτος μεγαλύτερο από Α (το Σ θα αύξανε την ταχύτητά του και άρα το πλάτος ταλάντωσής του…)</w:t>
      </w:r>
    </w:p>
    <w:p w14:paraId="21BDC4E5" w14:textId="6FE0DCA9" w:rsidR="00787008" w:rsidRPr="00F01A88" w:rsidRDefault="00353FF5" w:rsidP="00353FF5">
      <w:pPr>
        <w:pStyle w:val="a9"/>
        <w:jc w:val="right"/>
      </w:pPr>
      <w:r>
        <w:t>dmargaris@gmail.com</w:t>
      </w:r>
    </w:p>
    <w:sectPr w:rsidR="00787008" w:rsidRPr="00F01A88">
      <w:headerReference w:type="default" r:id="rId49"/>
      <w:footerReference w:type="default" r:id="rId5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76A9F" w14:textId="77777777" w:rsidR="0031789D" w:rsidRDefault="0031789D">
      <w:pPr>
        <w:spacing w:line="240" w:lineRule="auto"/>
      </w:pPr>
      <w:r>
        <w:separator/>
      </w:r>
    </w:p>
  </w:endnote>
  <w:endnote w:type="continuationSeparator" w:id="0">
    <w:p w14:paraId="7B0E7C4B" w14:textId="77777777" w:rsidR="0031789D" w:rsidRDefault="00317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0555"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2FA44D7F"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D3DC848"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6F88" w14:textId="77777777" w:rsidR="0031789D" w:rsidRDefault="0031789D">
      <w:pPr>
        <w:spacing w:after="0"/>
      </w:pPr>
      <w:r>
        <w:separator/>
      </w:r>
    </w:p>
  </w:footnote>
  <w:footnote w:type="continuationSeparator" w:id="0">
    <w:p w14:paraId="7C59AC24" w14:textId="77777777" w:rsidR="0031789D" w:rsidRDefault="003178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A3C" w14:textId="50382527"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A351B0">
      <w:rPr>
        <w:i/>
      </w:rPr>
      <w:t>Επανάληψη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B0"/>
    <w:rsid w:val="00006A91"/>
    <w:rsid w:val="00023972"/>
    <w:rsid w:val="00026D66"/>
    <w:rsid w:val="00053396"/>
    <w:rsid w:val="00060EF4"/>
    <w:rsid w:val="000679A2"/>
    <w:rsid w:val="000912E3"/>
    <w:rsid w:val="00091E43"/>
    <w:rsid w:val="000A5A2D"/>
    <w:rsid w:val="000B48D3"/>
    <w:rsid w:val="000C397A"/>
    <w:rsid w:val="000C3E70"/>
    <w:rsid w:val="000D78E0"/>
    <w:rsid w:val="0010359E"/>
    <w:rsid w:val="00157DCF"/>
    <w:rsid w:val="001664A5"/>
    <w:rsid w:val="001764F7"/>
    <w:rsid w:val="00191C12"/>
    <w:rsid w:val="00197325"/>
    <w:rsid w:val="001B25B2"/>
    <w:rsid w:val="001B45D6"/>
    <w:rsid w:val="001C5136"/>
    <w:rsid w:val="001D7FC9"/>
    <w:rsid w:val="001E4A52"/>
    <w:rsid w:val="0022707D"/>
    <w:rsid w:val="002805FC"/>
    <w:rsid w:val="0029377E"/>
    <w:rsid w:val="002C4684"/>
    <w:rsid w:val="002D46B5"/>
    <w:rsid w:val="003034D4"/>
    <w:rsid w:val="00305BAA"/>
    <w:rsid w:val="00311D4A"/>
    <w:rsid w:val="0031789D"/>
    <w:rsid w:val="00325EE1"/>
    <w:rsid w:val="003272C2"/>
    <w:rsid w:val="00334BD8"/>
    <w:rsid w:val="00342B66"/>
    <w:rsid w:val="00353FF5"/>
    <w:rsid w:val="0039013D"/>
    <w:rsid w:val="003959A8"/>
    <w:rsid w:val="003A6C4E"/>
    <w:rsid w:val="003A77A4"/>
    <w:rsid w:val="003B4900"/>
    <w:rsid w:val="003B6CED"/>
    <w:rsid w:val="003D2058"/>
    <w:rsid w:val="003E1678"/>
    <w:rsid w:val="003E53D7"/>
    <w:rsid w:val="003F10B1"/>
    <w:rsid w:val="0040110A"/>
    <w:rsid w:val="0041752B"/>
    <w:rsid w:val="00430289"/>
    <w:rsid w:val="00435174"/>
    <w:rsid w:val="0044454D"/>
    <w:rsid w:val="00455945"/>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685F"/>
    <w:rsid w:val="00540D85"/>
    <w:rsid w:val="0055699C"/>
    <w:rsid w:val="00572886"/>
    <w:rsid w:val="00585132"/>
    <w:rsid w:val="005A1C82"/>
    <w:rsid w:val="005C059F"/>
    <w:rsid w:val="0064168E"/>
    <w:rsid w:val="00667E23"/>
    <w:rsid w:val="00687B49"/>
    <w:rsid w:val="006A4B3B"/>
    <w:rsid w:val="006A53C8"/>
    <w:rsid w:val="006C3491"/>
    <w:rsid w:val="006E4ABE"/>
    <w:rsid w:val="006E4CBF"/>
    <w:rsid w:val="006F5F92"/>
    <w:rsid w:val="00706072"/>
    <w:rsid w:val="00717932"/>
    <w:rsid w:val="00736498"/>
    <w:rsid w:val="00744C3F"/>
    <w:rsid w:val="00757BF7"/>
    <w:rsid w:val="00774F6B"/>
    <w:rsid w:val="00787008"/>
    <w:rsid w:val="007B35C2"/>
    <w:rsid w:val="007B36AF"/>
    <w:rsid w:val="007C3D0B"/>
    <w:rsid w:val="007D112E"/>
    <w:rsid w:val="007D7637"/>
    <w:rsid w:val="007E115B"/>
    <w:rsid w:val="007E3152"/>
    <w:rsid w:val="007E47EA"/>
    <w:rsid w:val="007F12A4"/>
    <w:rsid w:val="007F4EE5"/>
    <w:rsid w:val="00802F16"/>
    <w:rsid w:val="00814FD8"/>
    <w:rsid w:val="0081576D"/>
    <w:rsid w:val="00844E46"/>
    <w:rsid w:val="00847AED"/>
    <w:rsid w:val="008627CA"/>
    <w:rsid w:val="00873F39"/>
    <w:rsid w:val="0087491C"/>
    <w:rsid w:val="008945AD"/>
    <w:rsid w:val="008E66FC"/>
    <w:rsid w:val="008F3C3C"/>
    <w:rsid w:val="008F70FE"/>
    <w:rsid w:val="00923AB1"/>
    <w:rsid w:val="009675D3"/>
    <w:rsid w:val="009A1C4D"/>
    <w:rsid w:val="009F636C"/>
    <w:rsid w:val="00A15C87"/>
    <w:rsid w:val="00A351B0"/>
    <w:rsid w:val="00A409DB"/>
    <w:rsid w:val="00AA662C"/>
    <w:rsid w:val="00AA7C21"/>
    <w:rsid w:val="00AB5DFB"/>
    <w:rsid w:val="00AC26EE"/>
    <w:rsid w:val="00AC5AC3"/>
    <w:rsid w:val="00AD72BF"/>
    <w:rsid w:val="00AF6D73"/>
    <w:rsid w:val="00B11C3D"/>
    <w:rsid w:val="00B32221"/>
    <w:rsid w:val="00B344E9"/>
    <w:rsid w:val="00B43F62"/>
    <w:rsid w:val="00B47762"/>
    <w:rsid w:val="00B54639"/>
    <w:rsid w:val="00B820C2"/>
    <w:rsid w:val="00B9476D"/>
    <w:rsid w:val="00BB3001"/>
    <w:rsid w:val="00BF7EE1"/>
    <w:rsid w:val="00C0299B"/>
    <w:rsid w:val="00C221E2"/>
    <w:rsid w:val="00C537E1"/>
    <w:rsid w:val="00CA7A43"/>
    <w:rsid w:val="00CF4B1F"/>
    <w:rsid w:val="00D01F18"/>
    <w:rsid w:val="00D045EF"/>
    <w:rsid w:val="00D533FC"/>
    <w:rsid w:val="00D82210"/>
    <w:rsid w:val="00D97305"/>
    <w:rsid w:val="00DA0155"/>
    <w:rsid w:val="00DA1226"/>
    <w:rsid w:val="00DB03A5"/>
    <w:rsid w:val="00DB6628"/>
    <w:rsid w:val="00DB77D1"/>
    <w:rsid w:val="00DC3154"/>
    <w:rsid w:val="00DE1D3D"/>
    <w:rsid w:val="00DE49E1"/>
    <w:rsid w:val="00DF4F17"/>
    <w:rsid w:val="00E02630"/>
    <w:rsid w:val="00E210D0"/>
    <w:rsid w:val="00E33570"/>
    <w:rsid w:val="00E37CC9"/>
    <w:rsid w:val="00EA64C4"/>
    <w:rsid w:val="00EB2362"/>
    <w:rsid w:val="00EB6640"/>
    <w:rsid w:val="00EC647B"/>
    <w:rsid w:val="00ED1581"/>
    <w:rsid w:val="00EE1786"/>
    <w:rsid w:val="00EE7957"/>
    <w:rsid w:val="00F01A88"/>
    <w:rsid w:val="00F4527C"/>
    <w:rsid w:val="00F629C1"/>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F942"/>
  <w15:docId w15:val="{45344453-6C42-47E1-97F8-E20B13FC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ac">
    <w:name w:val="Placeholder Text"/>
    <w:basedOn w:val="a2"/>
    <w:uiPriority w:val="99"/>
    <w:semiHidden/>
    <w:qFormat/>
    <w:rsid w:val="00006A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140.emf"/><Relationship Id="rId21" Type="http://schemas.openxmlformats.org/officeDocument/2006/relationships/image" Target="media/image14.emf"/><Relationship Id="rId34" Type="http://schemas.openxmlformats.org/officeDocument/2006/relationships/oleObject" Target="embeddings/oleObject1.bin"/><Relationship Id="rId42" Type="http://schemas.openxmlformats.org/officeDocument/2006/relationships/image" Target="media/image24.emf"/><Relationship Id="rId47" Type="http://schemas.openxmlformats.org/officeDocument/2006/relationships/image" Target="media/image28.emf"/><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130.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2.emf"/><Relationship Id="rId37" Type="http://schemas.openxmlformats.org/officeDocument/2006/relationships/image" Target="media/image23.emf"/><Relationship Id="rId40" Type="http://schemas.openxmlformats.org/officeDocument/2006/relationships/image" Target="media/image150.emf"/><Relationship Id="rId45"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120.emf"/><Relationship Id="rId36" Type="http://schemas.openxmlformats.org/officeDocument/2006/relationships/oleObject" Target="embeddings/oleObject2.bin"/><Relationship Id="rId49"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1.emf"/><Relationship Id="rId44" Type="http://schemas.openxmlformats.org/officeDocument/2006/relationships/image" Target="media/image131.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110.emf"/><Relationship Id="rId30" Type="http://schemas.openxmlformats.org/officeDocument/2006/relationships/image" Target="media/image20.emf"/><Relationship Id="rId35" Type="http://schemas.openxmlformats.org/officeDocument/2006/relationships/image" Target="media/image21.wmf"/><Relationship Id="rId43" Type="http://schemas.openxmlformats.org/officeDocument/2006/relationships/image" Target="media/image25.emf"/><Relationship Id="rId48" Type="http://schemas.openxmlformats.org/officeDocument/2006/relationships/image" Target="media/image29.emf"/><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0.wmf"/><Relationship Id="rId38" Type="http://schemas.openxmlformats.org/officeDocument/2006/relationships/image" Target="media/image90.emf"/><Relationship Id="rId46" Type="http://schemas.openxmlformats.org/officeDocument/2006/relationships/image" Target="media/image27.emf"/><Relationship Id="rId20" Type="http://schemas.openxmlformats.org/officeDocument/2006/relationships/image" Target="media/image13.emf"/><Relationship Id="rId41" Type="http://schemas.openxmlformats.org/officeDocument/2006/relationships/image" Target="media/image160.emf"/><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117</TotalTime>
  <Pages>2</Pages>
  <Words>498</Words>
  <Characters>2695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8</cp:revision>
  <cp:lastPrinted>2025-04-15T05:50:00Z</cp:lastPrinted>
  <dcterms:created xsi:type="dcterms:W3CDTF">2025-04-14T16:58:00Z</dcterms:created>
  <dcterms:modified xsi:type="dcterms:W3CDTF">2025-04-15T06:22:00Z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