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FC51" w14:textId="77777777" w:rsidR="001274A5" w:rsidRPr="003512A1" w:rsidRDefault="001274A5" w:rsidP="001274A5">
      <w:pPr>
        <w:pStyle w:val="11"/>
        <w:ind w:left="1418" w:right="1416"/>
      </w:pPr>
      <w:r>
        <w:t>Σταθερή ένταση ρεύματος ή όχι;</w:t>
      </w:r>
    </w:p>
    <w:p w14:paraId="4362CEF9" w14:textId="7B933124" w:rsidR="006E68B0" w:rsidRDefault="006E68B0" w:rsidP="001274A5">
      <w:pPr>
        <w:jc w:val="center"/>
      </w:pPr>
      <w:r>
        <w:rPr>
          <w:noProof/>
        </w:rPr>
        <mc:AlternateContent>
          <mc:Choice Requires="wpc">
            <w:drawing>
              <wp:inline distT="0" distB="0" distL="0" distR="0" wp14:anchorId="58D1210C" wp14:editId="1E535757">
                <wp:extent cx="3249295" cy="1246137"/>
                <wp:effectExtent l="0" t="0" r="8255" b="0"/>
                <wp:docPr id="201288571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C5F0FF"/>
                        </a:solidFill>
                      </wpc:bg>
                      <wpc:whole/>
                      <wps:wsp>
                        <wps:cNvPr id="613092560" name="Ορθογώνιο 613092560">
                          <a:extLst>
                            <a:ext uri="{FF2B5EF4-FFF2-40B4-BE49-F238E27FC236}">
                              <a16:creationId xmlns:a16="http://schemas.microsoft.com/office/drawing/2014/main" id="{DBF26FEC-EC5F-3966-8D9C-18A6FC817D73}"/>
                            </a:ext>
                          </a:extLst>
                        </wps:cNvPr>
                        <wps:cNvSpPr/>
                        <wps:spPr>
                          <a:xfrm>
                            <a:off x="586681" y="107465"/>
                            <a:ext cx="2447473" cy="898379"/>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2657483" name="Ευθύγραμμο βέλος σύνδεσης 32657483">
                          <a:extLst>
                            <a:ext uri="{FF2B5EF4-FFF2-40B4-BE49-F238E27FC236}">
                              <a16:creationId xmlns:a16="http://schemas.microsoft.com/office/drawing/2014/main" id="{A6D66E3D-C36E-FD83-F8F1-D3F9197B5988}"/>
                            </a:ext>
                          </a:extLst>
                        </wps:cNvPr>
                        <wps:cNvCnPr>
                          <a:cxnSpLocks/>
                        </wps:cNvCnPr>
                        <wps:spPr>
                          <a:xfrm>
                            <a:off x="1051060" y="855089"/>
                            <a:ext cx="298741"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88767775" name="Ορθογώνιο τρίγωνο 88767775">
                          <a:extLst>
                            <a:ext uri="{FF2B5EF4-FFF2-40B4-BE49-F238E27FC236}">
                              <a16:creationId xmlns:a16="http://schemas.microsoft.com/office/drawing/2014/main" id="{15C5830F-4C4A-B62B-3074-FAEAA6714384}"/>
                            </a:ext>
                          </a:extLst>
                        </wps:cNvPr>
                        <wps:cNvSpPr/>
                        <wps:spPr>
                          <a:xfrm>
                            <a:off x="212082" y="250971"/>
                            <a:ext cx="863810" cy="607524"/>
                          </a:xfrm>
                          <a:prstGeom prst="rtTriangle">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11132562" name="Ορθογώνιο τρίγωνο 1611132562">
                          <a:extLst>
                            <a:ext uri="{FF2B5EF4-FFF2-40B4-BE49-F238E27FC236}">
                              <a16:creationId xmlns:a16="http://schemas.microsoft.com/office/drawing/2014/main" id="{A21702C0-5173-6B1F-C0E2-4527EACCEC99}"/>
                            </a:ext>
                          </a:extLst>
                        </wps:cNvPr>
                        <wps:cNvSpPr/>
                        <wps:spPr>
                          <a:xfrm>
                            <a:off x="1774053" y="242502"/>
                            <a:ext cx="863810" cy="607524"/>
                          </a:xfrm>
                          <a:prstGeom prst="rtTriangle">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4373722" name="TextBox 102">
                          <a:extLst>
                            <a:ext uri="{FF2B5EF4-FFF2-40B4-BE49-F238E27FC236}">
                              <a16:creationId xmlns:a16="http://schemas.microsoft.com/office/drawing/2014/main" id="{075C6E03-0243-102B-76D2-2A17FD6D2B60}"/>
                            </a:ext>
                          </a:extLst>
                        </wps:cNvPr>
                        <wps:cNvSpPr txBox="1"/>
                        <wps:spPr>
                          <a:xfrm>
                            <a:off x="12342" y="744238"/>
                            <a:ext cx="247650" cy="370205"/>
                          </a:xfrm>
                          <a:prstGeom prst="rect">
                            <a:avLst/>
                          </a:prstGeom>
                          <a:noFill/>
                        </wps:spPr>
                        <wps:txbx>
                          <w:txbxContent>
                            <w:p w14:paraId="775B59B5" w14:textId="77777777" w:rsidR="006E68B0" w:rsidRDefault="006E68B0" w:rsidP="006E68B0">
                              <w:pPr>
                                <w:rPr>
                                  <w:color w:val="000000" w:themeColor="text1"/>
                                  <w:kern w:val="24"/>
                                </w:rPr>
                              </w:pPr>
                              <w:r>
                                <w:rPr>
                                  <w:color w:val="000000" w:themeColor="text1"/>
                                  <w:kern w:val="24"/>
                                </w:rPr>
                                <w:t>Α</w:t>
                              </w:r>
                            </w:p>
                          </w:txbxContent>
                        </wps:txbx>
                        <wps:bodyPr wrap="square" rtlCol="0">
                          <a:spAutoFit/>
                        </wps:bodyPr>
                      </wps:wsp>
                      <wpg:wgp>
                        <wpg:cNvPr id="149822038" name="Ομάδα 149822038">
                          <a:extLst>
                            <a:ext uri="{FF2B5EF4-FFF2-40B4-BE49-F238E27FC236}">
                              <a16:creationId xmlns:a16="http://schemas.microsoft.com/office/drawing/2014/main" id="{42B2A9BA-4987-50DC-AC02-B98625AE0498}"/>
                            </a:ext>
                          </a:extLst>
                        </wpg:cNvPr>
                        <wpg:cNvGrpSpPr/>
                        <wpg:grpSpPr>
                          <a:xfrm>
                            <a:off x="212082" y="777788"/>
                            <a:ext cx="108027" cy="80707"/>
                            <a:chOff x="212082" y="688476"/>
                            <a:chExt cx="108027" cy="80707"/>
                          </a:xfrm>
                        </wpg:grpSpPr>
                        <wps:wsp>
                          <wps:cNvPr id="1619897631" name="Ευθεία γραμμή σύνδεσης 1619897631">
                            <a:extLst>
                              <a:ext uri="{FF2B5EF4-FFF2-40B4-BE49-F238E27FC236}">
                                <a16:creationId xmlns:a16="http://schemas.microsoft.com/office/drawing/2014/main" id="{E8D06199-E692-3606-AB41-64707286B3FB}"/>
                              </a:ext>
                            </a:extLst>
                          </wps:cNvPr>
                          <wps:cNvCnPr>
                            <a:cxnSpLocks/>
                          </wps:cNvCnPr>
                          <wps:spPr>
                            <a:xfrm>
                              <a:off x="212082" y="688476"/>
                              <a:ext cx="108027" cy="0"/>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s:wsp>
                          <wps:cNvPr id="622142740" name="Ευθεία γραμμή σύνδεσης 622142740">
                            <a:extLst>
                              <a:ext uri="{FF2B5EF4-FFF2-40B4-BE49-F238E27FC236}">
                                <a16:creationId xmlns:a16="http://schemas.microsoft.com/office/drawing/2014/main" id="{5AF244DC-5E31-C0F1-FFFD-FF3DAE4788D3}"/>
                              </a:ext>
                            </a:extLst>
                          </wps:cNvPr>
                          <wps:cNvCnPr>
                            <a:cxnSpLocks/>
                          </wps:cNvCnPr>
                          <wps:spPr>
                            <a:xfrm>
                              <a:off x="318204" y="688476"/>
                              <a:ext cx="0" cy="80707"/>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g:wgp>
                      <wpg:wgp>
                        <wpg:cNvPr id="971722386" name="Ομάδα 971722386">
                          <a:extLst>
                            <a:ext uri="{FF2B5EF4-FFF2-40B4-BE49-F238E27FC236}">
                              <a16:creationId xmlns:a16="http://schemas.microsoft.com/office/drawing/2014/main" id="{4A4EA8BE-B27E-E36F-EE35-41BDF96A180C}"/>
                            </a:ext>
                          </a:extLst>
                        </wpg:cNvPr>
                        <wpg:cNvGrpSpPr/>
                        <wpg:grpSpPr>
                          <a:xfrm>
                            <a:off x="1773473" y="777788"/>
                            <a:ext cx="108027" cy="80707"/>
                            <a:chOff x="1773473" y="688476"/>
                            <a:chExt cx="108027" cy="80707"/>
                          </a:xfrm>
                        </wpg:grpSpPr>
                        <wps:wsp>
                          <wps:cNvPr id="1396332433" name="Ευθεία γραμμή σύνδεσης 1396332433">
                            <a:extLst>
                              <a:ext uri="{FF2B5EF4-FFF2-40B4-BE49-F238E27FC236}">
                                <a16:creationId xmlns:a16="http://schemas.microsoft.com/office/drawing/2014/main" id="{007533E3-62C7-2EA4-4E28-1C60A0A5F5B0}"/>
                              </a:ext>
                            </a:extLst>
                          </wps:cNvPr>
                          <wps:cNvCnPr>
                            <a:cxnSpLocks/>
                          </wps:cNvCnPr>
                          <wps:spPr>
                            <a:xfrm>
                              <a:off x="1773473" y="688476"/>
                              <a:ext cx="108027" cy="0"/>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s:wsp>
                          <wps:cNvPr id="904216335" name="Ευθεία γραμμή σύνδεσης 904216335">
                            <a:extLst>
                              <a:ext uri="{FF2B5EF4-FFF2-40B4-BE49-F238E27FC236}">
                                <a16:creationId xmlns:a16="http://schemas.microsoft.com/office/drawing/2014/main" id="{BDB9D2F5-6227-4F59-C458-442E09F2FE55}"/>
                              </a:ext>
                            </a:extLst>
                          </wps:cNvPr>
                          <wps:cNvCnPr>
                            <a:cxnSpLocks/>
                          </wps:cNvCnPr>
                          <wps:spPr>
                            <a:xfrm>
                              <a:off x="1879595" y="688476"/>
                              <a:ext cx="0" cy="80707"/>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g:wgp>
                      <wps:wsp>
                        <wps:cNvPr id="1335390903" name="TextBox 120">
                          <a:extLst>
                            <a:ext uri="{FF2B5EF4-FFF2-40B4-BE49-F238E27FC236}">
                              <a16:creationId xmlns:a16="http://schemas.microsoft.com/office/drawing/2014/main" id="{348599FE-D29D-4096-5096-2B30C2EF1258}"/>
                            </a:ext>
                          </a:extLst>
                        </wps:cNvPr>
                        <wps:cNvSpPr txBox="1"/>
                        <wps:spPr>
                          <a:xfrm>
                            <a:off x="1579135" y="744238"/>
                            <a:ext cx="247650" cy="370205"/>
                          </a:xfrm>
                          <a:prstGeom prst="rect">
                            <a:avLst/>
                          </a:prstGeom>
                          <a:noFill/>
                        </wps:spPr>
                        <wps:txbx>
                          <w:txbxContent>
                            <w:p w14:paraId="199B8B91" w14:textId="77777777" w:rsidR="006E68B0" w:rsidRDefault="006E68B0" w:rsidP="006E68B0">
                              <w:pPr>
                                <w:rPr>
                                  <w:color w:val="000000" w:themeColor="text1"/>
                                  <w:kern w:val="24"/>
                                </w:rPr>
                              </w:pPr>
                              <w:r>
                                <w:rPr>
                                  <w:color w:val="000000" w:themeColor="text1"/>
                                  <w:kern w:val="24"/>
                                </w:rPr>
                                <w:t>Α</w:t>
                              </w:r>
                            </w:p>
                          </w:txbxContent>
                        </wps:txbx>
                        <wps:bodyPr wrap="square" rtlCol="0">
                          <a:spAutoFit/>
                        </wps:bodyPr>
                      </wps:wsp>
                      <wps:wsp>
                        <wps:cNvPr id="752140970" name="TextBox 121">
                          <a:extLst>
                            <a:ext uri="{FF2B5EF4-FFF2-40B4-BE49-F238E27FC236}">
                              <a16:creationId xmlns:a16="http://schemas.microsoft.com/office/drawing/2014/main" id="{F0F84DFE-0EC9-8636-4FC3-C68098CB05C0}"/>
                            </a:ext>
                          </a:extLst>
                        </wps:cNvPr>
                        <wps:cNvSpPr txBox="1"/>
                        <wps:spPr>
                          <a:xfrm>
                            <a:off x="432537" y="966148"/>
                            <a:ext cx="361315" cy="254084"/>
                          </a:xfrm>
                          <a:prstGeom prst="rect">
                            <a:avLst/>
                          </a:prstGeom>
                          <a:noFill/>
                        </wps:spPr>
                        <wps:txbx>
                          <w:txbxContent>
                            <w:p w14:paraId="6D847905" w14:textId="77777777" w:rsidR="006E68B0" w:rsidRDefault="006E68B0" w:rsidP="006E68B0">
                              <w:pPr>
                                <w:rPr>
                                  <w:color w:val="000000" w:themeColor="text1"/>
                                  <w:kern w:val="24"/>
                                </w:rPr>
                              </w:pPr>
                              <w:r>
                                <w:rPr>
                                  <w:color w:val="000000" w:themeColor="text1"/>
                                  <w:kern w:val="24"/>
                                </w:rPr>
                                <w:t>(α)</w:t>
                              </w:r>
                            </w:p>
                          </w:txbxContent>
                        </wps:txbx>
                        <wps:bodyPr wrap="square" rtlCol="0">
                          <a:noAutofit/>
                        </wps:bodyPr>
                      </wps:wsp>
                      <wps:wsp>
                        <wps:cNvPr id="1243513096" name="TextBox 122">
                          <a:extLst>
                            <a:ext uri="{FF2B5EF4-FFF2-40B4-BE49-F238E27FC236}">
                              <a16:creationId xmlns:a16="http://schemas.microsoft.com/office/drawing/2014/main" id="{2C36FBAA-39BF-81D1-D372-4667AFC0AF4B}"/>
                            </a:ext>
                          </a:extLst>
                        </wps:cNvPr>
                        <wps:cNvSpPr txBox="1"/>
                        <wps:spPr>
                          <a:xfrm>
                            <a:off x="0" y="89312"/>
                            <a:ext cx="248285" cy="370205"/>
                          </a:xfrm>
                          <a:prstGeom prst="rect">
                            <a:avLst/>
                          </a:prstGeom>
                          <a:noFill/>
                        </wps:spPr>
                        <wps:txbx>
                          <w:txbxContent>
                            <w:p w14:paraId="72F7CC02" w14:textId="77777777" w:rsidR="006E68B0" w:rsidRDefault="006E68B0" w:rsidP="006E68B0">
                              <w:pPr>
                                <w:rPr>
                                  <w:color w:val="000000" w:themeColor="text1"/>
                                  <w:kern w:val="24"/>
                                </w:rPr>
                              </w:pPr>
                              <w:r>
                                <w:rPr>
                                  <w:color w:val="000000" w:themeColor="text1"/>
                                  <w:kern w:val="24"/>
                                </w:rPr>
                                <w:t>B</w:t>
                              </w:r>
                            </w:p>
                          </w:txbxContent>
                        </wps:txbx>
                        <wps:bodyPr wrap="square" rtlCol="0">
                          <a:spAutoFit/>
                        </wps:bodyPr>
                      </wps:wsp>
                      <wps:wsp>
                        <wps:cNvPr id="376839616" name="TextBox 123">
                          <a:extLst>
                            <a:ext uri="{FF2B5EF4-FFF2-40B4-BE49-F238E27FC236}">
                              <a16:creationId xmlns:a16="http://schemas.microsoft.com/office/drawing/2014/main" id="{B2C5E803-CA09-B01B-95C2-C2CE451128B7}"/>
                            </a:ext>
                          </a:extLst>
                        </wps:cNvPr>
                        <wps:cNvSpPr txBox="1"/>
                        <wps:spPr>
                          <a:xfrm>
                            <a:off x="1554253" y="92505"/>
                            <a:ext cx="247650" cy="370205"/>
                          </a:xfrm>
                          <a:prstGeom prst="rect">
                            <a:avLst/>
                          </a:prstGeom>
                          <a:noFill/>
                        </wps:spPr>
                        <wps:txbx>
                          <w:txbxContent>
                            <w:p w14:paraId="70D06C04" w14:textId="77777777" w:rsidR="006E68B0" w:rsidRDefault="006E68B0" w:rsidP="006E68B0">
                              <w:pPr>
                                <w:rPr>
                                  <w:color w:val="000000" w:themeColor="text1"/>
                                  <w:kern w:val="24"/>
                                </w:rPr>
                              </w:pPr>
                              <w:r>
                                <w:rPr>
                                  <w:color w:val="000000" w:themeColor="text1"/>
                                  <w:kern w:val="24"/>
                                </w:rPr>
                                <w:t>B</w:t>
                              </w:r>
                            </w:p>
                          </w:txbxContent>
                        </wps:txbx>
                        <wps:bodyPr wrap="square" rtlCol="0">
                          <a:spAutoFit/>
                        </wps:bodyPr>
                      </wps:wsp>
                      <wps:wsp>
                        <wps:cNvPr id="1471698168" name="TextBox 124">
                          <a:extLst>
                            <a:ext uri="{FF2B5EF4-FFF2-40B4-BE49-F238E27FC236}">
                              <a16:creationId xmlns:a16="http://schemas.microsoft.com/office/drawing/2014/main" id="{30357BD5-07B5-906B-53CA-304ADD810462}"/>
                            </a:ext>
                          </a:extLst>
                        </wps:cNvPr>
                        <wps:cNvSpPr txBox="1"/>
                        <wps:spPr>
                          <a:xfrm>
                            <a:off x="943539" y="850026"/>
                            <a:ext cx="247650" cy="370205"/>
                          </a:xfrm>
                          <a:prstGeom prst="rect">
                            <a:avLst/>
                          </a:prstGeom>
                          <a:noFill/>
                        </wps:spPr>
                        <wps:txbx>
                          <w:txbxContent>
                            <w:p w14:paraId="3EBBD8A4" w14:textId="77777777" w:rsidR="006E68B0" w:rsidRDefault="006E68B0" w:rsidP="006E68B0">
                              <w:pPr>
                                <w:rPr>
                                  <w:color w:val="000000" w:themeColor="text1"/>
                                  <w:kern w:val="24"/>
                                </w:rPr>
                              </w:pPr>
                              <w:r>
                                <w:rPr>
                                  <w:color w:val="000000" w:themeColor="text1"/>
                                  <w:kern w:val="24"/>
                                </w:rPr>
                                <w:t>Γ</w:t>
                              </w:r>
                            </w:p>
                          </w:txbxContent>
                        </wps:txbx>
                        <wps:bodyPr wrap="square" rtlCol="0">
                          <a:spAutoFit/>
                        </wps:bodyPr>
                      </wps:wsp>
                      <wps:wsp>
                        <wps:cNvPr id="1173574693" name="TextBox 125">
                          <a:extLst>
                            <a:ext uri="{FF2B5EF4-FFF2-40B4-BE49-F238E27FC236}">
                              <a16:creationId xmlns:a16="http://schemas.microsoft.com/office/drawing/2014/main" id="{3229AE14-AC74-9ED6-5985-7E333F52F130}"/>
                            </a:ext>
                          </a:extLst>
                        </wps:cNvPr>
                        <wps:cNvSpPr txBox="1"/>
                        <wps:spPr>
                          <a:xfrm>
                            <a:off x="2524985" y="806338"/>
                            <a:ext cx="247650" cy="308106"/>
                          </a:xfrm>
                          <a:prstGeom prst="rect">
                            <a:avLst/>
                          </a:prstGeom>
                          <a:noFill/>
                        </wps:spPr>
                        <wps:txbx>
                          <w:txbxContent>
                            <w:p w14:paraId="596F2AA0" w14:textId="77777777" w:rsidR="006E68B0" w:rsidRDefault="006E68B0" w:rsidP="006E68B0">
                              <w:pPr>
                                <w:rPr>
                                  <w:color w:val="000000" w:themeColor="text1"/>
                                  <w:kern w:val="24"/>
                                </w:rPr>
                              </w:pPr>
                              <w:r>
                                <w:rPr>
                                  <w:color w:val="000000" w:themeColor="text1"/>
                                  <w:kern w:val="24"/>
                                </w:rPr>
                                <w:t>Γ</w:t>
                              </w:r>
                            </w:p>
                          </w:txbxContent>
                        </wps:txbx>
                        <wps:bodyPr wrap="square" rtlCol="0">
                          <a:noAutofit/>
                        </wps:bodyPr>
                      </wps:wsp>
                      <wps:wsp>
                        <wps:cNvPr id="670514848" name="Ευθύγραμμο βέλος σύνδεσης 670514848">
                          <a:extLst>
                            <a:ext uri="{FF2B5EF4-FFF2-40B4-BE49-F238E27FC236}">
                              <a16:creationId xmlns:a16="http://schemas.microsoft.com/office/drawing/2014/main" id="{1CD5B4CC-F5D0-A248-261B-0D8EEDA19927}"/>
                            </a:ext>
                          </a:extLst>
                        </wps:cNvPr>
                        <wps:cNvCnPr>
                          <a:cxnSpLocks/>
                        </wps:cNvCnPr>
                        <wps:spPr>
                          <a:xfrm>
                            <a:off x="2623303" y="845095"/>
                            <a:ext cx="298741"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499054120" name="Εικόνα 1499054120"/>
                          <pic:cNvPicPr>
                            <a:picLocks noChangeAspect="1" noChangeArrowheads="1"/>
                          </pic:cNvPicPr>
                        </pic:nvPicPr>
                        <pic:blipFill>
                          <a:blip r:embed="rId8"/>
                          <a:srcRect/>
                          <a:stretch>
                            <a:fillRect/>
                          </a:stretch>
                        </pic:blipFill>
                        <pic:spPr bwMode="auto">
                          <a:xfrm>
                            <a:off x="1299444" y="662532"/>
                            <a:ext cx="142875" cy="182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0640938" name="Εικόνα 1270640938"/>
                          <pic:cNvPicPr>
                            <a:picLocks noChangeAspect="1" noChangeArrowheads="1"/>
                          </pic:cNvPicPr>
                        </pic:nvPicPr>
                        <pic:blipFill>
                          <a:blip r:embed="rId8"/>
                          <a:srcRect/>
                          <a:stretch>
                            <a:fillRect/>
                          </a:stretch>
                        </pic:blipFill>
                        <pic:spPr bwMode="auto">
                          <a:xfrm>
                            <a:off x="2804852" y="652956"/>
                            <a:ext cx="142875" cy="182563"/>
                          </a:xfrm>
                          <a:prstGeom prst="rect">
                            <a:avLst/>
                          </a:prstGeom>
                          <a:noFill/>
                          <a:extLst>
                            <a:ext uri="{909E8E84-426E-40DD-AFC4-6F175D3DCCD1}">
                              <a14:hiddenFill xmlns:a14="http://schemas.microsoft.com/office/drawing/2010/main">
                                <a:solidFill>
                                  <a:srgbClr val="FFFFFF"/>
                                </a:solidFill>
                              </a14:hiddenFill>
                            </a:ext>
                          </a:extLst>
                        </pic:spPr>
                      </pic:pic>
                      <wps:wsp>
                        <wps:cNvPr id="548127439" name="TextBox 131">
                          <a:extLst>
                            <a:ext uri="{FF2B5EF4-FFF2-40B4-BE49-F238E27FC236}">
                              <a16:creationId xmlns:a16="http://schemas.microsoft.com/office/drawing/2014/main" id="{395B313D-1BB5-278C-243A-94339D1E88FF}"/>
                            </a:ext>
                          </a:extLst>
                        </wps:cNvPr>
                        <wps:cNvSpPr txBox="1"/>
                        <wps:spPr>
                          <a:xfrm>
                            <a:off x="2048882" y="947302"/>
                            <a:ext cx="361315" cy="272929"/>
                          </a:xfrm>
                          <a:prstGeom prst="rect">
                            <a:avLst/>
                          </a:prstGeom>
                          <a:noFill/>
                        </wps:spPr>
                        <wps:txbx>
                          <w:txbxContent>
                            <w:p w14:paraId="1047D684" w14:textId="77777777" w:rsidR="006E68B0" w:rsidRDefault="006E68B0" w:rsidP="006E68B0">
                              <w:pPr>
                                <w:rPr>
                                  <w:color w:val="000000" w:themeColor="text1"/>
                                  <w:kern w:val="24"/>
                                </w:rPr>
                              </w:pPr>
                              <w:r>
                                <w:rPr>
                                  <w:color w:val="000000" w:themeColor="text1"/>
                                  <w:kern w:val="24"/>
                                </w:rPr>
                                <w:t>(β)</w:t>
                              </w:r>
                            </w:p>
                          </w:txbxContent>
                        </wps:txbx>
                        <wps:bodyPr wrap="square" rtlCol="0">
                          <a:noAutofit/>
                        </wps:bodyPr>
                      </wps:wsp>
                      <pic:pic xmlns:pic="http://schemas.openxmlformats.org/drawingml/2006/picture">
                        <pic:nvPicPr>
                          <pic:cNvPr id="1482534912" name="Εικόνα 1482534912"/>
                          <pic:cNvPicPr>
                            <a:picLocks noChangeAspect="1" noChangeArrowheads="1"/>
                          </pic:cNvPicPr>
                        </pic:nvPicPr>
                        <pic:blipFill>
                          <a:blip r:embed="rId9"/>
                          <a:srcRect/>
                          <a:stretch>
                            <a:fillRect/>
                          </a:stretch>
                        </pic:blipFill>
                        <pic:spPr bwMode="auto">
                          <a:xfrm>
                            <a:off x="865751" y="216723"/>
                            <a:ext cx="155575" cy="2079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6561388" name="Εικόνα 2106561388"/>
                          <pic:cNvPicPr>
                            <a:picLocks noChangeAspect="1" noChangeArrowheads="1"/>
                          </pic:cNvPicPr>
                        </pic:nvPicPr>
                        <pic:blipFill>
                          <a:blip r:embed="rId9"/>
                          <a:srcRect/>
                          <a:stretch>
                            <a:fillRect/>
                          </a:stretch>
                        </pic:blipFill>
                        <pic:spPr bwMode="auto">
                          <a:xfrm>
                            <a:off x="2469248" y="190596"/>
                            <a:ext cx="155575" cy="2079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7837529" name="Εικόνα 857837529">
                            <a:extLst>
                              <a:ext uri="{FF2B5EF4-FFF2-40B4-BE49-F238E27FC236}">
                                <a16:creationId xmlns:a16="http://schemas.microsoft.com/office/drawing/2014/main" id="{FDE81998-3EE2-C9A6-1030-C891DE51B262}"/>
                              </a:ext>
                            </a:extLst>
                          </pic:cNvPr>
                          <pic:cNvPicPr>
                            <a:picLocks noChangeAspect="1"/>
                          </pic:cNvPicPr>
                        </pic:nvPicPr>
                        <pic:blipFill>
                          <a:blip r:embed="rId10"/>
                          <a:stretch>
                            <a:fillRect/>
                          </a:stretch>
                        </pic:blipFill>
                        <pic:spPr>
                          <a:xfrm>
                            <a:off x="1028207" y="261101"/>
                            <a:ext cx="164581" cy="154572"/>
                          </a:xfrm>
                          <a:prstGeom prst="rect">
                            <a:avLst/>
                          </a:prstGeom>
                        </pic:spPr>
                      </pic:pic>
                      <pic:pic xmlns:pic="http://schemas.openxmlformats.org/drawingml/2006/picture">
                        <pic:nvPicPr>
                          <pic:cNvPr id="272530832" name="Εικόνα 272530832">
                            <a:extLst>
                              <a:ext uri="{FF2B5EF4-FFF2-40B4-BE49-F238E27FC236}">
                                <a16:creationId xmlns:a16="http://schemas.microsoft.com/office/drawing/2014/main" id="{290A3340-F531-DA42-E8DD-9E962926F223}"/>
                              </a:ext>
                            </a:extLst>
                          </pic:cNvPr>
                          <pic:cNvPicPr>
                            <a:picLocks noChangeAspect="1"/>
                          </pic:cNvPicPr>
                        </pic:nvPicPr>
                        <pic:blipFill>
                          <a:blip r:embed="rId10"/>
                          <a:stretch>
                            <a:fillRect/>
                          </a:stretch>
                        </pic:blipFill>
                        <pic:spPr>
                          <a:xfrm>
                            <a:off x="2636857" y="238532"/>
                            <a:ext cx="164581" cy="154572"/>
                          </a:xfrm>
                          <a:prstGeom prst="rect">
                            <a:avLst/>
                          </a:prstGeom>
                        </pic:spPr>
                      </pic:pic>
                    </wpc:wpc>
                  </a:graphicData>
                </a:graphic>
              </wp:inline>
            </w:drawing>
          </mc:Choice>
          <mc:Fallback>
            <w:pict>
              <v:group w14:anchorId="58D1210C" id="Καμβάς 1" o:spid="_x0000_s1026" editas="canvas" style="width:255.85pt;height:98.1pt;mso-position-horizontal-relative:char;mso-position-vertical-relative:line" coordsize="32492,12458"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492;height:12458;visibility:visible;mso-wrap-style:square" filled="t" fillcolor="#c5f0ff">
                  <v:fill o:detectmouseclick="t"/>
                  <v:path o:connecttype="none"/>
                </v:shape>
                <v:rect id="Ορθογώνιο 613092560" o:spid="_x0000_s1028" style="position:absolute;left:5866;top:1074;width:24475;height:8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" fillcolor="yellow" stroked="f" strokeweight="1pt"/>
                <v:shapetype id="_x0000_t32" coordsize="21600,21600" o:spt="32" o:oned="t" path="m,l21600,21600e" filled="f">
                  <v:path arrowok="t" fillok="f" o:connecttype="none"/>
                  <o:lock v:ext="edit" shapetype="t"/>
                </v:shapetype>
                <v:shape id="Ευθύγραμμο βέλος σύνδεσης 32657483" o:spid="_x0000_s1029" type="#_x0000_t32" style="position:absolute;left:10510;top:8550;width:2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type id="_x0000_t6" coordsize="21600,21600" o:spt="6" path="m,l,21600r21600,xe">
                  <v:stroke joinstyle="miter"/>
                  <v:path gradientshapeok="t" o:connecttype="custom" o:connectlocs="0,0;0,10800;0,21600;10800,21600;21600,21600;10800,10800" textboxrect="1800,12600,12600,19800"/>
                </v:shapetype>
                <v:shape id="Ορθογώνιο τρίγωνο 88767775" o:spid="_x0000_s1030" type="#_x0000_t6" style="position:absolute;left:2120;top:2509;width:8638;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" filled="f" strokecolor="#c00000" strokeweight="1pt"/>
                <v:shape id="Ορθογώνιο τρίγωνο 1611132562" o:spid="_x0000_s1031" type="#_x0000_t6" style="position:absolute;left:17740;top:2425;width:8638;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" filled="f" strokecolor="#c00000" strokeweight="1pt"/>
                <v:shapetype id="_x0000_t202" coordsize="21600,21600" o:spt="202" path="m,l,21600r21600,l21600,xe">
                  <v:stroke joinstyle="miter"/>
                  <v:path gradientshapeok="t" o:connecttype="rect"/>
                </v:shapetype>
                <v:shape id="TextBox 102" o:spid="_x0000_s1032" type="#_x0000_t202" style="position:absolute;left:123;top:7442;width:247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" filled="f" stroked="f">
                  <v:textbox style="mso-fit-shape-to-text:t">
                    <w:txbxContent>
                      <w:p w14:paraId="775B59B5" w14:textId="77777777" w:rsidR="006E68B0" w:rsidRDefault="006E68B0" w:rsidP="006E68B0">
                        <w:pPr>
                          <w:rPr>
                            <w:color w:val="000000" w:themeColor="text1"/>
                            <w:kern w:val="24"/>
                          </w:rPr>
                        </w:pPr>
                        <w:r>
                          <w:rPr>
                            <w:color w:val="000000" w:themeColor="text1"/>
                            <w:kern w:val="24"/>
                          </w:rPr>
                          <w:t>Α</w:t>
                        </w:r>
                      </w:p>
                    </w:txbxContent>
                  </v:textbox>
                </v:shape>
                <v:group id="Ομάδα 149822038" o:spid="_x0000_s1033" style="position:absolute;left:2120;top:7777;width:1081;height:807" coordorigin="2120,6884" coordsize="108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">
                  <v:line id="Ευθεία γραμμή σύνδεσης 1619897631" o:spid="_x0000_s1034" style="position:absolute;visibility:visible;mso-wrap-style:square" from="2120,6884" to="320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" strokecolor="gray [1629]" strokeweight="1pt">
                    <v:stroke joinstyle="miter"/>
                    <o:lock v:ext="edit" shapetype="f"/>
                  </v:line>
                  <v:line id="Ευθεία γραμμή σύνδεσης 622142740" o:spid="_x0000_s1035" style="position:absolute;visibility:visible;mso-wrap-style:square" from="3182,6884" to="3182,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" strokecolor="gray [1629]" strokeweight="1pt">
                    <v:stroke joinstyle="miter"/>
                    <o:lock v:ext="edit" shapetype="f"/>
                  </v:line>
                </v:group>
                <v:group id="Ομάδα 971722386" o:spid="_x0000_s1036" style="position:absolute;left:17734;top:7777;width:1081;height:807" coordorigin="17734,6884" coordsize="108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">
                  <v:line id="Ευθεία γραμμή σύνδεσης 1396332433" o:spid="_x0000_s1037" style="position:absolute;visibility:visible;mso-wrap-style:square" from="17734,6884" to="18815,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" strokecolor="gray [1629]" strokeweight="1pt">
                    <v:stroke joinstyle="miter"/>
                    <o:lock v:ext="edit" shapetype="f"/>
                  </v:line>
                  <v:line id="Ευθεία γραμμή σύνδεσης 904216335" o:spid="_x0000_s1038" style="position:absolute;visibility:visible;mso-wrap-style:square" from="18795,6884" to="18795,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" strokecolor="gray [1629]" strokeweight="1pt">
                    <v:stroke joinstyle="miter"/>
                    <o:lock v:ext="edit" shapetype="f"/>
                  </v:line>
                </v:group>
                <v:shape id="TextBox 120" o:spid="_x0000_s1039" type="#_x0000_t202" style="position:absolute;left:15791;top:7442;width:247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" filled="f" stroked="f">
                  <v:textbox style="mso-fit-shape-to-text:t">
                    <w:txbxContent>
                      <w:p w14:paraId="199B8B91" w14:textId="77777777" w:rsidR="006E68B0" w:rsidRDefault="006E68B0" w:rsidP="006E68B0">
                        <w:pPr>
                          <w:rPr>
                            <w:color w:val="000000" w:themeColor="text1"/>
                            <w:kern w:val="24"/>
                          </w:rPr>
                        </w:pPr>
                        <w:r>
                          <w:rPr>
                            <w:color w:val="000000" w:themeColor="text1"/>
                            <w:kern w:val="24"/>
                          </w:rPr>
                          <w:t>Α</w:t>
                        </w:r>
                      </w:p>
                    </w:txbxContent>
                  </v:textbox>
                </v:shape>
                <v:shape id="TextBox 121" o:spid="_x0000_s1040" type="#_x0000_t202" style="position:absolute;left:4325;top:9661;width:3613;height: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" filled="f" stroked="f">
                  <v:textbox>
                    <w:txbxContent>
                      <w:p w14:paraId="6D847905" w14:textId="77777777" w:rsidR="006E68B0" w:rsidRDefault="006E68B0" w:rsidP="006E68B0">
                        <w:pPr>
                          <w:rPr>
                            <w:color w:val="000000" w:themeColor="text1"/>
                            <w:kern w:val="24"/>
                          </w:rPr>
                        </w:pPr>
                        <w:r>
                          <w:rPr>
                            <w:color w:val="000000" w:themeColor="text1"/>
                            <w:kern w:val="24"/>
                          </w:rPr>
                          <w:t>(α)</w:t>
                        </w:r>
                      </w:p>
                    </w:txbxContent>
                  </v:textbox>
                </v:shape>
                <v:shape id="TextBox 122" o:spid="_x0000_s1041" type="#_x0000_t202" style="position:absolute;top:893;width:248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" filled="f" stroked="f">
                  <v:textbox style="mso-fit-shape-to-text:t">
                    <w:txbxContent>
                      <w:p w14:paraId="72F7CC02" w14:textId="77777777" w:rsidR="006E68B0" w:rsidRDefault="006E68B0" w:rsidP="006E68B0">
                        <w:pPr>
                          <w:rPr>
                            <w:color w:val="000000" w:themeColor="text1"/>
                            <w:kern w:val="24"/>
                          </w:rPr>
                        </w:pPr>
                        <w:r>
                          <w:rPr>
                            <w:color w:val="000000" w:themeColor="text1"/>
                            <w:kern w:val="24"/>
                          </w:rPr>
                          <w:t>B</w:t>
                        </w:r>
                      </w:p>
                    </w:txbxContent>
                  </v:textbox>
                </v:shape>
                <v:shape id="TextBox 123" o:spid="_x0000_s1042" type="#_x0000_t202" style="position:absolute;left:15542;top:925;width:247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" filled="f" stroked="f">
                  <v:textbox style="mso-fit-shape-to-text:t">
                    <w:txbxContent>
                      <w:p w14:paraId="70D06C04" w14:textId="77777777" w:rsidR="006E68B0" w:rsidRDefault="006E68B0" w:rsidP="006E68B0">
                        <w:pPr>
                          <w:rPr>
                            <w:color w:val="000000" w:themeColor="text1"/>
                            <w:kern w:val="24"/>
                          </w:rPr>
                        </w:pPr>
                        <w:r>
                          <w:rPr>
                            <w:color w:val="000000" w:themeColor="text1"/>
                            <w:kern w:val="24"/>
                          </w:rPr>
                          <w:t>B</w:t>
                        </w:r>
                      </w:p>
                    </w:txbxContent>
                  </v:textbox>
                </v:shape>
                <v:shape id="TextBox 124" o:spid="_x0000_s1043" type="#_x0000_t202" style="position:absolute;left:9435;top:8500;width:247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" filled="f" stroked="f">
                  <v:textbox style="mso-fit-shape-to-text:t">
                    <w:txbxContent>
                      <w:p w14:paraId="3EBBD8A4" w14:textId="77777777" w:rsidR="006E68B0" w:rsidRDefault="006E68B0" w:rsidP="006E68B0">
                        <w:pPr>
                          <w:rPr>
                            <w:color w:val="000000" w:themeColor="text1"/>
                            <w:kern w:val="24"/>
                          </w:rPr>
                        </w:pPr>
                        <w:r>
                          <w:rPr>
                            <w:color w:val="000000" w:themeColor="text1"/>
                            <w:kern w:val="24"/>
                          </w:rPr>
                          <w:t>Γ</w:t>
                        </w:r>
                      </w:p>
                    </w:txbxContent>
                  </v:textbox>
                </v:shape>
                <v:shape id="TextBox 125" o:spid="_x0000_s1044" type="#_x0000_t202" style="position:absolute;left:25249;top:8063;width:2477;height:3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" filled="f" stroked="f">
                  <v:textbox>
                    <w:txbxContent>
                      <w:p w14:paraId="596F2AA0" w14:textId="77777777" w:rsidR="006E68B0" w:rsidRDefault="006E68B0" w:rsidP="006E68B0">
                        <w:pPr>
                          <w:rPr>
                            <w:color w:val="000000" w:themeColor="text1"/>
                            <w:kern w:val="24"/>
                          </w:rPr>
                        </w:pPr>
                        <w:r>
                          <w:rPr>
                            <w:color w:val="000000" w:themeColor="text1"/>
                            <w:kern w:val="24"/>
                          </w:rPr>
                          <w:t>Γ</w:t>
                        </w:r>
                      </w:p>
                    </w:txbxContent>
                  </v:textbox>
                </v:shape>
                <v:shape id="Ευθύγραμμο βέλος σύνδεσης 670514848" o:spid="_x0000_s1045" type="#_x0000_t32" style="position:absolute;left:26233;top:8450;width:29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ικόνα 1499054120" o:spid="_x0000_s1046" type="#_x0000_t75" style="position:absolute;left:12994;top:6625;width:1429;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">
                  <v:imagedata r:id="rId11" o:title=""/>
                </v:shape>
                <v:shape id="Εικόνα 1270640938" o:spid="_x0000_s1047" type="#_x0000_t75" style="position:absolute;left:28048;top:6529;width:1429;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">
                  <v:imagedata r:id="rId11" o:title=""/>
                </v:shape>
                <v:shape id="TextBox 131" o:spid="_x0000_s1048" type="#_x0000_t202" style="position:absolute;left:20488;top:9473;width:3613;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" filled="f" stroked="f">
                  <v:textbox>
                    <w:txbxContent>
                      <w:p w14:paraId="1047D684" w14:textId="77777777" w:rsidR="006E68B0" w:rsidRDefault="006E68B0" w:rsidP="006E68B0">
                        <w:pPr>
                          <w:rPr>
                            <w:color w:val="000000" w:themeColor="text1"/>
                            <w:kern w:val="24"/>
                          </w:rPr>
                        </w:pPr>
                        <w:r>
                          <w:rPr>
                            <w:color w:val="000000" w:themeColor="text1"/>
                            <w:kern w:val="24"/>
                          </w:rPr>
                          <w:t>(β)</w:t>
                        </w:r>
                      </w:p>
                    </w:txbxContent>
                  </v:textbox>
                </v:shape>
                <v:shape id="Εικόνα 1482534912" o:spid="_x0000_s1049" type="#_x0000_t75" style="position:absolute;left:8657;top:2167;width:1556;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">
                  <v:imagedata r:id="rId12" o:title=""/>
                </v:shape>
                <v:shape id="Εικόνα 2106561388" o:spid="_x0000_s1050" type="#_x0000_t75" style="position:absolute;left:24692;top:1905;width:1556;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">
                  <v:imagedata r:id="rId12" o:title=""/>
                </v:shape>
                <v:shape id="Εικόνα 857837529" o:spid="_x0000_s1051" type="#_x0000_t75" style="position:absolute;left:10282;top:2611;width:1645;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">
                  <v:imagedata r:id="rId13" o:title=""/>
                </v:shape>
                <v:shape id="Εικόνα 272530832" o:spid="_x0000_s1052" type="#_x0000_t75" style="position:absolute;left:26368;top:2385;width:1646;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">
                  <v:imagedata r:id="rId13" o:title=""/>
                </v:shape>
                <w10:anchorlock/>
              </v:group>
            </w:pict>
          </mc:Fallback>
        </mc:AlternateContent>
      </w:r>
    </w:p>
    <w:p w14:paraId="01D6C446" w14:textId="77777777" w:rsidR="001274A5" w:rsidRDefault="001274A5" w:rsidP="001274A5">
      <w:r>
        <w:t>Σε λείο οριζόντιο επίπεδο κινείται ένα ορθογώνιο τριγωνικό αγώγιμο πλαίσιο ΑΒΓ και στο σχήμα (α) βλέπουμε το πλαίσιο κατά την είσοδό του σε ένα κατακόρυφο ομογενές μαγνητικό πεδίο έντασης Β=0,4Τ, ενώ το σχήμα (Β) το πλαίσιο έχει εισέλθει στο πεδίο (το σχήμα σε κάτοψη).</w:t>
      </w:r>
    </w:p>
    <w:p w14:paraId="273474A4" w14:textId="77777777" w:rsidR="001274A5" w:rsidRDefault="001274A5" w:rsidP="001274A5">
      <w:r>
        <w:t>Να χαρακτηρίσετε τις παρακάτω προτάσεις ως σωστές ή λανθασμένες δικαιολογώντας την άποψή σας.</w:t>
      </w:r>
    </w:p>
    <w:p w14:paraId="226B8ECD" w14:textId="5F41C2A7" w:rsidR="001274A5" w:rsidRDefault="001274A5" w:rsidP="00F90A8A">
      <w:pPr>
        <w:ind w:left="453" w:hanging="340"/>
      </w:pPr>
      <w:r>
        <w:t xml:space="preserve">i) </w:t>
      </w:r>
      <w:r w:rsidR="00F90A8A">
        <w:t xml:space="preserve"> </w:t>
      </w:r>
      <w:r>
        <w:t>Κατά την είσοδο του πλαισίου στο πεδίο (σχήμα α), η ένταση του ρεύματος που το διαρρέει αυξάνεται.</w:t>
      </w:r>
    </w:p>
    <w:p w14:paraId="1AA257E9" w14:textId="21E0C72E" w:rsidR="001274A5" w:rsidRDefault="001274A5" w:rsidP="00F90A8A">
      <w:pPr>
        <w:ind w:left="453" w:hanging="340"/>
      </w:pPr>
      <w:r>
        <w:t>ii) Κατά την κίνηση του πλαισίου μέσα στο πεδίο,  (όπως στο σχήμα (β)) διαρρέεται από ρεύμα σταθερής έντασης.</w:t>
      </w:r>
    </w:p>
    <w:p w14:paraId="629ED246" w14:textId="3F1712CB" w:rsidR="001274A5" w:rsidRDefault="001274A5" w:rsidP="00F90A8A">
      <w:pPr>
        <w:ind w:left="453" w:hanging="340"/>
      </w:pPr>
      <w:r>
        <w:t>iii) Στη θέση (β) η τάση στα άκρα της υποτείνουσας ΒΓ είναι μεγαλύτερη από την τάση στα άκρα της πλευράς ΑΒ.</w:t>
      </w:r>
    </w:p>
    <w:p w14:paraId="6A371F20" w14:textId="6702A08F" w:rsidR="0043735A" w:rsidRDefault="0043735A" w:rsidP="008B24AF">
      <w:pPr>
        <w:pStyle w:val="a8"/>
      </w:pPr>
      <w:r>
        <w:t>Απάντηση:</w:t>
      </w:r>
    </w:p>
    <w:p w14:paraId="785D3DF9" w14:textId="6AD67007" w:rsidR="00711683" w:rsidRDefault="007E56EC" w:rsidP="00A87DD3">
      <w:pPr>
        <w:pStyle w:val="i"/>
        <w:ind w:left="426"/>
      </w:pPr>
      <w:r>
        <w:rPr>
          <w:rFonts w:asciiTheme="minorHAnsi" w:eastAsiaTheme="minorEastAsia" w:hAnsiTheme="minorHAnsi" w:cstheme="minorBidi"/>
          <w:noProof/>
          <w:kern w:val="2"/>
          <w:sz w:val="24"/>
          <w:szCs w:val="24"/>
        </w:rPr>
        <mc:AlternateContent>
          <mc:Choice Requires="wpc">
            <w:drawing>
              <wp:anchor distT="0" distB="0" distL="114300" distR="114300" simplePos="0" relativeHeight="251668480" behindDoc="0" locked="0" layoutInCell="1" allowOverlap="1" wp14:anchorId="57FF86AD" wp14:editId="26A3FC51">
                <wp:simplePos x="0" y="0"/>
                <wp:positionH relativeFrom="column">
                  <wp:posOffset>4463415</wp:posOffset>
                </wp:positionH>
                <wp:positionV relativeFrom="paragraph">
                  <wp:posOffset>3175</wp:posOffset>
                </wp:positionV>
                <wp:extent cx="1609090" cy="1061085"/>
                <wp:effectExtent l="0" t="0" r="0" b="5715"/>
                <wp:wrapSquare wrapText="bothSides"/>
                <wp:docPr id="404422717"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C5F0FF"/>
                        </a:solidFill>
                      </wpc:bg>
                      <wpc:whole/>
                      <wps:wsp>
                        <wps:cNvPr id="703236533" name="Ορθογώνιο 703236533">
                          <a:extLst>
                            <a:ext uri="{FF2B5EF4-FFF2-40B4-BE49-F238E27FC236}">
                              <a16:creationId xmlns:a16="http://schemas.microsoft.com/office/drawing/2014/main" id="{D6818C2C-1FB6-EE97-FE45-C38AFAB1857F}"/>
                            </a:ext>
                          </a:extLst>
                        </wps:cNvPr>
                        <wps:cNvSpPr/>
                        <wps:spPr>
                          <a:xfrm>
                            <a:off x="585879" y="63835"/>
                            <a:ext cx="987541" cy="898379"/>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69428920" name="Ευθύγραμμο βέλος σύνδεσης 269428920">
                          <a:extLst>
                            <a:ext uri="{FF2B5EF4-FFF2-40B4-BE49-F238E27FC236}">
                              <a16:creationId xmlns:a16="http://schemas.microsoft.com/office/drawing/2014/main" id="{A6D66E3D-C36E-FD83-F8F1-D3F9197B5988}"/>
                            </a:ext>
                          </a:extLst>
                        </wps:cNvPr>
                        <wps:cNvCnPr>
                          <a:cxnSpLocks/>
                        </wps:cNvCnPr>
                        <wps:spPr>
                          <a:xfrm>
                            <a:off x="1051067" y="765777"/>
                            <a:ext cx="298741" cy="0"/>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17653368" name="Ορθογώνιο τρίγωνο 717653368">
                          <a:extLst>
                            <a:ext uri="{FF2B5EF4-FFF2-40B4-BE49-F238E27FC236}">
                              <a16:creationId xmlns:a16="http://schemas.microsoft.com/office/drawing/2014/main" id="{15C5830F-4C4A-B62B-3074-FAEAA6714384}"/>
                            </a:ext>
                          </a:extLst>
                        </wps:cNvPr>
                        <wps:cNvSpPr/>
                        <wps:spPr>
                          <a:xfrm>
                            <a:off x="212089" y="161659"/>
                            <a:ext cx="863810" cy="607524"/>
                          </a:xfrm>
                          <a:prstGeom prst="rtTriangle">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437626" name="TextBox 102">
                          <a:extLst>
                            <a:ext uri="{FF2B5EF4-FFF2-40B4-BE49-F238E27FC236}">
                              <a16:creationId xmlns:a16="http://schemas.microsoft.com/office/drawing/2014/main" id="{075C6E03-0243-102B-76D2-2A17FD6D2B60}"/>
                            </a:ext>
                          </a:extLst>
                        </wps:cNvPr>
                        <wps:cNvSpPr txBox="1"/>
                        <wps:spPr>
                          <a:xfrm>
                            <a:off x="12349" y="654926"/>
                            <a:ext cx="247650" cy="370205"/>
                          </a:xfrm>
                          <a:prstGeom prst="rect">
                            <a:avLst/>
                          </a:prstGeom>
                          <a:noFill/>
                        </wps:spPr>
                        <wps:txbx>
                          <w:txbxContent>
                            <w:p w14:paraId="2F04E278" w14:textId="77777777" w:rsidR="00E2316D" w:rsidRDefault="00E2316D" w:rsidP="00E2316D">
                              <w:pPr>
                                <w:rPr>
                                  <w:color w:val="000000" w:themeColor="text1"/>
                                  <w:kern w:val="24"/>
                                </w:rPr>
                              </w:pPr>
                              <w:r>
                                <w:rPr>
                                  <w:color w:val="000000" w:themeColor="text1"/>
                                  <w:kern w:val="24"/>
                                </w:rPr>
                                <w:t>Α</w:t>
                              </w:r>
                            </w:p>
                          </w:txbxContent>
                        </wps:txbx>
                        <wps:bodyPr wrap="square" rtlCol="0">
                          <a:spAutoFit/>
                        </wps:bodyPr>
                      </wps:wsp>
                      <wpg:wgp>
                        <wpg:cNvPr id="1603287319" name="Ομάδα 1603287319">
                          <a:extLst>
                            <a:ext uri="{FF2B5EF4-FFF2-40B4-BE49-F238E27FC236}">
                              <a16:creationId xmlns:a16="http://schemas.microsoft.com/office/drawing/2014/main" id="{42B2A9BA-4987-50DC-AC02-B98625AE0498}"/>
                            </a:ext>
                          </a:extLst>
                        </wpg:cNvPr>
                        <wpg:cNvGrpSpPr/>
                        <wpg:grpSpPr>
                          <a:xfrm>
                            <a:off x="212089" y="688476"/>
                            <a:ext cx="108027" cy="80707"/>
                            <a:chOff x="212082" y="688476"/>
                            <a:chExt cx="108027" cy="80707"/>
                          </a:xfrm>
                        </wpg:grpSpPr>
                        <wps:wsp>
                          <wps:cNvPr id="96093281" name="Ευθεία γραμμή σύνδεσης 96093281">
                            <a:extLst>
                              <a:ext uri="{FF2B5EF4-FFF2-40B4-BE49-F238E27FC236}">
                                <a16:creationId xmlns:a16="http://schemas.microsoft.com/office/drawing/2014/main" id="{E8D06199-E692-3606-AB41-64707286B3FB}"/>
                              </a:ext>
                            </a:extLst>
                          </wps:cNvPr>
                          <wps:cNvCnPr>
                            <a:cxnSpLocks/>
                          </wps:cNvCnPr>
                          <wps:spPr>
                            <a:xfrm>
                              <a:off x="212082" y="688476"/>
                              <a:ext cx="108027" cy="0"/>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s:wsp>
                          <wps:cNvPr id="660072066" name="Ευθεία γραμμή σύνδεσης 660072066">
                            <a:extLst>
                              <a:ext uri="{FF2B5EF4-FFF2-40B4-BE49-F238E27FC236}">
                                <a16:creationId xmlns:a16="http://schemas.microsoft.com/office/drawing/2014/main" id="{5AF244DC-5E31-C0F1-FFFD-FF3DAE4788D3}"/>
                              </a:ext>
                            </a:extLst>
                          </wps:cNvPr>
                          <wps:cNvCnPr>
                            <a:cxnSpLocks/>
                          </wps:cNvCnPr>
                          <wps:spPr>
                            <a:xfrm>
                              <a:off x="318204" y="688476"/>
                              <a:ext cx="0" cy="80707"/>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g:wgp>
                      <wps:wsp>
                        <wps:cNvPr id="2121637616" name="TextBox 122">
                          <a:extLst>
                            <a:ext uri="{FF2B5EF4-FFF2-40B4-BE49-F238E27FC236}">
                              <a16:creationId xmlns:a16="http://schemas.microsoft.com/office/drawing/2014/main" id="{2C36FBAA-39BF-81D1-D372-4667AFC0AF4B}"/>
                            </a:ext>
                          </a:extLst>
                        </wps:cNvPr>
                        <wps:cNvSpPr txBox="1"/>
                        <wps:spPr>
                          <a:xfrm>
                            <a:off x="7" y="0"/>
                            <a:ext cx="248285" cy="370205"/>
                          </a:xfrm>
                          <a:prstGeom prst="rect">
                            <a:avLst/>
                          </a:prstGeom>
                          <a:noFill/>
                        </wps:spPr>
                        <wps:txbx>
                          <w:txbxContent>
                            <w:p w14:paraId="19E9BBB3" w14:textId="77777777" w:rsidR="00E2316D" w:rsidRDefault="00E2316D" w:rsidP="00E2316D">
                              <w:pPr>
                                <w:rPr>
                                  <w:color w:val="000000" w:themeColor="text1"/>
                                  <w:kern w:val="24"/>
                                </w:rPr>
                              </w:pPr>
                              <w:r>
                                <w:rPr>
                                  <w:color w:val="000000" w:themeColor="text1"/>
                                  <w:kern w:val="24"/>
                                </w:rPr>
                                <w:t>B</w:t>
                              </w:r>
                            </w:p>
                          </w:txbxContent>
                        </wps:txbx>
                        <wps:bodyPr wrap="square" rtlCol="0">
                          <a:spAutoFit/>
                        </wps:bodyPr>
                      </wps:wsp>
                      <pic:pic xmlns:pic="http://schemas.openxmlformats.org/drawingml/2006/picture">
                        <pic:nvPicPr>
                          <pic:cNvPr id="272774814" name="Εικόνα 272774814"/>
                          <pic:cNvPicPr>
                            <a:picLocks noChangeAspect="1" noChangeArrowheads="1"/>
                          </pic:cNvPicPr>
                        </pic:nvPicPr>
                        <pic:blipFill>
                          <a:blip r:embed="rId8"/>
                          <a:srcRect/>
                          <a:stretch>
                            <a:fillRect/>
                          </a:stretch>
                        </pic:blipFill>
                        <pic:spPr bwMode="auto">
                          <a:xfrm>
                            <a:off x="1348249" y="645656"/>
                            <a:ext cx="142875" cy="182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57226" name="Εικόνα 13057226"/>
                          <pic:cNvPicPr>
                            <a:picLocks noChangeAspect="1" noChangeArrowheads="1"/>
                          </pic:cNvPicPr>
                        </pic:nvPicPr>
                        <pic:blipFill>
                          <a:blip r:embed="rId9"/>
                          <a:srcRect/>
                          <a:stretch>
                            <a:fillRect/>
                          </a:stretch>
                        </pic:blipFill>
                        <pic:spPr bwMode="auto">
                          <a:xfrm>
                            <a:off x="1372333" y="92465"/>
                            <a:ext cx="155575" cy="2079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0451967" name="Εικόνα 840451967">
                            <a:extLst>
                              <a:ext uri="{FF2B5EF4-FFF2-40B4-BE49-F238E27FC236}">
                                <a16:creationId xmlns:a16="http://schemas.microsoft.com/office/drawing/2014/main" id="{FDE81998-3EE2-C9A6-1030-C891DE51B262}"/>
                              </a:ext>
                            </a:extLst>
                          </pic:cNvPr>
                          <pic:cNvPicPr>
                            <a:picLocks noChangeAspect="1"/>
                          </pic:cNvPicPr>
                        </pic:nvPicPr>
                        <pic:blipFill>
                          <a:blip r:embed="rId10"/>
                          <a:stretch>
                            <a:fillRect/>
                          </a:stretch>
                        </pic:blipFill>
                        <pic:spPr>
                          <a:xfrm>
                            <a:off x="1228800" y="131172"/>
                            <a:ext cx="164581" cy="154572"/>
                          </a:xfrm>
                          <a:prstGeom prst="rect">
                            <a:avLst/>
                          </a:prstGeom>
                        </pic:spPr>
                      </pic:pic>
                      <pic:pic xmlns:pic="http://schemas.openxmlformats.org/drawingml/2006/picture">
                        <pic:nvPicPr>
                          <pic:cNvPr id="713171609" name="Εικόνα 713171609">
                            <a:extLst>
                              <a:ext uri="{FF2B5EF4-FFF2-40B4-BE49-F238E27FC236}">
                                <a16:creationId xmlns:a16="http://schemas.microsoft.com/office/drawing/2014/main" id="{DA98D502-4205-5E1E-E2D1-EE5B24E53BB4}"/>
                              </a:ext>
                            </a:extLst>
                          </pic:cNvPr>
                          <pic:cNvPicPr>
                            <a:picLocks noChangeAspect="1"/>
                          </pic:cNvPicPr>
                        </pic:nvPicPr>
                        <pic:blipFill>
                          <a:blip r:embed="rId14"/>
                          <a:stretch>
                            <a:fillRect/>
                          </a:stretch>
                        </pic:blipFill>
                        <pic:spPr>
                          <a:xfrm>
                            <a:off x="558769" y="393864"/>
                            <a:ext cx="53605" cy="56800"/>
                          </a:xfrm>
                          <a:prstGeom prst="rect">
                            <a:avLst/>
                          </a:prstGeom>
                        </pic:spPr>
                      </pic:pic>
                      <wps:wsp>
                        <wps:cNvPr id="986463021" name="TextBox 142">
                          <a:extLst>
                            <a:ext uri="{FF2B5EF4-FFF2-40B4-BE49-F238E27FC236}">
                              <a16:creationId xmlns:a16="http://schemas.microsoft.com/office/drawing/2014/main" id="{E2AD16F1-0221-C387-D262-6F089FACFCAA}"/>
                            </a:ext>
                          </a:extLst>
                        </wps:cNvPr>
                        <wps:cNvSpPr txBox="1"/>
                        <wps:spPr>
                          <a:xfrm>
                            <a:off x="381975" y="366107"/>
                            <a:ext cx="247650" cy="370205"/>
                          </a:xfrm>
                          <a:prstGeom prst="rect">
                            <a:avLst/>
                          </a:prstGeom>
                          <a:noFill/>
                        </wps:spPr>
                        <wps:txbx>
                          <w:txbxContent>
                            <w:p w14:paraId="3063EB7D" w14:textId="77777777" w:rsidR="00E2316D" w:rsidRDefault="00E2316D" w:rsidP="00E2316D">
                              <w:pPr>
                                <w:rPr>
                                  <w:color w:val="000000" w:themeColor="text1"/>
                                  <w:kern w:val="24"/>
                                </w:rPr>
                              </w:pPr>
                              <w:r>
                                <w:rPr>
                                  <w:color w:val="000000" w:themeColor="text1"/>
                                  <w:kern w:val="24"/>
                                </w:rPr>
                                <w:t>Ρ</w:t>
                              </w:r>
                            </w:p>
                          </w:txbxContent>
                        </wps:txbx>
                        <wps:bodyPr wrap="square" rtlCol="0">
                          <a:spAutoFit/>
                        </wps:bodyPr>
                      </wps:wsp>
                      <wps:wsp>
                        <wps:cNvPr id="1907021228" name="Ευθύγραμμο βέλος σύνδεσης 1907021228">
                          <a:extLst>
                            <a:ext uri="{FF2B5EF4-FFF2-40B4-BE49-F238E27FC236}">
                              <a16:creationId xmlns:a16="http://schemas.microsoft.com/office/drawing/2014/main" id="{E45A2795-E565-AE65-F463-29C941EB3C69}"/>
                            </a:ext>
                          </a:extLst>
                        </wps:cNvPr>
                        <wps:cNvCnPr>
                          <a:cxnSpLocks/>
                        </wps:cNvCnPr>
                        <wps:spPr>
                          <a:xfrm>
                            <a:off x="797073" y="573220"/>
                            <a:ext cx="298741" cy="0"/>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26967283" name="Ευθύγραμμο βέλος σύνδεσης 1326967283">
                          <a:extLst>
                            <a:ext uri="{FF2B5EF4-FFF2-40B4-BE49-F238E27FC236}">
                              <a16:creationId xmlns:a16="http://schemas.microsoft.com/office/drawing/2014/main" id="{25ADC23E-ADF0-AD00-7068-690E340300D0}"/>
                            </a:ext>
                          </a:extLst>
                        </wps:cNvPr>
                        <wps:cNvCnPr>
                          <a:cxnSpLocks/>
                        </wps:cNvCnPr>
                        <wps:spPr>
                          <a:xfrm>
                            <a:off x="791463" y="573220"/>
                            <a:ext cx="218425" cy="144224"/>
                          </a:xfrm>
                          <a:prstGeom prst="straightConnector1">
                            <a:avLst/>
                          </a:prstGeom>
                          <a:ln w="19050">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092040529" name="Ευθύγραμμο βέλος σύνδεσης 2092040529">
                          <a:extLst>
                            <a:ext uri="{FF2B5EF4-FFF2-40B4-BE49-F238E27FC236}">
                              <a16:creationId xmlns:a16="http://schemas.microsoft.com/office/drawing/2014/main" id="{88F47563-B2EE-889E-9151-9ABDC70C22C8}"/>
                            </a:ext>
                          </a:extLst>
                        </wps:cNvPr>
                        <wps:cNvCnPr>
                          <a:cxnSpLocks/>
                        </wps:cNvCnPr>
                        <wps:spPr>
                          <a:xfrm flipV="1">
                            <a:off x="803973" y="425867"/>
                            <a:ext cx="105194" cy="147352"/>
                          </a:xfrm>
                          <a:prstGeom prst="straightConnector1">
                            <a:avLst/>
                          </a:prstGeom>
                          <a:ln w="19050">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55446534" name="Εικόνα 1055446534"/>
                          <pic:cNvPicPr>
                            <a:picLocks noChangeAspect="1" noChangeArrowheads="1"/>
                          </pic:cNvPicPr>
                        </pic:nvPicPr>
                        <pic:blipFill>
                          <a:blip r:embed="rId8"/>
                          <a:srcRect/>
                          <a:stretch>
                            <a:fillRect/>
                          </a:stretch>
                        </pic:blipFill>
                        <pic:spPr bwMode="auto">
                          <a:xfrm>
                            <a:off x="1103123" y="440306"/>
                            <a:ext cx="142875" cy="182563"/>
                          </a:xfrm>
                          <a:prstGeom prst="rect">
                            <a:avLst/>
                          </a:prstGeom>
                          <a:noFill/>
                          <a:extLst>
                            <a:ext uri="{909E8E84-426E-40DD-AFC4-6F175D3DCCD1}">
                              <a14:hiddenFill xmlns:a14="http://schemas.microsoft.com/office/drawing/2010/main">
                                <a:solidFill>
                                  <a:srgbClr val="FFFFFF"/>
                                </a:solidFill>
                              </a14:hiddenFill>
                            </a:ext>
                          </a:extLst>
                        </pic:spPr>
                      </pic:pic>
                      <wps:wsp>
                        <wps:cNvPr id="682618718" name="Ευθύγραμμο βέλος σύνδεσης 682618718">
                          <a:extLst>
                            <a:ext uri="{FF2B5EF4-FFF2-40B4-BE49-F238E27FC236}">
                              <a16:creationId xmlns:a16="http://schemas.microsoft.com/office/drawing/2014/main" id="{59A1AF81-107C-1701-933D-4CDF779281F3}"/>
                            </a:ext>
                          </a:extLst>
                        </wps:cNvPr>
                        <wps:cNvCnPr>
                          <a:cxnSpLocks/>
                        </wps:cNvCnPr>
                        <wps:spPr>
                          <a:xfrm>
                            <a:off x="906779" y="424534"/>
                            <a:ext cx="192736" cy="142106"/>
                          </a:xfrm>
                          <a:prstGeom prst="straightConnector1">
                            <a:avLst/>
                          </a:prstGeom>
                          <a:ln w="9525">
                            <a:solidFill>
                              <a:schemeClr val="tx1"/>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169521451" name="Ευθύγραμμο βέλος σύνδεσης 1169521451">
                          <a:extLst>
                            <a:ext uri="{FF2B5EF4-FFF2-40B4-BE49-F238E27FC236}">
                              <a16:creationId xmlns:a16="http://schemas.microsoft.com/office/drawing/2014/main" id="{84368A20-7BF9-569A-CCFB-B53BCEBBC9F8}"/>
                            </a:ext>
                          </a:extLst>
                        </wps:cNvPr>
                        <wps:cNvCnPr>
                          <a:cxnSpLocks/>
                        </wps:cNvCnPr>
                        <wps:spPr>
                          <a:xfrm rot="5400000">
                            <a:off x="980507" y="599046"/>
                            <a:ext cx="140752" cy="91970"/>
                          </a:xfrm>
                          <a:prstGeom prst="straightConnector1">
                            <a:avLst/>
                          </a:prstGeom>
                          <a:ln w="9525">
                            <a:solidFill>
                              <a:schemeClr val="tx1"/>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51868799" name="Τόξο 1951868799">
                          <a:extLst>
                            <a:ext uri="{FF2B5EF4-FFF2-40B4-BE49-F238E27FC236}">
                              <a16:creationId xmlns:a16="http://schemas.microsoft.com/office/drawing/2014/main" id="{007D25EA-2E9F-1214-E955-D7785D4A6605}"/>
                            </a:ext>
                          </a:extLst>
                        </wps:cNvPr>
                        <wps:cNvSpPr/>
                        <wps:spPr>
                          <a:xfrm rot="15228094">
                            <a:off x="951043" y="727705"/>
                            <a:ext cx="110441" cy="63691"/>
                          </a:xfrm>
                          <a:prstGeom prst="arc">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rtlCol="0" anchor="ctr"/>
                      </wps:wsp>
                      <wps:wsp>
                        <wps:cNvPr id="1283715734" name="TextBox 162">
                          <a:extLst>
                            <a:ext uri="{FF2B5EF4-FFF2-40B4-BE49-F238E27FC236}">
                              <a16:creationId xmlns:a16="http://schemas.microsoft.com/office/drawing/2014/main" id="{FB7D6E10-AE0C-86C0-67A7-127CB08E9877}"/>
                            </a:ext>
                          </a:extLst>
                        </wps:cNvPr>
                        <wps:cNvSpPr txBox="1"/>
                        <wps:spPr>
                          <a:xfrm>
                            <a:off x="819449" y="504046"/>
                            <a:ext cx="247650" cy="304800"/>
                          </a:xfrm>
                          <a:prstGeom prst="rect">
                            <a:avLst/>
                          </a:prstGeom>
                          <a:noFill/>
                        </wps:spPr>
                        <wps:txbx>
                          <w:txbxContent>
                            <w:p w14:paraId="7FC4B29F" w14:textId="77777777" w:rsidR="00E2316D" w:rsidRDefault="00E2316D" w:rsidP="00E2316D">
                              <w:pPr>
                                <w:rPr>
                                  <w:i/>
                                  <w:iCs/>
                                  <w:color w:val="000000" w:themeColor="text1"/>
                                  <w:kern w:val="24"/>
                                  <w:sz w:val="16"/>
                                  <w:szCs w:val="16"/>
                                </w:rPr>
                              </w:pPr>
                              <w:r>
                                <w:rPr>
                                  <w:i/>
                                  <w:iCs/>
                                  <w:color w:val="000000" w:themeColor="text1"/>
                                  <w:kern w:val="24"/>
                                  <w:sz w:val="16"/>
                                  <w:szCs w:val="16"/>
                                </w:rPr>
                                <w:t>θ</w:t>
                              </w:r>
                            </w:p>
                          </w:txbxContent>
                        </wps:txbx>
                        <wps:bodyPr wrap="square" rtlCol="0">
                          <a:spAutoFit/>
                        </wps:bodyPr>
                      </wps:wsp>
                      <pic:pic xmlns:pic="http://schemas.openxmlformats.org/drawingml/2006/picture">
                        <pic:nvPicPr>
                          <pic:cNvPr id="51502461" name="Εικόνα 51502461"/>
                          <pic:cNvPicPr>
                            <a:picLocks noChangeAspect="1" noChangeArrowheads="1"/>
                          </pic:cNvPicPr>
                        </pic:nvPicPr>
                        <pic:blipFill>
                          <a:blip r:embed="rId15"/>
                          <a:srcRect/>
                          <a:stretch>
                            <a:fillRect/>
                          </a:stretch>
                        </pic:blipFill>
                        <pic:spPr bwMode="auto">
                          <a:xfrm>
                            <a:off x="856368" y="239348"/>
                            <a:ext cx="168275" cy="2333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24304" name="Εικόνα 15524304"/>
                          <pic:cNvPicPr>
                            <a:picLocks noChangeAspect="1" noChangeArrowheads="1"/>
                          </pic:cNvPicPr>
                        </pic:nvPicPr>
                        <pic:blipFill>
                          <a:blip r:embed="rId16"/>
                          <a:srcRect/>
                          <a:stretch>
                            <a:fillRect/>
                          </a:stretch>
                        </pic:blipFill>
                        <pic:spPr bwMode="auto">
                          <a:xfrm>
                            <a:off x="729365" y="586889"/>
                            <a:ext cx="168275" cy="233362"/>
                          </a:xfrm>
                          <a:prstGeom prst="rect">
                            <a:avLst/>
                          </a:prstGeom>
                          <a:noFill/>
                          <a:extLst>
                            <a:ext uri="{909E8E84-426E-40DD-AFC4-6F175D3DCCD1}">
                              <a14:hiddenFill xmlns:a14="http://schemas.microsoft.com/office/drawing/2010/main">
                                <a:solidFill>
                                  <a:srgbClr val="FFFFFF"/>
                                </a:solidFill>
                              </a14:hiddenFill>
                            </a:ext>
                          </a:extLst>
                        </pic:spPr>
                      </pic:pic>
                      <wps:wsp>
                        <wps:cNvPr id="1911855674" name="TextBox 165">
                          <a:extLst>
                            <a:ext uri="{FF2B5EF4-FFF2-40B4-BE49-F238E27FC236}">
                              <a16:creationId xmlns:a16="http://schemas.microsoft.com/office/drawing/2014/main" id="{3D223BF6-1F71-E07C-513F-1A9208B361B8}"/>
                            </a:ext>
                          </a:extLst>
                        </wps:cNvPr>
                        <wps:cNvSpPr txBox="1"/>
                        <wps:spPr>
                          <a:xfrm>
                            <a:off x="798478" y="620063"/>
                            <a:ext cx="206375" cy="304800"/>
                          </a:xfrm>
                          <a:prstGeom prst="rect">
                            <a:avLst/>
                          </a:prstGeom>
                          <a:noFill/>
                        </wps:spPr>
                        <wps:txbx>
                          <w:txbxContent>
                            <w:p w14:paraId="5B654F37" w14:textId="77777777" w:rsidR="00E2316D" w:rsidRDefault="00E2316D" w:rsidP="00E2316D">
                              <w:pPr>
                                <w:rPr>
                                  <w:i/>
                                  <w:iCs/>
                                  <w:color w:val="000000" w:themeColor="text1"/>
                                  <w:kern w:val="24"/>
                                  <w:sz w:val="16"/>
                                  <w:szCs w:val="16"/>
                                </w:rPr>
                              </w:pPr>
                              <w:r>
                                <w:rPr>
                                  <w:i/>
                                  <w:iCs/>
                                  <w:color w:val="000000" w:themeColor="text1"/>
                                  <w:kern w:val="24"/>
                                  <w:sz w:val="16"/>
                                  <w:szCs w:val="16"/>
                                </w:rPr>
                                <w:t>θ</w:t>
                              </w:r>
                            </w:p>
                          </w:txbxContent>
                        </wps:txbx>
                        <wps:bodyPr wrap="square" rtlCol="0">
                          <a:spAutoFit/>
                        </wps:bodyPr>
                      </wps:wsp>
                      <wps:wsp>
                        <wps:cNvPr id="122770917" name="Τόξο 122770917">
                          <a:extLst>
                            <a:ext uri="{FF2B5EF4-FFF2-40B4-BE49-F238E27FC236}">
                              <a16:creationId xmlns:a16="http://schemas.microsoft.com/office/drawing/2014/main" id="{5ED07C3A-41A6-DA8A-4E51-0A2EBC3FC6FF}"/>
                            </a:ext>
                          </a:extLst>
                        </wps:cNvPr>
                        <wps:cNvSpPr/>
                        <wps:spPr>
                          <a:xfrm rot="5694929">
                            <a:off x="814808" y="533309"/>
                            <a:ext cx="110441" cy="63691"/>
                          </a:xfrm>
                          <a:prstGeom prst="arc">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rtlCol="0" anchor="ctr"/>
                      </wps:wsp>
                      <wps:wsp>
                        <wps:cNvPr id="295347835" name="Ευθύγραμμο βέλος σύνδεσης 295347835">
                          <a:extLst>
                            <a:ext uri="{FF2B5EF4-FFF2-40B4-BE49-F238E27FC236}">
                              <a16:creationId xmlns:a16="http://schemas.microsoft.com/office/drawing/2014/main" id="{9DBDFAD2-0932-83FB-7397-EB94D803F8A4}"/>
                            </a:ext>
                          </a:extLst>
                        </wps:cNvPr>
                        <wps:cNvCnPr>
                          <a:cxnSpLocks/>
                        </wps:cNvCnPr>
                        <wps:spPr>
                          <a:xfrm>
                            <a:off x="489691" y="250424"/>
                            <a:ext cx="163668" cy="126805"/>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426945900" name="Εικόνα 426945900"/>
                          <pic:cNvPicPr>
                            <a:picLocks noChangeAspect="1" noChangeArrowheads="1"/>
                          </pic:cNvPicPr>
                        </pic:nvPicPr>
                        <pic:blipFill>
                          <a:blip r:embed="rId17"/>
                          <a:srcRect/>
                          <a:stretch>
                            <a:fillRect/>
                          </a:stretch>
                        </pic:blipFill>
                        <pic:spPr bwMode="auto">
                          <a:xfrm>
                            <a:off x="552431" y="161659"/>
                            <a:ext cx="130175" cy="15716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margin">
                  <wp14:pctWidth>0</wp14:pctWidth>
                </wp14:sizeRelH>
                <wp14:sizeRelV relativeFrom="margin">
                  <wp14:pctHeight>0</wp14:pctHeight>
                </wp14:sizeRelV>
              </wp:anchor>
            </w:drawing>
          </mc:Choice>
          <mc:Fallback>
            <w:pict>
              <v:group w14:anchorId="57FF86AD" id="Καμβάς 2" o:spid="_x0000_s1053" editas="canvas" style="position:absolute;left:0;text-align:left;margin-left:351.45pt;margin-top:.25pt;width:126.7pt;height:83.55pt;z-index:251668480;mso-position-horizontal-relative:text;mso-position-vertical-relative:text;mso-width-relative:margin;mso-height-relative:margin" coordsize="16090,1061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">
                <v:shape id="_x0000_s1054" type="#_x0000_t75" style="position:absolute;width:16090;height:10610;visibility:visible;mso-wrap-style:square" filled="t" fillcolor="#c5f0ff">
                  <v:fill o:detectmouseclick="t"/>
                  <v:path o:connecttype="none"/>
                </v:shape>
                <v:rect id="Ορθογώνιο 703236533" o:spid="_x0000_s1055" style="position:absolute;left:5858;top:638;width:9876;height:8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" fillcolor="yellow" stroked="f" strokeweight="1pt"/>
                <v:shape id="Ευθύγραμμο βέλος σύνδεσης 269428920" o:spid="_x0000_s1056" type="#_x0000_t32" style="position:absolute;left:10510;top:7657;width:2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" strokecolor="red" strokeweight="1.5pt">
                  <v:stroke endarrow="block" endarrowwidth="narrow" endarrowlength="short" joinstyle="miter"/>
                  <v:shadow on="t" type="perspective" color="black" offset="0,0" matrix="655f,,,655f"/>
                  <o:lock v:ext="edit" shapetype="f"/>
                </v:shape>
                <v:shape id="Ορθογώνιο τρίγωνο 717653368" o:spid="_x0000_s1057" type="#_x0000_t6" style="position:absolute;left:2120;top:1616;width:8638;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" filled="f" strokecolor="#c00000" strokeweight="1pt"/>
                <v:shape id="TextBox 102" o:spid="_x0000_s1058" type="#_x0000_t202" style="position:absolute;left:123;top:6549;width:247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" filled="f" stroked="f">
                  <v:textbox style="mso-fit-shape-to-text:t">
                    <w:txbxContent>
                      <w:p w14:paraId="2F04E278" w14:textId="77777777" w:rsidR="00E2316D" w:rsidRDefault="00E2316D" w:rsidP="00E2316D">
                        <w:pPr>
                          <w:rPr>
                            <w:color w:val="000000" w:themeColor="text1"/>
                            <w:kern w:val="24"/>
                          </w:rPr>
                        </w:pPr>
                        <w:r>
                          <w:rPr>
                            <w:color w:val="000000" w:themeColor="text1"/>
                            <w:kern w:val="24"/>
                          </w:rPr>
                          <w:t>Α</w:t>
                        </w:r>
                      </w:p>
                    </w:txbxContent>
                  </v:textbox>
                </v:shape>
                <v:group id="Ομάδα 1603287319" o:spid="_x0000_s1059" style="position:absolute;left:2120;top:6884;width:1081;height:807" coordorigin="2120,6884" coordsize="108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">
                  <v:line id="Ευθεία γραμμή σύνδεσης 96093281" o:spid="_x0000_s1060" style="position:absolute;visibility:visible;mso-wrap-style:square" from="2120,6884" to="320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" strokecolor="gray [1629]" strokeweight="1pt">
                    <v:stroke joinstyle="miter"/>
                    <o:lock v:ext="edit" shapetype="f"/>
                  </v:line>
                  <v:line id="Ευθεία γραμμή σύνδεσης 660072066" o:spid="_x0000_s1061" style="position:absolute;visibility:visible;mso-wrap-style:square" from="3182,6884" to="3182,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" strokecolor="gray [1629]" strokeweight="1pt">
                    <v:stroke joinstyle="miter"/>
                    <o:lock v:ext="edit" shapetype="f"/>
                  </v:line>
                </v:group>
                <v:shape id="TextBox 122" o:spid="_x0000_s1062" type="#_x0000_t202" style="position:absolute;width:248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" filled="f" stroked="f">
                  <v:textbox style="mso-fit-shape-to-text:t">
                    <w:txbxContent>
                      <w:p w14:paraId="19E9BBB3" w14:textId="77777777" w:rsidR="00E2316D" w:rsidRDefault="00E2316D" w:rsidP="00E2316D">
                        <w:pPr>
                          <w:rPr>
                            <w:color w:val="000000" w:themeColor="text1"/>
                            <w:kern w:val="24"/>
                          </w:rPr>
                        </w:pPr>
                        <w:r>
                          <w:rPr>
                            <w:color w:val="000000" w:themeColor="text1"/>
                            <w:kern w:val="24"/>
                          </w:rPr>
                          <w:t>B</w:t>
                        </w:r>
                      </w:p>
                    </w:txbxContent>
                  </v:textbox>
                </v:shape>
                <v:shape id="Εικόνα 272774814" o:spid="_x0000_s1063" type="#_x0000_t75" style="position:absolute;left:13482;top:6456;width:1429;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">
                  <v:imagedata r:id="rId11" o:title=""/>
                </v:shape>
                <v:shape id="Εικόνα 13057226" o:spid="_x0000_s1064" type="#_x0000_t75" style="position:absolute;left:13723;top:924;width:1556;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">
                  <v:imagedata r:id="rId12" o:title=""/>
                </v:shape>
                <v:shape id="Εικόνα 840451967" o:spid="_x0000_s1065" type="#_x0000_t75" style="position:absolute;left:12288;top:1311;width:1645;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">
                  <v:imagedata r:id="rId13" o:title=""/>
                </v:shape>
                <v:shape id="Εικόνα 713171609" o:spid="_x0000_s1066" type="#_x0000_t75" style="position:absolute;left:5587;top:3938;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">
                  <v:imagedata r:id="rId18" o:title=""/>
                </v:shape>
                <v:shape id="TextBox 142" o:spid="_x0000_s1067" type="#_x0000_t202" style="position:absolute;left:3819;top:3661;width:247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" filled="f" stroked="f">
                  <v:textbox style="mso-fit-shape-to-text:t">
                    <w:txbxContent>
                      <w:p w14:paraId="3063EB7D" w14:textId="77777777" w:rsidR="00E2316D" w:rsidRDefault="00E2316D" w:rsidP="00E2316D">
                        <w:pPr>
                          <w:rPr>
                            <w:color w:val="000000" w:themeColor="text1"/>
                            <w:kern w:val="24"/>
                          </w:rPr>
                        </w:pPr>
                        <w:r>
                          <w:rPr>
                            <w:color w:val="000000" w:themeColor="text1"/>
                            <w:kern w:val="24"/>
                          </w:rPr>
                          <w:t>Ρ</w:t>
                        </w:r>
                      </w:p>
                    </w:txbxContent>
                  </v:textbox>
                </v:shape>
                <v:shape id="Ευθύγραμμο βέλος σύνδεσης 1907021228" o:spid="_x0000_s1068" type="#_x0000_t32" style="position:absolute;left:7970;top:5732;width:2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" strokecolor="red" strokeweight="1.5pt">
                  <v:stroke endarrow="block" endarrowwidth="narrow" endarrowlength="short" joinstyle="miter"/>
                  <v:shadow on="t" type="perspective" color="black" offset="0,0" matrix="655f,,,655f"/>
                  <o:lock v:ext="edit" shapetype="f"/>
                </v:shape>
                <v:shape id="Ευθύγραμμο βέλος σύνδεσης 1326967283" o:spid="_x0000_s1069" type="#_x0000_t32" style="position:absolute;left:7914;top:5732;width:2184;height:1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" strokecolor="#0070c0" strokeweight="1.5pt">
                  <v:stroke endarrow="block" endarrowwidth="narrow" endarrowlength="short" joinstyle="miter"/>
                  <v:shadow on="t" type="perspective" color="black" offset="0,0" matrix="655f,,,655f"/>
                  <o:lock v:ext="edit" shapetype="f"/>
                </v:shape>
                <v:shape id="Ευθύγραμμο βέλος σύνδεσης 2092040529" o:spid="_x0000_s1070" type="#_x0000_t32" style="position:absolute;left:8039;top:4258;width:1052;height:14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" strokecolor="#0070c0" strokeweight="1.5pt">
                  <v:stroke endarrow="block" endarrowwidth="narrow" endarrowlength="short" joinstyle="miter"/>
                  <v:shadow on="t" type="perspective" color="black" offset="0,0" matrix="655f,,,655f"/>
                  <o:lock v:ext="edit" shapetype="f"/>
                </v:shape>
                <v:shape id="Εικόνα 1055446534" o:spid="_x0000_s1071" type="#_x0000_t75" style="position:absolute;left:11031;top:4403;width:1428;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">
                  <v:imagedata r:id="rId11" o:title=""/>
                </v:shape>
                <v:shape id="Ευθύγραμμο βέλος σύνδεσης 682618718" o:spid="_x0000_s1072" type="#_x0000_t32" style="position:absolute;left:9067;top:4245;width:1928;height:14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" strokecolor="black [3213]">
                  <v:stroke dashstyle="3 1" joinstyle="miter"/>
                  <v:shadow on="t" type="perspective" color="black" offset="0,0" matrix="655f,,,655f"/>
                  <o:lock v:ext="edit" shapetype="f"/>
                </v:shape>
                <v:shape id="Ευθύγραμμο βέλος σύνδεσης 1169521451" o:spid="_x0000_s1073" type="#_x0000_t32" style="position:absolute;left:9804;top:5990;width:1408;height:92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" strokecolor="black [3213]">
                  <v:stroke dashstyle="3 1" joinstyle="miter"/>
                  <v:shadow on="t" type="perspective" color="black" offset="0,0" matrix="655f,,,655f"/>
                  <o:lock v:ext="edit" shapetype="f"/>
                </v:shape>
                <v:shape id="Τόξο 1951868799" o:spid="_x0000_s1074" style="position:absolute;left:9511;top:7276;width:1104;height:637;rotation:-6959821fd;visibility:visible;mso-wrap-style:square;v-text-anchor:middle" coordsize="110441,6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" path="m55220,nsc85718,,110441,14258,110441,31846r-55220,c55221,21231,55220,10615,55220,xem55220,nfc85718,,110441,14258,110441,31846e" filled="f" strokecolor="black [3213]" strokeweight="1pt">
                  <v:stroke joinstyle="miter"/>
                  <v:path arrowok="t" o:connecttype="custom" o:connectlocs="55220,0;110441,31846" o:connectangles="0,0"/>
                </v:shape>
                <v:shape id="TextBox 162" o:spid="_x0000_s1075" type="#_x0000_t202" style="position:absolute;left:8194;top:5040;width:247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" filled="f" stroked="f">
                  <v:textbox style="mso-fit-shape-to-text:t">
                    <w:txbxContent>
                      <w:p w14:paraId="7FC4B29F" w14:textId="77777777" w:rsidR="00E2316D" w:rsidRDefault="00E2316D" w:rsidP="00E2316D">
                        <w:pPr>
                          <w:rPr>
                            <w:i/>
                            <w:iCs/>
                            <w:color w:val="000000" w:themeColor="text1"/>
                            <w:kern w:val="24"/>
                            <w:sz w:val="16"/>
                            <w:szCs w:val="16"/>
                          </w:rPr>
                        </w:pPr>
                        <w:r>
                          <w:rPr>
                            <w:i/>
                            <w:iCs/>
                            <w:color w:val="000000" w:themeColor="text1"/>
                            <w:kern w:val="24"/>
                            <w:sz w:val="16"/>
                            <w:szCs w:val="16"/>
                          </w:rPr>
                          <w:t>θ</w:t>
                        </w:r>
                      </w:p>
                    </w:txbxContent>
                  </v:textbox>
                </v:shape>
                <v:shape id="Εικόνα 51502461" o:spid="_x0000_s1076" type="#_x0000_t75" style="position:absolute;left:8563;top:2393;width:1683;height: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">
                  <v:imagedata r:id="rId19" o:title=""/>
                </v:shape>
                <v:shape id="Εικόνα 15524304" o:spid="_x0000_s1077" type="#_x0000_t75" style="position:absolute;left:7293;top:5868;width:1683;height: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">
                  <v:imagedata r:id="rId20" o:title=""/>
                </v:shape>
                <v:shape id="TextBox 165" o:spid="_x0000_s1078" type="#_x0000_t202" style="position:absolute;left:7984;top:6200;width:206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" filled="f" stroked="f">
                  <v:textbox style="mso-fit-shape-to-text:t">
                    <w:txbxContent>
                      <w:p w14:paraId="5B654F37" w14:textId="77777777" w:rsidR="00E2316D" w:rsidRDefault="00E2316D" w:rsidP="00E2316D">
                        <w:pPr>
                          <w:rPr>
                            <w:i/>
                            <w:iCs/>
                            <w:color w:val="000000" w:themeColor="text1"/>
                            <w:kern w:val="24"/>
                            <w:sz w:val="16"/>
                            <w:szCs w:val="16"/>
                          </w:rPr>
                        </w:pPr>
                        <w:r>
                          <w:rPr>
                            <w:i/>
                            <w:iCs/>
                            <w:color w:val="000000" w:themeColor="text1"/>
                            <w:kern w:val="24"/>
                            <w:sz w:val="16"/>
                            <w:szCs w:val="16"/>
                          </w:rPr>
                          <w:t>θ</w:t>
                        </w:r>
                      </w:p>
                    </w:txbxContent>
                  </v:textbox>
                </v:shape>
                <v:shape id="Τόξο 122770917" o:spid="_x0000_s1079" style="position:absolute;left:8148;top:5332;width:1104;height:637;rotation:6220381fd;visibility:visible;mso-wrap-style:square;v-text-anchor:middle" coordsize="110441,6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" path="m55220,nsc85718,,110441,14258,110441,31846r-55220,c55221,21231,55220,10615,55220,xem55220,nfc85718,,110441,14258,110441,31846e" filled="f" strokecolor="black [3213]" strokeweight="1pt">
                  <v:stroke joinstyle="miter"/>
                  <v:path arrowok="t" o:connecttype="custom" o:connectlocs="55220,0;110441,31846" o:connectangles="0,0"/>
                </v:shape>
                <v:shape id="Ευθύγραμμο βέλος σύνδεσης 295347835" o:spid="_x0000_s1080" type="#_x0000_t32" style="position:absolute;left:4896;top:2504;width:1637;height:1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ικόνα 426945900" o:spid="_x0000_s1081" type="#_x0000_t75" style="position:absolute;left:5524;top:1616;width:1302;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">
                  <v:imagedata r:id="rId21" o:title=""/>
                </v:shape>
                <w10:wrap type="square"/>
              </v:group>
            </w:pict>
          </mc:Fallback>
        </mc:AlternateContent>
      </w:r>
      <w:r w:rsidR="00711683">
        <w:t xml:space="preserve">Προφανώς δεν ασκείται δύναμη </w:t>
      </w:r>
      <w:r w:rsidR="00D962AD">
        <w:t>Lorentz</w:t>
      </w:r>
      <w:r w:rsidR="00711683" w:rsidRPr="009E358C">
        <w:t xml:space="preserve"> </w:t>
      </w:r>
      <w:r w:rsidR="00711683">
        <w:t xml:space="preserve">στα τμήματα του πλαισίου που βρίσκονται έξω από το πεδίο. Στο τμήμα ΓΜ της πλευράς ΑΓ του αγωγού δεν αναπτύσσεται ΗΕΔ από επαγωγή, αφού χρησιμοποιώντας τον κανόνα των τριών δακτύλων βρίσκουμε ότι τα ελεύθερα ηλεκτρόνια δέχονται δύναμη </w:t>
      </w:r>
      <w:r w:rsidR="00711683" w:rsidRPr="00A87DD3">
        <w:rPr>
          <w:lang w:val="en-US"/>
        </w:rPr>
        <w:t>Lorentz</w:t>
      </w:r>
      <w:r w:rsidR="00711683" w:rsidRPr="004C05C0">
        <w:t xml:space="preserve"> </w:t>
      </w:r>
      <w:r w:rsidR="00711683">
        <w:t xml:space="preserve"> με φορά προς τα </w:t>
      </w:r>
      <w:r w:rsidR="005E7B42">
        <w:t>πάνω</w:t>
      </w:r>
      <w:r w:rsidR="00711683">
        <w:t xml:space="preserve">, δηλαδή συσσωρεύονται στο πλαϊνό τοίχωμα και δεν μετακινούνται ούτε προς το Γ, ούτε προς το </w:t>
      </w:r>
      <w:r w:rsidR="005E7B42">
        <w:t>Α</w:t>
      </w:r>
      <w:r w:rsidR="00711683">
        <w:t>.</w:t>
      </w:r>
      <w:r w:rsidR="00711683" w:rsidRPr="00FE0F8A">
        <w:t xml:space="preserve"> </w:t>
      </w:r>
      <w:r w:rsidR="00A87DD3">
        <w:t xml:space="preserve"> Οπότε η μόνη ΗΕΔ που αναπτύσσεται στο πλαίσιο είναι αυτή που αναπτύσσεται στο τμήμα ΡΓ της πλευράς ΒΓ που κινείται μέσα στο πεδίο. Έτσι </w:t>
      </w:r>
      <w:r w:rsidR="00711683">
        <w:t xml:space="preserve">αν αναλύσουμε την ταχύτητα σε δυο συνιστώσες, εξαιτίας της </w:t>
      </w:r>
      <w:r w:rsidR="00711683" w:rsidRPr="00FE0F8A">
        <w:rPr>
          <w:position w:val="-12"/>
        </w:rPr>
        <w:object w:dxaOrig="260" w:dyaOrig="360" w14:anchorId="7ADB147A">
          <v:shape id="_x0000_i1027" type="#_x0000_t75" style="width:13.05pt;height:18.1pt" o:ole="">
            <v:imagedata r:id="rId22" o:title=""/>
          </v:shape>
          <o:OLEObject Type="Embed" ProgID="Equation.DSMT4" ShapeID="_x0000_i1027" DrawAspect="Content" ObjectID="_1802671281" r:id="rId23"/>
        </w:object>
      </w:r>
      <w:r w:rsidR="00711683">
        <w:t xml:space="preserve"> η οποία είναι παράλληλη στην πλευρά και πάλι δεν αναπτύσσεται ΗΕΔ στο τμήμα , αλλά εξαιτίας της κάθετη στον αγωγό ταχύτητας </w:t>
      </w:r>
      <w:r w:rsidR="00711683" w:rsidRPr="00BC36FF">
        <w:rPr>
          <w:position w:val="-12"/>
        </w:rPr>
        <w:object w:dxaOrig="260" w:dyaOrig="360" w14:anchorId="41AD7AB1">
          <v:shape id="_x0000_i1028" type="#_x0000_t75" style="width:13.05pt;height:18.1pt" o:ole="">
            <v:imagedata r:id="rId24" o:title=""/>
          </v:shape>
          <o:OLEObject Type="Embed" ProgID="Equation.DSMT4" ShapeID="_x0000_i1028" DrawAspect="Content" ObjectID="_1802671282" r:id="rId25"/>
        </w:object>
      </w:r>
      <w:r w:rsidR="00711683">
        <w:t xml:space="preserve">, τα ηλεκτρόνια δέχονται δύναμη με φορά προς το </w:t>
      </w:r>
      <w:r w:rsidR="005E7B42">
        <w:t>Β</w:t>
      </w:r>
      <w:r w:rsidR="00711683">
        <w:t xml:space="preserve">, οπότε πάνω του αναπτύσσεται μια ΗΕΔ από επαγωγή (με θετικό άκρο το </w:t>
      </w:r>
      <w:r w:rsidR="005E7B42">
        <w:t>Γ</w:t>
      </w:r>
      <w:r w:rsidR="00711683">
        <w:t>), ίση με:</w:t>
      </w:r>
    </w:p>
    <w:p w14:paraId="1335F012" w14:textId="11E3BA99" w:rsidR="0043735A" w:rsidRDefault="005E7B42" w:rsidP="00A87DD3">
      <w:pPr>
        <w:jc w:val="center"/>
      </w:pPr>
      <w:r w:rsidRPr="00BC36FF">
        <w:rPr>
          <w:position w:val="-12"/>
        </w:rPr>
        <w:object w:dxaOrig="4400" w:dyaOrig="360" w14:anchorId="701D635B">
          <v:shape id="_x0000_i1029" type="#_x0000_t75" style="width:220.35pt;height:18.1pt" o:ole="">
            <v:imagedata r:id="rId26" o:title=""/>
          </v:shape>
          <o:OLEObject Type="Embed" ProgID="Equation.DSMT4" ShapeID="_x0000_i1029" DrawAspect="Content" ObjectID="_1802671283" r:id="rId27"/>
        </w:object>
      </w:r>
    </w:p>
    <w:p w14:paraId="2243795A" w14:textId="4BCF20C3" w:rsidR="00D063FD" w:rsidRDefault="0024709D" w:rsidP="0024709D">
      <w:pPr>
        <w:ind w:left="340"/>
      </w:pPr>
      <w:r>
        <w:t>Καθώς το πλαίσιο εισέρχεται στο πεδίο το τμήμα (ΡΓ) αυξάνεται, οπότε αυξάνεται και η ΗΕΔ στο πλαίσιο</w:t>
      </w:r>
      <w:r w:rsidR="00D063FD">
        <w:t xml:space="preserve">. </w:t>
      </w:r>
      <w:r>
        <w:t>Α</w:t>
      </w:r>
      <w:r w:rsidR="00D063FD">
        <w:t>λλά τότε το πλαίσιο διαρρέεται από ρεύμα</w:t>
      </w:r>
      <w:r>
        <w:t xml:space="preserve"> έντασης:</w:t>
      </w:r>
    </w:p>
    <w:p w14:paraId="06AC6249" w14:textId="75B58115" w:rsidR="0024709D" w:rsidRDefault="005E7B42" w:rsidP="0024709D">
      <w:pPr>
        <w:ind w:left="340"/>
        <w:jc w:val="center"/>
      </w:pPr>
      <w:r w:rsidRPr="0024709D">
        <w:rPr>
          <w:position w:val="-24"/>
        </w:rPr>
        <w:object w:dxaOrig="2680" w:dyaOrig="620" w14:anchorId="5A3B3536">
          <v:shape id="_x0000_i1030" type="#_x0000_t75" style="width:133.95pt;height:31.15pt" o:ole="">
            <v:imagedata r:id="rId28" o:title=""/>
          </v:shape>
          <o:OLEObject Type="Embed" ProgID="Equation.DSMT4" ShapeID="_x0000_i1030" DrawAspect="Content" ObjectID="_1802671284" r:id="rId29"/>
        </w:object>
      </w:r>
    </w:p>
    <w:p w14:paraId="5CC1F7B5" w14:textId="0D0F27A6" w:rsidR="0024709D" w:rsidRDefault="0024709D" w:rsidP="0024709D">
      <w:pPr>
        <w:ind w:left="340"/>
      </w:pPr>
      <w:r>
        <w:lastRenderedPageBreak/>
        <w:t>Ανάλογης  του (ΓΡ) και η πρόταση είναι σωστή (Σ).</w:t>
      </w:r>
    </w:p>
    <w:p w14:paraId="16F77D73" w14:textId="66D0A96B" w:rsidR="0024709D" w:rsidRPr="006D5920" w:rsidRDefault="00193664" w:rsidP="008B24AF">
      <w:pPr>
        <w:pStyle w:val="i"/>
      </w:pPr>
      <w:r>
        <w:rPr>
          <w:rFonts w:asciiTheme="minorHAnsi" w:eastAsiaTheme="minorEastAsia" w:hAnsiTheme="minorHAnsi" w:cstheme="minorBidi"/>
          <w:noProof/>
          <w:kern w:val="2"/>
          <w:sz w:val="24"/>
          <w:szCs w:val="24"/>
        </w:rPr>
        <mc:AlternateContent>
          <mc:Choice Requires="wpc">
            <w:drawing>
              <wp:anchor distT="0" distB="0" distL="114300" distR="114300" simplePos="0" relativeHeight="251669504" behindDoc="0" locked="0" layoutInCell="1" allowOverlap="1" wp14:anchorId="6C408D8E" wp14:editId="1BFAE920">
                <wp:simplePos x="0" y="0"/>
                <wp:positionH relativeFrom="margin">
                  <wp:align>right</wp:align>
                </wp:positionH>
                <wp:positionV relativeFrom="paragraph">
                  <wp:posOffset>715010</wp:posOffset>
                </wp:positionV>
                <wp:extent cx="1645920" cy="1061085"/>
                <wp:effectExtent l="0" t="0" r="0" b="5715"/>
                <wp:wrapSquare wrapText="bothSides"/>
                <wp:docPr id="262586146" name="Καμβάς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375336386" name="Ευθύγραμμο βέλος σύνδεσης 375336386">
                          <a:extLst>
                            <a:ext uri="{FF2B5EF4-FFF2-40B4-BE49-F238E27FC236}">
                              <a16:creationId xmlns:a16="http://schemas.microsoft.com/office/drawing/2014/main" id="{A6D66E3D-C36E-FD83-F8F1-D3F9197B5988}"/>
                            </a:ext>
                          </a:extLst>
                        </wps:cNvPr>
                        <wps:cNvCnPr>
                          <a:cxnSpLocks/>
                        </wps:cNvCnPr>
                        <wps:spPr>
                          <a:xfrm>
                            <a:off x="1128160" y="765777"/>
                            <a:ext cx="298741" cy="0"/>
                          </a:xfrm>
                          <a:prstGeom prst="straightConnector1">
                            <a:avLst/>
                          </a:prstGeom>
                          <a:ln w="19050">
                            <a:solidFill>
                              <a:schemeClr val="accent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60139306" name="Ορθογώνιο τρίγωνο 1760139306">
                          <a:extLst>
                            <a:ext uri="{FF2B5EF4-FFF2-40B4-BE49-F238E27FC236}">
                              <a16:creationId xmlns:a16="http://schemas.microsoft.com/office/drawing/2014/main" id="{15C5830F-4C4A-B62B-3074-FAEAA6714384}"/>
                            </a:ext>
                          </a:extLst>
                        </wps:cNvPr>
                        <wps:cNvSpPr/>
                        <wps:spPr>
                          <a:xfrm>
                            <a:off x="289182" y="161659"/>
                            <a:ext cx="863810" cy="607524"/>
                          </a:xfrm>
                          <a:prstGeom prst="rtTriangle">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78168107" name="TextBox 102">
                          <a:extLst>
                            <a:ext uri="{FF2B5EF4-FFF2-40B4-BE49-F238E27FC236}">
                              <a16:creationId xmlns:a16="http://schemas.microsoft.com/office/drawing/2014/main" id="{075C6E03-0243-102B-76D2-2A17FD6D2B60}"/>
                            </a:ext>
                          </a:extLst>
                        </wps:cNvPr>
                        <wps:cNvSpPr txBox="1"/>
                        <wps:spPr>
                          <a:xfrm>
                            <a:off x="89442" y="654926"/>
                            <a:ext cx="247650" cy="370205"/>
                          </a:xfrm>
                          <a:prstGeom prst="rect">
                            <a:avLst/>
                          </a:prstGeom>
                          <a:noFill/>
                        </wps:spPr>
                        <wps:txbx>
                          <w:txbxContent>
                            <w:p w14:paraId="0538EED2" w14:textId="77777777" w:rsidR="0058258F" w:rsidRDefault="0058258F" w:rsidP="0058258F">
                              <w:pPr>
                                <w:rPr>
                                  <w:color w:val="000000" w:themeColor="text1"/>
                                  <w:kern w:val="24"/>
                                </w:rPr>
                              </w:pPr>
                              <w:r>
                                <w:rPr>
                                  <w:color w:val="000000" w:themeColor="text1"/>
                                  <w:kern w:val="24"/>
                                </w:rPr>
                                <w:t>Α</w:t>
                              </w:r>
                            </w:p>
                          </w:txbxContent>
                        </wps:txbx>
                        <wps:bodyPr wrap="square" rtlCol="0">
                          <a:spAutoFit/>
                        </wps:bodyPr>
                      </wps:wsp>
                      <wpg:wgp>
                        <wpg:cNvPr id="78151950" name="Ομάδα 78151950">
                          <a:extLst>
                            <a:ext uri="{FF2B5EF4-FFF2-40B4-BE49-F238E27FC236}">
                              <a16:creationId xmlns:a16="http://schemas.microsoft.com/office/drawing/2014/main" id="{42B2A9BA-4987-50DC-AC02-B98625AE0498}"/>
                            </a:ext>
                          </a:extLst>
                        </wpg:cNvPr>
                        <wpg:cNvGrpSpPr/>
                        <wpg:grpSpPr>
                          <a:xfrm>
                            <a:off x="289182" y="688476"/>
                            <a:ext cx="108027" cy="80707"/>
                            <a:chOff x="289181" y="688476"/>
                            <a:chExt cx="108027" cy="80707"/>
                          </a:xfrm>
                        </wpg:grpSpPr>
                        <wps:wsp>
                          <wps:cNvPr id="1456148374" name="Ευθεία γραμμή σύνδεσης 1456148374">
                            <a:extLst>
                              <a:ext uri="{FF2B5EF4-FFF2-40B4-BE49-F238E27FC236}">
                                <a16:creationId xmlns:a16="http://schemas.microsoft.com/office/drawing/2014/main" id="{E8D06199-E692-3606-AB41-64707286B3FB}"/>
                              </a:ext>
                            </a:extLst>
                          </wps:cNvPr>
                          <wps:cNvCnPr>
                            <a:cxnSpLocks/>
                          </wps:cNvCnPr>
                          <wps:spPr>
                            <a:xfrm>
                              <a:off x="289181" y="688476"/>
                              <a:ext cx="108027" cy="0"/>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s:wsp>
                          <wps:cNvPr id="1133784290" name="Ευθεία γραμμή σύνδεσης 1133784290">
                            <a:extLst>
                              <a:ext uri="{FF2B5EF4-FFF2-40B4-BE49-F238E27FC236}">
                                <a16:creationId xmlns:a16="http://schemas.microsoft.com/office/drawing/2014/main" id="{5AF244DC-5E31-C0F1-FFFD-FF3DAE4788D3}"/>
                              </a:ext>
                            </a:extLst>
                          </wps:cNvPr>
                          <wps:cNvCnPr>
                            <a:cxnSpLocks/>
                          </wps:cNvCnPr>
                          <wps:spPr>
                            <a:xfrm>
                              <a:off x="395303" y="688476"/>
                              <a:ext cx="0" cy="80707"/>
                            </a:xfrm>
                            <a:prstGeom prst="line">
                              <a:avLst/>
                            </a:prstGeom>
                            <a:ln w="12700">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g:wgp>
                      <wps:wsp>
                        <wps:cNvPr id="853359978" name="TextBox 122">
                          <a:extLst>
                            <a:ext uri="{FF2B5EF4-FFF2-40B4-BE49-F238E27FC236}">
                              <a16:creationId xmlns:a16="http://schemas.microsoft.com/office/drawing/2014/main" id="{2C36FBAA-39BF-81D1-D372-4667AFC0AF4B}"/>
                            </a:ext>
                          </a:extLst>
                        </wps:cNvPr>
                        <wps:cNvSpPr txBox="1"/>
                        <wps:spPr>
                          <a:xfrm>
                            <a:off x="77100" y="0"/>
                            <a:ext cx="247650" cy="370205"/>
                          </a:xfrm>
                          <a:prstGeom prst="rect">
                            <a:avLst/>
                          </a:prstGeom>
                          <a:noFill/>
                        </wps:spPr>
                        <wps:txbx>
                          <w:txbxContent>
                            <w:p w14:paraId="1B0BFBAB" w14:textId="77777777" w:rsidR="0058258F" w:rsidRDefault="0058258F" w:rsidP="0058258F">
                              <w:pPr>
                                <w:rPr>
                                  <w:color w:val="000000" w:themeColor="text1"/>
                                  <w:kern w:val="24"/>
                                </w:rPr>
                              </w:pPr>
                              <w:r>
                                <w:rPr>
                                  <w:color w:val="000000" w:themeColor="text1"/>
                                  <w:kern w:val="24"/>
                                </w:rPr>
                                <w:t>B</w:t>
                              </w:r>
                            </w:p>
                          </w:txbxContent>
                        </wps:txbx>
                        <wps:bodyPr wrap="square" rtlCol="0">
                          <a:spAutoFit/>
                        </wps:bodyPr>
                      </wps:wsp>
                      <pic:pic xmlns:pic="http://schemas.openxmlformats.org/drawingml/2006/picture">
                        <pic:nvPicPr>
                          <pic:cNvPr id="1922608110" name="Εικόνα 1922608110"/>
                          <pic:cNvPicPr>
                            <a:picLocks noChangeAspect="1" noChangeArrowheads="1"/>
                          </pic:cNvPicPr>
                        </pic:nvPicPr>
                        <pic:blipFill>
                          <a:blip r:embed="rId8"/>
                          <a:srcRect/>
                          <a:stretch>
                            <a:fillRect/>
                          </a:stretch>
                        </pic:blipFill>
                        <pic:spPr bwMode="auto">
                          <a:xfrm>
                            <a:off x="1425342" y="645656"/>
                            <a:ext cx="142875" cy="182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2520520" name="Εικόνα 1942520520"/>
                          <pic:cNvPicPr>
                            <a:picLocks noChangeAspect="1" noChangeArrowheads="1"/>
                          </pic:cNvPicPr>
                        </pic:nvPicPr>
                        <pic:blipFill>
                          <a:blip r:embed="rId9"/>
                          <a:srcRect/>
                          <a:stretch>
                            <a:fillRect/>
                          </a:stretch>
                        </pic:blipFill>
                        <pic:spPr bwMode="auto">
                          <a:xfrm>
                            <a:off x="1160192" y="56349"/>
                            <a:ext cx="155575" cy="2079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4336157" name="Εικόνα 954336157">
                            <a:extLst>
                              <a:ext uri="{FF2B5EF4-FFF2-40B4-BE49-F238E27FC236}">
                                <a16:creationId xmlns:a16="http://schemas.microsoft.com/office/drawing/2014/main" id="{FDE81998-3EE2-C9A6-1030-C891DE51B262}"/>
                              </a:ext>
                            </a:extLst>
                          </pic:cNvPr>
                          <pic:cNvPicPr>
                            <a:picLocks noChangeAspect="1"/>
                          </pic:cNvPicPr>
                        </pic:nvPicPr>
                        <pic:blipFill>
                          <a:blip r:embed="rId10"/>
                          <a:stretch>
                            <a:fillRect/>
                          </a:stretch>
                        </pic:blipFill>
                        <pic:spPr>
                          <a:xfrm>
                            <a:off x="1013067" y="84373"/>
                            <a:ext cx="164581" cy="154572"/>
                          </a:xfrm>
                          <a:prstGeom prst="rect">
                            <a:avLst/>
                          </a:prstGeom>
                        </pic:spPr>
                      </pic:pic>
                      <wps:wsp>
                        <wps:cNvPr id="240969887" name="Τόξο 240969887">
                          <a:extLst>
                            <a:ext uri="{FF2B5EF4-FFF2-40B4-BE49-F238E27FC236}">
                              <a16:creationId xmlns:a16="http://schemas.microsoft.com/office/drawing/2014/main" id="{007D25EA-2E9F-1214-E955-D7785D4A6605}"/>
                            </a:ext>
                          </a:extLst>
                        </wps:cNvPr>
                        <wps:cNvSpPr/>
                        <wps:spPr>
                          <a:xfrm rot="15228094">
                            <a:off x="1028136" y="727705"/>
                            <a:ext cx="110441" cy="63691"/>
                          </a:xfrm>
                          <a:prstGeom prst="arc">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rtlCol="0" anchor="ctr"/>
                      </wps:wsp>
                      <wps:wsp>
                        <wps:cNvPr id="1592838601" name="TextBox 165">
                          <a:extLst>
                            <a:ext uri="{FF2B5EF4-FFF2-40B4-BE49-F238E27FC236}">
                              <a16:creationId xmlns:a16="http://schemas.microsoft.com/office/drawing/2014/main" id="{3D223BF6-1F71-E07C-513F-1A9208B361B8}"/>
                            </a:ext>
                          </a:extLst>
                        </wps:cNvPr>
                        <wps:cNvSpPr txBox="1"/>
                        <wps:spPr>
                          <a:xfrm>
                            <a:off x="856149" y="606019"/>
                            <a:ext cx="205740" cy="304800"/>
                          </a:xfrm>
                          <a:prstGeom prst="rect">
                            <a:avLst/>
                          </a:prstGeom>
                          <a:noFill/>
                        </wps:spPr>
                        <wps:txbx>
                          <w:txbxContent>
                            <w:p w14:paraId="69D8167C" w14:textId="77777777" w:rsidR="0058258F" w:rsidRDefault="0058258F" w:rsidP="0058258F">
                              <w:pPr>
                                <w:rPr>
                                  <w:i/>
                                  <w:iCs/>
                                  <w:color w:val="000000" w:themeColor="text1"/>
                                  <w:kern w:val="24"/>
                                  <w:sz w:val="16"/>
                                  <w:szCs w:val="16"/>
                                </w:rPr>
                              </w:pPr>
                              <w:r>
                                <w:rPr>
                                  <w:i/>
                                  <w:iCs/>
                                  <w:color w:val="000000" w:themeColor="text1"/>
                                  <w:kern w:val="24"/>
                                  <w:sz w:val="16"/>
                                  <w:szCs w:val="16"/>
                                </w:rPr>
                                <w:t>θ</w:t>
                              </w:r>
                            </w:p>
                          </w:txbxContent>
                        </wps:txbx>
                        <wps:bodyPr wrap="square" rtlCol="0">
                          <a:spAutoFit/>
                        </wps:bodyPr>
                      </wps:wsp>
                      <pic:pic xmlns:pic="http://schemas.openxmlformats.org/drawingml/2006/picture">
                        <pic:nvPicPr>
                          <pic:cNvPr id="1499848403" name="Εικόνα 1499848403">
                            <a:extLst>
                              <a:ext uri="{FF2B5EF4-FFF2-40B4-BE49-F238E27FC236}">
                                <a16:creationId xmlns:a16="http://schemas.microsoft.com/office/drawing/2014/main" id="{B5C71CE9-C102-3200-E607-9CCAD176D398}"/>
                              </a:ext>
                            </a:extLst>
                          </pic:cNvPr>
                          <pic:cNvPicPr>
                            <a:picLocks noChangeAspect="1"/>
                          </pic:cNvPicPr>
                        </pic:nvPicPr>
                        <pic:blipFill>
                          <a:blip r:embed="rId30"/>
                          <a:stretch>
                            <a:fillRect/>
                          </a:stretch>
                        </pic:blipFill>
                        <pic:spPr>
                          <a:xfrm rot="16200000" flipV="1">
                            <a:off x="3443" y="340967"/>
                            <a:ext cx="261609" cy="268494"/>
                          </a:xfrm>
                          <a:prstGeom prst="rect">
                            <a:avLst/>
                          </a:prstGeom>
                          <a:ln>
                            <a:noFill/>
                          </a:ln>
                        </pic:spPr>
                      </pic:pic>
                      <pic:pic xmlns:pic="http://schemas.openxmlformats.org/drawingml/2006/picture">
                        <pic:nvPicPr>
                          <pic:cNvPr id="1287639154" name="Εικόνα 1287639154">
                            <a:extLst>
                              <a:ext uri="{FF2B5EF4-FFF2-40B4-BE49-F238E27FC236}">
                                <a16:creationId xmlns:a16="http://schemas.microsoft.com/office/drawing/2014/main" id="{E9DBA8AF-FE1E-5E4A-E794-2F3B6B34AB9B}"/>
                              </a:ext>
                            </a:extLst>
                          </pic:cNvPr>
                          <pic:cNvPicPr>
                            <a:picLocks noChangeAspect="1"/>
                          </pic:cNvPicPr>
                        </pic:nvPicPr>
                        <pic:blipFill>
                          <a:blip r:embed="rId30"/>
                          <a:stretch>
                            <a:fillRect/>
                          </a:stretch>
                        </pic:blipFill>
                        <pic:spPr>
                          <a:xfrm rot="13258506" flipV="1">
                            <a:off x="689099" y="239209"/>
                            <a:ext cx="220490" cy="226293"/>
                          </a:xfrm>
                          <a:prstGeom prst="rect">
                            <a:avLst/>
                          </a:prstGeom>
                          <a:ln>
                            <a:noFill/>
                          </a:ln>
                        </pic:spPr>
                      </pic:pic>
                    </wpc:wpc>
                  </a:graphicData>
                </a:graphic>
                <wp14:sizeRelH relativeFrom="margin">
                  <wp14:pctWidth>0</wp14:pctWidth>
                </wp14:sizeRelH>
                <wp14:sizeRelV relativeFrom="margin">
                  <wp14:pctHeight>0</wp14:pctHeight>
                </wp14:sizeRelV>
              </wp:anchor>
            </w:drawing>
          </mc:Choice>
          <mc:Fallback>
            <w:pict>
              <v:group w14:anchorId="6C408D8E" id="Καμβάς 3" o:spid="_x0000_s1082" editas="canvas" style="position:absolute;left:0;text-align:left;margin-left:78.4pt;margin-top:56.3pt;width:129.6pt;height:83.55pt;z-index:251669504;mso-position-horizontal:right;mso-position-horizontal-relative:margin;mso-position-vertical-relative:text;mso-width-relative:margin;mso-height-relative:margin" coordsize="16459,1061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">
                <v:shape id="_x0000_s1083" type="#_x0000_t75" style="position:absolute;width:16459;height:10610;visibility:visible;mso-wrap-style:square" filled="t" fillcolor="yellow">
                  <v:fill o:detectmouseclick="t"/>
                  <v:path o:connecttype="none"/>
                </v:shape>
                <v:shape id="Ευθύγραμμο βέλος σύνδεσης 375336386" o:spid="_x0000_s1084" type="#_x0000_t32" style="position:absolute;left:11281;top:7657;width:2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" strokecolor="#5b9bd5 [3204]" strokeweight="1.5pt">
                  <v:stroke endarrow="block" endarrowwidth="narrow" endarrowlength="short" joinstyle="miter"/>
                  <v:shadow on="t" type="perspective" color="black" offset="0,0" matrix="655f,,,655f"/>
                  <o:lock v:ext="edit" shapetype="f"/>
                </v:shape>
                <v:shape id="Ορθογώνιο τρίγωνο 1760139306" o:spid="_x0000_s1085" type="#_x0000_t6" style="position:absolute;left:2891;top:1616;width:8638;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" filled="f" strokecolor="#c00000" strokeweight="1pt"/>
                <v:shape id="TextBox 102" o:spid="_x0000_s1086" type="#_x0000_t202" style="position:absolute;left:894;top:6549;width:247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" filled="f" stroked="f">
                  <v:textbox style="mso-fit-shape-to-text:t">
                    <w:txbxContent>
                      <w:p w14:paraId="0538EED2" w14:textId="77777777" w:rsidR="0058258F" w:rsidRDefault="0058258F" w:rsidP="0058258F">
                        <w:pPr>
                          <w:rPr>
                            <w:color w:val="000000" w:themeColor="text1"/>
                            <w:kern w:val="24"/>
                          </w:rPr>
                        </w:pPr>
                        <w:r>
                          <w:rPr>
                            <w:color w:val="000000" w:themeColor="text1"/>
                            <w:kern w:val="24"/>
                          </w:rPr>
                          <w:t>Α</w:t>
                        </w:r>
                      </w:p>
                    </w:txbxContent>
                  </v:textbox>
                </v:shape>
                <v:group id="Ομάδα 78151950" o:spid="_x0000_s1087" style="position:absolute;left:2891;top:6884;width:1081;height:807" coordorigin="2891,6884" coordsize="1080,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">
                  <v:line id="Ευθεία γραμμή σύνδεσης 1456148374" o:spid="_x0000_s1088" style="position:absolute;visibility:visible;mso-wrap-style:square" from="2891,6884" to="3972,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" strokecolor="gray [1629]" strokeweight="1pt">
                    <v:stroke joinstyle="miter"/>
                    <o:lock v:ext="edit" shapetype="f"/>
                  </v:line>
                  <v:line id="Ευθεία γραμμή σύνδεσης 1133784290" o:spid="_x0000_s1089" style="position:absolute;visibility:visible;mso-wrap-style:square" from="3953,6884" to="3953,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" strokecolor="gray [1629]" strokeweight="1pt">
                    <v:stroke joinstyle="miter"/>
                    <o:lock v:ext="edit" shapetype="f"/>
                  </v:line>
                </v:group>
                <v:shape id="TextBox 122" o:spid="_x0000_s1090" type="#_x0000_t202" style="position:absolute;left:771;width:247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" filled="f" stroked="f">
                  <v:textbox style="mso-fit-shape-to-text:t">
                    <w:txbxContent>
                      <w:p w14:paraId="1B0BFBAB" w14:textId="77777777" w:rsidR="0058258F" w:rsidRDefault="0058258F" w:rsidP="0058258F">
                        <w:pPr>
                          <w:rPr>
                            <w:color w:val="000000" w:themeColor="text1"/>
                            <w:kern w:val="24"/>
                          </w:rPr>
                        </w:pPr>
                        <w:r>
                          <w:rPr>
                            <w:color w:val="000000" w:themeColor="text1"/>
                            <w:kern w:val="24"/>
                          </w:rPr>
                          <w:t>B</w:t>
                        </w:r>
                      </w:p>
                    </w:txbxContent>
                  </v:textbox>
                </v:shape>
                <v:shape id="Εικόνα 1922608110" o:spid="_x0000_s1091" type="#_x0000_t75" style="position:absolute;left:14253;top:6456;width:1429;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">
                  <v:imagedata r:id="rId11" o:title=""/>
                </v:shape>
                <v:shape id="Εικόνα 1942520520" o:spid="_x0000_s1092" type="#_x0000_t75" style="position:absolute;left:11601;top:563;width:1556;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">
                  <v:imagedata r:id="rId12" o:title=""/>
                </v:shape>
                <v:shape id="Εικόνα 954336157" o:spid="_x0000_s1093" type="#_x0000_t75" style="position:absolute;left:10130;top:843;width:1646;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">
                  <v:imagedata r:id="rId13" o:title=""/>
                </v:shape>
                <v:shape id="Τόξο 240969887" o:spid="_x0000_s1094" style="position:absolute;left:10282;top:7276;width:1104;height:637;rotation:-6959821fd;visibility:visible;mso-wrap-style:square;v-text-anchor:middle" coordsize="110441,6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" path="m55220,nsc85718,,110441,14258,110441,31846r-55220,c55221,21231,55220,10615,55220,xem55220,nfc85718,,110441,14258,110441,31846e" filled="f" strokecolor="black [3213]" strokeweight="1pt">
                  <v:stroke joinstyle="miter"/>
                  <v:path arrowok="t" o:connecttype="custom" o:connectlocs="55220,0;110441,31846" o:connectangles="0,0"/>
                </v:shape>
                <v:shape id="TextBox 165" o:spid="_x0000_s1095" type="#_x0000_t202" style="position:absolute;left:8561;top:6060;width:205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" filled="f" stroked="f">
                  <v:textbox style="mso-fit-shape-to-text:t">
                    <w:txbxContent>
                      <w:p w14:paraId="69D8167C" w14:textId="77777777" w:rsidR="0058258F" w:rsidRDefault="0058258F" w:rsidP="0058258F">
                        <w:pPr>
                          <w:rPr>
                            <w:i/>
                            <w:iCs/>
                            <w:color w:val="000000" w:themeColor="text1"/>
                            <w:kern w:val="24"/>
                            <w:sz w:val="16"/>
                            <w:szCs w:val="16"/>
                          </w:rPr>
                        </w:pPr>
                        <w:r>
                          <w:rPr>
                            <w:i/>
                            <w:iCs/>
                            <w:color w:val="000000" w:themeColor="text1"/>
                            <w:kern w:val="24"/>
                            <w:sz w:val="16"/>
                            <w:szCs w:val="16"/>
                          </w:rPr>
                          <w:t>θ</w:t>
                        </w:r>
                      </w:p>
                    </w:txbxContent>
                  </v:textbox>
                </v:shape>
                <v:shape id="Εικόνα 1499848403" o:spid="_x0000_s1096" type="#_x0000_t75" style="position:absolute;left:34;top:3410;width:2616;height:2684;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">
                  <v:imagedata r:id="rId31" o:title=""/>
                </v:shape>
                <v:shape id="Εικόνα 1287639154" o:spid="_x0000_s1097" type="#_x0000_t75" style="position:absolute;left:6890;top:2392;width:2205;height:2263;rotation:9111136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">
                  <v:imagedata r:id="rId31" o:title=""/>
                </v:shape>
                <w10:wrap type="square" anchorx="margin"/>
              </v:group>
            </w:pict>
          </mc:Fallback>
        </mc:AlternateContent>
      </w:r>
      <w:r w:rsidR="008B24AF">
        <w:t>Μόλις το πλαίσιο μπει εξολοκλήρου μέσα στο πεδίο, η μαγνητική ροή που περνά από την επιφάνειά του παραμένει  σταθερή, πράγμα που σημαίνει ότι δεν αναπτύσσεται πάνω το ΗΕΔ από επαγωγή και δεν έχουμε επαγωγικό ρεύμα. Η πρόταση είναι λανθασμένη (Λ).</w:t>
      </w:r>
    </w:p>
    <w:p w14:paraId="13520313" w14:textId="2089F033" w:rsidR="001274A5" w:rsidRDefault="006157EB" w:rsidP="006157EB">
      <w:pPr>
        <w:pStyle w:val="i"/>
      </w:pPr>
      <w:r>
        <w:t>Για την θέση (β) στην πλευρά ΑΓ δεν αναπτύσσεται ΗΕΔ, όπως στο i) ερώτημα. ΗΕΔ αναπτύσσονται στις πλευρές ΑΒ και ΒΓ</w:t>
      </w:r>
      <w:r w:rsidR="001C6A49">
        <w:t>, μ</w:t>
      </w:r>
      <w:r>
        <w:t>ε πολικότητες, όπως  στο σχήμα.</w:t>
      </w:r>
      <w:r w:rsidR="001C6A49">
        <w:t xml:space="preserve"> Αλλά η ολική ΗΕΔ στο πλαίσιο είναι μηδενική, οπότε:</w:t>
      </w:r>
    </w:p>
    <w:p w14:paraId="4C4CB702" w14:textId="6705529A" w:rsidR="001274A5" w:rsidRDefault="001C6A49" w:rsidP="001C6A49">
      <w:pPr>
        <w:jc w:val="center"/>
      </w:pPr>
      <w:r w:rsidRPr="001C6A49">
        <w:rPr>
          <w:position w:val="-48"/>
        </w:rPr>
        <w:object w:dxaOrig="2340" w:dyaOrig="1080" w14:anchorId="5040FC93">
          <v:shape id="_x0000_i1032" type="#_x0000_t75" style="width:116.85pt;height:54.6pt" o:ole="">
            <v:imagedata r:id="rId32" o:title=""/>
          </v:shape>
          <o:OLEObject Type="Embed" ProgID="Equation.DSMT4" ShapeID="_x0000_i1032" DrawAspect="Content" ObjectID="_1802671285" r:id="rId33"/>
        </w:object>
      </w:r>
    </w:p>
    <w:p w14:paraId="3615B007" w14:textId="02F12142" w:rsidR="001274A5" w:rsidRDefault="001C6A49" w:rsidP="001C6A49">
      <w:pPr>
        <w:ind w:left="340"/>
      </w:pPr>
      <w:r>
        <w:t>Η πρόταση είναι λανθασμένη (Λ).</w:t>
      </w:r>
    </w:p>
    <w:p w14:paraId="3398409D" w14:textId="77777777" w:rsidR="001274A5" w:rsidRPr="00307ECD" w:rsidRDefault="001274A5" w:rsidP="001274A5">
      <w:pPr>
        <w:pStyle w:val="a8"/>
        <w:jc w:val="right"/>
        <w:rPr>
          <w:lang w:val="en-US"/>
        </w:rPr>
      </w:pPr>
      <w:r>
        <w:rPr>
          <w:lang w:val="en-US"/>
        </w:rPr>
        <w:t>dmargaris@gmail.com</w:t>
      </w:r>
    </w:p>
    <w:p w14:paraId="2BFB4171" w14:textId="6FFB971A" w:rsidR="00637FE8" w:rsidRPr="001274A5" w:rsidRDefault="00637FE8" w:rsidP="001274A5"/>
    <w:sectPr w:rsidR="00637FE8" w:rsidRPr="001274A5">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3B35" w14:textId="77777777" w:rsidR="000F6D03" w:rsidRDefault="000F6D03">
      <w:pPr>
        <w:spacing w:line="240" w:lineRule="auto"/>
      </w:pPr>
      <w:r>
        <w:separator/>
      </w:r>
    </w:p>
  </w:endnote>
  <w:endnote w:type="continuationSeparator" w:id="0">
    <w:p w14:paraId="46154FD9" w14:textId="77777777" w:rsidR="000F6D03" w:rsidRDefault="000F6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AFA3"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3123B8DD"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277B60D"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49AA" w14:textId="77777777" w:rsidR="000F6D03" w:rsidRDefault="000F6D03">
      <w:pPr>
        <w:spacing w:after="0"/>
      </w:pPr>
      <w:r>
        <w:separator/>
      </w:r>
    </w:p>
  </w:footnote>
  <w:footnote w:type="continuationSeparator" w:id="0">
    <w:p w14:paraId="32AE0291" w14:textId="77777777" w:rsidR="000F6D03" w:rsidRDefault="000F6D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0D27" w14:textId="74356144"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1274A5">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A5"/>
    <w:rsid w:val="00017794"/>
    <w:rsid w:val="00053396"/>
    <w:rsid w:val="0006587D"/>
    <w:rsid w:val="000679A2"/>
    <w:rsid w:val="000702DB"/>
    <w:rsid w:val="00086899"/>
    <w:rsid w:val="000912E3"/>
    <w:rsid w:val="00091E43"/>
    <w:rsid w:val="000A5A2D"/>
    <w:rsid w:val="000B48D3"/>
    <w:rsid w:val="000C397A"/>
    <w:rsid w:val="000D78E0"/>
    <w:rsid w:val="000F6D03"/>
    <w:rsid w:val="00111CA3"/>
    <w:rsid w:val="001274A5"/>
    <w:rsid w:val="00157DCF"/>
    <w:rsid w:val="001664A5"/>
    <w:rsid w:val="001764F7"/>
    <w:rsid w:val="00180754"/>
    <w:rsid w:val="00191C12"/>
    <w:rsid w:val="00193664"/>
    <w:rsid w:val="001A6E45"/>
    <w:rsid w:val="001A7955"/>
    <w:rsid w:val="001B25B2"/>
    <w:rsid w:val="001C5136"/>
    <w:rsid w:val="001C6A49"/>
    <w:rsid w:val="002222D0"/>
    <w:rsid w:val="0024709D"/>
    <w:rsid w:val="002C4684"/>
    <w:rsid w:val="003034D4"/>
    <w:rsid w:val="00316CFB"/>
    <w:rsid w:val="003272C2"/>
    <w:rsid w:val="00334BD8"/>
    <w:rsid w:val="00342B66"/>
    <w:rsid w:val="0039013D"/>
    <w:rsid w:val="003959A8"/>
    <w:rsid w:val="003A6C4E"/>
    <w:rsid w:val="003B4900"/>
    <w:rsid w:val="003D2058"/>
    <w:rsid w:val="0041752B"/>
    <w:rsid w:val="0043735A"/>
    <w:rsid w:val="0044454D"/>
    <w:rsid w:val="00465544"/>
    <w:rsid w:val="00465D8E"/>
    <w:rsid w:val="00470A0F"/>
    <w:rsid w:val="0047288B"/>
    <w:rsid w:val="00480ADE"/>
    <w:rsid w:val="00485825"/>
    <w:rsid w:val="004B1BA7"/>
    <w:rsid w:val="004F7518"/>
    <w:rsid w:val="00503A3E"/>
    <w:rsid w:val="0050788A"/>
    <w:rsid w:val="0055699C"/>
    <w:rsid w:val="00572886"/>
    <w:rsid w:val="0058258F"/>
    <w:rsid w:val="005C059F"/>
    <w:rsid w:val="005E7B42"/>
    <w:rsid w:val="006157EB"/>
    <w:rsid w:val="00637FE8"/>
    <w:rsid w:val="00667E23"/>
    <w:rsid w:val="00695267"/>
    <w:rsid w:val="006C3491"/>
    <w:rsid w:val="006E68B0"/>
    <w:rsid w:val="006F5F92"/>
    <w:rsid w:val="00711683"/>
    <w:rsid w:val="00717932"/>
    <w:rsid w:val="00736498"/>
    <w:rsid w:val="00744C3F"/>
    <w:rsid w:val="00757BF7"/>
    <w:rsid w:val="00774F6B"/>
    <w:rsid w:val="007B35C2"/>
    <w:rsid w:val="007B36AF"/>
    <w:rsid w:val="007D112E"/>
    <w:rsid w:val="007D7637"/>
    <w:rsid w:val="007E115B"/>
    <w:rsid w:val="007E1B60"/>
    <w:rsid w:val="007E56EC"/>
    <w:rsid w:val="007F4EE5"/>
    <w:rsid w:val="00814FD8"/>
    <w:rsid w:val="0081576D"/>
    <w:rsid w:val="00844E46"/>
    <w:rsid w:val="0087491C"/>
    <w:rsid w:val="008945AD"/>
    <w:rsid w:val="008A050A"/>
    <w:rsid w:val="008B24AF"/>
    <w:rsid w:val="008F3C3C"/>
    <w:rsid w:val="00904CDC"/>
    <w:rsid w:val="009675D3"/>
    <w:rsid w:val="009A1C4D"/>
    <w:rsid w:val="009E2E0F"/>
    <w:rsid w:val="009F636C"/>
    <w:rsid w:val="00A15C87"/>
    <w:rsid w:val="00A432D6"/>
    <w:rsid w:val="00A72925"/>
    <w:rsid w:val="00A87DD3"/>
    <w:rsid w:val="00AA662C"/>
    <w:rsid w:val="00AC5AC3"/>
    <w:rsid w:val="00AF748E"/>
    <w:rsid w:val="00B11C3D"/>
    <w:rsid w:val="00B344E9"/>
    <w:rsid w:val="00B820C2"/>
    <w:rsid w:val="00BB3001"/>
    <w:rsid w:val="00C24995"/>
    <w:rsid w:val="00C75AFA"/>
    <w:rsid w:val="00C830AA"/>
    <w:rsid w:val="00CA7A43"/>
    <w:rsid w:val="00D045EF"/>
    <w:rsid w:val="00D063FD"/>
    <w:rsid w:val="00D533FC"/>
    <w:rsid w:val="00D82210"/>
    <w:rsid w:val="00D905A3"/>
    <w:rsid w:val="00D962AD"/>
    <w:rsid w:val="00D97305"/>
    <w:rsid w:val="00DA0155"/>
    <w:rsid w:val="00DE1D3D"/>
    <w:rsid w:val="00DE49E1"/>
    <w:rsid w:val="00DF4F17"/>
    <w:rsid w:val="00DF546A"/>
    <w:rsid w:val="00E210D0"/>
    <w:rsid w:val="00E2316D"/>
    <w:rsid w:val="00E37CC9"/>
    <w:rsid w:val="00EA64C4"/>
    <w:rsid w:val="00EB2362"/>
    <w:rsid w:val="00EB6640"/>
    <w:rsid w:val="00EC647B"/>
    <w:rsid w:val="00EE1786"/>
    <w:rsid w:val="00EE2570"/>
    <w:rsid w:val="00EE7957"/>
    <w:rsid w:val="00F6515A"/>
    <w:rsid w:val="00F71F26"/>
    <w:rsid w:val="00F90A8A"/>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7ecff"/>
    </o:shapedefaults>
    <o:shapelayout v:ext="edit">
      <o:idmap v:ext="edit" data="1"/>
    </o:shapelayout>
  </w:shapeDefaults>
  <w:decimalSymbol w:val=","/>
  <w:listSeparator w:val=";"/>
  <w14:docId w14:val="2A3D546A"/>
  <w15:docId w15:val="{01EC41A7-3BAE-4534-B08B-02E5123A2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1274A5"/>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7.wmf"/><Relationship Id="rId21" Type="http://schemas.openxmlformats.org/officeDocument/2006/relationships/image" Target="media/image14.w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oleObject" Target="embeddings/oleObject2.bin"/><Relationship Id="rId33"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1.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1.bin"/><Relationship Id="rId28" Type="http://schemas.openxmlformats.org/officeDocument/2006/relationships/image" Target="media/image18.wmf"/><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w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emf"/><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emf"/><Relationship Id="rId35"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0</TotalTime>
  <Pages>2</Pages>
  <Words>377</Words>
  <Characters>2040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2</cp:revision>
  <cp:lastPrinted>2025-02-19T17:27:00Z</cp:lastPrinted>
  <dcterms:created xsi:type="dcterms:W3CDTF">2025-03-05T07:14:00Z</dcterms:created>
  <dcterms:modified xsi:type="dcterms:W3CDTF">2025-03-05T07:14:00Z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