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BB721" w14:textId="629D5D44" w:rsidR="00D533FC" w:rsidRDefault="00D25322" w:rsidP="00637FE8">
      <w:pPr>
        <w:pStyle w:val="11"/>
      </w:pPr>
      <w:r>
        <w:t>Ποιο το διάγραμμα της θερμοκρασίας;</w:t>
      </w:r>
    </w:p>
    <w:p w14:paraId="46ED1A2C" w14:textId="19AD90CF" w:rsidR="00637FE8" w:rsidRDefault="00D25322" w:rsidP="001A6E45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B9E6758" wp14:editId="6FB6AF8D">
                <wp:simplePos x="0" y="0"/>
                <wp:positionH relativeFrom="margin">
                  <wp:posOffset>4859655</wp:posOffset>
                </wp:positionH>
                <wp:positionV relativeFrom="paragraph">
                  <wp:posOffset>34290</wp:posOffset>
                </wp:positionV>
                <wp:extent cx="1245870" cy="1135380"/>
                <wp:effectExtent l="0" t="0" r="0" b="7620"/>
                <wp:wrapSquare wrapText="bothSides"/>
                <wp:docPr id="797796138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wpg:wgp>
                        <wpg:cNvPr id="139773701" name="Ομάδα 139773701"/>
                        <wpg:cNvGrpSpPr/>
                        <wpg:grpSpPr>
                          <a:xfrm>
                            <a:off x="123337" y="1835"/>
                            <a:ext cx="1082676" cy="1048455"/>
                            <a:chOff x="0" y="1836"/>
                            <a:chExt cx="1082837" cy="1049190"/>
                          </a:xfrm>
                        </wpg:grpSpPr>
                        <wps:wsp>
                          <wps:cNvPr id="1390885151" name="Ορθογώνιο 1390885151"/>
                          <wps:cNvSpPr/>
                          <wps:spPr>
                            <a:xfrm>
                              <a:off x="301098" y="45162"/>
                              <a:ext cx="267632" cy="177015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 w="127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059155" name="Ορθογώνιο 207059155"/>
                          <wps:cNvSpPr/>
                          <wps:spPr>
                            <a:xfrm>
                              <a:off x="0" y="360965"/>
                              <a:ext cx="620828" cy="690061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98166" name="TextBox 18"/>
                          <wps:cNvSpPr txBox="1"/>
                          <wps:spPr>
                            <a:xfrm>
                              <a:off x="156537" y="560262"/>
                              <a:ext cx="354122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9B5CF0" w14:textId="77777777" w:rsidR="00D25322" w:rsidRDefault="00D25322" w:rsidP="00D2532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Τ</w:t>
                                </w:r>
                                <w:r>
                                  <w:rPr>
                                    <w:color w:val="000000"/>
                                    <w:kern w:val="24"/>
                                    <w:position w:val="-6"/>
                                    <w:vertAlign w:val="sub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551536" name="TextBox 18"/>
                          <wps:cNvSpPr txBox="1"/>
                          <wps:spPr>
                            <a:xfrm>
                              <a:off x="409926" y="448291"/>
                              <a:ext cx="266700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BAA6F1" w14:textId="77777777" w:rsidR="00D25322" w:rsidRDefault="00D25322" w:rsidP="00D2532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79828794" name="TextBox 18"/>
                          <wps:cNvSpPr txBox="1"/>
                          <wps:spPr>
                            <a:xfrm>
                              <a:off x="525475" y="1836"/>
                              <a:ext cx="266700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29462C" w14:textId="77777777" w:rsidR="00D25322" w:rsidRDefault="00D25322" w:rsidP="00D2532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417788" name="Ευθεία γραμμή σύνδεσης 471417788"/>
                          <wps:cNvCnPr/>
                          <wps:spPr>
                            <a:xfrm>
                              <a:off x="295047" y="39474"/>
                              <a:ext cx="28038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1605921" name="Ευθεία γραμμή σύνδεσης 1551605921"/>
                          <wps:cNvCnPr/>
                          <wps:spPr>
                            <a:xfrm>
                              <a:off x="295047" y="239183"/>
                              <a:ext cx="28038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2263569" name="Ευθεία γραμμή σύνδεσης 2062263569"/>
                          <wps:cNvCnPr/>
                          <wps:spPr>
                            <a:xfrm>
                              <a:off x="568730" y="34731"/>
                              <a:ext cx="486" cy="20454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262927" name="Ορθογώνιο 28262927"/>
                          <wps:cNvSpPr/>
                          <wps:spPr>
                            <a:xfrm>
                              <a:off x="620828" y="606824"/>
                              <a:ext cx="267632" cy="177015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 w="127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4017208" name="Ευθεία γραμμή σύνδεσης 1794017208"/>
                          <wps:cNvCnPr/>
                          <wps:spPr>
                            <a:xfrm>
                              <a:off x="614777" y="601136"/>
                              <a:ext cx="28038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984827" name="Ευθεία γραμμή σύνδεσης 406984827"/>
                          <wps:cNvCnPr/>
                          <wps:spPr>
                            <a:xfrm>
                              <a:off x="614777" y="800845"/>
                              <a:ext cx="28038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3026594" name="Ευθεία γραμμή σύνδεσης 1863026594"/>
                          <wps:cNvCnPr/>
                          <wps:spPr>
                            <a:xfrm>
                              <a:off x="888460" y="596393"/>
                              <a:ext cx="486" cy="20454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9254785" name="TextBox 18"/>
                          <wps:cNvSpPr txBox="1"/>
                          <wps:spPr>
                            <a:xfrm>
                              <a:off x="816137" y="419168"/>
                              <a:ext cx="266700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99E452" w14:textId="77777777" w:rsidR="00D25322" w:rsidRDefault="00D25322" w:rsidP="00D2532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66386009" name="TextBox 18"/>
                          <wps:cNvSpPr txBox="1"/>
                          <wps:spPr>
                            <a:xfrm>
                              <a:off x="77952" y="3359"/>
                              <a:ext cx="266700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5AEEFE" w14:textId="77777777" w:rsidR="00D25322" w:rsidRDefault="00D25322" w:rsidP="00D25322">
                                <w:pPr>
                                  <w:rPr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9E6758" id="Καμβάς 1" o:spid="_x0000_s1026" editas="canvas" style="position:absolute;left:0;text-align:left;margin-left:382.65pt;margin-top:2.7pt;width:98.1pt;height:89.4pt;z-index:251659264;mso-position-horizontal-relative:margin;mso-width-relative:margin;mso-height-relative:margin" coordsize="12458,1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458;height:11353;visibility:visible;mso-wrap-style:square" filled="t" fillcolor="#ffff80">
                  <v:fill color2="#ffffda" rotate="t" o:detectmouseclick="t" angle="180" colors="0 #ffff80;.5 #ffffb3;1 #ffffda" focus="100%" type="gradient"/>
                  <v:path o:connecttype="none"/>
                </v:shape>
                <v:group id="Ομάδα 139773701" o:spid="_x0000_s1028" style="position:absolute;left:1233;top:18;width:10827;height:10484" coordorigin=",18" coordsize="10828,10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">
                  <v:rect id="Ορθογώνιο 1390885151" o:spid="_x0000_s1029" style="position:absolute;left:3010;top:451;width:2677;height:1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" fillcolor="#00b050" strokecolor="#00b050" strokeweight="1pt"/>
                  <v:rect id="Ορθογώνιο 207059155" o:spid="_x0000_s1030" style="position:absolute;top:3609;width:6208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" fillcolor="#ffc000" strokecolor="#5a5a5a [2109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8" o:spid="_x0000_s1031" type="#_x0000_t202" style="position:absolute;left:1565;top:5602;width:3541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" filled="f" stroked="f">
                    <v:textbox>
                      <w:txbxContent>
                        <w:p w14:paraId="5F9B5CF0" w14:textId="77777777" w:rsidR="00D25322" w:rsidRDefault="00D25322" w:rsidP="00D2532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Τ</w:t>
                          </w:r>
                          <w:r>
                            <w:rPr>
                              <w:color w:val="000000"/>
                              <w:kern w:val="24"/>
                              <w:position w:val="-6"/>
                              <w:vertAlign w:val="sub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8" o:spid="_x0000_s1032" type="#_x0000_t202" style="position:absolute;left:4099;top:4482;width:266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" filled="f" stroked="f">
                    <v:textbox>
                      <w:txbxContent>
                        <w:p w14:paraId="73BAA6F1" w14:textId="77777777" w:rsidR="00D25322" w:rsidRDefault="00D25322" w:rsidP="00D2532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Α</w:t>
                          </w:r>
                        </w:p>
                      </w:txbxContent>
                    </v:textbox>
                  </v:shape>
                  <v:shape id="TextBox 18" o:spid="_x0000_s1033" type="#_x0000_t202" style="position:absolute;left:5254;top:18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" filled="f" stroked="f">
                    <v:textbox>
                      <w:txbxContent>
                        <w:p w14:paraId="3B29462C" w14:textId="77777777" w:rsidR="00D25322" w:rsidRDefault="00D25322" w:rsidP="00D2532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Β</w:t>
                          </w:r>
                        </w:p>
                      </w:txbxContent>
                    </v:textbox>
                  </v:shape>
                  <v:line id="Ευθεία γραμμή σύνδεσης 471417788" o:spid="_x0000_s1034" style="position:absolute;visibility:visible;mso-wrap-style:square" from="2950,394" to="5754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" strokecolor="#404040 [2429]" strokeweight="1.5pt">
                    <v:stroke joinstyle="miter"/>
                  </v:line>
                  <v:line id="Ευθεία γραμμή σύνδεσης 1551605921" o:spid="_x0000_s1035" style="position:absolute;visibility:visible;mso-wrap-style:square" from="2950,2391" to="5754,2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" strokecolor="#404040 [2429]" strokeweight="1.5pt">
                    <v:stroke joinstyle="miter"/>
                  </v:line>
                  <v:line id="Ευθεία γραμμή σύνδεσης 2062263569" o:spid="_x0000_s1036" style="position:absolute;visibility:visible;mso-wrap-style:square" from="5687,347" to="5692,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" strokecolor="#404040 [2429]" strokeweight="1.5pt">
                    <v:stroke joinstyle="miter"/>
                  </v:line>
                  <v:rect id="Ορθογώνιο 28262927" o:spid="_x0000_s1037" style="position:absolute;left:6208;top:6068;width:2676;height:1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" fillcolor="#00b050" strokecolor="#00b050" strokeweight="1pt"/>
                  <v:line id="Ευθεία γραμμή σύνδεσης 1794017208" o:spid="_x0000_s1038" style="position:absolute;visibility:visible;mso-wrap-style:square" from="6147,6011" to="8951,6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" strokecolor="#404040 [2429]" strokeweight="1.5pt">
                    <v:stroke joinstyle="miter"/>
                  </v:line>
                  <v:line id="Ευθεία γραμμή σύνδεσης 406984827" o:spid="_x0000_s1039" style="position:absolute;visibility:visible;mso-wrap-style:square" from="6147,8008" to="8951,8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" strokecolor="#404040 [2429]" strokeweight="1.5pt">
                    <v:stroke joinstyle="miter"/>
                  </v:line>
                  <v:line id="Ευθεία γραμμή σύνδεσης 1863026594" o:spid="_x0000_s1040" style="position:absolute;visibility:visible;mso-wrap-style:square" from="8884,5963" to="8889,8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" strokecolor="#404040 [2429]" strokeweight="1.5pt">
                    <v:stroke joinstyle="miter"/>
                  </v:line>
                  <v:shape id="TextBox 18" o:spid="_x0000_s1041" type="#_x0000_t202" style="position:absolute;left:8161;top:4191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" filled="f" stroked="f">
                    <v:textbox>
                      <w:txbxContent>
                        <w:p w14:paraId="7399E452" w14:textId="77777777" w:rsidR="00D25322" w:rsidRDefault="00D25322" w:rsidP="00D2532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Β</w:t>
                          </w:r>
                        </w:p>
                      </w:txbxContent>
                    </v:textbox>
                  </v:shape>
                  <v:shape id="TextBox 18" o:spid="_x0000_s1042" type="#_x0000_t202" style="position:absolute;left:779;top:3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" filled="f" stroked="f">
                    <v:textbox>
                      <w:txbxContent>
                        <w:p w14:paraId="535AEEFE" w14:textId="77777777" w:rsidR="00D25322" w:rsidRDefault="00D25322" w:rsidP="00D25322">
                          <w:pPr>
                            <w:rPr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</w:rPr>
                            <w:t>Α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>
        <w:t>Διαθέτουμε μια μεγάλη δεξαμενή θερμότητας, σταθερής θερμοκρασίας Τ</w:t>
      </w:r>
      <w:r>
        <w:rPr>
          <w:vertAlign w:val="subscript"/>
        </w:rPr>
        <w:t>0</w:t>
      </w:r>
      <w:r>
        <w:t>=800K και ένα μεταλλικό κύλινδρο, μικρού ύψους, τυλιγμένο με μονωτικό υλικό, εκτός από τη μια βάση του Α, σε θερμοκρασία Τ</w:t>
      </w:r>
      <w:r>
        <w:rPr>
          <w:vertAlign w:val="subscript"/>
        </w:rPr>
        <w:t>1</w:t>
      </w:r>
      <w:r>
        <w:t>=300Κ. Σε μια στιγμή t=0 φέρνουμε σε επαφή τη βάση Α με ένα θερμικά αγώγιμο παράθυρο της δεξαμενής, όπως στο σχήμα.</w:t>
      </w:r>
    </w:p>
    <w:p w14:paraId="24203DC5" w14:textId="77777777" w:rsidR="00D25322" w:rsidRDefault="00D25322" w:rsidP="001A6E45">
      <w:r>
        <w:t>ii) Ποιο από τα παρακάτω διαγράμματα παριστάνει τη θερμοκρασία ενός σημείου κοντά στην βάση του Β του κυλίνδρου, σε συνάρτηση με το χρόνο;</w:t>
      </w:r>
    </w:p>
    <w:p w14:paraId="1F4F6031" w14:textId="1155D02E" w:rsidR="00D25322" w:rsidRDefault="00D25322" w:rsidP="00D25322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104CC2DB" wp14:editId="6BDC0B65">
                <wp:extent cx="5426075" cy="1364615"/>
                <wp:effectExtent l="0" t="0" r="3175" b="6985"/>
                <wp:docPr id="1873568195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c:bg>
                      <wpc:whole/>
                      <wps:wsp>
                        <wps:cNvPr id="900652701" name="Ευθύγραμμο βέλος σύνδεσης 900652701"/>
                        <wps:cNvCnPr>
                          <a:cxnSpLocks/>
                        </wps:cNvCnPr>
                        <wps:spPr>
                          <a:xfrm>
                            <a:off x="470239" y="793115"/>
                            <a:ext cx="83248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0047081" name="Ευθύγραμμο βέλος σύνδεσης 1490047081"/>
                        <wps:cNvCnPr>
                          <a:cxnSpLocks/>
                        </wps:cNvCnPr>
                        <wps:spPr>
                          <a:xfrm flipV="1">
                            <a:off x="474684" y="107315"/>
                            <a:ext cx="0" cy="6896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0220090" name="Ευθεία γραμμή σύνδεσης 1980220090"/>
                        <wps:cNvCnPr/>
                        <wps:spPr>
                          <a:xfrm>
                            <a:off x="994572" y="332105"/>
                            <a:ext cx="2774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9299937" name="Ευθεία γραμμή σύνδεσης 1309299937"/>
                        <wps:cNvCnPr/>
                        <wps:spPr>
                          <a:xfrm flipV="1">
                            <a:off x="482954" y="332105"/>
                            <a:ext cx="516890" cy="37274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2972603" name="Ευθεία γραμμή σύνδεσης 1592972603"/>
                        <wps:cNvCnPr/>
                        <wps:spPr>
                          <a:xfrm>
                            <a:off x="474684" y="332740"/>
                            <a:ext cx="55816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1036282" name="TextBox 18"/>
                        <wps:cNvSpPr txBox="1"/>
                        <wps:spPr>
                          <a:xfrm>
                            <a:off x="139404" y="199390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87E634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451054" name="TextBox 18"/>
                        <wps:cNvSpPr txBox="1"/>
                        <wps:spPr>
                          <a:xfrm>
                            <a:off x="114831" y="580892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9711E8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58547505" name="TextBox 18"/>
                        <wps:cNvSpPr txBox="1"/>
                        <wps:spPr>
                          <a:xfrm>
                            <a:off x="233384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96FA40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9545461" name="Ελεύθερη σχεδίαση: Σχήμα 2009545461">
                          <a:extLst>
                            <a:ext uri="{FF2B5EF4-FFF2-40B4-BE49-F238E27FC236}">
                              <a16:creationId xmlns:a16="http://schemas.microsoft.com/office/drawing/2014/main" id="{B7F92D41-1965-DAA0-9D93-4DF0A4094572}"/>
                            </a:ext>
                          </a:extLst>
                        </wps:cNvPr>
                        <wps:cNvSpPr/>
                        <wps:spPr>
                          <a:xfrm>
                            <a:off x="3137075" y="335915"/>
                            <a:ext cx="558165" cy="361064"/>
                          </a:xfrm>
                          <a:custGeom>
                            <a:avLst/>
                            <a:gdLst>
                              <a:gd name="connsiteX0" fmla="*/ 0 w 920115"/>
                              <a:gd name="connsiteY0" fmla="*/ 565785 h 565785"/>
                              <a:gd name="connsiteX1" fmla="*/ 99060 w 920115"/>
                              <a:gd name="connsiteY1" fmla="*/ 375285 h 565785"/>
                              <a:gd name="connsiteX2" fmla="*/ 262890 w 920115"/>
                              <a:gd name="connsiteY2" fmla="*/ 175260 h 565785"/>
                              <a:gd name="connsiteX3" fmla="*/ 508635 w 920115"/>
                              <a:gd name="connsiteY3" fmla="*/ 43815 h 565785"/>
                              <a:gd name="connsiteX4" fmla="*/ 754380 w 920115"/>
                              <a:gd name="connsiteY4" fmla="*/ 7620 h 565785"/>
                              <a:gd name="connsiteX5" fmla="*/ 920115 w 920115"/>
                              <a:gd name="connsiteY5" fmla="*/ 0 h 565785"/>
                              <a:gd name="connsiteX0" fmla="*/ 0 w 920115"/>
                              <a:gd name="connsiteY0" fmla="*/ 570478 h 570478"/>
                              <a:gd name="connsiteX1" fmla="*/ 99060 w 920115"/>
                              <a:gd name="connsiteY1" fmla="*/ 379978 h 570478"/>
                              <a:gd name="connsiteX2" fmla="*/ 262890 w 920115"/>
                              <a:gd name="connsiteY2" fmla="*/ 179953 h 570478"/>
                              <a:gd name="connsiteX3" fmla="*/ 508635 w 920115"/>
                              <a:gd name="connsiteY3" fmla="*/ 48508 h 570478"/>
                              <a:gd name="connsiteX4" fmla="*/ 754380 w 920115"/>
                              <a:gd name="connsiteY4" fmla="*/ 2788 h 570478"/>
                              <a:gd name="connsiteX5" fmla="*/ 920115 w 920115"/>
                              <a:gd name="connsiteY5" fmla="*/ 4693 h 570478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508635 w 920115"/>
                              <a:gd name="connsiteY3" fmla="*/ 4572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7680 w 920115"/>
                              <a:gd name="connsiteY3" fmla="*/ 4572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74345 w 920115"/>
                              <a:gd name="connsiteY3" fmla="*/ 42154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1965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1965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5785 h 565785"/>
                              <a:gd name="connsiteX1" fmla="*/ 99060 w 920115"/>
                              <a:gd name="connsiteY1" fmla="*/ 375285 h 565785"/>
                              <a:gd name="connsiteX2" fmla="*/ 262890 w 920115"/>
                              <a:gd name="connsiteY2" fmla="*/ 175260 h 565785"/>
                              <a:gd name="connsiteX3" fmla="*/ 481965 w 920115"/>
                              <a:gd name="connsiteY3" fmla="*/ 47625 h 565785"/>
                              <a:gd name="connsiteX4" fmla="*/ 750570 w 920115"/>
                              <a:gd name="connsiteY4" fmla="*/ 2520 h 565785"/>
                              <a:gd name="connsiteX5" fmla="*/ 920115 w 920115"/>
                              <a:gd name="connsiteY5" fmla="*/ 0 h 5657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20115" h="565785">
                                <a:moveTo>
                                  <a:pt x="0" y="565785"/>
                                </a:moveTo>
                                <a:cubicBezTo>
                                  <a:pt x="27622" y="503078"/>
                                  <a:pt x="55245" y="440372"/>
                                  <a:pt x="99060" y="375285"/>
                                </a:cubicBezTo>
                                <a:cubicBezTo>
                                  <a:pt x="142875" y="310198"/>
                                  <a:pt x="199073" y="229870"/>
                                  <a:pt x="262890" y="175260"/>
                                </a:cubicBezTo>
                                <a:cubicBezTo>
                                  <a:pt x="326707" y="120650"/>
                                  <a:pt x="400685" y="76415"/>
                                  <a:pt x="481965" y="47625"/>
                                </a:cubicBezTo>
                                <a:cubicBezTo>
                                  <a:pt x="563245" y="18835"/>
                                  <a:pt x="681990" y="9822"/>
                                  <a:pt x="750570" y="2520"/>
                                </a:cubicBezTo>
                                <a:lnTo>
                                  <a:pt x="92011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2730908" name="Ευθύγραμμο βέλος σύνδεσης 332730908"/>
                        <wps:cNvCnPr>
                          <a:cxnSpLocks/>
                        </wps:cNvCnPr>
                        <wps:spPr>
                          <a:xfrm>
                            <a:off x="1839712" y="793115"/>
                            <a:ext cx="83248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6619552" name="Ευθύγραμμο βέλος σύνδεσης 1676619552"/>
                        <wps:cNvCnPr>
                          <a:cxnSpLocks/>
                        </wps:cNvCnPr>
                        <wps:spPr>
                          <a:xfrm flipV="1">
                            <a:off x="1844157" y="107315"/>
                            <a:ext cx="0" cy="6896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042388" name="Ευθεία γραμμή σύνδεσης 270042388"/>
                        <wps:cNvCnPr/>
                        <wps:spPr>
                          <a:xfrm>
                            <a:off x="2347032" y="383141"/>
                            <a:ext cx="2774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9494639" name="Ευθεία γραμμή σύνδεσης 1139494639"/>
                        <wps:cNvCnPr/>
                        <wps:spPr>
                          <a:xfrm flipV="1">
                            <a:off x="1839712" y="383141"/>
                            <a:ext cx="519342" cy="31916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2272744" name="Ευθεία γραμμή σύνδεσης 762272744"/>
                        <wps:cNvCnPr/>
                        <wps:spPr>
                          <a:xfrm>
                            <a:off x="1844157" y="332740"/>
                            <a:ext cx="804103" cy="317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2155259" name="TextBox 18"/>
                        <wps:cNvSpPr txBox="1"/>
                        <wps:spPr>
                          <a:xfrm>
                            <a:off x="1508877" y="199390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0B4496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2955019" name="TextBox 18"/>
                        <wps:cNvSpPr txBox="1"/>
                        <wps:spPr>
                          <a:xfrm>
                            <a:off x="1488557" y="563880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31871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15928222" name="TextBox 18"/>
                        <wps:cNvSpPr txBox="1"/>
                        <wps:spPr>
                          <a:xfrm>
                            <a:off x="1602857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DD7AC0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6389521" name="Ευθύγραμμο βέλος σύνδεσης 1816389521"/>
                        <wps:cNvCnPr>
                          <a:cxnSpLocks/>
                        </wps:cNvCnPr>
                        <wps:spPr>
                          <a:xfrm>
                            <a:off x="3132631" y="796925"/>
                            <a:ext cx="83248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3353912" name="Ευθύγραμμο βέλος σύνδεσης 1593353912"/>
                        <wps:cNvCnPr>
                          <a:cxnSpLocks/>
                        </wps:cNvCnPr>
                        <wps:spPr>
                          <a:xfrm flipV="1">
                            <a:off x="3137076" y="111125"/>
                            <a:ext cx="0" cy="6896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2845953" name="Ευθεία γραμμή σύνδεσης 1752845953"/>
                        <wps:cNvCnPr/>
                        <wps:spPr>
                          <a:xfrm>
                            <a:off x="3695241" y="335915"/>
                            <a:ext cx="2774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8618213" name="Ευθεία γραμμή σύνδεσης 1378618213"/>
                        <wps:cNvCnPr/>
                        <wps:spPr>
                          <a:xfrm>
                            <a:off x="3137076" y="336550"/>
                            <a:ext cx="55816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6022965" name="TextBox 18"/>
                        <wps:cNvSpPr txBox="1"/>
                        <wps:spPr>
                          <a:xfrm>
                            <a:off x="2801796" y="203200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BAC71A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9079741" name="TextBox 18"/>
                        <wps:cNvSpPr txBox="1"/>
                        <wps:spPr>
                          <a:xfrm>
                            <a:off x="2781476" y="567690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7528DB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97557520" name="TextBox 18"/>
                        <wps:cNvSpPr txBox="1"/>
                        <wps:spPr>
                          <a:xfrm>
                            <a:off x="2895776" y="381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AD2F80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9711771" name="Ευθύγραμμο βέλος σύνδεσης 969711771"/>
                        <wps:cNvCnPr>
                          <a:cxnSpLocks/>
                        </wps:cNvCnPr>
                        <wps:spPr>
                          <a:xfrm>
                            <a:off x="4412791" y="805431"/>
                            <a:ext cx="83248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572722" name="Ευθύγραμμο βέλος σύνδεσης 114572722"/>
                        <wps:cNvCnPr>
                          <a:cxnSpLocks/>
                        </wps:cNvCnPr>
                        <wps:spPr>
                          <a:xfrm flipV="1">
                            <a:off x="4417236" y="119631"/>
                            <a:ext cx="0" cy="6896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480186" name="Ευθεία γραμμή σύνδεσης 253480186"/>
                        <wps:cNvCnPr/>
                        <wps:spPr>
                          <a:xfrm>
                            <a:off x="4958389" y="378444"/>
                            <a:ext cx="2774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1169522" name="Ευθεία γραμμή σύνδεσης 1261169522"/>
                        <wps:cNvCnPr/>
                        <wps:spPr>
                          <a:xfrm flipV="1">
                            <a:off x="4417236" y="332105"/>
                            <a:ext cx="787091" cy="1295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3035712" name="TextBox 18"/>
                        <wps:cNvSpPr txBox="1"/>
                        <wps:spPr>
                          <a:xfrm>
                            <a:off x="4081956" y="211706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042873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5668059" name="TextBox 18"/>
                        <wps:cNvSpPr txBox="1"/>
                        <wps:spPr>
                          <a:xfrm>
                            <a:off x="4061636" y="576196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90B3CB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916101" name="TextBox 18"/>
                        <wps:cNvSpPr txBox="1"/>
                        <wps:spPr>
                          <a:xfrm>
                            <a:off x="4175936" y="12316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4E61DD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53240876" name="Ελεύθερη σχεδίαση: Σχήμα 1553240876"/>
                        <wps:cNvSpPr/>
                        <wps:spPr>
                          <a:xfrm>
                            <a:off x="4417236" y="377147"/>
                            <a:ext cx="558165" cy="336844"/>
                          </a:xfrm>
                          <a:custGeom>
                            <a:avLst/>
                            <a:gdLst>
                              <a:gd name="connsiteX0" fmla="*/ 0 w 920115"/>
                              <a:gd name="connsiteY0" fmla="*/ 565785 h 565785"/>
                              <a:gd name="connsiteX1" fmla="*/ 99060 w 920115"/>
                              <a:gd name="connsiteY1" fmla="*/ 375285 h 565785"/>
                              <a:gd name="connsiteX2" fmla="*/ 262890 w 920115"/>
                              <a:gd name="connsiteY2" fmla="*/ 175260 h 565785"/>
                              <a:gd name="connsiteX3" fmla="*/ 508635 w 920115"/>
                              <a:gd name="connsiteY3" fmla="*/ 43815 h 565785"/>
                              <a:gd name="connsiteX4" fmla="*/ 754380 w 920115"/>
                              <a:gd name="connsiteY4" fmla="*/ 7620 h 565785"/>
                              <a:gd name="connsiteX5" fmla="*/ 920115 w 920115"/>
                              <a:gd name="connsiteY5" fmla="*/ 0 h 565785"/>
                              <a:gd name="connsiteX0" fmla="*/ 0 w 920115"/>
                              <a:gd name="connsiteY0" fmla="*/ 570478 h 570478"/>
                              <a:gd name="connsiteX1" fmla="*/ 99060 w 920115"/>
                              <a:gd name="connsiteY1" fmla="*/ 379978 h 570478"/>
                              <a:gd name="connsiteX2" fmla="*/ 262890 w 920115"/>
                              <a:gd name="connsiteY2" fmla="*/ 179953 h 570478"/>
                              <a:gd name="connsiteX3" fmla="*/ 508635 w 920115"/>
                              <a:gd name="connsiteY3" fmla="*/ 48508 h 570478"/>
                              <a:gd name="connsiteX4" fmla="*/ 754380 w 920115"/>
                              <a:gd name="connsiteY4" fmla="*/ 2788 h 570478"/>
                              <a:gd name="connsiteX5" fmla="*/ 920115 w 920115"/>
                              <a:gd name="connsiteY5" fmla="*/ 4693 h 570478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508635 w 920115"/>
                              <a:gd name="connsiteY3" fmla="*/ 4572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7680 w 920115"/>
                              <a:gd name="connsiteY3" fmla="*/ 4572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3870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74345 w 920115"/>
                              <a:gd name="connsiteY3" fmla="*/ 42154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1965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7690 h 567690"/>
                              <a:gd name="connsiteX1" fmla="*/ 99060 w 920115"/>
                              <a:gd name="connsiteY1" fmla="*/ 377190 h 567690"/>
                              <a:gd name="connsiteX2" fmla="*/ 262890 w 920115"/>
                              <a:gd name="connsiteY2" fmla="*/ 177165 h 567690"/>
                              <a:gd name="connsiteX3" fmla="*/ 481965 w 920115"/>
                              <a:gd name="connsiteY3" fmla="*/ 49530 h 567690"/>
                              <a:gd name="connsiteX4" fmla="*/ 754380 w 920115"/>
                              <a:gd name="connsiteY4" fmla="*/ 0 h 567690"/>
                              <a:gd name="connsiteX5" fmla="*/ 920115 w 920115"/>
                              <a:gd name="connsiteY5" fmla="*/ 1905 h 567690"/>
                              <a:gd name="connsiteX0" fmla="*/ 0 w 920115"/>
                              <a:gd name="connsiteY0" fmla="*/ 565785 h 565785"/>
                              <a:gd name="connsiteX1" fmla="*/ 99060 w 920115"/>
                              <a:gd name="connsiteY1" fmla="*/ 375285 h 565785"/>
                              <a:gd name="connsiteX2" fmla="*/ 262890 w 920115"/>
                              <a:gd name="connsiteY2" fmla="*/ 175260 h 565785"/>
                              <a:gd name="connsiteX3" fmla="*/ 481965 w 920115"/>
                              <a:gd name="connsiteY3" fmla="*/ 47625 h 565785"/>
                              <a:gd name="connsiteX4" fmla="*/ 750570 w 920115"/>
                              <a:gd name="connsiteY4" fmla="*/ 2520 h 565785"/>
                              <a:gd name="connsiteX5" fmla="*/ 920115 w 920115"/>
                              <a:gd name="connsiteY5" fmla="*/ 0 h 5657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20115" h="565785">
                                <a:moveTo>
                                  <a:pt x="0" y="565785"/>
                                </a:moveTo>
                                <a:cubicBezTo>
                                  <a:pt x="27622" y="503078"/>
                                  <a:pt x="55245" y="440372"/>
                                  <a:pt x="99060" y="375285"/>
                                </a:cubicBezTo>
                                <a:cubicBezTo>
                                  <a:pt x="142875" y="310198"/>
                                  <a:pt x="199073" y="229870"/>
                                  <a:pt x="262890" y="175260"/>
                                </a:cubicBezTo>
                                <a:cubicBezTo>
                                  <a:pt x="326707" y="120650"/>
                                  <a:pt x="400685" y="76415"/>
                                  <a:pt x="481965" y="47625"/>
                                </a:cubicBezTo>
                                <a:cubicBezTo>
                                  <a:pt x="563245" y="18835"/>
                                  <a:pt x="681990" y="9822"/>
                                  <a:pt x="750570" y="2520"/>
                                </a:cubicBezTo>
                                <a:lnTo>
                                  <a:pt x="92011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97445698" name="TextBox 18"/>
                        <wps:cNvSpPr txBox="1"/>
                        <wps:spPr>
                          <a:xfrm>
                            <a:off x="943638" y="782557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0D436F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11993702" name="TextBox 18"/>
                        <wps:cNvSpPr txBox="1"/>
                        <wps:spPr>
                          <a:xfrm>
                            <a:off x="2304606" y="79311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E0E5C0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7133309" name="TextBox 18"/>
                        <wps:cNvSpPr txBox="1"/>
                        <wps:spPr>
                          <a:xfrm>
                            <a:off x="3601778" y="79311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DAA3DC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7303954" name="TextBox 18"/>
                        <wps:cNvSpPr txBox="1"/>
                        <wps:spPr>
                          <a:xfrm>
                            <a:off x="4864927" y="805431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CCEFBD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4029610" name="TextBox 18"/>
                        <wps:cNvSpPr txBox="1"/>
                        <wps:spPr>
                          <a:xfrm>
                            <a:off x="676348" y="1035966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15F4B3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(α)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262795" name="TextBox 18"/>
                        <wps:cNvSpPr txBox="1"/>
                        <wps:spPr>
                          <a:xfrm>
                            <a:off x="2050074" y="1035966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5959C8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(β)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08737644" name="TextBox 18"/>
                        <wps:cNvSpPr txBox="1"/>
                        <wps:spPr>
                          <a:xfrm>
                            <a:off x="3317475" y="1027460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D636EF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(γ)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3052617" name="TextBox 18"/>
                        <wps:cNvSpPr txBox="1"/>
                        <wps:spPr>
                          <a:xfrm>
                            <a:off x="4595167" y="1031713"/>
                            <a:ext cx="4064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062A2C" w14:textId="77777777" w:rsidR="00D25322" w:rsidRDefault="00D25322" w:rsidP="00D2532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(δ)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04CC2DB" id="Καμβάς 2" o:spid="_x0000_s1043" editas="canvas" style="width:427.25pt;height:107.45pt;mso-position-horizontal-relative:char;mso-position-vertical-relative:line" coordsize="54260,1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">
                <v:shape id="_x0000_s1044" type="#_x0000_t75" style="position:absolute;width:54260;height:13646;visibility:visible;mso-wrap-style:square" filled="t" fillcolor="#ffff80">
                  <v:fill color2="#ffffda" rotate="t" o:detectmouseclick="t" angle="180" colors="0 #ffff80;.5 #ffffb3;1 #ffffda" focus="100%" type="gradien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900652701" o:spid="_x0000_s1045" type="#_x0000_t32" style="position:absolute;left:4702;top:7931;width:8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490047081" o:spid="_x0000_s1046" type="#_x0000_t32" style="position:absolute;left:4746;top:1073;width:0;height:68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1980220090" o:spid="_x0000_s1047" style="position:absolute;visibility:visible;mso-wrap-style:square" from="9945,3321" to="12720,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" strokecolor="red" strokeweight="1pt">
                  <v:stroke joinstyle="miter"/>
                </v:line>
                <v:line id="Ευθεία γραμμή σύνδεσης 1309299937" o:spid="_x0000_s1048" style="position:absolute;flip:y;visibility:visible;mso-wrap-style:square" from="4829,3321" to="9998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" strokecolor="red" strokeweight="1pt">
                  <v:stroke joinstyle="miter"/>
                </v:line>
                <v:line id="Ευθεία γραμμή σύνδεσης 1592972603" o:spid="_x0000_s1049" style="position:absolute;visibility:visible;mso-wrap-style:square" from="4746,3327" to="10328,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" strokecolor="black [3213]">
                  <v:stroke dashstyle="3 1" joinstyle="miter"/>
                </v:line>
                <v:shape id="TextBox 18" o:spid="_x0000_s1050" type="#_x0000_t202" style="position:absolute;left:1394;top:1993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" filled="f" stroked="f">
                  <v:textbox>
                    <w:txbxContent>
                      <w:p w14:paraId="2C87E634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800</w:t>
                        </w:r>
                      </w:p>
                    </w:txbxContent>
                  </v:textbox>
                </v:shape>
                <v:shape id="TextBox 18" o:spid="_x0000_s1051" type="#_x0000_t202" style="position:absolute;left:1148;top:5808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" filled="f" stroked="f">
                  <v:textbox>
                    <w:txbxContent>
                      <w:p w14:paraId="749711E8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300</w:t>
                        </w:r>
                      </w:p>
                    </w:txbxContent>
                  </v:textbox>
                </v:shape>
                <v:shape id="TextBox 18" o:spid="_x0000_s1052" type="#_x0000_t202" style="position:absolute;left:233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" filled="f" stroked="f">
                  <v:textbox>
                    <w:txbxContent>
                      <w:p w14:paraId="6296FA40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Τ</w:t>
                        </w:r>
                      </w:p>
                    </w:txbxContent>
                  </v:textbox>
                </v:shape>
                <v:shape id="Ελεύθερη σχεδίαση: Σχήμα 2009545461" o:spid="_x0000_s1053" style="position:absolute;left:31370;top:3359;width:5582;height:3610;visibility:visible;mso-wrap-style:square;v-text-anchor:middle" coordsize="920115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" path="m,565785c27622,503078,55245,440372,99060,375285,142875,310198,199073,229870,262890,175260,326707,120650,400685,76415,481965,47625,563245,18835,681990,9822,750570,2520l920115,e" filled="f" strokecolor="red" strokeweight="1pt">
                  <v:stroke joinstyle="miter"/>
                  <v:path arrowok="t" o:connecttype="custom" o:connectlocs="0,361064;60092,239494;159476,111845;292372,30393;455315,1608;558165,0" o:connectangles="0,0,0,0,0,0"/>
                </v:shape>
                <v:shape id="Ευθύγραμμο βέλος σύνδεσης 332730908" o:spid="_x0000_s1054" type="#_x0000_t32" style="position:absolute;left:18397;top:7931;width:83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676619552" o:spid="_x0000_s1055" type="#_x0000_t32" style="position:absolute;left:18441;top:1073;width:0;height:68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270042388" o:spid="_x0000_s1056" style="position:absolute;visibility:visible;mso-wrap-style:square" from="23470,3831" to="26245,3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" strokecolor="red" strokeweight="1pt">
                  <v:stroke joinstyle="miter"/>
                </v:line>
                <v:line id="Ευθεία γραμμή σύνδεσης 1139494639" o:spid="_x0000_s1057" style="position:absolute;flip:y;visibility:visible;mso-wrap-style:square" from="18397,3831" to="23590,7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" strokecolor="red" strokeweight="1pt">
                  <v:stroke joinstyle="miter"/>
                </v:line>
                <v:line id="Ευθεία γραμμή σύνδεσης 762272744" o:spid="_x0000_s1058" style="position:absolute;visibility:visible;mso-wrap-style:square" from="18441,3327" to="26482,3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" strokecolor="black [3213]">
                  <v:stroke dashstyle="3 1" joinstyle="miter"/>
                </v:line>
                <v:shape id="TextBox 18" o:spid="_x0000_s1059" type="#_x0000_t202" style="position:absolute;left:15088;top:1993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" filled="f" stroked="f">
                  <v:textbox>
                    <w:txbxContent>
                      <w:p w14:paraId="550B4496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800</w:t>
                        </w:r>
                      </w:p>
                    </w:txbxContent>
                  </v:textbox>
                </v:shape>
                <v:shape id="TextBox 18" o:spid="_x0000_s1060" type="#_x0000_t202" style="position:absolute;left:14885;top:5638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" filled="f" stroked="f">
                  <v:textbox>
                    <w:txbxContent>
                      <w:p w14:paraId="2C531871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300</w:t>
                        </w:r>
                      </w:p>
                    </w:txbxContent>
                  </v:textbox>
                </v:shape>
                <v:shape id="TextBox 18" o:spid="_x0000_s1061" type="#_x0000_t202" style="position:absolute;left:16028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" filled="f" stroked="f">
                  <v:textbox>
                    <w:txbxContent>
                      <w:p w14:paraId="0ADD7AC0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Τ</w:t>
                        </w:r>
                      </w:p>
                    </w:txbxContent>
                  </v:textbox>
                </v:shape>
                <v:shape id="Ευθύγραμμο βέλος σύνδεσης 1816389521" o:spid="_x0000_s1062" type="#_x0000_t32" style="position:absolute;left:31326;top:7969;width:8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593353912" o:spid="_x0000_s1063" type="#_x0000_t32" style="position:absolute;left:31370;top:1111;width:0;height:68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1752845953" o:spid="_x0000_s1064" style="position:absolute;visibility:visible;mso-wrap-style:square" from="36952,3359" to="39727,3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" strokecolor="red" strokeweight="1pt">
                  <v:stroke joinstyle="miter"/>
                </v:line>
                <v:line id="Ευθεία γραμμή σύνδεσης 1378618213" o:spid="_x0000_s1065" style="position:absolute;visibility:visible;mso-wrap-style:square" from="31370,3365" to="36952,3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" strokecolor="black [3213]">
                  <v:stroke dashstyle="3 1" joinstyle="miter"/>
                </v:line>
                <v:shape id="TextBox 18" o:spid="_x0000_s1066" type="#_x0000_t202" style="position:absolute;left:28017;top:2032;width:406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" filled="f" stroked="f">
                  <v:textbox>
                    <w:txbxContent>
                      <w:p w14:paraId="6DBAC71A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800</w:t>
                        </w:r>
                      </w:p>
                    </w:txbxContent>
                  </v:textbox>
                </v:shape>
                <v:shape id="TextBox 18" o:spid="_x0000_s1067" type="#_x0000_t202" style="position:absolute;left:27814;top:5676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" filled="f" stroked="f">
                  <v:textbox>
                    <w:txbxContent>
                      <w:p w14:paraId="317528DB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300</w:t>
                        </w:r>
                      </w:p>
                    </w:txbxContent>
                  </v:textbox>
                </v:shape>
                <v:shape id="TextBox 18" o:spid="_x0000_s1068" type="#_x0000_t202" style="position:absolute;left:28957;top:38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" filled="f" stroked="f">
                  <v:textbox>
                    <w:txbxContent>
                      <w:p w14:paraId="76AD2F80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Τ</w:t>
                        </w:r>
                      </w:p>
                    </w:txbxContent>
                  </v:textbox>
                </v:shape>
                <v:shape id="Ευθύγραμμο βέλος σύνδεσης 969711771" o:spid="_x0000_s1069" type="#_x0000_t32" style="position:absolute;left:44127;top:8054;width:8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14572722" o:spid="_x0000_s1070" type="#_x0000_t32" style="position:absolute;left:44172;top:1196;width:0;height:68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253480186" o:spid="_x0000_s1071" style="position:absolute;visibility:visible;mso-wrap-style:square" from="49583,3784" to="52358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" strokecolor="red" strokeweight="1pt">
                  <v:stroke joinstyle="miter"/>
                </v:line>
                <v:line id="Ευθεία γραμμή σύνδεσης 1261169522" o:spid="_x0000_s1072" style="position:absolute;flip:y;visibility:visible;mso-wrap-style:square" from="44172,3321" to="52043,3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" strokecolor="black [3213]">
                  <v:stroke dashstyle="3 1" joinstyle="miter"/>
                </v:line>
                <v:shape id="TextBox 18" o:spid="_x0000_s1073" type="#_x0000_t202" style="position:absolute;left:40819;top:2117;width:406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" filled="f" stroked="f">
                  <v:textbox>
                    <w:txbxContent>
                      <w:p w14:paraId="6D042873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800</w:t>
                        </w:r>
                      </w:p>
                    </w:txbxContent>
                  </v:textbox>
                </v:shape>
                <v:shape id="TextBox 18" o:spid="_x0000_s1074" type="#_x0000_t202" style="position:absolute;left:40616;top:5761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" filled="f" stroked="f">
                  <v:textbox>
                    <w:txbxContent>
                      <w:p w14:paraId="5390B3CB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300</w:t>
                        </w:r>
                      </w:p>
                    </w:txbxContent>
                  </v:textbox>
                </v:shape>
                <v:shape id="TextBox 18" o:spid="_x0000_s1075" type="#_x0000_t202" style="position:absolute;left:41759;top:12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" filled="f" stroked="f">
                  <v:textbox>
                    <w:txbxContent>
                      <w:p w14:paraId="714E61DD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Τ</w:t>
                        </w:r>
                      </w:p>
                    </w:txbxContent>
                  </v:textbox>
                </v:shape>
                <v:shape id="Ελεύθερη σχεδίαση: Σχήμα 1553240876" o:spid="_x0000_s1076" style="position:absolute;left:44172;top:3771;width:5582;height:3368;visibility:visible;mso-wrap-style:square;v-text-anchor:middle" coordsize="920115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" path="m,565785c27622,503078,55245,440372,99060,375285,142875,310198,199073,229870,262890,175260,326707,120650,400685,76415,481965,47625,563245,18835,681990,9822,750570,2520l920115,e" filled="f" strokecolor="red" strokeweight="1pt">
                  <v:stroke joinstyle="miter"/>
                  <v:path arrowok="t" o:connecttype="custom" o:connectlocs="0,336844;60092,223429;159476,104342;292372,28354;455315,1500;558165,0" o:connectangles="0,0,0,0,0,0"/>
                </v:shape>
                <v:shape id="TextBox 18" o:spid="_x0000_s1077" type="#_x0000_t202" style="position:absolute;left:9436;top:7825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" filled="f" stroked="f">
                  <v:textbox>
                    <w:txbxContent>
                      <w:p w14:paraId="670D436F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TextBox 18" o:spid="_x0000_s1078" type="#_x0000_t202" style="position:absolute;left:23046;top:7931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" filled="f" stroked="f">
                  <v:textbox>
                    <w:txbxContent>
                      <w:p w14:paraId="02E0E5C0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TextBox 18" o:spid="_x0000_s1079" type="#_x0000_t202" style="position:absolute;left:36017;top:7931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" filled="f" stroked="f">
                  <v:textbox>
                    <w:txbxContent>
                      <w:p w14:paraId="08DAA3DC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TextBox 18" o:spid="_x0000_s1080" type="#_x0000_t202" style="position:absolute;left:48649;top:8054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" filled="f" stroked="f">
                  <v:textbox>
                    <w:txbxContent>
                      <w:p w14:paraId="46CCEFBD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TextBox 18" o:spid="_x0000_s1081" type="#_x0000_t202" style="position:absolute;left:6763;top:10359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" filled="f" stroked="f">
                  <v:textbox>
                    <w:txbxContent>
                      <w:p w14:paraId="3F15F4B3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(α)</w:t>
                        </w:r>
                      </w:p>
                    </w:txbxContent>
                  </v:textbox>
                </v:shape>
                <v:shape id="TextBox 18" o:spid="_x0000_s1082" type="#_x0000_t202" style="position:absolute;left:20500;top:10359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" filled="f" stroked="f">
                  <v:textbox>
                    <w:txbxContent>
                      <w:p w14:paraId="485959C8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(β)</w:t>
                        </w:r>
                      </w:p>
                    </w:txbxContent>
                  </v:textbox>
                </v:shape>
                <v:shape id="TextBox 18" o:spid="_x0000_s1083" type="#_x0000_t202" style="position:absolute;left:33174;top:10274;width:406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" filled="f" stroked="f">
                  <v:textbox>
                    <w:txbxContent>
                      <w:p w14:paraId="26D636EF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(γ)</w:t>
                        </w:r>
                      </w:p>
                    </w:txbxContent>
                  </v:textbox>
                </v:shape>
                <v:shape id="TextBox 18" o:spid="_x0000_s1084" type="#_x0000_t202" style="position:absolute;left:45951;top:10317;width:406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" filled="f" stroked="f">
                  <v:textbox>
                    <w:txbxContent>
                      <w:p w14:paraId="03062A2C" w14:textId="77777777" w:rsidR="00D25322" w:rsidRDefault="00D25322" w:rsidP="00D2532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(δ)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C6AB12" w14:textId="159233D2" w:rsidR="00D25322" w:rsidRDefault="00D25322" w:rsidP="00D25322">
      <w:r>
        <w:t>ii) Τι θα αλλάξει στο διάγραμμα που επιλέξατε, αν αφαιρέσουμε το κάλυμμα και της βάσης Β, απουσία αέρα;</w:t>
      </w:r>
    </w:p>
    <w:p w14:paraId="7692A928" w14:textId="53755A69" w:rsidR="00D25322" w:rsidRDefault="00D25322" w:rsidP="00D25322">
      <w:r>
        <w:t>iii) Θα υπάρχει κάποια διαφορά, αν το πείραμα γίνει σε ένα εργαστήριο γήινου σχολείου;</w:t>
      </w:r>
    </w:p>
    <w:p w14:paraId="7E8471A7" w14:textId="046F40CB" w:rsidR="00D25322" w:rsidRDefault="00D25322" w:rsidP="001A6E45"/>
    <w:p w14:paraId="134B7862" w14:textId="2C39A93F" w:rsidR="00E83771" w:rsidRDefault="00E83771" w:rsidP="001A6E45">
      <w:r>
        <w:t>Καλησπέρα συνάδελφοι.</w:t>
      </w:r>
    </w:p>
    <w:p w14:paraId="1EDE9712" w14:textId="3BA1DDA4" w:rsidR="00E83771" w:rsidRDefault="00E83771" w:rsidP="001A6E45">
      <w:r>
        <w:t>Να ευχαριστήσω τους φίλους που μπήκαν στο κόπο να απαντήσουν στα ερωτήματα. Επί της ουσίας δεν προέκυψε καμιά διαφωνία, αφού όλοι κινηθήκατε στην ίδια κατεύθυνση.</w:t>
      </w:r>
    </w:p>
    <w:p w14:paraId="384039C8" w14:textId="4D43C7E2" w:rsidR="00E83771" w:rsidRDefault="00E83771" w:rsidP="001A6E45">
      <w:r>
        <w:t xml:space="preserve">Συνεπώς </w:t>
      </w:r>
      <w:r w:rsidR="003549DC">
        <w:t>θα μπορούσε να κλείσει το θέμα εδώ.</w:t>
      </w:r>
      <w:r>
        <w:t xml:space="preserve"> Ας πω</w:t>
      </w:r>
      <w:r w:rsidR="003549DC">
        <w:t xml:space="preserve"> όμως</w:t>
      </w:r>
      <w:r>
        <w:t xml:space="preserve"> δυο πράγματα για τους επισκέπτες μας ή για μαθητές που τυχόν μας διαβάζουν.</w:t>
      </w:r>
    </w:p>
    <w:p w14:paraId="1C50BF8E" w14:textId="62DFFFFB" w:rsidR="00E83771" w:rsidRDefault="00E83771" w:rsidP="001A6E45">
      <w:r>
        <w:t>Στο πρόβλημά μας έχουμε αγωγή θερμότητας δια μέσου του κυλίνδρου από την δεξαμενή προς την βάση Β.</w:t>
      </w:r>
    </w:p>
    <w:p w14:paraId="4065195B" w14:textId="225EAF62" w:rsidR="00E83771" w:rsidRDefault="00E83771" w:rsidP="001A6E45">
      <w:r>
        <w:t xml:space="preserve">Για την αγωγή αυτή </w:t>
      </w:r>
      <w:r w:rsidR="00354D2E">
        <w:t>ισχύει ότι ο ρυθμός ροής της θερμότητας που περνά από μια τομή Α του κυλίνδρου στην μονάδα του χρόνου, είναι ανάλογος προς την θερμοκρασιακή κλίση dΤ/dx</w:t>
      </w:r>
      <w:r w:rsidR="004B1385">
        <w:t xml:space="preserve"> κατά μήκος του άξονα του κυλίνδρου,</w:t>
      </w:r>
      <w:r w:rsidR="00354D2E">
        <w:t xml:space="preserve"> δηλαδή ισχύει:</w:t>
      </w:r>
    </w:p>
    <w:p w14:paraId="6B0C3A22" w14:textId="53F4EE6F" w:rsidR="00354D2E" w:rsidRDefault="00354D2E" w:rsidP="00354D2E">
      <w:pPr>
        <w:jc w:val="center"/>
      </w:pPr>
      <w:r w:rsidRPr="00213CA2">
        <w:rPr>
          <w:position w:val="-22"/>
        </w:rPr>
        <w:object w:dxaOrig="1359" w:dyaOrig="580" w14:anchorId="149788DA">
          <v:shape id="_x0000_i1029" type="#_x0000_t75" style="width:67.85pt;height:29.1pt" o:ole="" o:allowoverlap="f">
            <v:imagedata r:id="rId8" o:title=""/>
          </v:shape>
          <o:OLEObject Type="Embed" ProgID="Equation.DSMT4" ShapeID="_x0000_i1029" DrawAspect="Content" ObjectID="_1803994150" r:id="rId9"/>
        </w:object>
      </w:r>
    </w:p>
    <w:p w14:paraId="278EF76A" w14:textId="6DE34E12" w:rsidR="00354D2E" w:rsidRDefault="00354D2E" w:rsidP="00354D2E">
      <w:r>
        <w:t xml:space="preserve">Όπου k η θερμική αγωγιμότητα. </w:t>
      </w:r>
    </w:p>
    <w:p w14:paraId="5B960CAA" w14:textId="5BC6F87B" w:rsidR="00967F7F" w:rsidRDefault="00967F7F" w:rsidP="00354D2E">
      <w:r>
        <w:t>Συνεπώς εδώ, όταν αρχίζει να μεταφέρεται θερμότητα προς τον κύλινδρο η θερμοκρασιακή κλίση μειώνεται και γι΄ αυτό μειώνεται και ο ρυθμός μεταφοράς θερμότητας και άρα η αύξηση της θερμοκρασίας στη βάση Β. Έχουμε δηλαδή μια μεταβολή της θερμοκρασίας με εξίσωση παρόμοια με την ταχύτητα αγωγού που πέφτει σε μαγνητικό πεδίο και αποκτά οριακή ταχύτητα…</w:t>
      </w:r>
    </w:p>
    <w:p w14:paraId="15B58F68" w14:textId="5BDCD577" w:rsidR="00967F7F" w:rsidRDefault="00967F7F" w:rsidP="00354D2E">
      <w:r>
        <w:t>Άρα σωστό το διάγραμμα γ).</w:t>
      </w:r>
    </w:p>
    <w:p w14:paraId="1827E135" w14:textId="245D169F" w:rsidR="003549DC" w:rsidRDefault="003549DC" w:rsidP="00354D2E">
      <w:r>
        <w:lastRenderedPageBreak/>
        <w:t>Όταν βγάλουμε το κάλυμμα της βάσης Β, τότε η βάση εκπέμπει αόρατη ηλεκτρομαγνητική ακτινοβολία στην περιοχή του υπέρυθρου, αλλά τότε δεν θα φτάσουμε ποτέ να αποκτήσει η βάση Β στην θερμοκρασία της δεξαμενής, αφού διαρκώς εκπέμπει ακτινοβολία</w:t>
      </w:r>
      <w:r w:rsidR="00271A93">
        <w:t>, παρόμοια με ένα μέλαν σώμα</w:t>
      </w:r>
      <w:r w:rsidR="008C76CA">
        <w:t>. Έτσι ενώ η καμπύλη Τ=f(t) θα έχει την ίδια μορφή με πριν, η τελική κατάσταση ισορροπίας θα είναι σε θερμοκρασία μικρότερη από 800Κ. Σωστό το δ) διάγραμμα.</w:t>
      </w:r>
    </w:p>
    <w:p w14:paraId="53BA6CB2" w14:textId="4BEDBB8B" w:rsidR="008C76CA" w:rsidRDefault="008C76CA" w:rsidP="00354D2E">
      <w:r>
        <w:t xml:space="preserve">Και αν υπάρχει αέρας; Τώρα υπάρχει και ένας δεύτερος τρόπος αποβολής θερμότητας από την βάση προς τον αέρα. Και αυτός είναι η </w:t>
      </w:r>
      <w:r w:rsidR="00604A3E">
        <w:t xml:space="preserve">μεταφορά. Μόρια αέρα κτυπάνε στην βάση και αυξάνουν την κινητική τους ενέργεια, επιστρέφοντας στο χώρο. Έτσι αυξάνεται η θερμοκρασία του αέρα σε μια μικρή περιοχή κοντά στην βάση, ενώ τα μόρια λόγω διάχυσης διασκορπίζονται σε όλο το </w:t>
      </w:r>
      <w:r w:rsidR="003712B9">
        <w:t>εργαστήριο</w:t>
      </w:r>
      <w:r w:rsidR="00604A3E">
        <w:t xml:space="preserve"> και έτσι σιγά -σιγά αυξάνεται η θερμοκρασία όλου του δωματίου. Αυτό ενεργειακά σημαίνει την μεταφορά θερμότητας από την δεξαμενή και τελικά την βάση Β του κυλίνδρου προς τον αέρα. Αλλά τότε χάνοντας διαρκώς θερμότητα η βάση Β </w:t>
      </w:r>
      <w:r w:rsidR="003712B9">
        <w:t>μειώνεται η θερμοκρασία της και η τελική της θερμοκρασία θα είναι αρκετά μικρότερη από 800Κ, πολύ χαμηλότερη από την θερμοκρασία του ερωτήματος ii).</w:t>
      </w:r>
    </w:p>
    <w:p w14:paraId="18C7A939" w14:textId="77777777" w:rsidR="00967F7F" w:rsidRDefault="00967F7F" w:rsidP="00354D2E"/>
    <w:p w14:paraId="71B42E02" w14:textId="77777777" w:rsidR="00E83771" w:rsidRDefault="00E83771" w:rsidP="001A6E45"/>
    <w:p w14:paraId="06147DB6" w14:textId="77777777" w:rsidR="00E83771" w:rsidRDefault="00E83771" w:rsidP="001A6E45"/>
    <w:p w14:paraId="20EA6460" w14:textId="09B93CC5" w:rsidR="0056636D" w:rsidRDefault="0056636D" w:rsidP="001A6E45">
      <w:r w:rsidRPr="0056636D">
        <w:rPr>
          <w:noProof/>
        </w:rPr>
        <w:drawing>
          <wp:inline distT="0" distB="0" distL="0" distR="0" wp14:anchorId="225D0BB7" wp14:editId="5AF40DFC">
            <wp:extent cx="5110480" cy="2383790"/>
            <wp:effectExtent l="0" t="0" r="0" b="0"/>
            <wp:docPr id="160471489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1489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66EFF" w14:textId="1A6A9B97" w:rsidR="0056636D" w:rsidRDefault="0056636D" w:rsidP="001A6E45">
      <w:r w:rsidRPr="0056636D">
        <w:rPr>
          <w:noProof/>
        </w:rPr>
        <w:drawing>
          <wp:inline distT="0" distB="0" distL="0" distR="0" wp14:anchorId="06DFB398" wp14:editId="1FADFE06">
            <wp:extent cx="3901698" cy="1895325"/>
            <wp:effectExtent l="0" t="0" r="3810" b="0"/>
            <wp:docPr id="1061014955" name="Εικόνα 1" descr="Εικόνα που περιέχει κείμενο, στιγμιότυπο οθόνης, γραμματοσειρά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014955" name="Εικόνα 1" descr="Εικόνα που περιέχει κείμενο, στιγμιότυπο οθόνης, γραμματοσειρά&#10;&#10;Το περιεχόμενο που δημιουργείται από τεχνολογία AI ενδέχεται να είναι εσφαλμένο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035" cy="190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59901" w14:textId="4D59AEE2" w:rsidR="0056636D" w:rsidRDefault="0056636D" w:rsidP="001A6E45">
      <w:r w:rsidRPr="0056636D">
        <w:rPr>
          <w:noProof/>
        </w:rPr>
        <w:lastRenderedPageBreak/>
        <w:drawing>
          <wp:inline distT="0" distB="0" distL="0" distR="0" wp14:anchorId="0496F9EF" wp14:editId="3E0C3616">
            <wp:extent cx="5323680" cy="3731216"/>
            <wp:effectExtent l="0" t="0" r="0" b="3175"/>
            <wp:docPr id="459111814" name="Εικόνα 1" descr="Εικόνα που περιέχει κείμενο, στιγμιότυπο οθόνης, γραμματοσειρά, έγγραφ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11814" name="Εικόνα 1" descr="Εικόνα που περιέχει κείμενο, στιγμιότυπο οθόνης, γραμματοσειρά, έγγραφο&#10;&#10;Το περιεχόμενο που δημιουργείται από τεχνολογία AI ενδέχεται να είναι εσφαλμένο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537" cy="37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15E63" w14:textId="75F2456D" w:rsidR="0056636D" w:rsidRDefault="0056636D" w:rsidP="001A6E45"/>
    <w:p w14:paraId="667F42FA" w14:textId="77777777" w:rsidR="00D25322" w:rsidRPr="00D25322" w:rsidRDefault="00D25322" w:rsidP="00D25322">
      <w:pPr>
        <w:jc w:val="center"/>
      </w:pPr>
    </w:p>
    <w:sectPr w:rsidR="00D25322" w:rsidRPr="00D25322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27104" w14:textId="77777777" w:rsidR="009A3017" w:rsidRDefault="009A3017">
      <w:pPr>
        <w:spacing w:line="240" w:lineRule="auto"/>
      </w:pPr>
      <w:r>
        <w:separator/>
      </w:r>
    </w:p>
  </w:endnote>
  <w:endnote w:type="continuationSeparator" w:id="0">
    <w:p w14:paraId="7DE187DC" w14:textId="77777777" w:rsidR="009A3017" w:rsidRDefault="009A3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68D1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29BB0A18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77F116A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7758F" w14:textId="77777777" w:rsidR="009A3017" w:rsidRDefault="009A3017">
      <w:pPr>
        <w:spacing w:after="0"/>
      </w:pPr>
      <w:r>
        <w:separator/>
      </w:r>
    </w:p>
  </w:footnote>
  <w:footnote w:type="continuationSeparator" w:id="0">
    <w:p w14:paraId="6A2297A0" w14:textId="77777777" w:rsidR="009A3017" w:rsidRDefault="009A30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7323" w14:textId="77777777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637FE8">
      <w:rPr>
        <w:i/>
      </w:rPr>
      <w:t>αα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5EB7"/>
    <w:multiLevelType w:val="multilevel"/>
    <w:tmpl w:val="DFAC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F76385B"/>
    <w:multiLevelType w:val="multilevel"/>
    <w:tmpl w:val="5B2A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376BC"/>
    <w:multiLevelType w:val="multilevel"/>
    <w:tmpl w:val="AFE8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1"/>
  </w:num>
  <w:num w:numId="4" w16cid:durableId="90930425">
    <w:abstractNumId w:val="2"/>
  </w:num>
  <w:num w:numId="5" w16cid:durableId="2019652469">
    <w:abstractNumId w:val="4"/>
  </w:num>
  <w:num w:numId="6" w16cid:durableId="1465930766">
    <w:abstractNumId w:val="3"/>
  </w:num>
  <w:num w:numId="7" w16cid:durableId="1451823535">
    <w:abstractNumId w:val="7"/>
  </w:num>
  <w:num w:numId="8" w16cid:durableId="148635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22"/>
    <w:rsid w:val="00017794"/>
    <w:rsid w:val="000315CF"/>
    <w:rsid w:val="00053396"/>
    <w:rsid w:val="0006384D"/>
    <w:rsid w:val="000679A2"/>
    <w:rsid w:val="000702DB"/>
    <w:rsid w:val="00086899"/>
    <w:rsid w:val="000912E3"/>
    <w:rsid w:val="00091E43"/>
    <w:rsid w:val="000A5A2D"/>
    <w:rsid w:val="000B48D3"/>
    <w:rsid w:val="000C397A"/>
    <w:rsid w:val="000D78E0"/>
    <w:rsid w:val="00157DCF"/>
    <w:rsid w:val="001664A5"/>
    <w:rsid w:val="001764F7"/>
    <w:rsid w:val="00180754"/>
    <w:rsid w:val="00191C12"/>
    <w:rsid w:val="001A6E45"/>
    <w:rsid w:val="001B25B2"/>
    <w:rsid w:val="001C5136"/>
    <w:rsid w:val="00271A93"/>
    <w:rsid w:val="002C4684"/>
    <w:rsid w:val="003034D4"/>
    <w:rsid w:val="00316CFB"/>
    <w:rsid w:val="003272C2"/>
    <w:rsid w:val="00334BD8"/>
    <w:rsid w:val="00342B66"/>
    <w:rsid w:val="003549DC"/>
    <w:rsid w:val="00354D2E"/>
    <w:rsid w:val="003712B9"/>
    <w:rsid w:val="0039013D"/>
    <w:rsid w:val="003959A8"/>
    <w:rsid w:val="003A6C4E"/>
    <w:rsid w:val="003B4900"/>
    <w:rsid w:val="003D2058"/>
    <w:rsid w:val="0041752B"/>
    <w:rsid w:val="0044454D"/>
    <w:rsid w:val="00465544"/>
    <w:rsid w:val="00465D8E"/>
    <w:rsid w:val="00470A0F"/>
    <w:rsid w:val="0047288B"/>
    <w:rsid w:val="00480ADE"/>
    <w:rsid w:val="00485825"/>
    <w:rsid w:val="004B1385"/>
    <w:rsid w:val="004B1BA7"/>
    <w:rsid w:val="004F7518"/>
    <w:rsid w:val="00503A3E"/>
    <w:rsid w:val="0050788A"/>
    <w:rsid w:val="0055699C"/>
    <w:rsid w:val="0056636D"/>
    <w:rsid w:val="00572886"/>
    <w:rsid w:val="005C059F"/>
    <w:rsid w:val="00604A3E"/>
    <w:rsid w:val="00637FE8"/>
    <w:rsid w:val="00667E23"/>
    <w:rsid w:val="006C3491"/>
    <w:rsid w:val="006F5F92"/>
    <w:rsid w:val="00717932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44E46"/>
    <w:rsid w:val="0087491C"/>
    <w:rsid w:val="008945AD"/>
    <w:rsid w:val="008A050A"/>
    <w:rsid w:val="008C76CA"/>
    <w:rsid w:val="008F3C3C"/>
    <w:rsid w:val="009675D3"/>
    <w:rsid w:val="00967F7F"/>
    <w:rsid w:val="009A1C4D"/>
    <w:rsid w:val="009A3017"/>
    <w:rsid w:val="009F636C"/>
    <w:rsid w:val="00A15C87"/>
    <w:rsid w:val="00A432D6"/>
    <w:rsid w:val="00AA662C"/>
    <w:rsid w:val="00AC5AC3"/>
    <w:rsid w:val="00AF748E"/>
    <w:rsid w:val="00B11C3D"/>
    <w:rsid w:val="00B344E9"/>
    <w:rsid w:val="00B820C2"/>
    <w:rsid w:val="00BB3001"/>
    <w:rsid w:val="00C75AFA"/>
    <w:rsid w:val="00C830AA"/>
    <w:rsid w:val="00CA7A43"/>
    <w:rsid w:val="00D045EF"/>
    <w:rsid w:val="00D25322"/>
    <w:rsid w:val="00D533FC"/>
    <w:rsid w:val="00D80915"/>
    <w:rsid w:val="00D82210"/>
    <w:rsid w:val="00D97305"/>
    <w:rsid w:val="00DA0155"/>
    <w:rsid w:val="00DA4E86"/>
    <w:rsid w:val="00DE1D3D"/>
    <w:rsid w:val="00DE49E1"/>
    <w:rsid w:val="00DF4F17"/>
    <w:rsid w:val="00DF546A"/>
    <w:rsid w:val="00E210D0"/>
    <w:rsid w:val="00E37CC9"/>
    <w:rsid w:val="00E83771"/>
    <w:rsid w:val="00EA64C4"/>
    <w:rsid w:val="00EB2362"/>
    <w:rsid w:val="00EB6640"/>
    <w:rsid w:val="00EC647B"/>
    <w:rsid w:val="00EE1786"/>
    <w:rsid w:val="00EE2570"/>
    <w:rsid w:val="00EE7957"/>
    <w:rsid w:val="00F6515A"/>
    <w:rsid w:val="00F71F26"/>
    <w:rsid w:val="00FA0CD8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4AF3"/>
  <w15:docId w15:val="{BFB48EB0-91D7-4DAB-ACBD-CAF7596D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52</TotalTime>
  <Pages>3</Pages>
  <Words>457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6</cp:revision>
  <dcterms:created xsi:type="dcterms:W3CDTF">2025-03-20T09:55:00Z</dcterms:created>
  <dcterms:modified xsi:type="dcterms:W3CDTF">2025-03-20T14:43:00Z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