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23EA9" w14:textId="298D5EDE" w:rsidR="007C3D0B" w:rsidRDefault="00562877" w:rsidP="00562877">
      <w:pPr>
        <w:pStyle w:val="11"/>
      </w:pPr>
      <w:r>
        <w:t>Παραβιάζεται η αρχή διατήρησης της ενέργειας;</w:t>
      </w:r>
    </w:p>
    <w:p w14:paraId="78DCB63B" w14:textId="02A56A69" w:rsidR="00C8510F" w:rsidRDefault="00740449" w:rsidP="00562877">
      <w:r>
        <w:rPr>
          <w:noProof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5C1915DA" wp14:editId="29C78CCB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1740535" cy="762000"/>
                <wp:effectExtent l="0" t="0" r="0" b="0"/>
                <wp:wrapSquare wrapText="bothSides"/>
                <wp:docPr id="1782650487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2002634870" name="TextBox 18"/>
                        <wps:cNvSpPr txBox="1"/>
                        <wps:spPr>
                          <a:xfrm>
                            <a:off x="258156" y="220450"/>
                            <a:ext cx="245438" cy="239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93A657" w14:textId="4BEEA64B" w:rsidR="00740449" w:rsidRPr="005C5BF4" w:rsidRDefault="00740449" w:rsidP="00740449">
                              <w:pPr>
                                <w:spacing w:after="0" w:line="240" w:lineRule="auto"/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</w:pPr>
                              <w:r w:rsidRPr="005C5BF4"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  <w:t>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71060231" name="Ευθύγραμμο βέλος σύνδεσης 671060231">
                          <a:extLst>
                            <a:ext uri="{FF2B5EF4-FFF2-40B4-BE49-F238E27FC236}">
                              <a16:creationId xmlns:a16="http://schemas.microsoft.com/office/drawing/2014/main" id="{3FB7C167-5A91-74EC-B838-F356D02A25D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285227" y="491655"/>
                            <a:ext cx="335967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4041523" name="Ορθογώνιο 1494041523"/>
                        <wps:cNvSpPr/>
                        <wps:spPr>
                          <a:xfrm>
                            <a:off x="305705" y="449250"/>
                            <a:ext cx="1006456" cy="7528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1326415" name="TextBox 18"/>
                        <wps:cNvSpPr txBox="1"/>
                        <wps:spPr>
                          <a:xfrm>
                            <a:off x="531891" y="15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DE23E0" w14:textId="77777777" w:rsidR="00740449" w:rsidRDefault="00740449" w:rsidP="0028716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5765602" name="Εικόνα 14957656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42057" y="291196"/>
                            <a:ext cx="152400" cy="189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3898531" name="Ορθογώνιο 1153898531"/>
                        <wps:cNvSpPr/>
                        <wps:spPr>
                          <a:xfrm>
                            <a:off x="707872" y="220450"/>
                            <a:ext cx="202122" cy="220597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8103389" name="Ορθογώνιο 1558103389"/>
                        <wps:cNvSpPr/>
                        <wps:spPr>
                          <a:xfrm>
                            <a:off x="78399" y="533001"/>
                            <a:ext cx="1616710" cy="16065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bg1">
                                  <a:lumMod val="85000"/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bg1">
                                  <a:lumMod val="85000"/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1915DA" id="_x0000_s1026" editas="canvas" style="position:absolute;left:0;text-align:left;margin-left:85.85pt;margin-top:4pt;width:137.05pt;height:60pt;z-index:251658240;mso-position-horizontal:right;mso-position-horizontal-relative:margin;mso-width-relative:margin;mso-height-relative:margin" coordsize="17405,7620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7405;height:7620;visibility:visible;mso-wrap-style:square" filled="t" fillcolor="#d4f8e9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8" type="#_x0000_t202" style="position:absolute;left:2581;top:2204;width:2454;height:2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" filled="f" stroked="f">
                  <v:textbox>
                    <w:txbxContent>
                      <w:p w14:paraId="5F93A657" w14:textId="4BEEA64B" w:rsidR="00740449" w:rsidRPr="005C5BF4" w:rsidRDefault="00740449" w:rsidP="00740449">
                        <w:pPr>
                          <w:spacing w:after="0" w:line="240" w:lineRule="auto"/>
                          <w:rPr>
                            <w:rFonts w:eastAsia="Aptos"/>
                            <w:color w:val="000000"/>
                            <w:kern w:val="24"/>
                          </w:rPr>
                        </w:pPr>
                        <w:r w:rsidRPr="005C5BF4">
                          <w:rPr>
                            <w:rFonts w:eastAsia="Aptos"/>
                            <w:color w:val="000000"/>
                            <w:kern w:val="24"/>
                          </w:rPr>
                          <w:t>Σ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671060231" o:spid="_x0000_s1029" type="#_x0000_t32" style="position:absolute;left:12852;top:4916;width:33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rect id="Ορθογώνιο 1494041523" o:spid="_x0000_s1030" style="position:absolute;left:3057;top:4492;width:10064;height: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" fillcolor="#ffc000" strokecolor="#5a5a5a [2109]" strokeweight="1pt"/>
                <v:shape id="TextBox 18" o:spid="_x0000_s1031" type="#_x0000_t202" style="position:absolute;left:5318;top:1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" filled="f" stroked="f">
                  <v:textbox>
                    <w:txbxContent>
                      <w:p w14:paraId="5FDE23E0" w14:textId="77777777" w:rsidR="00740449" w:rsidRDefault="00740449" w:rsidP="0028716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Εικόνα 1495765602" o:spid="_x0000_s1032" type="#_x0000_t75" style="position:absolute;left:14420;top:2911;width:1524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">
                  <v:imagedata r:id="rId9" o:title=""/>
                </v:shape>
                <v:rect id="Ορθογώνιο 1153898531" o:spid="_x0000_s1033" style="position:absolute;left:7078;top:2204;width:2021;height:22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" fillcolor="#00b050" strokecolor="#5a5a5a [2109]" strokeweight="1pt"/>
                <v:rect id="Ορθογώνιο 1558103389" o:spid="_x0000_s1034" style="position:absolute;left:783;top:5330;width:16168;height:1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" fillcolor="#d8d8d8 [2732]" stroked="f" strokeweight="1pt">
                  <v:fill color2="#d8d8d8 [2732]" rotate="t" colors="0 #7e7e7e;.5 #b6b6b6;1 #d9d9d9" focus="100%" type="gradient"/>
                </v:rect>
                <w10:wrap type="square" anchorx="margin"/>
              </v:group>
            </w:pict>
          </mc:Fallback>
        </mc:AlternateContent>
      </w:r>
      <w:r w:rsidR="00562877">
        <w:t xml:space="preserve">Ένα σώμα Α μάζας m=5kg, ηρεμεί πάνω σε μια σανίδα </w:t>
      </w:r>
      <w:r w:rsidR="00217488">
        <w:t xml:space="preserve">Σ </w:t>
      </w:r>
      <w:r w:rsidR="00562877">
        <w:t>μάζας Μ=10kg, η οποία είναι ακίνητη πάνω σε ένα λείο οριζόντιο επίπεδο. Σε μια στιγμή ασκούμε στην σανίδα μια σταθερή οριζόντια δύναμη μέτρου F=</w:t>
      </w:r>
      <w:r w:rsidR="00A938EE">
        <w:t>20</w:t>
      </w:r>
      <w:r w:rsidR="00562877">
        <w:t xml:space="preserve">Ν, όπως στο σχήμα. </w:t>
      </w:r>
      <w:r w:rsidR="00217488">
        <w:t xml:space="preserve">Δίνεται </w:t>
      </w:r>
      <w:r w:rsidR="00562877">
        <w:t>ο συντελεστής τριβής</w:t>
      </w:r>
      <w:r w:rsidR="00217488">
        <w:t xml:space="preserve"> ολίσθησης μεταξύ του σώματος </w:t>
      </w:r>
      <w:r w:rsidR="00562877">
        <w:t xml:space="preserve"> </w:t>
      </w:r>
      <w:r w:rsidR="00217488">
        <w:t>Α και σανίδας μ=0,2</w:t>
      </w:r>
      <w:r w:rsidR="006A3DF4">
        <w:t xml:space="preserve"> και ότι το μήκος της σανίδας είναι αρκετ</w:t>
      </w:r>
      <w:r w:rsidR="00DE7CB4">
        <w:t>ά μεγάλο</w:t>
      </w:r>
      <w:r w:rsidR="006A3DF4">
        <w:t xml:space="preserve"> ώστε το σώμα Α να μην την εγκαταλείπει στη διάρκεια του πειράματος, </w:t>
      </w:r>
      <w:r w:rsidR="00217488">
        <w:t>ενώ g=10m/s</w:t>
      </w:r>
      <w:r w:rsidR="00217488">
        <w:rPr>
          <w:vertAlign w:val="superscript"/>
        </w:rPr>
        <w:t>2</w:t>
      </w:r>
      <w:r w:rsidR="00217488">
        <w:t xml:space="preserve">. </w:t>
      </w:r>
    </w:p>
    <w:p w14:paraId="6A7ACECC" w14:textId="4A09F23F" w:rsidR="00562877" w:rsidRDefault="00C8510F" w:rsidP="00423553">
      <w:pPr>
        <w:ind w:left="453" w:hanging="340"/>
      </w:pPr>
      <w:r>
        <w:t xml:space="preserve">Α) </w:t>
      </w:r>
      <w:r w:rsidR="00217488">
        <w:t xml:space="preserve">Ένας μαθητής προβλέπει ότι το σώμα Α θα ολισθήσει πάνω στη σανίδα. Για να εξετάσουμε αν η πρόβλεψή του αυτή, είναι σωστή, ας </w:t>
      </w:r>
      <w:r>
        <w:t xml:space="preserve">υποθέσουμε ότι ισχύει η πρόβλεψη αυτή και ας </w:t>
      </w:r>
      <w:r w:rsidR="00217488">
        <w:t>απαντήσουμε στα παρακάτω ερωτήματα.</w:t>
      </w:r>
    </w:p>
    <w:p w14:paraId="679259B9" w14:textId="641EFA09" w:rsidR="00DA5123" w:rsidRDefault="00DA5123" w:rsidP="00C2338E">
      <w:pPr>
        <w:ind w:left="737" w:hanging="340"/>
      </w:pPr>
      <w:r>
        <w:t>i) Ποια επιτάχυνση αποκτά κάθε σώμα;</w:t>
      </w:r>
    </w:p>
    <w:p w14:paraId="4178FAFF" w14:textId="287CB332" w:rsidR="00DA5123" w:rsidRDefault="00DA5123" w:rsidP="00C2338E">
      <w:pPr>
        <w:ind w:left="737" w:hanging="340"/>
      </w:pPr>
      <w:r>
        <w:t>ii) Να υπολογιστούν οι</w:t>
      </w:r>
      <w:r w:rsidR="005E7B58">
        <w:t xml:space="preserve"> ταχύτητες και οι</w:t>
      </w:r>
      <w:r>
        <w:t xml:space="preserve"> μετατοπίσεις</w:t>
      </w:r>
      <w:r w:rsidR="005E7B58">
        <w:t xml:space="preserve"> των σωμάτων</w:t>
      </w:r>
      <w:r>
        <w:t xml:space="preserve"> σε χρονικό διάστημα Δt=</w:t>
      </w:r>
      <w:r w:rsidR="005E7B58">
        <w:t>t=</w:t>
      </w:r>
      <w:r>
        <w:t>1s.</w:t>
      </w:r>
    </w:p>
    <w:p w14:paraId="35822184" w14:textId="76A7A792" w:rsidR="00C8510F" w:rsidRDefault="00C8510F" w:rsidP="00C2338E">
      <w:pPr>
        <w:ind w:left="737" w:hanging="340"/>
      </w:pPr>
      <w:r>
        <w:t>iii) Μήπως παραβιάζεται η αρχή διατήρησης της ενέργειας με τα παραπάνω αποτελέσματα;</w:t>
      </w:r>
    </w:p>
    <w:p w14:paraId="2A5D5792" w14:textId="2C04C889" w:rsidR="00C8510F" w:rsidRDefault="00C8510F" w:rsidP="00423553">
      <w:pPr>
        <w:ind w:left="453" w:hanging="340"/>
      </w:pPr>
      <w:r>
        <w:t>Β) Να εξετάσετε ακόμη αν η πρόβλεψη του μαθητή είναι σωστή, αν η δύναμη είχε μέτρο F</w:t>
      </w:r>
      <w:r>
        <w:rPr>
          <w:vertAlign w:val="subscript"/>
        </w:rPr>
        <w:t>1</w:t>
      </w:r>
      <w:r>
        <w:t>=60Ν,</w:t>
      </w:r>
      <w:r w:rsidR="00267D77">
        <w:t xml:space="preserve"> δίνοντας απαντήσεις </w:t>
      </w:r>
      <w:r>
        <w:t>στα</w:t>
      </w:r>
      <w:r w:rsidR="00267D77">
        <w:t xml:space="preserve"> παραπάνω</w:t>
      </w:r>
      <w:r>
        <w:t xml:space="preserve"> υποερωτήματα.</w:t>
      </w:r>
    </w:p>
    <w:p w14:paraId="50E10659" w14:textId="202FB017" w:rsidR="00C8510F" w:rsidRDefault="00C8510F" w:rsidP="00AC5E71">
      <w:pPr>
        <w:pStyle w:val="a9"/>
      </w:pPr>
      <w:r>
        <w:t>Απάντηση:</w:t>
      </w:r>
    </w:p>
    <w:p w14:paraId="705BD4EA" w14:textId="2573D5DB" w:rsidR="007122BD" w:rsidRDefault="00317E2A" w:rsidP="00317E2A">
      <w:pPr>
        <w:pStyle w:val="abc"/>
        <w:rPr>
          <w:noProof/>
        </w:rPr>
      </w:pPr>
      <w:r>
        <w:t xml:space="preserve">Α) Στο </w:t>
      </w:r>
      <w:r w:rsidR="007122BD">
        <w:t>παρακάτω</w:t>
      </w:r>
      <w:r>
        <w:t xml:space="preserve"> σχήμα έχουν σχεδιαστεί οι δυνάμεις που ασκούνται σε κάθε σώμα χωριστά.</w:t>
      </w:r>
      <w:r w:rsidR="007122BD" w:rsidRPr="007122BD">
        <w:rPr>
          <w:noProof/>
        </w:rPr>
        <w:t xml:space="preserve"> </w:t>
      </w:r>
    </w:p>
    <w:p w14:paraId="257BBA05" w14:textId="3F8870CA" w:rsidR="00317E2A" w:rsidRDefault="007122BD" w:rsidP="007122BD">
      <w:pPr>
        <w:pStyle w:val="abc"/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4D734216" wp14:editId="11B2CA57">
                <wp:extent cx="5139266" cy="1642110"/>
                <wp:effectExtent l="0" t="38100" r="4445" b="0"/>
                <wp:docPr id="1483661067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1128838384" name="TextBox 18"/>
                        <wps:cNvSpPr txBox="1"/>
                        <wps:spPr>
                          <a:xfrm>
                            <a:off x="823466" y="412833"/>
                            <a:ext cx="2391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A01771" w14:textId="77777777" w:rsidR="0085429C" w:rsidRDefault="0085429C" w:rsidP="0085429C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70620674" name="TextBox 18"/>
                        <wps:cNvSpPr txBox="1"/>
                        <wps:spPr>
                          <a:xfrm>
                            <a:off x="2724233" y="56100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99AD4D" w14:textId="4A804F69" w:rsidR="0085429C" w:rsidRDefault="0085429C" w:rsidP="0085429C">
                              <w:pPr>
                                <w:spacing w:after="0" w:line="240" w:lineRule="auto"/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53080071" name="Ορθογώνιο 1753080071"/>
                        <wps:cNvSpPr/>
                        <wps:spPr>
                          <a:xfrm>
                            <a:off x="674005" y="753723"/>
                            <a:ext cx="1006456" cy="75285"/>
                          </a:xfrm>
                          <a:prstGeom prst="rect">
                            <a:avLst/>
                          </a:prstGeom>
                          <a:solidFill>
                            <a:srgbClr val="FFC000">
                              <a:alpha val="39000"/>
                            </a:srgbClr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  <a:alpha val="31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018824" name="Ορθογώνιο 973018824"/>
                        <wps:cNvSpPr/>
                        <wps:spPr>
                          <a:xfrm>
                            <a:off x="410632" y="834730"/>
                            <a:ext cx="1616962" cy="16065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bg1">
                                  <a:lumMod val="85000"/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bg1">
                                  <a:lumMod val="85000"/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263555" name="Ορθογώνιο 220263555"/>
                        <wps:cNvSpPr/>
                        <wps:spPr>
                          <a:xfrm>
                            <a:off x="1076172" y="524923"/>
                            <a:ext cx="202122" cy="220597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9895726" name="Ευθύγραμμο βέλος σύνδεσης 1749895726"/>
                        <wps:cNvCnPr>
                          <a:cxnSpLocks/>
                        </wps:cNvCnPr>
                        <wps:spPr>
                          <a:xfrm>
                            <a:off x="3914128" y="796128"/>
                            <a:ext cx="335967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7949303" name="Ορθογώνιο 1077949303"/>
                        <wps:cNvSpPr/>
                        <wps:spPr>
                          <a:xfrm>
                            <a:off x="2934606" y="753723"/>
                            <a:ext cx="1006456" cy="7528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1742384" name="Ορθογώνιο 2091742384"/>
                        <wps:cNvSpPr/>
                        <wps:spPr>
                          <a:xfrm>
                            <a:off x="2671233" y="834730"/>
                            <a:ext cx="1616962" cy="16065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bg1">
                                  <a:lumMod val="85000"/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bg1">
                                  <a:lumMod val="85000"/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514287" name="Εικόνα 2595142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70958" y="595669"/>
                            <a:ext cx="152400" cy="189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9550269" name="Ορθογώνιο 1309550269"/>
                        <wps:cNvSpPr/>
                        <wps:spPr>
                          <a:xfrm>
                            <a:off x="3336773" y="524923"/>
                            <a:ext cx="202122" cy="220597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16000"/>
                            </a:srgbClr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  <a:alpha val="32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268097" name="Ευθύγραμμο βέλος σύνδεσης 423268097"/>
                        <wps:cNvCnPr>
                          <a:cxnSpLocks/>
                        </wps:cNvCnPr>
                        <wps:spPr>
                          <a:xfrm>
                            <a:off x="1173811" y="641542"/>
                            <a:ext cx="0" cy="31358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16331906" name="Ευθύγραμμο βέλος σύνδεσης 2016331906"/>
                        <wps:cNvCnPr>
                          <a:cxnSpLocks/>
                        </wps:cNvCnPr>
                        <wps:spPr>
                          <a:xfrm flipV="1">
                            <a:off x="1173811" y="332509"/>
                            <a:ext cx="0" cy="31358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1932283" name="Εικόνα 33193228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149433" y="621795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3670355" name="Εικόνα 69367035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414265" y="765728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0485167" name="Ευθύγραμμο βέλος σύνδεσης 780485167"/>
                        <wps:cNvCnPr>
                          <a:cxnSpLocks/>
                        </wps:cNvCnPr>
                        <wps:spPr>
                          <a:xfrm>
                            <a:off x="1165344" y="646090"/>
                            <a:ext cx="1778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6835418" name="Ευθύγραμμο βέλος σύνδεσης 2136835418"/>
                        <wps:cNvCnPr>
                          <a:cxnSpLocks/>
                        </wps:cNvCnPr>
                        <wps:spPr>
                          <a:xfrm flipH="1">
                            <a:off x="3260845" y="785534"/>
                            <a:ext cx="1778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7686077" name="Ευθύγραμμο βέλος σύνδεσης 1247686077"/>
                        <wps:cNvCnPr>
                          <a:cxnSpLocks/>
                        </wps:cNvCnPr>
                        <wps:spPr>
                          <a:xfrm>
                            <a:off x="3438645" y="777008"/>
                            <a:ext cx="0" cy="31358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9658458" name="Ευθύγραμμο βέλος σύνδεσης 1639658458"/>
                        <wps:cNvCnPr>
                          <a:cxnSpLocks/>
                        </wps:cNvCnPr>
                        <wps:spPr>
                          <a:xfrm>
                            <a:off x="3430177" y="772775"/>
                            <a:ext cx="0" cy="60458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7935322" name="Ευθύγραμμο βέλος σύνδεσης 1107935322"/>
                        <wps:cNvCnPr>
                          <a:cxnSpLocks/>
                        </wps:cNvCnPr>
                        <wps:spPr>
                          <a:xfrm flipV="1">
                            <a:off x="3438645" y="1528"/>
                            <a:ext cx="0" cy="79036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93910138" name="Εικόνα 159391013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076172" y="918129"/>
                            <a:ext cx="220980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1549125" name="Εικόνα 186154912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942000" y="156129"/>
                            <a:ext cx="236220" cy="27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4651128" name="Εικόνα 86465112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126400" y="516920"/>
                            <a:ext cx="20574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60090" name="Εικόνα 4926009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331467" y="430449"/>
                            <a:ext cx="17526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2253074" name="Εικόνα 199225307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54906" y="887649"/>
                            <a:ext cx="236220" cy="27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5891244" name="Εικόνα 184589124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211066" y="84162"/>
                            <a:ext cx="243840" cy="27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939010" name="Εικόνα 44393901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183973" y="1150962"/>
                            <a:ext cx="220980" cy="243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907025" name="Πλαίσιο κειμένου 126907025"/>
                        <wps:cNvSpPr txBox="1"/>
                        <wps:spPr>
                          <a:xfrm>
                            <a:off x="94997" y="1286324"/>
                            <a:ext cx="1505543" cy="26583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noFill/>
                          </a:ln>
                        </wps:spPr>
                        <wps:txbx>
                          <w:txbxContent>
                            <w:p w14:paraId="122451C2" w14:textId="41C8C976" w:rsidR="001A67DB" w:rsidRPr="008E2065" w:rsidRDefault="001A67DB" w:rsidP="001A67DB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E206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Δυνάμεις στο</w:t>
                              </w:r>
                              <w:r w:rsidR="0085429C" w:rsidRPr="008E206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σώμα</w:t>
                              </w:r>
                              <w:r w:rsidRPr="008E206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Α σώμα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0979164" name="Πλαίσιο κειμένου 1710979164"/>
                        <wps:cNvSpPr txBox="1"/>
                        <wps:spPr>
                          <a:xfrm>
                            <a:off x="3491094" y="1329525"/>
                            <a:ext cx="1443355" cy="2742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noFill/>
                          </a:ln>
                        </wps:spPr>
                        <wps:txbx>
                          <w:txbxContent>
                            <w:p w14:paraId="6A675BF6" w14:textId="0BC015BF" w:rsidR="001A67DB" w:rsidRPr="008E2065" w:rsidRDefault="001A67DB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E2065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Δυνάμεις στη σανίδα σώμα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772701" name="Εικόνα 34977270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418499" y="761495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D734216" id="Καμβάς 1" o:spid="_x0000_s1035" editas="canvas" style="width:404.65pt;height:129.3pt;mso-position-horizontal-relative:char;mso-position-vertical-relative:line" coordsize="51390,16421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">
                <v:shape id="_x0000_s1036" type="#_x0000_t75" style="position:absolute;width:51390;height:16421;visibility:visible;mso-wrap-style:square" filled="t" fillcolor="#d4f8e9">
                  <v:fill o:detectmouseclick="t"/>
                  <v:path o:connecttype="none"/>
                </v:shape>
                <v:shape id="TextBox 18" o:spid="_x0000_s1037" type="#_x0000_t202" style="position:absolute;left:8234;top:4128;width:239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" filled="f" stroked="f">
                  <v:textbox>
                    <w:txbxContent>
                      <w:p w14:paraId="10A01771" w14:textId="77777777" w:rsidR="0085429C" w:rsidRDefault="0085429C" w:rsidP="0085429C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TextBox 18" o:spid="_x0000_s1038" type="#_x0000_t202" style="position:absolute;left:27242;top:5610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" filled="f" stroked="f">
                  <v:textbox>
                    <w:txbxContent>
                      <w:p w14:paraId="6499AD4D" w14:textId="4A804F69" w:rsidR="0085429C" w:rsidRDefault="0085429C" w:rsidP="0085429C">
                        <w:pPr>
                          <w:spacing w:after="0" w:line="240" w:lineRule="auto"/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Σ</w:t>
                        </w:r>
                      </w:p>
                    </w:txbxContent>
                  </v:textbox>
                </v:shape>
                <v:rect id="Ορθογώνιο 1753080071" o:spid="_x0000_s1039" style="position:absolute;left:6740;top:7537;width:10064;height: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" fillcolor="#ffc000" strokecolor="#5a5a5a [2109]" strokeweight="1pt">
                  <v:fill opacity="25443f"/>
                  <v:stroke opacity="20303f"/>
                </v:rect>
                <v:rect id="Ορθογώνιο 973018824" o:spid="_x0000_s1040" style="position:absolute;left:4106;top:8347;width:16169;height:1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" fillcolor="#d8d8d8 [2732]" stroked="f" strokeweight="1pt">
                  <v:fill color2="#d8d8d8 [2732]" rotate="t" colors="0 #7e7e7e;.5 #b6b6b6;1 #d9d9d9" focus="100%" type="gradient"/>
                </v:rect>
                <v:rect id="Ορθογώνιο 220263555" o:spid="_x0000_s1041" style="position:absolute;left:10761;top:5249;width:2021;height:22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" fillcolor="#00b050" strokecolor="#5a5a5a [2109]" strokeweight="1pt"/>
                <v:shape id="Ευθύγραμμο βέλος σύνδεσης 1749895726" o:spid="_x0000_s1042" type="#_x0000_t32" style="position:absolute;left:39141;top:7961;width:33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rect id="Ορθογώνιο 1077949303" o:spid="_x0000_s1043" style="position:absolute;left:29346;top:7537;width:10064;height: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" fillcolor="#ffc000" strokecolor="#5a5a5a [2109]" strokeweight="1pt"/>
                <v:rect id="Ορθογώνιο 2091742384" o:spid="_x0000_s1044" style="position:absolute;left:26712;top:8347;width:16169;height:1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" fillcolor="#d8d8d8 [2732]" stroked="f" strokeweight="1pt">
                  <v:fill color2="#d8d8d8 [2732]" rotate="t" colors="0 #7e7e7e;.5 #b6b6b6;1 #d9d9d9" focus="100%" type="gradient"/>
                </v:rect>
                <v:shape id="Εικόνα 259514287" o:spid="_x0000_s1045" type="#_x0000_t75" style="position:absolute;left:40709;top:5956;width:1524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">
                  <v:imagedata r:id="rId9" o:title=""/>
                </v:shape>
                <v:rect id="Ορθογώνιο 1309550269" o:spid="_x0000_s1046" style="position:absolute;left:33367;top:5249;width:2021;height:22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" fillcolor="yellow" strokecolor="#5a5a5a [2109]" strokeweight="1pt">
                  <v:fill opacity="10537f"/>
                  <v:stroke opacity="21074f"/>
                </v:rect>
                <v:shape id="Ευθύγραμμο βέλος σύνδεσης 423268097" o:spid="_x0000_s1047" type="#_x0000_t32" style="position:absolute;left:11738;top:6415;width:0;height:31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2016331906" o:spid="_x0000_s1048" type="#_x0000_t32" style="position:absolute;left:11738;top:3325;width:0;height:3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331932283" o:spid="_x0000_s1049" type="#_x0000_t75" style="position:absolute;left:11494;top:6217;width:470;height: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">
                  <v:imagedata r:id="rId18" o:title=""/>
                </v:shape>
                <v:shape id="Εικόνα 693670355" o:spid="_x0000_s1050" type="#_x0000_t75" style="position:absolute;left:34142;top:7657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">
                  <v:imagedata r:id="rId18" o:title=""/>
                </v:shape>
                <v:shape id="Ευθύγραμμο βέλος σύνδεσης 780485167" o:spid="_x0000_s1051" type="#_x0000_t32" style="position:absolute;left:11653;top:6460;width:17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2136835418" o:spid="_x0000_s1052" type="#_x0000_t32" style="position:absolute;left:32608;top:7855;width:177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247686077" o:spid="_x0000_s1053" type="#_x0000_t32" style="position:absolute;left:34386;top:7770;width:0;height:31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639658458" o:spid="_x0000_s1054" type="#_x0000_t32" style="position:absolute;left:34301;top:7727;width:0;height:60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107935322" o:spid="_x0000_s1055" type="#_x0000_t32" style="position:absolute;left:34386;top:15;width:0;height:79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593910138" o:spid="_x0000_s1056" type="#_x0000_t75" style="position:absolute;left:10761;top:9181;width:2210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">
                  <v:imagedata r:id="rId19" o:title=""/>
                </v:shape>
                <v:shape id="Εικόνα 1861549125" o:spid="_x0000_s1057" type="#_x0000_t75" style="position:absolute;left:9420;top:1561;width:2362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">
                  <v:imagedata r:id="rId20" o:title=""/>
                </v:shape>
                <v:shape id="Εικόνα 864651128" o:spid="_x0000_s1058" type="#_x0000_t75" style="position:absolute;left:31264;top:5169;width:2057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">
                  <v:imagedata r:id="rId21" o:title=""/>
                </v:shape>
                <v:shape id="Εικόνα 49260090" o:spid="_x0000_s1059" type="#_x0000_t75" style="position:absolute;left:13314;top:4304;width:1753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">
                  <v:imagedata r:id="rId22" o:title=""/>
                </v:shape>
                <v:shape id="Εικόνα 1992253074" o:spid="_x0000_s1060" type="#_x0000_t75" style="position:absolute;left:34549;top:8876;width:2362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">
                  <v:imagedata r:id="rId23" o:title=""/>
                </v:shape>
                <v:shape id="Εικόνα 1845891244" o:spid="_x0000_s1061" type="#_x0000_t75" style="position:absolute;left:32110;top:841;width:2439;height:2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">
                  <v:imagedata r:id="rId24" o:title=""/>
                </v:shape>
                <v:shape id="Εικόνα 443939010" o:spid="_x0000_s1062" type="#_x0000_t75" style="position:absolute;left:31839;top:11509;width:2210;height: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">
                  <v:imagedata r:id="rId25" o:title=""/>
                </v:shape>
                <v:shape id="Πλαίσιο κειμένου 126907025" o:spid="_x0000_s1063" type="#_x0000_t202" style="position:absolute;left:949;top:12863;width:15056;height:2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" fillcolor="white [3212]" stroked="f" strokeweight="1pt">
                  <v:textbox>
                    <w:txbxContent>
                      <w:p w14:paraId="122451C2" w14:textId="41C8C976" w:rsidR="001A67DB" w:rsidRPr="008E2065" w:rsidRDefault="001A67DB" w:rsidP="001A67DB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E2065"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Δυνάμεις στο</w:t>
                        </w:r>
                        <w:r w:rsidR="0085429C" w:rsidRPr="008E2065"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 σώμα</w:t>
                        </w:r>
                        <w:r w:rsidRPr="008E2065"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 Α σώμα</w:t>
                        </w:r>
                      </w:p>
                    </w:txbxContent>
                  </v:textbox>
                </v:shape>
                <v:shape id="Πλαίσιο κειμένου 1710979164" o:spid="_x0000_s1064" type="#_x0000_t202" style="position:absolute;left:34910;top:13295;width:14434;height:2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" fillcolor="white [3212]" stroked="f" strokeweight="1pt">
                  <v:textbox>
                    <w:txbxContent>
                      <w:p w14:paraId="6A675BF6" w14:textId="0BC015BF" w:rsidR="001A67DB" w:rsidRPr="008E2065" w:rsidRDefault="001A67DB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E2065"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Δυνάμεις στη σανίδα σώμα</w:t>
                        </w:r>
                      </w:p>
                    </w:txbxContent>
                  </v:textbox>
                </v:shape>
                <v:shape id="Εικόνα 349772701" o:spid="_x0000_s1065" type="#_x0000_t75" style="position:absolute;left:34184;top:7614;width:470;height: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">
                  <v:imagedata r:id="rId18" o:title=""/>
                </v:shape>
                <w10:anchorlock/>
              </v:group>
            </w:pict>
          </mc:Fallback>
        </mc:AlternateContent>
      </w:r>
    </w:p>
    <w:p w14:paraId="171DAFB0" w14:textId="359C7E46" w:rsidR="007122BD" w:rsidRDefault="007122BD" w:rsidP="007122BD">
      <w:pPr>
        <w:ind w:left="284"/>
      </w:pPr>
      <w:r>
        <w:t>Όπου για το σώμα Α έχουμε</w:t>
      </w:r>
      <w:r w:rsidR="00622FAA">
        <w:t xml:space="preserve"> (μπορείτε να εξηγήσετε την κατεύθυνση της τριβής στο σώμα Α;) </w:t>
      </w:r>
      <w:r>
        <w:t>:</w:t>
      </w:r>
    </w:p>
    <w:p w14:paraId="6167E67C" w14:textId="42EBD8F0" w:rsidR="007122BD" w:rsidRDefault="00622FAA" w:rsidP="00622FAA">
      <w:pPr>
        <w:ind w:left="284"/>
        <w:jc w:val="center"/>
      </w:pPr>
      <w:r w:rsidRPr="002B66F2">
        <w:rPr>
          <w:position w:val="-14"/>
        </w:rPr>
        <w:object w:dxaOrig="5280" w:dyaOrig="360" w14:anchorId="7136357A">
          <v:shape id="_x0000_i1025" type="#_x0000_t75" style="width:263.9pt;height:18.15pt" o:ole="">
            <v:imagedata r:id="rId26" o:title=""/>
          </v:shape>
          <o:OLEObject Type="Embed" ProgID="Equation.DSMT4" ShapeID="_x0000_i1025" DrawAspect="Content" ObjectID="_1805556628" r:id="rId27"/>
        </w:object>
      </w:r>
    </w:p>
    <w:p w14:paraId="21732670" w14:textId="0C07CA7E" w:rsidR="002276ED" w:rsidRDefault="002276ED" w:rsidP="002276ED">
      <w:pPr>
        <w:pStyle w:val="i"/>
      </w:pPr>
      <w:r>
        <w:t>Για τις επιταχύνσεις των δύο σωμάτων A και Σ, έχουμε:</w:t>
      </w:r>
    </w:p>
    <w:p w14:paraId="59D443A7" w14:textId="420C79B3" w:rsidR="002276ED" w:rsidRDefault="002276ED" w:rsidP="002276ED">
      <w:pPr>
        <w:jc w:val="center"/>
      </w:pPr>
      <w:r w:rsidRPr="002B66F2">
        <w:rPr>
          <w:position w:val="-22"/>
        </w:rPr>
        <w:object w:dxaOrig="4680" w:dyaOrig="580" w14:anchorId="255030CD">
          <v:shape id="_x0000_i1026" type="#_x0000_t75" style="width:234.15pt;height:29.1pt" o:ole="" o:allowoverlap="f">
            <v:imagedata r:id="rId28" o:title=""/>
          </v:shape>
          <o:OLEObject Type="Embed" ProgID="Equation.DSMT4" ShapeID="_x0000_i1026" DrawAspect="Content" ObjectID="_1805556629" r:id="rId29"/>
        </w:object>
      </w:r>
      <w:r>
        <w:t>.</w:t>
      </w:r>
    </w:p>
    <w:p w14:paraId="78A7AFF0" w14:textId="0F55504E" w:rsidR="00C8510F" w:rsidRDefault="00A938EE" w:rsidP="00800579">
      <w:pPr>
        <w:jc w:val="center"/>
      </w:pPr>
      <w:r w:rsidRPr="00800579">
        <w:rPr>
          <w:position w:val="-28"/>
        </w:rPr>
        <w:object w:dxaOrig="4560" w:dyaOrig="639" w14:anchorId="21F00A5C">
          <v:shape id="_x0000_i1027" type="#_x0000_t75" style="width:228.2pt;height:31.95pt" o:ole="">
            <v:imagedata r:id="rId30" o:title=""/>
          </v:shape>
          <o:OLEObject Type="Embed" ProgID="Equation.DSMT4" ShapeID="_x0000_i1027" DrawAspect="Content" ObjectID="_1805556630" r:id="rId31"/>
        </w:object>
      </w:r>
    </w:p>
    <w:p w14:paraId="4D63C2B8" w14:textId="256E165D" w:rsidR="00800579" w:rsidRDefault="00800579" w:rsidP="00800579">
      <w:pPr>
        <w:pStyle w:val="i"/>
      </w:pPr>
      <w:r>
        <w:t xml:space="preserve">Οι </w:t>
      </w:r>
      <w:r w:rsidR="005E7B58">
        <w:t xml:space="preserve">ταχύτητες  και οι </w:t>
      </w:r>
      <w:r>
        <w:t>μετατοπίσεις των σωμάτων, μετά από χρονικό διάστημα Δt=t, είναι:</w:t>
      </w:r>
    </w:p>
    <w:p w14:paraId="19FDBD8C" w14:textId="7E1FD88B" w:rsidR="00800579" w:rsidRDefault="00800579" w:rsidP="00800579">
      <w:pPr>
        <w:jc w:val="center"/>
      </w:pPr>
      <w:r w:rsidRPr="002B66F2">
        <w:rPr>
          <w:position w:val="-22"/>
        </w:rPr>
        <w:object w:dxaOrig="5560" w:dyaOrig="580" w14:anchorId="62728693">
          <v:shape id="_x0000_i1028" type="#_x0000_t75" style="width:278pt;height:29.1pt" o:ole="">
            <v:imagedata r:id="rId32" o:title=""/>
          </v:shape>
          <o:OLEObject Type="Embed" ProgID="Equation.DSMT4" ShapeID="_x0000_i1028" DrawAspect="Content" ObjectID="_1805556631" r:id="rId33"/>
        </w:object>
      </w:r>
    </w:p>
    <w:p w14:paraId="25DB7706" w14:textId="49841449" w:rsidR="00800579" w:rsidRDefault="00A938EE" w:rsidP="00800579">
      <w:pPr>
        <w:jc w:val="center"/>
      </w:pPr>
      <w:r w:rsidRPr="002B66F2">
        <w:rPr>
          <w:position w:val="-22"/>
        </w:rPr>
        <w:object w:dxaOrig="5740" w:dyaOrig="580" w14:anchorId="6F71EB35">
          <v:shape id="_x0000_i1029" type="#_x0000_t75" style="width:286.75pt;height:29.1pt" o:ole="">
            <v:imagedata r:id="rId34" o:title=""/>
          </v:shape>
          <o:OLEObject Type="Embed" ProgID="Equation.DSMT4" ShapeID="_x0000_i1029" DrawAspect="Content" ObjectID="_1805556632" r:id="rId35"/>
        </w:object>
      </w:r>
    </w:p>
    <w:p w14:paraId="07D65E4E" w14:textId="35CBCE67" w:rsidR="005E7B58" w:rsidRDefault="005E7B58" w:rsidP="005E7B58">
      <w:pPr>
        <w:pStyle w:val="i"/>
      </w:pPr>
      <w:r>
        <w:t xml:space="preserve">Στο παραπάνω χρονικό διάστημα στη σανίδα (και συνολικά στο σύστημα των δύο σωμάτων) μεταφέρθηκε ενέργεια, ίση με το έργο της δύναμης </w:t>
      </w:r>
      <w:r w:rsidRPr="005E7B58">
        <w:rPr>
          <w:position w:val="-4"/>
        </w:rPr>
        <w:object w:dxaOrig="240" w:dyaOrig="300" w14:anchorId="51D908B7">
          <v:shape id="_x0000_i1030" type="#_x0000_t75" style="width:12.2pt;height:15.05pt" o:ole="">
            <v:imagedata r:id="rId36" o:title=""/>
          </v:shape>
          <o:OLEObject Type="Embed" ProgID="Equation.DSMT4" ShapeID="_x0000_i1030" DrawAspect="Content" ObjectID="_1805556633" r:id="rId37"/>
        </w:object>
      </w:r>
      <w:r>
        <w:t>:</w:t>
      </w:r>
    </w:p>
    <w:p w14:paraId="36FF7F4C" w14:textId="644C2C36" w:rsidR="00E87594" w:rsidRDefault="00A938EE" w:rsidP="00E87594">
      <w:pPr>
        <w:jc w:val="center"/>
      </w:pPr>
      <w:r w:rsidRPr="00E87594">
        <w:rPr>
          <w:position w:val="-10"/>
        </w:rPr>
        <w:object w:dxaOrig="2980" w:dyaOrig="320" w14:anchorId="02C35E48">
          <v:shape id="_x0000_i1031" type="#_x0000_t75" style="width:149pt;height:15.95pt" o:ole="">
            <v:imagedata r:id="rId38" o:title=""/>
          </v:shape>
          <o:OLEObject Type="Embed" ProgID="Equation.DSMT4" ShapeID="_x0000_i1031" DrawAspect="Content" ObjectID="_1805556634" r:id="rId39"/>
        </w:object>
      </w:r>
    </w:p>
    <w:p w14:paraId="0D4C770E" w14:textId="0530FD46" w:rsidR="001A404A" w:rsidRDefault="001A404A" w:rsidP="001A404A">
      <w:pPr>
        <w:ind w:left="720"/>
      </w:pPr>
      <w:r>
        <w:t>Στο τέλος αυτού του χρονικού διαστήματος, τα δυο σώματα έχουν κινητικές ενέργειες:</w:t>
      </w:r>
    </w:p>
    <w:p w14:paraId="65CD8183" w14:textId="7392EAB0" w:rsidR="001A404A" w:rsidRDefault="00A0523E" w:rsidP="00A938EE">
      <w:pPr>
        <w:ind w:left="720"/>
        <w:jc w:val="center"/>
      </w:pPr>
      <w:r w:rsidRPr="002B66F2">
        <w:rPr>
          <w:position w:val="-22"/>
        </w:rPr>
        <w:object w:dxaOrig="6000" w:dyaOrig="580" w14:anchorId="522D5692">
          <v:shape id="_x0000_i1032" type="#_x0000_t75" style="width:300.2pt;height:29.1pt" o:ole="">
            <v:imagedata r:id="rId40" o:title=""/>
          </v:shape>
          <o:OLEObject Type="Embed" ProgID="Equation.DSMT4" ShapeID="_x0000_i1032" DrawAspect="Content" ObjectID="_1805556635" r:id="rId41"/>
        </w:object>
      </w:r>
    </w:p>
    <w:p w14:paraId="0E794868" w14:textId="749E7AD6" w:rsidR="00A0523E" w:rsidRDefault="00A0523E" w:rsidP="00A0523E">
      <w:pPr>
        <w:ind w:left="720"/>
      </w:pPr>
      <w:r>
        <w:t>Βλέπουμε δηλαδή ότι το άθροισμα των κινητικών ενεργειών που έχουν τα δυο σώματα:</w:t>
      </w:r>
    </w:p>
    <w:p w14:paraId="1A490196" w14:textId="4940E3DE" w:rsidR="00A0523E" w:rsidRDefault="00A0523E" w:rsidP="00A0523E">
      <w:pPr>
        <w:ind w:left="720"/>
        <w:jc w:val="center"/>
      </w:pPr>
      <w:r w:rsidRPr="00A0523E">
        <w:rPr>
          <w:position w:val="-10"/>
        </w:rPr>
        <w:object w:dxaOrig="1820" w:dyaOrig="320" w14:anchorId="66D64CA5">
          <v:shape id="_x0000_i1033" type="#_x0000_t75" style="width:90.8pt;height:15.95pt" o:ole="">
            <v:imagedata r:id="rId42" o:title=""/>
          </v:shape>
          <o:OLEObject Type="Embed" ProgID="Equation.DSMT4" ShapeID="_x0000_i1033" DrawAspect="Content" ObjectID="_1805556636" r:id="rId43"/>
        </w:object>
      </w:r>
    </w:p>
    <w:p w14:paraId="7D425357" w14:textId="4FC9E696" w:rsidR="003B4F96" w:rsidRDefault="00165E16" w:rsidP="00A0523E">
      <w:pPr>
        <w:ind w:left="720"/>
      </w:pPr>
      <w:r>
        <w:t>ε</w:t>
      </w:r>
      <w:r w:rsidR="00A0523E">
        <w:t>ίναι μεγαλύτερο από την συνολική ενέργεια που δόθηκε στο σύστημα. Άρα έχουμε μια φανερή παραβίαση της διατήρησης της ενέργειας, οπότε ο μαθητής κάνει λάθος! (και δεν εξετάσαμε και τι έγινε με την ενέργεια που εμφανίστηκε με την μορφή της θερμότητας, λόγω τριβής…)</w:t>
      </w:r>
      <w:r w:rsidR="003B4F96">
        <w:t>.</w:t>
      </w:r>
    </w:p>
    <w:p w14:paraId="40769998" w14:textId="105546C1" w:rsidR="00A0523E" w:rsidRDefault="003B4F96" w:rsidP="00A0523E">
      <w:pPr>
        <w:ind w:left="720"/>
      </w:pPr>
      <w:r w:rsidRPr="003B4F96">
        <w:rPr>
          <w:b/>
          <w:bCs/>
          <w:color w:val="FF0000"/>
        </w:rPr>
        <w:t>Εναλλακτικά</w:t>
      </w:r>
      <w:r>
        <w:t>, θα μπορούσαμε να εστιάσουμε στο πάρε δώσε μεταξύ των δύο σωμάτων.</w:t>
      </w:r>
      <w:r w:rsidR="00A0523E">
        <w:t xml:space="preserve"> </w:t>
      </w:r>
      <w:r>
        <w:t>Η τριβή που ασκείται στη σανίδα, αφαιρεί από αυτήν ενέργεια, ίση με το έργο της:</w:t>
      </w:r>
    </w:p>
    <w:p w14:paraId="29E85B3C" w14:textId="49A80C08" w:rsidR="003B4F96" w:rsidRDefault="006648DC" w:rsidP="0085722D">
      <w:pPr>
        <w:ind w:left="720"/>
        <w:jc w:val="center"/>
      </w:pPr>
      <w:r w:rsidRPr="0085722D">
        <w:rPr>
          <w:position w:val="-14"/>
        </w:rPr>
        <w:object w:dxaOrig="5020" w:dyaOrig="380" w14:anchorId="014AD2EB">
          <v:shape id="_x0000_i1034" type="#_x0000_t75" style="width:250.75pt;height:18.8pt" o:ole="">
            <v:imagedata r:id="rId44" o:title=""/>
          </v:shape>
          <o:OLEObject Type="Embed" ProgID="Equation.DSMT4" ShapeID="_x0000_i1034" DrawAspect="Content" ObjectID="_1805556637" r:id="rId45"/>
        </w:object>
      </w:r>
    </w:p>
    <w:p w14:paraId="5C9DC3D6" w14:textId="47E4FDC2" w:rsidR="006648DC" w:rsidRDefault="006648DC" w:rsidP="006648DC">
      <w:pPr>
        <w:ind w:left="720"/>
      </w:pPr>
      <w:r>
        <w:t>Ενώ μεταφέρεται ενέργεια από τη σανίδα στο Α σώμα, ίση με το έργο της τριβής που ασκείται στο σώμα Α:</w:t>
      </w:r>
    </w:p>
    <w:p w14:paraId="79735021" w14:textId="7E8C5227" w:rsidR="006648DC" w:rsidRDefault="006648DC" w:rsidP="006648DC">
      <w:pPr>
        <w:ind w:left="720"/>
        <w:jc w:val="center"/>
      </w:pPr>
      <w:r w:rsidRPr="006648DC">
        <w:rPr>
          <w:position w:val="-10"/>
        </w:rPr>
        <w:object w:dxaOrig="3200" w:dyaOrig="320" w14:anchorId="03417F04">
          <v:shape id="_x0000_i1035" type="#_x0000_t75" style="width:159.95pt;height:15.95pt" o:ole="">
            <v:imagedata r:id="rId46" o:title=""/>
          </v:shape>
          <o:OLEObject Type="Embed" ProgID="Equation.DSMT4" ShapeID="_x0000_i1035" DrawAspect="Content" ObjectID="_1805556638" r:id="rId47"/>
        </w:object>
      </w:r>
    </w:p>
    <w:p w14:paraId="5C642EBE" w14:textId="2778E30E" w:rsidR="006648DC" w:rsidRDefault="006648DC" w:rsidP="006648DC">
      <w:pPr>
        <w:ind w:left="720"/>
      </w:pPr>
      <w:r>
        <w:t xml:space="preserve">Βλέπουμε δηλαδή η σανίδα να χάνει ενέργεια 5J, αλλά στο σώμα Α να μεταφέρεται μεγαλύτερο ποσό ενέργειας ίσο με 10J. Σαν να μπορεί να </w:t>
      </w:r>
      <w:r w:rsidR="00162527">
        <w:t>εμφανιστεί</w:t>
      </w:r>
      <w:r>
        <w:t xml:space="preserve"> ενέργεια από το μηδέν…</w:t>
      </w:r>
    </w:p>
    <w:p w14:paraId="2C189565" w14:textId="0708313F" w:rsidR="004A6867" w:rsidRDefault="00782F41" w:rsidP="00782F41">
      <w:pPr>
        <w:pStyle w:val="abc"/>
      </w:pPr>
      <w:r>
        <w:t>Β) Αν η δύναμη είχε μέτρο F</w:t>
      </w:r>
      <w:r>
        <w:rPr>
          <w:vertAlign w:val="subscript"/>
        </w:rPr>
        <w:t>1</w:t>
      </w:r>
      <w:r>
        <w:t>=60Ν, θα είχαμε τις εξής απαντήσεις:</w:t>
      </w:r>
    </w:p>
    <w:p w14:paraId="10A2DC2D" w14:textId="77777777" w:rsidR="00782F41" w:rsidRDefault="00782F41" w:rsidP="00782F41">
      <w:pPr>
        <w:pStyle w:val="i"/>
        <w:numPr>
          <w:ilvl w:val="0"/>
          <w:numId w:val="16"/>
        </w:numPr>
      </w:pPr>
      <w:r>
        <w:t>Για τις επιταχύνσεις των δύο σωμάτων A και Σ, έχουμε:</w:t>
      </w:r>
    </w:p>
    <w:p w14:paraId="52E55C2D" w14:textId="510CDB35" w:rsidR="00782F41" w:rsidRDefault="00782F41" w:rsidP="00782F41">
      <w:pPr>
        <w:jc w:val="center"/>
      </w:pPr>
      <w:r w:rsidRPr="002B66F2">
        <w:rPr>
          <w:position w:val="-22"/>
        </w:rPr>
        <w:object w:dxaOrig="4680" w:dyaOrig="580" w14:anchorId="6526DABE">
          <v:shape id="_x0000_i1036" type="#_x0000_t75" style="width:234.15pt;height:29.1pt" o:ole="">
            <v:imagedata r:id="rId48" o:title=""/>
          </v:shape>
          <o:OLEObject Type="Embed" ProgID="Equation.DSMT4" ShapeID="_x0000_i1036" DrawAspect="Content" ObjectID="_1805556639" r:id="rId49"/>
        </w:object>
      </w:r>
      <w:r>
        <w:t>.</w:t>
      </w:r>
    </w:p>
    <w:p w14:paraId="440DFC2B" w14:textId="4A76D159" w:rsidR="00782F41" w:rsidRDefault="00782F41" w:rsidP="00782F41">
      <w:pPr>
        <w:jc w:val="center"/>
      </w:pPr>
      <w:r w:rsidRPr="00800579">
        <w:rPr>
          <w:position w:val="-28"/>
        </w:rPr>
        <w:object w:dxaOrig="4560" w:dyaOrig="639" w14:anchorId="1EA2A90E">
          <v:shape id="_x0000_i1037" type="#_x0000_t75" style="width:228.2pt;height:31.95pt" o:ole="">
            <v:imagedata r:id="rId50" o:title=""/>
          </v:shape>
          <o:OLEObject Type="Embed" ProgID="Equation.DSMT4" ShapeID="_x0000_i1037" DrawAspect="Content" ObjectID="_1805556640" r:id="rId51"/>
        </w:object>
      </w:r>
    </w:p>
    <w:p w14:paraId="678FE4F2" w14:textId="793F7505" w:rsidR="00782F41" w:rsidRDefault="00782F41" w:rsidP="00782F41">
      <w:pPr>
        <w:pStyle w:val="i"/>
      </w:pPr>
      <w:r>
        <w:t>Οι ταχύτητες  και οι μετατοπίσεις των σωμάτων, μετά από χρονικό διάστημα Δt=t, θα είναι:</w:t>
      </w:r>
    </w:p>
    <w:p w14:paraId="164F0443" w14:textId="02CA6E57" w:rsidR="00782F41" w:rsidRDefault="002B11A1" w:rsidP="00782F41">
      <w:pPr>
        <w:jc w:val="center"/>
      </w:pPr>
      <w:r w:rsidRPr="002B66F2">
        <w:rPr>
          <w:position w:val="-22"/>
        </w:rPr>
        <w:object w:dxaOrig="5560" w:dyaOrig="580" w14:anchorId="613C457E">
          <v:shape id="_x0000_i1038" type="#_x0000_t75" style="width:278pt;height:29.1pt" o:ole="">
            <v:imagedata r:id="rId52" o:title=""/>
          </v:shape>
          <o:OLEObject Type="Embed" ProgID="Equation.DSMT4" ShapeID="_x0000_i1038" DrawAspect="Content" ObjectID="_1805556641" r:id="rId53"/>
        </w:object>
      </w:r>
    </w:p>
    <w:p w14:paraId="70634AD7" w14:textId="26E3DA60" w:rsidR="00782F41" w:rsidRDefault="002B11A1" w:rsidP="00782F41">
      <w:pPr>
        <w:jc w:val="center"/>
      </w:pPr>
      <w:r w:rsidRPr="002B66F2">
        <w:rPr>
          <w:position w:val="-22"/>
        </w:rPr>
        <w:object w:dxaOrig="5800" w:dyaOrig="580" w14:anchorId="6042D095">
          <v:shape id="_x0000_i1039" type="#_x0000_t75" style="width:289.55pt;height:29.1pt" o:ole="">
            <v:imagedata r:id="rId54" o:title=""/>
          </v:shape>
          <o:OLEObject Type="Embed" ProgID="Equation.DSMT4" ShapeID="_x0000_i1039" DrawAspect="Content" ObjectID="_1805556642" r:id="rId55"/>
        </w:object>
      </w:r>
    </w:p>
    <w:p w14:paraId="2C3B0568" w14:textId="77777777" w:rsidR="00782F41" w:rsidRDefault="00782F41" w:rsidP="00782F41">
      <w:pPr>
        <w:pStyle w:val="i"/>
      </w:pPr>
      <w:r>
        <w:t xml:space="preserve">Στο παραπάνω χρονικό διάστημα στη σανίδα (και συνολικά στο σύστημα των δύο σωμάτων) μεταφέρθηκε ενέργεια, ίση με το έργο της δύναμης </w:t>
      </w:r>
      <w:r w:rsidRPr="005E7B58">
        <w:rPr>
          <w:position w:val="-4"/>
        </w:rPr>
        <w:object w:dxaOrig="240" w:dyaOrig="300" w14:anchorId="7E48CDD9">
          <v:shape id="_x0000_i1040" type="#_x0000_t75" style="width:12.2pt;height:15.05pt" o:ole="">
            <v:imagedata r:id="rId36" o:title=""/>
          </v:shape>
          <o:OLEObject Type="Embed" ProgID="Equation.DSMT4" ShapeID="_x0000_i1040" DrawAspect="Content" ObjectID="_1805556643" r:id="rId56"/>
        </w:object>
      </w:r>
      <w:r>
        <w:t>:</w:t>
      </w:r>
    </w:p>
    <w:p w14:paraId="6F4B1E73" w14:textId="6964555C" w:rsidR="00782F41" w:rsidRDefault="002B11A1" w:rsidP="00782F41">
      <w:pPr>
        <w:jc w:val="center"/>
      </w:pPr>
      <w:r w:rsidRPr="002B11A1">
        <w:rPr>
          <w:position w:val="-14"/>
        </w:rPr>
        <w:object w:dxaOrig="3200" w:dyaOrig="360" w14:anchorId="4A0E0959">
          <v:shape id="_x0000_i1041" type="#_x0000_t75" style="width:159.95pt;height:18.15pt" o:ole="">
            <v:imagedata r:id="rId57" o:title=""/>
          </v:shape>
          <o:OLEObject Type="Embed" ProgID="Equation.DSMT4" ShapeID="_x0000_i1041" DrawAspect="Content" ObjectID="_1805556644" r:id="rId58"/>
        </w:object>
      </w:r>
    </w:p>
    <w:p w14:paraId="2FDC2068" w14:textId="77777777" w:rsidR="00782F41" w:rsidRDefault="00782F41" w:rsidP="00782F41">
      <w:pPr>
        <w:ind w:left="720"/>
      </w:pPr>
      <w:r>
        <w:t>Στο τέλος αυτού του χρονικού διαστήματος, τα δυο σώματα έχουν κινητικές ενέργειες:</w:t>
      </w:r>
    </w:p>
    <w:p w14:paraId="5EAE70B6" w14:textId="4268AB6C" w:rsidR="00782F41" w:rsidRDefault="002B11A1" w:rsidP="002B11A1">
      <w:pPr>
        <w:pStyle w:val="abc"/>
        <w:jc w:val="center"/>
      </w:pPr>
      <w:r w:rsidRPr="002B66F2">
        <w:rPr>
          <w:position w:val="-22"/>
        </w:rPr>
        <w:object w:dxaOrig="6340" w:dyaOrig="580" w14:anchorId="17897D91">
          <v:shape id="_x0000_i1042" type="#_x0000_t75" style="width:317.1pt;height:29.1pt" o:ole="">
            <v:imagedata r:id="rId59" o:title=""/>
          </v:shape>
          <o:OLEObject Type="Embed" ProgID="Equation.DSMT4" ShapeID="_x0000_i1042" DrawAspect="Content" ObjectID="_1805556645" r:id="rId60"/>
        </w:object>
      </w:r>
    </w:p>
    <w:p w14:paraId="4322D54A" w14:textId="607483A3" w:rsidR="002B11A1" w:rsidRPr="00782F41" w:rsidRDefault="002B11A1" w:rsidP="002B11A1">
      <w:pPr>
        <w:ind w:left="720"/>
      </w:pPr>
      <w:r>
        <w:t>Αλλά τώρα το άθροισμα:</w:t>
      </w:r>
    </w:p>
    <w:p w14:paraId="092A7CCD" w14:textId="7D084D14" w:rsidR="004A6867" w:rsidRDefault="002B11A1" w:rsidP="002B11A1">
      <w:pPr>
        <w:jc w:val="center"/>
      </w:pPr>
      <w:r w:rsidRPr="00A0523E">
        <w:rPr>
          <w:position w:val="-10"/>
        </w:rPr>
        <w:object w:dxaOrig="2659" w:dyaOrig="320" w14:anchorId="2741F220">
          <v:shape id="_x0000_i1043" type="#_x0000_t75" style="width:133.05pt;height:15.95pt" o:ole="">
            <v:imagedata r:id="rId61" o:title=""/>
          </v:shape>
          <o:OLEObject Type="Embed" ProgID="Equation.DSMT4" ShapeID="_x0000_i1043" DrawAspect="Content" ObjectID="_1805556646" r:id="rId62"/>
        </w:object>
      </w:r>
    </w:p>
    <w:p w14:paraId="03BAA88E" w14:textId="77777777" w:rsidR="00165E16" w:rsidRDefault="000D1227" w:rsidP="00896A65">
      <w:pPr>
        <w:ind w:left="72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3E20921C" wp14:editId="0CE606C1">
                <wp:simplePos x="0" y="0"/>
                <wp:positionH relativeFrom="margin">
                  <wp:align>right</wp:align>
                </wp:positionH>
                <wp:positionV relativeFrom="paragraph">
                  <wp:posOffset>708562</wp:posOffset>
                </wp:positionV>
                <wp:extent cx="2513330" cy="1485900"/>
                <wp:effectExtent l="0" t="0" r="1270" b="0"/>
                <wp:wrapSquare wrapText="bothSides"/>
                <wp:docPr id="1366136651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1054024472" name="TextBox 18"/>
                        <wps:cNvSpPr txBox="1"/>
                        <wps:spPr>
                          <a:xfrm>
                            <a:off x="258156" y="220450"/>
                            <a:ext cx="245438" cy="2392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6DB79D" w14:textId="77777777" w:rsidR="00267D77" w:rsidRPr="005C5BF4" w:rsidRDefault="00267D77" w:rsidP="00267D77">
                              <w:pPr>
                                <w:spacing w:after="0" w:line="240" w:lineRule="auto"/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</w:pPr>
                              <w:r w:rsidRPr="005C5BF4"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  <w:t>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7111352" name="Ευθύγραμμο βέλος σύνδεσης 757111352"/>
                        <wps:cNvCnPr>
                          <a:cxnSpLocks/>
                        </wps:cNvCnPr>
                        <wps:spPr>
                          <a:xfrm>
                            <a:off x="1285227" y="491655"/>
                            <a:ext cx="335967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4928672" name="Ορθογώνιο 2074928672"/>
                        <wps:cNvSpPr/>
                        <wps:spPr>
                          <a:xfrm>
                            <a:off x="305705" y="449250"/>
                            <a:ext cx="1006456" cy="7528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6448343" name="TextBox 18"/>
                        <wps:cNvSpPr txBox="1"/>
                        <wps:spPr>
                          <a:xfrm>
                            <a:off x="531891" y="15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051328" w14:textId="77777777" w:rsidR="00267D77" w:rsidRDefault="00267D77" w:rsidP="00267D77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6099191" name="Εικόνα 13960991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42057" y="291196"/>
                            <a:ext cx="152400" cy="189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865117" name="Ορθογώνιο 347865117"/>
                        <wps:cNvSpPr/>
                        <wps:spPr>
                          <a:xfrm>
                            <a:off x="707872" y="220450"/>
                            <a:ext cx="202122" cy="220597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247813" name="Ορθογώνιο 112247813"/>
                        <wps:cNvSpPr/>
                        <wps:spPr>
                          <a:xfrm>
                            <a:off x="78399" y="533001"/>
                            <a:ext cx="1616710" cy="16065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bg1">
                                  <a:lumMod val="85000"/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bg1">
                                  <a:lumMod val="85000"/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309066" name="Ευθύγραμμο βέλος σύνδεσης 249309066"/>
                        <wps:cNvCnPr>
                          <a:cxnSpLocks/>
                        </wps:cNvCnPr>
                        <wps:spPr>
                          <a:xfrm>
                            <a:off x="2099847" y="1085640"/>
                            <a:ext cx="335967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5379384" name="Ορθογώνιο 1145379384"/>
                        <wps:cNvSpPr/>
                        <wps:spPr>
                          <a:xfrm>
                            <a:off x="1120325" y="1043235"/>
                            <a:ext cx="1006456" cy="7528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7510400" name="Εικόνα 19775104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69247" y="863185"/>
                            <a:ext cx="152400" cy="189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9749211" name="Ορθογώνιο 519749211"/>
                        <wps:cNvSpPr/>
                        <wps:spPr>
                          <a:xfrm>
                            <a:off x="1152865" y="809746"/>
                            <a:ext cx="202122" cy="220597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833918" name="Ορθογώνιο 293833918"/>
                        <wps:cNvSpPr/>
                        <wps:spPr>
                          <a:xfrm>
                            <a:off x="73710" y="1123843"/>
                            <a:ext cx="2120850" cy="16065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bg1">
                                  <a:lumMod val="85000"/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bg1">
                                  <a:lumMod val="85000"/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84426" name="Ευθεία γραμμή σύνδεσης 65484426"/>
                        <wps:cNvCnPr/>
                        <wps:spPr>
                          <a:xfrm>
                            <a:off x="820615" y="103163"/>
                            <a:ext cx="0" cy="1312984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2611924" name="Ευθύγραμμο βέλος σύνδεσης 1672611924"/>
                        <wps:cNvCnPr>
                          <a:cxnSpLocks/>
                        </wps:cNvCnPr>
                        <wps:spPr>
                          <a:xfrm>
                            <a:off x="817472" y="1219200"/>
                            <a:ext cx="847931" cy="345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9011129" name="Οβάλ 789011129"/>
                        <wps:cNvSpPr/>
                        <wps:spPr>
                          <a:xfrm>
                            <a:off x="1643396" y="1065668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8854165" name="Οβάλ 1518854165"/>
                        <wps:cNvSpPr/>
                        <wps:spPr>
                          <a:xfrm>
                            <a:off x="798591" y="327711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5329402" name="Οβάλ 1395329402"/>
                        <wps:cNvSpPr/>
                        <wps:spPr>
                          <a:xfrm>
                            <a:off x="1238894" y="921696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4979897" name="Ευθύγραμμο βέλος σύνδεσης 1684979897"/>
                        <wps:cNvCnPr>
                          <a:cxnSpLocks/>
                        </wps:cNvCnPr>
                        <wps:spPr>
                          <a:xfrm>
                            <a:off x="827166" y="749087"/>
                            <a:ext cx="425028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5934188" name="Ευθεία γραμμή σύνδεσης 875934188"/>
                        <wps:cNvCnPr/>
                        <wps:spPr>
                          <a:xfrm>
                            <a:off x="1247883" y="409397"/>
                            <a:ext cx="0" cy="69073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6104414" name="Ευθεία γραμμή σύνδεσης 406104414"/>
                        <wps:cNvCnPr/>
                        <wps:spPr>
                          <a:xfrm flipH="1">
                            <a:off x="1649527" y="603315"/>
                            <a:ext cx="9864" cy="77512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205950" name="Ευθύγραμμο βέλος σύνδεσης 206205950"/>
                        <wps:cNvCnPr/>
                        <wps:spPr>
                          <a:xfrm>
                            <a:off x="1252194" y="637727"/>
                            <a:ext cx="413209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headEnd type="triangle" w="sm" len="sm"/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9784206" name="Εικόνα 69784206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905723" y="516223"/>
                            <a:ext cx="190500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841558" name="Εικόνα 568841558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1110111" y="1184946"/>
                            <a:ext cx="205740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4563476" name="Εικόνα 924563476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1412602" y="652675"/>
                            <a:ext cx="144780" cy="16002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20921C" id="_x0000_s1066" editas="canvas" style="position:absolute;left:0;text-align:left;margin-left:146.7pt;margin-top:55.8pt;width:197.9pt;height:117pt;z-index:251660288;mso-position-horizontal:right;mso-position-horizontal-relative:margin;mso-position-vertical-relative:text;mso-width-relative:margin;mso-height-relative:margin" coordsize="25133,14859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">
                <v:shape id="_x0000_s1067" type="#_x0000_t75" style="position:absolute;width:25133;height:14859;visibility:visible;mso-wrap-style:square" filled="t" fillcolor="#d4f8e9">
                  <v:fill o:detectmouseclick="t"/>
                  <v:path o:connecttype="none"/>
                </v:shape>
                <v:shape id="TextBox 18" o:spid="_x0000_s1068" type="#_x0000_t202" style="position:absolute;left:2581;top:2204;width:2454;height:2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" filled="f" stroked="f">
                  <v:textbox>
                    <w:txbxContent>
                      <w:p w14:paraId="216DB79D" w14:textId="77777777" w:rsidR="00267D77" w:rsidRPr="005C5BF4" w:rsidRDefault="00267D77" w:rsidP="00267D77">
                        <w:pPr>
                          <w:spacing w:after="0" w:line="240" w:lineRule="auto"/>
                          <w:rPr>
                            <w:rFonts w:eastAsia="Aptos"/>
                            <w:color w:val="000000"/>
                            <w:kern w:val="24"/>
                          </w:rPr>
                        </w:pPr>
                        <w:r w:rsidRPr="005C5BF4">
                          <w:rPr>
                            <w:rFonts w:eastAsia="Aptos"/>
                            <w:color w:val="000000"/>
                            <w:kern w:val="24"/>
                          </w:rPr>
                          <w:t>Σ</w:t>
                        </w:r>
                      </w:p>
                    </w:txbxContent>
                  </v:textbox>
                </v:shape>
                <v:shape id="Ευθύγραμμο βέλος σύνδεσης 757111352" o:spid="_x0000_s1069" type="#_x0000_t32" style="position:absolute;left:12852;top:4916;width:33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rect id="Ορθογώνιο 2074928672" o:spid="_x0000_s1070" style="position:absolute;left:3057;top:4492;width:10064;height: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" fillcolor="#ffc000" strokecolor="#5a5a5a [2109]" strokeweight="1pt"/>
                <v:shape id="TextBox 18" o:spid="_x0000_s1071" type="#_x0000_t202" style="position:absolute;left:5318;top:1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" filled="f" stroked="f">
                  <v:textbox>
                    <w:txbxContent>
                      <w:p w14:paraId="23051328" w14:textId="77777777" w:rsidR="00267D77" w:rsidRDefault="00267D77" w:rsidP="00267D77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Εικόνα 1396099191" o:spid="_x0000_s1072" type="#_x0000_t75" style="position:absolute;left:14420;top:2911;width:1524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">
                  <v:imagedata r:id="rId9" o:title=""/>
                </v:shape>
                <v:rect id="Ορθογώνιο 347865117" o:spid="_x0000_s1073" style="position:absolute;left:7078;top:2204;width:2021;height:22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" fillcolor="#00b050" strokecolor="#5a5a5a [2109]" strokeweight="1pt"/>
                <v:rect id="Ορθογώνιο 112247813" o:spid="_x0000_s1074" style="position:absolute;left:783;top:5330;width:16168;height:1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" fillcolor="#d8d8d8 [2732]" stroked="f" strokeweight="1pt">
                  <v:fill color2="#d8d8d8 [2732]" rotate="t" colors="0 #7e7e7e;.5 #b6b6b6;1 #d9d9d9" focus="100%" type="gradient"/>
                </v:rect>
                <v:shape id="Ευθύγραμμο βέλος σύνδεσης 249309066" o:spid="_x0000_s1075" type="#_x0000_t32" style="position:absolute;left:20998;top:10856;width:33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rect id="Ορθογώνιο 1145379384" o:spid="_x0000_s1076" style="position:absolute;left:11203;top:10432;width:10064;height: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" fillcolor="#ffc000" strokecolor="#5a5a5a [2109]" strokeweight="1pt"/>
                <v:shape id="Εικόνα 1977510400" o:spid="_x0000_s1077" type="#_x0000_t75" style="position:absolute;left:22692;top:8631;width:1524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">
                  <v:imagedata r:id="rId9" o:title=""/>
                </v:shape>
                <v:rect id="Ορθογώνιο 519749211" o:spid="_x0000_s1078" style="position:absolute;left:11528;top:8097;width:2021;height:22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" fillcolor="#00b050" strokecolor="#5a5a5a [2109]" strokeweight="1pt"/>
                <v:rect id="Ορθογώνιο 293833918" o:spid="_x0000_s1079" style="position:absolute;left:737;top:11238;width:21208;height:16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" fillcolor="#d8d8d8 [2732]" stroked="f" strokeweight="1pt">
                  <v:fill color2="#d8d8d8 [2732]" rotate="t" colors="0 #7e7e7e;.5 #b6b6b6;1 #d9d9d9" focus="100%" type="gradient"/>
                </v:rect>
                <v:line id="Ευθεία γραμμή σύνδεσης 65484426" o:spid="_x0000_s1080" style="position:absolute;visibility:visible;mso-wrap-style:square" from="8206,1031" to="8206,14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" strokecolor="#5a5a5a [2109]">
                  <v:stroke joinstyle="miter"/>
                </v:line>
                <v:shape id="Ευθύγραμμο βέλος σύνδεσης 1672611924" o:spid="_x0000_s1081" type="#_x0000_t32" style="position:absolute;left:8174;top:12192;width:8480;height: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oval id="Οβάλ 789011129" o:spid="_x0000_s1082" style="position:absolute;left:16433;top:10656;width:286;height: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" fillcolor="#7f7f7f [1612]" strokecolor="black [3213]" strokeweight="1pt">
                  <v:stroke joinstyle="miter"/>
                </v:oval>
                <v:oval id="Οβάλ 1518854165" o:spid="_x0000_s1083" style="position:absolute;left:7985;top:3277;width:286;height: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" fillcolor="#7f7f7f [1612]" strokecolor="black [3213]" strokeweight="1pt">
                  <v:stroke joinstyle="miter"/>
                </v:oval>
                <v:oval id="Οβάλ 1395329402" o:spid="_x0000_s1084" style="position:absolute;left:12388;top:9216;width:286;height: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" fillcolor="#7f7f7f [1612]" strokecolor="black [3213]" strokeweight="1pt">
                  <v:stroke joinstyle="miter"/>
                </v:oval>
                <v:shape id="Ευθύγραμμο βέλος σύνδεσης 1684979897" o:spid="_x0000_s1085" type="#_x0000_t32" style="position:absolute;left:8271;top:7490;width:42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line id="Ευθεία γραμμή σύνδεσης 875934188" o:spid="_x0000_s1086" style="position:absolute;visibility:visible;mso-wrap-style:square" from="12478,4093" to="12478,11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" strokecolor="#5a5a5a [2109]">
                  <v:stroke joinstyle="miter"/>
                </v:line>
                <v:line id="Ευθεία γραμμή σύνδεσης 406104414" o:spid="_x0000_s1087" style="position:absolute;flip:x;visibility:visible;mso-wrap-style:square" from="16495,6033" to="16593,1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" strokecolor="#5a5a5a [2109]">
                  <v:stroke joinstyle="miter"/>
                </v:line>
                <v:shape id="Ευθύγραμμο βέλος σύνδεσης 206205950" o:spid="_x0000_s1088" type="#_x0000_t32" style="position:absolute;left:12521;top:6377;width:41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" strokecolor="red" strokeweight="1pt">
                  <v:stroke startarrow="block" startarrowwidth="narrow" startarrowlength="short" endarrow="block" endarrowwidth="narrow" endarrowlength="short" joinstyle="miter"/>
                </v:shape>
                <v:shape id="Εικόνα 69784206" o:spid="_x0000_s1089" type="#_x0000_t75" style="position:absolute;left:9057;top:5162;width:1905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">
                  <v:imagedata r:id="rId66" o:title=""/>
                </v:shape>
                <v:shape id="Εικόνα 568841558" o:spid="_x0000_s1090" type="#_x0000_t75" style="position:absolute;left:11101;top:11849;width:2057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">
                  <v:imagedata r:id="rId67" o:title=""/>
                </v:shape>
                <v:shape id="Εικόνα 924563476" o:spid="_x0000_s1091" type="#_x0000_t75" style="position:absolute;left:14126;top:6526;width:1447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">
                  <v:imagedata r:id="rId68" o:title=""/>
                </v:shape>
                <w10:wrap type="square" anchorx="margin"/>
              </v:group>
            </w:pict>
          </mc:Fallback>
        </mc:AlternateContent>
      </w:r>
      <w:r w:rsidR="002B11A1">
        <w:t>Είναι μικρότερο από τα 150J, που είναι το έργο της δύναμης, αποτέλεσμα συμβατό με την αρχή διατήρησης της ενέργειας</w:t>
      </w:r>
      <w:r w:rsidR="00896A65">
        <w:t xml:space="preserve">. Βέβαια υπονοείται ότι κάπου </w:t>
      </w:r>
      <w:r w:rsidR="000B4FA6">
        <w:t>μπορούμε</w:t>
      </w:r>
      <w:r w:rsidR="00896A65">
        <w:t xml:space="preserve"> να ψάξουμε να βρούμε τα υπόλοιπα 150J-135J=15J που «χάθηκαν»! </w:t>
      </w:r>
    </w:p>
    <w:p w14:paraId="10341930" w14:textId="0F9FE256" w:rsidR="002B11A1" w:rsidRDefault="00896A65" w:rsidP="00896A65">
      <w:pPr>
        <w:ind w:left="720"/>
      </w:pPr>
      <w:r>
        <w:t>Χάθηκαν; Ας το δούμε:</w:t>
      </w:r>
    </w:p>
    <w:p w14:paraId="58A7AF1F" w14:textId="77777777" w:rsidR="005976E6" w:rsidRDefault="000D1227" w:rsidP="005976E6">
      <w:pPr>
        <w:ind w:left="720"/>
      </w:pPr>
      <w:r>
        <w:t>Με βάση και το διπλανό σχήμα, αν x</w:t>
      </w:r>
      <w:r>
        <w:rPr>
          <w:vertAlign w:val="subscript"/>
        </w:rPr>
        <w:t>2</w:t>
      </w:r>
      <w:r>
        <w:t xml:space="preserve"> η μετατόπιση της σανίδας και x</w:t>
      </w:r>
      <w:r>
        <w:rPr>
          <w:vertAlign w:val="subscript"/>
        </w:rPr>
        <w:t>1</w:t>
      </w:r>
      <w:r>
        <w:t xml:space="preserve"> η αντίστοιχη μετατόπιση του σώματος Α, τότε το σώμα Α γλίστρησε πάνω στη σανίδα κατά</w:t>
      </w:r>
      <w:r w:rsidR="005976E6">
        <w:t>:</w:t>
      </w:r>
    </w:p>
    <w:p w14:paraId="00B4CBF6" w14:textId="33F61DF1" w:rsidR="004A6867" w:rsidRDefault="005976E6" w:rsidP="005976E6">
      <w:pPr>
        <w:ind w:left="720"/>
        <w:jc w:val="center"/>
      </w:pPr>
      <w:r w:rsidRPr="005976E6">
        <w:rPr>
          <w:position w:val="-10"/>
        </w:rPr>
        <w:object w:dxaOrig="2720" w:dyaOrig="320" w14:anchorId="4238A1E6">
          <v:shape id="_x0000_i1044" type="#_x0000_t75" style="width:135.85pt;height:15.95pt" o:ole="">
            <v:imagedata r:id="rId69" o:title=""/>
          </v:shape>
          <o:OLEObject Type="Embed" ProgID="Equation.DSMT4" ShapeID="_x0000_i1044" DrawAspect="Content" ObjectID="_1805556647" r:id="rId70"/>
        </w:object>
      </w:r>
    </w:p>
    <w:p w14:paraId="60415003" w14:textId="445CADF6" w:rsidR="005976E6" w:rsidRPr="000D1227" w:rsidRDefault="005976E6" w:rsidP="005976E6">
      <w:pPr>
        <w:ind w:left="720"/>
      </w:pPr>
      <w:r>
        <w:t>Αλλά τότε λόγω τριβής των δύο επιφανειών, εμφανίζεται θερμική ενέργεια (οι επιφάνειες θερμαίνονται και συνήθως γράφεται ότι παράγεται θερμότητα), ίση με:</w:t>
      </w:r>
    </w:p>
    <w:p w14:paraId="538F0C95" w14:textId="2CC9C292" w:rsidR="004A6867" w:rsidRDefault="000B4FA6" w:rsidP="000B4FA6">
      <w:pPr>
        <w:jc w:val="center"/>
      </w:pPr>
      <w:r w:rsidRPr="000B4FA6">
        <w:rPr>
          <w:position w:val="-12"/>
        </w:rPr>
        <w:object w:dxaOrig="3019" w:dyaOrig="360" w14:anchorId="1195DF95">
          <v:shape id="_x0000_i1045" type="#_x0000_t75" style="width:151.2pt;height:18.15pt" o:ole="">
            <v:imagedata r:id="rId71" o:title=""/>
          </v:shape>
          <o:OLEObject Type="Embed" ProgID="Equation.DSMT4" ShapeID="_x0000_i1045" DrawAspect="Content" ObjectID="_1805556648" r:id="rId72"/>
        </w:object>
      </w:r>
    </w:p>
    <w:p w14:paraId="59B46509" w14:textId="4C303272" w:rsidR="000B4FA6" w:rsidRDefault="000B4FA6" w:rsidP="00B874AC">
      <w:pPr>
        <w:ind w:left="720"/>
      </w:pPr>
      <w:r>
        <w:t>Αυτά τα 15J ήταν που … μας έλειπαν!</w:t>
      </w:r>
    </w:p>
    <w:p w14:paraId="1CBC0329" w14:textId="3DD3F9C4" w:rsidR="00430ECD" w:rsidRPr="00C8510F" w:rsidRDefault="00430ECD" w:rsidP="00430ECD">
      <w:pPr>
        <w:pStyle w:val="a9"/>
        <w:jc w:val="right"/>
      </w:pPr>
      <w:r>
        <w:t>dmargaris@gmail.com</w:t>
      </w:r>
    </w:p>
    <w:sectPr w:rsidR="00430ECD" w:rsidRPr="00C8510F">
      <w:headerReference w:type="default" r:id="rId73"/>
      <w:footerReference w:type="default" r:id="rId7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D4C9F" w14:textId="77777777" w:rsidR="009F2591" w:rsidRDefault="009F2591">
      <w:pPr>
        <w:spacing w:line="240" w:lineRule="auto"/>
      </w:pPr>
      <w:r>
        <w:separator/>
      </w:r>
    </w:p>
  </w:endnote>
  <w:endnote w:type="continuationSeparator" w:id="0">
    <w:p w14:paraId="0C7C485E" w14:textId="77777777" w:rsidR="009F2591" w:rsidRDefault="009F25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DF594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6272EBFB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6DD3E561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CF9E0" w14:textId="77777777" w:rsidR="009F2591" w:rsidRDefault="009F2591">
      <w:pPr>
        <w:spacing w:after="0"/>
      </w:pPr>
      <w:r>
        <w:separator/>
      </w:r>
    </w:p>
  </w:footnote>
  <w:footnote w:type="continuationSeparator" w:id="0">
    <w:p w14:paraId="22CEB62D" w14:textId="77777777" w:rsidR="009F2591" w:rsidRDefault="009F25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FD3D" w14:textId="1E26E30F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562877">
      <w:rPr>
        <w:i/>
      </w:rPr>
      <w:t>Έργο - Ενέργεια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EC10D95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301094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877"/>
    <w:rsid w:val="00023972"/>
    <w:rsid w:val="00026D66"/>
    <w:rsid w:val="00053396"/>
    <w:rsid w:val="00060EF4"/>
    <w:rsid w:val="000679A2"/>
    <w:rsid w:val="000912E3"/>
    <w:rsid w:val="00091E43"/>
    <w:rsid w:val="000A5A2D"/>
    <w:rsid w:val="000B48D3"/>
    <w:rsid w:val="000B4FA6"/>
    <w:rsid w:val="000C397A"/>
    <w:rsid w:val="000C3E70"/>
    <w:rsid w:val="000D1227"/>
    <w:rsid w:val="000D78E0"/>
    <w:rsid w:val="00157DCF"/>
    <w:rsid w:val="00162527"/>
    <w:rsid w:val="00165E16"/>
    <w:rsid w:val="001664A5"/>
    <w:rsid w:val="001764F7"/>
    <w:rsid w:val="00191C12"/>
    <w:rsid w:val="001A404A"/>
    <w:rsid w:val="001A67DB"/>
    <w:rsid w:val="001B25B2"/>
    <w:rsid w:val="001B45D6"/>
    <w:rsid w:val="001C5136"/>
    <w:rsid w:val="001D5AA8"/>
    <w:rsid w:val="001D7FC9"/>
    <w:rsid w:val="00217488"/>
    <w:rsid w:val="002276ED"/>
    <w:rsid w:val="00267D77"/>
    <w:rsid w:val="002805FC"/>
    <w:rsid w:val="0029377E"/>
    <w:rsid w:val="002B11A1"/>
    <w:rsid w:val="002C4684"/>
    <w:rsid w:val="003034D4"/>
    <w:rsid w:val="00305BAA"/>
    <w:rsid w:val="00311D4A"/>
    <w:rsid w:val="00317E2A"/>
    <w:rsid w:val="00325EE1"/>
    <w:rsid w:val="003272C2"/>
    <w:rsid w:val="00334BD8"/>
    <w:rsid w:val="00342B66"/>
    <w:rsid w:val="0039013D"/>
    <w:rsid w:val="003959A8"/>
    <w:rsid w:val="003A6C4E"/>
    <w:rsid w:val="003A77A4"/>
    <w:rsid w:val="003B4900"/>
    <w:rsid w:val="003B4F96"/>
    <w:rsid w:val="003D2058"/>
    <w:rsid w:val="003E1678"/>
    <w:rsid w:val="003E53D7"/>
    <w:rsid w:val="0041752B"/>
    <w:rsid w:val="00423553"/>
    <w:rsid w:val="00430289"/>
    <w:rsid w:val="00430ECD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A6867"/>
    <w:rsid w:val="004B1BA7"/>
    <w:rsid w:val="004C24C7"/>
    <w:rsid w:val="004E4502"/>
    <w:rsid w:val="004F7518"/>
    <w:rsid w:val="00503A3E"/>
    <w:rsid w:val="0050788A"/>
    <w:rsid w:val="00515569"/>
    <w:rsid w:val="0051685F"/>
    <w:rsid w:val="00540D85"/>
    <w:rsid w:val="0055699C"/>
    <w:rsid w:val="00560CD1"/>
    <w:rsid w:val="00562877"/>
    <w:rsid w:val="00572886"/>
    <w:rsid w:val="00585132"/>
    <w:rsid w:val="005976E6"/>
    <w:rsid w:val="005C059F"/>
    <w:rsid w:val="005C5BF4"/>
    <w:rsid w:val="005E7B58"/>
    <w:rsid w:val="00622FAA"/>
    <w:rsid w:val="00623569"/>
    <w:rsid w:val="006648DC"/>
    <w:rsid w:val="00667E23"/>
    <w:rsid w:val="00687B49"/>
    <w:rsid w:val="006A3DF4"/>
    <w:rsid w:val="006A4B3B"/>
    <w:rsid w:val="006B1C7B"/>
    <w:rsid w:val="006C3491"/>
    <w:rsid w:val="006E4ABE"/>
    <w:rsid w:val="006E4CBF"/>
    <w:rsid w:val="006F4653"/>
    <w:rsid w:val="006F5F92"/>
    <w:rsid w:val="007122BD"/>
    <w:rsid w:val="00717932"/>
    <w:rsid w:val="00736498"/>
    <w:rsid w:val="00740449"/>
    <w:rsid w:val="00744C3F"/>
    <w:rsid w:val="00757BF7"/>
    <w:rsid w:val="00774F6B"/>
    <w:rsid w:val="00782F41"/>
    <w:rsid w:val="007B35C2"/>
    <w:rsid w:val="007B36AF"/>
    <w:rsid w:val="007C3D0B"/>
    <w:rsid w:val="007D112E"/>
    <w:rsid w:val="007D7637"/>
    <w:rsid w:val="007E115B"/>
    <w:rsid w:val="007F12A4"/>
    <w:rsid w:val="007F4EE5"/>
    <w:rsid w:val="00800579"/>
    <w:rsid w:val="00814FD8"/>
    <w:rsid w:val="0081576D"/>
    <w:rsid w:val="00840468"/>
    <w:rsid w:val="00844E46"/>
    <w:rsid w:val="00847AED"/>
    <w:rsid w:val="0085429C"/>
    <w:rsid w:val="0085722D"/>
    <w:rsid w:val="008627CA"/>
    <w:rsid w:val="00873F39"/>
    <w:rsid w:val="0087491C"/>
    <w:rsid w:val="008945AD"/>
    <w:rsid w:val="00896A65"/>
    <w:rsid w:val="008D7160"/>
    <w:rsid w:val="008E2065"/>
    <w:rsid w:val="008F3C3C"/>
    <w:rsid w:val="008F70FE"/>
    <w:rsid w:val="00923AB1"/>
    <w:rsid w:val="009675D3"/>
    <w:rsid w:val="009A1C4D"/>
    <w:rsid w:val="009F2591"/>
    <w:rsid w:val="009F636C"/>
    <w:rsid w:val="00A0523E"/>
    <w:rsid w:val="00A15C87"/>
    <w:rsid w:val="00A938EE"/>
    <w:rsid w:val="00AA662C"/>
    <w:rsid w:val="00AA7C21"/>
    <w:rsid w:val="00AB5DFB"/>
    <w:rsid w:val="00AC40BE"/>
    <w:rsid w:val="00AC5AC3"/>
    <w:rsid w:val="00AC5E71"/>
    <w:rsid w:val="00AD2E79"/>
    <w:rsid w:val="00AD72BF"/>
    <w:rsid w:val="00B11C3D"/>
    <w:rsid w:val="00B32221"/>
    <w:rsid w:val="00B344E9"/>
    <w:rsid w:val="00B43F62"/>
    <w:rsid w:val="00B476C8"/>
    <w:rsid w:val="00B47762"/>
    <w:rsid w:val="00B820C2"/>
    <w:rsid w:val="00B874AC"/>
    <w:rsid w:val="00BB3001"/>
    <w:rsid w:val="00BF3AB9"/>
    <w:rsid w:val="00BF7EE1"/>
    <w:rsid w:val="00C0299B"/>
    <w:rsid w:val="00C2338E"/>
    <w:rsid w:val="00C8016C"/>
    <w:rsid w:val="00C8510F"/>
    <w:rsid w:val="00CA0CD5"/>
    <w:rsid w:val="00CA7A43"/>
    <w:rsid w:val="00CF4B1F"/>
    <w:rsid w:val="00D045EF"/>
    <w:rsid w:val="00D4084C"/>
    <w:rsid w:val="00D533FC"/>
    <w:rsid w:val="00D82210"/>
    <w:rsid w:val="00D97305"/>
    <w:rsid w:val="00DA0155"/>
    <w:rsid w:val="00DA1226"/>
    <w:rsid w:val="00DA5123"/>
    <w:rsid w:val="00DB03A5"/>
    <w:rsid w:val="00DB5F7C"/>
    <w:rsid w:val="00DB6628"/>
    <w:rsid w:val="00DB77D1"/>
    <w:rsid w:val="00DC3154"/>
    <w:rsid w:val="00DE1D3D"/>
    <w:rsid w:val="00DE49E1"/>
    <w:rsid w:val="00DE7CB4"/>
    <w:rsid w:val="00DF4F17"/>
    <w:rsid w:val="00E02630"/>
    <w:rsid w:val="00E210D0"/>
    <w:rsid w:val="00E26543"/>
    <w:rsid w:val="00E35A90"/>
    <w:rsid w:val="00E37CC9"/>
    <w:rsid w:val="00E87594"/>
    <w:rsid w:val="00EA64C4"/>
    <w:rsid w:val="00EB2362"/>
    <w:rsid w:val="00EB6640"/>
    <w:rsid w:val="00EC647B"/>
    <w:rsid w:val="00EE1786"/>
    <w:rsid w:val="00EE7957"/>
    <w:rsid w:val="00F6515A"/>
    <w:rsid w:val="00F66882"/>
    <w:rsid w:val="00F71F26"/>
    <w:rsid w:val="00F73155"/>
    <w:rsid w:val="00F86644"/>
    <w:rsid w:val="00F948EA"/>
    <w:rsid w:val="00F97DE8"/>
    <w:rsid w:val="00FA0CD8"/>
    <w:rsid w:val="00FA7D40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3401"/>
  <w15:docId w15:val="{286090F2-07C5-4378-B3FA-B58C6D4D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562877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1418" w:right="1416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325EE1"/>
    <w:pPr>
      <w:numPr>
        <w:ilvl w:val="1"/>
        <w:numId w:val="15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317E2A"/>
    <w:pPr>
      <w:ind w:left="284" w:hanging="284"/>
    </w:pPr>
  </w:style>
  <w:style w:type="character" w:customStyle="1" w:styleId="1Char">
    <w:name w:val="Επικεφαλίδα 1 Char"/>
    <w:basedOn w:val="a2"/>
    <w:link w:val="11"/>
    <w:qFormat/>
    <w:rsid w:val="00562877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2276ED"/>
    <w:pPr>
      <w:numPr>
        <w:numId w:val="3"/>
      </w:numPr>
      <w:tabs>
        <w:tab w:val="clear" w:pos="340"/>
      </w:tabs>
      <w:ind w:left="68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character" w:styleId="ac">
    <w:name w:val="Placeholder Text"/>
    <w:basedOn w:val="a2"/>
    <w:uiPriority w:val="99"/>
    <w:semiHidden/>
    <w:qFormat/>
    <w:rsid w:val="005E7B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21" Type="http://schemas.openxmlformats.org/officeDocument/2006/relationships/image" Target="media/image14.emf"/><Relationship Id="rId42" Type="http://schemas.openxmlformats.org/officeDocument/2006/relationships/image" Target="media/image27.wmf"/><Relationship Id="rId47" Type="http://schemas.openxmlformats.org/officeDocument/2006/relationships/oleObject" Target="embeddings/oleObject11.bin"/><Relationship Id="rId63" Type="http://schemas.openxmlformats.org/officeDocument/2006/relationships/image" Target="media/image37.emf"/><Relationship Id="rId68" Type="http://schemas.openxmlformats.org/officeDocument/2006/relationships/image" Target="media/image42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oleObject" Target="embeddings/oleObject2.bin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2.wmf"/><Relationship Id="rId37" Type="http://schemas.openxmlformats.org/officeDocument/2006/relationships/oleObject" Target="embeddings/oleObject6.bin"/><Relationship Id="rId40" Type="http://schemas.openxmlformats.org/officeDocument/2006/relationships/image" Target="media/image26.wmf"/><Relationship Id="rId45" Type="http://schemas.openxmlformats.org/officeDocument/2006/relationships/oleObject" Target="embeddings/oleObject10.bin"/><Relationship Id="rId53" Type="http://schemas.openxmlformats.org/officeDocument/2006/relationships/oleObject" Target="embeddings/oleObject14.bin"/><Relationship Id="rId58" Type="http://schemas.openxmlformats.org/officeDocument/2006/relationships/oleObject" Target="embeddings/oleObject17.bin"/><Relationship Id="rId66" Type="http://schemas.openxmlformats.org/officeDocument/2006/relationships/image" Target="media/image40.emf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36.wmf"/><Relationship Id="rId19" Type="http://schemas.openxmlformats.org/officeDocument/2006/relationships/image" Target="media/image1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oleObject" Target="embeddings/oleObject1.bin"/><Relationship Id="rId30" Type="http://schemas.openxmlformats.org/officeDocument/2006/relationships/image" Target="media/image21.wmf"/><Relationship Id="rId35" Type="http://schemas.openxmlformats.org/officeDocument/2006/relationships/oleObject" Target="embeddings/oleObject5.bin"/><Relationship Id="rId43" Type="http://schemas.openxmlformats.org/officeDocument/2006/relationships/oleObject" Target="embeddings/oleObject9.bin"/><Relationship Id="rId48" Type="http://schemas.openxmlformats.org/officeDocument/2006/relationships/image" Target="media/image30.wmf"/><Relationship Id="rId56" Type="http://schemas.openxmlformats.org/officeDocument/2006/relationships/oleObject" Target="embeddings/oleObject16.bin"/><Relationship Id="rId64" Type="http://schemas.openxmlformats.org/officeDocument/2006/relationships/image" Target="media/image38.emf"/><Relationship Id="rId69" Type="http://schemas.openxmlformats.org/officeDocument/2006/relationships/image" Target="media/image43.wmf"/><Relationship Id="rId8" Type="http://schemas.openxmlformats.org/officeDocument/2006/relationships/image" Target="media/image1.wmf"/><Relationship Id="rId51" Type="http://schemas.openxmlformats.org/officeDocument/2006/relationships/oleObject" Target="embeddings/oleObject13.bin"/><Relationship Id="rId72" Type="http://schemas.openxmlformats.org/officeDocument/2006/relationships/oleObject" Target="embeddings/oleObject21.bin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oleObject" Target="embeddings/oleObject4.bin"/><Relationship Id="rId38" Type="http://schemas.openxmlformats.org/officeDocument/2006/relationships/image" Target="media/image25.wmf"/><Relationship Id="rId46" Type="http://schemas.openxmlformats.org/officeDocument/2006/relationships/image" Target="media/image29.wmf"/><Relationship Id="rId59" Type="http://schemas.openxmlformats.org/officeDocument/2006/relationships/image" Target="media/image35.wmf"/><Relationship Id="rId67" Type="http://schemas.openxmlformats.org/officeDocument/2006/relationships/image" Target="media/image41.emf"/><Relationship Id="rId20" Type="http://schemas.openxmlformats.org/officeDocument/2006/relationships/image" Target="media/image13.emf"/><Relationship Id="rId41" Type="http://schemas.openxmlformats.org/officeDocument/2006/relationships/oleObject" Target="embeddings/oleObject8.bin"/><Relationship Id="rId54" Type="http://schemas.openxmlformats.org/officeDocument/2006/relationships/image" Target="media/image33.wmf"/><Relationship Id="rId62" Type="http://schemas.openxmlformats.org/officeDocument/2006/relationships/oleObject" Target="embeddings/oleObject19.bin"/><Relationship Id="rId70" Type="http://schemas.openxmlformats.org/officeDocument/2006/relationships/oleObject" Target="embeddings/oleObject20.bin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0.wmf"/><Relationship Id="rId36" Type="http://schemas.openxmlformats.org/officeDocument/2006/relationships/image" Target="media/image24.wmf"/><Relationship Id="rId49" Type="http://schemas.openxmlformats.org/officeDocument/2006/relationships/oleObject" Target="embeddings/oleObject12.bin"/><Relationship Id="rId57" Type="http://schemas.openxmlformats.org/officeDocument/2006/relationships/image" Target="media/image34.wmf"/><Relationship Id="rId10" Type="http://schemas.openxmlformats.org/officeDocument/2006/relationships/image" Target="media/image3.emf"/><Relationship Id="rId31" Type="http://schemas.openxmlformats.org/officeDocument/2006/relationships/oleObject" Target="embeddings/oleObject3.bin"/><Relationship Id="rId44" Type="http://schemas.openxmlformats.org/officeDocument/2006/relationships/image" Target="media/image28.wmf"/><Relationship Id="rId52" Type="http://schemas.openxmlformats.org/officeDocument/2006/relationships/image" Target="media/image32.wmf"/><Relationship Id="rId60" Type="http://schemas.openxmlformats.org/officeDocument/2006/relationships/oleObject" Target="embeddings/oleObject18.bin"/><Relationship Id="rId65" Type="http://schemas.openxmlformats.org/officeDocument/2006/relationships/image" Target="media/image39.emf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9" Type="http://schemas.openxmlformats.org/officeDocument/2006/relationships/oleObject" Target="embeddings/oleObject7.bin"/><Relationship Id="rId34" Type="http://schemas.openxmlformats.org/officeDocument/2006/relationships/image" Target="media/image23.wmf"/><Relationship Id="rId50" Type="http://schemas.openxmlformats.org/officeDocument/2006/relationships/image" Target="media/image31.wmf"/><Relationship Id="rId55" Type="http://schemas.openxmlformats.org/officeDocument/2006/relationships/oleObject" Target="embeddings/oleObject15.bin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175</TotalTime>
  <Pages>3</Pages>
  <Words>622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Dionisis Margaris</cp:lastModifiedBy>
  <cp:revision>28</cp:revision>
  <cp:lastPrinted>2025-04-07T15:43:00Z</cp:lastPrinted>
  <dcterms:created xsi:type="dcterms:W3CDTF">2025-04-07T08:54:00Z</dcterms:created>
  <dcterms:modified xsi:type="dcterms:W3CDTF">2025-04-07T15:44:00Z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