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6691D" w14:textId="1DF9BD03" w:rsidR="00D533FC" w:rsidRPr="00F909DF" w:rsidRDefault="00F909DF" w:rsidP="00311D4A">
      <w:pPr>
        <w:pStyle w:val="11"/>
        <w:pBdr>
          <w:top w:val="single" w:sz="4" w:space="1" w:color="0070C0"/>
          <w:left w:val="single" w:sz="4" w:space="4" w:color="0070C0"/>
          <w:bottom w:val="single" w:sz="4" w:space="1" w:color="0070C0"/>
          <w:right w:val="single" w:sz="4" w:space="4" w:color="0070C0"/>
        </w:pBdr>
      </w:pPr>
      <w:r>
        <w:t xml:space="preserve">Μετά την πλάγια κρούση μια </w:t>
      </w:r>
      <w:proofErr w:type="spellStart"/>
      <w:r>
        <w:t>αατ</w:t>
      </w:r>
      <w:proofErr w:type="spellEnd"/>
    </w:p>
    <w:p w14:paraId="7DEB6814" w14:textId="45619EA2" w:rsidR="007C3D0B" w:rsidRDefault="001A10A9" w:rsidP="0064168E">
      <w:r w:rsidRPr="00B65EF1">
        <w:rPr>
          <w:noProof/>
          <w:color w:val="000000"/>
          <w:kern w:val="24"/>
          <w:lang w:eastAsia="zh-CN"/>
        </w:rPr>
        <mc:AlternateContent>
          <mc:Choice Requires="wpc">
            <w:drawing>
              <wp:anchor distT="0" distB="0" distL="114300" distR="114300" simplePos="0" relativeHeight="251658240" behindDoc="0" locked="0" layoutInCell="1" allowOverlap="1" wp14:anchorId="67DD4BB3" wp14:editId="58053FED">
                <wp:simplePos x="0" y="0"/>
                <wp:positionH relativeFrom="margin">
                  <wp:posOffset>4893945</wp:posOffset>
                </wp:positionH>
                <wp:positionV relativeFrom="paragraph">
                  <wp:posOffset>48260</wp:posOffset>
                </wp:positionV>
                <wp:extent cx="1218565" cy="1146810"/>
                <wp:effectExtent l="0" t="0" r="635" b="0"/>
                <wp:wrapSquare wrapText="bothSides"/>
                <wp:docPr id="157774146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chemeClr val="accent4">
                                <a:lumMod val="60000"/>
                                <a:lumOff val="40000"/>
                                <a:tint val="66000"/>
                                <a:satMod val="160000"/>
                              </a:schemeClr>
                            </a:gs>
                            <a:gs pos="50000">
                              <a:schemeClr val="accent4">
                                <a:lumMod val="60000"/>
                                <a:lumOff val="40000"/>
                                <a:tint val="44500"/>
                                <a:satMod val="160000"/>
                              </a:schemeClr>
                            </a:gs>
                            <a:gs pos="100000">
                              <a:schemeClr val="accent4">
                                <a:lumMod val="60000"/>
                                <a:lumOff val="40000"/>
                                <a:tint val="23500"/>
                                <a:satMod val="160000"/>
                              </a:schemeClr>
                            </a:gs>
                          </a:gsLst>
                          <a:lin ang="16200000" scaled="1"/>
                          <a:tileRect/>
                        </a:gradFill>
                      </wpc:bg>
                      <wpc:whole/>
                      <wps:wsp>
                        <wps:cNvPr id="295172274" name="TextBox 18"/>
                        <wps:cNvSpPr txBox="1"/>
                        <wps:spPr>
                          <a:xfrm>
                            <a:off x="0" y="201933"/>
                            <a:ext cx="266700" cy="282419"/>
                          </a:xfrm>
                          <a:prstGeom prst="rect">
                            <a:avLst/>
                          </a:prstGeom>
                          <a:noFill/>
                        </wps:spPr>
                        <wps:txbx>
                          <w:txbxContent>
                            <w:p w14:paraId="42BDA2D4" w14:textId="38772C79" w:rsidR="001A10A9" w:rsidRPr="00DD3B80" w:rsidRDefault="00DD3B80" w:rsidP="0040669E">
                              <w:pPr>
                                <w:rPr>
                                  <w:i/>
                                  <w:iCs/>
                                  <w:color w:val="000000"/>
                                  <w:kern w:val="24"/>
                                </w:rPr>
                              </w:pPr>
                              <w:r w:rsidRPr="00DD3B80">
                                <w:rPr>
                                  <w:i/>
                                  <w:iCs/>
                                  <w:color w:val="000000"/>
                                  <w:kern w:val="24"/>
                                </w:rPr>
                                <w:t>h</w:t>
                              </w:r>
                            </w:p>
                          </w:txbxContent>
                        </wps:txbx>
                        <wps:bodyPr wrap="square" rtlCol="0">
                          <a:noAutofit/>
                        </wps:bodyPr>
                      </wps:wsp>
                      <wps:wsp>
                        <wps:cNvPr id="23070635" name="TextBox 18"/>
                        <wps:cNvSpPr txBox="1"/>
                        <wps:spPr>
                          <a:xfrm>
                            <a:off x="477079" y="0"/>
                            <a:ext cx="266700" cy="282419"/>
                          </a:xfrm>
                          <a:prstGeom prst="rect">
                            <a:avLst/>
                          </a:prstGeom>
                          <a:noFill/>
                        </wps:spPr>
                        <wps:txbx>
                          <w:txbxContent>
                            <w:p w14:paraId="76A8D2CA" w14:textId="77777777" w:rsidR="001A10A9" w:rsidRDefault="00000000" w:rsidP="0040669E">
                              <w:pPr>
                                <w:rPr>
                                  <w:color w:val="000000"/>
                                  <w:kern w:val="24"/>
                                </w:rPr>
                              </w:pPr>
                              <m:oMathPara>
                                <m:oMath>
                                  <m:sSub>
                                    <m:sSubPr>
                                      <m:ctrlPr>
                                        <w:rPr>
                                          <w:rFonts w:ascii="Cambria Math" w:hAnsi="Cambria Math"/>
                                          <w:i/>
                                          <w:color w:val="000000"/>
                                          <w:kern w:val="24"/>
                                        </w:rPr>
                                      </m:ctrlPr>
                                    </m:sSubPr>
                                    <m:e>
                                      <m:acc>
                                        <m:accPr>
                                          <m:chr m:val="⃗"/>
                                          <m:ctrlPr>
                                            <w:rPr>
                                              <w:rFonts w:ascii="Cambria Math" w:hAnsi="Cambria Math"/>
                                              <w:i/>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wps:txbx>
                        <wps:bodyPr wrap="square" rtlCol="0">
                          <a:noAutofit/>
                        </wps:bodyPr>
                      </wps:wsp>
                      <wps:wsp>
                        <wps:cNvPr id="891431926" name="Ευθεία γραμμή σύνδεσης 891431926"/>
                        <wps:cNvCnPr/>
                        <wps:spPr>
                          <a:xfrm>
                            <a:off x="99779" y="501306"/>
                            <a:ext cx="962526"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835636418" name="Ευθύγραμμο βέλος σύνδεσης 835636418"/>
                        <wps:cNvCnPr>
                          <a:cxnSpLocks/>
                        </wps:cNvCnPr>
                        <wps:spPr>
                          <a:xfrm>
                            <a:off x="186113" y="160426"/>
                            <a:ext cx="3666" cy="334589"/>
                          </a:xfrm>
                          <a:prstGeom prst="straightConnector1">
                            <a:avLst/>
                          </a:prstGeom>
                          <a:ln w="9525">
                            <a:solidFill>
                              <a:schemeClr val="tx1"/>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g:wgp>
                        <wpg:cNvPr id="558277037" name="Ομάδα 558277037"/>
                        <wpg:cNvGrpSpPr/>
                        <wpg:grpSpPr>
                          <a:xfrm>
                            <a:off x="845365" y="593559"/>
                            <a:ext cx="92921" cy="420374"/>
                            <a:chOff x="302895" y="68580"/>
                            <a:chExt cx="330712" cy="1223534"/>
                          </a:xfrm>
                        </wpg:grpSpPr>
                        <wpg:grpSp>
                          <wpg:cNvPr id="1680533562" name="Ομάδα 1680533562"/>
                          <wpg:cNvGrpSpPr/>
                          <wpg:grpSpPr>
                            <a:xfrm>
                              <a:off x="328114" y="202053"/>
                              <a:ext cx="305493" cy="60434"/>
                              <a:chOff x="328113" y="202053"/>
                              <a:chExt cx="1057676" cy="482098"/>
                            </a:xfrm>
                          </wpg:grpSpPr>
                          <wps:wsp>
                            <wps:cNvPr id="753350720" name="Ελεύθερη σχεδίαση: Σχήμα 753350720"/>
                            <wps:cNvSpPr/>
                            <wps:spPr>
                              <a:xfrm flipV="1">
                                <a:off x="328113" y="437990"/>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4662628" name="Ελεύθερη σχεδίαση: Σχήμα 1064662628"/>
                            <wps:cNvSpPr/>
                            <wps:spPr>
                              <a:xfrm>
                                <a:off x="328113" y="20205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5452699" name="Ομάδα 35452699"/>
                          <wpg:cNvGrpSpPr/>
                          <wpg:grpSpPr>
                            <a:xfrm>
                              <a:off x="328114" y="283410"/>
                              <a:ext cx="305493" cy="60434"/>
                              <a:chOff x="328113" y="283410"/>
                              <a:chExt cx="1057676" cy="482098"/>
                            </a:xfrm>
                          </wpg:grpSpPr>
                          <wps:wsp>
                            <wps:cNvPr id="565734026" name="Ελεύθερη σχεδίαση: Σχήμα 565734026"/>
                            <wps:cNvSpPr/>
                            <wps:spPr>
                              <a:xfrm flipV="1">
                                <a:off x="328113" y="519347"/>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4031427" name="Ελεύθερη σχεδίαση: Σχήμα 1874031427"/>
                            <wps:cNvSpPr/>
                            <wps:spPr>
                              <a:xfrm>
                                <a:off x="328113" y="283410"/>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4507002" name="Ελεύθερη σχεδίαση: Σχήμα 114507002"/>
                          <wps:cNvSpPr/>
                          <wps:spPr>
                            <a:xfrm>
                              <a:off x="307980" y="230177"/>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39839062" name="Ομάδα 139839062"/>
                          <wpg:cNvGrpSpPr/>
                          <wpg:grpSpPr>
                            <a:xfrm>
                              <a:off x="326090" y="365941"/>
                              <a:ext cx="305493" cy="60434"/>
                              <a:chOff x="326091" y="365941"/>
                              <a:chExt cx="1057676" cy="482098"/>
                            </a:xfrm>
                          </wpg:grpSpPr>
                          <wps:wsp>
                            <wps:cNvPr id="422211833" name="Ελεύθερη σχεδίαση: Σχήμα 422211833"/>
                            <wps:cNvSpPr/>
                            <wps:spPr>
                              <a:xfrm flipV="1">
                                <a:off x="326091" y="60187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3973367" name="Ελεύθερη σχεδίαση: Σχήμα 1813973367"/>
                            <wps:cNvSpPr/>
                            <wps:spPr>
                              <a:xfrm>
                                <a:off x="326091" y="36594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86182127" name="Ομάδα 86182127"/>
                          <wpg:cNvGrpSpPr/>
                          <wpg:grpSpPr>
                            <a:xfrm>
                              <a:off x="326090" y="447298"/>
                              <a:ext cx="305493" cy="60434"/>
                              <a:chOff x="326091" y="447298"/>
                              <a:chExt cx="1057676" cy="482098"/>
                            </a:xfrm>
                          </wpg:grpSpPr>
                          <wps:wsp>
                            <wps:cNvPr id="160677296" name="Ελεύθερη σχεδίαση: Σχήμα 160677296"/>
                            <wps:cNvSpPr/>
                            <wps:spPr>
                              <a:xfrm flipV="1">
                                <a:off x="326091" y="683235"/>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9565894" name="Ελεύθερη σχεδίαση: Σχήμα 1609565894"/>
                            <wps:cNvSpPr/>
                            <wps:spPr>
                              <a:xfrm>
                                <a:off x="326091" y="44729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75663188" name="Ελεύθερη σχεδίαση: Σχήμα 1575663188"/>
                          <wps:cNvSpPr/>
                          <wps:spPr>
                            <a:xfrm>
                              <a:off x="305958" y="394059"/>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3561291" name="Ελεύθερη σχεδίαση: Σχήμα 783561291"/>
                          <wps:cNvSpPr/>
                          <wps:spPr>
                            <a:xfrm>
                              <a:off x="304949" y="314274"/>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888974857" name="Ομάδα 1888974857"/>
                          <wpg:cNvGrpSpPr/>
                          <wpg:grpSpPr>
                            <a:xfrm>
                              <a:off x="326090" y="535015"/>
                              <a:ext cx="305493" cy="60434"/>
                              <a:chOff x="326091" y="535014"/>
                              <a:chExt cx="1057676" cy="482098"/>
                            </a:xfrm>
                          </wpg:grpSpPr>
                          <wps:wsp>
                            <wps:cNvPr id="1731432327" name="Ελεύθερη σχεδίαση: Σχήμα 1731432327"/>
                            <wps:cNvSpPr/>
                            <wps:spPr>
                              <a:xfrm flipV="1">
                                <a:off x="326091" y="77095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3304084" name="Ελεύθερη σχεδίαση: Σχήμα 1383304084"/>
                            <wps:cNvSpPr/>
                            <wps:spPr>
                              <a:xfrm>
                                <a:off x="326091" y="535014"/>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48510443" name="Ομάδα 1848510443"/>
                          <wpg:cNvGrpSpPr/>
                          <wpg:grpSpPr>
                            <a:xfrm>
                              <a:off x="326090" y="616368"/>
                              <a:ext cx="305493" cy="60434"/>
                              <a:chOff x="326091" y="616369"/>
                              <a:chExt cx="1057676" cy="482098"/>
                            </a:xfrm>
                          </wpg:grpSpPr>
                          <wps:wsp>
                            <wps:cNvPr id="1208612706" name="Ελεύθερη σχεδίαση: Σχήμα 1208612706"/>
                            <wps:cNvSpPr/>
                            <wps:spPr>
                              <a:xfrm flipV="1">
                                <a:off x="326091" y="85230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3026700" name="Ελεύθερη σχεδίαση: Σχήμα 1663026700"/>
                            <wps:cNvSpPr/>
                            <wps:spPr>
                              <a:xfrm>
                                <a:off x="326091" y="61636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30054123" name="Ελεύθερη σχεδίαση: Σχήμα 1530054123"/>
                          <wps:cNvSpPr/>
                          <wps:spPr>
                            <a:xfrm>
                              <a:off x="305958" y="563136"/>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381220957" name="Ομάδα 381220957"/>
                          <wpg:cNvGrpSpPr/>
                          <wpg:grpSpPr>
                            <a:xfrm>
                              <a:off x="324068" y="698899"/>
                              <a:ext cx="305493" cy="60434"/>
                              <a:chOff x="324069" y="698899"/>
                              <a:chExt cx="1057676" cy="482098"/>
                            </a:xfrm>
                          </wpg:grpSpPr>
                          <wps:wsp>
                            <wps:cNvPr id="1242201087" name="Ελεύθερη σχεδίαση: Σχήμα 1242201087"/>
                            <wps:cNvSpPr/>
                            <wps:spPr>
                              <a:xfrm flipV="1">
                                <a:off x="324069" y="93483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1011218" name="Ελεύθερη σχεδίαση: Σχήμα 1081011218"/>
                            <wps:cNvSpPr/>
                            <wps:spPr>
                              <a:xfrm>
                                <a:off x="324069" y="69889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811574051" name="Ομάδα 811574051"/>
                          <wpg:cNvGrpSpPr/>
                          <wpg:grpSpPr>
                            <a:xfrm>
                              <a:off x="324068" y="780256"/>
                              <a:ext cx="305493" cy="60434"/>
                              <a:chOff x="324069" y="780256"/>
                              <a:chExt cx="1057676" cy="482098"/>
                            </a:xfrm>
                          </wpg:grpSpPr>
                          <wps:wsp>
                            <wps:cNvPr id="736517348" name="Ελεύθερη σχεδίαση: Σχήμα 736517348"/>
                            <wps:cNvSpPr/>
                            <wps:spPr>
                              <a:xfrm flipV="1">
                                <a:off x="324069" y="101619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59810" name="Ελεύθερη σχεδίαση: Σχήμα 112359810"/>
                            <wps:cNvSpPr/>
                            <wps:spPr>
                              <a:xfrm>
                                <a:off x="324069" y="78025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932441583" name="Ελεύθερη σχεδίαση: Σχήμα 1932441583"/>
                          <wps:cNvSpPr/>
                          <wps:spPr>
                            <a:xfrm>
                              <a:off x="303939" y="727021"/>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0505815" name="Ελεύθερη σχεδίαση: Σχήμα 1220505815"/>
                          <wps:cNvSpPr/>
                          <wps:spPr>
                            <a:xfrm>
                              <a:off x="302930" y="647233"/>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130432792" name="Ομάδα 1130432792"/>
                          <wpg:cNvGrpSpPr/>
                          <wpg:grpSpPr>
                            <a:xfrm>
                              <a:off x="327102" y="861748"/>
                              <a:ext cx="305493" cy="60434"/>
                              <a:chOff x="327101" y="861749"/>
                              <a:chExt cx="1057676" cy="482098"/>
                            </a:xfrm>
                          </wpg:grpSpPr>
                          <wps:wsp>
                            <wps:cNvPr id="1969805019" name="Ελεύθερη σχεδίαση: Σχήμα 1969805019"/>
                            <wps:cNvSpPr/>
                            <wps:spPr>
                              <a:xfrm flipV="1">
                                <a:off x="327101" y="109768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4724145" name="Ελεύθερη σχεδίαση: Σχήμα 744724145"/>
                            <wps:cNvSpPr/>
                            <wps:spPr>
                              <a:xfrm>
                                <a:off x="327101" y="86174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22607779" name="Ομάδα 522607779"/>
                          <wpg:cNvGrpSpPr/>
                          <wpg:grpSpPr>
                            <a:xfrm>
                              <a:off x="327102" y="943106"/>
                              <a:ext cx="305493" cy="60434"/>
                              <a:chOff x="327101" y="943105"/>
                              <a:chExt cx="1057676" cy="482098"/>
                            </a:xfrm>
                          </wpg:grpSpPr>
                          <wps:wsp>
                            <wps:cNvPr id="2013515172" name="Ελεύθερη σχεδίαση: Σχήμα 2013515172"/>
                            <wps:cNvSpPr/>
                            <wps:spPr>
                              <a:xfrm flipV="1">
                                <a:off x="327101" y="1179042"/>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19904689" name="Ελεύθερη σχεδίαση: Σχήμα 2119904689"/>
                            <wps:cNvSpPr/>
                            <wps:spPr>
                              <a:xfrm>
                                <a:off x="327101" y="943105"/>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62996322" name="Ελεύθερη σχεδίαση: Σχήμα 162996322"/>
                          <wps:cNvSpPr/>
                          <wps:spPr>
                            <a:xfrm>
                              <a:off x="306967" y="889868"/>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922891022" name="Ομάδα 1922891022"/>
                          <wpg:cNvGrpSpPr/>
                          <wpg:grpSpPr>
                            <a:xfrm>
                              <a:off x="325080" y="1025636"/>
                              <a:ext cx="305493" cy="60434"/>
                              <a:chOff x="325079" y="1025636"/>
                              <a:chExt cx="1057676" cy="482098"/>
                            </a:xfrm>
                          </wpg:grpSpPr>
                          <wps:wsp>
                            <wps:cNvPr id="1996124998" name="Ελεύθερη σχεδίαση: Σχήμα 1996124998"/>
                            <wps:cNvSpPr/>
                            <wps:spPr>
                              <a:xfrm flipV="1">
                                <a:off x="325079" y="126157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2711311" name="Ελεύθερη σχεδίαση: Σχήμα 802711311"/>
                            <wps:cNvSpPr/>
                            <wps:spPr>
                              <a:xfrm>
                                <a:off x="325079" y="102563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89387370" name="Ομάδα 1289387370"/>
                          <wpg:cNvGrpSpPr/>
                          <wpg:grpSpPr>
                            <a:xfrm>
                              <a:off x="325080" y="1106992"/>
                              <a:ext cx="305493" cy="60434"/>
                              <a:chOff x="325079" y="1106991"/>
                              <a:chExt cx="1057676" cy="482098"/>
                            </a:xfrm>
                          </wpg:grpSpPr>
                          <wps:wsp>
                            <wps:cNvPr id="1209411037" name="Ελεύθερη σχεδίαση: Σχήμα 1209411037"/>
                            <wps:cNvSpPr/>
                            <wps:spPr>
                              <a:xfrm flipV="1">
                                <a:off x="325079" y="134292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3245806" name="Ελεύθερη σχεδίαση: Σχήμα 833245806"/>
                            <wps:cNvSpPr/>
                            <wps:spPr>
                              <a:xfrm>
                                <a:off x="325079" y="110699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065006308" name="Ελεύθερη σχεδίαση: Σχήμα 1065006308"/>
                          <wps:cNvSpPr/>
                          <wps:spPr>
                            <a:xfrm>
                              <a:off x="304949" y="1053760"/>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8947132" name="Ελεύθερη σχεδίαση: Σχήμα 428947132"/>
                          <wps:cNvSpPr/>
                          <wps:spPr>
                            <a:xfrm>
                              <a:off x="303939" y="973971"/>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3331489" name="Ελεύθερη σχεδίαση: Σχήμα 1813331489"/>
                          <wps:cNvSpPr/>
                          <wps:spPr>
                            <a:xfrm>
                              <a:off x="302895" y="481193"/>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3816653" name="Ελεύθερη σχεδίαση: Σχήμα 1423816653"/>
                          <wps:cNvSpPr/>
                          <wps:spPr>
                            <a:xfrm>
                              <a:off x="302895" y="809977"/>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7456308" name="Ελεύθερη σχεδίαση: Σχήμα 1597456308"/>
                          <wps:cNvSpPr/>
                          <wps:spPr>
                            <a:xfrm>
                              <a:off x="306841" y="173082"/>
                              <a:ext cx="45718" cy="6505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3101768" name="Ελεύθερη σχεδίαση: Σχήμα 1793101768"/>
                          <wps:cNvSpPr/>
                          <wps:spPr>
                            <a:xfrm>
                              <a:off x="341233" y="148715"/>
                              <a:ext cx="117976" cy="26543"/>
                            </a:xfrm>
                            <a:custGeom>
                              <a:avLst/>
                              <a:gdLst>
                                <a:gd name="connsiteX0" fmla="*/ 0 w 117975"/>
                                <a:gd name="connsiteY0" fmla="*/ 26544 h 26544"/>
                                <a:gd name="connsiteX1" fmla="*/ 71846 w 117975"/>
                                <a:gd name="connsiteY1" fmla="*/ 4773 h 26544"/>
                                <a:gd name="connsiteX2" fmla="*/ 113212 w 117975"/>
                                <a:gd name="connsiteY2" fmla="*/ 419 h 26544"/>
                                <a:gd name="connsiteX3" fmla="*/ 115389 w 117975"/>
                                <a:gd name="connsiteY3" fmla="*/ 419 h 26544"/>
                              </a:gdLst>
                              <a:ahLst/>
                              <a:cxnLst>
                                <a:cxn ang="0">
                                  <a:pos x="connsiteX0" y="connsiteY0"/>
                                </a:cxn>
                                <a:cxn ang="0">
                                  <a:pos x="connsiteX1" y="connsiteY1"/>
                                </a:cxn>
                                <a:cxn ang="0">
                                  <a:pos x="connsiteX2" y="connsiteY2"/>
                                </a:cxn>
                                <a:cxn ang="0">
                                  <a:pos x="connsiteX3" y="connsiteY3"/>
                                </a:cxn>
                              </a:cxnLst>
                              <a:rect l="l" t="t" r="r" b="b"/>
                              <a:pathLst>
                                <a:path w="117975" h="26544">
                                  <a:moveTo>
                                    <a:pt x="0" y="26544"/>
                                  </a:moveTo>
                                  <a:cubicBezTo>
                                    <a:pt x="26488" y="17835"/>
                                    <a:pt x="52977" y="9127"/>
                                    <a:pt x="71846" y="4773"/>
                                  </a:cubicBezTo>
                                  <a:cubicBezTo>
                                    <a:pt x="90715" y="419"/>
                                    <a:pt x="105955" y="1145"/>
                                    <a:pt x="113212" y="419"/>
                                  </a:cubicBezTo>
                                  <a:cubicBezTo>
                                    <a:pt x="120469" y="-307"/>
                                    <a:pt x="117929" y="56"/>
                                    <a:pt x="115389" y="419"/>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9976393" name="Ευθεία γραμμή σύνδεσης 889976393"/>
                          <wps:cNvCnPr/>
                          <wps:spPr>
                            <a:xfrm flipV="1">
                              <a:off x="456621" y="68580"/>
                              <a:ext cx="2585" cy="80532"/>
                            </a:xfrm>
                            <a:prstGeom prst="line">
                              <a:avLst/>
                            </a:prstGeom>
                            <a:ln w="952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72586925" name="Ελεύθερη σχεδίαση: Σχήμα 72586925"/>
                          <wps:cNvSpPr/>
                          <wps:spPr>
                            <a:xfrm>
                              <a:off x="304068" y="1135580"/>
                              <a:ext cx="45718" cy="6505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0949844" name="Ελεύθερη σχεδίαση: Σχήμα 830949844"/>
                          <wps:cNvSpPr/>
                          <wps:spPr>
                            <a:xfrm flipV="1">
                              <a:off x="326090" y="1193610"/>
                              <a:ext cx="117976" cy="26543"/>
                            </a:xfrm>
                            <a:custGeom>
                              <a:avLst/>
                              <a:gdLst>
                                <a:gd name="connsiteX0" fmla="*/ 0 w 117975"/>
                                <a:gd name="connsiteY0" fmla="*/ 26544 h 26544"/>
                                <a:gd name="connsiteX1" fmla="*/ 71846 w 117975"/>
                                <a:gd name="connsiteY1" fmla="*/ 4773 h 26544"/>
                                <a:gd name="connsiteX2" fmla="*/ 113212 w 117975"/>
                                <a:gd name="connsiteY2" fmla="*/ 419 h 26544"/>
                                <a:gd name="connsiteX3" fmla="*/ 115389 w 117975"/>
                                <a:gd name="connsiteY3" fmla="*/ 419 h 26544"/>
                              </a:gdLst>
                              <a:ahLst/>
                              <a:cxnLst>
                                <a:cxn ang="0">
                                  <a:pos x="connsiteX0" y="connsiteY0"/>
                                </a:cxn>
                                <a:cxn ang="0">
                                  <a:pos x="connsiteX1" y="connsiteY1"/>
                                </a:cxn>
                                <a:cxn ang="0">
                                  <a:pos x="connsiteX2" y="connsiteY2"/>
                                </a:cxn>
                                <a:cxn ang="0">
                                  <a:pos x="connsiteX3" y="connsiteY3"/>
                                </a:cxn>
                              </a:cxnLst>
                              <a:rect l="l" t="t" r="r" b="b"/>
                              <a:pathLst>
                                <a:path w="117975" h="26544">
                                  <a:moveTo>
                                    <a:pt x="0" y="26544"/>
                                  </a:moveTo>
                                  <a:cubicBezTo>
                                    <a:pt x="26488" y="17835"/>
                                    <a:pt x="52977" y="9127"/>
                                    <a:pt x="71846" y="4773"/>
                                  </a:cubicBezTo>
                                  <a:cubicBezTo>
                                    <a:pt x="90715" y="419"/>
                                    <a:pt x="105955" y="1145"/>
                                    <a:pt x="113212" y="419"/>
                                  </a:cubicBezTo>
                                  <a:cubicBezTo>
                                    <a:pt x="120469" y="-307"/>
                                    <a:pt x="117929" y="56"/>
                                    <a:pt x="115389" y="419"/>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2298361" name="Ευθεία γραμμή σύνδεσης 822298361"/>
                          <wps:cNvCnPr/>
                          <wps:spPr>
                            <a:xfrm flipV="1">
                              <a:off x="444063" y="1211582"/>
                              <a:ext cx="2585" cy="80532"/>
                            </a:xfrm>
                            <a:prstGeom prst="line">
                              <a:avLst/>
                            </a:prstGeom>
                            <a:ln w="9525">
                              <a:solidFill>
                                <a:srgbClr val="00B050"/>
                              </a:solidFill>
                            </a:ln>
                          </wps:spPr>
                          <wps:style>
                            <a:lnRef idx="1">
                              <a:schemeClr val="accent1"/>
                            </a:lnRef>
                            <a:fillRef idx="0">
                              <a:schemeClr val="accent1"/>
                            </a:fillRef>
                            <a:effectRef idx="0">
                              <a:schemeClr val="accent1"/>
                            </a:effectRef>
                            <a:fontRef idx="minor">
                              <a:schemeClr val="tx1"/>
                            </a:fontRef>
                          </wps:style>
                          <wps:bodyPr/>
                        </wps:wsp>
                      </wpg:wgp>
                      <wps:wsp>
                        <wps:cNvPr id="649318833" name="Ορθογώνιο 649318833"/>
                        <wps:cNvSpPr/>
                        <wps:spPr>
                          <a:xfrm>
                            <a:off x="585357" y="1002668"/>
                            <a:ext cx="597570" cy="112257"/>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5790895" name="Ορθογώνιο 1275790895"/>
                        <wps:cNvSpPr/>
                        <wps:spPr>
                          <a:xfrm>
                            <a:off x="764047" y="537408"/>
                            <a:ext cx="250132" cy="7590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6707997" name="Ευθύγραμμο βέλος σύνδεσης 2016707997"/>
                        <wps:cNvCnPr>
                          <a:cxnSpLocks/>
                        </wps:cNvCnPr>
                        <wps:spPr>
                          <a:xfrm>
                            <a:off x="281216" y="160655"/>
                            <a:ext cx="279774" cy="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04787342" name="Ελεύθερη σχεδίαση: Σχήμα 604787342"/>
                        <wps:cNvSpPr/>
                        <wps:spPr>
                          <a:xfrm>
                            <a:off x="276242" y="160422"/>
                            <a:ext cx="621632" cy="376989"/>
                          </a:xfrm>
                          <a:custGeom>
                            <a:avLst/>
                            <a:gdLst>
                              <a:gd name="connsiteX0" fmla="*/ 0 w 621632"/>
                              <a:gd name="connsiteY0" fmla="*/ 0 h 376989"/>
                              <a:gd name="connsiteX1" fmla="*/ 316832 w 621632"/>
                              <a:gd name="connsiteY1" fmla="*/ 44115 h 376989"/>
                              <a:gd name="connsiteX2" fmla="*/ 505327 w 621632"/>
                              <a:gd name="connsiteY2" fmla="*/ 168442 h 376989"/>
                              <a:gd name="connsiteX3" fmla="*/ 621632 w 621632"/>
                              <a:gd name="connsiteY3" fmla="*/ 376989 h 376989"/>
                              <a:gd name="connsiteX0" fmla="*/ 0 w 621632"/>
                              <a:gd name="connsiteY0" fmla="*/ 0 h 376989"/>
                              <a:gd name="connsiteX1" fmla="*/ 316832 w 621632"/>
                              <a:gd name="connsiteY1" fmla="*/ 44115 h 376989"/>
                              <a:gd name="connsiteX2" fmla="*/ 493296 w 621632"/>
                              <a:gd name="connsiteY2" fmla="*/ 168442 h 376989"/>
                              <a:gd name="connsiteX3" fmla="*/ 621632 w 621632"/>
                              <a:gd name="connsiteY3" fmla="*/ 376989 h 376989"/>
                              <a:gd name="connsiteX0" fmla="*/ 0 w 621632"/>
                              <a:gd name="connsiteY0" fmla="*/ 0 h 376989"/>
                              <a:gd name="connsiteX1" fmla="*/ 316832 w 621632"/>
                              <a:gd name="connsiteY1" fmla="*/ 64168 h 376989"/>
                              <a:gd name="connsiteX2" fmla="*/ 493296 w 621632"/>
                              <a:gd name="connsiteY2" fmla="*/ 168442 h 376989"/>
                              <a:gd name="connsiteX3" fmla="*/ 621632 w 621632"/>
                              <a:gd name="connsiteY3" fmla="*/ 376989 h 376989"/>
                              <a:gd name="connsiteX0" fmla="*/ 0 w 621632"/>
                              <a:gd name="connsiteY0" fmla="*/ 0 h 376989"/>
                              <a:gd name="connsiteX1" fmla="*/ 316832 w 621632"/>
                              <a:gd name="connsiteY1" fmla="*/ 64168 h 376989"/>
                              <a:gd name="connsiteX2" fmla="*/ 497306 w 621632"/>
                              <a:gd name="connsiteY2" fmla="*/ 180474 h 376989"/>
                              <a:gd name="connsiteX3" fmla="*/ 621632 w 621632"/>
                              <a:gd name="connsiteY3" fmla="*/ 376989 h 376989"/>
                            </a:gdLst>
                            <a:ahLst/>
                            <a:cxnLst>
                              <a:cxn ang="0">
                                <a:pos x="connsiteX0" y="connsiteY0"/>
                              </a:cxn>
                              <a:cxn ang="0">
                                <a:pos x="connsiteX1" y="connsiteY1"/>
                              </a:cxn>
                              <a:cxn ang="0">
                                <a:pos x="connsiteX2" y="connsiteY2"/>
                              </a:cxn>
                              <a:cxn ang="0">
                                <a:pos x="connsiteX3" y="connsiteY3"/>
                              </a:cxn>
                            </a:cxnLst>
                            <a:rect l="l" t="t" r="r" b="b"/>
                            <a:pathLst>
                              <a:path w="621632" h="376989">
                                <a:moveTo>
                                  <a:pt x="0" y="0"/>
                                </a:moveTo>
                                <a:cubicBezTo>
                                  <a:pt x="116305" y="8020"/>
                                  <a:pt x="233948" y="34089"/>
                                  <a:pt x="316832" y="64168"/>
                                </a:cubicBezTo>
                                <a:cubicBezTo>
                                  <a:pt x="399716" y="94247"/>
                                  <a:pt x="446506" y="128337"/>
                                  <a:pt x="497306" y="180474"/>
                                </a:cubicBezTo>
                                <a:cubicBezTo>
                                  <a:pt x="548106" y="232611"/>
                                  <a:pt x="588879" y="300455"/>
                                  <a:pt x="621632" y="376989"/>
                                </a:cubicBezTo>
                              </a:path>
                            </a:pathLst>
                          </a:custGeom>
                          <a:noFill/>
                          <a:ln w="9525">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2687765" name="Οβάλ 992687765"/>
                        <wps:cNvSpPr/>
                        <wps:spPr>
                          <a:xfrm>
                            <a:off x="835556" y="440725"/>
                            <a:ext cx="109232" cy="98301"/>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7452143" name="Ευθεία γραμμή σύνδεσης 1517452143"/>
                        <wps:cNvCnPr/>
                        <wps:spPr>
                          <a:xfrm>
                            <a:off x="87747" y="166872"/>
                            <a:ext cx="208548"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21587581" name="Οβάλ 21587581"/>
                        <wps:cNvSpPr/>
                        <wps:spPr>
                          <a:xfrm>
                            <a:off x="231179" y="115338"/>
                            <a:ext cx="109232" cy="98301"/>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5282985" name="Εικόνα 1025282985"/>
                          <pic:cNvPicPr>
                            <a:picLocks noChangeAspect="1"/>
                          </pic:cNvPicPr>
                        </pic:nvPicPr>
                        <pic:blipFill>
                          <a:blip r:embed="rId8"/>
                          <a:stretch>
                            <a:fillRect/>
                          </a:stretch>
                        </pic:blipFill>
                        <pic:spPr>
                          <a:xfrm>
                            <a:off x="101964" y="0"/>
                            <a:ext cx="156440" cy="144852"/>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67DD4BB3" id="Καμβάς 1" o:spid="_x0000_s1026" editas="canvas" style="position:absolute;left:0;text-align:left;margin-left:385.35pt;margin-top:3.8pt;width:95.95pt;height:90.3pt;z-index:251658240;mso-position-horizontal-relative:margin;mso-width-relative:margin;mso-height-relative:margin" coordsize="12185,114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185;height:11468;visibility:visible;mso-wrap-style:square" filled="t" fillcolor="#ffd966 [1943]">
                  <v:fill color2="#ffd966 [1943]" rotate="t" o:detectmouseclick="t" angle="180" colors="0 #fff197;.5 #fff4bf;1 #fff9df" focus="100%" type="gradient"/>
                  <v:path o:connecttype="none"/>
                </v:shape>
                <v:shapetype id="_x0000_t202" coordsize="21600,21600" o:spt="202" path="m,l,21600r21600,l21600,xe">
                  <v:stroke joinstyle="miter"/>
                  <v:path gradientshapeok="t" o:connecttype="rect"/>
                </v:shapetype>
                <v:shape id="TextBox 18" o:spid="_x0000_s1028" type="#_x0000_t202" style="position:absolute;top:2019;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" filled="f" stroked="f">
                  <v:textbox>
                    <w:txbxContent>
                      <w:p w14:paraId="42BDA2D4" w14:textId="38772C79" w:rsidR="001A10A9" w:rsidRPr="00DD3B80" w:rsidRDefault="00DD3B80" w:rsidP="0040669E">
                        <w:pPr>
                          <w:rPr>
                            <w:i/>
                            <w:iCs/>
                            <w:color w:val="000000"/>
                            <w:kern w:val="24"/>
                          </w:rPr>
                        </w:pPr>
                        <w:r w:rsidRPr="00DD3B80">
                          <w:rPr>
                            <w:i/>
                            <w:iCs/>
                            <w:color w:val="000000"/>
                            <w:kern w:val="24"/>
                          </w:rPr>
                          <w:t>h</w:t>
                        </w:r>
                      </w:p>
                    </w:txbxContent>
                  </v:textbox>
                </v:shape>
                <v:shape id="TextBox 18" o:spid="_x0000_s1029" type="#_x0000_t202" style="position:absolute;left:4770;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" filled="f" stroked="f">
                  <v:textbox>
                    <w:txbxContent>
                      <w:p w14:paraId="76A8D2CA" w14:textId="77777777" w:rsidR="001A10A9" w:rsidRDefault="00000000" w:rsidP="0040669E">
                        <w:pPr>
                          <w:rPr>
                            <w:color w:val="000000"/>
                            <w:kern w:val="24"/>
                          </w:rPr>
                        </w:pPr>
                        <m:oMathPara>
                          <m:oMath>
                            <m:sSub>
                              <m:sSubPr>
                                <m:ctrlPr>
                                  <w:rPr>
                                    <w:rFonts w:ascii="Cambria Math" w:hAnsi="Cambria Math"/>
                                    <w:i/>
                                    <w:color w:val="000000"/>
                                    <w:kern w:val="24"/>
                                  </w:rPr>
                                </m:ctrlPr>
                              </m:sSubPr>
                              <m:e>
                                <m:acc>
                                  <m:accPr>
                                    <m:chr m:val="⃗"/>
                                    <m:ctrlPr>
                                      <w:rPr>
                                        <w:rFonts w:ascii="Cambria Math" w:hAnsi="Cambria Math"/>
                                        <w:i/>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v:textbox>
                </v:shape>
                <v:line id="Ευθεία γραμμή σύνδεσης 891431926" o:spid="_x0000_s1030" style="position:absolute;visibility:visible;mso-wrap-style:square" from="997,5013" to="10623,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" strokecolor="black [3213]">
                  <v:stroke dashstyle="3 1" joinstyle="miter"/>
                </v:line>
                <v:shapetype id="_x0000_t32" coordsize="21600,21600" o:spt="32" o:oned="t" path="m,l21600,21600e" filled="f">
                  <v:path arrowok="t" fillok="f" o:connecttype="none"/>
                  <o:lock v:ext="edit" shapetype="t"/>
                </v:shapetype>
                <v:shape id="Ευθύγραμμο βέλος σύνδεσης 835636418" o:spid="_x0000_s1031" type="#_x0000_t32" style="position:absolute;left:1861;top:1604;width:36;height:33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" strokecolor="black [3213]">
                  <v:stroke startarrow="block" startarrowwidth="narrow" startarrowlength="short" endarrow="block" endarrowwidth="narrow" endarrowlength="short" joinstyle="miter"/>
                  <v:shadow on="t" type="perspective" color="black" offset="0,0" matrix="655f,,,655f"/>
                  <o:lock v:ext="edit" shapetype="f"/>
                </v:shape>
                <v:group id="Ομάδα 558277037" o:spid="_x0000_s1032" style="position:absolute;left:8453;top:5935;width:929;height:4204" coordorigin="3028,685" coordsize="3307,1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">
                  <v:group id="Ομάδα 1680533562" o:spid="_x0000_s1033" style="position:absolute;left:3281;top:2020;width:3055;height:604" coordorigin="3281,2020"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">
                    <v:shape id="Ελεύθερη σχεδίαση: Σχήμα 753350720" o:spid="_x0000_s1034" style="position:absolute;left:3281;top:4379;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" path="m,116541c126966,41353,286871,,439271,,591671,,753035,43580,914400,116541e" filled="f" strokecolor="#00b050">
                      <v:stroke joinstyle="miter"/>
                      <v:path arrowok="t" o:connecttype="custom" o:connectlocs="0,246161;508100,0;1057676,246161" o:connectangles="0,0,0"/>
                    </v:shape>
                    <v:shape id="Ελεύθερη σχεδίαση: Σχήμα 1064662628" o:spid="_x0000_s1035" style="position:absolute;left:3281;top:2020;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" path="m,116541c126966,41353,286871,,439271,,591671,,753035,43580,914400,116541e" filled="f" strokecolor="#00b050">
                      <v:stroke joinstyle="miter"/>
                      <v:path arrowok="t" o:connecttype="custom" o:connectlocs="0,246161;508100,0;1057676,246161" o:connectangles="0,0,0"/>
                    </v:shape>
                  </v:group>
                  <v:group id="Ομάδα 35452699" o:spid="_x0000_s1036" style="position:absolute;left:3281;top:2834;width:3055;height:604" coordorigin="3281,2834"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">
                    <v:shape id="Ελεύθερη σχεδίαση: Σχήμα 565734026" o:spid="_x0000_s1037" style="position:absolute;left:3281;top:5193;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" path="m,116541c126966,41353,286871,,439271,,591671,,753035,43580,914400,116541e" filled="f" strokecolor="#00b050">
                      <v:stroke joinstyle="miter"/>
                      <v:path arrowok="t" o:connecttype="custom" o:connectlocs="0,246161;508100,0;1057676,246161" o:connectangles="0,0,0"/>
                    </v:shape>
                    <v:shape id="Ελεύθερη σχεδίαση: Σχήμα 1874031427" o:spid="_x0000_s1038" style="position:absolute;left:3281;top:2834;width:10576;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114507002" o:spid="_x0000_s1039" style="position:absolute;left:3079;top:230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" path="m26560,c4535,30225,-513,56018,39,80314v552,24296,15201,52760,29834,65460e" filled="f" strokecolor="#00b050">
                    <v:stroke joinstyle="miter"/>
                    <v:path arrowok="t" o:connecttype="custom" o:connectlocs="27866,0;41,47327;31342,85901" o:connectangles="0,0,0"/>
                  </v:shape>
                  <v:group id="Ομάδα 139839062" o:spid="_x0000_s1040" style="position:absolute;left:3260;top:3659;width:3055;height:604" coordorigin="3260,3659"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">
                    <v:shape id="Ελεύθερη σχεδίαση: Σχήμα 422211833" o:spid="_x0000_s1041" style="position:absolute;left:3260;top:6018;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" path="m,116541c126966,41353,286871,,439271,,591671,,753035,43580,914400,116541e" filled="f" strokecolor="#00b050">
                      <v:stroke joinstyle="miter"/>
                      <v:path arrowok="t" o:connecttype="custom" o:connectlocs="0,246161;508100,0;1057676,246161" o:connectangles="0,0,0"/>
                    </v:shape>
                    <v:shape id="Ελεύθερη σχεδίαση: Σχήμα 1813973367" o:spid="_x0000_s1042" style="position:absolute;left:3260;top:3659;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" path="m,116541c126966,41353,286871,,439271,,591671,,753035,43580,914400,116541e" filled="f" strokecolor="#00b050">
                      <v:stroke joinstyle="miter"/>
                      <v:path arrowok="t" o:connecttype="custom" o:connectlocs="0,246161;508100,0;1057676,246161" o:connectangles="0,0,0"/>
                    </v:shape>
                  </v:group>
                  <v:group id="Ομάδα 86182127" o:spid="_x0000_s1043" style="position:absolute;left:3260;top:4472;width:3055;height:605" coordorigin="3260,4472"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">
                    <v:shape id="Ελεύθερη σχεδίαση: Σχήμα 160677296" o:spid="_x0000_s1044" style="position:absolute;left:3260;top:6832;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" path="m,116541c126966,41353,286871,,439271,,591671,,753035,43580,914400,116541e" filled="f" strokecolor="#00b050">
                      <v:stroke joinstyle="miter"/>
                      <v:path arrowok="t" o:connecttype="custom" o:connectlocs="0,246161;508100,0;1057676,246161" o:connectangles="0,0,0"/>
                    </v:shape>
                    <v:shape id="Ελεύθερη σχεδίαση: Σχήμα 1609565894" o:spid="_x0000_s1045" style="position:absolute;left:3260;top:4472;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1575663188" o:spid="_x0000_s1046" style="position:absolute;left:3059;top:3940;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" path="m26560,c4535,30225,-513,56018,39,80314v552,24296,15201,52760,29834,65460e" filled="f" strokecolor="#00b050">
                    <v:stroke joinstyle="miter"/>
                    <v:path arrowok="t" o:connecttype="custom" o:connectlocs="27866,0;41,47327;31342,85901" o:connectangles="0,0,0"/>
                  </v:shape>
                  <v:shape id="Ελεύθερη σχεδίαση: Σχήμα 783561291" o:spid="_x0000_s1047" style="position:absolute;left:3049;top:3142;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" path="m26560,c4535,30225,-513,56018,39,80314v552,24296,15201,52760,29834,65460e" filled="f" strokecolor="#00b050">
                    <v:stroke joinstyle="miter"/>
                    <v:path arrowok="t" o:connecttype="custom" o:connectlocs="27866,0;41,47327;31342,85901" o:connectangles="0,0,0"/>
                  </v:shape>
                  <v:group id="Ομάδα 1888974857" o:spid="_x0000_s1048" style="position:absolute;left:3260;top:5350;width:3055;height:604" coordorigin="3260,5350"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">
                    <v:shape id="Ελεύθερη σχεδίαση: Σχήμα 1731432327" o:spid="_x0000_s1049" style="position:absolute;left:3260;top:7709;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" path="m,116541c126966,41353,286871,,439271,,591671,,753035,43580,914400,116541e" filled="f" strokecolor="#00b050">
                      <v:stroke joinstyle="miter"/>
                      <v:path arrowok="t" o:connecttype="custom" o:connectlocs="0,246161;508100,0;1057676,246161" o:connectangles="0,0,0"/>
                    </v:shape>
                    <v:shape id="Ελεύθερη σχεδίαση: Σχήμα 1383304084" o:spid="_x0000_s1050" style="position:absolute;left:3260;top:5350;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" path="m,116541c126966,41353,286871,,439271,,591671,,753035,43580,914400,116541e" filled="f" strokecolor="#00b050">
                      <v:stroke joinstyle="miter"/>
                      <v:path arrowok="t" o:connecttype="custom" o:connectlocs="0,246161;508100,0;1057676,246161" o:connectangles="0,0,0"/>
                    </v:shape>
                  </v:group>
                  <v:group id="Ομάδα 1848510443" o:spid="_x0000_s1051" style="position:absolute;left:3260;top:6163;width:3055;height:605" coordorigin="3260,6163"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">
                    <v:shape id="Ελεύθερη σχεδίαση: Σχήμα 1208612706" o:spid="_x0000_s1052" style="position:absolute;left:3260;top:8523;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" path="m,116541c126966,41353,286871,,439271,,591671,,753035,43580,914400,116541e" filled="f" strokecolor="#00b050">
                      <v:stroke joinstyle="miter"/>
                      <v:path arrowok="t" o:connecttype="custom" o:connectlocs="0,246161;508100,0;1057676,246161" o:connectangles="0,0,0"/>
                    </v:shape>
                    <v:shape id="Ελεύθερη σχεδίαση: Σχήμα 1663026700" o:spid="_x0000_s1053" style="position:absolute;left:3260;top:6163;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1530054123" o:spid="_x0000_s1054" style="position:absolute;left:3059;top:563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" path="m26560,c4535,30225,-513,56018,39,80314v552,24296,15201,52760,29834,65460e" filled="f" strokecolor="#00b050">
                    <v:stroke joinstyle="miter"/>
                    <v:path arrowok="t" o:connecttype="custom" o:connectlocs="27866,0;41,47327;31342,85901" o:connectangles="0,0,0"/>
                  </v:shape>
                  <v:group id="Ομάδα 381220957" o:spid="_x0000_s1055" style="position:absolute;left:3240;top:6988;width:3055;height:605" coordorigin="3240,6988"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">
                    <v:shape id="Ελεύθερη σχεδίαση: Σχήμα 1242201087" o:spid="_x0000_s1056" style="position:absolute;left:3240;top:9348;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" path="m,116541c126966,41353,286871,,439271,,591671,,753035,43580,914400,116541e" filled="f" strokecolor="#00b050">
                      <v:stroke joinstyle="miter"/>
                      <v:path arrowok="t" o:connecttype="custom" o:connectlocs="0,246161;508100,0;1057676,246161" o:connectangles="0,0,0"/>
                    </v:shape>
                    <v:shape id="Ελεύθερη σχεδίαση: Σχήμα 1081011218" o:spid="_x0000_s1057" style="position:absolute;left:3240;top:6988;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" path="m,116541c126966,41353,286871,,439271,,591671,,753035,43580,914400,116541e" filled="f" strokecolor="#00b050">
                      <v:stroke joinstyle="miter"/>
                      <v:path arrowok="t" o:connecttype="custom" o:connectlocs="0,246161;508100,0;1057676,246161" o:connectangles="0,0,0"/>
                    </v:shape>
                  </v:group>
                  <v:group id="Ομάδα 811574051" o:spid="_x0000_s1058" style="position:absolute;left:3240;top:7802;width:3055;height:604" coordorigin="3240,7802"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">
                    <v:shape id="Ελεύθερη σχεδίαση: Σχήμα 736517348" o:spid="_x0000_s1059" style="position:absolute;left:3240;top:10161;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" path="m,116541c126966,41353,286871,,439271,,591671,,753035,43580,914400,116541e" filled="f" strokecolor="#00b050">
                      <v:stroke joinstyle="miter"/>
                      <v:path arrowok="t" o:connecttype="custom" o:connectlocs="0,246161;508100,0;1057676,246161" o:connectangles="0,0,0"/>
                    </v:shape>
                    <v:shape id="Ελεύθερη σχεδίαση: Σχήμα 112359810" o:spid="_x0000_s1060" style="position:absolute;left:3240;top:7802;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1932441583" o:spid="_x0000_s1061" style="position:absolute;left:3039;top:7270;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" path="m26560,c4535,30225,-513,56018,39,80314v552,24296,15201,52760,29834,65460e" filled="f" strokecolor="#00b050">
                    <v:stroke joinstyle="miter"/>
                    <v:path arrowok="t" o:connecttype="custom" o:connectlocs="27866,0;41,47327;31342,85901" o:connectangles="0,0,0"/>
                  </v:shape>
                  <v:shape id="Ελεύθερη σχεδίαση: Σχήμα 1220505815" o:spid="_x0000_s1062" style="position:absolute;left:3029;top:6472;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" path="m26560,c4535,30225,-513,56018,39,80314v552,24296,15201,52760,29834,65460e" filled="f" strokecolor="#00b050">
                    <v:stroke joinstyle="miter"/>
                    <v:path arrowok="t" o:connecttype="custom" o:connectlocs="27866,0;41,47327;31342,85901" o:connectangles="0,0,0"/>
                  </v:shape>
                  <v:group id="Ομάδα 1130432792" o:spid="_x0000_s1063" style="position:absolute;left:3271;top:8617;width:3054;height:604" coordorigin="3271,8617"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">
                    <v:shape id="Ελεύθερη σχεδίαση: Σχήμα 1969805019" o:spid="_x0000_s1064" style="position:absolute;left:3271;top:10976;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" path="m,116541c126966,41353,286871,,439271,,591671,,753035,43580,914400,116541e" filled="f" strokecolor="#00b050">
                      <v:stroke joinstyle="miter"/>
                      <v:path arrowok="t" o:connecttype="custom" o:connectlocs="0,246161;508100,0;1057676,246161" o:connectangles="0,0,0"/>
                    </v:shape>
                    <v:shape id="Ελεύθερη σχεδίαση: Σχήμα 744724145" o:spid="_x0000_s1065" style="position:absolute;left:3271;top:8617;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" path="m,116541c126966,41353,286871,,439271,,591671,,753035,43580,914400,116541e" filled="f" strokecolor="#00b050">
                      <v:stroke joinstyle="miter"/>
                      <v:path arrowok="t" o:connecttype="custom" o:connectlocs="0,246161;508100,0;1057676,246161" o:connectangles="0,0,0"/>
                    </v:shape>
                  </v:group>
                  <v:group id="Ομάδα 522607779" o:spid="_x0000_s1066" style="position:absolute;left:3271;top:9431;width:3054;height:604" coordorigin="3271,9431"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">
                    <v:shape id="Ελεύθερη σχεδίαση: Σχήμα 2013515172" o:spid="_x0000_s1067" style="position:absolute;left:3271;top:11790;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" path="m,116541c126966,41353,286871,,439271,,591671,,753035,43580,914400,116541e" filled="f" strokecolor="#00b050">
                      <v:stroke joinstyle="miter"/>
                      <v:path arrowok="t" o:connecttype="custom" o:connectlocs="0,246161;508100,0;1057676,246161" o:connectangles="0,0,0"/>
                    </v:shape>
                    <v:shape id="Ελεύθερη σχεδίαση: Σχήμα 2119904689" o:spid="_x0000_s1068" style="position:absolute;left:3271;top:9431;width:10576;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162996322" o:spid="_x0000_s1069" style="position:absolute;left:3069;top:8898;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" path="m26560,c4535,30225,-513,56018,39,80314v552,24296,15201,52760,29834,65460e" filled="f" strokecolor="#00b050">
                    <v:stroke joinstyle="miter"/>
                    <v:path arrowok="t" o:connecttype="custom" o:connectlocs="27866,0;41,47327;31342,85901" o:connectangles="0,0,0"/>
                  </v:shape>
                  <v:group id="Ομάδα 1922891022" o:spid="_x0000_s1070" style="position:absolute;left:3250;top:10256;width:3055;height:604" coordorigin="3250,10256"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">
                    <v:shape id="Ελεύθερη σχεδίαση: Σχήμα 1996124998" o:spid="_x0000_s1071" style="position:absolute;left:3250;top:12615;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" path="m,116541c126966,41353,286871,,439271,,591671,,753035,43580,914400,116541e" filled="f" strokecolor="#00b050">
                      <v:stroke joinstyle="miter"/>
                      <v:path arrowok="t" o:connecttype="custom" o:connectlocs="0,246161;508100,0;1057676,246161" o:connectangles="0,0,0"/>
                    </v:shape>
                    <v:shape id="Ελεύθερη σχεδίαση: Σχήμα 802711311" o:spid="_x0000_s1072" style="position:absolute;left:3250;top:10256;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" path="m,116541c126966,41353,286871,,439271,,591671,,753035,43580,914400,116541e" filled="f" strokecolor="#00b050">
                      <v:stroke joinstyle="miter"/>
                      <v:path arrowok="t" o:connecttype="custom" o:connectlocs="0,246161;508100,0;1057676,246161" o:connectangles="0,0,0"/>
                    </v:shape>
                  </v:group>
                  <v:group id="Ομάδα 1289387370" o:spid="_x0000_s1073" style="position:absolute;left:3250;top:11069;width:3055;height:605" coordorigin="3250,11069"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">
                    <v:shape id="Ελεύθερη σχεδίαση: Σχήμα 1209411037" o:spid="_x0000_s1074" style="position:absolute;left:3250;top:13429;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" path="m,116541c126966,41353,286871,,439271,,591671,,753035,43580,914400,116541e" filled="f" strokecolor="#00b050">
                      <v:stroke joinstyle="miter"/>
                      <v:path arrowok="t" o:connecttype="custom" o:connectlocs="0,246161;508100,0;1057676,246161" o:connectangles="0,0,0"/>
                    </v:shape>
                    <v:shape id="Ελεύθερη σχεδίαση: Σχήμα 833245806" o:spid="_x0000_s1075" style="position:absolute;left:3250;top:11069;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1065006308" o:spid="_x0000_s1076" style="position:absolute;left:3049;top:10537;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" path="m26560,c4535,30225,-513,56018,39,80314v552,24296,15201,52760,29834,65460e" filled="f" strokecolor="#00b050">
                    <v:stroke joinstyle="miter"/>
                    <v:path arrowok="t" o:connecttype="custom" o:connectlocs="27866,0;41,47327;31342,85901" o:connectangles="0,0,0"/>
                  </v:shape>
                  <v:shape id="Ελεύθερη σχεδίαση: Σχήμα 428947132" o:spid="_x0000_s1077" style="position:absolute;left:3039;top:9739;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" path="m26560,c4535,30225,-513,56018,39,80314v552,24296,15201,52760,29834,65460e" filled="f" strokecolor="#00b050">
                    <v:stroke joinstyle="miter"/>
                    <v:path arrowok="t" o:connecttype="custom" o:connectlocs="27866,0;41,47327;31342,85901" o:connectangles="0,0,0"/>
                  </v:shape>
                  <v:shape id="Ελεύθερη σχεδίαση: Σχήμα 1813331489" o:spid="_x0000_s1078" style="position:absolute;left:3028;top:481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" path="m26560,c4535,30225,-513,56018,39,80314v552,24296,15201,52760,29834,65460e" filled="f" strokecolor="#00b050">
                    <v:stroke joinstyle="miter"/>
                    <v:path arrowok="t" o:connecttype="custom" o:connectlocs="27866,0;41,47327;31342,85901" o:connectangles="0,0,0"/>
                  </v:shape>
                  <v:shape id="Ελεύθερη σχεδίαση: Σχήμα 1423816653" o:spid="_x0000_s1079" style="position:absolute;left:3028;top:8099;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" path="m26560,c4535,30225,-513,56018,39,80314v552,24296,15201,52760,29834,65460e" filled="f" strokecolor="#00b050">
                    <v:stroke joinstyle="miter"/>
                    <v:path arrowok="t" o:connecttype="custom" o:connectlocs="27866,0;41,47327;31342,85901" o:connectangles="0,0,0"/>
                  </v:shape>
                  <v:shape id="Ελεύθερη σχεδίαση: Σχήμα 1597456308" o:spid="_x0000_s1080" style="position:absolute;left:3068;top:1730;width:457;height:651;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" path="m26560,c4535,30225,-513,56018,39,80314v552,24296,15201,52760,29834,65460e" filled="f" strokecolor="#00b050">
                    <v:stroke joinstyle="miter"/>
                    <v:path arrowok="t" o:connecttype="custom" o:connectlocs="40648,0;60,35843;45718,65056" o:connectangles="0,0,0"/>
                  </v:shape>
                  <v:shape id="Ελεύθερη σχεδίαση: Σχήμα 1793101768" o:spid="_x0000_s1081" style="position:absolute;left:3412;top:1487;width:1180;height:265;visibility:visible;mso-wrap-style:square;v-text-anchor:middle" coordsize="117975,2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" path="m,26544c26488,17835,52977,9127,71846,4773,90715,419,105955,1145,113212,419v7257,-726,4717,-363,2177,e" filled="f" strokecolor="#00b050">
                    <v:stroke joinstyle="miter"/>
                    <v:path arrowok="t" o:connecttype="custom" o:connectlocs="0,26543;71847,4773;113213,419;115390,419" o:connectangles="0,0,0,0"/>
                  </v:shape>
                  <v:line id="Ευθεία γραμμή σύνδεσης 889976393" o:spid="_x0000_s1082" style="position:absolute;flip:y;visibility:visible;mso-wrap-style:square" from="4566,685" to="4592,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" strokecolor="#00b050">
                    <v:stroke joinstyle="miter"/>
                  </v:line>
                  <v:shape id="Ελεύθερη σχεδίαση: Σχήμα 72586925" o:spid="_x0000_s1083" style="position:absolute;left:3040;top:11355;width:457;height:651;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" path="m26560,c4535,30225,-513,56018,39,80314v552,24296,15201,52760,29834,65460e" filled="f" strokecolor="#00b050">
                    <v:stroke joinstyle="miter"/>
                    <v:path arrowok="t" o:connecttype="custom" o:connectlocs="40648,0;60,35843;45718,65056" o:connectangles="0,0,0"/>
                  </v:shape>
                  <v:shape id="Ελεύθερη σχεδίαση: Σχήμα 830949844" o:spid="_x0000_s1084" style="position:absolute;left:3260;top:11936;width:1180;height:265;flip:y;visibility:visible;mso-wrap-style:square;v-text-anchor:middle" coordsize="117975,2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" path="m,26544c26488,17835,52977,9127,71846,4773,90715,419,105955,1145,113212,419v7257,-726,4717,-363,2177,e" filled="f" strokecolor="#00b050">
                    <v:stroke joinstyle="miter"/>
                    <v:path arrowok="t" o:connecttype="custom" o:connectlocs="0,26543;71847,4773;113213,419;115390,419" o:connectangles="0,0,0,0"/>
                  </v:shape>
                  <v:line id="Ευθεία γραμμή σύνδεσης 822298361" o:spid="_x0000_s1085" style="position:absolute;flip:y;visibility:visible;mso-wrap-style:square" from="4440,12115" to="4466,12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" strokecolor="#00b050">
                    <v:stroke joinstyle="miter"/>
                  </v:line>
                </v:group>
                <v:rect id="Ορθογώνιο 649318833" o:spid="_x0000_s1086" style="position:absolute;left:5853;top:10026;width:5976;height:1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" fillcolor="#7f7f7f [1612]" stroked="f" strokeweight="1pt">
                  <v:fill color2="#f2f2f2 [3052]" rotate="t" colors="0 #7f7f7f;37356f #8b8b8b;64881f #f2f2f2" focus="100%" type="gradient"/>
                </v:rect>
                <v:rect id="Ορθογώνιο 1275790895" o:spid="_x0000_s1087" style="position:absolute;left:7640;top:5374;width:2501;height: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" fillcolor="#ffc000" strokecolor="#5a5a5a [2109]" strokeweight="1pt"/>
                <v:shape id="Ευθύγραμμο βέλος σύνδεσης 2016707997" o:spid="_x0000_s1088" type="#_x0000_t32" style="position:absolute;left:2812;top:1606;width:2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" strokecolor="#0070c0" strokeweight="1pt">
                  <v:stroke endarrow="block" endarrowwidth="narrow" endarrowlength="short" joinstyle="miter"/>
                  <v:shadow on="t" type="perspective" color="black" offset="0,0" matrix="655f,,,655f"/>
                  <o:lock v:ext="edit" shapetype="f"/>
                </v:shape>
                <v:shape id="Ελεύθερη σχεδίαση: Σχήμα 604787342" o:spid="_x0000_s1089" style="position:absolute;left:2762;top:1604;width:6216;height:3770;visibility:visible;mso-wrap-style:square;v-text-anchor:middle" coordsize="621632,376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" path="m,c116305,8020,233948,34089,316832,64168v82884,30079,129674,64169,180474,116306c548106,232611,588879,300455,621632,376989e" filled="f" strokecolor="#091723 [484]">
                  <v:stroke dashstyle="3 1" joinstyle="miter"/>
                  <v:path arrowok="t" o:connecttype="custom" o:connectlocs="0,0;316832,64168;497306,180474;621632,376989" o:connectangles="0,0,0,0"/>
                </v:shape>
                <v:oval id="Οβάλ 992687765" o:spid="_x0000_s1090" style="position:absolute;left:8355;top:4407;width:1092;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" fillcolor="yellow" strokecolor="black [3213]">
                  <v:stroke joinstyle="miter"/>
                </v:oval>
                <v:line id="Ευθεία γραμμή σύνδεσης 1517452143" o:spid="_x0000_s1091" style="position:absolute;visibility:visible;mso-wrap-style:square" from="877,1668" to="296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" strokecolor="black [3213]">
                  <v:stroke dashstyle="3 1" joinstyle="miter"/>
                </v:line>
                <v:oval id="Οβάλ 21587581" o:spid="_x0000_s1092" style="position:absolute;left:2311;top:1153;width:1093;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" fillcolor="yellow" strokecolor="black [3213]">
                  <v:stroke joinstyle="miter"/>
                </v:oval>
                <v:shape id="Εικόνα 1025282985" o:spid="_x0000_s1093" type="#_x0000_t75" style="position:absolute;left:1019;width:1565;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">
                  <v:imagedata r:id="rId9" o:title=""/>
                </v:shape>
                <w10:wrap type="square" anchorx="margin"/>
              </v:group>
            </w:pict>
          </mc:Fallback>
        </mc:AlternateContent>
      </w:r>
      <w:r w:rsidR="00F909DF">
        <w:t xml:space="preserve">Ένας δίσκος, μάζας m,  ηρεμεί στο πάνω άκρο ενός κατακόρυφου ιδανικού ελατηρίου. Μια </w:t>
      </w:r>
      <w:r w:rsidR="0014082D">
        <w:t xml:space="preserve"> λεία </w:t>
      </w:r>
      <w:r w:rsidR="00F909DF">
        <w:t>σφαίρα, της ίδιας μάζας, εκτοξεύεται οριζόντια από ένα σημείο Κ, το οποίο βρίσκεται σε κατακόρυφη απόσταση h, πάνω από το δίσκο, οπότε μετά από λίγο συγκρούεται ελαστικά με το δίσκο. Μετά την κρούση βλέπουμε το δίσκο να εκτελεί μια κατακόρυφη απλή αρμονική ταλάντωση.</w:t>
      </w:r>
    </w:p>
    <w:p w14:paraId="136FD001" w14:textId="172CEB32" w:rsidR="00780635" w:rsidRDefault="00780635" w:rsidP="00780635">
      <w:pPr>
        <w:ind w:left="453" w:hanging="340"/>
      </w:pPr>
      <w:r>
        <w:t>i) Τι κίνηση θα εκτελέσει η σφαίρα μετά την κρούση με το δίσκο;</w:t>
      </w:r>
    </w:p>
    <w:p w14:paraId="662BE9EF" w14:textId="2D3A55CE" w:rsidR="00780635" w:rsidRDefault="00780635" w:rsidP="00780635">
      <w:pPr>
        <w:ind w:left="453" w:hanging="340"/>
      </w:pPr>
      <w:r>
        <w:t>ii) Η ενέργεια ταλάντωσης του δίσκου, μετά την κρούση είναι ίση:</w:t>
      </w:r>
    </w:p>
    <w:p w14:paraId="7196852E" w14:textId="0573BBC7" w:rsidR="00780635" w:rsidRDefault="00780635" w:rsidP="00780635">
      <w:pPr>
        <w:jc w:val="center"/>
      </w:pPr>
      <w:r>
        <w:t xml:space="preserve">α) Ε &lt; </w:t>
      </w:r>
      <w:proofErr w:type="spellStart"/>
      <w:r>
        <w:t>mgh</w:t>
      </w:r>
      <w:proofErr w:type="spellEnd"/>
      <w:r>
        <w:t xml:space="preserve">, </w:t>
      </w:r>
      <w:r>
        <w:tab/>
        <w:t xml:space="preserve">   β) Ε </w:t>
      </w:r>
      <w:r w:rsidR="00380970">
        <w:t>=</w:t>
      </w:r>
      <w:r>
        <w:t xml:space="preserve"> </w:t>
      </w:r>
      <w:proofErr w:type="spellStart"/>
      <w:r>
        <w:t>mgh</w:t>
      </w:r>
      <w:proofErr w:type="spellEnd"/>
      <w:r>
        <w:t xml:space="preserve">,  </w:t>
      </w:r>
      <w:r>
        <w:tab/>
        <w:t xml:space="preserve">   γ)</w:t>
      </w:r>
      <w:r w:rsidRPr="00780635">
        <w:t xml:space="preserve"> </w:t>
      </w:r>
      <w:r>
        <w:t xml:space="preserve">Ε &gt; </w:t>
      </w:r>
      <w:proofErr w:type="spellStart"/>
      <w:r>
        <w:t>mgh</w:t>
      </w:r>
      <w:proofErr w:type="spellEnd"/>
      <w:r>
        <w:t>.</w:t>
      </w:r>
    </w:p>
    <w:p w14:paraId="296D8F89" w14:textId="7E301F47" w:rsidR="00780635" w:rsidRDefault="00780635" w:rsidP="00780635">
      <w:r>
        <w:t>Να δικαιολογήσετε τις απαντήσεις σας.</w:t>
      </w:r>
    </w:p>
    <w:p w14:paraId="353A0674" w14:textId="7241C123" w:rsidR="00780635" w:rsidRDefault="00780635" w:rsidP="00780635">
      <w:pPr>
        <w:pStyle w:val="a9"/>
      </w:pPr>
      <w:r>
        <w:t>Απάντηση:</w:t>
      </w:r>
    </w:p>
    <w:p w14:paraId="64B7E869" w14:textId="2AEF0131" w:rsidR="00780635" w:rsidRDefault="00CB4B10" w:rsidP="003B2E66">
      <w:pPr>
        <w:pStyle w:val="i"/>
      </w:pPr>
      <w:r w:rsidRPr="00B65EF1">
        <w:rPr>
          <w:noProof/>
          <w:color w:val="000000"/>
          <w:kern w:val="24"/>
          <w:lang w:eastAsia="zh-CN"/>
        </w:rPr>
        <mc:AlternateContent>
          <mc:Choice Requires="wpc">
            <w:drawing>
              <wp:anchor distT="0" distB="0" distL="114300" distR="114300" simplePos="0" relativeHeight="251660288" behindDoc="0" locked="0" layoutInCell="1" allowOverlap="1" wp14:anchorId="60975D7E" wp14:editId="5B6AF819">
                <wp:simplePos x="0" y="0"/>
                <wp:positionH relativeFrom="margin">
                  <wp:align>right</wp:align>
                </wp:positionH>
                <wp:positionV relativeFrom="paragraph">
                  <wp:posOffset>22225</wp:posOffset>
                </wp:positionV>
                <wp:extent cx="864870" cy="1146810"/>
                <wp:effectExtent l="0" t="19050" r="0" b="0"/>
                <wp:wrapSquare wrapText="bothSides"/>
                <wp:docPr id="2007353419"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chemeClr val="accent4">
                                <a:lumMod val="60000"/>
                                <a:lumOff val="40000"/>
                                <a:tint val="66000"/>
                                <a:satMod val="160000"/>
                              </a:schemeClr>
                            </a:gs>
                            <a:gs pos="50000">
                              <a:schemeClr val="accent4">
                                <a:lumMod val="60000"/>
                                <a:lumOff val="40000"/>
                                <a:tint val="44500"/>
                                <a:satMod val="160000"/>
                              </a:schemeClr>
                            </a:gs>
                            <a:gs pos="100000">
                              <a:schemeClr val="accent4">
                                <a:lumMod val="60000"/>
                                <a:lumOff val="40000"/>
                                <a:tint val="23500"/>
                                <a:satMod val="160000"/>
                              </a:schemeClr>
                            </a:gs>
                          </a:gsLst>
                          <a:lin ang="16200000" scaled="1"/>
                          <a:tileRect/>
                        </a:gradFill>
                      </wpc:bg>
                      <wpc:whole/>
                      <wps:wsp>
                        <wps:cNvPr id="1566560447" name="TextBox 18"/>
                        <wps:cNvSpPr txBox="1"/>
                        <wps:spPr>
                          <a:xfrm>
                            <a:off x="562352" y="290886"/>
                            <a:ext cx="266700" cy="282419"/>
                          </a:xfrm>
                          <a:prstGeom prst="rect">
                            <a:avLst/>
                          </a:prstGeom>
                          <a:noFill/>
                        </wps:spPr>
                        <wps:txbx>
                          <w:txbxContent>
                            <w:p w14:paraId="7C47D690" w14:textId="77777777" w:rsidR="00CB4B10" w:rsidRDefault="00000000" w:rsidP="00CB4B10">
                              <w:pPr>
                                <w:rPr>
                                  <w:color w:val="000000"/>
                                  <w:kern w:val="24"/>
                                </w:rPr>
                              </w:pPr>
                              <m:oMathPara>
                                <m:oMath>
                                  <m:sSub>
                                    <m:sSubPr>
                                      <m:ctrlPr>
                                        <w:rPr>
                                          <w:rFonts w:ascii="Cambria Math" w:hAnsi="Cambria Math"/>
                                          <w:i/>
                                          <w:color w:val="000000"/>
                                          <w:kern w:val="24"/>
                                        </w:rPr>
                                      </m:ctrlPr>
                                    </m:sSubPr>
                                    <m:e>
                                      <m:acc>
                                        <m:accPr>
                                          <m:chr m:val="⃗"/>
                                          <m:ctrlPr>
                                            <w:rPr>
                                              <w:rFonts w:ascii="Cambria Math" w:hAnsi="Cambria Math"/>
                                              <w:i/>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wps:txbx>
                        <wps:bodyPr wrap="square" rtlCol="0">
                          <a:noAutofit/>
                        </wps:bodyPr>
                      </wps:wsp>
                      <wpg:wgp>
                        <wpg:cNvPr id="1395619830" name="Ομάδα 1395619830"/>
                        <wpg:cNvGrpSpPr/>
                        <wpg:grpSpPr>
                          <a:xfrm>
                            <a:off x="315116" y="593559"/>
                            <a:ext cx="92921" cy="420374"/>
                            <a:chOff x="302895" y="68580"/>
                            <a:chExt cx="330712" cy="1223534"/>
                          </a:xfrm>
                        </wpg:grpSpPr>
                        <wpg:grpSp>
                          <wpg:cNvPr id="158709636" name="Ομάδα 158709636"/>
                          <wpg:cNvGrpSpPr/>
                          <wpg:grpSpPr>
                            <a:xfrm>
                              <a:off x="328114" y="202053"/>
                              <a:ext cx="305493" cy="60434"/>
                              <a:chOff x="328113" y="202053"/>
                              <a:chExt cx="1057676" cy="482098"/>
                            </a:xfrm>
                          </wpg:grpSpPr>
                          <wps:wsp>
                            <wps:cNvPr id="545678961" name="Ελεύθερη σχεδίαση: Σχήμα 545678961"/>
                            <wps:cNvSpPr/>
                            <wps:spPr>
                              <a:xfrm flipV="1">
                                <a:off x="328113" y="437990"/>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53122" name="Ελεύθερη σχεδίαση: Σχήμα 3353122"/>
                            <wps:cNvSpPr/>
                            <wps:spPr>
                              <a:xfrm>
                                <a:off x="328113" y="20205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07830755" name="Ομάδα 1107830755"/>
                          <wpg:cNvGrpSpPr/>
                          <wpg:grpSpPr>
                            <a:xfrm>
                              <a:off x="328114" y="283410"/>
                              <a:ext cx="305493" cy="60434"/>
                              <a:chOff x="328113" y="283410"/>
                              <a:chExt cx="1057676" cy="482098"/>
                            </a:xfrm>
                          </wpg:grpSpPr>
                          <wps:wsp>
                            <wps:cNvPr id="283667523" name="Ελεύθερη σχεδίαση: Σχήμα 283667523"/>
                            <wps:cNvSpPr/>
                            <wps:spPr>
                              <a:xfrm flipV="1">
                                <a:off x="328113" y="519347"/>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7037441" name="Ελεύθερη σχεδίαση: Σχήμα 767037441"/>
                            <wps:cNvSpPr/>
                            <wps:spPr>
                              <a:xfrm>
                                <a:off x="328113" y="283410"/>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96487933" name="Ελεύθερη σχεδίαση: Σχήμα 1596487933"/>
                          <wps:cNvSpPr/>
                          <wps:spPr>
                            <a:xfrm>
                              <a:off x="307980" y="230177"/>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33310489" name="Ομάδα 533310489"/>
                          <wpg:cNvGrpSpPr/>
                          <wpg:grpSpPr>
                            <a:xfrm>
                              <a:off x="326090" y="365941"/>
                              <a:ext cx="305493" cy="60434"/>
                              <a:chOff x="326091" y="365941"/>
                              <a:chExt cx="1057676" cy="482098"/>
                            </a:xfrm>
                          </wpg:grpSpPr>
                          <wps:wsp>
                            <wps:cNvPr id="386595962" name="Ελεύθερη σχεδίαση: Σχήμα 386595962"/>
                            <wps:cNvSpPr/>
                            <wps:spPr>
                              <a:xfrm flipV="1">
                                <a:off x="326091" y="60187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13271187" name="Ελεύθερη σχεδίαση: Σχήμα 913271187"/>
                            <wps:cNvSpPr/>
                            <wps:spPr>
                              <a:xfrm>
                                <a:off x="326091" y="36594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22766893" name="Ομάδα 1222766893"/>
                          <wpg:cNvGrpSpPr/>
                          <wpg:grpSpPr>
                            <a:xfrm>
                              <a:off x="326090" y="447298"/>
                              <a:ext cx="305493" cy="60434"/>
                              <a:chOff x="326091" y="447298"/>
                              <a:chExt cx="1057676" cy="482098"/>
                            </a:xfrm>
                          </wpg:grpSpPr>
                          <wps:wsp>
                            <wps:cNvPr id="1500970756" name="Ελεύθερη σχεδίαση: Σχήμα 1500970756"/>
                            <wps:cNvSpPr/>
                            <wps:spPr>
                              <a:xfrm flipV="1">
                                <a:off x="326091" y="683235"/>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9376501" name="Ελεύθερη σχεδίαση: Σχήμα 729376501"/>
                            <wps:cNvSpPr/>
                            <wps:spPr>
                              <a:xfrm>
                                <a:off x="326091" y="44729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612970638" name="Ελεύθερη σχεδίαση: Σχήμα 1612970638"/>
                          <wps:cNvSpPr/>
                          <wps:spPr>
                            <a:xfrm>
                              <a:off x="305958" y="394059"/>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0693853" name="Ελεύθερη σχεδίαση: Σχήμα 1160693853"/>
                          <wps:cNvSpPr/>
                          <wps:spPr>
                            <a:xfrm>
                              <a:off x="304949" y="314274"/>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31571168" name="Ομάδα 231571168"/>
                          <wpg:cNvGrpSpPr/>
                          <wpg:grpSpPr>
                            <a:xfrm>
                              <a:off x="326090" y="535015"/>
                              <a:ext cx="305493" cy="60434"/>
                              <a:chOff x="326091" y="535014"/>
                              <a:chExt cx="1057676" cy="482098"/>
                            </a:xfrm>
                          </wpg:grpSpPr>
                          <wps:wsp>
                            <wps:cNvPr id="1782286321" name="Ελεύθερη σχεδίαση: Σχήμα 1782286321"/>
                            <wps:cNvSpPr/>
                            <wps:spPr>
                              <a:xfrm flipV="1">
                                <a:off x="326091" y="77095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8531350" name="Ελεύθερη σχεδίαση: Σχήμα 1518531350"/>
                            <wps:cNvSpPr/>
                            <wps:spPr>
                              <a:xfrm>
                                <a:off x="326091" y="535014"/>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04456273" name="Ομάδα 504456273"/>
                          <wpg:cNvGrpSpPr/>
                          <wpg:grpSpPr>
                            <a:xfrm>
                              <a:off x="326090" y="616368"/>
                              <a:ext cx="305493" cy="60434"/>
                              <a:chOff x="326091" y="616369"/>
                              <a:chExt cx="1057676" cy="482098"/>
                            </a:xfrm>
                          </wpg:grpSpPr>
                          <wps:wsp>
                            <wps:cNvPr id="687892022" name="Ελεύθερη σχεδίαση: Σχήμα 687892022"/>
                            <wps:cNvSpPr/>
                            <wps:spPr>
                              <a:xfrm flipV="1">
                                <a:off x="326091" y="85230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8522228" name="Ελεύθερη σχεδίαση: Σχήμα 1238522228"/>
                            <wps:cNvSpPr/>
                            <wps:spPr>
                              <a:xfrm>
                                <a:off x="326091" y="61636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887663433" name="Ελεύθερη σχεδίαση: Σχήμα 1887663433"/>
                          <wps:cNvSpPr/>
                          <wps:spPr>
                            <a:xfrm>
                              <a:off x="305958" y="563136"/>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624846271" name="Ομάδα 624846271"/>
                          <wpg:cNvGrpSpPr/>
                          <wpg:grpSpPr>
                            <a:xfrm>
                              <a:off x="324068" y="698899"/>
                              <a:ext cx="305493" cy="60434"/>
                              <a:chOff x="324069" y="698899"/>
                              <a:chExt cx="1057676" cy="482098"/>
                            </a:xfrm>
                          </wpg:grpSpPr>
                          <wps:wsp>
                            <wps:cNvPr id="1420138505" name="Ελεύθερη σχεδίαση: Σχήμα 1420138505"/>
                            <wps:cNvSpPr/>
                            <wps:spPr>
                              <a:xfrm flipV="1">
                                <a:off x="324069" y="93483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2057771" name="Ελεύθερη σχεδίαση: Σχήμα 772057771"/>
                            <wps:cNvSpPr/>
                            <wps:spPr>
                              <a:xfrm>
                                <a:off x="324069" y="69889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28666375" name="Ομάδα 1928666375"/>
                          <wpg:cNvGrpSpPr/>
                          <wpg:grpSpPr>
                            <a:xfrm>
                              <a:off x="324068" y="780256"/>
                              <a:ext cx="305493" cy="60434"/>
                              <a:chOff x="324069" y="780256"/>
                              <a:chExt cx="1057676" cy="482098"/>
                            </a:xfrm>
                          </wpg:grpSpPr>
                          <wps:wsp>
                            <wps:cNvPr id="457959743" name="Ελεύθερη σχεδίαση: Σχήμα 457959743"/>
                            <wps:cNvSpPr/>
                            <wps:spPr>
                              <a:xfrm flipV="1">
                                <a:off x="324069" y="101619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8030881" name="Ελεύθερη σχεδίαση: Σχήμα 1118030881"/>
                            <wps:cNvSpPr/>
                            <wps:spPr>
                              <a:xfrm>
                                <a:off x="324069" y="78025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986884624" name="Ελεύθερη σχεδίαση: Σχήμα 986884624"/>
                          <wps:cNvSpPr/>
                          <wps:spPr>
                            <a:xfrm>
                              <a:off x="303939" y="727021"/>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6279166" name="Ελεύθερη σχεδίαση: Σχήμα 1236279166"/>
                          <wps:cNvSpPr/>
                          <wps:spPr>
                            <a:xfrm>
                              <a:off x="302930" y="647233"/>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457200572" name="Ομάδα 457200572"/>
                          <wpg:cNvGrpSpPr/>
                          <wpg:grpSpPr>
                            <a:xfrm>
                              <a:off x="327102" y="861748"/>
                              <a:ext cx="305493" cy="60434"/>
                              <a:chOff x="327101" y="861749"/>
                              <a:chExt cx="1057676" cy="482098"/>
                            </a:xfrm>
                          </wpg:grpSpPr>
                          <wps:wsp>
                            <wps:cNvPr id="929123208" name="Ελεύθερη σχεδίαση: Σχήμα 929123208"/>
                            <wps:cNvSpPr/>
                            <wps:spPr>
                              <a:xfrm flipV="1">
                                <a:off x="327101" y="109768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36392114" name="Ελεύθερη σχεδίαση: Σχήμα 1336392114"/>
                            <wps:cNvSpPr/>
                            <wps:spPr>
                              <a:xfrm>
                                <a:off x="327101" y="86174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52296183" name="Ομάδα 452296183"/>
                          <wpg:cNvGrpSpPr/>
                          <wpg:grpSpPr>
                            <a:xfrm>
                              <a:off x="327102" y="943106"/>
                              <a:ext cx="305493" cy="60434"/>
                              <a:chOff x="327101" y="943105"/>
                              <a:chExt cx="1057676" cy="482098"/>
                            </a:xfrm>
                          </wpg:grpSpPr>
                          <wps:wsp>
                            <wps:cNvPr id="1726889531" name="Ελεύθερη σχεδίαση: Σχήμα 1726889531"/>
                            <wps:cNvSpPr/>
                            <wps:spPr>
                              <a:xfrm flipV="1">
                                <a:off x="327101" y="1179042"/>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0740741" name="Ελεύθερη σχεδίαση: Σχήμα 1480740741"/>
                            <wps:cNvSpPr/>
                            <wps:spPr>
                              <a:xfrm>
                                <a:off x="327101" y="943105"/>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670200287" name="Ελεύθερη σχεδίαση: Σχήμα 1670200287"/>
                          <wps:cNvSpPr/>
                          <wps:spPr>
                            <a:xfrm>
                              <a:off x="306967" y="889868"/>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151714233" name="Ομάδα 1151714233"/>
                          <wpg:cNvGrpSpPr/>
                          <wpg:grpSpPr>
                            <a:xfrm>
                              <a:off x="325080" y="1025636"/>
                              <a:ext cx="305493" cy="60434"/>
                              <a:chOff x="325079" y="1025636"/>
                              <a:chExt cx="1057676" cy="482098"/>
                            </a:xfrm>
                          </wpg:grpSpPr>
                          <wps:wsp>
                            <wps:cNvPr id="846476501" name="Ελεύθερη σχεδίαση: Σχήμα 846476501"/>
                            <wps:cNvSpPr/>
                            <wps:spPr>
                              <a:xfrm flipV="1">
                                <a:off x="325079" y="126157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8554328" name="Ελεύθερη σχεδίαση: Σχήμα 698554328"/>
                            <wps:cNvSpPr/>
                            <wps:spPr>
                              <a:xfrm>
                                <a:off x="325079" y="102563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944097490" name="Ομάδα 944097490"/>
                          <wpg:cNvGrpSpPr/>
                          <wpg:grpSpPr>
                            <a:xfrm>
                              <a:off x="325080" y="1106992"/>
                              <a:ext cx="305493" cy="60434"/>
                              <a:chOff x="325079" y="1106991"/>
                              <a:chExt cx="1057676" cy="482098"/>
                            </a:xfrm>
                          </wpg:grpSpPr>
                          <wps:wsp>
                            <wps:cNvPr id="958514201" name="Ελεύθερη σχεδίαση: Σχήμα 958514201"/>
                            <wps:cNvSpPr/>
                            <wps:spPr>
                              <a:xfrm flipV="1">
                                <a:off x="325079" y="134292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6437871" name="Ελεύθερη σχεδίαση: Σχήμα 1426437871"/>
                            <wps:cNvSpPr/>
                            <wps:spPr>
                              <a:xfrm>
                                <a:off x="325079" y="110699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69698302" name="Ελεύθερη σχεδίαση: Σχήμα 769698302"/>
                          <wps:cNvSpPr/>
                          <wps:spPr>
                            <a:xfrm>
                              <a:off x="304949" y="1053760"/>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380339" name="Ελεύθερη σχεδίαση: Σχήμα 90380339"/>
                          <wps:cNvSpPr/>
                          <wps:spPr>
                            <a:xfrm>
                              <a:off x="303939" y="973971"/>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340100" name="Ελεύθερη σχεδίαση: Σχήμα 155340100"/>
                          <wps:cNvSpPr/>
                          <wps:spPr>
                            <a:xfrm>
                              <a:off x="302895" y="481193"/>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4402131" name="Ελεύθερη σχεδίαση: Σχήμα 1594402131"/>
                          <wps:cNvSpPr/>
                          <wps:spPr>
                            <a:xfrm>
                              <a:off x="302895" y="809977"/>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831736" name="Ελεύθερη σχεδίαση: Σχήμα 190831736"/>
                          <wps:cNvSpPr/>
                          <wps:spPr>
                            <a:xfrm>
                              <a:off x="306841" y="173082"/>
                              <a:ext cx="45718" cy="6505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6694864" name="Ελεύθερη σχεδίαση: Σχήμα 246694864"/>
                          <wps:cNvSpPr/>
                          <wps:spPr>
                            <a:xfrm>
                              <a:off x="341233" y="148715"/>
                              <a:ext cx="117976" cy="26543"/>
                            </a:xfrm>
                            <a:custGeom>
                              <a:avLst/>
                              <a:gdLst>
                                <a:gd name="connsiteX0" fmla="*/ 0 w 117975"/>
                                <a:gd name="connsiteY0" fmla="*/ 26544 h 26544"/>
                                <a:gd name="connsiteX1" fmla="*/ 71846 w 117975"/>
                                <a:gd name="connsiteY1" fmla="*/ 4773 h 26544"/>
                                <a:gd name="connsiteX2" fmla="*/ 113212 w 117975"/>
                                <a:gd name="connsiteY2" fmla="*/ 419 h 26544"/>
                                <a:gd name="connsiteX3" fmla="*/ 115389 w 117975"/>
                                <a:gd name="connsiteY3" fmla="*/ 419 h 26544"/>
                              </a:gdLst>
                              <a:ahLst/>
                              <a:cxnLst>
                                <a:cxn ang="0">
                                  <a:pos x="connsiteX0" y="connsiteY0"/>
                                </a:cxn>
                                <a:cxn ang="0">
                                  <a:pos x="connsiteX1" y="connsiteY1"/>
                                </a:cxn>
                                <a:cxn ang="0">
                                  <a:pos x="connsiteX2" y="connsiteY2"/>
                                </a:cxn>
                                <a:cxn ang="0">
                                  <a:pos x="connsiteX3" y="connsiteY3"/>
                                </a:cxn>
                              </a:cxnLst>
                              <a:rect l="l" t="t" r="r" b="b"/>
                              <a:pathLst>
                                <a:path w="117975" h="26544">
                                  <a:moveTo>
                                    <a:pt x="0" y="26544"/>
                                  </a:moveTo>
                                  <a:cubicBezTo>
                                    <a:pt x="26488" y="17835"/>
                                    <a:pt x="52977" y="9127"/>
                                    <a:pt x="71846" y="4773"/>
                                  </a:cubicBezTo>
                                  <a:cubicBezTo>
                                    <a:pt x="90715" y="419"/>
                                    <a:pt x="105955" y="1145"/>
                                    <a:pt x="113212" y="419"/>
                                  </a:cubicBezTo>
                                  <a:cubicBezTo>
                                    <a:pt x="120469" y="-307"/>
                                    <a:pt x="117929" y="56"/>
                                    <a:pt x="115389" y="419"/>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4589821" name="Ευθεία γραμμή σύνδεσης 854589821"/>
                          <wps:cNvCnPr/>
                          <wps:spPr>
                            <a:xfrm flipV="1">
                              <a:off x="456621" y="68580"/>
                              <a:ext cx="2585" cy="80532"/>
                            </a:xfrm>
                            <a:prstGeom prst="line">
                              <a:avLst/>
                            </a:prstGeom>
                            <a:ln w="952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1310682233" name="Ελεύθερη σχεδίαση: Σχήμα 1310682233"/>
                          <wps:cNvSpPr/>
                          <wps:spPr>
                            <a:xfrm>
                              <a:off x="304068" y="1135580"/>
                              <a:ext cx="45718" cy="6505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6021067" name="Ελεύθερη σχεδίαση: Σχήμα 736021067"/>
                          <wps:cNvSpPr/>
                          <wps:spPr>
                            <a:xfrm flipV="1">
                              <a:off x="326090" y="1193610"/>
                              <a:ext cx="117976" cy="26543"/>
                            </a:xfrm>
                            <a:custGeom>
                              <a:avLst/>
                              <a:gdLst>
                                <a:gd name="connsiteX0" fmla="*/ 0 w 117975"/>
                                <a:gd name="connsiteY0" fmla="*/ 26544 h 26544"/>
                                <a:gd name="connsiteX1" fmla="*/ 71846 w 117975"/>
                                <a:gd name="connsiteY1" fmla="*/ 4773 h 26544"/>
                                <a:gd name="connsiteX2" fmla="*/ 113212 w 117975"/>
                                <a:gd name="connsiteY2" fmla="*/ 419 h 26544"/>
                                <a:gd name="connsiteX3" fmla="*/ 115389 w 117975"/>
                                <a:gd name="connsiteY3" fmla="*/ 419 h 26544"/>
                              </a:gdLst>
                              <a:ahLst/>
                              <a:cxnLst>
                                <a:cxn ang="0">
                                  <a:pos x="connsiteX0" y="connsiteY0"/>
                                </a:cxn>
                                <a:cxn ang="0">
                                  <a:pos x="connsiteX1" y="connsiteY1"/>
                                </a:cxn>
                                <a:cxn ang="0">
                                  <a:pos x="connsiteX2" y="connsiteY2"/>
                                </a:cxn>
                                <a:cxn ang="0">
                                  <a:pos x="connsiteX3" y="connsiteY3"/>
                                </a:cxn>
                              </a:cxnLst>
                              <a:rect l="l" t="t" r="r" b="b"/>
                              <a:pathLst>
                                <a:path w="117975" h="26544">
                                  <a:moveTo>
                                    <a:pt x="0" y="26544"/>
                                  </a:moveTo>
                                  <a:cubicBezTo>
                                    <a:pt x="26488" y="17835"/>
                                    <a:pt x="52977" y="9127"/>
                                    <a:pt x="71846" y="4773"/>
                                  </a:cubicBezTo>
                                  <a:cubicBezTo>
                                    <a:pt x="90715" y="419"/>
                                    <a:pt x="105955" y="1145"/>
                                    <a:pt x="113212" y="419"/>
                                  </a:cubicBezTo>
                                  <a:cubicBezTo>
                                    <a:pt x="120469" y="-307"/>
                                    <a:pt x="117929" y="56"/>
                                    <a:pt x="115389" y="419"/>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457973" name="Ευθεία γραμμή σύνδεσης 196457973"/>
                          <wps:cNvCnPr/>
                          <wps:spPr>
                            <a:xfrm flipV="1">
                              <a:off x="444063" y="1211582"/>
                              <a:ext cx="2585" cy="80532"/>
                            </a:xfrm>
                            <a:prstGeom prst="line">
                              <a:avLst/>
                            </a:prstGeom>
                            <a:ln w="9525">
                              <a:solidFill>
                                <a:srgbClr val="00B050"/>
                              </a:solidFill>
                            </a:ln>
                          </wps:spPr>
                          <wps:style>
                            <a:lnRef idx="1">
                              <a:schemeClr val="accent1"/>
                            </a:lnRef>
                            <a:fillRef idx="0">
                              <a:schemeClr val="accent1"/>
                            </a:fillRef>
                            <a:effectRef idx="0">
                              <a:schemeClr val="accent1"/>
                            </a:effectRef>
                            <a:fontRef idx="minor">
                              <a:schemeClr val="tx1"/>
                            </a:fontRef>
                          </wps:style>
                          <wps:bodyPr/>
                        </wps:wsp>
                      </wpg:wgp>
                      <wps:wsp>
                        <wps:cNvPr id="2068127099" name="Ορθογώνιο 2068127099"/>
                        <wps:cNvSpPr/>
                        <wps:spPr>
                          <a:xfrm>
                            <a:off x="55108" y="1002668"/>
                            <a:ext cx="597570" cy="112257"/>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9965659" name="Ορθογώνιο 1389965659"/>
                        <wps:cNvSpPr/>
                        <wps:spPr>
                          <a:xfrm>
                            <a:off x="233798" y="537408"/>
                            <a:ext cx="250132" cy="7590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989205" name="Οβάλ 410989205"/>
                        <wps:cNvSpPr/>
                        <wps:spPr>
                          <a:xfrm>
                            <a:off x="305307" y="440725"/>
                            <a:ext cx="109232" cy="98301"/>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1709077" name="Ευθύγραμμο βέλος σύνδεσης 1821709077"/>
                        <wps:cNvCnPr>
                          <a:cxnSpLocks/>
                        </wps:cNvCnPr>
                        <wps:spPr>
                          <a:xfrm>
                            <a:off x="355506" y="495015"/>
                            <a:ext cx="279774" cy="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22497470" name="Ευθύγραμμο βέλος σύνδεσης 422497470"/>
                        <wps:cNvCnPr>
                          <a:cxnSpLocks/>
                        </wps:cNvCnPr>
                        <wps:spPr>
                          <a:xfrm>
                            <a:off x="342612" y="486529"/>
                            <a:ext cx="6774" cy="458388"/>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06574960" name="Ευθύγραμμο βέλος σύνδεσης 1306574960"/>
                        <wps:cNvCnPr>
                          <a:cxnSpLocks/>
                        </wps:cNvCnPr>
                        <wps:spPr>
                          <a:xfrm flipV="1">
                            <a:off x="359036" y="40820"/>
                            <a:ext cx="6774" cy="458388"/>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46062462" name="Ευθύγραμμο βέλος σύνδεσης 546062462"/>
                        <wps:cNvCnPr>
                          <a:cxnSpLocks/>
                        </wps:cNvCnPr>
                        <wps:spPr>
                          <a:xfrm rot="5400000">
                            <a:off x="223347" y="634691"/>
                            <a:ext cx="279774" cy="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382511719" name="Εικόνα 1382511719"/>
                          <pic:cNvPicPr>
                            <a:picLocks noChangeAspect="1"/>
                          </pic:cNvPicPr>
                        </pic:nvPicPr>
                        <pic:blipFill>
                          <a:blip r:embed="rId10"/>
                          <a:stretch>
                            <a:fillRect/>
                          </a:stretch>
                        </pic:blipFill>
                        <pic:spPr>
                          <a:xfrm>
                            <a:off x="393227" y="621091"/>
                            <a:ext cx="164151" cy="236378"/>
                          </a:xfrm>
                          <a:prstGeom prst="rect">
                            <a:avLst/>
                          </a:prstGeom>
                        </pic:spPr>
                      </pic:pic>
                      <pic:pic xmlns:pic="http://schemas.openxmlformats.org/drawingml/2006/picture">
                        <pic:nvPicPr>
                          <pic:cNvPr id="107084570" name="Εικόνα 107084570"/>
                          <pic:cNvPicPr>
                            <a:picLocks noChangeAspect="1"/>
                          </pic:cNvPicPr>
                        </pic:nvPicPr>
                        <pic:blipFill>
                          <a:blip r:embed="rId11"/>
                          <a:stretch>
                            <a:fillRect/>
                          </a:stretch>
                        </pic:blipFill>
                        <pic:spPr>
                          <a:xfrm>
                            <a:off x="146602" y="723677"/>
                            <a:ext cx="175600" cy="234133"/>
                          </a:xfrm>
                          <a:prstGeom prst="rect">
                            <a:avLst/>
                          </a:prstGeom>
                        </pic:spPr>
                      </pic:pic>
                      <pic:pic xmlns:pic="http://schemas.openxmlformats.org/drawingml/2006/picture">
                        <pic:nvPicPr>
                          <pic:cNvPr id="2116372740" name="Εικόνα 2116372740"/>
                          <pic:cNvPicPr>
                            <a:picLocks noChangeAspect="1"/>
                          </pic:cNvPicPr>
                        </pic:nvPicPr>
                        <pic:blipFill>
                          <a:blip r:embed="rId12"/>
                          <a:stretch>
                            <a:fillRect/>
                          </a:stretch>
                        </pic:blipFill>
                        <pic:spPr>
                          <a:xfrm>
                            <a:off x="153741" y="89286"/>
                            <a:ext cx="180005" cy="240007"/>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60975D7E" id="_x0000_s1094" editas="canvas" style="position:absolute;left:0;text-align:left;margin-left:16.9pt;margin-top:1.75pt;width:68.1pt;height:90.3pt;z-index:251660288;mso-position-horizontal:right;mso-position-horizontal-relative:margin;mso-width-relative:margin;mso-height-relative:margin" coordsize="8648,114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">
                <v:shape id="_x0000_s1095" type="#_x0000_t75" style="position:absolute;width:8648;height:11468;visibility:visible;mso-wrap-style:square" filled="t" fillcolor="#ffd966 [1943]">
                  <v:fill color2="#ffd966 [1943]" rotate="t" o:detectmouseclick="t" angle="180" colors="0 #fff197;.5 #fff4bf;1 #fff9df" focus="100%" type="gradient"/>
                  <v:path o:connecttype="none"/>
                </v:shape>
                <v:shape id="TextBox 18" o:spid="_x0000_s1096" type="#_x0000_t202" style="position:absolute;left:5623;top:2908;width:266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" filled="f" stroked="f">
                  <v:textbox>
                    <w:txbxContent>
                      <w:p w14:paraId="7C47D690" w14:textId="77777777" w:rsidR="00CB4B10" w:rsidRDefault="00000000" w:rsidP="00CB4B10">
                        <w:pPr>
                          <w:rPr>
                            <w:color w:val="000000"/>
                            <w:kern w:val="24"/>
                          </w:rPr>
                        </w:pPr>
                        <m:oMathPara>
                          <m:oMath>
                            <m:sSub>
                              <m:sSubPr>
                                <m:ctrlPr>
                                  <w:rPr>
                                    <w:rFonts w:ascii="Cambria Math" w:hAnsi="Cambria Math"/>
                                    <w:i/>
                                    <w:color w:val="000000"/>
                                    <w:kern w:val="24"/>
                                  </w:rPr>
                                </m:ctrlPr>
                              </m:sSubPr>
                              <m:e>
                                <m:acc>
                                  <m:accPr>
                                    <m:chr m:val="⃗"/>
                                    <m:ctrlPr>
                                      <w:rPr>
                                        <w:rFonts w:ascii="Cambria Math" w:hAnsi="Cambria Math"/>
                                        <w:i/>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v:textbox>
                </v:shape>
                <v:group id="Ομάδα 1395619830" o:spid="_x0000_s1097" style="position:absolute;left:3151;top:5935;width:929;height:4204" coordorigin="3028,685" coordsize="3307,1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">
                  <v:group id="Ομάδα 158709636" o:spid="_x0000_s1098" style="position:absolute;left:3281;top:2020;width:3055;height:604" coordorigin="3281,2020"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">
                    <v:shape id="Ελεύθερη σχεδίαση: Σχήμα 545678961" o:spid="_x0000_s1099" style="position:absolute;left:3281;top:4379;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" path="m,116541c126966,41353,286871,,439271,,591671,,753035,43580,914400,116541e" filled="f" strokecolor="#00b050">
                      <v:stroke joinstyle="miter"/>
                      <v:path arrowok="t" o:connecttype="custom" o:connectlocs="0,246161;508100,0;1057676,246161" o:connectangles="0,0,0"/>
                    </v:shape>
                    <v:shape id="Ελεύθερη σχεδίαση: Σχήμα 3353122" o:spid="_x0000_s1100" style="position:absolute;left:3281;top:2020;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" path="m,116541c126966,41353,286871,,439271,,591671,,753035,43580,914400,116541e" filled="f" strokecolor="#00b050">
                      <v:stroke joinstyle="miter"/>
                      <v:path arrowok="t" o:connecttype="custom" o:connectlocs="0,246161;508100,0;1057676,246161" o:connectangles="0,0,0"/>
                    </v:shape>
                  </v:group>
                  <v:group id="Ομάδα 1107830755" o:spid="_x0000_s1101" style="position:absolute;left:3281;top:2834;width:3055;height:604" coordorigin="3281,2834"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">
                    <v:shape id="Ελεύθερη σχεδίαση: Σχήμα 283667523" o:spid="_x0000_s1102" style="position:absolute;left:3281;top:5193;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" path="m,116541c126966,41353,286871,,439271,,591671,,753035,43580,914400,116541e" filled="f" strokecolor="#00b050">
                      <v:stroke joinstyle="miter"/>
                      <v:path arrowok="t" o:connecttype="custom" o:connectlocs="0,246161;508100,0;1057676,246161" o:connectangles="0,0,0"/>
                    </v:shape>
                    <v:shape id="Ελεύθερη σχεδίαση: Σχήμα 767037441" o:spid="_x0000_s1103" style="position:absolute;left:3281;top:2834;width:10576;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1596487933" o:spid="_x0000_s1104" style="position:absolute;left:3079;top:230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" path="m26560,c4535,30225,-513,56018,39,80314v552,24296,15201,52760,29834,65460e" filled="f" strokecolor="#00b050">
                    <v:stroke joinstyle="miter"/>
                    <v:path arrowok="t" o:connecttype="custom" o:connectlocs="27866,0;41,47327;31342,85901" o:connectangles="0,0,0"/>
                  </v:shape>
                  <v:group id="Ομάδα 533310489" o:spid="_x0000_s1105" style="position:absolute;left:3260;top:3659;width:3055;height:604" coordorigin="3260,3659"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">
                    <v:shape id="Ελεύθερη σχεδίαση: Σχήμα 386595962" o:spid="_x0000_s1106" style="position:absolute;left:3260;top:6018;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" path="m,116541c126966,41353,286871,,439271,,591671,,753035,43580,914400,116541e" filled="f" strokecolor="#00b050">
                      <v:stroke joinstyle="miter"/>
                      <v:path arrowok="t" o:connecttype="custom" o:connectlocs="0,246161;508100,0;1057676,246161" o:connectangles="0,0,0"/>
                    </v:shape>
                    <v:shape id="Ελεύθερη σχεδίαση: Σχήμα 913271187" o:spid="_x0000_s1107" style="position:absolute;left:3260;top:3659;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" path="m,116541c126966,41353,286871,,439271,,591671,,753035,43580,914400,116541e" filled="f" strokecolor="#00b050">
                      <v:stroke joinstyle="miter"/>
                      <v:path arrowok="t" o:connecttype="custom" o:connectlocs="0,246161;508100,0;1057676,246161" o:connectangles="0,0,0"/>
                    </v:shape>
                  </v:group>
                  <v:group id="Ομάδα 1222766893" o:spid="_x0000_s1108" style="position:absolute;left:3260;top:4472;width:3055;height:605" coordorigin="3260,4472"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">
                    <v:shape id="Ελεύθερη σχεδίαση: Σχήμα 1500970756" o:spid="_x0000_s1109" style="position:absolute;left:3260;top:6832;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" path="m,116541c126966,41353,286871,,439271,,591671,,753035,43580,914400,116541e" filled="f" strokecolor="#00b050">
                      <v:stroke joinstyle="miter"/>
                      <v:path arrowok="t" o:connecttype="custom" o:connectlocs="0,246161;508100,0;1057676,246161" o:connectangles="0,0,0"/>
                    </v:shape>
                    <v:shape id="Ελεύθερη σχεδίαση: Σχήμα 729376501" o:spid="_x0000_s1110" style="position:absolute;left:3260;top:4472;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1612970638" o:spid="_x0000_s1111" style="position:absolute;left:3059;top:3940;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" path="m26560,c4535,30225,-513,56018,39,80314v552,24296,15201,52760,29834,65460e" filled="f" strokecolor="#00b050">
                    <v:stroke joinstyle="miter"/>
                    <v:path arrowok="t" o:connecttype="custom" o:connectlocs="27866,0;41,47327;31342,85901" o:connectangles="0,0,0"/>
                  </v:shape>
                  <v:shape id="Ελεύθερη σχεδίαση: Σχήμα 1160693853" o:spid="_x0000_s1112" style="position:absolute;left:3049;top:3142;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" path="m26560,c4535,30225,-513,56018,39,80314v552,24296,15201,52760,29834,65460e" filled="f" strokecolor="#00b050">
                    <v:stroke joinstyle="miter"/>
                    <v:path arrowok="t" o:connecttype="custom" o:connectlocs="27866,0;41,47327;31342,85901" o:connectangles="0,0,0"/>
                  </v:shape>
                  <v:group id="Ομάδα 231571168" o:spid="_x0000_s1113" style="position:absolute;left:3260;top:5350;width:3055;height:604" coordorigin="3260,5350"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">
                    <v:shape id="Ελεύθερη σχεδίαση: Σχήμα 1782286321" o:spid="_x0000_s1114" style="position:absolute;left:3260;top:7709;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" path="m,116541c126966,41353,286871,,439271,,591671,,753035,43580,914400,116541e" filled="f" strokecolor="#00b050">
                      <v:stroke joinstyle="miter"/>
                      <v:path arrowok="t" o:connecttype="custom" o:connectlocs="0,246161;508100,0;1057676,246161" o:connectangles="0,0,0"/>
                    </v:shape>
                    <v:shape id="Ελεύθερη σχεδίαση: Σχήμα 1518531350" o:spid="_x0000_s1115" style="position:absolute;left:3260;top:5350;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" path="m,116541c126966,41353,286871,,439271,,591671,,753035,43580,914400,116541e" filled="f" strokecolor="#00b050">
                      <v:stroke joinstyle="miter"/>
                      <v:path arrowok="t" o:connecttype="custom" o:connectlocs="0,246161;508100,0;1057676,246161" o:connectangles="0,0,0"/>
                    </v:shape>
                  </v:group>
                  <v:group id="Ομάδα 504456273" o:spid="_x0000_s1116" style="position:absolute;left:3260;top:6163;width:3055;height:605" coordorigin="3260,6163"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">
                    <v:shape id="Ελεύθερη σχεδίαση: Σχήμα 687892022" o:spid="_x0000_s1117" style="position:absolute;left:3260;top:8523;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" path="m,116541c126966,41353,286871,,439271,,591671,,753035,43580,914400,116541e" filled="f" strokecolor="#00b050">
                      <v:stroke joinstyle="miter"/>
                      <v:path arrowok="t" o:connecttype="custom" o:connectlocs="0,246161;508100,0;1057676,246161" o:connectangles="0,0,0"/>
                    </v:shape>
                    <v:shape id="Ελεύθερη σχεδίαση: Σχήμα 1238522228" o:spid="_x0000_s1118" style="position:absolute;left:3260;top:6163;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1887663433" o:spid="_x0000_s1119" style="position:absolute;left:3059;top:563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" path="m26560,c4535,30225,-513,56018,39,80314v552,24296,15201,52760,29834,65460e" filled="f" strokecolor="#00b050">
                    <v:stroke joinstyle="miter"/>
                    <v:path arrowok="t" o:connecttype="custom" o:connectlocs="27866,0;41,47327;31342,85901" o:connectangles="0,0,0"/>
                  </v:shape>
                  <v:group id="Ομάδα 624846271" o:spid="_x0000_s1120" style="position:absolute;left:3240;top:6988;width:3055;height:605" coordorigin="3240,6988"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">
                    <v:shape id="Ελεύθερη σχεδίαση: Σχήμα 1420138505" o:spid="_x0000_s1121" style="position:absolute;left:3240;top:9348;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" path="m,116541c126966,41353,286871,,439271,,591671,,753035,43580,914400,116541e" filled="f" strokecolor="#00b050">
                      <v:stroke joinstyle="miter"/>
                      <v:path arrowok="t" o:connecttype="custom" o:connectlocs="0,246161;508100,0;1057676,246161" o:connectangles="0,0,0"/>
                    </v:shape>
                    <v:shape id="Ελεύθερη σχεδίαση: Σχήμα 772057771" o:spid="_x0000_s1122" style="position:absolute;left:3240;top:6988;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" path="m,116541c126966,41353,286871,,439271,,591671,,753035,43580,914400,116541e" filled="f" strokecolor="#00b050">
                      <v:stroke joinstyle="miter"/>
                      <v:path arrowok="t" o:connecttype="custom" o:connectlocs="0,246161;508100,0;1057676,246161" o:connectangles="0,0,0"/>
                    </v:shape>
                  </v:group>
                  <v:group id="Ομάδα 1928666375" o:spid="_x0000_s1123" style="position:absolute;left:3240;top:7802;width:3055;height:604" coordorigin="3240,7802"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">
                    <v:shape id="Ελεύθερη σχεδίαση: Σχήμα 457959743" o:spid="_x0000_s1124" style="position:absolute;left:3240;top:10161;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" path="m,116541c126966,41353,286871,,439271,,591671,,753035,43580,914400,116541e" filled="f" strokecolor="#00b050">
                      <v:stroke joinstyle="miter"/>
                      <v:path arrowok="t" o:connecttype="custom" o:connectlocs="0,246161;508100,0;1057676,246161" o:connectangles="0,0,0"/>
                    </v:shape>
                    <v:shape id="Ελεύθερη σχεδίαση: Σχήμα 1118030881" o:spid="_x0000_s1125" style="position:absolute;left:3240;top:7802;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986884624" o:spid="_x0000_s1126" style="position:absolute;left:3039;top:7270;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" path="m26560,c4535,30225,-513,56018,39,80314v552,24296,15201,52760,29834,65460e" filled="f" strokecolor="#00b050">
                    <v:stroke joinstyle="miter"/>
                    <v:path arrowok="t" o:connecttype="custom" o:connectlocs="27866,0;41,47327;31342,85901" o:connectangles="0,0,0"/>
                  </v:shape>
                  <v:shape id="Ελεύθερη σχεδίαση: Σχήμα 1236279166" o:spid="_x0000_s1127" style="position:absolute;left:3029;top:6472;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" path="m26560,c4535,30225,-513,56018,39,80314v552,24296,15201,52760,29834,65460e" filled="f" strokecolor="#00b050">
                    <v:stroke joinstyle="miter"/>
                    <v:path arrowok="t" o:connecttype="custom" o:connectlocs="27866,0;41,47327;31342,85901" o:connectangles="0,0,0"/>
                  </v:shape>
                  <v:group id="Ομάδα 457200572" o:spid="_x0000_s1128" style="position:absolute;left:3271;top:8617;width:3054;height:604" coordorigin="3271,8617"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">
                    <v:shape id="Ελεύθερη σχεδίαση: Σχήμα 929123208" o:spid="_x0000_s1129" style="position:absolute;left:3271;top:10976;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" path="m,116541c126966,41353,286871,,439271,,591671,,753035,43580,914400,116541e" filled="f" strokecolor="#00b050">
                      <v:stroke joinstyle="miter"/>
                      <v:path arrowok="t" o:connecttype="custom" o:connectlocs="0,246161;508100,0;1057676,246161" o:connectangles="0,0,0"/>
                    </v:shape>
                    <v:shape id="Ελεύθερη σχεδίαση: Σχήμα 1336392114" o:spid="_x0000_s1130" style="position:absolute;left:3271;top:8617;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" path="m,116541c126966,41353,286871,,439271,,591671,,753035,43580,914400,116541e" filled="f" strokecolor="#00b050">
                      <v:stroke joinstyle="miter"/>
                      <v:path arrowok="t" o:connecttype="custom" o:connectlocs="0,246161;508100,0;1057676,246161" o:connectangles="0,0,0"/>
                    </v:shape>
                  </v:group>
                  <v:group id="Ομάδα 452296183" o:spid="_x0000_s1131" style="position:absolute;left:3271;top:9431;width:3054;height:604" coordorigin="3271,9431"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">
                    <v:shape id="Ελεύθερη σχεδίαση: Σχήμα 1726889531" o:spid="_x0000_s1132" style="position:absolute;left:3271;top:11790;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" path="m,116541c126966,41353,286871,,439271,,591671,,753035,43580,914400,116541e" filled="f" strokecolor="#00b050">
                      <v:stroke joinstyle="miter"/>
                      <v:path arrowok="t" o:connecttype="custom" o:connectlocs="0,246161;508100,0;1057676,246161" o:connectangles="0,0,0"/>
                    </v:shape>
                    <v:shape id="Ελεύθερη σχεδίαση: Σχήμα 1480740741" o:spid="_x0000_s1133" style="position:absolute;left:3271;top:9431;width:10576;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1670200287" o:spid="_x0000_s1134" style="position:absolute;left:3069;top:8898;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" path="m26560,c4535,30225,-513,56018,39,80314v552,24296,15201,52760,29834,65460e" filled="f" strokecolor="#00b050">
                    <v:stroke joinstyle="miter"/>
                    <v:path arrowok="t" o:connecttype="custom" o:connectlocs="27866,0;41,47327;31342,85901" o:connectangles="0,0,0"/>
                  </v:shape>
                  <v:group id="Ομάδα 1151714233" o:spid="_x0000_s1135" style="position:absolute;left:3250;top:10256;width:3055;height:604" coordorigin="3250,10256"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">
                    <v:shape id="Ελεύθερη σχεδίαση: Σχήμα 846476501" o:spid="_x0000_s1136" style="position:absolute;left:3250;top:12615;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" path="m,116541c126966,41353,286871,,439271,,591671,,753035,43580,914400,116541e" filled="f" strokecolor="#00b050">
                      <v:stroke joinstyle="miter"/>
                      <v:path arrowok="t" o:connecttype="custom" o:connectlocs="0,246161;508100,0;1057676,246161" o:connectangles="0,0,0"/>
                    </v:shape>
                    <v:shape id="Ελεύθερη σχεδίαση: Σχήμα 698554328" o:spid="_x0000_s1137" style="position:absolute;left:3250;top:10256;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" path="m,116541c126966,41353,286871,,439271,,591671,,753035,43580,914400,116541e" filled="f" strokecolor="#00b050">
                      <v:stroke joinstyle="miter"/>
                      <v:path arrowok="t" o:connecttype="custom" o:connectlocs="0,246161;508100,0;1057676,246161" o:connectangles="0,0,0"/>
                    </v:shape>
                  </v:group>
                  <v:group id="Ομάδα 944097490" o:spid="_x0000_s1138" style="position:absolute;left:3250;top:11069;width:3055;height:605" coordorigin="3250,11069"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">
                    <v:shape id="Ελεύθερη σχεδίαση: Σχήμα 958514201" o:spid="_x0000_s1139" style="position:absolute;left:3250;top:13429;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" path="m,116541c126966,41353,286871,,439271,,591671,,753035,43580,914400,116541e" filled="f" strokecolor="#00b050">
                      <v:stroke joinstyle="miter"/>
                      <v:path arrowok="t" o:connecttype="custom" o:connectlocs="0,246161;508100,0;1057676,246161" o:connectangles="0,0,0"/>
                    </v:shape>
                    <v:shape id="Ελεύθερη σχεδίαση: Σχήμα 1426437871" o:spid="_x0000_s1140" style="position:absolute;left:3250;top:11069;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" path="m,116541c126966,41353,286871,,439271,,591671,,753035,43580,914400,116541e" filled="f" strokecolor="#00b050">
                      <v:stroke joinstyle="miter"/>
                      <v:path arrowok="t" o:connecttype="custom" o:connectlocs="0,246161;508100,0;1057676,246161" o:connectangles="0,0,0"/>
                    </v:shape>
                  </v:group>
                  <v:shape id="Ελεύθερη σχεδίαση: Σχήμα 769698302" o:spid="_x0000_s1141" style="position:absolute;left:3049;top:10537;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" path="m26560,c4535,30225,-513,56018,39,80314v552,24296,15201,52760,29834,65460e" filled="f" strokecolor="#00b050">
                    <v:stroke joinstyle="miter"/>
                    <v:path arrowok="t" o:connecttype="custom" o:connectlocs="27866,0;41,47327;31342,85901" o:connectangles="0,0,0"/>
                  </v:shape>
                  <v:shape id="Ελεύθερη σχεδίαση: Σχήμα 90380339" o:spid="_x0000_s1142" style="position:absolute;left:3039;top:9739;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" path="m26560,c4535,30225,-513,56018,39,80314v552,24296,15201,52760,29834,65460e" filled="f" strokecolor="#00b050">
                    <v:stroke joinstyle="miter"/>
                    <v:path arrowok="t" o:connecttype="custom" o:connectlocs="27866,0;41,47327;31342,85901" o:connectangles="0,0,0"/>
                  </v:shape>
                  <v:shape id="Ελεύθερη σχεδίαση: Σχήμα 155340100" o:spid="_x0000_s1143" style="position:absolute;left:3028;top:481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" path="m26560,c4535,30225,-513,56018,39,80314v552,24296,15201,52760,29834,65460e" filled="f" strokecolor="#00b050">
                    <v:stroke joinstyle="miter"/>
                    <v:path arrowok="t" o:connecttype="custom" o:connectlocs="27866,0;41,47327;31342,85901" o:connectangles="0,0,0"/>
                  </v:shape>
                  <v:shape id="Ελεύθερη σχεδίαση: Σχήμα 1594402131" o:spid="_x0000_s1144" style="position:absolute;left:3028;top:8099;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" path="m26560,c4535,30225,-513,56018,39,80314v552,24296,15201,52760,29834,65460e" filled="f" strokecolor="#00b050">
                    <v:stroke joinstyle="miter"/>
                    <v:path arrowok="t" o:connecttype="custom" o:connectlocs="27866,0;41,47327;31342,85901" o:connectangles="0,0,0"/>
                  </v:shape>
                  <v:shape id="Ελεύθερη σχεδίαση: Σχήμα 190831736" o:spid="_x0000_s1145" style="position:absolute;left:3068;top:1730;width:457;height:651;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" path="m26560,c4535,30225,-513,56018,39,80314v552,24296,15201,52760,29834,65460e" filled="f" strokecolor="#00b050">
                    <v:stroke joinstyle="miter"/>
                    <v:path arrowok="t" o:connecttype="custom" o:connectlocs="40648,0;60,35843;45718,65056" o:connectangles="0,0,0"/>
                  </v:shape>
                  <v:shape id="Ελεύθερη σχεδίαση: Σχήμα 246694864" o:spid="_x0000_s1146" style="position:absolute;left:3412;top:1487;width:1180;height:265;visibility:visible;mso-wrap-style:square;v-text-anchor:middle" coordsize="117975,2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" path="m,26544c26488,17835,52977,9127,71846,4773,90715,419,105955,1145,113212,419v7257,-726,4717,-363,2177,e" filled="f" strokecolor="#00b050">
                    <v:stroke joinstyle="miter"/>
                    <v:path arrowok="t" o:connecttype="custom" o:connectlocs="0,26543;71847,4773;113213,419;115390,419" o:connectangles="0,0,0,0"/>
                  </v:shape>
                  <v:line id="Ευθεία γραμμή σύνδεσης 854589821" o:spid="_x0000_s1147" style="position:absolute;flip:y;visibility:visible;mso-wrap-style:square" from="4566,685" to="4592,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" strokecolor="#00b050">
                    <v:stroke joinstyle="miter"/>
                  </v:line>
                  <v:shape id="Ελεύθερη σχεδίαση: Σχήμα 1310682233" o:spid="_x0000_s1148" style="position:absolute;left:3040;top:11355;width:457;height:651;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" path="m26560,c4535,30225,-513,56018,39,80314v552,24296,15201,52760,29834,65460e" filled="f" strokecolor="#00b050">
                    <v:stroke joinstyle="miter"/>
                    <v:path arrowok="t" o:connecttype="custom" o:connectlocs="40648,0;60,35843;45718,65056" o:connectangles="0,0,0"/>
                  </v:shape>
                  <v:shape id="Ελεύθερη σχεδίαση: Σχήμα 736021067" o:spid="_x0000_s1149" style="position:absolute;left:3260;top:11936;width:1180;height:265;flip:y;visibility:visible;mso-wrap-style:square;v-text-anchor:middle" coordsize="117975,2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" path="m,26544c26488,17835,52977,9127,71846,4773,90715,419,105955,1145,113212,419v7257,-726,4717,-363,2177,e" filled="f" strokecolor="#00b050">
                    <v:stroke joinstyle="miter"/>
                    <v:path arrowok="t" o:connecttype="custom" o:connectlocs="0,26543;71847,4773;113213,419;115390,419" o:connectangles="0,0,0,0"/>
                  </v:shape>
                  <v:line id="Ευθεία γραμμή σύνδεσης 196457973" o:spid="_x0000_s1150" style="position:absolute;flip:y;visibility:visible;mso-wrap-style:square" from="4440,12115" to="4466,12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" strokecolor="#00b050">
                    <v:stroke joinstyle="miter"/>
                  </v:line>
                </v:group>
                <v:rect id="Ορθογώνιο 2068127099" o:spid="_x0000_s1151" style="position:absolute;left:551;top:10026;width:5975;height:1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" fillcolor="#7f7f7f [1612]" stroked="f" strokeweight="1pt">
                  <v:fill color2="#f2f2f2 [3052]" rotate="t" colors="0 #7f7f7f;37356f #8b8b8b;64881f #f2f2f2" focus="100%" type="gradient"/>
                </v:rect>
                <v:rect id="Ορθογώνιο 1389965659" o:spid="_x0000_s1152" style="position:absolute;left:2337;top:5374;width:2502;height: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" fillcolor="#ffc000" strokecolor="#5a5a5a [2109]" strokeweight="1pt"/>
                <v:oval id="Οβάλ 410989205" o:spid="_x0000_s1153" style="position:absolute;left:3053;top:4407;width:1092;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" fillcolor="yellow" strokecolor="black [3213]">
                  <v:stroke joinstyle="miter"/>
                </v:oval>
                <v:shape id="Ευθύγραμμο βέλος σύνδεσης 1821709077" o:spid="_x0000_s1154" type="#_x0000_t32" style="position:absolute;left:3555;top:4950;width:2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" strokecolor="#0070c0" strokeweight="1pt">
                  <v:stroke endarrow="block" endarrowwidth="narrow" endarrowlength="short" joinstyle="miter"/>
                  <v:shadow on="t" type="perspective" color="black" offset="0,0" matrix="655f,,,655f"/>
                  <o:lock v:ext="edit" shapetype="f"/>
                </v:shape>
                <v:shape id="Ευθύγραμμο βέλος σύνδεσης 422497470" o:spid="_x0000_s1155" type="#_x0000_t32" style="position:absolute;left:3426;top:4865;width:67;height:45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" strokecolor="red" strokeweight="1pt">
                  <v:stroke endarrow="block" endarrowwidth="narrow" endarrowlength="short" joinstyle="miter"/>
                  <v:shadow on="t" type="perspective" color="black" offset="0,0" matrix="655f,,,655f"/>
                  <o:lock v:ext="edit" shapetype="f"/>
                </v:shape>
                <v:shape id="Ευθύγραμμο βέλος σύνδεσης 1306574960" o:spid="_x0000_s1156" type="#_x0000_t32" style="position:absolute;left:3590;top:408;width:68;height:45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" strokecolor="red" strokeweight="1pt">
                  <v:stroke endarrow="block" endarrowwidth="narrow" endarrowlength="short" joinstyle="miter"/>
                  <v:shadow on="t" type="perspective" color="black" offset="0,0" matrix="655f,,,655f"/>
                  <o:lock v:ext="edit" shapetype="f"/>
                </v:shape>
                <v:shape id="Ευθύγραμμο βέλος σύνδεσης 546062462" o:spid="_x0000_s1157" type="#_x0000_t32" style="position:absolute;left:2233;top:6347;width:2797;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" strokecolor="#0070c0" strokeweight="1pt">
                  <v:stroke endarrow="block" endarrowwidth="narrow" endarrowlength="short" joinstyle="miter"/>
                  <v:shadow on="t" type="perspective" color="black" offset="0,0" matrix="655f,,,655f"/>
                  <o:lock v:ext="edit" shapetype="f"/>
                </v:shape>
                <v:shape id="Εικόνα 1382511719" o:spid="_x0000_s1158" type="#_x0000_t75" style="position:absolute;left:3932;top:6210;width:1641;height:2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">
                  <v:imagedata r:id="rId13" o:title=""/>
                </v:shape>
                <v:shape id="Εικόνα 107084570" o:spid="_x0000_s1159" type="#_x0000_t75" style="position:absolute;left:1466;top:7236;width:1756;height:2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">
                  <v:imagedata r:id="rId14" o:title=""/>
                </v:shape>
                <v:shape id="Εικόνα 2116372740" o:spid="_x0000_s1160" type="#_x0000_t75" style="position:absolute;left:1537;top:892;width:1800;height: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">
                  <v:imagedata r:id="rId15" o:title=""/>
                </v:shape>
                <w10:wrap type="square" anchorx="margin"/>
              </v:group>
            </w:pict>
          </mc:Fallback>
        </mc:AlternateContent>
      </w:r>
      <w:r w:rsidR="003B2E66">
        <w:t>Η σφαίρα εκτελεί οριζόντια βολή, οπότε φτάνοντας στο δίσκο έχει μια ταχύτητα, την οποία μπορ</w:t>
      </w:r>
      <w:r>
        <w:t>ο</w:t>
      </w:r>
      <w:r w:rsidR="003B2E66">
        <w:t>ύμε να αναλύσουμε  στις συνιστώσες</w:t>
      </w:r>
      <w:r w:rsidR="00020408">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υ</m:t>
                </m:r>
              </m:e>
            </m:acc>
          </m:e>
          <m:sub>
            <m:r>
              <w:rPr>
                <w:rFonts w:ascii="Cambria Math" w:hAnsi="Cambria Math"/>
              </w:rPr>
              <m:t>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υ</m:t>
                </m:r>
              </m:e>
            </m:acc>
          </m:e>
          <m:sub>
            <m:r>
              <w:rPr>
                <w:rFonts w:ascii="Cambria Math" w:hAnsi="Cambria Math"/>
              </w:rPr>
              <m:t>0</m:t>
            </m:r>
          </m:sub>
        </m:sSub>
      </m:oMath>
      <w:r w:rsidR="003B2E66">
        <w:t>, αφού η ταχύτητα στην οριζόντια διεύθυνση παραμένει σταθερή</w:t>
      </w:r>
      <w:r>
        <w:t xml:space="preserve"> και μια κατακόρυφη συνιστώσα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υ</m:t>
                </m:r>
              </m:e>
            </m:acc>
          </m:e>
          <m:sub>
            <m:r>
              <w:rPr>
                <w:rFonts w:ascii="Cambria Math" w:hAnsi="Cambria Math"/>
              </w:rPr>
              <m:t>y</m:t>
            </m:r>
          </m:sub>
        </m:sSub>
      </m:oMath>
      <w:r>
        <w:t>, όπως στο σχήμα.</w:t>
      </w:r>
      <w:r w:rsidR="0014082D">
        <w:t xml:space="preserve"> </w:t>
      </w:r>
      <w:r w:rsidR="007C05E5">
        <w:t xml:space="preserve">Κρούση έχουμε εξαιτίας της συνιστώσας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υ</m:t>
                </m:r>
              </m:e>
            </m:acc>
          </m:e>
          <m:sub>
            <m:r>
              <w:rPr>
                <w:rFonts w:ascii="Cambria Math" w:hAnsi="Cambria Math"/>
              </w:rPr>
              <m:t>y</m:t>
            </m:r>
          </m:sub>
        </m:sSub>
      </m:oMath>
      <w:r w:rsidR="007C05E5">
        <w:t xml:space="preserve">, αφού λόγω αυτής, η σφαίρα θα δεχτεί δύναμη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2</m:t>
            </m:r>
          </m:sub>
        </m:sSub>
      </m:oMath>
      <w:r w:rsidR="007C05E5">
        <w:t xml:space="preserve">, αντίθετης κατεύθυνσης (προς τα πάνω) η οποία θα μεταβάλει την ταχύτητα της σφαίρας, ενώ η αντίδρασή της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1</m:t>
            </m:r>
          </m:sub>
        </m:sSub>
      </m:oMath>
      <w:r w:rsidR="007C05E5">
        <w:t>, μια κατακόρυφη δύναμη με φορά προς τα κάτω, θα εκτρέψει το δίσκο, από την θέση ισορροπίας του, θα του προσφέρει ενέργεια, με αποτέλεσμα τελικά να εκτελέσει αατ. Αν λοιπόν εστιάσουμε στην κρούση για τις ταχύτητες στην κατακόρυφη διεύθυνση, τα δυο σώματα θα ανταλλάξουν ταχύτητες</w:t>
      </w:r>
      <w:r w:rsidR="00FD5F13">
        <w:t xml:space="preserve">, αφού έχουν ίσες μάζες, με αποτέλεσμα, αμέσως μετά την κρούση η σφαίρα να έχει μόνο οριζόντια ταχύτητα ίση με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υ</m:t>
                </m:r>
              </m:e>
            </m:acc>
          </m:e>
          <m:sub>
            <m:r>
              <w:rPr>
                <w:rFonts w:ascii="Cambria Math" w:hAnsi="Cambria Math"/>
              </w:rPr>
              <m:t>0</m:t>
            </m:r>
          </m:sub>
        </m:sSub>
      </m:oMath>
      <w:r w:rsidR="00FD5F13">
        <w:t xml:space="preserve"> εκτελώντας μια νέα οριζόντια βολή, ενώ ο δίσκος ταχύτητα μέτρου υ</w:t>
      </w:r>
      <w:r w:rsidR="00FD5F13">
        <w:rPr>
          <w:vertAlign w:val="subscript"/>
        </w:rPr>
        <w:t>y</w:t>
      </w:r>
      <w:r w:rsidR="00FD5F13">
        <w:t xml:space="preserve"> η οποία θα είναι και η μέγιστη ταχύτητα ταλάντωσης.</w:t>
      </w:r>
    </w:p>
    <w:p w14:paraId="60F369B6" w14:textId="77777777" w:rsidR="00644615" w:rsidRDefault="0093061E" w:rsidP="003B2E66">
      <w:pPr>
        <w:pStyle w:val="i"/>
      </w:pPr>
      <w:r>
        <w:t xml:space="preserve">Αν η σφαίρα, αμέσως μετά την κρούση έχει οριζόντια ταχύτητα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υ</m:t>
                </m:r>
              </m:e>
            </m:acc>
          </m:e>
          <m:sub>
            <m:r>
              <w:rPr>
                <w:rFonts w:ascii="Cambria Math" w:hAnsi="Cambria Math"/>
              </w:rPr>
              <m:t>0</m:t>
            </m:r>
          </m:sub>
        </m:sSub>
      </m:oMath>
      <w:r>
        <w:t>,</w:t>
      </w:r>
      <w:r>
        <w:t xml:space="preserve"> ίση με την ταχύτητα εκτόξευσης στο σημείο Κ, τότε όλη η αρχική δυναμική ενέργεια U= </w:t>
      </w:r>
      <w:proofErr w:type="spellStart"/>
      <w:r>
        <w:t>mgh</w:t>
      </w:r>
      <w:proofErr w:type="spellEnd"/>
      <w:r w:rsidR="00644615">
        <w:t>, που είχε στ</w:t>
      </w:r>
      <w:r>
        <w:t>ο Κ</w:t>
      </w:r>
      <w:r w:rsidR="00644615">
        <w:t>,</w:t>
      </w:r>
      <w:r>
        <w:t xml:space="preserve"> έχει μεταφερθεί στην πλάκα</w:t>
      </w:r>
      <w:r w:rsidR="00644615">
        <w:t xml:space="preserve"> σαν κινητική ενέργεια, η οποία</w:t>
      </w:r>
      <w:r>
        <w:t xml:space="preserve"> θα είναι ίση με την ενέργεια με την οποία θα ταλαντωθεί</w:t>
      </w:r>
      <w:r w:rsidR="00644615">
        <w:t>, στη συνέχεια</w:t>
      </w:r>
      <w:r>
        <w:t xml:space="preserve">. </w:t>
      </w:r>
    </w:p>
    <w:p w14:paraId="1723478C" w14:textId="1DFC863E" w:rsidR="0093061E" w:rsidRDefault="0093061E" w:rsidP="00644615">
      <w:pPr>
        <w:ind w:left="340"/>
      </w:pPr>
      <w:r>
        <w:t xml:space="preserve">Ας το δούμε </w:t>
      </w:r>
      <w:r w:rsidR="00644615">
        <w:t>αναλυτικά και με χρήση εξισώσεων</w:t>
      </w:r>
      <w:r>
        <w:t>:</w:t>
      </w:r>
    </w:p>
    <w:p w14:paraId="54FE6B19" w14:textId="3B7B7E35" w:rsidR="00FD5F13" w:rsidRDefault="00D43C9B" w:rsidP="0093061E">
      <w:pPr>
        <w:ind w:left="340"/>
      </w:pPr>
      <w:r>
        <w:t>Α</w:t>
      </w:r>
      <w:r w:rsidR="0093061E">
        <w:t>ς</w:t>
      </w:r>
      <w:r>
        <w:t xml:space="preserve"> εφαρμόσουμε την διατήρηση της μηχανικής ενέργειας για το σύστημα των δύο σωμάτων (+το ελατήριο), μεταξύ της αρχικής κατάστασης, όπου η σφαίρα έχει εκτοξευτεί με ταχύτητα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υ</m:t>
                </m:r>
              </m:e>
            </m:acc>
          </m:e>
          <m:sub>
            <m:r>
              <w:rPr>
                <w:rFonts w:ascii="Cambria Math" w:hAnsi="Cambria Math"/>
              </w:rPr>
              <m:t>0</m:t>
            </m:r>
          </m:sub>
        </m:sSub>
      </m:oMath>
      <w:r>
        <w:t xml:space="preserve">, </w:t>
      </w:r>
      <w:r w:rsidR="00C85167">
        <w:t>και της θέσης του αμέσως μετά την κρούση,</w:t>
      </w:r>
      <w:r w:rsidR="00365A7C">
        <w:t xml:space="preserve"> θεωρώντας</w:t>
      </w:r>
      <w:r w:rsidR="00365A7C">
        <w:t xml:space="preserve"> το οριζόντιο επίπεδο που περνά από το δίσκο</w:t>
      </w:r>
      <w:r w:rsidR="00365A7C">
        <w:t xml:space="preserve"> ως επίπεδο μηδενικής δυναμικής ενέργειας. (τα σώματα θεωρούνται υλικά σημεία αμελητέων διαστάσεων).</w:t>
      </w:r>
    </w:p>
    <w:p w14:paraId="65B91A81" w14:textId="437CF0CF" w:rsidR="00380970" w:rsidRDefault="008736EA" w:rsidP="00380970">
      <w:pPr>
        <w:jc w:val="center"/>
      </w:pPr>
      <w:r w:rsidRPr="008736EA">
        <w:rPr>
          <w:position w:val="-42"/>
        </w:rPr>
        <w:object w:dxaOrig="5400" w:dyaOrig="940" w14:anchorId="1CC56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70pt;height:47.05pt" o:ole="">
            <v:imagedata r:id="rId16" o:title=""/>
          </v:shape>
          <o:OLEObject Type="Embed" ProgID="Equation.DSMT4" ShapeID="_x0000_i1028" DrawAspect="Content" ObjectID="_1806466924" r:id="rId17"/>
        </w:object>
      </w:r>
    </w:p>
    <w:p w14:paraId="6DCC6AD8" w14:textId="052AC53D" w:rsidR="00644615" w:rsidRDefault="008736EA" w:rsidP="00380970">
      <w:pPr>
        <w:jc w:val="center"/>
      </w:pPr>
      <w:r w:rsidRPr="008736EA">
        <w:rPr>
          <w:position w:val="-22"/>
        </w:rPr>
        <w:object w:dxaOrig="1780" w:dyaOrig="580" w14:anchorId="562BDC40">
          <v:shape id="_x0000_i1030" type="#_x0000_t75" style="width:89.05pt;height:29.05pt" o:ole="">
            <v:imagedata r:id="rId18" o:title=""/>
          </v:shape>
          <o:OLEObject Type="Embed" ProgID="Equation.DSMT4" ShapeID="_x0000_i1030" DrawAspect="Content" ObjectID="_1806466925" r:id="rId19"/>
        </w:object>
      </w:r>
    </w:p>
    <w:p w14:paraId="07169D71" w14:textId="1EBD7701" w:rsidR="00380970" w:rsidRPr="00780635" w:rsidRDefault="00380970" w:rsidP="00380970">
      <w:pPr>
        <w:ind w:left="340"/>
      </w:pPr>
      <w:r>
        <w:t>Σωστό το β).</w:t>
      </w:r>
    </w:p>
    <w:p w14:paraId="51D7E091" w14:textId="142B88A8" w:rsidR="00F909DF" w:rsidRPr="003A77A4" w:rsidRDefault="00365A7C" w:rsidP="00365A7C">
      <w:pPr>
        <w:pStyle w:val="a9"/>
        <w:jc w:val="right"/>
      </w:pPr>
      <w:r>
        <w:t>dmargaris@gmail.com</w:t>
      </w:r>
    </w:p>
    <w:sectPr w:rsidR="00F909DF" w:rsidRPr="003A77A4">
      <w:headerReference w:type="default" r:id="rId20"/>
      <w:footerReference w:type="default" r:id="rId2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2055D" w14:textId="77777777" w:rsidR="00266F43" w:rsidRDefault="00266F43">
      <w:pPr>
        <w:spacing w:line="240" w:lineRule="auto"/>
      </w:pPr>
      <w:r>
        <w:separator/>
      </w:r>
    </w:p>
  </w:endnote>
  <w:endnote w:type="continuationSeparator" w:id="0">
    <w:p w14:paraId="108268BC" w14:textId="77777777" w:rsidR="00266F43" w:rsidRDefault="00266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6B05"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5F847163"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76FEC33F"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4CBB" w14:textId="77777777" w:rsidR="00266F43" w:rsidRDefault="00266F43">
      <w:pPr>
        <w:spacing w:after="0"/>
      </w:pPr>
      <w:r>
        <w:separator/>
      </w:r>
    </w:p>
  </w:footnote>
  <w:footnote w:type="continuationSeparator" w:id="0">
    <w:p w14:paraId="5DAE6055" w14:textId="77777777" w:rsidR="00266F43" w:rsidRDefault="00266F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2846" w14:textId="273DDA17"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F909DF">
      <w:rPr>
        <w:i/>
      </w:rPr>
      <w:t>Επανάληψη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EC10D95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9DF"/>
    <w:rsid w:val="00020408"/>
    <w:rsid w:val="00023972"/>
    <w:rsid w:val="00026D66"/>
    <w:rsid w:val="00053396"/>
    <w:rsid w:val="00060EF4"/>
    <w:rsid w:val="000679A2"/>
    <w:rsid w:val="000912E3"/>
    <w:rsid w:val="00091E43"/>
    <w:rsid w:val="000A5A2D"/>
    <w:rsid w:val="000B48D3"/>
    <w:rsid w:val="000C397A"/>
    <w:rsid w:val="000C3E70"/>
    <w:rsid w:val="000D472F"/>
    <w:rsid w:val="000D78E0"/>
    <w:rsid w:val="00120E7A"/>
    <w:rsid w:val="0014082D"/>
    <w:rsid w:val="00157DCF"/>
    <w:rsid w:val="001664A5"/>
    <w:rsid w:val="001764F7"/>
    <w:rsid w:val="00191C12"/>
    <w:rsid w:val="001A10A9"/>
    <w:rsid w:val="001B25B2"/>
    <w:rsid w:val="001B45D6"/>
    <w:rsid w:val="001C5136"/>
    <w:rsid w:val="001D7FC9"/>
    <w:rsid w:val="00266F43"/>
    <w:rsid w:val="002805FC"/>
    <w:rsid w:val="0029377E"/>
    <w:rsid w:val="002C4684"/>
    <w:rsid w:val="003034D4"/>
    <w:rsid w:val="00305BAA"/>
    <w:rsid w:val="00311D4A"/>
    <w:rsid w:val="00325EE1"/>
    <w:rsid w:val="003272C2"/>
    <w:rsid w:val="00334BD8"/>
    <w:rsid w:val="00342B66"/>
    <w:rsid w:val="00365A7C"/>
    <w:rsid w:val="00380970"/>
    <w:rsid w:val="0039013D"/>
    <w:rsid w:val="003959A8"/>
    <w:rsid w:val="003A6C4E"/>
    <w:rsid w:val="003A77A4"/>
    <w:rsid w:val="003B2E66"/>
    <w:rsid w:val="003B4900"/>
    <w:rsid w:val="003D2058"/>
    <w:rsid w:val="003E1678"/>
    <w:rsid w:val="003E53D7"/>
    <w:rsid w:val="0041752B"/>
    <w:rsid w:val="00430289"/>
    <w:rsid w:val="00435174"/>
    <w:rsid w:val="0044454D"/>
    <w:rsid w:val="00465544"/>
    <w:rsid w:val="00465D8E"/>
    <w:rsid w:val="00470A0F"/>
    <w:rsid w:val="0047288B"/>
    <w:rsid w:val="00480ADE"/>
    <w:rsid w:val="00485825"/>
    <w:rsid w:val="00493B83"/>
    <w:rsid w:val="00495D19"/>
    <w:rsid w:val="00497B72"/>
    <w:rsid w:val="004B1BA7"/>
    <w:rsid w:val="004E4502"/>
    <w:rsid w:val="004F7518"/>
    <w:rsid w:val="00503A3E"/>
    <w:rsid w:val="0050788A"/>
    <w:rsid w:val="0051685F"/>
    <w:rsid w:val="00540D85"/>
    <w:rsid w:val="0055699C"/>
    <w:rsid w:val="00572886"/>
    <w:rsid w:val="00585132"/>
    <w:rsid w:val="005925B8"/>
    <w:rsid w:val="005C059F"/>
    <w:rsid w:val="0064168E"/>
    <w:rsid w:val="00644615"/>
    <w:rsid w:val="00667E23"/>
    <w:rsid w:val="00687B49"/>
    <w:rsid w:val="006A4B3B"/>
    <w:rsid w:val="006B5AC5"/>
    <w:rsid w:val="006C3491"/>
    <w:rsid w:val="006E4ABE"/>
    <w:rsid w:val="006E4CBF"/>
    <w:rsid w:val="006F5F92"/>
    <w:rsid w:val="00717932"/>
    <w:rsid w:val="00736498"/>
    <w:rsid w:val="00744C3F"/>
    <w:rsid w:val="00757BF7"/>
    <w:rsid w:val="00774F6B"/>
    <w:rsid w:val="00780635"/>
    <w:rsid w:val="007B35C2"/>
    <w:rsid w:val="007B36AF"/>
    <w:rsid w:val="007C05E5"/>
    <w:rsid w:val="007C3D0B"/>
    <w:rsid w:val="007D112E"/>
    <w:rsid w:val="007D7637"/>
    <w:rsid w:val="007E115B"/>
    <w:rsid w:val="007E4AEB"/>
    <w:rsid w:val="007F12A4"/>
    <w:rsid w:val="007F4EE5"/>
    <w:rsid w:val="00814FD8"/>
    <w:rsid w:val="0081576D"/>
    <w:rsid w:val="0081706A"/>
    <w:rsid w:val="00844E46"/>
    <w:rsid w:val="00847AED"/>
    <w:rsid w:val="008627CA"/>
    <w:rsid w:val="008736EA"/>
    <w:rsid w:val="00873F39"/>
    <w:rsid w:val="0087491C"/>
    <w:rsid w:val="008945AD"/>
    <w:rsid w:val="008D634C"/>
    <w:rsid w:val="008F3C3C"/>
    <w:rsid w:val="008F70FE"/>
    <w:rsid w:val="00923AB1"/>
    <w:rsid w:val="0093061E"/>
    <w:rsid w:val="009675D3"/>
    <w:rsid w:val="009A1C4D"/>
    <w:rsid w:val="009F636C"/>
    <w:rsid w:val="00A15C87"/>
    <w:rsid w:val="00AA662C"/>
    <w:rsid w:val="00AA7C21"/>
    <w:rsid w:val="00AB5DFB"/>
    <w:rsid w:val="00AC5AC3"/>
    <w:rsid w:val="00AD72BF"/>
    <w:rsid w:val="00B11C3D"/>
    <w:rsid w:val="00B32221"/>
    <w:rsid w:val="00B344E9"/>
    <w:rsid w:val="00B43F62"/>
    <w:rsid w:val="00B47762"/>
    <w:rsid w:val="00B820C2"/>
    <w:rsid w:val="00BB3001"/>
    <w:rsid w:val="00BF7EE1"/>
    <w:rsid w:val="00C0299B"/>
    <w:rsid w:val="00C85167"/>
    <w:rsid w:val="00CA7A43"/>
    <w:rsid w:val="00CB4B10"/>
    <w:rsid w:val="00CF4B1F"/>
    <w:rsid w:val="00D045EF"/>
    <w:rsid w:val="00D43C9B"/>
    <w:rsid w:val="00D533FC"/>
    <w:rsid w:val="00D82210"/>
    <w:rsid w:val="00D97305"/>
    <w:rsid w:val="00DA0155"/>
    <w:rsid w:val="00DA1226"/>
    <w:rsid w:val="00DB03A5"/>
    <w:rsid w:val="00DB6628"/>
    <w:rsid w:val="00DB77D1"/>
    <w:rsid w:val="00DC3154"/>
    <w:rsid w:val="00DD3B80"/>
    <w:rsid w:val="00DE1D3D"/>
    <w:rsid w:val="00DE49E1"/>
    <w:rsid w:val="00DF4F17"/>
    <w:rsid w:val="00E02630"/>
    <w:rsid w:val="00E210D0"/>
    <w:rsid w:val="00E33570"/>
    <w:rsid w:val="00E37CC9"/>
    <w:rsid w:val="00EA64C4"/>
    <w:rsid w:val="00EB2362"/>
    <w:rsid w:val="00EB6640"/>
    <w:rsid w:val="00EC647B"/>
    <w:rsid w:val="00EE1786"/>
    <w:rsid w:val="00EE7957"/>
    <w:rsid w:val="00F6515A"/>
    <w:rsid w:val="00F65E8F"/>
    <w:rsid w:val="00F66882"/>
    <w:rsid w:val="00F71F26"/>
    <w:rsid w:val="00F73155"/>
    <w:rsid w:val="00F909DF"/>
    <w:rsid w:val="00F948EA"/>
    <w:rsid w:val="00F97DE8"/>
    <w:rsid w:val="00FA0CD8"/>
    <w:rsid w:val="00FA7D40"/>
    <w:rsid w:val="00FB0EDA"/>
    <w:rsid w:val="00FB67CF"/>
    <w:rsid w:val="00FB6B94"/>
    <w:rsid w:val="00FD42BB"/>
    <w:rsid w:val="00FD54FF"/>
    <w:rsid w:val="00FD5F13"/>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AE9C"/>
  <w15:docId w15:val="{AC98F2DC-0C26-403D-8779-233BC51E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325EE1"/>
    <w:pPr>
      <w:numPr>
        <w:ilvl w:val="1"/>
        <w:numId w:val="15"/>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character" w:styleId="ac">
    <w:name w:val="Placeholder Text"/>
    <w:basedOn w:val="a2"/>
    <w:uiPriority w:val="99"/>
    <w:semiHidden/>
    <w:qFormat/>
    <w:rsid w:val="0002040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61</TotalTime>
  <Pages>2</Pages>
  <Words>379</Words>
  <Characters>2047</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8</cp:revision>
  <cp:lastPrinted>2025-04-17T17:26:00Z</cp:lastPrinted>
  <dcterms:created xsi:type="dcterms:W3CDTF">2025-04-17T17:05:00Z</dcterms:created>
  <dcterms:modified xsi:type="dcterms:W3CDTF">2025-04-18T04:36:00Z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