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16AC" w14:textId="1CCDEC56" w:rsidR="009F7D19" w:rsidRDefault="009F7D19" w:rsidP="009F7D19">
      <w:pPr>
        <w:pStyle w:val="11"/>
      </w:pPr>
      <w:r>
        <w:t>Κάτι που θυμίζει αυτεπαγωγή</w:t>
      </w:r>
    </w:p>
    <w:p w14:paraId="67ABAEBF" w14:textId="4279F696" w:rsidR="005E6011" w:rsidRDefault="00C73ABF" w:rsidP="005E6011">
      <w:r>
        <w:rPr>
          <w:noProof/>
        </w:rPr>
        <mc:AlternateContent>
          <mc:Choice Requires="wpc">
            <w:drawing>
              <wp:anchor distT="0" distB="0" distL="114300" distR="114300" simplePos="0" relativeHeight="251664384" behindDoc="0" locked="0" layoutInCell="1" allowOverlap="1" wp14:anchorId="0A2FEB33" wp14:editId="07A52204">
                <wp:simplePos x="0" y="0"/>
                <wp:positionH relativeFrom="column">
                  <wp:posOffset>4297828</wp:posOffset>
                </wp:positionH>
                <wp:positionV relativeFrom="paragraph">
                  <wp:posOffset>4445</wp:posOffset>
                </wp:positionV>
                <wp:extent cx="1768391" cy="1164358"/>
                <wp:effectExtent l="0" t="0" r="3810" b="0"/>
                <wp:wrapSquare wrapText="bothSides"/>
                <wp:docPr id="2033331558" name="Καμβάς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pic:pic xmlns:pic="http://schemas.openxmlformats.org/drawingml/2006/picture">
                        <pic:nvPicPr>
                          <pic:cNvPr id="1562625816" name="Εικόνα 1562625816">
                            <a:extLst>
                              <a:ext uri="{FF2B5EF4-FFF2-40B4-BE49-F238E27FC236}">
                                <a16:creationId xmlns:a16="http://schemas.microsoft.com/office/drawing/2014/main" id="{12B5CECD-D251-8A6F-0AFB-61796641A75B}"/>
                              </a:ext>
                            </a:extLst>
                          </pic:cNvPr>
                          <pic:cNvPicPr>
                            <a:picLocks noChangeAspect="1"/>
                          </pic:cNvPicPr>
                        </pic:nvPicPr>
                        <pic:blipFill>
                          <a:blip r:embed="rId11"/>
                          <a:stretch>
                            <a:fillRect/>
                          </a:stretch>
                        </pic:blipFill>
                        <pic:spPr>
                          <a:xfrm>
                            <a:off x="1274137" y="273851"/>
                            <a:ext cx="170739" cy="160289"/>
                          </a:xfrm>
                          <a:prstGeom prst="rect">
                            <a:avLst/>
                          </a:prstGeom>
                        </pic:spPr>
                      </pic:pic>
                      <pic:pic xmlns:pic="http://schemas.openxmlformats.org/drawingml/2006/picture">
                        <pic:nvPicPr>
                          <pic:cNvPr id="1017933506" name="Εικόνα 10179335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1849" y="458169"/>
                            <a:ext cx="168275" cy="206289"/>
                          </a:xfrm>
                          <a:prstGeom prst="rect">
                            <a:avLst/>
                          </a:prstGeom>
                          <a:noFill/>
                          <a:extLst>
                            <a:ext uri="{909E8E84-426E-40DD-AFC4-6F175D3DCCD1}">
                              <a14:hiddenFill xmlns:a14="http://schemas.microsoft.com/office/drawing/2010/main">
                                <a:solidFill>
                                  <a:srgbClr val="FFFFFF"/>
                                </a:solidFill>
                              </a14:hiddenFill>
                            </a:ext>
                          </a:extLst>
                        </pic:spPr>
                      </pic:pic>
                      <wps:wsp>
                        <wps:cNvPr id="275163626" name="Ορθογώνιο: Στρογγύλεμα γωνιών 275163626">
                          <a:extLst>
                            <a:ext uri="{FF2B5EF4-FFF2-40B4-BE49-F238E27FC236}">
                              <a16:creationId xmlns:a16="http://schemas.microsoft.com/office/drawing/2014/main" id="{B1437693-941D-CE75-B063-0A3419395874}"/>
                            </a:ext>
                          </a:extLst>
                        </wps:cNvPr>
                        <wps:cNvSpPr/>
                        <wps:spPr>
                          <a:xfrm>
                            <a:off x="270563" y="221287"/>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5717642" name="Ορθογώνιο: Στρογγύλεμα γωνιών 885717642">
                          <a:extLst>
                            <a:ext uri="{FF2B5EF4-FFF2-40B4-BE49-F238E27FC236}">
                              <a16:creationId xmlns:a16="http://schemas.microsoft.com/office/drawing/2014/main" id="{41B571AB-0E85-1BDE-273D-6E770580A7F2}"/>
                            </a:ext>
                          </a:extLst>
                        </wps:cNvPr>
                        <wps:cNvSpPr/>
                        <wps:spPr>
                          <a:xfrm>
                            <a:off x="280723" y="882924"/>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cNvPr id="862663360" name="Ομάδα 862663360">
                          <a:extLst>
                            <a:ext uri="{FF2B5EF4-FFF2-40B4-BE49-F238E27FC236}">
                              <a16:creationId xmlns:a16="http://schemas.microsoft.com/office/drawing/2014/main" id="{0C15DBC6-CE9E-7707-5664-30A1FA42C658}"/>
                            </a:ext>
                          </a:extLst>
                        </wpg:cNvPr>
                        <wpg:cNvGrpSpPr/>
                        <wpg:grpSpPr>
                          <a:xfrm rot="5400000">
                            <a:off x="27605" y="535516"/>
                            <a:ext cx="505945" cy="89555"/>
                            <a:chOff x="27589" y="571660"/>
                            <a:chExt cx="1316868" cy="226854"/>
                          </a:xfrm>
                        </wpg:grpSpPr>
                        <wps:wsp>
                          <wps:cNvPr id="1028258550" name="Ευθεία γραμμή σύνδεσης 1028258550">
                            <a:extLst>
                              <a:ext uri="{FF2B5EF4-FFF2-40B4-BE49-F238E27FC236}">
                                <a16:creationId xmlns:a16="http://schemas.microsoft.com/office/drawing/2014/main" id="{A5CFA4F2-69EF-4C3C-ACCC-904688CB6E0D}"/>
                              </a:ext>
                            </a:extLst>
                          </wps:cNvPr>
                          <wps:cNvCnPr/>
                          <wps:spPr>
                            <a:xfrm>
                              <a:off x="27589" y="695644"/>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740576828" name="Ευθεία γραμμή σύνδεσης 1740576828">
                            <a:extLst>
                              <a:ext uri="{FF2B5EF4-FFF2-40B4-BE49-F238E27FC236}">
                                <a16:creationId xmlns:a16="http://schemas.microsoft.com/office/drawing/2014/main" id="{94780468-1EAE-B7E5-3B98-DD0D7FE4F9E6}"/>
                              </a:ext>
                            </a:extLst>
                          </wps:cNvPr>
                          <wps:cNvCnPr>
                            <a:cxnSpLocks/>
                          </wps:cNvCnPr>
                          <wps:spPr>
                            <a:xfrm flipV="1">
                              <a:off x="281590" y="596585"/>
                              <a:ext cx="148849" cy="9906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660499418" name="Ευθεία γραμμή σύνδεσης 1660499418">
                            <a:extLst>
                              <a:ext uri="{FF2B5EF4-FFF2-40B4-BE49-F238E27FC236}">
                                <a16:creationId xmlns:a16="http://schemas.microsoft.com/office/drawing/2014/main" id="{D1C95028-1473-1AD8-E6EF-1BD73D51A501}"/>
                              </a:ext>
                            </a:extLst>
                          </wps:cNvPr>
                          <wps:cNvCnPr>
                            <a:cxnSpLocks/>
                          </wps:cNvCnPr>
                          <wps:spPr>
                            <a:xfrm>
                              <a:off x="418129" y="592774"/>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829371950" name="Ευθεία γραμμή σύνδεσης 829371950">
                            <a:extLst>
                              <a:ext uri="{FF2B5EF4-FFF2-40B4-BE49-F238E27FC236}">
                                <a16:creationId xmlns:a16="http://schemas.microsoft.com/office/drawing/2014/main" id="{DAABD1DF-B1EA-97AA-13C9-2D7779757EFC}"/>
                              </a:ext>
                            </a:extLst>
                          </wps:cNvPr>
                          <wps:cNvCnPr>
                            <a:cxnSpLocks/>
                          </wps:cNvCnPr>
                          <wps:spPr>
                            <a:xfrm flipV="1">
                              <a:off x="557071" y="575867"/>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920933561" name="Ευθεία γραμμή σύνδεσης 1920933561">
                            <a:extLst>
                              <a:ext uri="{FF2B5EF4-FFF2-40B4-BE49-F238E27FC236}">
                                <a16:creationId xmlns:a16="http://schemas.microsoft.com/office/drawing/2014/main" id="{3C435F46-3943-7E86-0D13-75B0693F7E95}"/>
                              </a:ext>
                            </a:extLst>
                          </wps:cNvPr>
                          <wps:cNvCnPr>
                            <a:cxnSpLocks/>
                          </wps:cNvCnPr>
                          <wps:spPr>
                            <a:xfrm>
                              <a:off x="689269" y="576449"/>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92982540" name="Ευθεία γραμμή σύνδεσης 92982540">
                            <a:extLst>
                              <a:ext uri="{FF2B5EF4-FFF2-40B4-BE49-F238E27FC236}">
                                <a16:creationId xmlns:a16="http://schemas.microsoft.com/office/drawing/2014/main" id="{52176611-4919-2757-A3A4-4C0588E19AD9}"/>
                              </a:ext>
                            </a:extLst>
                          </wps:cNvPr>
                          <wps:cNvCnPr>
                            <a:cxnSpLocks/>
                          </wps:cNvCnPr>
                          <wps:spPr>
                            <a:xfrm flipV="1">
                              <a:off x="825411" y="571660"/>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338226638" name="Ευθεία γραμμή σύνδεσης 338226638">
                            <a:extLst>
                              <a:ext uri="{FF2B5EF4-FFF2-40B4-BE49-F238E27FC236}">
                                <a16:creationId xmlns:a16="http://schemas.microsoft.com/office/drawing/2014/main" id="{7CFE576C-410C-34E0-4026-620455523E9A}"/>
                              </a:ext>
                            </a:extLst>
                          </wps:cNvPr>
                          <wps:cNvCnPr>
                            <a:cxnSpLocks/>
                          </wps:cNvCnPr>
                          <wps:spPr>
                            <a:xfrm>
                              <a:off x="958367" y="575506"/>
                              <a:ext cx="130304" cy="10263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27551139" name="Ευθεία γραμμή σύνδεσης 1127551139">
                            <a:extLst>
                              <a:ext uri="{FF2B5EF4-FFF2-40B4-BE49-F238E27FC236}">
                                <a16:creationId xmlns:a16="http://schemas.microsoft.com/office/drawing/2014/main" id="{1CBF11EE-3618-0E60-7C49-432EEB7F8DED}"/>
                              </a:ext>
                            </a:extLst>
                          </wps:cNvPr>
                          <wps:cNvCnPr/>
                          <wps:spPr>
                            <a:xfrm>
                              <a:off x="1080298" y="679319"/>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g:wgp>
                      <wps:wsp>
                        <wps:cNvPr id="1113139102" name="Ορθογώνιο 1113139102">
                          <a:extLst>
                            <a:ext uri="{FF2B5EF4-FFF2-40B4-BE49-F238E27FC236}">
                              <a16:creationId xmlns:a16="http://schemas.microsoft.com/office/drawing/2014/main" id="{664F6215-CC79-59FE-C31B-CD41C1261E80}"/>
                            </a:ext>
                          </a:extLst>
                        </wps:cNvPr>
                        <wps:cNvSpPr/>
                        <wps:spPr>
                          <a:xfrm>
                            <a:off x="766014" y="228903"/>
                            <a:ext cx="45719" cy="698090"/>
                          </a:xfrm>
                          <a:prstGeom prst="rect">
                            <a:avLst/>
                          </a:prstGeom>
                          <a:solidFill>
                            <a:srgbClr val="FFC000"/>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44839466" name="TextBox 105">
                          <a:extLst>
                            <a:ext uri="{FF2B5EF4-FFF2-40B4-BE49-F238E27FC236}">
                              <a16:creationId xmlns:a16="http://schemas.microsoft.com/office/drawing/2014/main" id="{99BA1DDE-31DD-ADF1-FFC4-072448F91AB7}"/>
                            </a:ext>
                          </a:extLst>
                        </wps:cNvPr>
                        <wps:cNvSpPr txBox="1"/>
                        <wps:spPr>
                          <a:xfrm>
                            <a:off x="662489" y="0"/>
                            <a:ext cx="182880" cy="370051"/>
                          </a:xfrm>
                          <a:prstGeom prst="rect">
                            <a:avLst/>
                          </a:prstGeom>
                          <a:noFill/>
                        </wps:spPr>
                        <wps:txbx>
                          <w:txbxContent>
                            <w:p w14:paraId="7A8B2755" w14:textId="77777777" w:rsidR="00C73ABF" w:rsidRDefault="00C73ABF" w:rsidP="00C73ABF">
                              <w:pPr>
                                <w:rPr>
                                  <w:color w:val="000000"/>
                                  <w:kern w:val="24"/>
                                </w:rPr>
                              </w:pPr>
                              <w:r>
                                <w:rPr>
                                  <w:color w:val="000000"/>
                                  <w:kern w:val="24"/>
                                </w:rPr>
                                <w:t>Α</w:t>
                              </w:r>
                            </w:p>
                          </w:txbxContent>
                        </wps:txbx>
                        <wps:bodyPr wrap="square" rtlCol="0">
                          <a:noAutofit/>
                        </wps:bodyPr>
                      </wps:wsp>
                      <wps:wsp>
                        <wps:cNvPr id="516728788" name="TextBox 106">
                          <a:extLst>
                            <a:ext uri="{FF2B5EF4-FFF2-40B4-BE49-F238E27FC236}">
                              <a16:creationId xmlns:a16="http://schemas.microsoft.com/office/drawing/2014/main" id="{26AE1AAC-D4EB-1833-B876-3DFA9BB769CD}"/>
                            </a:ext>
                          </a:extLst>
                        </wps:cNvPr>
                        <wps:cNvSpPr txBox="1"/>
                        <wps:spPr>
                          <a:xfrm>
                            <a:off x="659814" y="886352"/>
                            <a:ext cx="299052" cy="253473"/>
                          </a:xfrm>
                          <a:prstGeom prst="rect">
                            <a:avLst/>
                          </a:prstGeom>
                          <a:noFill/>
                        </wps:spPr>
                        <wps:txbx>
                          <w:txbxContent>
                            <w:p w14:paraId="3C5A57DF" w14:textId="77777777" w:rsidR="00C73ABF" w:rsidRDefault="00C73ABF" w:rsidP="00C73ABF">
                              <w:pPr>
                                <w:rPr>
                                  <w:color w:val="000000"/>
                                  <w:kern w:val="24"/>
                                </w:rPr>
                              </w:pPr>
                              <w:r>
                                <w:rPr>
                                  <w:color w:val="000000"/>
                                  <w:kern w:val="24"/>
                                </w:rPr>
                                <w:t>Γ</w:t>
                              </w:r>
                            </w:p>
                          </w:txbxContent>
                        </wps:txbx>
                        <wps:bodyPr wrap="square" rtlCol="0">
                          <a:noAutofit/>
                        </wps:bodyPr>
                      </wps:wsp>
                      <wps:wsp>
                        <wps:cNvPr id="1817629502" name="Ευθύγραμμο βέλος σύνδεσης 1817629502">
                          <a:extLst>
                            <a:ext uri="{FF2B5EF4-FFF2-40B4-BE49-F238E27FC236}">
                              <a16:creationId xmlns:a16="http://schemas.microsoft.com/office/drawing/2014/main" id="{D1F164D7-458A-B88B-74CB-95C45A7DC300}"/>
                            </a:ext>
                          </a:extLst>
                        </wps:cNvPr>
                        <wps:cNvCnPr>
                          <a:cxnSpLocks/>
                        </wps:cNvCnPr>
                        <wps:spPr>
                          <a:xfrm>
                            <a:off x="281268" y="825903"/>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49524183" name="Ευθύγραμμο βέλος σύνδεσης 1349524183">
                          <a:extLst>
                            <a:ext uri="{FF2B5EF4-FFF2-40B4-BE49-F238E27FC236}">
                              <a16:creationId xmlns:a16="http://schemas.microsoft.com/office/drawing/2014/main" id="{35812DA0-61B4-3AEF-CD6B-90190C0DDED6}"/>
                            </a:ext>
                          </a:extLst>
                        </wps:cNvPr>
                        <wps:cNvCnPr>
                          <a:cxnSpLocks/>
                        </wps:cNvCnPr>
                        <wps:spPr>
                          <a:xfrm>
                            <a:off x="271462" y="252736"/>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24547879" name="Ευθύγραμμο βέλος σύνδεσης 1924547879">
                          <a:extLst>
                            <a:ext uri="{FF2B5EF4-FFF2-40B4-BE49-F238E27FC236}">
                              <a16:creationId xmlns:a16="http://schemas.microsoft.com/office/drawing/2014/main" id="{3FB7C167-5A91-74EC-B838-F356D02A25D8}"/>
                            </a:ext>
                          </a:extLst>
                        </wps:cNvPr>
                        <wps:cNvCnPr>
                          <a:cxnSpLocks/>
                        </wps:cNvCnPr>
                        <wps:spPr>
                          <a:xfrm flipV="1">
                            <a:off x="781254" y="566825"/>
                            <a:ext cx="335835" cy="1618"/>
                          </a:xfrm>
                          <a:prstGeom prst="straightConnector1">
                            <a:avLst/>
                          </a:prstGeom>
                          <a:ln>
                            <a:solidFill>
                              <a:srgbClr val="FF0000"/>
                            </a:solidFill>
                            <a:tailEnd type="triangl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26774463" name="Εικόνα 626774463"/>
                          <pic:cNvPicPr>
                            <a:picLocks noChangeAspect="1" noChangeArrowheads="1"/>
                          </pic:cNvPicPr>
                        </pic:nvPicPr>
                        <pic:blipFill>
                          <a:blip r:embed="rId13"/>
                          <a:srcRect/>
                          <a:stretch>
                            <a:fillRect/>
                          </a:stretch>
                        </pic:blipFill>
                        <pic:spPr bwMode="auto">
                          <a:xfrm>
                            <a:off x="150491" y="113698"/>
                            <a:ext cx="130175" cy="144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6784886" name="Εικόνα 1736784886"/>
                          <pic:cNvPicPr>
                            <a:picLocks noChangeAspect="1" noChangeArrowheads="1"/>
                          </pic:cNvPicPr>
                        </pic:nvPicPr>
                        <pic:blipFill>
                          <a:blip r:embed="rId14"/>
                          <a:srcRect/>
                          <a:stretch>
                            <a:fillRect/>
                          </a:stretch>
                        </pic:blipFill>
                        <pic:spPr bwMode="auto">
                          <a:xfrm>
                            <a:off x="107894" y="872639"/>
                            <a:ext cx="144463" cy="169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074203" name="Εικόνα 656074203"/>
                          <pic:cNvPicPr>
                            <a:picLocks noChangeAspect="1" noChangeArrowheads="1"/>
                          </pic:cNvPicPr>
                        </pic:nvPicPr>
                        <pic:blipFill>
                          <a:blip r:embed="rId15"/>
                          <a:srcRect/>
                          <a:stretch>
                            <a:fillRect/>
                          </a:stretch>
                        </pic:blipFill>
                        <pic:spPr bwMode="auto">
                          <a:xfrm>
                            <a:off x="1589367" y="112542"/>
                            <a:ext cx="169862" cy="1840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6813000" name="Εικόνα 1466813000"/>
                          <pic:cNvPicPr>
                            <a:picLocks noChangeAspect="1" noChangeArrowheads="1"/>
                          </pic:cNvPicPr>
                        </pic:nvPicPr>
                        <pic:blipFill>
                          <a:blip r:embed="rId16"/>
                          <a:srcRect/>
                          <a:stretch>
                            <a:fillRect/>
                          </a:stretch>
                        </pic:blipFill>
                        <pic:spPr bwMode="auto">
                          <a:xfrm>
                            <a:off x="1598756" y="841656"/>
                            <a:ext cx="169862" cy="2078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6568421" name="Εικόνα 1246568421"/>
                          <pic:cNvPicPr>
                            <a:picLocks noChangeAspect="1" noChangeArrowheads="1"/>
                          </pic:cNvPicPr>
                        </pic:nvPicPr>
                        <pic:blipFill>
                          <a:blip r:embed="rId17"/>
                          <a:srcRect/>
                          <a:stretch>
                            <a:fillRect/>
                          </a:stretch>
                        </pic:blipFill>
                        <pic:spPr bwMode="auto">
                          <a:xfrm>
                            <a:off x="1414615" y="278828"/>
                            <a:ext cx="155575" cy="207877"/>
                          </a:xfrm>
                          <a:prstGeom prst="rect">
                            <a:avLst/>
                          </a:prstGeom>
                          <a:noFill/>
                          <a:extLst>
                            <a:ext uri="{909E8E84-426E-40DD-AFC4-6F175D3DCCD1}">
                              <a14:hiddenFill xmlns:a14="http://schemas.microsoft.com/office/drawing/2010/main">
                                <a:solidFill>
                                  <a:srgbClr val="FFFFFF"/>
                                </a:solidFill>
                              </a14:hiddenFill>
                            </a:ext>
                          </a:extLst>
                        </pic:spPr>
                      </pic:pic>
                      <wps:wsp>
                        <wps:cNvPr id="1775029821" name="TextBox 106">
                          <a:extLst>
                            <a:ext uri="{FF2B5EF4-FFF2-40B4-BE49-F238E27FC236}">
                              <a16:creationId xmlns:a16="http://schemas.microsoft.com/office/drawing/2014/main" id="{950F227B-18AF-4069-3CF5-51297F62D8BE}"/>
                            </a:ext>
                          </a:extLst>
                        </wps:cNvPr>
                        <wps:cNvSpPr txBox="1"/>
                        <wps:spPr>
                          <a:xfrm>
                            <a:off x="0" y="385864"/>
                            <a:ext cx="223203" cy="327093"/>
                          </a:xfrm>
                          <a:prstGeom prst="rect">
                            <a:avLst/>
                          </a:prstGeom>
                          <a:noFill/>
                        </wps:spPr>
                        <wps:txbx>
                          <w:txbxContent>
                            <w:p w14:paraId="30B60B90" w14:textId="77777777" w:rsidR="00C73ABF" w:rsidRDefault="00C73ABF" w:rsidP="00C73ABF">
                              <w:pPr>
                                <w:rPr>
                                  <w:rFonts w:cstheme="minorBidi"/>
                                  <w:color w:val="000000" w:themeColor="text1"/>
                                  <w:kern w:val="24"/>
                                </w:rPr>
                              </w:pPr>
                              <w:r>
                                <w:rPr>
                                  <w:rFonts w:cstheme="minorBidi"/>
                                  <w:color w:val="000000" w:themeColor="text1"/>
                                  <w:kern w:val="24"/>
                                </w:rPr>
                                <w:t>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0A2FEB33" id="Καμβάς 45" o:spid="_x0000_s1026" editas="canvas" style="position:absolute;left:0;text-align:left;margin-left:338.4pt;margin-top:.35pt;width:139.25pt;height:91.7pt;z-index:251664384;mso-width-relative:margin;mso-height-relative:margin" coordsize="17678,116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678;height:11639;visibility:visible;mso-wrap-style:square" filled="t" fillcolor="#e2efd9 [665]">
                  <v:fill o:detectmouseclick="t"/>
                  <v:path o:connecttype="none"/>
                </v:shape>
                <v:shape id="Εικόνα 1562625816" o:spid="_x0000_s1028" type="#_x0000_t75" style="position:absolute;left:12741;top:2738;width:1707;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">
                  <v:imagedata r:id="rId18" o:title=""/>
                </v:shape>
                <v:shape id="Εικόνα 1017933506" o:spid="_x0000_s1029" type="#_x0000_t75" style="position:absolute;left:11018;top:4581;width:1683;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">
                  <v:imagedata r:id="rId19" o:title=""/>
                </v:shape>
                <v:roundrect id="Ορθογώνιο: Στρογγύλεμα γωνιών 275163626" o:spid="_x0000_s1030" style="position:absolute;left:2705;top:2212;width:12995;height: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" fillcolor="#d8d8d8 [2732]" strokecolor="#a5a5a5 [2092]">
                  <v:stroke joinstyle="miter"/>
                </v:roundrect>
                <v:roundrect id="Ορθογώνιο: Στρογγύλεμα γωνιών 885717642" o:spid="_x0000_s1031" style="position:absolute;left:2807;top:8829;width:12994;height:5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" fillcolor="#d8d8d8 [2732]" strokecolor="#a5a5a5 [2092]">
                  <v:stroke joinstyle="miter"/>
                </v:roundrect>
                <v:group id="Ομάδα 862663360" o:spid="_x0000_s1032" style="position:absolute;left:276;top:5355;width:5059;height:895;rotation:90" coordorigin="275,5716" coordsize="1316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">
                  <v:line id="Ευθεία γραμμή σύνδεσης 1028258550" o:spid="_x0000_s1033" style="position:absolute;visibility:visible;mso-wrap-style:square" from="275,6956" to="2917,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" strokecolor="red" strokeweight="1.5pt">
                    <v:stroke joinstyle="miter"/>
                  </v:line>
                  <v:line id="Ευθεία γραμμή σύνδεσης 1740576828" o:spid="_x0000_s1034" style="position:absolute;flip:y;visibility:visible;mso-wrap-style:square" from="2815,5965" to="4304,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" strokecolor="red" strokeweight="1.5pt">
                    <v:stroke joinstyle="miter"/>
                    <o:lock v:ext="edit" shapetype="f"/>
                  </v:line>
                  <v:line id="Ευθεία γραμμή σύνδεσης 1660499418" o:spid="_x0000_s1035" style="position:absolute;visibility:visible;mso-wrap-style:square" from="4181,5927" to="565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" strokecolor="red" strokeweight="1.5pt">
                    <v:stroke joinstyle="miter"/>
                    <o:lock v:ext="edit" shapetype="f"/>
                  </v:line>
                  <v:line id="Ευθεία γραμμή σύνδεσης 829371950" o:spid="_x0000_s1036" style="position:absolute;flip:y;visibility:visible;mso-wrap-style:square" from="5570,5758" to="7041,7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" strokecolor="red" strokeweight="1.5pt">
                    <v:stroke joinstyle="miter"/>
                    <o:lock v:ext="edit" shapetype="f"/>
                  </v:line>
                  <v:line id="Ευθεία γραμμή σύνδεσης 1920933561" o:spid="_x0000_s1037" style="position:absolute;visibility:visible;mso-wrap-style:square" from="6892,5764" to="8363,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" strokecolor="red" strokeweight="1.5pt">
                    <v:stroke joinstyle="miter"/>
                    <o:lock v:ext="edit" shapetype="f"/>
                  </v:line>
                  <v:line id="Ευθεία γραμμή σύνδεσης 92982540" o:spid="_x0000_s1038" style="position:absolute;flip:y;visibility:visible;mso-wrap-style:square" from="8254,5716" to="9724,7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" strokecolor="red" strokeweight="1.5pt">
                    <v:stroke joinstyle="miter"/>
                    <o:lock v:ext="edit" shapetype="f"/>
                  </v:line>
                  <v:line id="Ευθεία γραμμή σύνδεσης 338226638" o:spid="_x0000_s1039" style="position:absolute;visibility:visible;mso-wrap-style:square" from="9583,5755" to="10886,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" strokecolor="red" strokeweight="1.5pt">
                    <v:stroke joinstyle="miter"/>
                    <o:lock v:ext="edit" shapetype="f"/>
                  </v:line>
                  <v:line id="Ευθεία γραμμή σύνδεσης 1127551139" o:spid="_x0000_s1040" style="position:absolute;visibility:visible;mso-wrap-style:square" from="10802,6793" to="13444,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" strokecolor="red" strokeweight="1.5pt">
                    <v:stroke joinstyle="miter"/>
                  </v:line>
                </v:group>
                <v:rect id="Ορθογώνιο 1113139102" o:spid="_x0000_s1041" style="position:absolute;left:7660;top:2289;width:457;height:6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" fillcolor="#ffc000" strokecolor="#bfbfbf [2412]"/>
                <v:shapetype id="_x0000_t202" coordsize="21600,21600" o:spt="202" path="m,l,21600r21600,l21600,xe">
                  <v:stroke joinstyle="miter"/>
                  <v:path gradientshapeok="t" o:connecttype="rect"/>
                </v:shapetype>
                <v:shape id="TextBox 105" o:spid="_x0000_s1042" type="#_x0000_t202" style="position:absolute;left:6624;width:1829;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" filled="f" stroked="f">
                  <v:textbox>
                    <w:txbxContent>
                      <w:p w14:paraId="7A8B2755" w14:textId="77777777" w:rsidR="00C73ABF" w:rsidRDefault="00C73ABF" w:rsidP="00C73ABF">
                        <w:pPr>
                          <w:rPr>
                            <w:color w:val="000000"/>
                            <w:kern w:val="24"/>
                          </w:rPr>
                        </w:pPr>
                        <w:r>
                          <w:rPr>
                            <w:color w:val="000000"/>
                            <w:kern w:val="24"/>
                          </w:rPr>
                          <w:t>Α</w:t>
                        </w:r>
                      </w:p>
                    </w:txbxContent>
                  </v:textbox>
                </v:shape>
                <v:shape id="TextBox 106" o:spid="_x0000_s1043" type="#_x0000_t202" style="position:absolute;left:6598;top:8863;width:299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" filled="f" stroked="f">
                  <v:textbox>
                    <w:txbxContent>
                      <w:p w14:paraId="3C5A57DF" w14:textId="77777777" w:rsidR="00C73ABF" w:rsidRDefault="00C73ABF" w:rsidP="00C73ABF">
                        <w:pPr>
                          <w:rPr>
                            <w:color w:val="000000"/>
                            <w:kern w:val="24"/>
                          </w:rPr>
                        </w:pPr>
                        <w:r>
                          <w:rPr>
                            <w:color w:val="000000"/>
                            <w:kern w:val="24"/>
                          </w:rPr>
                          <w:t>Γ</w:t>
                        </w:r>
                      </w:p>
                    </w:txbxContent>
                  </v:textbox>
                </v:shape>
                <v:shapetype id="_x0000_t32" coordsize="21600,21600" o:spt="32" o:oned="t" path="m,l21600,21600e" filled="f">
                  <v:path arrowok="t" fillok="f" o:connecttype="none"/>
                  <o:lock v:ext="edit" shapetype="t"/>
                </v:shapetype>
                <v:shape id="Ευθύγραμμο βέλος σύνδεσης 1817629502" o:spid="_x0000_s1044" type="#_x0000_t32" style="position:absolute;left:2812;top:8259;width:0;height: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" strokecolor="black [3213]" strokeweight="1pt">
                  <v:stroke joinstyle="miter"/>
                  <v:shadow on="t" type="perspective" color="black" offset="0,0" matrix="655f,,,655f"/>
                  <o:lock v:ext="edit" shapetype="f"/>
                </v:shape>
                <v:shape id="Ευθύγραμμο βέλος σύνδεσης 1349524183" o:spid="_x0000_s1045" type="#_x0000_t32" style="position:absolute;left:2714;top:2527;width:0;height: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" strokecolor="black [3213]" strokeweight="1pt">
                  <v:stroke joinstyle="miter"/>
                  <v:shadow on="t" type="perspective" color="black" offset="0,0" matrix="655f,,,655f"/>
                  <o:lock v:ext="edit" shapetype="f"/>
                </v:shape>
                <v:shape id="Ευθύγραμμο βέλος σύνδεσης 1924547879" o:spid="_x0000_s1046" type="#_x0000_t32" style="position:absolute;left:7812;top:5668;width:3358;height: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" strokecolor="red" strokeweight="1pt">
                  <v:stroke endarrow="block" joinstyle="miter"/>
                  <v:shadow on="t" type="perspective" color="black" offset="0,0" matrix="655f,,,655f"/>
                  <o:lock v:ext="edit" shapetype="f"/>
                </v:shape>
                <v:shape id="Εικόνα 626774463" o:spid="_x0000_s1047" type="#_x0000_t75" style="position:absolute;left:1504;top:1136;width:1302;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">
                  <v:imagedata r:id="rId20" o:title=""/>
                </v:shape>
                <v:shape id="Εικόνα 1736784886" o:spid="_x0000_s1048" type="#_x0000_t75" style="position:absolute;left:1078;top:8726;width:1445;height: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">
                  <v:imagedata r:id="rId21" o:title=""/>
                </v:shape>
                <v:shape id="Εικόνα 656074203" o:spid="_x0000_s1049" type="#_x0000_t75" style="position:absolute;left:15893;top:1125;width:169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">
                  <v:imagedata r:id="rId22" o:title=""/>
                </v:shape>
                <v:shape id="Εικόνα 1466813000" o:spid="_x0000_s1050" type="#_x0000_t75" style="position:absolute;left:15987;top:8416;width:169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">
                  <v:imagedata r:id="rId23" o:title=""/>
                </v:shape>
                <v:shape id="Εικόνα 1246568421" o:spid="_x0000_s1051" type="#_x0000_t75" style="position:absolute;left:14146;top:2788;width:1555;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">
                  <v:imagedata r:id="rId24" o:title=""/>
                </v:shape>
                <v:shape id="TextBox 106" o:spid="_x0000_s1052" type="#_x0000_t202" style="position:absolute;top:3858;width:2232;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" filled="f" stroked="f">
                  <v:textbox>
                    <w:txbxContent>
                      <w:p w14:paraId="30B60B90" w14:textId="77777777" w:rsidR="00C73ABF" w:rsidRDefault="00C73ABF" w:rsidP="00C73ABF">
                        <w:pPr>
                          <w:rPr>
                            <w:rFonts w:cstheme="minorBidi"/>
                            <w:color w:val="000000" w:themeColor="text1"/>
                            <w:kern w:val="24"/>
                          </w:rPr>
                        </w:pPr>
                        <w:r>
                          <w:rPr>
                            <w:rFonts w:cstheme="minorBidi"/>
                            <w:color w:val="000000" w:themeColor="text1"/>
                            <w:kern w:val="24"/>
                          </w:rPr>
                          <w:t>R</w:t>
                        </w:r>
                      </w:p>
                    </w:txbxContent>
                  </v:textbox>
                </v:shape>
                <w10:wrap type="square"/>
              </v:group>
            </w:pict>
          </mc:Fallback>
        </mc:AlternateContent>
      </w:r>
      <w:r w:rsidR="00AF423C">
        <w:t>Ο αγωγός ΑΓ μήκους 1m, μάζας 0,</w:t>
      </w:r>
      <w:r w:rsidR="009F7D19">
        <w:t>25</w:t>
      </w:r>
      <w:r w:rsidR="00AF423C">
        <w:t>kg</w:t>
      </w:r>
      <w:r w:rsidR="00264069">
        <w:t xml:space="preserve"> και αντίστασης r=0,5Ω</w:t>
      </w:r>
      <w:r w:rsidR="00AF423C">
        <w:t xml:space="preserve"> </w:t>
      </w:r>
      <w:r w:rsidR="009F7D19">
        <w:t xml:space="preserve">ηρεμεί σε επαφή με </w:t>
      </w:r>
      <w:r w:rsidR="00AF423C">
        <w:t>δύο παράλληλους οριζόντιους στύλους,</w:t>
      </w:r>
      <w:r w:rsidR="0093217D">
        <w:t xml:space="preserve"> χωρίς </w:t>
      </w:r>
      <w:r w:rsidR="00A21A89" w:rsidRPr="00A21A89">
        <w:t xml:space="preserve"> </w:t>
      </w:r>
      <w:r w:rsidR="0093217D">
        <w:t>αντίσταση,</w:t>
      </w:r>
      <w:r w:rsidR="00382985">
        <w:t xml:space="preserve"> </w:t>
      </w:r>
      <w:r w:rsidR="00AF423C">
        <w:t>ενώ στο χώρο υπάρχει ένα κατακόρυφο ομογενές μαγνητικό πεδίο, έντασης Β=</w:t>
      </w:r>
      <w:r w:rsidR="005221BC">
        <w:t>1</w:t>
      </w:r>
      <w:r w:rsidR="00AF423C">
        <w:t>Τ</w:t>
      </w:r>
      <w:r w:rsidR="00382985">
        <w:t>, όπως στο σχήμα</w:t>
      </w:r>
      <w:r w:rsidR="00A21A89">
        <w:t xml:space="preserve"> (κάτοψη)</w:t>
      </w:r>
      <w:r w:rsidR="00AF423C">
        <w:t>.</w:t>
      </w:r>
      <w:r w:rsidR="0093217D">
        <w:t xml:space="preserve"> Τα άκρα x και y των δύο στύλων συνδέονται μ</w:t>
      </w:r>
      <w:r w:rsidR="009F7D19">
        <w:t>έσω ενός αντιστάτη R=</w:t>
      </w:r>
      <w:r w:rsidR="00264069">
        <w:t>1,5</w:t>
      </w:r>
      <w:r w:rsidR="009F7D19">
        <w:t>Ω</w:t>
      </w:r>
      <w:r w:rsidR="0093217D">
        <w:t>.</w:t>
      </w:r>
      <w:r w:rsidR="00382985">
        <w:t xml:space="preserve"> </w:t>
      </w:r>
      <w:r w:rsidR="005E6011">
        <w:t xml:space="preserve">Σε μια στιγμή t=0 ασκείται στο μέσον του αγωγού ΑΓ μια σταθερή οριζόντια δύναμη </w:t>
      </w:r>
      <w:r w:rsidR="007141CF">
        <w:t xml:space="preserve"> μέτρου F=1Ν</w:t>
      </w:r>
      <w:r w:rsidR="005E6011">
        <w:t>, κάθετη σε αυτόν, με αποτέλεσμα ο αγωγός να κινηθεί επιταχυνόμεν</w:t>
      </w:r>
      <w:r w:rsidR="007141CF">
        <w:t>ος</w:t>
      </w:r>
      <w:r w:rsidR="005E6011">
        <w:t xml:space="preserve"> προς τα δεξιά</w:t>
      </w:r>
      <w:r w:rsidR="00382985">
        <w:t>.</w:t>
      </w:r>
    </w:p>
    <w:p w14:paraId="05431D1A" w14:textId="2576533F" w:rsidR="007D1AED" w:rsidRDefault="00382985" w:rsidP="00382985">
      <w:pPr>
        <w:ind w:left="453" w:hanging="340"/>
      </w:pPr>
      <w:r>
        <w:t xml:space="preserve">i)  </w:t>
      </w:r>
      <w:r w:rsidR="005E6011">
        <w:t>Να αποδείξετε ότι ο αγωγός θα κινηθεί με επιτάχυνση που συνεχώς θα μειώνεται, μέχρι να αποκτήσει μια σταθερή (οριακή) ταχύτητα, την οποία και να υπολογίσετε.</w:t>
      </w:r>
    </w:p>
    <w:p w14:paraId="46493BF1" w14:textId="4188ACED" w:rsidR="00382985" w:rsidRDefault="00382985" w:rsidP="00382985">
      <w:pPr>
        <w:ind w:left="453" w:hanging="340"/>
      </w:pPr>
      <w:r>
        <w:t xml:space="preserve">ii) </w:t>
      </w:r>
      <w:r w:rsidR="007141CF">
        <w:t>Ν</w:t>
      </w:r>
      <w:r w:rsidR="00264069">
        <w:t>α υπολογιστεί η μέγιστη και η ελάχιστη επιτάχυνση που αποκτά ο αγωγός ΑΓ. Να κάνετε τη γραφική παράσταση της επιτάχυνσης του αγωγού ΑΓ, σε  συνάρτηση με την ταχύτητά του.</w:t>
      </w:r>
    </w:p>
    <w:p w14:paraId="58D3CA76" w14:textId="602E1D0A" w:rsidR="00382985" w:rsidRDefault="00382985" w:rsidP="00382985">
      <w:pPr>
        <w:ind w:left="453" w:hanging="340"/>
      </w:pPr>
      <w:r>
        <w:t xml:space="preserve">iii) </w:t>
      </w:r>
      <w:r w:rsidR="00264069">
        <w:t>Αφού αποδείξετε ότι ο ρυθμός μεταβολής της έντασης του ρεύματος</w:t>
      </w:r>
      <w:r w:rsidR="00B94C2C">
        <w:t xml:space="preserve"> που διαρρέει το κύκλωμα είναι ανάλογος προς την επιτάχυνση του αγωγού ΑΓ, να βρεθεί ο παραπάνω ρυθμός</w:t>
      </w:r>
      <w:r w:rsidR="00DD18D6">
        <w:t xml:space="preserve"> αμέσως μετά την στιγμή t=0, καθώς και</w:t>
      </w:r>
      <w:r w:rsidR="00B94C2C">
        <w:t xml:space="preserve"> τη στιγμή t</w:t>
      </w:r>
      <w:r w:rsidR="00B94C2C">
        <w:rPr>
          <w:vertAlign w:val="subscript"/>
        </w:rPr>
        <w:t>1</w:t>
      </w:r>
      <w:r w:rsidR="00B94C2C">
        <w:t xml:space="preserve"> όπου ο αγωγός έχει ταχύτητα υ</w:t>
      </w:r>
      <w:r w:rsidR="00B94C2C">
        <w:rPr>
          <w:vertAlign w:val="subscript"/>
        </w:rPr>
        <w:t>1</w:t>
      </w:r>
      <w:r w:rsidR="00B94C2C">
        <w:t>=1m/s.</w:t>
      </w:r>
    </w:p>
    <w:p w14:paraId="4F9B2B25" w14:textId="0984DE32" w:rsidR="00B94C2C" w:rsidRPr="00B94C2C" w:rsidRDefault="00B94C2C" w:rsidP="00382985">
      <w:pPr>
        <w:ind w:left="453" w:hanging="340"/>
      </w:pPr>
      <w:r>
        <w:t>iv) Αν τη στιγμή t</w:t>
      </w:r>
      <w:r>
        <w:rPr>
          <w:vertAlign w:val="subscript"/>
        </w:rPr>
        <w:t>1</w:t>
      </w:r>
      <w:r>
        <w:t xml:space="preserve"> πάψει να ασκείται η δύναμη F στον αγωγό:</w:t>
      </w:r>
    </w:p>
    <w:p w14:paraId="251B2915" w14:textId="53FB07F2" w:rsidR="00382985" w:rsidRPr="00D92597" w:rsidRDefault="00382985" w:rsidP="00382985">
      <w:pPr>
        <w:ind w:left="680" w:hanging="340"/>
      </w:pPr>
      <w:r>
        <w:t xml:space="preserve">α) </w:t>
      </w:r>
      <w:r w:rsidR="00B94C2C">
        <w:t>Να υπολογιστεί η</w:t>
      </w:r>
      <w:r w:rsidR="00560646">
        <w:t xml:space="preserve"> ένταση του ρεύματος και ο ρυθμός μεταβολής της έντασης του ρεύματος, που διαρρέει τον αγωγό ΑΓ,</w:t>
      </w:r>
      <w:r w:rsidR="00B94C2C">
        <w:t xml:space="preserve"> ελάχιστα μετά τη στιγμή t</w:t>
      </w:r>
      <w:r w:rsidR="00B94C2C">
        <w:rPr>
          <w:vertAlign w:val="subscript"/>
        </w:rPr>
        <w:t>1</w:t>
      </w:r>
      <w:r w:rsidR="00D92597">
        <w:t xml:space="preserve"> (για t</w:t>
      </w:r>
      <w:r w:rsidR="00D92597">
        <w:rPr>
          <w:vertAlign w:val="subscript"/>
        </w:rPr>
        <w:t>1</w:t>
      </w:r>
      <w:r w:rsidR="00D92597">
        <w:rPr>
          <w:vertAlign w:val="superscript"/>
        </w:rPr>
        <w:t>+</w:t>
      </w:r>
      <w:r w:rsidR="00D92597">
        <w:t>).</w:t>
      </w:r>
    </w:p>
    <w:p w14:paraId="752C3C00" w14:textId="4114B786" w:rsidR="00382985" w:rsidRPr="007141CF" w:rsidRDefault="007141CF" w:rsidP="00382985">
      <w:pPr>
        <w:ind w:left="680" w:hanging="340"/>
      </w:pPr>
      <w:r>
        <w:t>β) Πόση ηλεκτρική ενέργεια θα εμφανιστεί στο κύκλωμα μετά τη στιγμή t</w:t>
      </w:r>
      <w:r>
        <w:rPr>
          <w:vertAlign w:val="subscript"/>
        </w:rPr>
        <w:t>1</w:t>
      </w:r>
      <w:r>
        <w:t>;</w:t>
      </w:r>
    </w:p>
    <w:p w14:paraId="71C66074" w14:textId="4476DFC2" w:rsidR="007E318B" w:rsidRDefault="00560646" w:rsidP="007E318B">
      <w:pPr>
        <w:ind w:left="680" w:hanging="340"/>
      </w:pPr>
      <w:r>
        <w:t>γ</w:t>
      </w:r>
      <w:r w:rsidR="00382985">
        <w:t xml:space="preserve">) </w:t>
      </w:r>
      <w:r w:rsidR="007141CF">
        <w:t xml:space="preserve">Να χαράξετε ένα ποιοτικό διάγραμμα για την </w:t>
      </w:r>
      <w:r w:rsidR="00D92597">
        <w:t>ένταση του ρεύματος που διαρρέει τον αντιστάτη R</w:t>
      </w:r>
      <w:r w:rsidR="007141CF">
        <w:t xml:space="preserve"> για όλο το χρονικό διάστημα</w:t>
      </w:r>
      <w:r w:rsidR="007E318B">
        <w:t xml:space="preserve"> που θα κινηθεί ο αγωγός ΑΓ.</w:t>
      </w:r>
    </w:p>
    <w:p w14:paraId="14E080D2" w14:textId="4C7F6474" w:rsidR="007141CF" w:rsidRDefault="0065524D" w:rsidP="007E318B">
      <w:pPr>
        <w:pStyle w:val="a8"/>
      </w:pPr>
      <w:r>
        <w:rPr>
          <w:noProof/>
        </w:rPr>
        <mc:AlternateContent>
          <mc:Choice Requires="wpc">
            <w:drawing>
              <wp:anchor distT="0" distB="0" distL="114300" distR="114300" simplePos="0" relativeHeight="251665408" behindDoc="0" locked="0" layoutInCell="1" allowOverlap="1" wp14:anchorId="5789117E" wp14:editId="4002F436">
                <wp:simplePos x="0" y="0"/>
                <wp:positionH relativeFrom="margin">
                  <wp:posOffset>4248785</wp:posOffset>
                </wp:positionH>
                <wp:positionV relativeFrom="paragraph">
                  <wp:posOffset>257175</wp:posOffset>
                </wp:positionV>
                <wp:extent cx="1841500" cy="1150620"/>
                <wp:effectExtent l="0" t="0" r="6350" b="0"/>
                <wp:wrapSquare wrapText="bothSides"/>
                <wp:docPr id="212821808" name="Καμβάς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pic:pic xmlns:pic="http://schemas.openxmlformats.org/drawingml/2006/picture">
                        <pic:nvPicPr>
                          <pic:cNvPr id="84726059" name="Εικόνα 84726059">
                            <a:extLst>
                              <a:ext uri="{FF2B5EF4-FFF2-40B4-BE49-F238E27FC236}">
                                <a16:creationId xmlns:a16="http://schemas.microsoft.com/office/drawing/2014/main" id="{FE329B98-E0DB-4830-DD5C-0BA53FE784AA}"/>
                              </a:ext>
                            </a:extLst>
                          </pic:cNvPr>
                          <pic:cNvPicPr>
                            <a:picLocks noChangeAspect="1"/>
                          </pic:cNvPicPr>
                        </pic:nvPicPr>
                        <pic:blipFill>
                          <a:blip r:embed="rId25"/>
                          <a:stretch>
                            <a:fillRect/>
                          </a:stretch>
                        </pic:blipFill>
                        <pic:spPr>
                          <a:xfrm>
                            <a:off x="111443" y="104221"/>
                            <a:ext cx="1661160" cy="938784"/>
                          </a:xfrm>
                          <a:prstGeom prst="rect">
                            <a:avLst/>
                          </a:prstGeom>
                          <a:solidFill>
                            <a:schemeClr val="accent6">
                              <a:lumMod val="20000"/>
                              <a:lumOff val="80000"/>
                            </a:schemeClr>
                          </a:solidFill>
                        </pic:spPr>
                      </pic:pic>
                      <pic:pic xmlns:pic="http://schemas.openxmlformats.org/drawingml/2006/picture">
                        <pic:nvPicPr>
                          <pic:cNvPr id="1757882391" name="Εικόνα 1757882391">
                            <a:extLst>
                              <a:ext uri="{FF2B5EF4-FFF2-40B4-BE49-F238E27FC236}">
                                <a16:creationId xmlns:a16="http://schemas.microsoft.com/office/drawing/2014/main" id="{12B5CECD-D251-8A6F-0AFB-61796641A75B}"/>
                              </a:ext>
                            </a:extLst>
                          </pic:cNvPr>
                          <pic:cNvPicPr>
                            <a:picLocks noChangeAspect="1"/>
                          </pic:cNvPicPr>
                        </pic:nvPicPr>
                        <pic:blipFill>
                          <a:blip r:embed="rId11"/>
                          <a:stretch>
                            <a:fillRect/>
                          </a:stretch>
                        </pic:blipFill>
                        <pic:spPr>
                          <a:xfrm>
                            <a:off x="1247189" y="267806"/>
                            <a:ext cx="170180" cy="160020"/>
                          </a:xfrm>
                          <a:prstGeom prst="rect">
                            <a:avLst/>
                          </a:prstGeom>
                        </pic:spPr>
                      </pic:pic>
                      <pic:pic xmlns:pic="http://schemas.openxmlformats.org/drawingml/2006/picture">
                        <pic:nvPicPr>
                          <pic:cNvPr id="1764561809" name="Εικόνα 1764561809">
                            <a:extLst>
                              <a:ext uri="{FF2B5EF4-FFF2-40B4-BE49-F238E27FC236}">
                                <a16:creationId xmlns:a16="http://schemas.microsoft.com/office/drawing/2014/main" id="{DA2DCF59-B667-594A-C85C-902A27B3338F}"/>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29139" y="451956"/>
                            <a:ext cx="167640" cy="205740"/>
                          </a:xfrm>
                          <a:prstGeom prst="rect">
                            <a:avLst/>
                          </a:prstGeom>
                          <a:noFill/>
                          <a:extLst>
                            <a:ext uri="{909E8E84-426E-40DD-AFC4-6F175D3DCCD1}">
                              <a14:hiddenFill xmlns:a14="http://schemas.microsoft.com/office/drawing/2010/main">
                                <a:solidFill>
                                  <a:srgbClr val="FFFFFF"/>
                                </a:solidFill>
                              </a14:hiddenFill>
                            </a:ext>
                          </a:extLst>
                        </pic:spPr>
                      </pic:pic>
                      <wps:wsp>
                        <wps:cNvPr id="150303122" name="Ορθογώνιο 150303122">
                          <a:extLst>
                            <a:ext uri="{FF2B5EF4-FFF2-40B4-BE49-F238E27FC236}">
                              <a16:creationId xmlns:a16="http://schemas.microsoft.com/office/drawing/2014/main" id="{664F6215-CC79-59FE-C31B-CD41C1261E80}"/>
                            </a:ext>
                          </a:extLst>
                        </wps:cNvPr>
                        <wps:cNvSpPr/>
                        <wps:spPr>
                          <a:xfrm>
                            <a:off x="793859" y="222721"/>
                            <a:ext cx="45085" cy="697865"/>
                          </a:xfrm>
                          <a:prstGeom prst="rect">
                            <a:avLst/>
                          </a:prstGeom>
                          <a:solidFill>
                            <a:srgbClr val="FFC000"/>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1818330" name="TextBox 106">
                          <a:extLst>
                            <a:ext uri="{FF2B5EF4-FFF2-40B4-BE49-F238E27FC236}">
                              <a16:creationId xmlns:a16="http://schemas.microsoft.com/office/drawing/2014/main" id="{26AE1AAC-D4EB-1833-B876-3DFA9BB769CD}"/>
                            </a:ext>
                          </a:extLst>
                        </wps:cNvPr>
                        <wps:cNvSpPr txBox="1"/>
                        <wps:spPr>
                          <a:xfrm>
                            <a:off x="681213" y="897592"/>
                            <a:ext cx="298450" cy="253365"/>
                          </a:xfrm>
                          <a:prstGeom prst="rect">
                            <a:avLst/>
                          </a:prstGeom>
                          <a:noFill/>
                        </wps:spPr>
                        <wps:txbx>
                          <w:txbxContent>
                            <w:p w14:paraId="4F606FA4" w14:textId="77777777" w:rsidR="0065524D" w:rsidRDefault="0065524D" w:rsidP="0065524D">
                              <w:pPr>
                                <w:rPr>
                                  <w:rFonts w:cstheme="minorBidi"/>
                                  <w:color w:val="000000"/>
                                  <w:kern w:val="24"/>
                                </w:rPr>
                              </w:pPr>
                              <w:r>
                                <w:rPr>
                                  <w:rFonts w:cstheme="minorBidi"/>
                                  <w:color w:val="000000"/>
                                  <w:kern w:val="24"/>
                                </w:rPr>
                                <w:t>Γ</w:t>
                              </w:r>
                            </w:p>
                          </w:txbxContent>
                        </wps:txbx>
                        <wps:bodyPr wrap="square" rtlCol="0">
                          <a:noAutofit/>
                        </wps:bodyPr>
                      </wps:wsp>
                      <wps:wsp>
                        <wps:cNvPr id="191346092" name="Ευθύγραμμο βέλος σύνδεσης 191346092">
                          <a:extLst>
                            <a:ext uri="{FF2B5EF4-FFF2-40B4-BE49-F238E27FC236}">
                              <a16:creationId xmlns:a16="http://schemas.microsoft.com/office/drawing/2014/main" id="{3FB7C167-5A91-74EC-B838-F356D02A25D8}"/>
                            </a:ext>
                          </a:extLst>
                        </wps:cNvPr>
                        <wps:cNvCnPr>
                          <a:cxnSpLocks/>
                        </wps:cNvCnPr>
                        <wps:spPr>
                          <a:xfrm flipV="1">
                            <a:off x="809099" y="560541"/>
                            <a:ext cx="335280" cy="1270"/>
                          </a:xfrm>
                          <a:prstGeom prst="straightConnector1">
                            <a:avLst/>
                          </a:prstGeom>
                          <a:ln w="15875">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881066019" name="Εικόνα 881066019">
                            <a:extLst>
                              <a:ext uri="{FF2B5EF4-FFF2-40B4-BE49-F238E27FC236}">
                                <a16:creationId xmlns:a16="http://schemas.microsoft.com/office/drawing/2014/main" id="{64E85C81-AC75-807F-0B4B-CAAF0DBF303C}"/>
                              </a:ext>
                            </a:extLst>
                          </pic:cNvPr>
                          <pic:cNvPicPr>
                            <a:picLocks noChangeAspect="1"/>
                          </pic:cNvPicPr>
                        </pic:nvPicPr>
                        <pic:blipFill>
                          <a:blip r:embed="rId17"/>
                          <a:srcRect/>
                          <a:stretch>
                            <a:fillRect/>
                          </a:stretch>
                        </pic:blipFill>
                        <pic:spPr bwMode="auto">
                          <a:xfrm>
                            <a:off x="1387524" y="272886"/>
                            <a:ext cx="154940" cy="207645"/>
                          </a:xfrm>
                          <a:prstGeom prst="rect">
                            <a:avLst/>
                          </a:prstGeom>
                          <a:noFill/>
                          <a:extLst>
                            <a:ext uri="{909E8E84-426E-40DD-AFC4-6F175D3DCCD1}">
                              <a14:hiddenFill xmlns:a14="http://schemas.microsoft.com/office/drawing/2010/main">
                                <a:solidFill>
                                  <a:srgbClr val="FFFFFF"/>
                                </a:solidFill>
                              </a14:hiddenFill>
                            </a:ext>
                          </a:extLst>
                        </pic:spPr>
                      </pic:pic>
                      <wps:wsp>
                        <wps:cNvPr id="660240586" name="TextBox 106">
                          <a:extLst>
                            <a:ext uri="{FF2B5EF4-FFF2-40B4-BE49-F238E27FC236}">
                              <a16:creationId xmlns:a16="http://schemas.microsoft.com/office/drawing/2014/main" id="{00959913-AF8B-2BB2-082A-11907C6175EF}"/>
                            </a:ext>
                          </a:extLst>
                        </wps:cNvPr>
                        <wps:cNvSpPr txBox="1"/>
                        <wps:spPr>
                          <a:xfrm>
                            <a:off x="687639" y="0"/>
                            <a:ext cx="298450" cy="253365"/>
                          </a:xfrm>
                          <a:prstGeom prst="rect">
                            <a:avLst/>
                          </a:prstGeom>
                          <a:noFill/>
                        </wps:spPr>
                        <wps:txbx>
                          <w:txbxContent>
                            <w:p w14:paraId="5688D313" w14:textId="77777777" w:rsidR="0065524D" w:rsidRDefault="0065524D" w:rsidP="0065524D">
                              <w:pPr>
                                <w:rPr>
                                  <w:rFonts w:cstheme="minorBidi"/>
                                  <w:color w:val="000000"/>
                                  <w:kern w:val="24"/>
                                </w:rPr>
                              </w:pPr>
                              <w:r>
                                <w:rPr>
                                  <w:rFonts w:cstheme="minorBidi"/>
                                  <w:color w:val="000000"/>
                                  <w:kern w:val="24"/>
                                </w:rPr>
                                <w:t>Α</w:t>
                              </w:r>
                            </w:p>
                          </w:txbxContent>
                        </wps:txbx>
                        <wps:bodyPr wrap="square" rtlCol="0">
                          <a:noAutofit/>
                        </wps:bodyPr>
                      </wps:wsp>
                      <wps:wsp>
                        <wps:cNvPr id="1341295933" name="Ευθεία γραμμή σύνδεσης 1341295933">
                          <a:extLst>
                            <a:ext uri="{FF2B5EF4-FFF2-40B4-BE49-F238E27FC236}">
                              <a16:creationId xmlns:a16="http://schemas.microsoft.com/office/drawing/2014/main" id="{457DCCA5-D02B-5BA8-64FA-FA37C07B529E}"/>
                            </a:ext>
                          </a:extLst>
                        </wps:cNvPr>
                        <wps:cNvCnPr/>
                        <wps:spPr>
                          <a:xfrm rot="16200000">
                            <a:off x="809098" y="343879"/>
                            <a:ext cx="0" cy="216153"/>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390059743" name="Ευθεία γραμμή σύνδεσης 1390059743">
                          <a:extLst>
                            <a:ext uri="{FF2B5EF4-FFF2-40B4-BE49-F238E27FC236}">
                              <a16:creationId xmlns:a16="http://schemas.microsoft.com/office/drawing/2014/main" id="{61927B8A-6ACD-99B2-C18F-512C8EB5202E}"/>
                            </a:ext>
                          </a:extLst>
                        </wps:cNvPr>
                        <wps:cNvCnPr>
                          <a:cxnSpLocks/>
                        </wps:cNvCnPr>
                        <wps:spPr>
                          <a:xfrm rot="16200000">
                            <a:off x="814210" y="340631"/>
                            <a:ext cx="0" cy="106616"/>
                          </a:xfrm>
                          <a:prstGeom prst="line">
                            <a:avLst/>
                          </a:prstGeom>
                          <a:ln w="38100" cap="rnd">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803762432" name="Ευθεία γραμμή σύνδεσης 1803762432">
                          <a:extLst>
                            <a:ext uri="{FF2B5EF4-FFF2-40B4-BE49-F238E27FC236}">
                              <a16:creationId xmlns:a16="http://schemas.microsoft.com/office/drawing/2014/main" id="{E5A5C29B-6558-A249-2482-DA14C3EA35A9}"/>
                            </a:ext>
                          </a:extLst>
                        </wps:cNvPr>
                        <wps:cNvCnPr>
                          <a:cxnSpLocks/>
                        </wps:cNvCnPr>
                        <wps:spPr>
                          <a:xfrm rot="16200000" flipH="1">
                            <a:off x="772157" y="495468"/>
                            <a:ext cx="87025" cy="0"/>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978388356" name="Ευθεία γραμμή σύνδεσης 978388356">
                          <a:extLst>
                            <a:ext uri="{FF2B5EF4-FFF2-40B4-BE49-F238E27FC236}">
                              <a16:creationId xmlns:a16="http://schemas.microsoft.com/office/drawing/2014/main" id="{4A760D26-5A3A-EE8E-5188-0BF2918FF6E8}"/>
                            </a:ext>
                          </a:extLst>
                        </wps:cNvPr>
                        <wps:cNvCnPr>
                          <a:cxnSpLocks/>
                        </wps:cNvCnPr>
                        <wps:spPr>
                          <a:xfrm rot="16200000" flipH="1">
                            <a:off x="770546" y="348815"/>
                            <a:ext cx="90248" cy="0"/>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547780193" name="Ευθύγραμμο βέλος σύνδεσης 1547780193">
                          <a:extLst>
                            <a:ext uri="{FF2B5EF4-FFF2-40B4-BE49-F238E27FC236}">
                              <a16:creationId xmlns:a16="http://schemas.microsoft.com/office/drawing/2014/main" id="{0F918B66-4C8A-CC7C-1480-08286C1195A4}"/>
                            </a:ext>
                          </a:extLst>
                        </wps:cNvPr>
                        <wps:cNvCnPr>
                          <a:cxnSpLocks/>
                        </wps:cNvCnPr>
                        <wps:spPr>
                          <a:xfrm>
                            <a:off x="809099" y="661397"/>
                            <a:ext cx="0" cy="194594"/>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21605183" name="TextBox 222">
                          <a:extLst>
                            <a:ext uri="{FF2B5EF4-FFF2-40B4-BE49-F238E27FC236}">
                              <a16:creationId xmlns:a16="http://schemas.microsoft.com/office/drawing/2014/main" id="{722A9C02-C620-3EA1-B782-5F050AD8BE26}"/>
                            </a:ext>
                          </a:extLst>
                        </wps:cNvPr>
                        <wps:cNvSpPr txBox="1"/>
                        <wps:spPr>
                          <a:xfrm>
                            <a:off x="785554" y="617539"/>
                            <a:ext cx="299085" cy="370205"/>
                          </a:xfrm>
                          <a:prstGeom prst="rect">
                            <a:avLst/>
                          </a:prstGeom>
                          <a:noFill/>
                        </wps:spPr>
                        <wps:txbx>
                          <w:txbxContent>
                            <w:p w14:paraId="3C452BF2" w14:textId="77777777" w:rsidR="0065524D" w:rsidRDefault="0065524D" w:rsidP="0065524D">
                              <w:pPr>
                                <w:rPr>
                                  <w:color w:val="000000" w:themeColor="text1"/>
                                  <w:kern w:val="24"/>
                                </w:rPr>
                              </w:pPr>
                              <w:r>
                                <w:rPr>
                                  <w:color w:val="000000" w:themeColor="text1"/>
                                  <w:kern w:val="24"/>
                                </w:rPr>
                                <w:t>i</w:t>
                              </w:r>
                            </w:p>
                          </w:txbxContent>
                        </wps:txbx>
                        <wps:bodyPr wrap="square" rtlCol="0">
                          <a:spAutoFit/>
                        </wps:bodyPr>
                      </wps:wsp>
                      <wps:wsp>
                        <wps:cNvPr id="1738518011" name="Ευθύγραμμο βέλος σύνδεσης 1738518011">
                          <a:extLst>
                            <a:ext uri="{FF2B5EF4-FFF2-40B4-BE49-F238E27FC236}">
                              <a16:creationId xmlns:a16="http://schemas.microsoft.com/office/drawing/2014/main" id="{32C39D3B-0DD3-938B-C559-0EFE3044F725}"/>
                            </a:ext>
                          </a:extLst>
                        </wps:cNvPr>
                        <wps:cNvCnPr>
                          <a:cxnSpLocks/>
                        </wps:cNvCnPr>
                        <wps:spPr>
                          <a:xfrm flipH="1" flipV="1">
                            <a:off x="586262" y="559271"/>
                            <a:ext cx="230139" cy="1270"/>
                          </a:xfrm>
                          <a:prstGeom prst="straightConnector1">
                            <a:avLst/>
                          </a:prstGeom>
                          <a:ln w="15875">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84036348" name="Εικόνα 984036348"/>
                          <pic:cNvPicPr>
                            <a:picLocks noChangeAspect="1" noChangeArrowheads="1"/>
                          </pic:cNvPicPr>
                        </pic:nvPicPr>
                        <pic:blipFill>
                          <a:blip r:embed="rId26"/>
                          <a:srcRect/>
                          <a:stretch>
                            <a:fillRect/>
                          </a:stretch>
                        </pic:blipFill>
                        <pic:spPr bwMode="auto">
                          <a:xfrm>
                            <a:off x="416242" y="426238"/>
                            <a:ext cx="193675" cy="257175"/>
                          </a:xfrm>
                          <a:prstGeom prst="rect">
                            <a:avLst/>
                          </a:prstGeom>
                          <a:noFill/>
                          <a:extLst>
                            <a:ext uri="{909E8E84-426E-40DD-AFC4-6F175D3DCCD1}">
                              <a14:hiddenFill xmlns:a14="http://schemas.microsoft.com/office/drawing/2010/main">
                                <a:solidFill>
                                  <a:srgbClr val="FFFFFF"/>
                                </a:solidFill>
                              </a14:hiddenFill>
                            </a:ext>
                          </a:extLst>
                        </pic:spPr>
                      </pic:pic>
                      <wps:wsp>
                        <wps:cNvPr id="57640636" name="TextBox 106"/>
                        <wps:cNvSpPr txBox="1"/>
                        <wps:spPr>
                          <a:xfrm>
                            <a:off x="1067" y="430065"/>
                            <a:ext cx="298450" cy="253365"/>
                          </a:xfrm>
                          <a:prstGeom prst="rect">
                            <a:avLst/>
                          </a:prstGeom>
                          <a:noFill/>
                        </wps:spPr>
                        <wps:txbx>
                          <w:txbxContent>
                            <w:p w14:paraId="69C50402" w14:textId="62EA5DAA" w:rsidR="00567FA2" w:rsidRDefault="00567FA2" w:rsidP="0065524D">
                              <w:pPr>
                                <w:rPr>
                                  <w:rFonts w:cstheme="minorBidi"/>
                                  <w:color w:val="000000"/>
                                  <w:kern w:val="24"/>
                                </w:rPr>
                              </w:pPr>
                              <w:r>
                                <w:rPr>
                                  <w:rFonts w:cstheme="minorBidi"/>
                                  <w:color w:val="000000"/>
                                  <w:kern w:val="24"/>
                                </w:rPr>
                                <w:t>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5789117E" id="Καμβάς 31" o:spid="_x0000_s1053" editas="canvas" style="position:absolute;left:0;text-align:left;margin-left:334.55pt;margin-top:20.25pt;width:145pt;height:90.6pt;z-index:251665408;mso-position-horizontal-relative:margin;mso-width-relative:margin;mso-height-relative:margin" coordsize="18415,11506"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">
                <v:shape id="_x0000_s1054" type="#_x0000_t75" style="position:absolute;width:18415;height:11506;visibility:visible;mso-wrap-style:square" filled="t" fillcolor="#e2efd9 [665]">
                  <v:fill o:detectmouseclick="t"/>
                  <v:path o:connecttype="none"/>
                </v:shape>
                <v:shape id="Εικόνα 84726059" o:spid="_x0000_s1055" type="#_x0000_t75" style="position:absolute;left:1114;top:1042;width:16612;height:9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" filled="t" fillcolor="#e2efd9 [665]">
                  <v:imagedata r:id="rId27" o:title=""/>
                </v:shape>
                <v:shape id="Εικόνα 1757882391" o:spid="_x0000_s1056" type="#_x0000_t75" style="position:absolute;left:12471;top:2678;width:1702;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">
                  <v:imagedata r:id="rId18" o:title=""/>
                </v:shape>
                <v:shape id="Εικόνα 1764561809" o:spid="_x0000_s1057" type="#_x0000_t75" style="position:absolute;left:11291;top:4519;width:1676;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">
                  <v:imagedata r:id="rId19" o:title=""/>
                </v:shape>
                <v:rect id="Ορθογώνιο 150303122" o:spid="_x0000_s1058" style="position:absolute;left:7938;top:2227;width:451;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" fillcolor="#ffc000" strokecolor="#bfbfbf [2412]"/>
                <v:shape id="TextBox 106" o:spid="_x0000_s1059" type="#_x0000_t202" style="position:absolute;left:6812;top:8975;width:298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" filled="f" stroked="f">
                  <v:textbox>
                    <w:txbxContent>
                      <w:p w14:paraId="4F606FA4" w14:textId="77777777" w:rsidR="0065524D" w:rsidRDefault="0065524D" w:rsidP="0065524D">
                        <w:pPr>
                          <w:rPr>
                            <w:rFonts w:cstheme="minorBidi"/>
                            <w:color w:val="000000"/>
                            <w:kern w:val="24"/>
                          </w:rPr>
                        </w:pPr>
                        <w:r>
                          <w:rPr>
                            <w:rFonts w:cstheme="minorBidi"/>
                            <w:color w:val="000000"/>
                            <w:kern w:val="24"/>
                          </w:rPr>
                          <w:t>Γ</w:t>
                        </w:r>
                      </w:p>
                    </w:txbxContent>
                  </v:textbox>
                </v:shape>
                <v:shape id="Ευθύγραμμο βέλος σύνδεσης 191346092" o:spid="_x0000_s1060" type="#_x0000_t32" style="position:absolute;left:8090;top:5605;width:3353;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" strokecolor="red" strokeweight="1.25pt">
                  <v:stroke endarrow="block" endarrowwidth="narrow" endarrowlength="short" joinstyle="miter"/>
                  <v:shadow on="t" type="perspective" color="black" offset="0,0" matrix="655f,,,655f"/>
                  <o:lock v:ext="edit" shapetype="f"/>
                </v:shape>
                <v:shape id="Εικόνα 881066019" o:spid="_x0000_s1061" type="#_x0000_t75" style="position:absolute;left:13875;top:2728;width:1549;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">
                  <v:imagedata r:id="rId24" o:title=""/>
                </v:shape>
                <v:shape id="TextBox 106" o:spid="_x0000_s1062" type="#_x0000_t202" style="position:absolute;left:6876;width:2984;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" filled="f" stroked="f">
                  <v:textbox>
                    <w:txbxContent>
                      <w:p w14:paraId="5688D313" w14:textId="77777777" w:rsidR="0065524D" w:rsidRDefault="0065524D" w:rsidP="0065524D">
                        <w:pPr>
                          <w:rPr>
                            <w:rFonts w:cstheme="minorBidi"/>
                            <w:color w:val="000000"/>
                            <w:kern w:val="24"/>
                          </w:rPr>
                        </w:pPr>
                        <w:r>
                          <w:rPr>
                            <w:rFonts w:cstheme="minorBidi"/>
                            <w:color w:val="000000"/>
                            <w:kern w:val="24"/>
                          </w:rPr>
                          <w:t>Α</w:t>
                        </w:r>
                      </w:p>
                    </w:txbxContent>
                  </v:textbox>
                </v:shape>
                <v:line id="Ευθεία γραμμή σύνδεσης 1341295933" o:spid="_x0000_s1063" style="position:absolute;rotation:-90;visibility:visible;mso-wrap-style:square" from="8091,3438" to="8091,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" strokecolor="#0070c0" strokeweight="1.5pt">
                  <v:stroke joinstyle="miter"/>
                </v:line>
                <v:line id="Ευθεία γραμμή σύνδεσης 1390059743" o:spid="_x0000_s1064" style="position:absolute;rotation:-90;visibility:visible;mso-wrap-style:square" from="8142,3406" to="8142,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" strokecolor="#0070c0" strokeweight="3pt">
                  <v:stroke joinstyle="miter" endcap="round"/>
                  <o:lock v:ext="edit" shapetype="f"/>
                </v:line>
                <v:line id="Ευθεία γραμμή σύνδεσης 1803762432" o:spid="_x0000_s1065" style="position:absolute;rotation:90;flip:x;visibility:visible;mso-wrap-style:square" from="7721,4954" to="859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" strokecolor="#0070c0" strokeweight="1.5pt">
                  <v:stroke joinstyle="miter"/>
                  <o:lock v:ext="edit" shapetype="f"/>
                </v:line>
                <v:line id="Ευθεία γραμμή σύνδεσης 978388356" o:spid="_x0000_s1066" style="position:absolute;rotation:90;flip:x;visibility:visible;mso-wrap-style:square" from="7704,3488" to="8607,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" strokecolor="#0070c0" strokeweight="1.5pt">
                  <v:stroke joinstyle="miter"/>
                  <o:lock v:ext="edit" shapetype="f"/>
                </v:line>
                <v:shape id="Ευθύγραμμο βέλος σύνδεσης 1547780193" o:spid="_x0000_s1067" type="#_x0000_t32" style="position:absolute;left:8090;top:6613;width:0;height:19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TextBox 222" o:spid="_x0000_s1068" type="#_x0000_t202" style="position:absolute;left:7855;top:6175;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" filled="f" stroked="f">
                  <v:textbox style="mso-fit-shape-to-text:t">
                    <w:txbxContent>
                      <w:p w14:paraId="3C452BF2" w14:textId="77777777" w:rsidR="0065524D" w:rsidRDefault="0065524D" w:rsidP="0065524D">
                        <w:pPr>
                          <w:rPr>
                            <w:color w:val="000000" w:themeColor="text1"/>
                            <w:kern w:val="24"/>
                          </w:rPr>
                        </w:pPr>
                        <w:r>
                          <w:rPr>
                            <w:color w:val="000000" w:themeColor="text1"/>
                            <w:kern w:val="24"/>
                          </w:rPr>
                          <w:t>i</w:t>
                        </w:r>
                      </w:p>
                    </w:txbxContent>
                  </v:textbox>
                </v:shape>
                <v:shape id="Ευθύγραμμο βέλος σύνδεσης 1738518011" o:spid="_x0000_s1069" type="#_x0000_t32" style="position:absolute;left:5862;top:5592;width:2302;height: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" strokecolor="red" strokeweight="1.25pt">
                  <v:stroke endarrow="block" endarrowwidth="narrow" endarrowlength="short" joinstyle="miter"/>
                  <v:shadow on="t" type="perspective" color="black" offset="0,0" matrix="655f,,,655f"/>
                  <o:lock v:ext="edit" shapetype="f"/>
                </v:shape>
                <v:shape id="Εικόνα 984036348" o:spid="_x0000_s1070" type="#_x0000_t75" style="position:absolute;left:4162;top:4262;width:1937;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">
                  <v:imagedata r:id="rId28" o:title=""/>
                </v:shape>
                <v:shape id="TextBox 106" o:spid="_x0000_s1071" type="#_x0000_t202" style="position:absolute;left:10;top:4300;width:298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" filled="f" stroked="f">
                  <v:textbox>
                    <w:txbxContent>
                      <w:p w14:paraId="69C50402" w14:textId="62EA5DAA" w:rsidR="00567FA2" w:rsidRDefault="00567FA2" w:rsidP="0065524D">
                        <w:pPr>
                          <w:rPr>
                            <w:rFonts w:cstheme="minorBidi"/>
                            <w:color w:val="000000"/>
                            <w:kern w:val="24"/>
                          </w:rPr>
                        </w:pPr>
                        <w:r>
                          <w:rPr>
                            <w:rFonts w:cstheme="minorBidi"/>
                            <w:color w:val="000000"/>
                            <w:kern w:val="24"/>
                          </w:rPr>
                          <w:t>R</w:t>
                        </w:r>
                      </w:p>
                    </w:txbxContent>
                  </v:textbox>
                </v:shape>
                <w10:wrap type="square" anchorx="margin"/>
              </v:group>
            </w:pict>
          </mc:Fallback>
        </mc:AlternateContent>
      </w:r>
      <w:r w:rsidR="007141CF">
        <w:t>Απάντηση:</w:t>
      </w:r>
    </w:p>
    <w:p w14:paraId="0ABB0CB2" w14:textId="20660E97" w:rsidR="007141CF" w:rsidRDefault="007F7F6C" w:rsidP="007F7F6C">
      <w:pPr>
        <w:pStyle w:val="i"/>
      </w:pPr>
      <w:r>
        <w:t xml:space="preserve">Μόλις ο αγωγός ΑΓ κινηθεί προς τα δεξιά, θα αναπτυχθεί πάνω του μια ΗΕΔ από επαγωγή με θετικό άκρο το άκρο Γ ίση με </w:t>
      </w:r>
      <w:r w:rsidRPr="007F7F6C">
        <w:rPr>
          <w:position w:val="-6"/>
        </w:rPr>
        <w:object w:dxaOrig="900" w:dyaOrig="279" w14:anchorId="016FC098">
          <v:shape id="_x0000_i1025" type="#_x0000_t75" style="width:45.1pt;height:13.75pt" o:ole="">
            <v:imagedata r:id="rId29" o:title=""/>
          </v:shape>
          <o:OLEObject Type="Embed" ProgID="Equation.DSMT4" ShapeID="_x0000_i1025" DrawAspect="Content" ObjectID="_1804410286" r:id="rId30"/>
        </w:object>
      </w:r>
      <w:r>
        <w:t>, όπως στο σχήμα.</w:t>
      </w:r>
      <w:r w:rsidR="00567FA2">
        <w:t xml:space="preserve"> Αλλά τότε ο αγωγός ΑΓ διαρρέεται από ρεύμα με φορά από το Α στο Γ με ένταση:</w:t>
      </w:r>
    </w:p>
    <w:p w14:paraId="0C605207" w14:textId="3C5268BE" w:rsidR="00386F6F" w:rsidRDefault="00567FA2" w:rsidP="003F69A6">
      <w:pPr>
        <w:jc w:val="center"/>
      </w:pPr>
      <w:r w:rsidRPr="00567FA2">
        <w:rPr>
          <w:position w:val="-30"/>
        </w:rPr>
        <w:object w:dxaOrig="1500" w:dyaOrig="680" w14:anchorId="6637849F">
          <v:shape id="_x0000_i1026" type="#_x0000_t75" style="width:74.9pt;height:33.9pt" o:ole="">
            <v:imagedata r:id="rId31" o:title=""/>
          </v:shape>
          <o:OLEObject Type="Embed" ProgID="Equation.DSMT4" ShapeID="_x0000_i1026" DrawAspect="Content" ObjectID="_1804410287" r:id="rId32"/>
        </w:object>
      </w:r>
      <w:r w:rsidR="00562308">
        <w:t xml:space="preserve"> (1)</w:t>
      </w:r>
    </w:p>
    <w:p w14:paraId="45920DE8" w14:textId="76C18CDC" w:rsidR="00567FA2" w:rsidRDefault="00567FA2" w:rsidP="00567FA2">
      <w:pPr>
        <w:ind w:left="340"/>
      </w:pPr>
      <w:r>
        <w:t xml:space="preserve">Αποτέλεσμα είναι στον αγωγό ΑΓ να ασκείται δύναμη Laplace από το μαγνητικό πεδίο αντίθετης κατεύθυνσης από την ασκούμενη δύναμη F, μέτρου </w:t>
      </w:r>
      <w:r w:rsidR="007744C6" w:rsidRPr="007744C6">
        <w:rPr>
          <w:position w:val="-12"/>
        </w:rPr>
        <w:object w:dxaOrig="859" w:dyaOrig="360" w14:anchorId="1B309213">
          <v:shape id="_x0000_i1027" type="#_x0000_t75" style="width:42.9pt;height:18.25pt" o:ole="">
            <v:imagedata r:id="rId33" o:title=""/>
          </v:shape>
          <o:OLEObject Type="Embed" ProgID="Equation.DSMT4" ShapeID="_x0000_i1027" DrawAspect="Content" ObjectID="_1804410288" r:id="rId34"/>
        </w:object>
      </w:r>
      <w:r w:rsidR="007744C6">
        <w:t>. Εφαρμόζοντας τώρα για τον αγωγό ΑΓ το θεμελιώδη νόμο της δυναμικής παίρνουμε:</w:t>
      </w:r>
    </w:p>
    <w:p w14:paraId="60164D57" w14:textId="11338FE9" w:rsidR="007744C6" w:rsidRDefault="007E2177" w:rsidP="00640FD6">
      <w:pPr>
        <w:ind w:left="340"/>
        <w:jc w:val="center"/>
      </w:pPr>
      <w:r w:rsidRPr="007E2177">
        <w:rPr>
          <w:position w:val="-12"/>
        </w:rPr>
        <w:object w:dxaOrig="4340" w:dyaOrig="360" w14:anchorId="0182E771">
          <v:shape id="_x0000_i1028" type="#_x0000_t75" style="width:217.3pt;height:18.25pt" o:ole="">
            <v:imagedata r:id="rId35" o:title=""/>
          </v:shape>
          <o:OLEObject Type="Embed" ProgID="Equation.DSMT4" ShapeID="_x0000_i1028" DrawAspect="Content" ObjectID="_1804410289" r:id="rId36"/>
        </w:object>
      </w:r>
    </w:p>
    <w:p w14:paraId="49176AF5" w14:textId="648B1C78" w:rsidR="00640FD6" w:rsidRDefault="007E2177" w:rsidP="00640FD6">
      <w:pPr>
        <w:ind w:left="340"/>
        <w:jc w:val="center"/>
      </w:pPr>
      <w:r w:rsidRPr="000C5AA4">
        <w:rPr>
          <w:position w:val="-24"/>
        </w:rPr>
        <w:object w:dxaOrig="1680" w:dyaOrig="660" w14:anchorId="796C39C0">
          <v:shape id="_x0000_i1029" type="#_x0000_t75" style="width:84.15pt;height:33.3pt" o:ole="" o:allowoverlap="f">
            <v:imagedata r:id="rId37" o:title=""/>
          </v:shape>
          <o:OLEObject Type="Embed" ProgID="Equation.DSMT4" ShapeID="_x0000_i1029" DrawAspect="Content" ObjectID="_1804410290" r:id="rId38"/>
        </w:object>
      </w:r>
      <w:r w:rsidR="00B3331D">
        <w:t xml:space="preserve"> (</w:t>
      </w:r>
      <w:r w:rsidR="00562308">
        <w:t>2</w:t>
      </w:r>
      <w:r w:rsidR="00B3331D">
        <w:t>)</w:t>
      </w:r>
    </w:p>
    <w:p w14:paraId="023EC30C" w14:textId="6D8E9DE4" w:rsidR="00B3331D" w:rsidRDefault="00B3331D" w:rsidP="00B3331D">
      <w:pPr>
        <w:ind w:left="340"/>
      </w:pPr>
      <w:r>
        <w:t>Από την εξίσωση (2) καταλαβαίνουμε ότι καθώς επιταχύνεται ο αγωγός και η ταχύτητά του αυξάνεται η  επιτάχυνσή του μειώνεται. Έτσι κάποια στιγμή η επιτάχυνση θα μηδενιστεί, ισοδύναμα η συνισταμένη δύναμη θα μηδενιστεί και ο αγωγός θα κινηθεί πια με σταθερή ταχύτητα, την οποία ονομάζουμε οριακή ταχύτητα. Για το μέτρο της από την σχέση (2) παίρνουμε:</w:t>
      </w:r>
    </w:p>
    <w:p w14:paraId="3274971D" w14:textId="246FF4D2" w:rsidR="00B3331D" w:rsidRDefault="00222181" w:rsidP="00222181">
      <w:pPr>
        <w:ind w:left="340"/>
        <w:jc w:val="center"/>
      </w:pPr>
      <w:r w:rsidRPr="00222181">
        <w:rPr>
          <w:position w:val="-58"/>
        </w:rPr>
        <w:object w:dxaOrig="4300" w:dyaOrig="1280" w14:anchorId="134C1A42">
          <v:shape id="_x0000_i1030" type="#_x0000_t75" style="width:215.35pt;height:64.3pt" o:ole="">
            <v:imagedata r:id="rId39" o:title=""/>
          </v:shape>
          <o:OLEObject Type="Embed" ProgID="Equation.DSMT4" ShapeID="_x0000_i1030" DrawAspect="Content" ObjectID="_1804410291" r:id="rId40"/>
        </w:object>
      </w:r>
    </w:p>
    <w:p w14:paraId="1C22DF66" w14:textId="2B72EB3E" w:rsidR="00E66E6C" w:rsidRDefault="00222181" w:rsidP="00222181">
      <w:pPr>
        <w:pStyle w:val="i"/>
      </w:pPr>
      <w:r>
        <w:t>Με αντικατάσταση στην (</w:t>
      </w:r>
      <w:r w:rsidR="00DD18D6">
        <w:t>2</w:t>
      </w:r>
      <w:r>
        <w:t>) υ=0, βρίσκουμε την μέγιστη επιτάχυνση</w:t>
      </w:r>
      <w:r w:rsidR="00E66E6C">
        <w:t>:</w:t>
      </w:r>
    </w:p>
    <w:p w14:paraId="441871F4" w14:textId="7FCCD76D" w:rsidR="00ED7527" w:rsidRDefault="0060247F" w:rsidP="00ED7527">
      <w:pPr>
        <w:jc w:val="center"/>
      </w:pPr>
      <w:r>
        <w:rPr>
          <w:noProof/>
        </w:rPr>
        <mc:AlternateContent>
          <mc:Choice Requires="wpc">
            <w:drawing>
              <wp:anchor distT="0" distB="0" distL="114300" distR="114300" simplePos="0" relativeHeight="251666432" behindDoc="0" locked="0" layoutInCell="1" allowOverlap="1" wp14:anchorId="23A7C83F" wp14:editId="2F38083F">
                <wp:simplePos x="0" y="0"/>
                <wp:positionH relativeFrom="margin">
                  <wp:align>right</wp:align>
                </wp:positionH>
                <wp:positionV relativeFrom="paragraph">
                  <wp:posOffset>287788</wp:posOffset>
                </wp:positionV>
                <wp:extent cx="1471295" cy="1137285"/>
                <wp:effectExtent l="0" t="0" r="14605" b="5715"/>
                <wp:wrapSquare wrapText="bothSides"/>
                <wp:docPr id="1782785500" name="Καμβάς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wpg:wgp>
                        <wpg:cNvPr id="1478588672" name="Ομάδα 1478588672">
                          <a:extLst>
                            <a:ext uri="{FF2B5EF4-FFF2-40B4-BE49-F238E27FC236}">
                              <a16:creationId xmlns:a16="http://schemas.microsoft.com/office/drawing/2014/main" id="{99F8A62B-3B72-7B64-B674-FEC3BB9E6504}"/>
                            </a:ext>
                          </a:extLst>
                        </wpg:cNvPr>
                        <wpg:cNvGrpSpPr/>
                        <wpg:grpSpPr>
                          <a:xfrm>
                            <a:off x="260996" y="66896"/>
                            <a:ext cx="1154627" cy="841878"/>
                            <a:chOff x="260996" y="89293"/>
                            <a:chExt cx="752027" cy="660801"/>
                          </a:xfrm>
                        </wpg:grpSpPr>
                        <wps:wsp>
                          <wps:cNvPr id="1761262101" name="Ευθύγραμμο βέλος σύνδεσης 1761262101">
                            <a:extLst>
                              <a:ext uri="{FF2B5EF4-FFF2-40B4-BE49-F238E27FC236}">
                                <a16:creationId xmlns:a16="http://schemas.microsoft.com/office/drawing/2014/main" id="{6F96D64A-A3B3-76CD-0319-6826B5ECE030}"/>
                              </a:ext>
                            </a:extLst>
                          </wps:cNvPr>
                          <wps:cNvCnPr>
                            <a:cxnSpLocks/>
                          </wps:cNvCnPr>
                          <wps:spPr>
                            <a:xfrm>
                              <a:off x="260996" y="697683"/>
                              <a:ext cx="752027"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103931487" name="Ευθύγραμμο βέλος σύνδεσης 2103931487">
                            <a:extLst>
                              <a:ext uri="{FF2B5EF4-FFF2-40B4-BE49-F238E27FC236}">
                                <a16:creationId xmlns:a16="http://schemas.microsoft.com/office/drawing/2014/main" id="{AA7A14C6-8E20-8F99-BC35-8B1F8D883130}"/>
                              </a:ext>
                            </a:extLst>
                          </wps:cNvPr>
                          <wps:cNvCnPr>
                            <a:cxnSpLocks/>
                          </wps:cNvCnPr>
                          <wps:spPr>
                            <a:xfrm flipV="1">
                              <a:off x="297921" y="89293"/>
                              <a:ext cx="0" cy="660801"/>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s:wsp>
                        <wps:cNvPr id="997160102" name="TextBox 6">
                          <a:extLst>
                            <a:ext uri="{FF2B5EF4-FFF2-40B4-BE49-F238E27FC236}">
                              <a16:creationId xmlns:a16="http://schemas.microsoft.com/office/drawing/2014/main" id="{FC7976A9-CCE0-6AF5-E002-55F6D2D6DF0B}"/>
                            </a:ext>
                          </a:extLst>
                        </wps:cNvPr>
                        <wps:cNvSpPr txBox="1"/>
                        <wps:spPr>
                          <a:xfrm>
                            <a:off x="67260" y="0"/>
                            <a:ext cx="299720" cy="370205"/>
                          </a:xfrm>
                          <a:prstGeom prst="rect">
                            <a:avLst/>
                          </a:prstGeom>
                          <a:noFill/>
                        </wps:spPr>
                        <wps:txbx>
                          <w:txbxContent>
                            <w:p w14:paraId="108E0A4F" w14:textId="77777777" w:rsidR="00ED7527" w:rsidRDefault="00ED7527" w:rsidP="00ED7527">
                              <w:pPr>
                                <w:rPr>
                                  <w:color w:val="000000" w:themeColor="text1"/>
                                  <w:kern w:val="24"/>
                                </w:rPr>
                              </w:pPr>
                              <w:r>
                                <w:rPr>
                                  <w:color w:val="000000" w:themeColor="text1"/>
                                  <w:kern w:val="24"/>
                                </w:rPr>
                                <w:t>α</w:t>
                              </w:r>
                            </w:p>
                          </w:txbxContent>
                        </wps:txbx>
                        <wps:bodyPr wrap="square" rtlCol="0">
                          <a:spAutoFit/>
                        </wps:bodyPr>
                      </wps:wsp>
                      <wps:wsp>
                        <wps:cNvPr id="2140599494" name="Ευθύγραμμο βέλος σύνδεσης 2140599494">
                          <a:extLst>
                            <a:ext uri="{FF2B5EF4-FFF2-40B4-BE49-F238E27FC236}">
                              <a16:creationId xmlns:a16="http://schemas.microsoft.com/office/drawing/2014/main" id="{49930376-2468-D1C8-D1A9-9AFF81A3262E}"/>
                            </a:ext>
                          </a:extLst>
                        </wps:cNvPr>
                        <wps:cNvCnPr>
                          <a:cxnSpLocks/>
                        </wps:cNvCnPr>
                        <wps:spPr>
                          <a:xfrm>
                            <a:off x="316219" y="314477"/>
                            <a:ext cx="583852" cy="539901"/>
                          </a:xfrm>
                          <a:prstGeom prst="straightConnector1">
                            <a:avLst/>
                          </a:prstGeom>
                          <a:ln w="19050">
                            <a:solidFill>
                              <a:srgbClr val="FF0000"/>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81964824" name="TextBox 17">
                          <a:extLst>
                            <a:ext uri="{FF2B5EF4-FFF2-40B4-BE49-F238E27FC236}">
                              <a16:creationId xmlns:a16="http://schemas.microsoft.com/office/drawing/2014/main" id="{168A89DC-3B91-E5EF-1E79-6B9B841FF884}"/>
                            </a:ext>
                          </a:extLst>
                        </wps:cNvPr>
                        <wps:cNvSpPr txBox="1"/>
                        <wps:spPr>
                          <a:xfrm>
                            <a:off x="111270" y="189965"/>
                            <a:ext cx="299085" cy="370205"/>
                          </a:xfrm>
                          <a:prstGeom prst="rect">
                            <a:avLst/>
                          </a:prstGeom>
                          <a:noFill/>
                        </wps:spPr>
                        <wps:txbx>
                          <w:txbxContent>
                            <w:p w14:paraId="0E119A75" w14:textId="77777777" w:rsidR="00ED7527" w:rsidRDefault="00ED7527" w:rsidP="00ED7527">
                              <w:pPr>
                                <w:rPr>
                                  <w:color w:val="000000" w:themeColor="text1"/>
                                  <w:kern w:val="24"/>
                                </w:rPr>
                              </w:pPr>
                              <w:r>
                                <w:rPr>
                                  <w:color w:val="000000" w:themeColor="text1"/>
                                  <w:kern w:val="24"/>
                                </w:rPr>
                                <w:t>4</w:t>
                              </w:r>
                            </w:p>
                          </w:txbxContent>
                        </wps:txbx>
                        <wps:bodyPr wrap="square" rtlCol="0">
                          <a:spAutoFit/>
                        </wps:bodyPr>
                      </wps:wsp>
                      <wps:wsp>
                        <wps:cNvPr id="1190997748" name="TextBox 27">
                          <a:extLst>
                            <a:ext uri="{FF2B5EF4-FFF2-40B4-BE49-F238E27FC236}">
                              <a16:creationId xmlns:a16="http://schemas.microsoft.com/office/drawing/2014/main" id="{8AC08C5B-AF60-759B-B9CC-A96FD303E95C}"/>
                            </a:ext>
                          </a:extLst>
                        </wps:cNvPr>
                        <wps:cNvSpPr txBox="1"/>
                        <wps:spPr>
                          <a:xfrm>
                            <a:off x="0" y="837902"/>
                            <a:ext cx="434340" cy="255125"/>
                          </a:xfrm>
                          <a:prstGeom prst="rect">
                            <a:avLst/>
                          </a:prstGeom>
                          <a:noFill/>
                        </wps:spPr>
                        <wps:txbx>
                          <w:txbxContent>
                            <w:p w14:paraId="74F55B27" w14:textId="77777777" w:rsidR="00ED7527" w:rsidRDefault="00ED7527" w:rsidP="00ED7527">
                              <w:pPr>
                                <w:rPr>
                                  <w:color w:val="000000" w:themeColor="text1"/>
                                  <w:kern w:val="24"/>
                                </w:rPr>
                              </w:pPr>
                              <w:r>
                                <w:rPr>
                                  <w:color w:val="000000" w:themeColor="text1"/>
                                  <w:kern w:val="24"/>
                                </w:rPr>
                                <w:t>0,0</w:t>
                              </w:r>
                            </w:p>
                          </w:txbxContent>
                        </wps:txbx>
                        <wps:bodyPr wrap="square" rtlCol="0">
                          <a:noAutofit/>
                        </wps:bodyPr>
                      </wps:wsp>
                      <wps:wsp>
                        <wps:cNvPr id="1992157626" name="TextBox 33">
                          <a:extLst>
                            <a:ext uri="{FF2B5EF4-FFF2-40B4-BE49-F238E27FC236}">
                              <a16:creationId xmlns:a16="http://schemas.microsoft.com/office/drawing/2014/main" id="{D0E02149-D752-7EBB-1C07-FDDBF8968539}"/>
                            </a:ext>
                          </a:extLst>
                        </wps:cNvPr>
                        <wps:cNvSpPr txBox="1"/>
                        <wps:spPr>
                          <a:xfrm>
                            <a:off x="758201" y="803879"/>
                            <a:ext cx="419885" cy="263992"/>
                          </a:xfrm>
                          <a:prstGeom prst="rect">
                            <a:avLst/>
                          </a:prstGeom>
                          <a:noFill/>
                        </wps:spPr>
                        <wps:txbx>
                          <w:txbxContent>
                            <w:p w14:paraId="71974E4C" w14:textId="36B70F33" w:rsidR="00ED7527" w:rsidRDefault="00ED7527" w:rsidP="00ED7527">
                              <w:pPr>
                                <w:rPr>
                                  <w:color w:val="000000" w:themeColor="text1"/>
                                  <w:kern w:val="24"/>
                                </w:rPr>
                              </w:pPr>
                              <w:r>
                                <w:rPr>
                                  <w:color w:val="000000" w:themeColor="text1"/>
                                  <w:kern w:val="24"/>
                                </w:rPr>
                                <w:t>2</w:t>
                              </w:r>
                              <w:r w:rsidR="0060247F">
                                <w:rPr>
                                  <w:color w:val="000000" w:themeColor="text1"/>
                                  <w:kern w:val="24"/>
                                </w:rPr>
                                <w:t xml:space="preserve">  υ</w:t>
                              </w:r>
                              <w:r>
                                <w:rPr>
                                  <w:color w:val="000000" w:themeColor="text1"/>
                                  <w:kern w:val="24"/>
                                </w:rPr>
                                <w:t xml:space="preserve">   </w:t>
                              </w:r>
                            </w:p>
                          </w:txbxContent>
                        </wps:txbx>
                        <wps:bodyPr wrap="square" rtlCol="0">
                          <a:noAutofit/>
                        </wps:bodyPr>
                      </wps:wsp>
                      <pic:pic xmlns:pic="http://schemas.openxmlformats.org/drawingml/2006/picture">
                        <pic:nvPicPr>
                          <pic:cNvPr id="635998331" name="Εικόνα 635998331"/>
                          <pic:cNvPicPr>
                            <a:picLocks noChangeAspect="1" noChangeArrowheads="1"/>
                          </pic:cNvPicPr>
                        </pic:nvPicPr>
                        <pic:blipFill>
                          <a:blip r:embed="rId41"/>
                          <a:srcRect/>
                          <a:stretch>
                            <a:fillRect/>
                          </a:stretch>
                        </pic:blipFill>
                        <pic:spPr bwMode="auto">
                          <a:xfrm>
                            <a:off x="376138" y="56728"/>
                            <a:ext cx="298289" cy="246413"/>
                          </a:xfrm>
                          <a:prstGeom prst="rect">
                            <a:avLst/>
                          </a:prstGeom>
                          <a:noFill/>
                        </pic:spPr>
                      </pic:pic>
                      <pic:pic xmlns:pic="http://schemas.openxmlformats.org/drawingml/2006/picture">
                        <pic:nvPicPr>
                          <pic:cNvPr id="1097997832" name="Εικόνα 1097997832"/>
                          <pic:cNvPicPr>
                            <a:picLocks noChangeAspect="1" noChangeArrowheads="1"/>
                          </pic:cNvPicPr>
                        </pic:nvPicPr>
                        <pic:blipFill>
                          <a:blip r:embed="rId42"/>
                          <a:srcRect/>
                          <a:stretch>
                            <a:fillRect/>
                          </a:stretch>
                        </pic:blipFill>
                        <pic:spPr bwMode="auto">
                          <a:xfrm>
                            <a:off x="1125121" y="871707"/>
                            <a:ext cx="263525" cy="230187"/>
                          </a:xfrm>
                          <a:prstGeom prst="rect">
                            <a:avLst/>
                          </a:prstGeom>
                          <a:noFill/>
                        </pic:spPr>
                      </pic:pic>
                    </wpc:wpc>
                  </a:graphicData>
                </a:graphic>
                <wp14:sizeRelH relativeFrom="margin">
                  <wp14:pctWidth>0</wp14:pctWidth>
                </wp14:sizeRelH>
                <wp14:sizeRelV relativeFrom="margin">
                  <wp14:pctHeight>0</wp14:pctHeight>
                </wp14:sizeRelV>
              </wp:anchor>
            </w:drawing>
          </mc:Choice>
          <mc:Fallback>
            <w:pict>
              <v:group w14:anchorId="23A7C83F" id="Καμβάς 42" o:spid="_x0000_s1072" editas="canvas" style="position:absolute;left:0;text-align:left;margin-left:64.65pt;margin-top:22.65pt;width:115.85pt;height:89.55pt;z-index:251666432;mso-position-horizontal:right;mso-position-horizontal-relative:margin;mso-width-relative:margin;mso-height-relative:margin" coordsize="14712,1137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">
                <v:shape id="_x0000_s1073" type="#_x0000_t75" style="position:absolute;width:14712;height:11372;visibility:visible;mso-wrap-style:square" filled="t" fillcolor="#e2efd9 [665]">
                  <v:fill o:detectmouseclick="t"/>
                  <v:path o:connecttype="none"/>
                </v:shape>
                <v:group id="Ομάδα 1478588672" o:spid="_x0000_s1074" style="position:absolute;left:2609;top:668;width:11547;height:8419" coordorigin="2609,892" coordsize="7520,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">
                  <v:shape id="Ευθύγραμμο βέλος σύνδεσης 1761262101" o:spid="_x0000_s1075" type="#_x0000_t32" style="position:absolute;left:2609;top:6976;width:75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υθύγραμμο βέλος σύνδεσης 2103931487" o:spid="_x0000_s1076" type="#_x0000_t32" style="position:absolute;left:2979;top:892;width:0;height:66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group>
                <v:shape id="TextBox 6" o:spid="_x0000_s1077" type="#_x0000_t202" style="position:absolute;left:672;width:299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" filled="f" stroked="f">
                  <v:textbox style="mso-fit-shape-to-text:t">
                    <w:txbxContent>
                      <w:p w14:paraId="108E0A4F" w14:textId="77777777" w:rsidR="00ED7527" w:rsidRDefault="00ED7527" w:rsidP="00ED7527">
                        <w:pPr>
                          <w:rPr>
                            <w:color w:val="000000" w:themeColor="text1"/>
                            <w:kern w:val="24"/>
                          </w:rPr>
                        </w:pPr>
                        <w:r>
                          <w:rPr>
                            <w:color w:val="000000" w:themeColor="text1"/>
                            <w:kern w:val="24"/>
                          </w:rPr>
                          <w:t>α</w:t>
                        </w:r>
                      </w:p>
                    </w:txbxContent>
                  </v:textbox>
                </v:shape>
                <v:shape id="Ευθύγραμμο βέλος σύνδεσης 2140599494" o:spid="_x0000_s1078" type="#_x0000_t32" style="position:absolute;left:3162;top:3144;width:5838;height:5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" strokecolor="red" strokeweight="1.5pt">
                  <v:stroke joinstyle="miter"/>
                  <v:shadow on="t" type="perspective" color="black" offset="0,0" matrix="655f,,,655f"/>
                  <o:lock v:ext="edit" shapetype="f"/>
                </v:shape>
                <v:shape id="TextBox 17" o:spid="_x0000_s1079" type="#_x0000_t202" style="position:absolute;left:1112;top:1899;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" filled="f" stroked="f">
                  <v:textbox style="mso-fit-shape-to-text:t">
                    <w:txbxContent>
                      <w:p w14:paraId="0E119A75" w14:textId="77777777" w:rsidR="00ED7527" w:rsidRDefault="00ED7527" w:rsidP="00ED7527">
                        <w:pPr>
                          <w:rPr>
                            <w:color w:val="000000" w:themeColor="text1"/>
                            <w:kern w:val="24"/>
                          </w:rPr>
                        </w:pPr>
                        <w:r>
                          <w:rPr>
                            <w:color w:val="000000" w:themeColor="text1"/>
                            <w:kern w:val="24"/>
                          </w:rPr>
                          <w:t>4</w:t>
                        </w:r>
                      </w:p>
                    </w:txbxContent>
                  </v:textbox>
                </v:shape>
                <v:shape id="TextBox 27" o:spid="_x0000_s1080" type="#_x0000_t202" style="position:absolute;top:8379;width:4343;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" filled="f" stroked="f">
                  <v:textbox>
                    <w:txbxContent>
                      <w:p w14:paraId="74F55B27" w14:textId="77777777" w:rsidR="00ED7527" w:rsidRDefault="00ED7527" w:rsidP="00ED7527">
                        <w:pPr>
                          <w:rPr>
                            <w:color w:val="000000" w:themeColor="text1"/>
                            <w:kern w:val="24"/>
                          </w:rPr>
                        </w:pPr>
                        <w:r>
                          <w:rPr>
                            <w:color w:val="000000" w:themeColor="text1"/>
                            <w:kern w:val="24"/>
                          </w:rPr>
                          <w:t>0,0</w:t>
                        </w:r>
                      </w:p>
                    </w:txbxContent>
                  </v:textbox>
                </v:shape>
                <v:shape id="TextBox 33" o:spid="_x0000_s1081" type="#_x0000_t202" style="position:absolute;left:7582;top:8038;width:4198;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" filled="f" stroked="f">
                  <v:textbox>
                    <w:txbxContent>
                      <w:p w14:paraId="71974E4C" w14:textId="36B70F33" w:rsidR="00ED7527" w:rsidRDefault="00ED7527" w:rsidP="00ED7527">
                        <w:pPr>
                          <w:rPr>
                            <w:color w:val="000000" w:themeColor="text1"/>
                            <w:kern w:val="24"/>
                          </w:rPr>
                        </w:pPr>
                        <w:r>
                          <w:rPr>
                            <w:color w:val="000000" w:themeColor="text1"/>
                            <w:kern w:val="24"/>
                          </w:rPr>
                          <w:t>2</w:t>
                        </w:r>
                        <w:r w:rsidR="0060247F">
                          <w:rPr>
                            <w:color w:val="000000" w:themeColor="text1"/>
                            <w:kern w:val="24"/>
                          </w:rPr>
                          <w:t xml:space="preserve">  υ</w:t>
                        </w:r>
                        <w:r>
                          <w:rPr>
                            <w:color w:val="000000" w:themeColor="text1"/>
                            <w:kern w:val="24"/>
                          </w:rPr>
                          <w:t xml:space="preserve">   </w:t>
                        </w:r>
                      </w:p>
                    </w:txbxContent>
                  </v:textbox>
                </v:shape>
                <v:shape id="Εικόνα 635998331" o:spid="_x0000_s1082" type="#_x0000_t75" style="position:absolute;left:3761;top:567;width:2983;height:2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">
                  <v:imagedata r:id="rId43" o:title=""/>
                </v:shape>
                <v:shape id="Εικόνα 1097997832" o:spid="_x0000_s1083" type="#_x0000_t75" style="position:absolute;left:11251;top:8717;width:2635;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">
                  <v:imagedata r:id="rId44" o:title=""/>
                </v:shape>
                <w10:wrap type="square" anchorx="margin"/>
              </v:group>
            </w:pict>
          </mc:Fallback>
        </mc:AlternateContent>
      </w:r>
      <w:r w:rsidR="00ED7527" w:rsidRPr="00E66E6C">
        <w:rPr>
          <w:position w:val="-26"/>
        </w:rPr>
        <w:object w:dxaOrig="4459" w:dyaOrig="639" w14:anchorId="0B331B7A">
          <v:shape id="_x0000_i1031" type="#_x0000_t75" style="width:223.05pt;height:32pt" o:ole="">
            <v:imagedata r:id="rId45" o:title=""/>
          </v:shape>
          <o:OLEObject Type="Embed" ProgID="Equation.DSMT4" ShapeID="_x0000_i1031" DrawAspect="Content" ObjectID="_1804410292" r:id="rId46"/>
        </w:object>
      </w:r>
    </w:p>
    <w:p w14:paraId="59E709C0" w14:textId="3B556B57" w:rsidR="00222181" w:rsidRDefault="00222181" w:rsidP="00ED7527">
      <w:pPr>
        <w:ind w:left="340"/>
      </w:pPr>
      <w:r>
        <w:t>η οποία είναι η αρχική επιτάχυνση, ενώ, με βάση τα παραπάνω, η ελάχιστη</w:t>
      </w:r>
      <w:r w:rsidR="0060247F">
        <w:t xml:space="preserve"> επιτάχυνση</w:t>
      </w:r>
      <w:r>
        <w:t xml:space="preserve"> είναι η μηδενική. Εξάλλου η συνάρτηση (</w:t>
      </w:r>
      <w:r w:rsidR="00E66E6C">
        <w:t>1) περιγράφει μια ευθεία, οπότε η ζητούμενη γραφική παράσταση είναι αυτή του διπλανού σχήματος.</w:t>
      </w:r>
    </w:p>
    <w:p w14:paraId="67D9209F" w14:textId="3740D0FA" w:rsidR="00B26FBF" w:rsidRDefault="006B15AD" w:rsidP="006B15AD">
      <w:pPr>
        <w:pStyle w:val="i"/>
      </w:pPr>
      <w:r>
        <w:t>Για την μεταβολή της έντασης του ρεύματος μεταξύ δύο χρονικών στιγμών t</w:t>
      </w:r>
      <w:r>
        <w:rPr>
          <w:vertAlign w:val="subscript"/>
        </w:rPr>
        <w:t>1</w:t>
      </w:r>
      <w:r>
        <w:t xml:space="preserve"> και t</w:t>
      </w:r>
      <w:r>
        <w:rPr>
          <w:vertAlign w:val="subscript"/>
        </w:rPr>
        <w:t>2</w:t>
      </w:r>
      <w:r>
        <w:t xml:space="preserve"> </w:t>
      </w:r>
      <w:r w:rsidR="00BD5BDF">
        <w:t>έχουμε</w:t>
      </w:r>
      <w:r>
        <w:t>:</w:t>
      </w:r>
    </w:p>
    <w:p w14:paraId="3B03F76F" w14:textId="71CCC6CE" w:rsidR="006B15AD" w:rsidRDefault="00DD18D6" w:rsidP="00BD5BDF">
      <w:pPr>
        <w:jc w:val="center"/>
      </w:pPr>
      <w:r w:rsidRPr="004061C0">
        <w:rPr>
          <w:position w:val="-88"/>
        </w:rPr>
        <w:object w:dxaOrig="5600" w:dyaOrig="1900" w14:anchorId="3E213145">
          <v:shape id="_x0000_i1032" type="#_x0000_t75" style="width:280pt;height:94.4pt" o:ole="">
            <v:imagedata r:id="rId47" o:title=""/>
          </v:shape>
          <o:OLEObject Type="Embed" ProgID="Equation.DSMT4" ShapeID="_x0000_i1032" DrawAspect="Content" ObjectID="_1804410293" r:id="rId48"/>
        </w:object>
      </w:r>
    </w:p>
    <w:p w14:paraId="17790D87" w14:textId="74D52B51" w:rsidR="00DD18D6" w:rsidRDefault="00DD18D6" w:rsidP="004061C0">
      <w:pPr>
        <w:ind w:left="340"/>
      </w:pPr>
      <w:r>
        <w:t>Αλλά μόλις ασκηθεί στον αγωγό η δύναμη F, για t=0, ο αγωγός αποκτά μέγιστη επιτάχυνση, οπότε με βάση την εξίσωση (3) θα έχουμε και μέγιστο ρυθμό μεταβολής της έντασης του ρεύματος:</w:t>
      </w:r>
    </w:p>
    <w:p w14:paraId="5FDB6921" w14:textId="3DE046AC" w:rsidR="00DD18D6" w:rsidRDefault="00420281" w:rsidP="00420281">
      <w:pPr>
        <w:ind w:left="340"/>
        <w:jc w:val="center"/>
      </w:pPr>
      <w:r w:rsidRPr="0019773B">
        <w:rPr>
          <w:position w:val="-30"/>
        </w:rPr>
        <w:object w:dxaOrig="4220" w:dyaOrig="700" w14:anchorId="7F5D0787">
          <v:shape id="_x0000_i1033" type="#_x0000_t75" style="width:210.9pt;height:34.9pt" o:ole="">
            <v:imagedata r:id="rId49" o:title=""/>
          </v:shape>
          <o:OLEObject Type="Embed" ProgID="Equation.DSMT4" ShapeID="_x0000_i1033" DrawAspect="Content" ObjectID="_1804410294" r:id="rId50"/>
        </w:object>
      </w:r>
    </w:p>
    <w:p w14:paraId="01EA84A0" w14:textId="26E0C1D7" w:rsidR="004061C0" w:rsidRDefault="004061C0" w:rsidP="004061C0">
      <w:pPr>
        <w:ind w:left="340"/>
      </w:pPr>
      <w:r>
        <w:t>Εξάλλου τη στιγμή t</w:t>
      </w:r>
      <w:r>
        <w:rPr>
          <w:vertAlign w:val="subscript"/>
        </w:rPr>
        <w:t>1</w:t>
      </w:r>
      <w:r>
        <w:t xml:space="preserve"> ο αγωγός ΑΓ έχει επιτάχυνση (σχέση (</w:t>
      </w:r>
      <w:r w:rsidR="00DD18D6">
        <w:t>2</w:t>
      </w:r>
      <w:r>
        <w:t>)):</w:t>
      </w:r>
    </w:p>
    <w:p w14:paraId="11A75D42" w14:textId="1119AF89" w:rsidR="004061C0" w:rsidRDefault="000E4C5F" w:rsidP="0019773B">
      <w:pPr>
        <w:ind w:left="340"/>
        <w:jc w:val="center"/>
      </w:pPr>
      <w:r w:rsidRPr="000E4C5F">
        <w:rPr>
          <w:position w:val="-68"/>
        </w:rPr>
        <w:object w:dxaOrig="4680" w:dyaOrig="1480" w14:anchorId="37034CF5">
          <v:shape id="_x0000_i1034" type="#_x0000_t75" style="width:233.9pt;height:74.25pt" o:ole="">
            <v:imagedata r:id="rId51" o:title=""/>
          </v:shape>
          <o:OLEObject Type="Embed" ProgID="Equation.DSMT4" ShapeID="_x0000_i1034" DrawAspect="Content" ObjectID="_1804410295" r:id="rId52"/>
        </w:object>
      </w:r>
    </w:p>
    <w:p w14:paraId="6245E3C7" w14:textId="12CA3AFF" w:rsidR="0019773B" w:rsidRDefault="0019773B" w:rsidP="0019773B">
      <w:pPr>
        <w:ind w:left="340"/>
      </w:pPr>
      <w:r>
        <w:t>Οπότε με αντικατάσταση στην σχέση (</w:t>
      </w:r>
      <w:r w:rsidR="008706A2">
        <w:t>3</w:t>
      </w:r>
      <w:r>
        <w:t>) βρίσκουμε:</w:t>
      </w:r>
    </w:p>
    <w:p w14:paraId="7AB17810" w14:textId="6E870EFE" w:rsidR="0019773B" w:rsidRDefault="001659D2" w:rsidP="0019773B">
      <w:pPr>
        <w:ind w:left="340"/>
        <w:jc w:val="center"/>
      </w:pPr>
      <w:r w:rsidRPr="0019773B">
        <w:rPr>
          <w:position w:val="-30"/>
        </w:rPr>
        <w:object w:dxaOrig="4160" w:dyaOrig="700" w14:anchorId="312427A5">
          <v:shape id="_x0000_i1035" type="#_x0000_t75" style="width:208pt;height:34.9pt" o:ole="">
            <v:imagedata r:id="rId53" o:title=""/>
          </v:shape>
          <o:OLEObject Type="Embed" ProgID="Equation.DSMT4" ShapeID="_x0000_i1035" DrawAspect="Content" ObjectID="_1804410296" r:id="rId54"/>
        </w:object>
      </w:r>
    </w:p>
    <w:p w14:paraId="3D4F15BC" w14:textId="60F6A632" w:rsidR="00B85D63" w:rsidRDefault="00B85D63" w:rsidP="00577864">
      <w:pPr>
        <w:pStyle w:val="i"/>
      </w:pPr>
      <w:r>
        <w:t>Μόλις πάψει να ασκείται η δύναμη F, τη στιγμή t</w:t>
      </w:r>
      <w:r>
        <w:rPr>
          <w:vertAlign w:val="subscript"/>
        </w:rPr>
        <w:t>1</w:t>
      </w:r>
      <w:r>
        <w:rPr>
          <w:vertAlign w:val="superscript"/>
        </w:rPr>
        <w:t>+</w:t>
      </w:r>
      <w:r>
        <w:t>, η ταχύτητα του αγωγού δεν έχει αλλάξει (ακόμη!!!), οπότε δεν έχει αλλάξει ούτε η ΗΕΔ</w:t>
      </w:r>
      <w:r w:rsidR="005A02E4">
        <w:t xml:space="preserve"> </w:t>
      </w:r>
      <w:r>
        <w:t>από επαγωγή</w:t>
      </w:r>
      <w:r w:rsidR="005A02E4">
        <w:t xml:space="preserve"> E</w:t>
      </w:r>
      <w:r w:rsidR="005A02E4">
        <w:rPr>
          <w:vertAlign w:val="subscript"/>
        </w:rPr>
        <w:t>1</w:t>
      </w:r>
      <w:r w:rsidR="005A02E4">
        <w:t>=</w:t>
      </w:r>
      <w:r w:rsidR="00495A20">
        <w:t>1V</w:t>
      </w:r>
      <w:r>
        <w:t>, ούτε η ένταση του ρεύματος</w:t>
      </w:r>
      <w:r w:rsidR="0060247F">
        <w:t>. Έτσι:</w:t>
      </w:r>
    </w:p>
    <w:p w14:paraId="57F8DE0B" w14:textId="05422233" w:rsidR="00BB3E8F" w:rsidRPr="005A02E4" w:rsidRDefault="00BB3E8F" w:rsidP="00BB3E8F">
      <w:pPr>
        <w:pStyle w:val="abc"/>
      </w:pPr>
      <w:r>
        <w:t xml:space="preserve">α) </w:t>
      </w:r>
      <w:r w:rsidR="005A02E4">
        <w:t xml:space="preserve">Έτσι για την </w:t>
      </w:r>
      <w:r w:rsidR="0060247F">
        <w:t>ένταση του ρεύματος</w:t>
      </w:r>
      <w:r w:rsidR="000077E8">
        <w:t xml:space="preserve"> που  διαρρέει τον </w:t>
      </w:r>
      <w:r w:rsidR="005A02E4">
        <w:t>αγωγ</w:t>
      </w:r>
      <w:r w:rsidR="000077E8">
        <w:t>ό</w:t>
      </w:r>
      <w:r w:rsidR="005A02E4">
        <w:t>,</w:t>
      </w:r>
      <w:r w:rsidR="000077E8">
        <w:t xml:space="preserve"> έχουμε</w:t>
      </w:r>
      <w:r w:rsidR="005A02E4">
        <w:t>:</w:t>
      </w:r>
    </w:p>
    <w:p w14:paraId="6C21231F" w14:textId="355E2545" w:rsidR="000E4C5F" w:rsidRDefault="000077E8" w:rsidP="00495A20">
      <w:pPr>
        <w:jc w:val="center"/>
      </w:pPr>
      <w:r>
        <w:rPr>
          <w:noProof/>
        </w:rPr>
        <mc:AlternateContent>
          <mc:Choice Requires="wpc">
            <w:drawing>
              <wp:anchor distT="0" distB="0" distL="114300" distR="114300" simplePos="0" relativeHeight="251670528" behindDoc="0" locked="0" layoutInCell="1" allowOverlap="1" wp14:anchorId="77C896D0" wp14:editId="68009DD4">
                <wp:simplePos x="0" y="0"/>
                <wp:positionH relativeFrom="margin">
                  <wp:posOffset>4258310</wp:posOffset>
                </wp:positionH>
                <wp:positionV relativeFrom="paragraph">
                  <wp:posOffset>0</wp:posOffset>
                </wp:positionV>
                <wp:extent cx="1841500" cy="1150620"/>
                <wp:effectExtent l="0" t="0" r="6350" b="0"/>
                <wp:wrapSquare wrapText="bothSides"/>
                <wp:docPr id="724817326" name="Καμβάς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pic:pic xmlns:pic="http://schemas.openxmlformats.org/drawingml/2006/picture">
                        <pic:nvPicPr>
                          <pic:cNvPr id="2056333688" name="Εικόνα 2056333688"/>
                          <pic:cNvPicPr>
                            <a:picLocks noChangeAspect="1"/>
                          </pic:cNvPicPr>
                        </pic:nvPicPr>
                        <pic:blipFill>
                          <a:blip r:embed="rId25"/>
                          <a:stretch>
                            <a:fillRect/>
                          </a:stretch>
                        </pic:blipFill>
                        <pic:spPr>
                          <a:xfrm>
                            <a:off x="111443" y="104221"/>
                            <a:ext cx="1661160" cy="938784"/>
                          </a:xfrm>
                          <a:prstGeom prst="rect">
                            <a:avLst/>
                          </a:prstGeom>
                          <a:solidFill>
                            <a:schemeClr val="accent6">
                              <a:lumMod val="20000"/>
                              <a:lumOff val="80000"/>
                            </a:schemeClr>
                          </a:solidFill>
                        </pic:spPr>
                      </pic:pic>
                      <pic:pic xmlns:pic="http://schemas.openxmlformats.org/drawingml/2006/picture">
                        <pic:nvPicPr>
                          <pic:cNvPr id="1891797259" name="Εικόνα 1891797259"/>
                          <pic:cNvPicPr>
                            <a:picLocks noChangeAspect="1"/>
                          </pic:cNvPicPr>
                        </pic:nvPicPr>
                        <pic:blipFill>
                          <a:blip r:embed="rId11"/>
                          <a:stretch>
                            <a:fillRect/>
                          </a:stretch>
                        </pic:blipFill>
                        <pic:spPr>
                          <a:xfrm>
                            <a:off x="1247189" y="267806"/>
                            <a:ext cx="170180" cy="160020"/>
                          </a:xfrm>
                          <a:prstGeom prst="rect">
                            <a:avLst/>
                          </a:prstGeom>
                        </pic:spPr>
                      </pic:pic>
                      <wps:wsp>
                        <wps:cNvPr id="677982454" name="Ορθογώνιο 677982454"/>
                        <wps:cNvSpPr/>
                        <wps:spPr>
                          <a:xfrm>
                            <a:off x="793859" y="222721"/>
                            <a:ext cx="45085" cy="697865"/>
                          </a:xfrm>
                          <a:prstGeom prst="rect">
                            <a:avLst/>
                          </a:prstGeom>
                          <a:solidFill>
                            <a:srgbClr val="FFC000"/>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13306985" name="TextBox 106"/>
                        <wps:cNvSpPr txBox="1"/>
                        <wps:spPr>
                          <a:xfrm>
                            <a:off x="681213" y="897592"/>
                            <a:ext cx="298450" cy="253365"/>
                          </a:xfrm>
                          <a:prstGeom prst="rect">
                            <a:avLst/>
                          </a:prstGeom>
                          <a:noFill/>
                        </wps:spPr>
                        <wps:txbx>
                          <w:txbxContent>
                            <w:p w14:paraId="60DB58AD" w14:textId="77777777" w:rsidR="000077E8" w:rsidRDefault="000077E8" w:rsidP="000077E8">
                              <w:pPr>
                                <w:rPr>
                                  <w:rFonts w:cstheme="minorBidi"/>
                                  <w:color w:val="000000"/>
                                  <w:kern w:val="24"/>
                                </w:rPr>
                              </w:pPr>
                              <w:r>
                                <w:rPr>
                                  <w:rFonts w:cstheme="minorBidi"/>
                                  <w:color w:val="000000"/>
                                  <w:kern w:val="24"/>
                                </w:rPr>
                                <w:t>Γ</w:t>
                              </w:r>
                            </w:p>
                          </w:txbxContent>
                        </wps:txbx>
                        <wps:bodyPr wrap="square" rtlCol="0">
                          <a:noAutofit/>
                        </wps:bodyPr>
                      </wps:wsp>
                      <pic:pic xmlns:pic="http://schemas.openxmlformats.org/drawingml/2006/picture">
                        <pic:nvPicPr>
                          <pic:cNvPr id="254265212" name="Εικόνα 254265212"/>
                          <pic:cNvPicPr>
                            <a:picLocks noChangeAspect="1"/>
                          </pic:cNvPicPr>
                        </pic:nvPicPr>
                        <pic:blipFill>
                          <a:blip r:embed="rId17"/>
                          <a:srcRect/>
                          <a:stretch>
                            <a:fillRect/>
                          </a:stretch>
                        </pic:blipFill>
                        <pic:spPr bwMode="auto">
                          <a:xfrm>
                            <a:off x="1387524" y="272886"/>
                            <a:ext cx="154940" cy="207645"/>
                          </a:xfrm>
                          <a:prstGeom prst="rect">
                            <a:avLst/>
                          </a:prstGeom>
                          <a:noFill/>
                          <a:extLst>
                            <a:ext uri="{909E8E84-426E-40DD-AFC4-6F175D3DCCD1}">
                              <a14:hiddenFill xmlns:a14="http://schemas.microsoft.com/office/drawing/2010/main">
                                <a:solidFill>
                                  <a:srgbClr val="FFFFFF"/>
                                </a:solidFill>
                              </a14:hiddenFill>
                            </a:ext>
                          </a:extLst>
                        </pic:spPr>
                      </pic:pic>
                      <wps:wsp>
                        <wps:cNvPr id="888063248" name="TextBox 106"/>
                        <wps:cNvSpPr txBox="1"/>
                        <wps:spPr>
                          <a:xfrm>
                            <a:off x="687639" y="0"/>
                            <a:ext cx="298450" cy="253365"/>
                          </a:xfrm>
                          <a:prstGeom prst="rect">
                            <a:avLst/>
                          </a:prstGeom>
                          <a:noFill/>
                        </wps:spPr>
                        <wps:txbx>
                          <w:txbxContent>
                            <w:p w14:paraId="59E5CD39" w14:textId="77777777" w:rsidR="000077E8" w:rsidRDefault="000077E8" w:rsidP="000077E8">
                              <w:pPr>
                                <w:rPr>
                                  <w:rFonts w:cstheme="minorBidi"/>
                                  <w:color w:val="000000"/>
                                  <w:kern w:val="24"/>
                                </w:rPr>
                              </w:pPr>
                              <w:r>
                                <w:rPr>
                                  <w:rFonts w:cstheme="minorBidi"/>
                                  <w:color w:val="000000"/>
                                  <w:kern w:val="24"/>
                                </w:rPr>
                                <w:t>Α</w:t>
                              </w:r>
                            </w:p>
                          </w:txbxContent>
                        </wps:txbx>
                        <wps:bodyPr wrap="square" rtlCol="0">
                          <a:noAutofit/>
                        </wps:bodyPr>
                      </wps:wsp>
                      <wps:wsp>
                        <wps:cNvPr id="1193005778" name="Ευθεία γραμμή σύνδεσης 1193005778"/>
                        <wps:cNvCnPr/>
                        <wps:spPr>
                          <a:xfrm rot="16200000">
                            <a:off x="809098" y="343879"/>
                            <a:ext cx="0" cy="216153"/>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664445310" name="Ευθεία γραμμή σύνδεσης 1664445310"/>
                        <wps:cNvCnPr>
                          <a:cxnSpLocks/>
                        </wps:cNvCnPr>
                        <wps:spPr>
                          <a:xfrm rot="16200000">
                            <a:off x="814210" y="340631"/>
                            <a:ext cx="0" cy="106616"/>
                          </a:xfrm>
                          <a:prstGeom prst="line">
                            <a:avLst/>
                          </a:prstGeom>
                          <a:ln w="38100" cap="rnd">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134502668" name="Ευθεία γραμμή σύνδεσης 1134502668"/>
                        <wps:cNvCnPr>
                          <a:cxnSpLocks/>
                        </wps:cNvCnPr>
                        <wps:spPr>
                          <a:xfrm rot="16200000" flipH="1">
                            <a:off x="772157" y="495468"/>
                            <a:ext cx="87025" cy="0"/>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1853115506" name="Ευθεία γραμμή σύνδεσης 1853115506"/>
                        <wps:cNvCnPr>
                          <a:cxnSpLocks/>
                        </wps:cNvCnPr>
                        <wps:spPr>
                          <a:xfrm rot="16200000" flipH="1">
                            <a:off x="770546" y="348815"/>
                            <a:ext cx="90248" cy="0"/>
                          </a:xfrm>
                          <a:prstGeom prst="line">
                            <a:avLst/>
                          </a:prstGeom>
                          <a:ln w="19050">
                            <a:solidFill>
                              <a:srgbClr val="0070C0"/>
                            </a:solidFill>
                          </a:ln>
                        </wps:spPr>
                        <wps:style>
                          <a:lnRef idx="1">
                            <a:schemeClr val="accent2"/>
                          </a:lnRef>
                          <a:fillRef idx="0">
                            <a:schemeClr val="accent2"/>
                          </a:fillRef>
                          <a:effectRef idx="0">
                            <a:schemeClr val="accent2"/>
                          </a:effectRef>
                          <a:fontRef idx="minor">
                            <a:schemeClr val="tx1"/>
                          </a:fontRef>
                        </wps:style>
                        <wps:bodyPr/>
                      </wps:wsp>
                      <wps:wsp>
                        <wps:cNvPr id="2128188214" name="Ευθύγραμμο βέλος σύνδεσης 2128188214"/>
                        <wps:cNvCnPr>
                          <a:cxnSpLocks/>
                        </wps:cNvCnPr>
                        <wps:spPr>
                          <a:xfrm>
                            <a:off x="809099" y="661397"/>
                            <a:ext cx="0" cy="194594"/>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99900138" name="TextBox 222"/>
                        <wps:cNvSpPr txBox="1"/>
                        <wps:spPr>
                          <a:xfrm>
                            <a:off x="785554" y="617539"/>
                            <a:ext cx="299085" cy="370205"/>
                          </a:xfrm>
                          <a:prstGeom prst="rect">
                            <a:avLst/>
                          </a:prstGeom>
                          <a:noFill/>
                        </wps:spPr>
                        <wps:txbx>
                          <w:txbxContent>
                            <w:p w14:paraId="4FAB73D9" w14:textId="77777777" w:rsidR="000077E8" w:rsidRDefault="000077E8" w:rsidP="000077E8">
                              <w:pPr>
                                <w:rPr>
                                  <w:color w:val="000000" w:themeColor="text1"/>
                                  <w:kern w:val="24"/>
                                </w:rPr>
                              </w:pPr>
                              <w:r>
                                <w:rPr>
                                  <w:color w:val="000000" w:themeColor="text1"/>
                                  <w:kern w:val="24"/>
                                </w:rPr>
                                <w:t>i</w:t>
                              </w:r>
                            </w:p>
                          </w:txbxContent>
                        </wps:txbx>
                        <wps:bodyPr wrap="square" rtlCol="0">
                          <a:spAutoFit/>
                        </wps:bodyPr>
                      </wps:wsp>
                      <wps:wsp>
                        <wps:cNvPr id="1516807152" name="Ευθύγραμμο βέλος σύνδεσης 1516807152"/>
                        <wps:cNvCnPr>
                          <a:cxnSpLocks/>
                        </wps:cNvCnPr>
                        <wps:spPr>
                          <a:xfrm flipH="1" flipV="1">
                            <a:off x="586262" y="559271"/>
                            <a:ext cx="230139" cy="1270"/>
                          </a:xfrm>
                          <a:prstGeom prst="straightConnector1">
                            <a:avLst/>
                          </a:prstGeom>
                          <a:ln w="15875">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93651448" name="Εικόνα 1593651448"/>
                          <pic:cNvPicPr>
                            <a:picLocks noChangeAspect="1" noChangeArrowheads="1"/>
                          </pic:cNvPicPr>
                        </pic:nvPicPr>
                        <pic:blipFill>
                          <a:blip r:embed="rId26"/>
                          <a:srcRect/>
                          <a:stretch>
                            <a:fillRect/>
                          </a:stretch>
                        </pic:blipFill>
                        <pic:spPr bwMode="auto">
                          <a:xfrm>
                            <a:off x="416242" y="426238"/>
                            <a:ext cx="193675" cy="257175"/>
                          </a:xfrm>
                          <a:prstGeom prst="rect">
                            <a:avLst/>
                          </a:prstGeom>
                          <a:noFill/>
                          <a:extLst>
                            <a:ext uri="{909E8E84-426E-40DD-AFC4-6F175D3DCCD1}">
                              <a14:hiddenFill xmlns:a14="http://schemas.microsoft.com/office/drawing/2010/main">
                                <a:solidFill>
                                  <a:srgbClr val="FFFFFF"/>
                                </a:solidFill>
                              </a14:hiddenFill>
                            </a:ext>
                          </a:extLst>
                        </pic:spPr>
                      </pic:pic>
                      <wps:wsp>
                        <wps:cNvPr id="441289665" name="TextBox 106"/>
                        <wps:cNvSpPr txBox="1"/>
                        <wps:spPr>
                          <a:xfrm>
                            <a:off x="1067" y="430065"/>
                            <a:ext cx="298450" cy="253365"/>
                          </a:xfrm>
                          <a:prstGeom prst="rect">
                            <a:avLst/>
                          </a:prstGeom>
                          <a:noFill/>
                        </wps:spPr>
                        <wps:txbx>
                          <w:txbxContent>
                            <w:p w14:paraId="288101F9" w14:textId="77777777" w:rsidR="000077E8" w:rsidRDefault="000077E8" w:rsidP="000077E8">
                              <w:pPr>
                                <w:rPr>
                                  <w:rFonts w:cstheme="minorBidi"/>
                                  <w:color w:val="000000"/>
                                  <w:kern w:val="24"/>
                                </w:rPr>
                              </w:pPr>
                              <w:r>
                                <w:rPr>
                                  <w:rFonts w:cstheme="minorBidi"/>
                                  <w:color w:val="000000"/>
                                  <w:kern w:val="24"/>
                                </w:rPr>
                                <w:t>R</w:t>
                              </w:r>
                            </w:p>
                          </w:txbxContent>
                        </wps:txbx>
                        <wps:bodyPr wrap="square" rtlCol="0">
                          <a:noAutofit/>
                        </wps:bodyPr>
                      </wps:wsp>
                      <wps:wsp>
                        <wps:cNvPr id="1644252739" name="Ευθύγραμμο βέλος σύνδεσης 1644252739"/>
                        <wps:cNvCnPr>
                          <a:cxnSpLocks/>
                        </wps:cNvCnPr>
                        <wps:spPr>
                          <a:xfrm>
                            <a:off x="817481" y="549121"/>
                            <a:ext cx="262787"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99789712" name="Εικόνα 999789712"/>
                          <pic:cNvPicPr>
                            <a:picLocks noChangeAspect="1" noChangeArrowheads="1"/>
                          </pic:cNvPicPr>
                        </pic:nvPicPr>
                        <pic:blipFill>
                          <a:blip r:embed="rId55"/>
                          <a:srcRect/>
                          <a:stretch>
                            <a:fillRect/>
                          </a:stretch>
                        </pic:blipFill>
                        <pic:spPr bwMode="auto">
                          <a:xfrm>
                            <a:off x="1091549" y="490086"/>
                            <a:ext cx="168275" cy="2317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margin">
                  <wp14:pctWidth>0</wp14:pctWidth>
                </wp14:sizeRelH>
                <wp14:sizeRelV relativeFrom="margin">
                  <wp14:pctHeight>0</wp14:pctHeight>
                </wp14:sizeRelV>
              </wp:anchor>
            </w:drawing>
          </mc:Choice>
          <mc:Fallback>
            <w:pict>
              <v:group w14:anchorId="77C896D0" id="_x0000_s1084" editas="canvas" style="position:absolute;left:0;text-align:left;margin-left:335.3pt;margin-top:0;width:145pt;height:90.6pt;z-index:251670528;mso-position-horizontal-relative:margin;mso-width-relative:margin;mso-height-relative:margin" coordsize="18415,11506"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">
                <v:shape id="_x0000_s1085" type="#_x0000_t75" style="position:absolute;width:18415;height:11506;visibility:visible;mso-wrap-style:square" filled="t" fillcolor="#e2efd9 [665]">
                  <v:fill o:detectmouseclick="t"/>
                  <v:path o:connecttype="none"/>
                </v:shape>
                <v:shape id="Εικόνα 2056333688" o:spid="_x0000_s1086" type="#_x0000_t75" style="position:absolute;left:1114;top:1042;width:16612;height:9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" filled="t" fillcolor="#e2efd9 [665]">
                  <v:imagedata r:id="rId27" o:title=""/>
                </v:shape>
                <v:shape id="Εικόνα 1891797259" o:spid="_x0000_s1087" type="#_x0000_t75" style="position:absolute;left:12471;top:2678;width:1702;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">
                  <v:imagedata r:id="rId18" o:title=""/>
                </v:shape>
                <v:rect id="Ορθογώνιο 677982454" o:spid="_x0000_s1088" style="position:absolute;left:7938;top:2227;width:451;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" fillcolor="#ffc000" strokecolor="#bfbfbf [2412]"/>
                <v:shape id="TextBox 106" o:spid="_x0000_s1089" type="#_x0000_t202" style="position:absolute;left:6812;top:8975;width:298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" filled="f" stroked="f">
                  <v:textbox>
                    <w:txbxContent>
                      <w:p w14:paraId="60DB58AD" w14:textId="77777777" w:rsidR="000077E8" w:rsidRDefault="000077E8" w:rsidP="000077E8">
                        <w:pPr>
                          <w:rPr>
                            <w:rFonts w:cstheme="minorBidi"/>
                            <w:color w:val="000000"/>
                            <w:kern w:val="24"/>
                          </w:rPr>
                        </w:pPr>
                        <w:r>
                          <w:rPr>
                            <w:rFonts w:cstheme="minorBidi"/>
                            <w:color w:val="000000"/>
                            <w:kern w:val="24"/>
                          </w:rPr>
                          <w:t>Γ</w:t>
                        </w:r>
                      </w:p>
                    </w:txbxContent>
                  </v:textbox>
                </v:shape>
                <v:shape id="Εικόνα 254265212" o:spid="_x0000_s1090" type="#_x0000_t75" style="position:absolute;left:13875;top:2728;width:1549;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">
                  <v:imagedata r:id="rId24" o:title=""/>
                </v:shape>
                <v:shape id="TextBox 106" o:spid="_x0000_s1091" type="#_x0000_t202" style="position:absolute;left:6876;width:2984;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" filled="f" stroked="f">
                  <v:textbox>
                    <w:txbxContent>
                      <w:p w14:paraId="59E5CD39" w14:textId="77777777" w:rsidR="000077E8" w:rsidRDefault="000077E8" w:rsidP="000077E8">
                        <w:pPr>
                          <w:rPr>
                            <w:rFonts w:cstheme="minorBidi"/>
                            <w:color w:val="000000"/>
                            <w:kern w:val="24"/>
                          </w:rPr>
                        </w:pPr>
                        <w:r>
                          <w:rPr>
                            <w:rFonts w:cstheme="minorBidi"/>
                            <w:color w:val="000000"/>
                            <w:kern w:val="24"/>
                          </w:rPr>
                          <w:t>Α</w:t>
                        </w:r>
                      </w:p>
                    </w:txbxContent>
                  </v:textbox>
                </v:shape>
                <v:line id="Ευθεία γραμμή σύνδεσης 1193005778" o:spid="_x0000_s1092" style="position:absolute;rotation:-90;visibility:visible;mso-wrap-style:square" from="8091,3438" to="8091,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" strokecolor="#0070c0" strokeweight="1.5pt">
                  <v:stroke joinstyle="miter"/>
                </v:line>
                <v:line id="Ευθεία γραμμή σύνδεσης 1664445310" o:spid="_x0000_s1093" style="position:absolute;rotation:-90;visibility:visible;mso-wrap-style:square" from="8142,3406" to="8142,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" strokecolor="#0070c0" strokeweight="3pt">
                  <v:stroke joinstyle="miter" endcap="round"/>
                  <o:lock v:ext="edit" shapetype="f"/>
                </v:line>
                <v:line id="Ευθεία γραμμή σύνδεσης 1134502668" o:spid="_x0000_s1094" style="position:absolute;rotation:90;flip:x;visibility:visible;mso-wrap-style:square" from="7721,4954" to="859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" strokecolor="#0070c0" strokeweight="1.5pt">
                  <v:stroke joinstyle="miter"/>
                  <o:lock v:ext="edit" shapetype="f"/>
                </v:line>
                <v:line id="Ευθεία γραμμή σύνδεσης 1853115506" o:spid="_x0000_s1095" style="position:absolute;rotation:90;flip:x;visibility:visible;mso-wrap-style:square" from="7704,3488" to="8607,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" strokecolor="#0070c0" strokeweight="1.5pt">
                  <v:stroke joinstyle="miter"/>
                  <o:lock v:ext="edit" shapetype="f"/>
                </v:line>
                <v:shape id="Ευθύγραμμο βέλος σύνδεσης 2128188214" o:spid="_x0000_s1096" type="#_x0000_t32" style="position:absolute;left:8090;top:6613;width:0;height:19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TextBox 222" o:spid="_x0000_s1097" type="#_x0000_t202" style="position:absolute;left:7855;top:6175;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" filled="f" stroked="f">
                  <v:textbox style="mso-fit-shape-to-text:t">
                    <w:txbxContent>
                      <w:p w14:paraId="4FAB73D9" w14:textId="77777777" w:rsidR="000077E8" w:rsidRDefault="000077E8" w:rsidP="000077E8">
                        <w:pPr>
                          <w:rPr>
                            <w:color w:val="000000" w:themeColor="text1"/>
                            <w:kern w:val="24"/>
                          </w:rPr>
                        </w:pPr>
                        <w:r>
                          <w:rPr>
                            <w:color w:val="000000" w:themeColor="text1"/>
                            <w:kern w:val="24"/>
                          </w:rPr>
                          <w:t>i</w:t>
                        </w:r>
                      </w:p>
                    </w:txbxContent>
                  </v:textbox>
                </v:shape>
                <v:shape id="Ευθύγραμμο βέλος σύνδεσης 1516807152" o:spid="_x0000_s1098" type="#_x0000_t32" style="position:absolute;left:5862;top:5592;width:2302;height: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" strokecolor="red" strokeweight="1.25pt">
                  <v:stroke endarrow="block" endarrowwidth="narrow" endarrowlength="short" joinstyle="miter"/>
                  <v:shadow on="t" type="perspective" color="black" offset="0,0" matrix="655f,,,655f"/>
                  <o:lock v:ext="edit" shapetype="f"/>
                </v:shape>
                <v:shape id="Εικόνα 1593651448" o:spid="_x0000_s1099" type="#_x0000_t75" style="position:absolute;left:4162;top:4262;width:1937;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">
                  <v:imagedata r:id="rId28" o:title=""/>
                </v:shape>
                <v:shape id="TextBox 106" o:spid="_x0000_s1100" type="#_x0000_t202" style="position:absolute;left:10;top:4300;width:298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" filled="f" stroked="f">
                  <v:textbox>
                    <w:txbxContent>
                      <w:p w14:paraId="288101F9" w14:textId="77777777" w:rsidR="000077E8" w:rsidRDefault="000077E8" w:rsidP="000077E8">
                        <w:pPr>
                          <w:rPr>
                            <w:rFonts w:cstheme="minorBidi"/>
                            <w:color w:val="000000"/>
                            <w:kern w:val="24"/>
                          </w:rPr>
                        </w:pPr>
                        <w:r>
                          <w:rPr>
                            <w:rFonts w:cstheme="minorBidi"/>
                            <w:color w:val="000000"/>
                            <w:kern w:val="24"/>
                          </w:rPr>
                          <w:t>R</w:t>
                        </w:r>
                      </w:p>
                    </w:txbxContent>
                  </v:textbox>
                </v:shape>
                <v:shape id="Ευθύγραμμο βέλος σύνδεσης 1644252739" o:spid="_x0000_s1101" type="#_x0000_t32" style="position:absolute;left:8174;top:5491;width:26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999789712" o:spid="_x0000_s1102" type="#_x0000_t75" style="position:absolute;left:10915;top:4900;width:1683;height:2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">
                  <v:imagedata r:id="rId56" o:title=""/>
                </v:shape>
                <w10:wrap type="square" anchorx="margin"/>
              </v:group>
            </w:pict>
          </mc:Fallback>
        </mc:AlternateContent>
      </w:r>
      <w:r w:rsidRPr="000077E8">
        <w:rPr>
          <w:position w:val="-26"/>
        </w:rPr>
        <w:object w:dxaOrig="3220" w:dyaOrig="639" w14:anchorId="61EEFE10">
          <v:shape id="_x0000_i1036" type="#_x0000_t75" style="width:161.3pt;height:31.7pt" o:ole="">
            <v:imagedata r:id="rId57" o:title=""/>
          </v:shape>
          <o:OLEObject Type="Embed" ProgID="Equation.DSMT4" ShapeID="_x0000_i1036" DrawAspect="Content" ObjectID="_1804410297" r:id="rId58"/>
        </w:object>
      </w:r>
    </w:p>
    <w:p w14:paraId="51CC28AC" w14:textId="7C68D316" w:rsidR="000077E8" w:rsidRDefault="000077E8" w:rsidP="000077E8">
      <w:pPr>
        <w:ind w:left="568"/>
      </w:pPr>
      <w:r>
        <w:t>Εξάλλου ο αγωγός έχει επιτάχυνση με φορά προς τα αριστερά, λόγω της δύναμης Laplace:</w:t>
      </w:r>
    </w:p>
    <w:p w14:paraId="2041210F" w14:textId="4E1D8289" w:rsidR="000077E8" w:rsidRDefault="00A02EE5" w:rsidP="000077E8">
      <w:pPr>
        <w:ind w:left="568"/>
        <w:jc w:val="center"/>
      </w:pPr>
      <w:r w:rsidRPr="00A02EE5">
        <w:rPr>
          <w:position w:val="-26"/>
        </w:rPr>
        <w:object w:dxaOrig="4300" w:dyaOrig="639" w14:anchorId="0A509E0E">
          <v:shape id="_x0000_i1037" type="#_x0000_t75" style="width:215.35pt;height:32pt" o:ole="">
            <v:imagedata r:id="rId59" o:title=""/>
          </v:shape>
          <o:OLEObject Type="Embed" ProgID="Equation.DSMT4" ShapeID="_x0000_i1037" DrawAspect="Content" ObjectID="_1804410298" r:id="rId60"/>
        </w:object>
      </w:r>
    </w:p>
    <w:p w14:paraId="7D9DF65E" w14:textId="5E72BB61" w:rsidR="000077E8" w:rsidRDefault="000077E8" w:rsidP="000077E8">
      <w:pPr>
        <w:ind w:left="568"/>
      </w:pPr>
      <w:r>
        <w:t>Με αποτέλεσμα να έχουμε</w:t>
      </w:r>
      <w:r w:rsidR="00A02EE5">
        <w:t xml:space="preserve"> για τον ζητούμενο ρυθμό, με βάση την εξίσωση (</w:t>
      </w:r>
      <w:r w:rsidR="008706A2">
        <w:t>3</w:t>
      </w:r>
      <w:r w:rsidR="00A02EE5">
        <w:t>)</w:t>
      </w:r>
      <w:r>
        <w:t>:</w:t>
      </w:r>
    </w:p>
    <w:p w14:paraId="34F9A3B3" w14:textId="64D1297B" w:rsidR="00051F30" w:rsidRDefault="00A02EE5" w:rsidP="00494ED7">
      <w:pPr>
        <w:ind w:left="568"/>
        <w:jc w:val="center"/>
      </w:pPr>
      <w:r w:rsidRPr="00A02EE5">
        <w:rPr>
          <w:position w:val="-30"/>
        </w:rPr>
        <w:object w:dxaOrig="4900" w:dyaOrig="700" w14:anchorId="226B1316">
          <v:shape id="_x0000_i1038" type="#_x0000_t75" style="width:245.1pt;height:34.9pt" o:ole="">
            <v:imagedata r:id="rId61" o:title=""/>
          </v:shape>
          <o:OLEObject Type="Embed" ProgID="Equation.DSMT4" ShapeID="_x0000_i1038" DrawAspect="Content" ObjectID="_1804410299" r:id="rId62"/>
        </w:object>
      </w:r>
    </w:p>
    <w:p w14:paraId="35570CD0" w14:textId="455A2573" w:rsidR="00F80E1B" w:rsidRDefault="006B2954" w:rsidP="00F80E1B">
      <w:pPr>
        <w:pStyle w:val="abc"/>
      </w:pPr>
      <w:r>
        <w:t>β</w:t>
      </w:r>
      <w:r w:rsidR="00495A20">
        <w:t xml:space="preserve">) </w:t>
      </w:r>
      <w:r w:rsidR="00F80E1B">
        <w:t>Εξαιτίας της δύναμης Laplace ο αγωγός ΑΓ επιβραδύνεται, οπότε η κινητική του ενέργεια μετατρέπεται σε ηλεκτρική στο κύκλωμα και τελικά σε θερμότητας στις αντιστάσεις.</w:t>
      </w:r>
      <w:r w:rsidR="000B4638">
        <w:t xml:space="preserve"> Από την διατήρηση της ενέργειας έχουμε ότι η συνολική ηλεκτρική ενέργεια στο κύκλωμα, μετά την στιγμή t</w:t>
      </w:r>
      <w:r w:rsidR="000B4638">
        <w:rPr>
          <w:vertAlign w:val="subscript"/>
        </w:rPr>
        <w:t>1</w:t>
      </w:r>
      <w:r w:rsidR="000B4638">
        <w:t xml:space="preserve"> θα είναι ίση με την κινητική ενέργεια του αγωγού τη στιγμή t</w:t>
      </w:r>
      <w:r w:rsidR="000B4638">
        <w:rPr>
          <w:vertAlign w:val="subscript"/>
        </w:rPr>
        <w:t>1</w:t>
      </w:r>
      <w:r w:rsidR="000B4638">
        <w:t>:</w:t>
      </w:r>
    </w:p>
    <w:p w14:paraId="7B510266" w14:textId="64B7B2E4" w:rsidR="000B4638" w:rsidRDefault="000B4638" w:rsidP="000B4638">
      <w:pPr>
        <w:jc w:val="center"/>
      </w:pPr>
      <w:r w:rsidRPr="000B4638">
        <w:rPr>
          <w:position w:val="-24"/>
        </w:rPr>
        <w:object w:dxaOrig="4060" w:dyaOrig="620" w14:anchorId="7CE962D8">
          <v:shape id="_x0000_i1039" type="#_x0000_t75" style="width:203.2pt;height:31.05pt" o:ole="">
            <v:imagedata r:id="rId63" o:title=""/>
          </v:shape>
          <o:OLEObject Type="Embed" ProgID="Equation.DSMT4" ShapeID="_x0000_i1039" DrawAspect="Content" ObjectID="_1804410300" r:id="rId64"/>
        </w:object>
      </w:r>
    </w:p>
    <w:p w14:paraId="482654EE" w14:textId="39E79E69" w:rsidR="00C82938" w:rsidRDefault="00C82938" w:rsidP="00C82938">
      <w:pPr>
        <w:pStyle w:val="abc"/>
      </w:pPr>
      <w:r>
        <w:t xml:space="preserve">γ) Με βάση την παραπάνω ανάλυση, ο αγωγός θα κινηθεί προς τα δεξιά με επιτάχυνση που θα μειώνεται με την πάροδο του χρόνου, πράγμα που σημαίνει ότι θα μειώνεται και η κλίση στο διάγραμμα της ταχύτητας σε συνάρτηση με το χρόνο, για τον αγωγό ΑΓ. Εξάλλου μόλις σταματήσει να ασκείται η δύναμη F, ο αγωγός επιβραδύνεται από την δύναμη Laplace, όπου το μέτρο της μειώνεται, συνεπώς μειώνεται και </w:t>
      </w:r>
      <w:r w:rsidR="00025F81">
        <w:t>το μέτρο της επιτάχυνσης, μέχρι να σταματήσει ο ΑΓ. Έτσι ένα ποιοτικό διάγραμμα για την μεταβολή της ταχύτητας του αγωγού ΑΓ, σε συνάρτηση με το χρόνο, έχει τη μορφή του πρώτου από τα παρακάτω διαγράμματα. Αλλά με βάση την εξίσωση (1) και η ένταση του ρεύματος που διαρρέει το κύκλωμα, θα έχει την ίδια μορφή, όπως φαίνεται στο δεξιό διάγραμμα.</w:t>
      </w:r>
    </w:p>
    <w:p w14:paraId="127F1D82" w14:textId="3CE65172" w:rsidR="0007235A" w:rsidRDefault="0007235A" w:rsidP="0007235A">
      <w:pPr>
        <w:pStyle w:val="abc"/>
        <w:jc w:val="center"/>
      </w:pPr>
      <w:r>
        <w:rPr>
          <w:noProof/>
        </w:rPr>
        <mc:AlternateContent>
          <mc:Choice Requires="wpc">
            <w:drawing>
              <wp:inline distT="0" distB="0" distL="0" distR="0" wp14:anchorId="6ACF46D2" wp14:editId="6D90D4AB">
                <wp:extent cx="4946015" cy="1339215"/>
                <wp:effectExtent l="0" t="0" r="6985" b="0"/>
                <wp:docPr id="602341292" name="Καμβάς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wps:wsp>
                        <wps:cNvPr id="406584038" name="Ευθύγραμμο βέλος σύνδεσης 406584038">
                          <a:extLst>
                            <a:ext uri="{FF2B5EF4-FFF2-40B4-BE49-F238E27FC236}">
                              <a16:creationId xmlns:a16="http://schemas.microsoft.com/office/drawing/2014/main" id="{B49DF3BE-9B05-3693-3B7B-33E378CBA5AF}"/>
                            </a:ext>
                          </a:extLst>
                        </wps:cNvPr>
                        <wps:cNvCnPr>
                          <a:cxnSpLocks/>
                        </wps:cNvCnPr>
                        <wps:spPr>
                          <a:xfrm>
                            <a:off x="380182" y="977156"/>
                            <a:ext cx="1915158"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79496307" name="Ευθύγραμμο βέλος σύνδεσης 479496307">
                          <a:extLst>
                            <a:ext uri="{FF2B5EF4-FFF2-40B4-BE49-F238E27FC236}">
                              <a16:creationId xmlns:a16="http://schemas.microsoft.com/office/drawing/2014/main" id="{7F7627CD-DEBD-EEC0-C514-10FB96C518F6}"/>
                            </a:ext>
                          </a:extLst>
                        </wps:cNvPr>
                        <wps:cNvCnPr>
                          <a:cxnSpLocks/>
                        </wps:cNvCnPr>
                        <wps:spPr>
                          <a:xfrm flipV="1">
                            <a:off x="474217" y="95181"/>
                            <a:ext cx="0" cy="957955"/>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63239928" name="Ευθύγραμμο βέλος σύνδεσης 1363239928">
                          <a:extLst>
                            <a:ext uri="{FF2B5EF4-FFF2-40B4-BE49-F238E27FC236}">
                              <a16:creationId xmlns:a16="http://schemas.microsoft.com/office/drawing/2014/main" id="{7900F5C2-5075-DCF0-D7FB-510FE78DDDB6}"/>
                            </a:ext>
                          </a:extLst>
                        </wps:cNvPr>
                        <wps:cNvCnPr>
                          <a:cxnSpLocks/>
                        </wps:cNvCnPr>
                        <wps:spPr>
                          <a:xfrm rot="5400000">
                            <a:off x="823231" y="644159"/>
                            <a:ext cx="676069" cy="0"/>
                          </a:xfrm>
                          <a:prstGeom prst="straightConnector1">
                            <a:avLst/>
                          </a:prstGeom>
                          <a:ln w="9525">
                            <a:solidFill>
                              <a:schemeClr val="bg1">
                                <a:lumMod val="50000"/>
                              </a:schemeClr>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165827937" name="Ελεύθερη σχεδίαση: Σχήμα 1165827937">
                          <a:extLst>
                            <a:ext uri="{FF2B5EF4-FFF2-40B4-BE49-F238E27FC236}">
                              <a16:creationId xmlns:a16="http://schemas.microsoft.com/office/drawing/2014/main" id="{7B0E5C68-6E59-3EEC-B968-4CD2D08ADA8C}"/>
                            </a:ext>
                          </a:extLst>
                        </wps:cNvPr>
                        <wps:cNvSpPr/>
                        <wps:spPr>
                          <a:xfrm>
                            <a:off x="480707" y="317983"/>
                            <a:ext cx="680830" cy="655982"/>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119380" y="439308"/>
                                  <a:pt x="101435" y="473379"/>
                                  <a:pt x="236883" y="306677"/>
                                </a:cubicBezTo>
                                <a:cubicBezTo>
                                  <a:pt x="360321" y="174735"/>
                                  <a:pt x="489889" y="59082"/>
                                  <a:pt x="680830"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70970897" name="Ελεύθερη σχεδίαση: Σχήμα 1270970897">
                          <a:extLst>
                            <a:ext uri="{FF2B5EF4-FFF2-40B4-BE49-F238E27FC236}">
                              <a16:creationId xmlns:a16="http://schemas.microsoft.com/office/drawing/2014/main" id="{EBF25373-5827-A0AF-4D16-E913C6817637}"/>
                            </a:ext>
                          </a:extLst>
                        </wps:cNvPr>
                        <wps:cNvSpPr/>
                        <wps:spPr>
                          <a:xfrm flipV="1">
                            <a:off x="1164006" y="311527"/>
                            <a:ext cx="807322" cy="670666"/>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76200" y="424068"/>
                                  <a:pt x="91275" y="384479"/>
                                  <a:pt x="198783" y="258417"/>
                                </a:cubicBezTo>
                                <a:cubicBezTo>
                                  <a:pt x="431441" y="50275"/>
                                  <a:pt x="510209" y="46382"/>
                                  <a:pt x="680830"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0871676" name="Ευθύγραμμο βέλος σύνδεσης 880871676">
                          <a:extLst>
                            <a:ext uri="{FF2B5EF4-FFF2-40B4-BE49-F238E27FC236}">
                              <a16:creationId xmlns:a16="http://schemas.microsoft.com/office/drawing/2014/main" id="{00193A61-1792-B28E-62F0-AF9996B399D3}"/>
                            </a:ext>
                          </a:extLst>
                        </wps:cNvPr>
                        <wps:cNvCnPr>
                          <a:cxnSpLocks/>
                        </wps:cNvCnPr>
                        <wps:spPr>
                          <a:xfrm>
                            <a:off x="1971328" y="982193"/>
                            <a:ext cx="193787" cy="0"/>
                          </a:xfrm>
                          <a:prstGeom prst="straightConnector1">
                            <a:avLst/>
                          </a:prstGeom>
                          <a:ln w="19050">
                            <a:solidFill>
                              <a:srgbClr val="FF0000"/>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45972015" name="Ευθύγραμμο βέλος σύνδεσης 1545972015">
                          <a:extLst>
                            <a:ext uri="{FF2B5EF4-FFF2-40B4-BE49-F238E27FC236}">
                              <a16:creationId xmlns:a16="http://schemas.microsoft.com/office/drawing/2014/main" id="{C880F417-949D-B156-B78D-6FBB95AC3D59}"/>
                            </a:ext>
                          </a:extLst>
                        </wps:cNvPr>
                        <wps:cNvCnPr>
                          <a:cxnSpLocks/>
                        </wps:cNvCnPr>
                        <wps:spPr>
                          <a:xfrm rot="10800000">
                            <a:off x="480707" y="322448"/>
                            <a:ext cx="676069" cy="0"/>
                          </a:xfrm>
                          <a:prstGeom prst="straightConnector1">
                            <a:avLst/>
                          </a:prstGeom>
                          <a:ln w="9525">
                            <a:solidFill>
                              <a:schemeClr val="bg1">
                                <a:lumMod val="50000"/>
                              </a:schemeClr>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35013891" name="Ευθύγραμμο βέλος σύνδεσης 535013891">
                          <a:extLst>
                            <a:ext uri="{FF2B5EF4-FFF2-40B4-BE49-F238E27FC236}">
                              <a16:creationId xmlns:a16="http://schemas.microsoft.com/office/drawing/2014/main" id="{81DA4731-04E2-BB9F-FB81-266041CBD3FD}"/>
                            </a:ext>
                          </a:extLst>
                        </wps:cNvPr>
                        <wps:cNvCnPr>
                          <a:cxnSpLocks/>
                        </wps:cNvCnPr>
                        <wps:spPr>
                          <a:xfrm>
                            <a:off x="2776310" y="983612"/>
                            <a:ext cx="1915158"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75258308" name="Ευθύγραμμο βέλος σύνδεσης 475258308">
                          <a:extLst>
                            <a:ext uri="{FF2B5EF4-FFF2-40B4-BE49-F238E27FC236}">
                              <a16:creationId xmlns:a16="http://schemas.microsoft.com/office/drawing/2014/main" id="{32079A55-6BAB-FA0F-0A85-DD9ECC363CF0}"/>
                            </a:ext>
                          </a:extLst>
                        </wps:cNvPr>
                        <wps:cNvCnPr>
                          <a:cxnSpLocks/>
                        </wps:cNvCnPr>
                        <wps:spPr>
                          <a:xfrm flipV="1">
                            <a:off x="2870345" y="101637"/>
                            <a:ext cx="0" cy="957955"/>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48669507" name="Ευθύγραμμο βέλος σύνδεσης 648669507">
                          <a:extLst>
                            <a:ext uri="{FF2B5EF4-FFF2-40B4-BE49-F238E27FC236}">
                              <a16:creationId xmlns:a16="http://schemas.microsoft.com/office/drawing/2014/main" id="{584FDA04-4484-AF27-F9B1-A87F153CD8C4}"/>
                            </a:ext>
                          </a:extLst>
                        </wps:cNvPr>
                        <wps:cNvCnPr>
                          <a:cxnSpLocks/>
                          <a:stCxn id="1888343107" idx="0"/>
                        </wps:cNvCnPr>
                        <wps:spPr>
                          <a:xfrm>
                            <a:off x="3560134" y="437539"/>
                            <a:ext cx="2340" cy="551110"/>
                          </a:xfrm>
                          <a:prstGeom prst="straightConnector1">
                            <a:avLst/>
                          </a:prstGeom>
                          <a:ln w="9525">
                            <a:solidFill>
                              <a:schemeClr val="bg1">
                                <a:lumMod val="50000"/>
                              </a:schemeClr>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88343107" name="Ελεύθερη σχεδίαση: Σχήμα 1888343107">
                          <a:extLst>
                            <a:ext uri="{FF2B5EF4-FFF2-40B4-BE49-F238E27FC236}">
                              <a16:creationId xmlns:a16="http://schemas.microsoft.com/office/drawing/2014/main" id="{9EFDD3BC-8D2C-31E1-AFEA-D9B8FB9AE1A0}"/>
                            </a:ext>
                          </a:extLst>
                        </wps:cNvPr>
                        <wps:cNvSpPr/>
                        <wps:spPr>
                          <a:xfrm flipV="1">
                            <a:off x="3560134" y="437539"/>
                            <a:ext cx="807322" cy="551109"/>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76200" y="424068"/>
                                  <a:pt x="91275" y="384479"/>
                                  <a:pt x="198783" y="258417"/>
                                </a:cubicBezTo>
                                <a:cubicBezTo>
                                  <a:pt x="431441" y="50275"/>
                                  <a:pt x="510209" y="46382"/>
                                  <a:pt x="680830" y="0"/>
                                </a:cubicBezTo>
                              </a:path>
                            </a:pathLst>
                          </a:cu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37173025" name="Ευθύγραμμο βέλος σύνδεσης 737173025">
                          <a:extLst>
                            <a:ext uri="{FF2B5EF4-FFF2-40B4-BE49-F238E27FC236}">
                              <a16:creationId xmlns:a16="http://schemas.microsoft.com/office/drawing/2014/main" id="{3739FE1E-4E1C-D599-DB77-C6B1054220F7}"/>
                            </a:ext>
                          </a:extLst>
                        </wps:cNvPr>
                        <wps:cNvCnPr>
                          <a:cxnSpLocks/>
                        </wps:cNvCnPr>
                        <wps:spPr>
                          <a:xfrm>
                            <a:off x="4367456" y="984839"/>
                            <a:ext cx="193787" cy="0"/>
                          </a:xfrm>
                          <a:prstGeom prst="straightConnector1">
                            <a:avLst/>
                          </a:prstGeom>
                          <a:ln w="19050">
                            <a:solidFill>
                              <a:srgbClr val="0070C0"/>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12504337" name="Ευθύγραμμο βέλος σύνδεσης 1712504337">
                          <a:extLst>
                            <a:ext uri="{FF2B5EF4-FFF2-40B4-BE49-F238E27FC236}">
                              <a16:creationId xmlns:a16="http://schemas.microsoft.com/office/drawing/2014/main" id="{2A40E670-9189-4971-D3DE-1FAA91847D3A}"/>
                            </a:ext>
                          </a:extLst>
                        </wps:cNvPr>
                        <wps:cNvCnPr>
                          <a:cxnSpLocks/>
                        </wps:cNvCnPr>
                        <wps:spPr>
                          <a:xfrm rot="10800000">
                            <a:off x="2876835" y="440012"/>
                            <a:ext cx="676069" cy="0"/>
                          </a:xfrm>
                          <a:prstGeom prst="straightConnector1">
                            <a:avLst/>
                          </a:prstGeom>
                          <a:ln w="9525">
                            <a:solidFill>
                              <a:schemeClr val="bg1">
                                <a:lumMod val="50000"/>
                              </a:schemeClr>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74018776" name="TextBox 52">
                          <a:extLst>
                            <a:ext uri="{FF2B5EF4-FFF2-40B4-BE49-F238E27FC236}">
                              <a16:creationId xmlns:a16="http://schemas.microsoft.com/office/drawing/2014/main" id="{CCD93C64-8E99-A4BF-3D7E-847A8849103F}"/>
                            </a:ext>
                          </a:extLst>
                        </wps:cNvPr>
                        <wps:cNvSpPr txBox="1"/>
                        <wps:spPr>
                          <a:xfrm>
                            <a:off x="234799" y="0"/>
                            <a:ext cx="299085" cy="370205"/>
                          </a:xfrm>
                          <a:prstGeom prst="rect">
                            <a:avLst/>
                          </a:prstGeom>
                          <a:noFill/>
                        </wps:spPr>
                        <wps:txbx>
                          <w:txbxContent>
                            <w:p w14:paraId="0C7BE05C" w14:textId="77777777" w:rsidR="00201DAB" w:rsidRDefault="00201DAB" w:rsidP="00201DAB">
                              <w:pPr>
                                <w:rPr>
                                  <w:color w:val="000000" w:themeColor="text1"/>
                                  <w:kern w:val="24"/>
                                </w:rPr>
                              </w:pPr>
                              <w:r>
                                <w:rPr>
                                  <w:color w:val="000000" w:themeColor="text1"/>
                                  <w:kern w:val="24"/>
                                </w:rPr>
                                <w:t>υ</w:t>
                              </w:r>
                            </w:p>
                          </w:txbxContent>
                        </wps:txbx>
                        <wps:bodyPr wrap="square" rtlCol="0">
                          <a:spAutoFit/>
                        </wps:bodyPr>
                      </wps:wsp>
                      <wps:wsp>
                        <wps:cNvPr id="1484965683" name="TextBox 53">
                          <a:extLst>
                            <a:ext uri="{FF2B5EF4-FFF2-40B4-BE49-F238E27FC236}">
                              <a16:creationId xmlns:a16="http://schemas.microsoft.com/office/drawing/2014/main" id="{82AB1D8E-42EF-F8B2-A9E6-C54B776C4A2B}"/>
                            </a:ext>
                          </a:extLst>
                        </wps:cNvPr>
                        <wps:cNvSpPr txBox="1"/>
                        <wps:spPr>
                          <a:xfrm>
                            <a:off x="467698" y="17346"/>
                            <a:ext cx="514350" cy="370205"/>
                          </a:xfrm>
                          <a:prstGeom prst="rect">
                            <a:avLst/>
                          </a:prstGeom>
                          <a:noFill/>
                        </wps:spPr>
                        <wps:txbx>
                          <w:txbxContent>
                            <w:p w14:paraId="31861831" w14:textId="77777777" w:rsidR="00201DAB" w:rsidRDefault="00201DAB" w:rsidP="00201DAB">
                              <w:pPr>
                                <w:rPr>
                                  <w:color w:val="000000" w:themeColor="text1"/>
                                  <w:kern w:val="24"/>
                                </w:rPr>
                              </w:pPr>
                              <w:r>
                                <w:rPr>
                                  <w:color w:val="000000" w:themeColor="text1"/>
                                  <w:kern w:val="24"/>
                                </w:rPr>
                                <w:t>m/s</w:t>
                              </w:r>
                            </w:p>
                          </w:txbxContent>
                        </wps:txbx>
                        <wps:bodyPr wrap="square" rtlCol="0">
                          <a:spAutoFit/>
                        </wps:bodyPr>
                      </wps:wsp>
                      <wps:wsp>
                        <wps:cNvPr id="165281204" name="TextBox 54">
                          <a:extLst>
                            <a:ext uri="{FF2B5EF4-FFF2-40B4-BE49-F238E27FC236}">
                              <a16:creationId xmlns:a16="http://schemas.microsoft.com/office/drawing/2014/main" id="{49A41A21-523E-7B1E-2E69-1CE2B99D3345}"/>
                            </a:ext>
                          </a:extLst>
                        </wps:cNvPr>
                        <wps:cNvSpPr txBox="1"/>
                        <wps:spPr>
                          <a:xfrm>
                            <a:off x="265317" y="182141"/>
                            <a:ext cx="299085" cy="370205"/>
                          </a:xfrm>
                          <a:prstGeom prst="rect">
                            <a:avLst/>
                          </a:prstGeom>
                          <a:noFill/>
                        </wps:spPr>
                        <wps:txbx>
                          <w:txbxContent>
                            <w:p w14:paraId="53461D2D" w14:textId="77777777" w:rsidR="00201DAB" w:rsidRDefault="00201DAB" w:rsidP="00201DAB">
                              <w:pPr>
                                <w:rPr>
                                  <w:color w:val="000000" w:themeColor="text1"/>
                                  <w:kern w:val="24"/>
                                </w:rPr>
                              </w:pPr>
                              <w:r>
                                <w:rPr>
                                  <w:color w:val="000000" w:themeColor="text1"/>
                                  <w:kern w:val="24"/>
                                </w:rPr>
                                <w:t>1</w:t>
                              </w:r>
                            </w:p>
                          </w:txbxContent>
                        </wps:txbx>
                        <wps:bodyPr wrap="square" rtlCol="0">
                          <a:spAutoFit/>
                        </wps:bodyPr>
                      </wps:wsp>
                      <wps:wsp>
                        <wps:cNvPr id="2028571974" name="TextBox 55">
                          <a:extLst>
                            <a:ext uri="{FF2B5EF4-FFF2-40B4-BE49-F238E27FC236}">
                              <a16:creationId xmlns:a16="http://schemas.microsoft.com/office/drawing/2014/main" id="{15AA9058-9F10-FDC7-DEB7-A09F3C3C9C06}"/>
                            </a:ext>
                          </a:extLst>
                        </wps:cNvPr>
                        <wps:cNvSpPr txBox="1"/>
                        <wps:spPr>
                          <a:xfrm>
                            <a:off x="1824846" y="944898"/>
                            <a:ext cx="299085" cy="284226"/>
                          </a:xfrm>
                          <a:prstGeom prst="rect">
                            <a:avLst/>
                          </a:prstGeom>
                          <a:noFill/>
                        </wps:spPr>
                        <wps:txbx>
                          <w:txbxContent>
                            <w:p w14:paraId="4B1FE642" w14:textId="77777777" w:rsidR="00201DAB" w:rsidRDefault="00201DAB" w:rsidP="00201DAB">
                              <w:pPr>
                                <w:rPr>
                                  <w:color w:val="000000" w:themeColor="text1"/>
                                  <w:kern w:val="24"/>
                                </w:rPr>
                              </w:pPr>
                              <w:r>
                                <w:rPr>
                                  <w:color w:val="000000" w:themeColor="text1"/>
                                  <w:kern w:val="24"/>
                                </w:rPr>
                                <w:t>t</w:t>
                              </w:r>
                            </w:p>
                          </w:txbxContent>
                        </wps:txbx>
                        <wps:bodyPr wrap="square" rtlCol="0">
                          <a:noAutofit/>
                        </wps:bodyPr>
                      </wps:wsp>
                      <wps:wsp>
                        <wps:cNvPr id="1269507050" name="TextBox 56">
                          <a:extLst>
                            <a:ext uri="{FF2B5EF4-FFF2-40B4-BE49-F238E27FC236}">
                              <a16:creationId xmlns:a16="http://schemas.microsoft.com/office/drawing/2014/main" id="{2A414EE3-0FEF-8F31-277B-EE6C9383DB03}"/>
                            </a:ext>
                          </a:extLst>
                        </wps:cNvPr>
                        <wps:cNvSpPr txBox="1"/>
                        <wps:spPr>
                          <a:xfrm>
                            <a:off x="4313555" y="922015"/>
                            <a:ext cx="384810" cy="234808"/>
                          </a:xfrm>
                          <a:prstGeom prst="rect">
                            <a:avLst/>
                          </a:prstGeom>
                          <a:noFill/>
                        </wps:spPr>
                        <wps:txbx>
                          <w:txbxContent>
                            <w:p w14:paraId="6859F95E" w14:textId="77777777" w:rsidR="00201DAB" w:rsidRDefault="00201DAB" w:rsidP="00201DAB">
                              <w:pPr>
                                <w:rPr>
                                  <w:color w:val="000000" w:themeColor="text1"/>
                                  <w:kern w:val="24"/>
                                </w:rPr>
                              </w:pPr>
                              <w:r>
                                <w:rPr>
                                  <w:color w:val="000000" w:themeColor="text1"/>
                                  <w:kern w:val="24"/>
                                </w:rPr>
                                <w:t>(s)</w:t>
                              </w:r>
                            </w:p>
                          </w:txbxContent>
                        </wps:txbx>
                        <wps:bodyPr wrap="square" rtlCol="0">
                          <a:noAutofit/>
                        </wps:bodyPr>
                      </wps:wsp>
                      <wps:wsp>
                        <wps:cNvPr id="100244476" name="TextBox 57">
                          <a:extLst>
                            <a:ext uri="{FF2B5EF4-FFF2-40B4-BE49-F238E27FC236}">
                              <a16:creationId xmlns:a16="http://schemas.microsoft.com/office/drawing/2014/main" id="{13A26E1C-D991-9BC3-03B5-402B688AA487}"/>
                            </a:ext>
                          </a:extLst>
                        </wps:cNvPr>
                        <wps:cNvSpPr txBox="1"/>
                        <wps:spPr>
                          <a:xfrm>
                            <a:off x="179986" y="922300"/>
                            <a:ext cx="384810" cy="272800"/>
                          </a:xfrm>
                          <a:prstGeom prst="rect">
                            <a:avLst/>
                          </a:prstGeom>
                          <a:noFill/>
                        </wps:spPr>
                        <wps:txbx>
                          <w:txbxContent>
                            <w:p w14:paraId="5DB78936" w14:textId="77777777" w:rsidR="00201DAB" w:rsidRDefault="00201DAB" w:rsidP="00201DAB">
                              <w:pPr>
                                <w:rPr>
                                  <w:color w:val="000000" w:themeColor="text1"/>
                                  <w:kern w:val="24"/>
                                </w:rPr>
                              </w:pPr>
                              <w:r>
                                <w:rPr>
                                  <w:color w:val="000000" w:themeColor="text1"/>
                                  <w:kern w:val="24"/>
                                </w:rPr>
                                <w:t>0,0</w:t>
                              </w:r>
                            </w:p>
                          </w:txbxContent>
                        </wps:txbx>
                        <wps:bodyPr wrap="square" rtlCol="0">
                          <a:noAutofit/>
                        </wps:bodyPr>
                      </wps:wsp>
                      <wps:wsp>
                        <wps:cNvPr id="1494601367" name="TextBox 58">
                          <a:extLst>
                            <a:ext uri="{FF2B5EF4-FFF2-40B4-BE49-F238E27FC236}">
                              <a16:creationId xmlns:a16="http://schemas.microsoft.com/office/drawing/2014/main" id="{F8D6FF39-E782-408B-2F61-BFC40A0438B4}"/>
                            </a:ext>
                          </a:extLst>
                        </wps:cNvPr>
                        <wps:cNvSpPr txBox="1"/>
                        <wps:spPr>
                          <a:xfrm>
                            <a:off x="2568976" y="928787"/>
                            <a:ext cx="384810" cy="370205"/>
                          </a:xfrm>
                          <a:prstGeom prst="rect">
                            <a:avLst/>
                          </a:prstGeom>
                          <a:noFill/>
                        </wps:spPr>
                        <wps:txbx>
                          <w:txbxContent>
                            <w:p w14:paraId="5885D621" w14:textId="77777777" w:rsidR="00201DAB" w:rsidRDefault="00201DAB" w:rsidP="00201DAB">
                              <w:pPr>
                                <w:rPr>
                                  <w:color w:val="000000" w:themeColor="text1"/>
                                  <w:kern w:val="24"/>
                                </w:rPr>
                              </w:pPr>
                              <w:r>
                                <w:rPr>
                                  <w:color w:val="000000" w:themeColor="text1"/>
                                  <w:kern w:val="24"/>
                                </w:rPr>
                                <w:t>0,0</w:t>
                              </w:r>
                            </w:p>
                          </w:txbxContent>
                        </wps:txbx>
                        <wps:bodyPr wrap="square" rtlCol="0">
                          <a:spAutoFit/>
                        </wps:bodyPr>
                      </wps:wsp>
                      <wps:wsp>
                        <wps:cNvPr id="1162716164" name="TextBox 59">
                          <a:extLst>
                            <a:ext uri="{FF2B5EF4-FFF2-40B4-BE49-F238E27FC236}">
                              <a16:creationId xmlns:a16="http://schemas.microsoft.com/office/drawing/2014/main" id="{B98BEAF9-A65B-921A-7719-27FE8B9E0CD7}"/>
                            </a:ext>
                          </a:extLst>
                        </wps:cNvPr>
                        <wps:cNvSpPr txBox="1"/>
                        <wps:spPr>
                          <a:xfrm>
                            <a:off x="1926943" y="953498"/>
                            <a:ext cx="384175" cy="254361"/>
                          </a:xfrm>
                          <a:prstGeom prst="rect">
                            <a:avLst/>
                          </a:prstGeom>
                          <a:noFill/>
                        </wps:spPr>
                        <wps:txbx>
                          <w:txbxContent>
                            <w:p w14:paraId="6C026B3B" w14:textId="77777777" w:rsidR="00201DAB" w:rsidRDefault="00201DAB" w:rsidP="00201DAB">
                              <w:pPr>
                                <w:rPr>
                                  <w:color w:val="000000" w:themeColor="text1"/>
                                  <w:kern w:val="24"/>
                                </w:rPr>
                              </w:pPr>
                              <w:r>
                                <w:rPr>
                                  <w:color w:val="000000" w:themeColor="text1"/>
                                  <w:kern w:val="24"/>
                                </w:rPr>
                                <w:t>(s)</w:t>
                              </w:r>
                            </w:p>
                          </w:txbxContent>
                        </wps:txbx>
                        <wps:bodyPr wrap="square" rtlCol="0">
                          <a:noAutofit/>
                        </wps:bodyPr>
                      </wps:wsp>
                      <wps:wsp>
                        <wps:cNvPr id="774160166" name="TextBox 60">
                          <a:extLst>
                            <a:ext uri="{FF2B5EF4-FFF2-40B4-BE49-F238E27FC236}">
                              <a16:creationId xmlns:a16="http://schemas.microsoft.com/office/drawing/2014/main" id="{D4CC1CB3-4EEE-31C8-2E3D-BCCFF7E46167}"/>
                            </a:ext>
                          </a:extLst>
                        </wps:cNvPr>
                        <wps:cNvSpPr txBox="1"/>
                        <wps:spPr>
                          <a:xfrm>
                            <a:off x="4190765" y="928715"/>
                            <a:ext cx="299085" cy="249373"/>
                          </a:xfrm>
                          <a:prstGeom prst="rect">
                            <a:avLst/>
                          </a:prstGeom>
                          <a:noFill/>
                        </wps:spPr>
                        <wps:txbx>
                          <w:txbxContent>
                            <w:p w14:paraId="41939B14" w14:textId="77777777" w:rsidR="00201DAB" w:rsidRDefault="00201DAB" w:rsidP="00201DAB">
                              <w:pPr>
                                <w:rPr>
                                  <w:color w:val="000000" w:themeColor="text1"/>
                                  <w:kern w:val="24"/>
                                </w:rPr>
                              </w:pPr>
                              <w:r>
                                <w:rPr>
                                  <w:color w:val="000000" w:themeColor="text1"/>
                                  <w:kern w:val="24"/>
                                </w:rPr>
                                <w:t>t</w:t>
                              </w:r>
                            </w:p>
                          </w:txbxContent>
                        </wps:txbx>
                        <wps:bodyPr wrap="square" rtlCol="0">
                          <a:noAutofit/>
                        </wps:bodyPr>
                      </wps:wsp>
                      <pic:pic xmlns:pic="http://schemas.openxmlformats.org/drawingml/2006/picture">
                        <pic:nvPicPr>
                          <pic:cNvPr id="1999884898" name="Εικόνα 1999884898"/>
                          <pic:cNvPicPr>
                            <a:picLocks noChangeAspect="1" noChangeArrowheads="1"/>
                          </pic:cNvPicPr>
                        </pic:nvPicPr>
                        <pic:blipFill>
                          <a:blip r:embed="rId65"/>
                          <a:srcRect/>
                          <a:stretch>
                            <a:fillRect/>
                          </a:stretch>
                        </pic:blipFill>
                        <pic:spPr bwMode="auto">
                          <a:xfrm>
                            <a:off x="1108721" y="969241"/>
                            <a:ext cx="128587" cy="230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654784" name="Εικόνα 657654784"/>
                          <pic:cNvPicPr>
                            <a:picLocks noChangeAspect="1" noChangeArrowheads="1"/>
                          </pic:cNvPicPr>
                        </pic:nvPicPr>
                        <pic:blipFill>
                          <a:blip r:embed="rId65"/>
                          <a:srcRect/>
                          <a:stretch>
                            <a:fillRect/>
                          </a:stretch>
                        </pic:blipFill>
                        <pic:spPr bwMode="auto">
                          <a:xfrm>
                            <a:off x="3502254" y="969241"/>
                            <a:ext cx="128587" cy="230188"/>
                          </a:xfrm>
                          <a:prstGeom prst="rect">
                            <a:avLst/>
                          </a:prstGeom>
                          <a:noFill/>
                          <a:extLst>
                            <a:ext uri="{909E8E84-426E-40DD-AFC4-6F175D3DCCD1}">
                              <a14:hiddenFill xmlns:a14="http://schemas.microsoft.com/office/drawing/2010/main">
                                <a:solidFill>
                                  <a:srgbClr val="FFFFFF"/>
                                </a:solidFill>
                              </a14:hiddenFill>
                            </a:ext>
                          </a:extLst>
                        </pic:spPr>
                      </pic:pic>
                      <wps:wsp>
                        <wps:cNvPr id="2030204189" name="TextBox 64">
                          <a:extLst>
                            <a:ext uri="{FF2B5EF4-FFF2-40B4-BE49-F238E27FC236}">
                              <a16:creationId xmlns:a16="http://schemas.microsoft.com/office/drawing/2014/main" id="{6FE91107-4F15-1433-36AD-8957C80FFE3A}"/>
                            </a:ext>
                          </a:extLst>
                        </wps:cNvPr>
                        <wps:cNvSpPr txBox="1"/>
                        <wps:spPr>
                          <a:xfrm>
                            <a:off x="2570563" y="309549"/>
                            <a:ext cx="384810" cy="370205"/>
                          </a:xfrm>
                          <a:prstGeom prst="rect">
                            <a:avLst/>
                          </a:prstGeom>
                          <a:noFill/>
                        </wps:spPr>
                        <wps:txbx>
                          <w:txbxContent>
                            <w:p w14:paraId="6436FB78" w14:textId="77777777" w:rsidR="00201DAB" w:rsidRDefault="00201DAB" w:rsidP="00201DAB">
                              <w:pPr>
                                <w:rPr>
                                  <w:color w:val="000000" w:themeColor="text1"/>
                                  <w:kern w:val="24"/>
                                </w:rPr>
                              </w:pPr>
                              <w:r>
                                <w:rPr>
                                  <w:color w:val="000000" w:themeColor="text1"/>
                                  <w:kern w:val="24"/>
                                </w:rPr>
                                <w:t>0,5</w:t>
                              </w:r>
                            </w:p>
                          </w:txbxContent>
                        </wps:txbx>
                        <wps:bodyPr wrap="square" rtlCol="0">
                          <a:spAutoFit/>
                        </wps:bodyPr>
                      </wps:wsp>
                      <wps:wsp>
                        <wps:cNvPr id="1095442032" name="TextBox 65">
                          <a:extLst>
                            <a:ext uri="{FF2B5EF4-FFF2-40B4-BE49-F238E27FC236}">
                              <a16:creationId xmlns:a16="http://schemas.microsoft.com/office/drawing/2014/main" id="{009E3F65-0816-49CE-9C5F-BD491819AE8E}"/>
                            </a:ext>
                          </a:extLst>
                        </wps:cNvPr>
                        <wps:cNvSpPr txBox="1"/>
                        <wps:spPr>
                          <a:xfrm>
                            <a:off x="2870845" y="69130"/>
                            <a:ext cx="433705" cy="370205"/>
                          </a:xfrm>
                          <a:prstGeom prst="rect">
                            <a:avLst/>
                          </a:prstGeom>
                          <a:noFill/>
                        </wps:spPr>
                        <wps:txbx>
                          <w:txbxContent>
                            <w:p w14:paraId="371F4203" w14:textId="77777777" w:rsidR="00201DAB" w:rsidRDefault="00201DAB" w:rsidP="00201DAB">
                              <w:pPr>
                                <w:rPr>
                                  <w:color w:val="000000" w:themeColor="text1"/>
                                  <w:kern w:val="24"/>
                                </w:rPr>
                              </w:pPr>
                              <w:r>
                                <w:rPr>
                                  <w:color w:val="000000" w:themeColor="text1"/>
                                  <w:kern w:val="24"/>
                                </w:rPr>
                                <w:t>(A)</w:t>
                              </w:r>
                            </w:p>
                          </w:txbxContent>
                        </wps:txbx>
                        <wps:bodyPr wrap="square" rtlCol="0">
                          <a:spAutoFit/>
                        </wps:bodyPr>
                      </wps:wsp>
                      <wps:wsp>
                        <wps:cNvPr id="1898998340" name="TextBox 66">
                          <a:extLst>
                            <a:ext uri="{FF2B5EF4-FFF2-40B4-BE49-F238E27FC236}">
                              <a16:creationId xmlns:a16="http://schemas.microsoft.com/office/drawing/2014/main" id="{230A62C6-6A89-0A77-D762-40B3DA5546AA}"/>
                            </a:ext>
                          </a:extLst>
                        </wps:cNvPr>
                        <wps:cNvSpPr txBox="1"/>
                        <wps:spPr>
                          <a:xfrm>
                            <a:off x="2654496" y="43523"/>
                            <a:ext cx="299720" cy="370205"/>
                          </a:xfrm>
                          <a:prstGeom prst="rect">
                            <a:avLst/>
                          </a:prstGeom>
                          <a:noFill/>
                        </wps:spPr>
                        <wps:txbx>
                          <w:txbxContent>
                            <w:p w14:paraId="2ECD399C" w14:textId="77777777" w:rsidR="00201DAB" w:rsidRDefault="00201DAB" w:rsidP="00201DAB">
                              <w:pPr>
                                <w:rPr>
                                  <w:color w:val="000000" w:themeColor="text1"/>
                                  <w:kern w:val="24"/>
                                </w:rPr>
                              </w:pPr>
                              <w:r>
                                <w:rPr>
                                  <w:color w:val="000000" w:themeColor="text1"/>
                                  <w:kern w:val="24"/>
                                </w:rPr>
                                <w:t>i</w:t>
                              </w:r>
                            </w:p>
                          </w:txbxContent>
                        </wps:txbx>
                        <wps:bodyPr wrap="square" rtlCol="0">
                          <a:spAutoFit/>
                        </wps:bodyPr>
                      </wps:wsp>
                      <wps:wsp>
                        <wps:cNvPr id="985659636" name="Ελεύθερη σχεδίαση: Σχήμα 985659636">
                          <a:extLst>
                            <a:ext uri="{FF2B5EF4-FFF2-40B4-BE49-F238E27FC236}">
                              <a16:creationId xmlns:a16="http://schemas.microsoft.com/office/drawing/2014/main" id="{3F0117BB-426E-1EF6-4239-7202EB343346}"/>
                            </a:ext>
                          </a:extLst>
                        </wps:cNvPr>
                        <wps:cNvSpPr/>
                        <wps:spPr>
                          <a:xfrm>
                            <a:off x="2868762" y="443750"/>
                            <a:ext cx="691372" cy="535435"/>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119380" y="439308"/>
                                  <a:pt x="101435" y="473379"/>
                                  <a:pt x="236883" y="306677"/>
                                </a:cubicBezTo>
                                <a:cubicBezTo>
                                  <a:pt x="360321" y="174735"/>
                                  <a:pt x="489889" y="59082"/>
                                  <a:pt x="680830" y="0"/>
                                </a:cubicBezTo>
                              </a:path>
                            </a:pathLst>
                          </a:cu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w14:anchorId="6ACF46D2" id="Καμβάς 50" o:spid="_x0000_s1103" editas="canvas" style="width:389.45pt;height:105.45pt;mso-position-horizontal-relative:char;mso-position-vertical-relative:line" coordsize="49460,1339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">
                <v:shape id="_x0000_s1104" type="#_x0000_t75" style="position:absolute;width:49460;height:13392;visibility:visible;mso-wrap-style:square" filled="t" fillcolor="#e2efd9 [665]">
                  <v:fill o:detectmouseclick="t"/>
                  <v:path o:connecttype="none"/>
                </v:shape>
                <v:shape id="Ευθύγραμμο βέλος σύνδεσης 406584038" o:spid="_x0000_s1105" type="#_x0000_t32" style="position:absolute;left:3801;top:9771;width:191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υθύγραμμο βέλος σύνδεσης 479496307" o:spid="_x0000_s1106" type="#_x0000_t32" style="position:absolute;left:4742;top:951;width:0;height:9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&#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Ευθύγραμμο βέλος σύνδεσης 1363239928" o:spid="_x0000_s1107" type="#_x0000_t32" style="position:absolute;left:8232;top:6441;width:67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" strokecolor="#7f7f7f [1612]">
                  <v:stroke dashstyle="3 1" joinstyle="miter"/>
                  <v:shadow on="t" type="perspective" color="black" offset="0,0" matrix="655f,,,655f"/>
                  <o:lock v:ext="edit" shapetype="f"/>
                </v:shape>
                <v:shape id="Ελεύθερη σχεδίαση: Σχήμα 1165827937" o:spid="_x0000_s1108" style="position:absolute;left:4807;top:3179;width:6808;height:6560;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" path="m,655982c119380,439308,101435,473379,236883,306677,360321,174735,489889,59082,680830,e" filled="f" strokecolor="red" strokeweight="1pt">
                  <v:stroke joinstyle="miter"/>
                  <v:path arrowok="t" o:connecttype="custom" o:connectlocs="0,655982;236883,306677;680830,0" o:connectangles="0,0,0"/>
                </v:shape>
                <v:shape id="Ελεύθερη σχεδίαση: Σχήμα 1270970897" o:spid="_x0000_s1109" style="position:absolute;left:11640;top:3115;width:8073;height:6706;flip:y;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" path="m,655982c76200,424068,91275,384479,198783,258417,431441,50275,510209,46382,680830,e" filled="f" strokecolor="red" strokeweight="1pt">
                  <v:stroke joinstyle="miter"/>
                  <v:path arrowok="t" o:connecttype="custom" o:connectlocs="0,670666;235715,264202;807322,0" o:connectangles="0,0,0"/>
                </v:shape>
                <v:shape id="Ευθύγραμμο βέλος σύνδεσης 880871676" o:spid="_x0000_s1110" type="#_x0000_t32" style="position:absolute;left:19713;top:9821;width:19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" strokecolor="red" strokeweight="1.5pt">
                  <v:stroke joinstyle="miter"/>
                  <v:shadow on="t" type="perspective" color="black" offset="0,0" matrix="655f,,,655f"/>
                  <o:lock v:ext="edit" shapetype="f"/>
                </v:shape>
                <v:shape id="Ευθύγραμμο βέλος σύνδεσης 1545972015" o:spid="_x0000_s1111" type="#_x0000_t32" style="position:absolute;left:4807;top:3224;width:676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" strokecolor="#7f7f7f [1612]">
                  <v:stroke dashstyle="3 1" joinstyle="miter"/>
                  <v:shadow on="t" type="perspective" color="black" offset="0,0" matrix="655f,,,655f"/>
                  <o:lock v:ext="edit" shapetype="f"/>
                </v:shape>
                <v:shape id="Ευθύγραμμο βέλος σύνδεσης 535013891" o:spid="_x0000_s1112" type="#_x0000_t32" style="position:absolute;left:27763;top:9836;width:19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υθύγραμμο βέλος σύνδεσης 475258308" o:spid="_x0000_s1113" type="#_x0000_t32" style="position:absolute;left:28703;top:1016;width:0;height:95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" strokecolor="black [3213]" strokeweight="1pt">
                  <v:stroke endarrow="block" endarrowwidth="narrow" endarrowlength="short" joinstyle="miter"/>
                  <v:shadow on="t" type="perspective" color="black" offset="0,0" matrix="655f,,,655f"/>
                  <o:lock v:ext="edit" shapetype="f"/>
                </v:shape>
                <v:shape id="Ευθύγραμμο βέλος σύνδεσης 648669507" o:spid="_x0000_s1114" type="#_x0000_t32" style="position:absolute;left:35601;top:4375;width:23;height:5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" strokecolor="#7f7f7f [1612]">
                  <v:stroke dashstyle="3 1" joinstyle="miter"/>
                  <v:shadow on="t" type="perspective" color="black" offset="0,0" matrix="655f,,,655f"/>
                  <o:lock v:ext="edit" shapetype="f"/>
                </v:shape>
                <v:shape id="Ελεύθερη σχεδίαση: Σχήμα 1888343107" o:spid="_x0000_s1115" style="position:absolute;left:35601;top:4375;width:8073;height:5511;flip:y;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" path="m,655982c76200,424068,91275,384479,198783,258417,431441,50275,510209,46382,680830,e" filled="f" strokecolor="#0070c0" strokeweight="1pt">
                  <v:stroke joinstyle="miter"/>
                  <v:path arrowok="t" o:connecttype="custom" o:connectlocs="0,551109;235715,217103;807322,0" o:connectangles="0,0,0"/>
                </v:shape>
                <v:shape id="Ευθύγραμμο βέλος σύνδεσης 737173025" o:spid="_x0000_s1116" type="#_x0000_t32" style="position:absolute;left:43674;top:9848;width:19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" strokecolor="#0070c0" strokeweight="1.5pt">
                  <v:stroke joinstyle="miter"/>
                  <v:shadow on="t" type="perspective" color="black" offset="0,0" matrix="655f,,,655f"/>
                  <o:lock v:ext="edit" shapetype="f"/>
                </v:shape>
                <v:shape id="Ευθύγραμμο βέλος σύνδεσης 1712504337" o:spid="_x0000_s1117" type="#_x0000_t32" style="position:absolute;left:28768;top:4400;width:6761;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" strokecolor="#7f7f7f [1612]">
                  <v:stroke dashstyle="3 1" joinstyle="miter"/>
                  <v:shadow on="t" type="perspective" color="black" offset="0,0" matrix="655f,,,655f"/>
                  <o:lock v:ext="edit" shapetype="f"/>
                </v:shape>
                <v:shape id="TextBox 52" o:spid="_x0000_s1118" type="#_x0000_t202" style="position:absolute;left:2347;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" filled="f" stroked="f">
                  <v:textbox style="mso-fit-shape-to-text:t">
                    <w:txbxContent>
                      <w:p w14:paraId="0C7BE05C" w14:textId="77777777" w:rsidR="00201DAB" w:rsidRDefault="00201DAB" w:rsidP="00201DAB">
                        <w:pPr>
                          <w:rPr>
                            <w:color w:val="000000" w:themeColor="text1"/>
                            <w:kern w:val="24"/>
                          </w:rPr>
                        </w:pPr>
                        <w:r>
                          <w:rPr>
                            <w:color w:val="000000" w:themeColor="text1"/>
                            <w:kern w:val="24"/>
                          </w:rPr>
                          <w:t>υ</w:t>
                        </w:r>
                      </w:p>
                    </w:txbxContent>
                  </v:textbox>
                </v:shape>
                <v:shape id="TextBox 53" o:spid="_x0000_s1119" type="#_x0000_t202" style="position:absolute;left:4676;top:173;width:514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" filled="f" stroked="f">
                  <v:textbox style="mso-fit-shape-to-text:t">
                    <w:txbxContent>
                      <w:p w14:paraId="31861831" w14:textId="77777777" w:rsidR="00201DAB" w:rsidRDefault="00201DAB" w:rsidP="00201DAB">
                        <w:pPr>
                          <w:rPr>
                            <w:color w:val="000000" w:themeColor="text1"/>
                            <w:kern w:val="24"/>
                          </w:rPr>
                        </w:pPr>
                        <w:r>
                          <w:rPr>
                            <w:color w:val="000000" w:themeColor="text1"/>
                            <w:kern w:val="24"/>
                          </w:rPr>
                          <w:t>m/s</w:t>
                        </w:r>
                      </w:p>
                    </w:txbxContent>
                  </v:textbox>
                </v:shape>
                <v:shape id="TextBox 54" o:spid="_x0000_s1120" type="#_x0000_t202" style="position:absolute;left:2653;top:1821;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" filled="f" stroked="f">
                  <v:textbox style="mso-fit-shape-to-text:t">
                    <w:txbxContent>
                      <w:p w14:paraId="53461D2D" w14:textId="77777777" w:rsidR="00201DAB" w:rsidRDefault="00201DAB" w:rsidP="00201DAB">
                        <w:pPr>
                          <w:rPr>
                            <w:color w:val="000000" w:themeColor="text1"/>
                            <w:kern w:val="24"/>
                          </w:rPr>
                        </w:pPr>
                        <w:r>
                          <w:rPr>
                            <w:color w:val="000000" w:themeColor="text1"/>
                            <w:kern w:val="24"/>
                          </w:rPr>
                          <w:t>1</w:t>
                        </w:r>
                      </w:p>
                    </w:txbxContent>
                  </v:textbox>
                </v:shape>
                <v:shape id="TextBox 55" o:spid="_x0000_s1121" type="#_x0000_t202" style="position:absolute;left:18248;top:9448;width:2991;height: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" filled="f" stroked="f">
                  <v:textbox>
                    <w:txbxContent>
                      <w:p w14:paraId="4B1FE642" w14:textId="77777777" w:rsidR="00201DAB" w:rsidRDefault="00201DAB" w:rsidP="00201DAB">
                        <w:pPr>
                          <w:rPr>
                            <w:color w:val="000000" w:themeColor="text1"/>
                            <w:kern w:val="24"/>
                          </w:rPr>
                        </w:pPr>
                        <w:r>
                          <w:rPr>
                            <w:color w:val="000000" w:themeColor="text1"/>
                            <w:kern w:val="24"/>
                          </w:rPr>
                          <w:t>t</w:t>
                        </w:r>
                      </w:p>
                    </w:txbxContent>
                  </v:textbox>
                </v:shape>
                <v:shape id="TextBox 56" o:spid="_x0000_s1122" type="#_x0000_t202" style="position:absolute;left:43135;top:9220;width:3848;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" filled="f" stroked="f">
                  <v:textbox>
                    <w:txbxContent>
                      <w:p w14:paraId="6859F95E" w14:textId="77777777" w:rsidR="00201DAB" w:rsidRDefault="00201DAB" w:rsidP="00201DAB">
                        <w:pPr>
                          <w:rPr>
                            <w:color w:val="000000" w:themeColor="text1"/>
                            <w:kern w:val="24"/>
                          </w:rPr>
                        </w:pPr>
                        <w:r>
                          <w:rPr>
                            <w:color w:val="000000" w:themeColor="text1"/>
                            <w:kern w:val="24"/>
                          </w:rPr>
                          <w:t>(s)</w:t>
                        </w:r>
                      </w:p>
                    </w:txbxContent>
                  </v:textbox>
                </v:shape>
                <v:shape id="TextBox 57" o:spid="_x0000_s1123" type="#_x0000_t202" style="position:absolute;left:1799;top:9223;width:3848;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" filled="f" stroked="f">
                  <v:textbox>
                    <w:txbxContent>
                      <w:p w14:paraId="5DB78936" w14:textId="77777777" w:rsidR="00201DAB" w:rsidRDefault="00201DAB" w:rsidP="00201DAB">
                        <w:pPr>
                          <w:rPr>
                            <w:color w:val="000000" w:themeColor="text1"/>
                            <w:kern w:val="24"/>
                          </w:rPr>
                        </w:pPr>
                        <w:r>
                          <w:rPr>
                            <w:color w:val="000000" w:themeColor="text1"/>
                            <w:kern w:val="24"/>
                          </w:rPr>
                          <w:t>0,0</w:t>
                        </w:r>
                      </w:p>
                    </w:txbxContent>
                  </v:textbox>
                </v:shape>
                <v:shape id="TextBox 58" o:spid="_x0000_s1124" type="#_x0000_t202" style="position:absolute;left:25689;top:9287;width:384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" filled="f" stroked="f">
                  <v:textbox style="mso-fit-shape-to-text:t">
                    <w:txbxContent>
                      <w:p w14:paraId="5885D621" w14:textId="77777777" w:rsidR="00201DAB" w:rsidRDefault="00201DAB" w:rsidP="00201DAB">
                        <w:pPr>
                          <w:rPr>
                            <w:color w:val="000000" w:themeColor="text1"/>
                            <w:kern w:val="24"/>
                          </w:rPr>
                        </w:pPr>
                        <w:r>
                          <w:rPr>
                            <w:color w:val="000000" w:themeColor="text1"/>
                            <w:kern w:val="24"/>
                          </w:rPr>
                          <w:t>0,0</w:t>
                        </w:r>
                      </w:p>
                    </w:txbxContent>
                  </v:textbox>
                </v:shape>
                <v:shape id="TextBox 59" o:spid="_x0000_s1125" type="#_x0000_t202" style="position:absolute;left:19269;top:9534;width:384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" filled="f" stroked="f">
                  <v:textbox>
                    <w:txbxContent>
                      <w:p w14:paraId="6C026B3B" w14:textId="77777777" w:rsidR="00201DAB" w:rsidRDefault="00201DAB" w:rsidP="00201DAB">
                        <w:pPr>
                          <w:rPr>
                            <w:color w:val="000000" w:themeColor="text1"/>
                            <w:kern w:val="24"/>
                          </w:rPr>
                        </w:pPr>
                        <w:r>
                          <w:rPr>
                            <w:color w:val="000000" w:themeColor="text1"/>
                            <w:kern w:val="24"/>
                          </w:rPr>
                          <w:t>(s)</w:t>
                        </w:r>
                      </w:p>
                    </w:txbxContent>
                  </v:textbox>
                </v:shape>
                <v:shape id="TextBox 60" o:spid="_x0000_s1126" type="#_x0000_t202" style="position:absolute;left:41907;top:9287;width:2991;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" filled="f" stroked="f">
                  <v:textbox>
                    <w:txbxContent>
                      <w:p w14:paraId="41939B14" w14:textId="77777777" w:rsidR="00201DAB" w:rsidRDefault="00201DAB" w:rsidP="00201DAB">
                        <w:pPr>
                          <w:rPr>
                            <w:color w:val="000000" w:themeColor="text1"/>
                            <w:kern w:val="24"/>
                          </w:rPr>
                        </w:pPr>
                        <w:r>
                          <w:rPr>
                            <w:color w:val="000000" w:themeColor="text1"/>
                            <w:kern w:val="24"/>
                          </w:rPr>
                          <w:t>t</w:t>
                        </w:r>
                      </w:p>
                    </w:txbxContent>
                  </v:textbox>
                </v:shape>
                <v:shape id="Εικόνα 1999884898" o:spid="_x0000_s1127" type="#_x0000_t75" style="position:absolute;left:11087;top:9692;width:1286;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">
                  <v:imagedata r:id="rId66" o:title=""/>
                </v:shape>
                <v:shape id="Εικόνα 657654784" o:spid="_x0000_s1128" type="#_x0000_t75" style="position:absolute;left:35022;top:9692;width:1286;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">
                  <v:imagedata r:id="rId66" o:title=""/>
                </v:shape>
                <v:shape id="TextBox 64" o:spid="_x0000_s1129" type="#_x0000_t202" style="position:absolute;left:25705;top:3095;width:384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" filled="f" stroked="f">
                  <v:textbox style="mso-fit-shape-to-text:t">
                    <w:txbxContent>
                      <w:p w14:paraId="6436FB78" w14:textId="77777777" w:rsidR="00201DAB" w:rsidRDefault="00201DAB" w:rsidP="00201DAB">
                        <w:pPr>
                          <w:rPr>
                            <w:color w:val="000000" w:themeColor="text1"/>
                            <w:kern w:val="24"/>
                          </w:rPr>
                        </w:pPr>
                        <w:r>
                          <w:rPr>
                            <w:color w:val="000000" w:themeColor="text1"/>
                            <w:kern w:val="24"/>
                          </w:rPr>
                          <w:t>0,5</w:t>
                        </w:r>
                      </w:p>
                    </w:txbxContent>
                  </v:textbox>
                </v:shape>
                <v:shape id="TextBox 65" o:spid="_x0000_s1130" type="#_x0000_t202" style="position:absolute;left:28708;top:691;width:433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" filled="f" stroked="f">
                  <v:textbox style="mso-fit-shape-to-text:t">
                    <w:txbxContent>
                      <w:p w14:paraId="371F4203" w14:textId="77777777" w:rsidR="00201DAB" w:rsidRDefault="00201DAB" w:rsidP="00201DAB">
                        <w:pPr>
                          <w:rPr>
                            <w:color w:val="000000" w:themeColor="text1"/>
                            <w:kern w:val="24"/>
                          </w:rPr>
                        </w:pPr>
                        <w:r>
                          <w:rPr>
                            <w:color w:val="000000" w:themeColor="text1"/>
                            <w:kern w:val="24"/>
                          </w:rPr>
                          <w:t>(A)</w:t>
                        </w:r>
                      </w:p>
                    </w:txbxContent>
                  </v:textbox>
                </v:shape>
                <v:shape id="TextBox 66" o:spid="_x0000_s1131" type="#_x0000_t202" style="position:absolute;left:26544;top:435;width:299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" filled="f" stroked="f">
                  <v:textbox style="mso-fit-shape-to-text:t">
                    <w:txbxContent>
                      <w:p w14:paraId="2ECD399C" w14:textId="77777777" w:rsidR="00201DAB" w:rsidRDefault="00201DAB" w:rsidP="00201DAB">
                        <w:pPr>
                          <w:rPr>
                            <w:color w:val="000000" w:themeColor="text1"/>
                            <w:kern w:val="24"/>
                          </w:rPr>
                        </w:pPr>
                        <w:r>
                          <w:rPr>
                            <w:color w:val="000000" w:themeColor="text1"/>
                            <w:kern w:val="24"/>
                          </w:rPr>
                          <w:t>i</w:t>
                        </w:r>
                      </w:p>
                    </w:txbxContent>
                  </v:textbox>
                </v:shape>
                <v:shape id="Ελεύθερη σχεδίαση: Σχήμα 985659636" o:spid="_x0000_s1132" style="position:absolute;left:28687;top:4437;width:6914;height:5354;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" path="m,655982c119380,439308,101435,473379,236883,306677,360321,174735,489889,59082,680830,e" filled="f" strokecolor="#0070c0" strokeweight="1pt">
                  <v:stroke joinstyle="miter"/>
                  <v:path arrowok="t" o:connecttype="custom" o:connectlocs="0,535435;240551,250320;691372,0" o:connectangles="0,0,0"/>
                </v:shape>
                <w10:anchorlock/>
              </v:group>
            </w:pict>
          </mc:Fallback>
        </mc:AlternateContent>
      </w:r>
    </w:p>
    <w:p w14:paraId="0A30A777" w14:textId="203F6E5E" w:rsidR="00CD19D3" w:rsidRPr="000B4638" w:rsidRDefault="00CD19D3" w:rsidP="00CD19D3">
      <w:pPr>
        <w:pStyle w:val="a8"/>
        <w:jc w:val="right"/>
      </w:pPr>
      <w:r>
        <w:t>dmargaris@gmail.com</w:t>
      </w:r>
    </w:p>
    <w:sectPr w:rsidR="00CD19D3" w:rsidRPr="000B4638">
      <w:headerReference w:type="default" r:id="rId67"/>
      <w:footerReference w:type="default" r:id="rId6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E627" w14:textId="77777777" w:rsidR="007F5317" w:rsidRDefault="007F5317">
      <w:pPr>
        <w:spacing w:line="240" w:lineRule="auto"/>
      </w:pPr>
      <w:r>
        <w:separator/>
      </w:r>
    </w:p>
  </w:endnote>
  <w:endnote w:type="continuationSeparator" w:id="0">
    <w:p w14:paraId="69C01927" w14:textId="77777777" w:rsidR="007F5317" w:rsidRDefault="007F5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D36C"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2C8380CC"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BF0CC2E"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DD09" w14:textId="77777777" w:rsidR="007F5317" w:rsidRDefault="007F5317">
      <w:pPr>
        <w:spacing w:after="0"/>
      </w:pPr>
      <w:r>
        <w:separator/>
      </w:r>
    </w:p>
  </w:footnote>
  <w:footnote w:type="continuationSeparator" w:id="0">
    <w:p w14:paraId="53157CB4" w14:textId="77777777" w:rsidR="007F5317" w:rsidRDefault="007F53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6054" w14:textId="7B18D9E4"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93217D">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3C"/>
    <w:rsid w:val="000065D5"/>
    <w:rsid w:val="000077E8"/>
    <w:rsid w:val="00015164"/>
    <w:rsid w:val="00017794"/>
    <w:rsid w:val="00025F81"/>
    <w:rsid w:val="00027956"/>
    <w:rsid w:val="00051F30"/>
    <w:rsid w:val="00053396"/>
    <w:rsid w:val="000679A2"/>
    <w:rsid w:val="000702DB"/>
    <w:rsid w:val="0007235A"/>
    <w:rsid w:val="00086899"/>
    <w:rsid w:val="000912E3"/>
    <w:rsid w:val="00091E43"/>
    <w:rsid w:val="000A5A2D"/>
    <w:rsid w:val="000B4638"/>
    <w:rsid w:val="000B48D3"/>
    <w:rsid w:val="000C1E3A"/>
    <w:rsid w:val="000C397A"/>
    <w:rsid w:val="000D1B85"/>
    <w:rsid w:val="000D78E0"/>
    <w:rsid w:val="000E4C5F"/>
    <w:rsid w:val="000E58F8"/>
    <w:rsid w:val="0010533A"/>
    <w:rsid w:val="001502FE"/>
    <w:rsid w:val="001570C4"/>
    <w:rsid w:val="00157DCF"/>
    <w:rsid w:val="001659D2"/>
    <w:rsid w:val="001664A5"/>
    <w:rsid w:val="001764F7"/>
    <w:rsid w:val="00180754"/>
    <w:rsid w:val="00187BE4"/>
    <w:rsid w:val="00191C12"/>
    <w:rsid w:val="0019773B"/>
    <w:rsid w:val="001A6E45"/>
    <w:rsid w:val="001B25B2"/>
    <w:rsid w:val="001C5136"/>
    <w:rsid w:val="001E3FC3"/>
    <w:rsid w:val="001F1511"/>
    <w:rsid w:val="001F5945"/>
    <w:rsid w:val="00201DAB"/>
    <w:rsid w:val="002076B9"/>
    <w:rsid w:val="00222181"/>
    <w:rsid w:val="00264069"/>
    <w:rsid w:val="002C4684"/>
    <w:rsid w:val="002D0DEE"/>
    <w:rsid w:val="003005D7"/>
    <w:rsid w:val="00300EB7"/>
    <w:rsid w:val="003034D4"/>
    <w:rsid w:val="00316CFB"/>
    <w:rsid w:val="003272C2"/>
    <w:rsid w:val="00332DB7"/>
    <w:rsid w:val="00334BD8"/>
    <w:rsid w:val="00342B66"/>
    <w:rsid w:val="00382985"/>
    <w:rsid w:val="00385960"/>
    <w:rsid w:val="00386F6F"/>
    <w:rsid w:val="0039013D"/>
    <w:rsid w:val="003959A8"/>
    <w:rsid w:val="00397DB7"/>
    <w:rsid w:val="003A47ED"/>
    <w:rsid w:val="003A6C4E"/>
    <w:rsid w:val="003B4900"/>
    <w:rsid w:val="003C3134"/>
    <w:rsid w:val="003D2058"/>
    <w:rsid w:val="003E0F06"/>
    <w:rsid w:val="003E6839"/>
    <w:rsid w:val="003F18D5"/>
    <w:rsid w:val="003F69A6"/>
    <w:rsid w:val="004061C0"/>
    <w:rsid w:val="0041752B"/>
    <w:rsid w:val="00420281"/>
    <w:rsid w:val="004213FB"/>
    <w:rsid w:val="004324A7"/>
    <w:rsid w:val="0044454D"/>
    <w:rsid w:val="00463E05"/>
    <w:rsid w:val="00465544"/>
    <w:rsid w:val="00465D8E"/>
    <w:rsid w:val="00470A0F"/>
    <w:rsid w:val="0047288B"/>
    <w:rsid w:val="00480ADE"/>
    <w:rsid w:val="004842BE"/>
    <w:rsid w:val="00485825"/>
    <w:rsid w:val="00494ED7"/>
    <w:rsid w:val="00495A20"/>
    <w:rsid w:val="004B1BA7"/>
    <w:rsid w:val="004F374A"/>
    <w:rsid w:val="004F7518"/>
    <w:rsid w:val="005002D0"/>
    <w:rsid w:val="005030C3"/>
    <w:rsid w:val="00503A3E"/>
    <w:rsid w:val="0050788A"/>
    <w:rsid w:val="005221BC"/>
    <w:rsid w:val="00530149"/>
    <w:rsid w:val="005336EC"/>
    <w:rsid w:val="00552508"/>
    <w:rsid w:val="0055699C"/>
    <w:rsid w:val="00560646"/>
    <w:rsid w:val="00562308"/>
    <w:rsid w:val="00567FA2"/>
    <w:rsid w:val="00572886"/>
    <w:rsid w:val="00577864"/>
    <w:rsid w:val="00581AA4"/>
    <w:rsid w:val="005827A3"/>
    <w:rsid w:val="005A02E4"/>
    <w:rsid w:val="005C059F"/>
    <w:rsid w:val="005E6011"/>
    <w:rsid w:val="0060247F"/>
    <w:rsid w:val="00611883"/>
    <w:rsid w:val="00635206"/>
    <w:rsid w:val="00637FE8"/>
    <w:rsid w:val="00640FD6"/>
    <w:rsid w:val="0064469F"/>
    <w:rsid w:val="0065524D"/>
    <w:rsid w:val="00666090"/>
    <w:rsid w:val="00667E23"/>
    <w:rsid w:val="0067161D"/>
    <w:rsid w:val="006726EA"/>
    <w:rsid w:val="00677FDE"/>
    <w:rsid w:val="0068409F"/>
    <w:rsid w:val="006B15AD"/>
    <w:rsid w:val="006B2954"/>
    <w:rsid w:val="006C3491"/>
    <w:rsid w:val="006F5F92"/>
    <w:rsid w:val="007141CF"/>
    <w:rsid w:val="00717932"/>
    <w:rsid w:val="00735451"/>
    <w:rsid w:val="00736498"/>
    <w:rsid w:val="00744C3F"/>
    <w:rsid w:val="007468A6"/>
    <w:rsid w:val="00757BF7"/>
    <w:rsid w:val="007744C6"/>
    <w:rsid w:val="00774F6B"/>
    <w:rsid w:val="007B35C2"/>
    <w:rsid w:val="007B36AF"/>
    <w:rsid w:val="007C0B6E"/>
    <w:rsid w:val="007D112E"/>
    <w:rsid w:val="007D1AED"/>
    <w:rsid w:val="007D7637"/>
    <w:rsid w:val="007E115B"/>
    <w:rsid w:val="007E1B60"/>
    <w:rsid w:val="007E2177"/>
    <w:rsid w:val="007E318B"/>
    <w:rsid w:val="007F4EE5"/>
    <w:rsid w:val="007F5317"/>
    <w:rsid w:val="007F7F6C"/>
    <w:rsid w:val="00814FD8"/>
    <w:rsid w:val="0081576D"/>
    <w:rsid w:val="008441B8"/>
    <w:rsid w:val="00844E46"/>
    <w:rsid w:val="00854545"/>
    <w:rsid w:val="008706A2"/>
    <w:rsid w:val="0087491C"/>
    <w:rsid w:val="008945AD"/>
    <w:rsid w:val="008A050A"/>
    <w:rsid w:val="008F1310"/>
    <w:rsid w:val="008F3C3C"/>
    <w:rsid w:val="009153C1"/>
    <w:rsid w:val="0093217D"/>
    <w:rsid w:val="00944BE0"/>
    <w:rsid w:val="009471DB"/>
    <w:rsid w:val="009675D3"/>
    <w:rsid w:val="0097796B"/>
    <w:rsid w:val="009A1C4D"/>
    <w:rsid w:val="009C1894"/>
    <w:rsid w:val="009F18D8"/>
    <w:rsid w:val="009F636C"/>
    <w:rsid w:val="009F7D19"/>
    <w:rsid w:val="00A02EE5"/>
    <w:rsid w:val="00A15C87"/>
    <w:rsid w:val="00A21A89"/>
    <w:rsid w:val="00A432D6"/>
    <w:rsid w:val="00A551A7"/>
    <w:rsid w:val="00AA662C"/>
    <w:rsid w:val="00AB088D"/>
    <w:rsid w:val="00AC5AC3"/>
    <w:rsid w:val="00AE04D4"/>
    <w:rsid w:val="00AF423C"/>
    <w:rsid w:val="00AF748E"/>
    <w:rsid w:val="00B11C3D"/>
    <w:rsid w:val="00B24115"/>
    <w:rsid w:val="00B24865"/>
    <w:rsid w:val="00B258D9"/>
    <w:rsid w:val="00B26FBF"/>
    <w:rsid w:val="00B3331D"/>
    <w:rsid w:val="00B344E9"/>
    <w:rsid w:val="00B3768A"/>
    <w:rsid w:val="00B65D70"/>
    <w:rsid w:val="00B820C2"/>
    <w:rsid w:val="00B8382A"/>
    <w:rsid w:val="00B8411D"/>
    <w:rsid w:val="00B85D63"/>
    <w:rsid w:val="00B94C2C"/>
    <w:rsid w:val="00B95860"/>
    <w:rsid w:val="00BA13EC"/>
    <w:rsid w:val="00BB3001"/>
    <w:rsid w:val="00BB3E8F"/>
    <w:rsid w:val="00BD3EC7"/>
    <w:rsid w:val="00BD5BDF"/>
    <w:rsid w:val="00C27F94"/>
    <w:rsid w:val="00C513EC"/>
    <w:rsid w:val="00C625BE"/>
    <w:rsid w:val="00C73ABF"/>
    <w:rsid w:val="00C75AFA"/>
    <w:rsid w:val="00C82938"/>
    <w:rsid w:val="00C830AA"/>
    <w:rsid w:val="00CA5139"/>
    <w:rsid w:val="00CA7A43"/>
    <w:rsid w:val="00CD19D3"/>
    <w:rsid w:val="00CF063D"/>
    <w:rsid w:val="00D045EF"/>
    <w:rsid w:val="00D057E8"/>
    <w:rsid w:val="00D13A91"/>
    <w:rsid w:val="00D304CD"/>
    <w:rsid w:val="00D45C6B"/>
    <w:rsid w:val="00D533FC"/>
    <w:rsid w:val="00D82210"/>
    <w:rsid w:val="00D92597"/>
    <w:rsid w:val="00D97305"/>
    <w:rsid w:val="00DA0155"/>
    <w:rsid w:val="00DC0808"/>
    <w:rsid w:val="00DD18D6"/>
    <w:rsid w:val="00DE1D3D"/>
    <w:rsid w:val="00DE49E1"/>
    <w:rsid w:val="00DF4F17"/>
    <w:rsid w:val="00DF546A"/>
    <w:rsid w:val="00E210D0"/>
    <w:rsid w:val="00E331B4"/>
    <w:rsid w:val="00E37CC9"/>
    <w:rsid w:val="00E66E6C"/>
    <w:rsid w:val="00EA64C4"/>
    <w:rsid w:val="00EB2362"/>
    <w:rsid w:val="00EB6640"/>
    <w:rsid w:val="00EC288D"/>
    <w:rsid w:val="00EC647B"/>
    <w:rsid w:val="00ED7527"/>
    <w:rsid w:val="00EE1786"/>
    <w:rsid w:val="00EE2570"/>
    <w:rsid w:val="00EE528C"/>
    <w:rsid w:val="00EE7957"/>
    <w:rsid w:val="00F26466"/>
    <w:rsid w:val="00F6515A"/>
    <w:rsid w:val="00F71F26"/>
    <w:rsid w:val="00F80E1B"/>
    <w:rsid w:val="00FA0CD8"/>
    <w:rsid w:val="00FB6B94"/>
    <w:rsid w:val="00FC158C"/>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E093"/>
  <w15:docId w15:val="{A8D95971-A103-46D2-9CC0-AC025DA1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1.wmf"/><Relationship Id="rId42" Type="http://schemas.openxmlformats.org/officeDocument/2006/relationships/image" Target="media/image26.wmf"/><Relationship Id="rId47" Type="http://schemas.openxmlformats.org/officeDocument/2006/relationships/image" Target="media/image30.wmf"/><Relationship Id="rId63" Type="http://schemas.openxmlformats.org/officeDocument/2006/relationships/image" Target="media/image39.wmf"/><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emf"/><Relationship Id="rId24" Type="http://schemas.openxmlformats.org/officeDocument/2006/relationships/image" Target="media/image14.wmf"/><Relationship Id="rId32" Type="http://schemas.openxmlformats.org/officeDocument/2006/relationships/oleObject" Target="embeddings/oleObject2.bin"/><Relationship Id="rId37" Type="http://schemas.openxmlformats.org/officeDocument/2006/relationships/image" Target="media/image23.wmf"/><Relationship Id="rId40" Type="http://schemas.openxmlformats.org/officeDocument/2006/relationships/oleObject" Target="embeddings/oleObject6.bin"/><Relationship Id="rId45" Type="http://schemas.openxmlformats.org/officeDocument/2006/relationships/image" Target="media/image29.wmf"/><Relationship Id="rId53" Type="http://schemas.openxmlformats.org/officeDocument/2006/relationships/image" Target="media/image33.wmf"/><Relationship Id="rId58" Type="http://schemas.openxmlformats.org/officeDocument/2006/relationships/oleObject" Target="embeddings/oleObject12.bin"/><Relationship Id="rId66" Type="http://schemas.openxmlformats.org/officeDocument/2006/relationships/image" Target="media/image41.wmf"/><Relationship Id="rId5" Type="http://schemas.openxmlformats.org/officeDocument/2006/relationships/numbering" Target="numbering.xml"/><Relationship Id="rId61" Type="http://schemas.openxmlformats.org/officeDocument/2006/relationships/image" Target="media/image38.wmf"/><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emf"/><Relationship Id="rId30" Type="http://schemas.openxmlformats.org/officeDocument/2006/relationships/oleObject" Target="embeddings/oleObject1.bin"/><Relationship Id="rId35" Type="http://schemas.openxmlformats.org/officeDocument/2006/relationships/image" Target="media/image22.wmf"/><Relationship Id="rId43" Type="http://schemas.openxmlformats.org/officeDocument/2006/relationships/image" Target="media/image27.wmf"/><Relationship Id="rId48" Type="http://schemas.openxmlformats.org/officeDocument/2006/relationships/oleObject" Target="embeddings/oleObject8.bin"/><Relationship Id="rId56" Type="http://schemas.openxmlformats.org/officeDocument/2006/relationships/image" Target="media/image35.wmf"/><Relationship Id="rId64" Type="http://schemas.openxmlformats.org/officeDocument/2006/relationships/oleObject" Target="embeddings/oleObject15.bin"/><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2.wmf"/><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emf"/><Relationship Id="rId33" Type="http://schemas.openxmlformats.org/officeDocument/2006/relationships/image" Target="media/image21.wmf"/><Relationship Id="rId38" Type="http://schemas.openxmlformats.org/officeDocument/2006/relationships/oleObject" Target="embeddings/oleObject5.bin"/><Relationship Id="rId46" Type="http://schemas.openxmlformats.org/officeDocument/2006/relationships/oleObject" Target="embeddings/oleObject7.bin"/><Relationship Id="rId59" Type="http://schemas.openxmlformats.org/officeDocument/2006/relationships/image" Target="media/image37.wmf"/><Relationship Id="rId67" Type="http://schemas.openxmlformats.org/officeDocument/2006/relationships/header" Target="header1.xml"/><Relationship Id="rId20" Type="http://schemas.openxmlformats.org/officeDocument/2006/relationships/image" Target="media/image10.wmf"/><Relationship Id="rId41" Type="http://schemas.openxmlformats.org/officeDocument/2006/relationships/image" Target="media/image25.wmf"/><Relationship Id="rId54" Type="http://schemas.openxmlformats.org/officeDocument/2006/relationships/oleObject" Target="embeddings/oleObject11.bin"/><Relationship Id="rId62" Type="http://schemas.openxmlformats.org/officeDocument/2006/relationships/oleObject" Target="embeddings/oleObject14.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oleObject" Target="embeddings/oleObject4.bin"/><Relationship Id="rId49" Type="http://schemas.openxmlformats.org/officeDocument/2006/relationships/image" Target="media/image31.wmf"/><Relationship Id="rId57" Type="http://schemas.openxmlformats.org/officeDocument/2006/relationships/image" Target="media/image36.wmf"/><Relationship Id="rId10" Type="http://schemas.openxmlformats.org/officeDocument/2006/relationships/endnotes" Target="endnotes.xml"/><Relationship Id="rId31" Type="http://schemas.openxmlformats.org/officeDocument/2006/relationships/image" Target="media/image20.wmf"/><Relationship Id="rId44" Type="http://schemas.openxmlformats.org/officeDocument/2006/relationships/image" Target="media/image28.wmf"/><Relationship Id="rId52" Type="http://schemas.openxmlformats.org/officeDocument/2006/relationships/oleObject" Target="embeddings/oleObject10.bin"/><Relationship Id="rId60" Type="http://schemas.openxmlformats.org/officeDocument/2006/relationships/oleObject" Target="embeddings/oleObject13.bin"/><Relationship Id="rId65" Type="http://schemas.openxmlformats.org/officeDocument/2006/relationships/image" Target="media/image40.w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image" Target="media/image8.emf"/><Relationship Id="rId39" Type="http://schemas.openxmlformats.org/officeDocument/2006/relationships/image" Target="media/image24.wmf"/><Relationship Id="rId34" Type="http://schemas.openxmlformats.org/officeDocument/2006/relationships/oleObject" Target="embeddings/oleObject3.bin"/><Relationship Id="rId50" Type="http://schemas.openxmlformats.org/officeDocument/2006/relationships/oleObject" Target="embeddings/oleObject9.bin"/><Relationship Id="rId55" Type="http://schemas.openxmlformats.org/officeDocument/2006/relationships/image" Target="media/image3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b879259-8893-4a1d-8d06-eef5c7ce83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5996B51C018D9046B225B4FFE7BED507" ma:contentTypeVersion="15" ma:contentTypeDescription="Δημιουργία νέου εγγράφου" ma:contentTypeScope="" ma:versionID="eb215d51e568f3c92b2951a4394cf2e1">
  <xsd:schema xmlns:xsd="http://www.w3.org/2001/XMLSchema" xmlns:xs="http://www.w3.org/2001/XMLSchema" xmlns:p="http://schemas.microsoft.com/office/2006/metadata/properties" xmlns:ns3="3b879259-8893-4a1d-8d06-eef5c7ce83e8" targetNamespace="http://schemas.microsoft.com/office/2006/metadata/properties" ma:root="true" ma:fieldsID="ba10f898bb21bdcf55f2c3874a630908" ns3:_="">
    <xsd:import namespace="3b879259-8893-4a1d-8d06-eef5c7ce83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79259-8893-4a1d-8d06-eef5c7ce8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customXml/itemProps2.xml><?xml version="1.0" encoding="utf-8"?>
<ds:datastoreItem xmlns:ds="http://schemas.openxmlformats.org/officeDocument/2006/customXml" ds:itemID="{DB9C77B6-D0C7-4592-9945-B9A33909B4E8}">
  <ds:schemaRefs>
    <ds:schemaRef ds:uri="http://schemas.microsoft.com/office/2006/metadata/properties"/>
    <ds:schemaRef ds:uri="http://schemas.microsoft.com/office/infopath/2007/PartnerControls"/>
    <ds:schemaRef ds:uri="3b879259-8893-4a1d-8d06-eef5c7ce83e8"/>
  </ds:schemaRefs>
</ds:datastoreItem>
</file>

<file path=customXml/itemProps3.xml><?xml version="1.0" encoding="utf-8"?>
<ds:datastoreItem xmlns:ds="http://schemas.openxmlformats.org/officeDocument/2006/customXml" ds:itemID="{5866128D-D0A2-460A-B8A3-AA03B8238BE1}">
  <ds:schemaRefs>
    <ds:schemaRef ds:uri="http://schemas.microsoft.com/sharepoint/v3/contenttype/forms"/>
  </ds:schemaRefs>
</ds:datastoreItem>
</file>

<file path=customXml/itemProps4.xml><?xml version="1.0" encoding="utf-8"?>
<ds:datastoreItem xmlns:ds="http://schemas.openxmlformats.org/officeDocument/2006/customXml" ds:itemID="{AC7B217B-7CC3-4787-9C22-F57C688FD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79259-8893-4a1d-8d06-eef5c7ce8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Κανονικό</Template>
  <TotalTime>6</TotalTime>
  <Pages>3</Pages>
  <Words>769</Words>
  <Characters>4153</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3</cp:revision>
  <cp:lastPrinted>2025-03-12T18:17:00Z</cp:lastPrinted>
  <dcterms:created xsi:type="dcterms:W3CDTF">2025-03-25T10:12:00Z</dcterms:created>
  <dcterms:modified xsi:type="dcterms:W3CDTF">2025-03-25T10:18:00Z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y fmtid="{D5CDD505-2E9C-101B-9397-08002B2CF9AE}" pid="4" name="ContentTypeId">
    <vt:lpwstr>0x0101005996B51C018D9046B225B4FFE7BED507</vt:lpwstr>
  </property>
</Properties>
</file>