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069E1" w14:textId="65940E84" w:rsidR="00D533FC" w:rsidRPr="00C15418" w:rsidRDefault="00C15418" w:rsidP="00C15418">
      <w:pPr>
        <w:pStyle w:val="11"/>
        <w:ind w:left="1276" w:right="1416"/>
      </w:pPr>
      <w:r>
        <w:t>Η άνοδος και η κάθοδος σε ένα κεκλιμένο επίπεδο</w:t>
      </w:r>
    </w:p>
    <w:p w14:paraId="553A87BF" w14:textId="5BC472C8" w:rsidR="002A2A85" w:rsidRDefault="0020268F" w:rsidP="00AC6FE2">
      <w:pPr>
        <w:pStyle w:val="ad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15BA455F" wp14:editId="7622983B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1573530" cy="1011555"/>
                <wp:effectExtent l="0" t="0" r="7620" b="0"/>
                <wp:wrapSquare wrapText="bothSides"/>
                <wp:docPr id="1880005175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E5FFFF"/>
                        </a:solidFill>
                      </wpc:bg>
                      <wpc:whole/>
                      <wps:wsp>
                        <wps:cNvPr id="1742784212" name="Ορθογώνιο τρίγωνο 1742784212"/>
                        <wps:cNvSpPr/>
                        <wps:spPr>
                          <a:xfrm flipH="1">
                            <a:off x="313690" y="74339"/>
                            <a:ext cx="1149350" cy="673100"/>
                          </a:xfrm>
                          <a:prstGeom prst="rtTriangle">
                            <a:avLst/>
                          </a:prstGeom>
                          <a:solidFill>
                            <a:srgbClr val="E2E2E2"/>
                          </a:solidFill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8299406" name="Τόξο 68299406"/>
                        <wps:cNvSpPr/>
                        <wps:spPr>
                          <a:xfrm rot="21079775" flipH="1">
                            <a:off x="424815" y="650284"/>
                            <a:ext cx="57150" cy="111125"/>
                          </a:xfrm>
                          <a:prstGeom prst="arc">
                            <a:avLst>
                              <a:gd name="adj1" fmla="val 7027611"/>
                              <a:gd name="adj2" fmla="val 15083773"/>
                            </a:avLst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1787294669" name="Ορθογώνιο 1787294669"/>
                        <wps:cNvSpPr/>
                        <wps:spPr>
                          <a:xfrm rot="19856655">
                            <a:off x="192405" y="600754"/>
                            <a:ext cx="175260" cy="14795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089727" name="Ευθύγραμμο βέλος σύνδεσης 878089727"/>
                        <wps:cNvCnPr>
                          <a:cxnSpLocks/>
                        </wps:cNvCnPr>
                        <wps:spPr>
                          <a:xfrm flipV="1">
                            <a:off x="78740" y="430574"/>
                            <a:ext cx="229870" cy="12509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3651166" name="TextBox 18"/>
                        <wps:cNvSpPr txBox="1"/>
                        <wps:spPr>
                          <a:xfrm>
                            <a:off x="0" y="247059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EA02C7" w14:textId="77777777" w:rsidR="0020268F" w:rsidRDefault="00000000" w:rsidP="0020268F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υ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ο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0795021" name="Ορθογώνιο 1080795021"/>
                        <wps:cNvSpPr/>
                        <wps:spPr>
                          <a:xfrm rot="19856655">
                            <a:off x="1029970" y="118154"/>
                            <a:ext cx="175260" cy="14795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049168" name="TextBox 18"/>
                        <wps:cNvSpPr txBox="1"/>
                        <wps:spPr>
                          <a:xfrm>
                            <a:off x="195580" y="694099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0020D7" w14:textId="77777777" w:rsidR="0020268F" w:rsidRDefault="0020268F" w:rsidP="0020268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97910053" name="TextBox 18"/>
                        <wps:cNvSpPr txBox="1"/>
                        <wps:spPr>
                          <a:xfrm>
                            <a:off x="1061720" y="208324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FA772A" w14:textId="77777777" w:rsidR="0020268F" w:rsidRDefault="0020268F" w:rsidP="0020268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Γ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030949" name="Εικόνα 6803094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26490" y="23054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0023241" name="Εικόνα 83002324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2100" y="71949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6994045" name="Ευθεία γραμμή σύνδεσης 1236994045"/>
                        <wps:cNvCnPr/>
                        <wps:spPr>
                          <a:xfrm>
                            <a:off x="1115060" y="183559"/>
                            <a:ext cx="29210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5688874" name="Ευθύγραμμο βέλος σύνδεσης 365688874">
                          <a:extLst>
                            <a:ext uri="{FF2B5EF4-FFF2-40B4-BE49-F238E27FC236}">
                              <a16:creationId xmlns:a16="http://schemas.microsoft.com/office/drawing/2014/main" id="{BF5939F7-59F7-DA06-AC99-7FDF70C57F2B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301750" y="177844"/>
                            <a:ext cx="0" cy="56832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triangle" w="sm" len="sm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10060467" name="TextBox 18"/>
                        <wps:cNvSpPr txBox="1"/>
                        <wps:spPr>
                          <a:xfrm>
                            <a:off x="1252220" y="341674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2E70C3" w14:textId="77777777" w:rsidR="0020268F" w:rsidRDefault="0020268F" w:rsidP="0020268F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BA455F" id="Καμβάς 1" o:spid="_x0000_s1026" editas="canvas" style="position:absolute;left:0;text-align:left;margin-left:72.7pt;margin-top:.15pt;width:123.9pt;height:79.65pt;z-index:251658240;mso-position-horizontal:right;mso-position-horizontal-relative:margin" coordsize="15735,1011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5735;height:10115;visibility:visible;mso-wrap-style:square" filled="t" fillcolor="#e5ffff">
                  <v:fill o:detectmouseclick="t"/>
                  <v:path o:connecttype="none"/>
                </v:shape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Ορθογώνιο τρίγωνο 1742784212" o:spid="_x0000_s1028" type="#_x0000_t6" style="position:absolute;left:3136;top:743;width:11494;height:673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" fillcolor="#e2e2e2" strokecolor="#7f7f7f [1612]" strokeweight="1pt"/>
                <v:shape id="Τόξο 68299406" o:spid="_x0000_s1029" style="position:absolute;left:4248;top:6502;width:571;height:1112;rotation:568224fd;flip:x;visibility:visible;mso-wrap-style:square;v-text-anchor:middle" coordsize="57150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" path="m8408,94926nsc2756,83978,-285,68935,21,53434,375,35456,5184,18924,12926,9072l28575,55563,8408,94926xem8408,94926nfc2756,83978,-285,68935,21,53434,375,35456,5184,18924,12926,9072e" filled="f" strokecolor="red" strokeweight="1pt">
                  <v:stroke joinstyle="miter"/>
                  <v:path arrowok="t" o:connecttype="custom" o:connectlocs="8408,94926;21,53434;12926,9072" o:connectangles="0,0,0"/>
                </v:shape>
                <v:rect id="Ορθογώνιο 1787294669" o:spid="_x0000_s1030" style="position:absolute;left:1924;top:6007;width:1752;height:1480;rotation:-190419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" fillcolor="#ffc000" strokecolor="#5a5a5a [2109]" strokeweight="1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878089727" o:spid="_x0000_s1031" type="#_x0000_t32" style="position:absolute;left:787;top:4305;width:2299;height:12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32" type="#_x0000_t202" style="position:absolute;top:2470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" filled="f" stroked="f">
                  <v:textbox>
                    <w:txbxContent>
                      <w:p w14:paraId="55EA02C7" w14:textId="77777777" w:rsidR="0020268F" w:rsidRDefault="0020268F" w:rsidP="0020268F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υ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ο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Ορθογώνιο 1080795021" o:spid="_x0000_s1033" style="position:absolute;left:10299;top:1181;width:1753;height:1480;rotation:-190419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" fillcolor="#ffc000" strokecolor="#5a5a5a [2109]" strokeweight="1pt"/>
                <v:shape id="TextBox 18" o:spid="_x0000_s1034" type="#_x0000_t202" style="position:absolute;left:1955;top:6940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" filled="f" stroked="f">
                  <v:textbox>
                    <w:txbxContent>
                      <w:p w14:paraId="500020D7" w14:textId="77777777" w:rsidR="0020268F" w:rsidRDefault="0020268F" w:rsidP="0020268F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TextBox 18" o:spid="_x0000_s1035" type="#_x0000_t202" style="position:absolute;left:10617;top:2083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" filled="f" stroked="f">
                  <v:textbox>
                    <w:txbxContent>
                      <w:p w14:paraId="4FFA772A" w14:textId="77777777" w:rsidR="0020268F" w:rsidRDefault="0020268F" w:rsidP="0020268F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Γ</w:t>
                        </w:r>
                      </w:p>
                    </w:txbxContent>
                  </v:textbox>
                </v:shape>
                <v:shape id="Εικόνα 68030949" o:spid="_x0000_s1036" type="#_x0000_t75" style="position:absolute;left:11264;top:2305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">
                  <v:imagedata r:id="rId9" o:title=""/>
                </v:shape>
                <v:shape id="Εικόνα 830023241" o:spid="_x0000_s1037" type="#_x0000_t75" style="position:absolute;left:2921;top:7194;width:469;height: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">
                  <v:imagedata r:id="rId9" o:title=""/>
                </v:shape>
                <v:line id="Ευθεία γραμμή σύνδεσης 1236994045" o:spid="_x0000_s1038" style="position:absolute;visibility:visible;mso-wrap-style:square" from="11150,1835" to="14071,1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" strokecolor="black [3213]">
                  <v:stroke dashstyle="3 1" joinstyle="miter"/>
                </v:line>
                <v:shape id="Ευθύγραμμο βέλος σύνδεσης 365688874" o:spid="_x0000_s1039" type="#_x0000_t32" style="position:absolute;left:13017;top:1778;width:0;height:568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" strokecolor="black [3213]" strokeweight="1pt">
                  <v:stroke startarrow="block" startarrowwidth="narrow" startarrowlength="short" endarrow="block" endarrowwidth="narrow" endarrowlength="short" joinstyle="miter"/>
                  <v:shadow on="t" type="perspective" color="black" offset="0,0" matrix="655f,,,655f"/>
                </v:shape>
                <v:shape id="TextBox 18" o:spid="_x0000_s1040" type="#_x0000_t202" style="position:absolute;left:12522;top:3416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" filled="f" stroked="f">
                  <v:textbox>
                    <w:txbxContent>
                      <w:p w14:paraId="732E70C3" w14:textId="77777777" w:rsidR="0020268F" w:rsidRDefault="0020268F" w:rsidP="0020268F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h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C15418">
        <w:t>Ένα σώμα</w:t>
      </w:r>
      <w:r>
        <w:t xml:space="preserve"> Σ</w:t>
      </w:r>
      <w:r w:rsidR="00C15418">
        <w:t xml:space="preserve"> μάζας </w:t>
      </w:r>
      <w:r>
        <w:t>0,2</w:t>
      </w:r>
      <w:r w:rsidR="00C15418">
        <w:t>kg</w:t>
      </w:r>
      <w:r>
        <w:t xml:space="preserve"> και αμελητέων διαστάσεων,</w:t>
      </w:r>
      <w:r w:rsidR="00C15418">
        <w:t xml:space="preserve"> εκτοξεύεται από την βάση ενός κεκλιμένου επιπέδου, θέση Α, με αρχική ταχύτητα υ</w:t>
      </w:r>
      <w:r w:rsidR="00C15418">
        <w:rPr>
          <w:vertAlign w:val="subscript"/>
        </w:rPr>
        <w:t>0</w:t>
      </w:r>
      <w:r w:rsidR="00C15418">
        <w:t xml:space="preserve">=3m/s, οπότε ανέρχεται κατά μήκος </w:t>
      </w:r>
      <w:r w:rsidR="00AC6FE2">
        <w:t>του</w:t>
      </w:r>
      <w:r>
        <w:t xml:space="preserve"> </w:t>
      </w:r>
      <w:r w:rsidR="00C15418">
        <w:t xml:space="preserve"> επιπέδου και σταματά στην θέση Γ, η οποία απέχει κατακόρυφη απόσταση h=0,4m από το οριζόντιο επίπεδο</w:t>
      </w:r>
      <w:r>
        <w:t xml:space="preserve"> που περνά από το Α</w:t>
      </w:r>
      <w:r w:rsidR="00C15418">
        <w:t>.</w:t>
      </w:r>
    </w:p>
    <w:p w14:paraId="4DEB575D" w14:textId="061F4A4B" w:rsidR="0020268F" w:rsidRDefault="0020268F" w:rsidP="0020268F">
      <w:pPr>
        <w:pStyle w:val="ad"/>
        <w:ind w:left="510" w:hanging="340"/>
      </w:pPr>
      <w:r>
        <w:t>i) Να υπολογιστεί η αρχική κινητική ενέργεια του σώματος Σ.</w:t>
      </w:r>
    </w:p>
    <w:p w14:paraId="1F0396E7" w14:textId="1A74579F" w:rsidR="0020268F" w:rsidRDefault="0020268F" w:rsidP="0020268F">
      <w:pPr>
        <w:pStyle w:val="ad"/>
        <w:ind w:left="510" w:hanging="340"/>
      </w:pPr>
      <w:r>
        <w:t>ii) Να υπολογιστεί το έργο του βάρους κατά την μετακίνηση το</w:t>
      </w:r>
      <w:r w:rsidR="00AC6FE2">
        <w:t>υ</w:t>
      </w:r>
      <w:r>
        <w:t xml:space="preserve"> σώματος Σ από το Α στο Γ.</w:t>
      </w:r>
    </w:p>
    <w:p w14:paraId="040F29FE" w14:textId="54CA6DD9" w:rsidR="0020268F" w:rsidRDefault="0020268F" w:rsidP="0020268F">
      <w:pPr>
        <w:pStyle w:val="ad"/>
        <w:ind w:left="510" w:hanging="340"/>
      </w:pPr>
      <w:r>
        <w:t>iii) Να εξετάσετε αν το κεκλιμένο επίπεδο είναι ή όχι λείο. Στην περίπτωση που ασκείται δύναμη τριβής</w:t>
      </w:r>
      <w:r w:rsidR="00AC6FE2">
        <w:t xml:space="preserve"> στο σώμα</w:t>
      </w:r>
      <w:r>
        <w:t>, να υπολογιστεί το έργο της για την παραπάνω κίνηση.</w:t>
      </w:r>
    </w:p>
    <w:p w14:paraId="6C31D19D" w14:textId="0FCA37A9" w:rsidR="0020268F" w:rsidRDefault="0020268F" w:rsidP="0020268F">
      <w:pPr>
        <w:pStyle w:val="ad"/>
        <w:ind w:left="510" w:hanging="340"/>
      </w:pPr>
      <w:r>
        <w:t>iv) Με ποια αρχική ταχύτητα πρέπει να εκτοξεύσουμε το σώμα Σ από την θέση Γ,</w:t>
      </w:r>
      <w:r w:rsidR="00AC6FE2">
        <w:t xml:space="preserve"> με φορά προς τα κάτω,</w:t>
      </w:r>
      <w:r>
        <w:t xml:space="preserve"> για να επιστρέψει στην θέση Α με ταχύτητα μέτρου υ</w:t>
      </w:r>
      <w:r>
        <w:rPr>
          <w:vertAlign w:val="subscript"/>
        </w:rPr>
        <w:t>2</w:t>
      </w:r>
      <w:r>
        <w:t>=υ</w:t>
      </w:r>
      <w:r>
        <w:rPr>
          <w:vertAlign w:val="subscript"/>
        </w:rPr>
        <w:t>0</w:t>
      </w:r>
      <w:r>
        <w:t>;</w:t>
      </w:r>
    </w:p>
    <w:p w14:paraId="5F2D217B" w14:textId="12E356A6" w:rsidR="0020268F" w:rsidRDefault="0020268F" w:rsidP="0020268F">
      <w:pPr>
        <w:pStyle w:val="ad"/>
      </w:pPr>
      <w:r>
        <w:t>Δίνεται η επιτάχυνση της βαρύτητας g=10m/s</w:t>
      </w:r>
      <w:r>
        <w:rPr>
          <w:vertAlign w:val="superscript"/>
        </w:rPr>
        <w:t>2</w:t>
      </w:r>
      <w:r>
        <w:t>.</w:t>
      </w:r>
    </w:p>
    <w:p w14:paraId="62602327" w14:textId="12340607" w:rsidR="0020268F" w:rsidRDefault="009D011A" w:rsidP="0020268F">
      <w:pPr>
        <w:pStyle w:val="a9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1C766E4D" wp14:editId="2D399D54">
                <wp:simplePos x="0" y="0"/>
                <wp:positionH relativeFrom="margin">
                  <wp:align>right</wp:align>
                </wp:positionH>
                <wp:positionV relativeFrom="paragraph">
                  <wp:posOffset>282324</wp:posOffset>
                </wp:positionV>
                <wp:extent cx="1554480" cy="1019810"/>
                <wp:effectExtent l="0" t="0" r="7620" b="8890"/>
                <wp:wrapSquare wrapText="bothSides"/>
                <wp:docPr id="1510151262" name="Καμβάς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E5FFFF"/>
                        </a:solidFill>
                      </wpc:bg>
                      <wpc:whole/>
                      <wps:wsp>
                        <wps:cNvPr id="1768444094" name="Ορθογώνιο τρίγωνο 1768444094"/>
                        <wps:cNvSpPr/>
                        <wps:spPr>
                          <a:xfrm flipH="1">
                            <a:off x="313690" y="82550"/>
                            <a:ext cx="1149350" cy="673100"/>
                          </a:xfrm>
                          <a:prstGeom prst="rtTriangle">
                            <a:avLst/>
                          </a:prstGeom>
                          <a:solidFill>
                            <a:srgbClr val="E2E2E2"/>
                          </a:solidFill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34207967" name="Τόξο 2134207967"/>
                        <wps:cNvSpPr/>
                        <wps:spPr>
                          <a:xfrm rot="21079775" flipH="1">
                            <a:off x="424815" y="658495"/>
                            <a:ext cx="57150" cy="111125"/>
                          </a:xfrm>
                          <a:prstGeom prst="arc">
                            <a:avLst>
                              <a:gd name="adj1" fmla="val 7027611"/>
                              <a:gd name="adj2" fmla="val 15083773"/>
                            </a:avLst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1868083927" name="Ορθογώνιο 1868083927"/>
                        <wps:cNvSpPr/>
                        <wps:spPr>
                          <a:xfrm rot="19856655">
                            <a:off x="192405" y="608965"/>
                            <a:ext cx="175260" cy="14795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943453" name="Ευθύγραμμο βέλος σύνδεσης 309943453"/>
                        <wps:cNvCnPr>
                          <a:cxnSpLocks/>
                        </wps:cNvCnPr>
                        <wps:spPr>
                          <a:xfrm flipV="1">
                            <a:off x="78740" y="438785"/>
                            <a:ext cx="229870" cy="12509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4302637" name="TextBox 18"/>
                        <wps:cNvSpPr txBox="1"/>
                        <wps:spPr>
                          <a:xfrm>
                            <a:off x="0" y="25527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45CD4F" w14:textId="77777777" w:rsidR="009D011A" w:rsidRDefault="00000000" w:rsidP="009D011A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υ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ο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22703639" name="Ορθογώνιο 1722703639"/>
                        <wps:cNvSpPr/>
                        <wps:spPr>
                          <a:xfrm rot="19856655">
                            <a:off x="1029970" y="126365"/>
                            <a:ext cx="175260" cy="14795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351753" name="TextBox 18"/>
                        <wps:cNvSpPr txBox="1"/>
                        <wps:spPr>
                          <a:xfrm>
                            <a:off x="195580" y="70231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E23BD2" w14:textId="77777777" w:rsidR="009D011A" w:rsidRDefault="009D011A" w:rsidP="009D011A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88761247" name="TextBox 18"/>
                        <wps:cNvSpPr txBox="1"/>
                        <wps:spPr>
                          <a:xfrm>
                            <a:off x="1061720" y="216535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1DC53F" w14:textId="77777777" w:rsidR="009D011A" w:rsidRDefault="009D011A" w:rsidP="009D011A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Γ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4618582" name="Εικόνα 177461858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26490" y="238760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5980393" name="Εικόνα 135598039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2100" y="727710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6441011" name="Ευθεία γραμμή σύνδεσης 1276441011"/>
                        <wps:cNvCnPr/>
                        <wps:spPr>
                          <a:xfrm>
                            <a:off x="1115060" y="191770"/>
                            <a:ext cx="29210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2867015" name="Ευθύγραμμο βέλος σύνδεσης 832867015">
                          <a:extLst>
                            <a:ext uri="{FF2B5EF4-FFF2-40B4-BE49-F238E27FC236}">
                              <a16:creationId xmlns:a16="http://schemas.microsoft.com/office/drawing/2014/main" id="{BF5939F7-59F7-DA06-AC99-7FDF70C57F2B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301750" y="186055"/>
                            <a:ext cx="0" cy="56832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triangle" w="sm" len="sm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1639887" name="TextBox 18"/>
                        <wps:cNvSpPr txBox="1"/>
                        <wps:spPr>
                          <a:xfrm>
                            <a:off x="1252220" y="349885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24F98B" w14:textId="77777777" w:rsidR="009D011A" w:rsidRDefault="009D011A" w:rsidP="009D011A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29201116" name="Ορθογώνιο 1129201116"/>
                        <wps:cNvSpPr/>
                        <wps:spPr>
                          <a:xfrm rot="19856655">
                            <a:off x="701675" y="315595"/>
                            <a:ext cx="175260" cy="14795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5074213" name="Ευθύγραμμο βέλος σύνδεσης 1585074213"/>
                        <wps:cNvCnPr>
                          <a:cxnSpLocks/>
                        </wps:cNvCnPr>
                        <wps:spPr>
                          <a:xfrm rot="16200000" flipV="1">
                            <a:off x="616268" y="232092"/>
                            <a:ext cx="217170" cy="12509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2676302" name="Ευθύγραμμο βέλος σύνδεσης 532676302"/>
                        <wps:cNvCnPr>
                          <a:cxnSpLocks/>
                        </wps:cNvCnPr>
                        <wps:spPr>
                          <a:xfrm>
                            <a:off x="789940" y="391160"/>
                            <a:ext cx="0" cy="3365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9241767" name="Ευθύγραμμο βέλος σύνδεσης 1879241767"/>
                        <wps:cNvCnPr>
                          <a:cxnSpLocks/>
                        </wps:cNvCnPr>
                        <wps:spPr>
                          <a:xfrm rot="10800000" flipV="1">
                            <a:off x="572135" y="399415"/>
                            <a:ext cx="217170" cy="12509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5674106" name="TextBox 18"/>
                        <wps:cNvSpPr txBox="1"/>
                        <wps:spPr>
                          <a:xfrm>
                            <a:off x="751840" y="531495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864CD8" w14:textId="77777777" w:rsidR="009D011A" w:rsidRDefault="00000000" w:rsidP="009D011A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B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43793334" name="TextBox 18"/>
                        <wps:cNvSpPr txBox="1"/>
                        <wps:spPr>
                          <a:xfrm>
                            <a:off x="453390" y="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3EE457" w14:textId="77777777" w:rsidR="009D011A" w:rsidRDefault="00000000" w:rsidP="009D011A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Ν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68524822" name="TextBox 18"/>
                        <wps:cNvSpPr txBox="1"/>
                        <wps:spPr>
                          <a:xfrm>
                            <a:off x="383540" y="288925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CAD0C5" w14:textId="77777777" w:rsidR="009D011A" w:rsidRDefault="00000000" w:rsidP="009D011A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Τ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766E4D" id="Καμβάς 2" o:spid="_x0000_s1041" editas="canvas" style="position:absolute;left:0;text-align:left;margin-left:71.2pt;margin-top:22.25pt;width:122.4pt;height:80.3pt;z-index:251659264;mso-position-horizontal:right;mso-position-horizontal-relative:margin" coordsize="15544,1019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">
                <v:shape id="_x0000_s1042" type="#_x0000_t75" style="position:absolute;width:15544;height:10198;visibility:visible;mso-wrap-style:square" filled="t" fillcolor="#e5ffff">
                  <v:fill o:detectmouseclick="t"/>
                  <v:path o:connecttype="none"/>
                </v:shape>
                <v:shape id="Ορθογώνιο τρίγωνο 1768444094" o:spid="_x0000_s1043" type="#_x0000_t6" style="position:absolute;left:3136;top:825;width:11494;height:673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" fillcolor="#e2e2e2" strokecolor="#7f7f7f [1612]" strokeweight="1pt"/>
                <v:shape id="Τόξο 2134207967" o:spid="_x0000_s1044" style="position:absolute;left:4248;top:6584;width:571;height:1112;rotation:568224fd;flip:x;visibility:visible;mso-wrap-style:square;v-text-anchor:middle" coordsize="57150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" path="m8408,94926nsc2756,83978,-285,68935,21,53434,375,35456,5184,18924,12926,9072l28575,55563,8408,94926xem8408,94926nfc2756,83978,-285,68935,21,53434,375,35456,5184,18924,12926,9072e" filled="f" strokecolor="red" strokeweight="1pt">
                  <v:stroke joinstyle="miter"/>
                  <v:path arrowok="t" o:connecttype="custom" o:connectlocs="8408,94926;21,53434;12926,9072" o:connectangles="0,0,0"/>
                </v:shape>
                <v:rect id="Ορθογώνιο 1868083927" o:spid="_x0000_s1045" style="position:absolute;left:1924;top:6089;width:1752;height:1480;rotation:-190419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" fillcolor="#ffc000" strokecolor="#5a5a5a [2109]" strokeweight="1pt"/>
                <v:shape id="Ευθύγραμμο βέλος σύνδεσης 309943453" o:spid="_x0000_s1046" type="#_x0000_t32" style="position:absolute;left:787;top:4387;width:2299;height:12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047" type="#_x0000_t202" style="position:absolute;top:2552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" filled="f" stroked="f">
                  <v:textbox>
                    <w:txbxContent>
                      <w:p w14:paraId="5345CD4F" w14:textId="77777777" w:rsidR="009D011A" w:rsidRDefault="009D011A" w:rsidP="009D011A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υ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ο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Ορθογώνιο 1722703639" o:spid="_x0000_s1048" style="position:absolute;left:10299;top:1263;width:1753;height:1480;rotation:-190419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" fillcolor="#ffc000" strokecolor="#5a5a5a [2109]" strokeweight="1pt"/>
                <v:shape id="TextBox 18" o:spid="_x0000_s1049" type="#_x0000_t202" style="position:absolute;left:1955;top:7023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" filled="f" stroked="f">
                  <v:textbox>
                    <w:txbxContent>
                      <w:p w14:paraId="37E23BD2" w14:textId="77777777" w:rsidR="009D011A" w:rsidRDefault="009D011A" w:rsidP="009D011A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TextBox 18" o:spid="_x0000_s1050" type="#_x0000_t202" style="position:absolute;left:10617;top:2165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" filled="f" stroked="f">
                  <v:textbox>
                    <w:txbxContent>
                      <w:p w14:paraId="7D1DC53F" w14:textId="77777777" w:rsidR="009D011A" w:rsidRDefault="009D011A" w:rsidP="009D011A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Γ</w:t>
                        </w:r>
                      </w:p>
                    </w:txbxContent>
                  </v:textbox>
                </v:shape>
                <v:shape id="Εικόνα 1774618582" o:spid="_x0000_s1051" type="#_x0000_t75" style="position:absolute;left:11264;top:2387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">
                  <v:imagedata r:id="rId9" o:title=""/>
                </v:shape>
                <v:shape id="Εικόνα 1355980393" o:spid="_x0000_s1052" type="#_x0000_t75" style="position:absolute;left:2921;top:7277;width:469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">
                  <v:imagedata r:id="rId9" o:title=""/>
                </v:shape>
                <v:line id="Ευθεία γραμμή σύνδεσης 1276441011" o:spid="_x0000_s1053" style="position:absolute;visibility:visible;mso-wrap-style:square" from="11150,1917" to="14071,1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" strokecolor="black [3213]">
                  <v:stroke dashstyle="3 1" joinstyle="miter"/>
                </v:line>
                <v:shape id="Ευθύγραμμο βέλος σύνδεσης 832867015" o:spid="_x0000_s1054" type="#_x0000_t32" style="position:absolute;left:13017;top:1860;width:0;height:568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" strokecolor="black [3213]" strokeweight="1pt">
                  <v:stroke startarrow="block" startarrowwidth="narrow" startarrowlength="short" endarrow="block" endarrowwidth="narrow" endarrowlength="short" joinstyle="miter"/>
                  <v:shadow on="t" type="perspective" color="black" offset="0,0" matrix="655f,,,655f"/>
                </v:shape>
                <v:shape id="TextBox 18" o:spid="_x0000_s1055" type="#_x0000_t202" style="position:absolute;left:12522;top:3498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" filled="f" stroked="f">
                  <v:textbox>
                    <w:txbxContent>
                      <w:p w14:paraId="7A24F98B" w14:textId="77777777" w:rsidR="009D011A" w:rsidRDefault="009D011A" w:rsidP="009D011A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h</w:t>
                        </w:r>
                      </w:p>
                    </w:txbxContent>
                  </v:textbox>
                </v:shape>
                <v:rect id="Ορθογώνιο 1129201116" o:spid="_x0000_s1056" style="position:absolute;left:7016;top:3155;width:1753;height:1480;rotation:-190419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" fillcolor="#ffc000" strokecolor="#5a5a5a [2109]" strokeweight="1pt"/>
                <v:shape id="Ευθύγραμμο βέλος σύνδεσης 1585074213" o:spid="_x0000_s1057" type="#_x0000_t32" style="position:absolute;left:6163;top:2320;width:2172;height:1251;rotation: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532676302" o:spid="_x0000_s1058" type="#_x0000_t32" style="position:absolute;left:7899;top:3911;width:0;height:33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879241767" o:spid="_x0000_s1059" type="#_x0000_t32" style="position:absolute;left:5721;top:3994;width:2172;height:1251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060" type="#_x0000_t202" style="position:absolute;left:7518;top:5314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" filled="f" stroked="f">
                  <v:textbox>
                    <w:txbxContent>
                      <w:p w14:paraId="77864CD8" w14:textId="77777777" w:rsidR="009D011A" w:rsidRDefault="009D011A" w:rsidP="009D011A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B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Box 18" o:spid="_x0000_s1061" type="#_x0000_t202" style="position:absolute;left:4533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" filled="f" stroked="f">
                  <v:textbox>
                    <w:txbxContent>
                      <w:p w14:paraId="763EE457" w14:textId="77777777" w:rsidR="009D011A" w:rsidRDefault="009D011A" w:rsidP="009D011A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Ν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Box 18" o:spid="_x0000_s1062" type="#_x0000_t202" style="position:absolute;left:3835;top:2889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" filled="f" stroked="f">
                  <v:textbox>
                    <w:txbxContent>
                      <w:p w14:paraId="65CAD0C5" w14:textId="77777777" w:rsidR="009D011A" w:rsidRDefault="009D011A" w:rsidP="009D011A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Τ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20268F">
        <w:t>Απάντηση:</w:t>
      </w:r>
    </w:p>
    <w:p w14:paraId="4E7860DC" w14:textId="497B2105" w:rsidR="009D011A" w:rsidRDefault="009D011A" w:rsidP="00605831">
      <w:pPr>
        <w:rPr>
          <w:iCs/>
          <w:color w:val="000000"/>
          <w:kern w:val="24"/>
        </w:rPr>
      </w:pPr>
      <w:r>
        <w:t xml:space="preserve">Στο διπλανό σχήμα έχουν σχεδιαστεί οι δυνάμεις που ασκούνται στο σώμα, σε μια τυχαία θέση κατά την προς τα πάνω, κατά μήκος του επιπέδου, κίνησή του. Το βάρος  </w:t>
      </w:r>
      <m:oMath>
        <m:acc>
          <m:accPr>
            <m:chr m:val="⃗"/>
            <m:ctrlPr>
              <w:rPr>
                <w:rFonts w:ascii="Cambria Math" w:hAnsi="Cambria Math"/>
                <w:i/>
                <w:iCs/>
                <w:color w:val="000000"/>
                <w:kern w:val="24"/>
              </w:rPr>
            </m:ctrlPr>
          </m:accPr>
          <m:e>
            <m:r>
              <w:rPr>
                <w:rFonts w:ascii="Cambria Math" w:hAnsi="Cambria Math"/>
                <w:color w:val="000000"/>
                <w:kern w:val="24"/>
              </w:rPr>
              <m:t>B</m:t>
            </m:r>
          </m:e>
        </m:acc>
      </m:oMath>
      <w:r>
        <w:rPr>
          <w:iCs/>
          <w:color w:val="000000"/>
          <w:kern w:val="24"/>
        </w:rPr>
        <w:t xml:space="preserve">, η κάθετη αντίδραση του επιπέδου </w:t>
      </w:r>
      <m:oMath>
        <m:acc>
          <m:accPr>
            <m:chr m:val="⃗"/>
            <m:ctrlPr>
              <w:rPr>
                <w:rFonts w:ascii="Cambria Math" w:hAnsi="Cambria Math"/>
                <w:i/>
                <w:iCs/>
                <w:color w:val="000000"/>
                <w:kern w:val="24"/>
              </w:rPr>
            </m:ctrlPr>
          </m:accPr>
          <m:e>
            <m:r>
              <w:rPr>
                <w:rFonts w:ascii="Cambria Math" w:hAnsi="Cambria Math"/>
                <w:color w:val="000000"/>
                <w:kern w:val="24"/>
              </w:rPr>
              <m:t>Ν</m:t>
            </m:r>
          </m:e>
        </m:acc>
      </m:oMath>
      <w:r>
        <w:rPr>
          <w:iCs/>
          <w:color w:val="000000"/>
          <w:kern w:val="24"/>
        </w:rPr>
        <w:t xml:space="preserve"> και πιθανόν μια τριβή ολίσθησης</w:t>
      </w:r>
      <w:r w:rsidR="00605831">
        <w:rPr>
          <w:iCs/>
          <w:color w:val="000000"/>
          <w:kern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iCs/>
                <w:color w:val="000000"/>
                <w:kern w:val="24"/>
              </w:rPr>
            </m:ctrlPr>
          </m:accPr>
          <m:e>
            <m:r>
              <w:rPr>
                <w:rFonts w:ascii="Cambria Math" w:hAnsi="Cambria Math"/>
                <w:color w:val="000000"/>
                <w:kern w:val="24"/>
              </w:rPr>
              <m:t>Τ</m:t>
            </m:r>
          </m:e>
        </m:acc>
      </m:oMath>
      <w:r w:rsidR="00605831">
        <w:rPr>
          <w:iCs/>
          <w:color w:val="000000"/>
          <w:kern w:val="24"/>
        </w:rPr>
        <w:t xml:space="preserve">, </w:t>
      </w:r>
      <w:r>
        <w:rPr>
          <w:iCs/>
          <w:color w:val="000000"/>
          <w:kern w:val="24"/>
        </w:rPr>
        <w:t>αν το επίπεδο δεν είναι λείο.</w:t>
      </w:r>
    </w:p>
    <w:p w14:paraId="2ADC67F5" w14:textId="00625015" w:rsidR="00605831" w:rsidRPr="00605831" w:rsidRDefault="00605831" w:rsidP="00605831">
      <w:pPr>
        <w:pStyle w:val="i"/>
        <w:rPr>
          <w:rFonts w:eastAsia="Calibri"/>
        </w:rPr>
      </w:pPr>
      <w:r>
        <w:rPr>
          <w:rFonts w:eastAsia="Calibri"/>
        </w:rPr>
        <w:t>Η αρχική κινητική ενέργεια του σώματος στη θέση Α, είναι ίση:</w:t>
      </w:r>
    </w:p>
    <w:p w14:paraId="5B1E8FEE" w14:textId="03339E22" w:rsidR="00605831" w:rsidRDefault="00BA5A5F" w:rsidP="00BA5A5F">
      <w:pPr>
        <w:jc w:val="center"/>
      </w:pPr>
      <w:r w:rsidRPr="00BA5A5F">
        <w:rPr>
          <w:position w:val="-24"/>
        </w:rPr>
        <w:object w:dxaOrig="3200" w:dyaOrig="620" w14:anchorId="6E4635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3pt;height:31.05pt" o:ole="">
            <v:imagedata r:id="rId10" o:title=""/>
          </v:shape>
          <o:OLEObject Type="Embed" ProgID="Equation.DSMT4" ShapeID="_x0000_i1025" DrawAspect="Content" ObjectID="_1803883047" r:id="rId11"/>
        </w:object>
      </w:r>
    </w:p>
    <w:p w14:paraId="3C1B2228" w14:textId="5D22E727" w:rsidR="00BA5A5F" w:rsidRPr="00BA5A5F" w:rsidRDefault="00BA5A5F" w:rsidP="00BA5A5F">
      <w:pPr>
        <w:pStyle w:val="i"/>
        <w:rPr>
          <w:rFonts w:eastAsia="Calibri"/>
        </w:rPr>
      </w:pPr>
      <w:r>
        <w:rPr>
          <w:rFonts w:eastAsia="Calibri"/>
        </w:rPr>
        <w:t>Το βάρος είναι μια συντηρητική δύναμη το έργο της οποίας δεν εξαρτάται από την διαδρομή, αλλά συνδέεται με την μεταβολή της δυναμικής ενέργειας και είναι ίση:</w:t>
      </w:r>
    </w:p>
    <w:p w14:paraId="76109D91" w14:textId="1918991C" w:rsidR="00BA5A5F" w:rsidRDefault="00BA5A5F" w:rsidP="00BA5A5F">
      <w:pPr>
        <w:jc w:val="center"/>
      </w:pPr>
      <w:r w:rsidRPr="00BA5A5F">
        <w:rPr>
          <w:position w:val="-12"/>
        </w:rPr>
        <w:object w:dxaOrig="1939" w:dyaOrig="360" w14:anchorId="0F0AE1F5">
          <v:shape id="_x0000_i1026" type="#_x0000_t75" style="width:96.95pt;height:17.9pt" o:ole="">
            <v:imagedata r:id="rId12" o:title=""/>
          </v:shape>
          <o:OLEObject Type="Embed" ProgID="Equation.DSMT4" ShapeID="_x0000_i1026" DrawAspect="Content" ObjectID="_1803883048" r:id="rId13"/>
        </w:object>
      </w:r>
      <w:r w:rsidR="00407C9A">
        <w:t xml:space="preserve"> (1)</w:t>
      </w:r>
    </w:p>
    <w:p w14:paraId="2C48436D" w14:textId="36841A67" w:rsidR="00BA5A5F" w:rsidRDefault="00BA5A5F" w:rsidP="002F0052">
      <w:pPr>
        <w:ind w:left="340"/>
      </w:pPr>
      <w:r>
        <w:t>Όπου h η κατακόρυφη απόσταση μεταξύ των δύο θέσεων, ενώ το έργο είναι θετικό αν το σώμα κινείται προς τη Γη</w:t>
      </w:r>
      <w:r w:rsidR="002F0052">
        <w:t xml:space="preserve"> (κινείται προς τα κάτω)</w:t>
      </w:r>
      <w:r>
        <w:t xml:space="preserve"> και αρνητικό αν κινείται προς τα πάνω. Συνεπώς εδώ θα έχουμε:</w:t>
      </w:r>
    </w:p>
    <w:p w14:paraId="4B1EA19A" w14:textId="5EE92609" w:rsidR="009D011A" w:rsidRDefault="002F0052" w:rsidP="002F0052">
      <w:pPr>
        <w:jc w:val="center"/>
        <w:rPr>
          <w:rFonts w:ascii="Cambria Math"/>
          <w:i/>
          <w:iCs/>
          <w:color w:val="000000"/>
          <w:kern w:val="24"/>
        </w:rPr>
      </w:pPr>
      <w:r w:rsidRPr="00BA5A5F">
        <w:rPr>
          <w:position w:val="-12"/>
        </w:rPr>
        <w:object w:dxaOrig="4120" w:dyaOrig="360" w14:anchorId="5F878066">
          <v:shape id="_x0000_i1027" type="#_x0000_t75" style="width:205.95pt;height:18.1pt" o:ole="">
            <v:imagedata r:id="rId14" o:title=""/>
          </v:shape>
          <o:OLEObject Type="Embed" ProgID="Equation.DSMT4" ShapeID="_x0000_i1027" DrawAspect="Content" ObjectID="_1803883049" r:id="rId15"/>
        </w:object>
      </w:r>
    </w:p>
    <w:p w14:paraId="0EE519E6" w14:textId="6F2E182C" w:rsidR="0020268F" w:rsidRDefault="00407C9A" w:rsidP="00407C9A">
      <w:pPr>
        <w:pStyle w:val="i"/>
      </w:pPr>
      <w:r>
        <w:t>Η αρνητική τιμή του παραπάνω έργου του βάρους, σημαίνει ότι η δυναμική ενέργεια αυξήθηκε κατά 0,8J, σύμφωνα με την σχέση (1) παραπάνω. Αν την ενέργεια αυτή την συγκρίνουμε με την αρχική κινητική ενέργεια των 0,9J, διαπιστώνουμε ότι η μηχανική ενέργεια μειώθηκε κατά  0,9J-0,8J=0,1J, πράγμα που σημαίνει ότι στο σώμα ασκήθηκε μια επιπλέον μη συντηρητική δύναμη, που στην περίπτωσή μας δεν μπορεί παρά να είναι η τριβή ολίσθησης, μιας και η κάθετη αντίδραση του επιπέδου δεν παράγει έργο, αφού είναι κάθετη στην μετατόπιση.</w:t>
      </w:r>
      <w:r w:rsidR="00850A10">
        <w:t xml:space="preserve"> Με βάση τα παραπάνω το έργο της τριβής θα είναι ίσο με την </w:t>
      </w:r>
      <w:r w:rsidR="00850A10">
        <w:lastRenderedPageBreak/>
        <w:t>ενέργεια που «μας λείπει», δηλαδή ίσο με -0,1J. Μπορούμε να το δούμε και αλλιώς!</w:t>
      </w:r>
    </w:p>
    <w:p w14:paraId="0FF0E9B5" w14:textId="6453ECE1" w:rsidR="00850A10" w:rsidRDefault="00850A10" w:rsidP="00850A10">
      <w:pPr>
        <w:ind w:left="340"/>
      </w:pPr>
      <w:r>
        <w:t>Ας εφαρμόσουμε το θεώρημα μεταβολής της κινητικής ενέργειας του σώματος για την μετακίνησή του από το Α στο Γ:</w:t>
      </w:r>
    </w:p>
    <w:p w14:paraId="3551E5D1" w14:textId="7B34289B" w:rsidR="00850A10" w:rsidRPr="0020268F" w:rsidRDefault="007A5623" w:rsidP="007A5623">
      <w:pPr>
        <w:ind w:left="340"/>
        <w:jc w:val="center"/>
      </w:pPr>
      <w:r w:rsidRPr="007A5623">
        <w:rPr>
          <w:position w:val="-34"/>
        </w:rPr>
        <w:object w:dxaOrig="6060" w:dyaOrig="800" w14:anchorId="559AEDAB">
          <v:shape id="_x0000_i1028" type="#_x0000_t75" style="width:303.05pt;height:40.2pt" o:ole="">
            <v:imagedata r:id="rId16" o:title=""/>
          </v:shape>
          <o:OLEObject Type="Embed" ProgID="Equation.DSMT4" ShapeID="_x0000_i1028" DrawAspect="Content" ObjectID="_1803883050" r:id="rId17"/>
        </w:object>
      </w:r>
    </w:p>
    <w:p w14:paraId="0C90DB20" w14:textId="66D6DC57" w:rsidR="0020268F" w:rsidRPr="00D63061" w:rsidRDefault="00D63061" w:rsidP="00D63061">
      <w:pPr>
        <w:pStyle w:val="i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78CA54C4" wp14:editId="24121137">
                <wp:simplePos x="0" y="0"/>
                <wp:positionH relativeFrom="margin">
                  <wp:align>right</wp:align>
                </wp:positionH>
                <wp:positionV relativeFrom="paragraph">
                  <wp:posOffset>49131</wp:posOffset>
                </wp:positionV>
                <wp:extent cx="1574800" cy="1261110"/>
                <wp:effectExtent l="0" t="0" r="6350" b="0"/>
                <wp:wrapSquare wrapText="bothSides"/>
                <wp:docPr id="704590826" name="Καμβάς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E5FFFF"/>
                        </a:solidFill>
                      </wpc:bg>
                      <wpc:whole/>
                      <wps:wsp>
                        <wps:cNvPr id="1011839584" name="Ορθογώνιο τρίγωνο 1011839584"/>
                        <wps:cNvSpPr/>
                        <wps:spPr>
                          <a:xfrm flipH="1">
                            <a:off x="334010" y="313055"/>
                            <a:ext cx="1149350" cy="673100"/>
                          </a:xfrm>
                          <a:prstGeom prst="rtTriangle">
                            <a:avLst/>
                          </a:prstGeom>
                          <a:solidFill>
                            <a:srgbClr val="E2E2E2"/>
                          </a:solidFill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56554223" name="Τόξο 656554223"/>
                        <wps:cNvSpPr/>
                        <wps:spPr>
                          <a:xfrm rot="21079775" flipH="1">
                            <a:off x="421640" y="901065"/>
                            <a:ext cx="57150" cy="111125"/>
                          </a:xfrm>
                          <a:prstGeom prst="arc">
                            <a:avLst>
                              <a:gd name="adj1" fmla="val 7027611"/>
                              <a:gd name="adj2" fmla="val 15083773"/>
                            </a:avLst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1579219726" name="Ορθογώνιο 1579219726"/>
                        <wps:cNvSpPr/>
                        <wps:spPr>
                          <a:xfrm rot="19856655">
                            <a:off x="212725" y="839470"/>
                            <a:ext cx="175260" cy="14795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4264457" name="Ευθύγραμμο βέλος σύνδεσης 2064264457"/>
                        <wps:cNvCnPr>
                          <a:cxnSpLocks/>
                        </wps:cNvCnPr>
                        <wps:spPr>
                          <a:xfrm rot="10800000" flipV="1">
                            <a:off x="99060" y="669290"/>
                            <a:ext cx="229870" cy="12509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4829851" name="TextBox 18"/>
                        <wps:cNvSpPr txBox="1"/>
                        <wps:spPr>
                          <a:xfrm>
                            <a:off x="840740" y="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23A61C" w14:textId="77777777" w:rsidR="00D63061" w:rsidRDefault="00000000" w:rsidP="00D63061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υ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32941674" name="Ορθογώνιο 1032941674"/>
                        <wps:cNvSpPr/>
                        <wps:spPr>
                          <a:xfrm rot="19856655">
                            <a:off x="1050290" y="356870"/>
                            <a:ext cx="175260" cy="14795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8758124" name="TextBox 18"/>
                        <wps:cNvSpPr txBox="1"/>
                        <wps:spPr>
                          <a:xfrm>
                            <a:off x="193040" y="94361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261CD3" w14:textId="77777777" w:rsidR="00D63061" w:rsidRDefault="00D63061" w:rsidP="00D63061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2391113" name="TextBox 18"/>
                        <wps:cNvSpPr txBox="1"/>
                        <wps:spPr>
                          <a:xfrm>
                            <a:off x="1082040" y="44704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59A3B8" w14:textId="77777777" w:rsidR="00D63061" w:rsidRDefault="00D63061" w:rsidP="00D63061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Γ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0166237" name="Εικόνα 155016623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46810" y="469265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5096798" name="Εικόνα 198509679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2420" y="958215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2689143" name="Ευθεία γραμμή σύνδεσης 1032689143"/>
                        <wps:cNvCnPr/>
                        <wps:spPr>
                          <a:xfrm>
                            <a:off x="1135380" y="422275"/>
                            <a:ext cx="29210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7627377" name="Ευθύγραμμο βέλος σύνδεσης 847627377">
                          <a:extLst>
                            <a:ext uri="{FF2B5EF4-FFF2-40B4-BE49-F238E27FC236}">
                              <a16:creationId xmlns:a16="http://schemas.microsoft.com/office/drawing/2014/main" id="{BF5939F7-59F7-DA06-AC99-7FDF70C57F2B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322070" y="416560"/>
                            <a:ext cx="0" cy="56832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triangle" w="sm" len="sm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281985" name="TextBox 18"/>
                        <wps:cNvSpPr txBox="1"/>
                        <wps:spPr>
                          <a:xfrm>
                            <a:off x="1272540" y="58039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9928CC" w14:textId="77777777" w:rsidR="00D63061" w:rsidRDefault="00D63061" w:rsidP="00D63061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23245667" name="Ορθογώνιο 1823245667"/>
                        <wps:cNvSpPr/>
                        <wps:spPr>
                          <a:xfrm rot="19856655">
                            <a:off x="633730" y="598170"/>
                            <a:ext cx="175260" cy="14795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269374" name="Ευθύγραμμο βέλος σύνδεσης 1438269374"/>
                        <wps:cNvCnPr>
                          <a:cxnSpLocks/>
                        </wps:cNvCnPr>
                        <wps:spPr>
                          <a:xfrm rot="16200000" flipV="1">
                            <a:off x="547688" y="514667"/>
                            <a:ext cx="217170" cy="12509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8117938" name="Ευθύγραμμο βέλος σύνδεσης 1448117938"/>
                        <wps:cNvCnPr>
                          <a:cxnSpLocks/>
                        </wps:cNvCnPr>
                        <wps:spPr>
                          <a:xfrm>
                            <a:off x="721995" y="673735"/>
                            <a:ext cx="0" cy="3365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0382759" name="Ευθύγραμμο βέλος σύνδεσης 830382759"/>
                        <wps:cNvCnPr>
                          <a:cxnSpLocks/>
                        </wps:cNvCnPr>
                        <wps:spPr>
                          <a:xfrm flipV="1">
                            <a:off x="704850" y="561340"/>
                            <a:ext cx="217170" cy="12509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0364843" name="TextBox 18"/>
                        <wps:cNvSpPr txBox="1"/>
                        <wps:spPr>
                          <a:xfrm>
                            <a:off x="683260" y="81407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4085E2" w14:textId="77777777" w:rsidR="00D63061" w:rsidRDefault="00000000" w:rsidP="00D63061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B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22303415" name="TextBox 18"/>
                        <wps:cNvSpPr txBox="1"/>
                        <wps:spPr>
                          <a:xfrm>
                            <a:off x="473710" y="230505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1D0F7D" w14:textId="77777777" w:rsidR="00D63061" w:rsidRDefault="00000000" w:rsidP="00D63061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Ν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8140361" name="TextBox 18"/>
                        <wps:cNvSpPr txBox="1"/>
                        <wps:spPr>
                          <a:xfrm>
                            <a:off x="740410" y="31496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FD496D" w14:textId="77777777" w:rsidR="00D63061" w:rsidRDefault="00000000" w:rsidP="00D63061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Τ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38885941" name="Ευθύγραμμο βέλος σύνδεσης 638885941"/>
                        <wps:cNvCnPr>
                          <a:cxnSpLocks/>
                        </wps:cNvCnPr>
                        <wps:spPr>
                          <a:xfrm rot="10800000" flipV="1">
                            <a:off x="979805" y="214630"/>
                            <a:ext cx="149860" cy="9017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5962692" name="TextBox 18"/>
                        <wps:cNvSpPr txBox="1"/>
                        <wps:spPr>
                          <a:xfrm>
                            <a:off x="0" y="450215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A1FE52" w14:textId="77777777" w:rsidR="00D63061" w:rsidRDefault="00000000" w:rsidP="00D63061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υ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CA54C4" id="Καμβάς 3" o:spid="_x0000_s1063" editas="canvas" style="position:absolute;left:0;text-align:left;margin-left:72.8pt;margin-top:3.85pt;width:124pt;height:99.3pt;z-index:251660288;mso-position-horizontal:right;mso-position-horizontal-relative:margin" coordsize="15748,1261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">
                <v:shape id="_x0000_s1064" type="#_x0000_t75" style="position:absolute;width:15748;height:12611;visibility:visible;mso-wrap-style:square" filled="t" fillcolor="#e5ffff">
                  <v:fill o:detectmouseclick="t"/>
                  <v:path o:connecttype="none"/>
                </v:shape>
                <v:shape id="Ορθογώνιο τρίγωνο 1011839584" o:spid="_x0000_s1065" type="#_x0000_t6" style="position:absolute;left:3340;top:3130;width:11493;height:673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" fillcolor="#e2e2e2" strokecolor="#7f7f7f [1612]" strokeweight="1pt"/>
                <v:shape id="Τόξο 656554223" o:spid="_x0000_s1066" style="position:absolute;left:4216;top:9010;width:571;height:1111;rotation:568224fd;flip:x;visibility:visible;mso-wrap-style:square;v-text-anchor:middle" coordsize="57150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" path="m8408,94926nsc2756,83978,-285,68935,21,53434,375,35456,5184,18924,12926,9072l28575,55563,8408,94926xem8408,94926nfc2756,83978,-285,68935,21,53434,375,35456,5184,18924,12926,9072e" filled="f" strokecolor="red" strokeweight="1pt">
                  <v:stroke joinstyle="miter"/>
                  <v:path arrowok="t" o:connecttype="custom" o:connectlocs="8408,94926;21,53434;12926,9072" o:connectangles="0,0,0"/>
                </v:shape>
                <v:rect id="Ορθογώνιο 1579219726" o:spid="_x0000_s1067" style="position:absolute;left:2127;top:8394;width:1752;height:1480;rotation:-190419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" fillcolor="#ffc000" strokecolor="#5a5a5a [2109]" strokeweight="1pt"/>
                <v:shape id="Ευθύγραμμο βέλος σύνδεσης 2064264457" o:spid="_x0000_s1068" type="#_x0000_t32" style="position:absolute;left:990;top:6692;width:2299;height:1251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069" type="#_x0000_t202" style="position:absolute;left:8407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" filled="f" stroked="f">
                  <v:textbox>
                    <w:txbxContent>
                      <w:p w14:paraId="7C23A61C" w14:textId="77777777" w:rsidR="00D63061" w:rsidRDefault="00D63061" w:rsidP="00D63061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υ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Ορθογώνιο 1032941674" o:spid="_x0000_s1070" style="position:absolute;left:10502;top:3568;width:1753;height:1480;rotation:-190419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" fillcolor="#ffc000" strokecolor="#5a5a5a [2109]" strokeweight="1pt"/>
                <v:shape id="TextBox 18" o:spid="_x0000_s1071" type="#_x0000_t202" style="position:absolute;left:1930;top:9436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" filled="f" stroked="f">
                  <v:textbox>
                    <w:txbxContent>
                      <w:p w14:paraId="23261CD3" w14:textId="77777777" w:rsidR="00D63061" w:rsidRDefault="00D63061" w:rsidP="00D63061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TextBox 18" o:spid="_x0000_s1072" type="#_x0000_t202" style="position:absolute;left:10820;top:4470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" filled="f" stroked="f">
                  <v:textbox>
                    <w:txbxContent>
                      <w:p w14:paraId="7259A3B8" w14:textId="77777777" w:rsidR="00D63061" w:rsidRDefault="00D63061" w:rsidP="00D63061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Γ</w:t>
                        </w:r>
                      </w:p>
                    </w:txbxContent>
                  </v:textbox>
                </v:shape>
                <v:shape id="Εικόνα 1550166237" o:spid="_x0000_s1073" type="#_x0000_t75" style="position:absolute;left:11468;top:4692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">
                  <v:imagedata r:id="rId9" o:title=""/>
                </v:shape>
                <v:shape id="Εικόνα 1985096798" o:spid="_x0000_s1074" type="#_x0000_t75" style="position:absolute;left:3124;top:9582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">
                  <v:imagedata r:id="rId9" o:title=""/>
                </v:shape>
                <v:line id="Ευθεία γραμμή σύνδεσης 1032689143" o:spid="_x0000_s1075" style="position:absolute;visibility:visible;mso-wrap-style:square" from="11353,4222" to="1427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" strokecolor="black [3213]">
                  <v:stroke dashstyle="3 1" joinstyle="miter"/>
                </v:line>
                <v:shape id="Ευθύγραμμο βέλος σύνδεσης 847627377" o:spid="_x0000_s1076" type="#_x0000_t32" style="position:absolute;left:13220;top:4165;width:0;height:568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" strokecolor="black [3213]" strokeweight="1pt">
                  <v:stroke startarrow="block" startarrowwidth="narrow" startarrowlength="short" endarrow="block" endarrowwidth="narrow" endarrowlength="short" joinstyle="miter"/>
                  <v:shadow on="t" type="perspective" color="black" offset="0,0" matrix="655f,,,655f"/>
                </v:shape>
                <v:shape id="TextBox 18" o:spid="_x0000_s1077" type="#_x0000_t202" style="position:absolute;left:12725;top:5803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" filled="f" stroked="f">
                  <v:textbox>
                    <w:txbxContent>
                      <w:p w14:paraId="2F9928CC" w14:textId="77777777" w:rsidR="00D63061" w:rsidRDefault="00D63061" w:rsidP="00D63061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h</w:t>
                        </w:r>
                      </w:p>
                    </w:txbxContent>
                  </v:textbox>
                </v:shape>
                <v:rect id="Ορθογώνιο 1823245667" o:spid="_x0000_s1078" style="position:absolute;left:6337;top:5981;width:1752;height:1480;rotation:-190419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" fillcolor="#ffc000" strokecolor="#5a5a5a [2109]" strokeweight="1pt"/>
                <v:shape id="Ευθύγραμμο βέλος σύνδεσης 1438269374" o:spid="_x0000_s1079" type="#_x0000_t32" style="position:absolute;left:5477;top:5146;width:2172;height:1251;rotation: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448117938" o:spid="_x0000_s1080" type="#_x0000_t32" style="position:absolute;left:7219;top:6737;width:0;height:33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830382759" o:spid="_x0000_s1081" type="#_x0000_t32" style="position:absolute;left:7048;top:5613;width:2172;height:12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082" type="#_x0000_t202" style="position:absolute;left:6832;top:8140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" filled="f" stroked="f">
                  <v:textbox>
                    <w:txbxContent>
                      <w:p w14:paraId="214085E2" w14:textId="77777777" w:rsidR="00D63061" w:rsidRDefault="00D63061" w:rsidP="00D63061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B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Box 18" o:spid="_x0000_s1083" type="#_x0000_t202" style="position:absolute;left:4737;top:2305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" filled="f" stroked="f">
                  <v:textbox>
                    <w:txbxContent>
                      <w:p w14:paraId="0C1D0F7D" w14:textId="77777777" w:rsidR="00D63061" w:rsidRDefault="00D63061" w:rsidP="00D63061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Ν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Box 18" o:spid="_x0000_s1084" type="#_x0000_t202" style="position:absolute;left:7404;top:3149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" filled="f" stroked="f">
                  <v:textbox>
                    <w:txbxContent>
                      <w:p w14:paraId="11FD496D" w14:textId="77777777" w:rsidR="00D63061" w:rsidRDefault="00D63061" w:rsidP="00D63061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Τ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Ευθύγραμμο βέλος σύνδεσης 638885941" o:spid="_x0000_s1085" type="#_x0000_t32" style="position:absolute;left:9798;top:2146;width:1498;height:902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086" type="#_x0000_t202" style="position:absolute;top:4502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" filled="f" stroked="f">
                  <v:textbox>
                    <w:txbxContent>
                      <w:p w14:paraId="75A1FE52" w14:textId="77777777" w:rsidR="00D63061" w:rsidRDefault="00D63061" w:rsidP="00D63061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υ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t>Έστω ότι  εκτοξεύουμε με ταχύτητα μέτρου υ</w:t>
      </w:r>
      <w:r>
        <w:rPr>
          <w:vertAlign w:val="subscript"/>
        </w:rPr>
        <w:t>1</w:t>
      </w:r>
      <w:r>
        <w:t xml:space="preserve"> το σώμα από το σημείο Γ, με κατεύθυνση προς την θέση Α, στη βάση του κεκλιμένου επιπέδου. Στο διπλανό σχήμα έχουμε σχεδιάσει ξανά τις δυνάμεις που ασκούνται στο σώμα, όπου πια η τριβή ολίσθησης έχει φορά αντίθετη της ταχύτητας, προς τα πάνω. Προσοχή όμως: Άλλαξε η κατεύθυνσή της αλλά όχι το μέτρο της, αφού Τ=</w:t>
      </w:r>
      <w:proofErr w:type="spellStart"/>
      <w:r>
        <w:t>μΝ</w:t>
      </w:r>
      <w:proofErr w:type="spellEnd"/>
      <w:r>
        <w:t xml:space="preserve"> και δεν άλλαξε ούτε η φύση των επιφανειών, ούτε η κάθετη αντίδραση του επιπέδου (αλήθεια μπορείτε να βρείτε από τι εξαρτάται η δύναμη </w:t>
      </w:r>
      <w:r w:rsidRPr="00D63061">
        <w:rPr>
          <w:cs/>
        </w:rPr>
        <w:t>‎</w:t>
      </w:r>
      <w:r w:rsidRPr="00D63061">
        <w:t xml:space="preserve"> </w:t>
      </w:r>
      <m:oMath>
        <m:acc>
          <m:accPr>
            <m:chr m:val="⃗"/>
            <m:ctrlPr>
              <w:rPr>
                <w:rFonts w:ascii="Cambria Math" w:eastAsia="Calibri" w:hAnsi="Cambria Math"/>
                <w:i/>
                <w:iCs/>
                <w:color w:val="000000"/>
                <w:kern w:val="24"/>
                <w:szCs w:val="22"/>
              </w:rPr>
            </m:ctrlPr>
          </m:accPr>
          <m:e>
            <m:r>
              <w:rPr>
                <w:rFonts w:ascii="Cambria Math" w:hAnsi="Cambria Math"/>
                <w:color w:val="000000"/>
                <w:kern w:val="24"/>
              </w:rPr>
              <m:t>Ν</m:t>
            </m:r>
          </m:e>
        </m:acc>
      </m:oMath>
      <w:r>
        <w:rPr>
          <w:iCs/>
          <w:color w:val="000000"/>
          <w:kern w:val="24"/>
          <w:szCs w:val="22"/>
        </w:rPr>
        <w:t>; ).</w:t>
      </w:r>
    </w:p>
    <w:p w14:paraId="6F204443" w14:textId="79980060" w:rsidR="00D63061" w:rsidRDefault="00D63061" w:rsidP="009D6F07">
      <w:pPr>
        <w:ind w:left="340"/>
      </w:pPr>
      <w:r>
        <w:t>Εφαρμόζουμε ξανά το θεώρημα μεταβολής της κινητικής ενέργειας, μεταξύ των θέσεων Γ και Α, λαμβάνοντας υπόψη μας ότι το έργο της τριβής θα είναι:</w:t>
      </w:r>
    </w:p>
    <w:p w14:paraId="3232A8DD" w14:textId="52D50212" w:rsidR="00D63061" w:rsidRDefault="009D6F07" w:rsidP="009D6F07">
      <w:pPr>
        <w:jc w:val="center"/>
      </w:pPr>
      <w:r w:rsidRPr="009D6F07">
        <w:rPr>
          <w:position w:val="-12"/>
        </w:rPr>
        <w:object w:dxaOrig="3300" w:dyaOrig="360" w14:anchorId="5B6E7B83">
          <v:shape id="_x0000_i1029" type="#_x0000_t75" style="width:165.1pt;height:18.1pt" o:ole="">
            <v:imagedata r:id="rId18" o:title=""/>
          </v:shape>
          <o:OLEObject Type="Embed" ProgID="Equation.DSMT4" ShapeID="_x0000_i1029" DrawAspect="Content" ObjectID="_1803883051" r:id="rId19"/>
        </w:object>
      </w:r>
    </w:p>
    <w:p w14:paraId="7AD410AB" w14:textId="77777777" w:rsidR="007C3457" w:rsidRDefault="009D6F07" w:rsidP="007C3457">
      <w:pPr>
        <w:ind w:left="340"/>
      </w:pPr>
      <w:r>
        <w:t>Όπου s η απόσταση (ΑΓ)</w:t>
      </w:r>
      <w:r w:rsidR="007C3457">
        <w:t>, ενώ το έργο του βάρους θα είναι τώρα ίσο με:</w:t>
      </w:r>
    </w:p>
    <w:p w14:paraId="68B86193" w14:textId="048434E0" w:rsidR="007C3457" w:rsidRDefault="007C3457" w:rsidP="007C3457">
      <w:pPr>
        <w:ind w:left="340"/>
        <w:jc w:val="center"/>
      </w:pPr>
      <w:r w:rsidRPr="00BA5A5F">
        <w:rPr>
          <w:position w:val="-12"/>
        </w:rPr>
        <w:object w:dxaOrig="2500" w:dyaOrig="360" w14:anchorId="3490617D">
          <v:shape id="_x0000_i1030" type="#_x0000_t75" style="width:124.9pt;height:18.1pt" o:ole="">
            <v:imagedata r:id="rId20" o:title=""/>
          </v:shape>
          <o:OLEObject Type="Embed" ProgID="Equation.DSMT4" ShapeID="_x0000_i1030" DrawAspect="Content" ObjectID="_1803883052" r:id="rId21"/>
        </w:object>
      </w:r>
      <w:r>
        <w:t xml:space="preserve"> </w:t>
      </w:r>
      <w:r w:rsidR="009D6F07">
        <w:t>.</w:t>
      </w:r>
    </w:p>
    <w:p w14:paraId="099D9944" w14:textId="1799D4BC" w:rsidR="009D6F07" w:rsidRDefault="007C3457" w:rsidP="007C3457">
      <w:pPr>
        <w:ind w:left="340"/>
      </w:pPr>
      <w:r>
        <w:t>Έτσι π</w:t>
      </w:r>
      <w:r w:rsidR="003161FA">
        <w:t>αίρνουμε:</w:t>
      </w:r>
    </w:p>
    <w:p w14:paraId="2867867E" w14:textId="1B3B1215" w:rsidR="003161FA" w:rsidRDefault="007C3457" w:rsidP="007C3457">
      <w:pPr>
        <w:ind w:left="340"/>
        <w:jc w:val="center"/>
      </w:pPr>
      <w:r w:rsidRPr="007C3457">
        <w:rPr>
          <w:position w:val="-102"/>
        </w:rPr>
        <w:object w:dxaOrig="6500" w:dyaOrig="2040" w14:anchorId="454A8CC0">
          <v:shape id="_x0000_i1031" type="#_x0000_t75" style="width:324.85pt;height:102.15pt" o:ole="">
            <v:imagedata r:id="rId22" o:title=""/>
          </v:shape>
          <o:OLEObject Type="Embed" ProgID="Equation.DSMT4" ShapeID="_x0000_i1031" DrawAspect="Content" ObjectID="_1803883053" r:id="rId23"/>
        </w:object>
      </w:r>
    </w:p>
    <w:p w14:paraId="62D16547" w14:textId="4FCA81FF" w:rsidR="000B4267" w:rsidRPr="0020268F" w:rsidRDefault="000B4267" w:rsidP="000B4267">
      <w:pPr>
        <w:pStyle w:val="a9"/>
        <w:jc w:val="right"/>
      </w:pPr>
      <w:r>
        <w:t>dmargaris@gmail.com</w:t>
      </w:r>
    </w:p>
    <w:sectPr w:rsidR="000B4267" w:rsidRPr="0020268F">
      <w:headerReference w:type="default" r:id="rId24"/>
      <w:footerReference w:type="default" r:id="rId2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FF7A3" w14:textId="77777777" w:rsidR="00DB1A71" w:rsidRDefault="00DB1A71">
      <w:pPr>
        <w:spacing w:line="240" w:lineRule="auto"/>
      </w:pPr>
      <w:r>
        <w:separator/>
      </w:r>
    </w:p>
  </w:endnote>
  <w:endnote w:type="continuationSeparator" w:id="0">
    <w:p w14:paraId="4A942D8D" w14:textId="77777777" w:rsidR="00DB1A71" w:rsidRDefault="00DB1A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60C58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23545720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759F2137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A87FE" w14:textId="77777777" w:rsidR="00DB1A71" w:rsidRDefault="00DB1A71">
      <w:pPr>
        <w:spacing w:after="0"/>
      </w:pPr>
      <w:r>
        <w:separator/>
      </w:r>
    </w:p>
  </w:footnote>
  <w:footnote w:type="continuationSeparator" w:id="0">
    <w:p w14:paraId="3E744D59" w14:textId="77777777" w:rsidR="00DB1A71" w:rsidRDefault="00DB1A7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CDD" w14:textId="3E956F39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C15418">
      <w:rPr>
        <w:i/>
      </w:rPr>
      <w:t>Έργο - Ενέργεια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6ED44F1A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8073589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18"/>
    <w:rsid w:val="00023972"/>
    <w:rsid w:val="00026D66"/>
    <w:rsid w:val="00043134"/>
    <w:rsid w:val="00053396"/>
    <w:rsid w:val="00060EF4"/>
    <w:rsid w:val="000679A2"/>
    <w:rsid w:val="000912E3"/>
    <w:rsid w:val="00091E43"/>
    <w:rsid w:val="000A5A2D"/>
    <w:rsid w:val="000B4267"/>
    <w:rsid w:val="000B48D3"/>
    <w:rsid w:val="000B7E68"/>
    <w:rsid w:val="000C397A"/>
    <w:rsid w:val="000D78E0"/>
    <w:rsid w:val="0012203A"/>
    <w:rsid w:val="00157DCF"/>
    <w:rsid w:val="001664A5"/>
    <w:rsid w:val="001764F7"/>
    <w:rsid w:val="00191C12"/>
    <w:rsid w:val="00194ED4"/>
    <w:rsid w:val="001B25B2"/>
    <w:rsid w:val="001B45D6"/>
    <w:rsid w:val="001C5136"/>
    <w:rsid w:val="0020268F"/>
    <w:rsid w:val="00224D9E"/>
    <w:rsid w:val="00296F90"/>
    <w:rsid w:val="002A2A85"/>
    <w:rsid w:val="002C4684"/>
    <w:rsid w:val="002F0052"/>
    <w:rsid w:val="002F481E"/>
    <w:rsid w:val="003034D4"/>
    <w:rsid w:val="003048E4"/>
    <w:rsid w:val="003161FA"/>
    <w:rsid w:val="003272C2"/>
    <w:rsid w:val="00334BD8"/>
    <w:rsid w:val="00335460"/>
    <w:rsid w:val="00342B66"/>
    <w:rsid w:val="003623AB"/>
    <w:rsid w:val="00371533"/>
    <w:rsid w:val="0039013D"/>
    <w:rsid w:val="003959A8"/>
    <w:rsid w:val="003A6C4E"/>
    <w:rsid w:val="003A77A4"/>
    <w:rsid w:val="003B4900"/>
    <w:rsid w:val="003D2058"/>
    <w:rsid w:val="003E1678"/>
    <w:rsid w:val="003E53D7"/>
    <w:rsid w:val="00407C9A"/>
    <w:rsid w:val="0041752B"/>
    <w:rsid w:val="00430289"/>
    <w:rsid w:val="0044454D"/>
    <w:rsid w:val="00465544"/>
    <w:rsid w:val="00465D8E"/>
    <w:rsid w:val="00470A0F"/>
    <w:rsid w:val="0047288B"/>
    <w:rsid w:val="00480ADE"/>
    <w:rsid w:val="00485825"/>
    <w:rsid w:val="004B1BA7"/>
    <w:rsid w:val="004C0760"/>
    <w:rsid w:val="004F7518"/>
    <w:rsid w:val="00503A3E"/>
    <w:rsid w:val="0050788A"/>
    <w:rsid w:val="00555184"/>
    <w:rsid w:val="00555BC9"/>
    <w:rsid w:val="0055699C"/>
    <w:rsid w:val="00572886"/>
    <w:rsid w:val="00585132"/>
    <w:rsid w:val="005B728E"/>
    <w:rsid w:val="005C059F"/>
    <w:rsid w:val="005F0D9F"/>
    <w:rsid w:val="00605831"/>
    <w:rsid w:val="0064303C"/>
    <w:rsid w:val="006625AD"/>
    <w:rsid w:val="00667E23"/>
    <w:rsid w:val="00687B49"/>
    <w:rsid w:val="006A7FA9"/>
    <w:rsid w:val="006B0BFD"/>
    <w:rsid w:val="006B2BCA"/>
    <w:rsid w:val="006C3491"/>
    <w:rsid w:val="006E4ABE"/>
    <w:rsid w:val="006E6A87"/>
    <w:rsid w:val="006F5F92"/>
    <w:rsid w:val="006F6D92"/>
    <w:rsid w:val="00717932"/>
    <w:rsid w:val="00736498"/>
    <w:rsid w:val="00744C3F"/>
    <w:rsid w:val="00757BF7"/>
    <w:rsid w:val="00774F6B"/>
    <w:rsid w:val="007A37BA"/>
    <w:rsid w:val="007A5623"/>
    <w:rsid w:val="007B1F63"/>
    <w:rsid w:val="007B35C2"/>
    <w:rsid w:val="007B36AF"/>
    <w:rsid w:val="007B4E4A"/>
    <w:rsid w:val="007C3457"/>
    <w:rsid w:val="007D112E"/>
    <w:rsid w:val="007D7637"/>
    <w:rsid w:val="007E115B"/>
    <w:rsid w:val="007F4EE5"/>
    <w:rsid w:val="00814FD8"/>
    <w:rsid w:val="0081576D"/>
    <w:rsid w:val="00844E46"/>
    <w:rsid w:val="00850A10"/>
    <w:rsid w:val="00873F39"/>
    <w:rsid w:val="0087491C"/>
    <w:rsid w:val="008945AD"/>
    <w:rsid w:val="00897257"/>
    <w:rsid w:val="008E6534"/>
    <w:rsid w:val="008F3C3C"/>
    <w:rsid w:val="008F57A8"/>
    <w:rsid w:val="008F70FE"/>
    <w:rsid w:val="00923AB1"/>
    <w:rsid w:val="009675D3"/>
    <w:rsid w:val="009A1C4D"/>
    <w:rsid w:val="009B3F35"/>
    <w:rsid w:val="009C0E68"/>
    <w:rsid w:val="009D011A"/>
    <w:rsid w:val="009D6F07"/>
    <w:rsid w:val="009F636C"/>
    <w:rsid w:val="00A15C87"/>
    <w:rsid w:val="00A54F11"/>
    <w:rsid w:val="00A63C35"/>
    <w:rsid w:val="00AA662C"/>
    <w:rsid w:val="00AB4935"/>
    <w:rsid w:val="00AC5AC3"/>
    <w:rsid w:val="00AC6FE2"/>
    <w:rsid w:val="00AE0040"/>
    <w:rsid w:val="00B11C3D"/>
    <w:rsid w:val="00B32221"/>
    <w:rsid w:val="00B344E9"/>
    <w:rsid w:val="00B368DC"/>
    <w:rsid w:val="00B43F62"/>
    <w:rsid w:val="00B6619A"/>
    <w:rsid w:val="00B81A9F"/>
    <w:rsid w:val="00B820C2"/>
    <w:rsid w:val="00BA5A5F"/>
    <w:rsid w:val="00BB3001"/>
    <w:rsid w:val="00BD4214"/>
    <w:rsid w:val="00C15418"/>
    <w:rsid w:val="00CA4C94"/>
    <w:rsid w:val="00CA7A43"/>
    <w:rsid w:val="00D045EF"/>
    <w:rsid w:val="00D50B27"/>
    <w:rsid w:val="00D533FC"/>
    <w:rsid w:val="00D63061"/>
    <w:rsid w:val="00D63D0F"/>
    <w:rsid w:val="00D82210"/>
    <w:rsid w:val="00D97305"/>
    <w:rsid w:val="00DA0155"/>
    <w:rsid w:val="00DA1226"/>
    <w:rsid w:val="00DB03A5"/>
    <w:rsid w:val="00DB1A71"/>
    <w:rsid w:val="00DB77D1"/>
    <w:rsid w:val="00DC3154"/>
    <w:rsid w:val="00DE1D3D"/>
    <w:rsid w:val="00DE49E1"/>
    <w:rsid w:val="00DF4F17"/>
    <w:rsid w:val="00E210D0"/>
    <w:rsid w:val="00E37CC9"/>
    <w:rsid w:val="00EA64C4"/>
    <w:rsid w:val="00EB2362"/>
    <w:rsid w:val="00EB6640"/>
    <w:rsid w:val="00EC58B1"/>
    <w:rsid w:val="00EC647B"/>
    <w:rsid w:val="00EE1786"/>
    <w:rsid w:val="00EE7957"/>
    <w:rsid w:val="00F57374"/>
    <w:rsid w:val="00F6515A"/>
    <w:rsid w:val="00F66882"/>
    <w:rsid w:val="00F6705E"/>
    <w:rsid w:val="00F71F26"/>
    <w:rsid w:val="00F73155"/>
    <w:rsid w:val="00F948EA"/>
    <w:rsid w:val="00FA0CD8"/>
    <w:rsid w:val="00FA6CE6"/>
    <w:rsid w:val="00FA7D40"/>
    <w:rsid w:val="00FB67CF"/>
    <w:rsid w:val="00FB6B94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49BD"/>
  <w15:docId w15:val="{5D6DEC4D-A5C3-4A95-BAD9-E9CF4224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6B2BCA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6B2BC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5F0D9F"/>
    <w:pPr>
      <w:numPr>
        <w:numId w:val="11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296F90"/>
    <w:pPr>
      <w:keepNext w:val="0"/>
      <w:keepLines w:val="0"/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C0760"/>
    <w:pPr>
      <w:ind w:left="680" w:hanging="340"/>
      <w:contextualSpacing/>
    </w:pPr>
  </w:style>
  <w:style w:type="paragraph" w:customStyle="1" w:styleId="ad">
    <w:name w:val="κανονικό"/>
    <w:basedOn w:val="a1"/>
    <w:link w:val="Char3"/>
    <w:qFormat/>
    <w:rsid w:val="002A2A85"/>
    <w:rPr>
      <w:lang w:eastAsia="zh-CN"/>
    </w:rPr>
  </w:style>
  <w:style w:type="character" w:customStyle="1" w:styleId="Char3">
    <w:name w:val="κανονικό Char"/>
    <w:basedOn w:val="a2"/>
    <w:link w:val="ad"/>
    <w:rsid w:val="002A2A85"/>
    <w:rPr>
      <w:rFonts w:ascii="Times New Roman" w:hAnsi="Times New Roman" w:cs="Times New Roman"/>
      <w:sz w:val="22"/>
      <w:szCs w:val="22"/>
      <w:lang w:eastAsia="zh-CN"/>
    </w:rPr>
  </w:style>
  <w:style w:type="character" w:styleId="ae">
    <w:name w:val="Placeholder Text"/>
    <w:basedOn w:val="a2"/>
    <w:uiPriority w:val="99"/>
    <w:semiHidden/>
    <w:qFormat/>
    <w:rsid w:val="0020268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0</TotalTime>
  <Pages>2</Pages>
  <Words>510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Dionysis Margaris</dc:creator>
  <cp:keywords/>
  <dc:description/>
  <cp:lastModifiedBy>Dionisis Margaris</cp:lastModifiedBy>
  <cp:revision>2</cp:revision>
  <cp:lastPrinted>2025-03-18T17:29:00Z</cp:lastPrinted>
  <dcterms:created xsi:type="dcterms:W3CDTF">2025-03-19T07:51:00Z</dcterms:created>
  <dcterms:modified xsi:type="dcterms:W3CDTF">2025-03-19T07:51:00Z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