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090B" w14:textId="56AA6131" w:rsidR="00D533FC" w:rsidRDefault="006C46B4" w:rsidP="006C46B4">
      <w:pPr>
        <w:pStyle w:val="11"/>
        <w:ind w:left="1134" w:right="1133"/>
      </w:pPr>
      <w:r>
        <w:t xml:space="preserve">Η  </w:t>
      </w:r>
      <w:r w:rsidR="00AC3556">
        <w:t xml:space="preserve"> αυτεπαγωγή</w:t>
      </w:r>
      <w:r>
        <w:t xml:space="preserve"> όταν κλείνουν δύο διακόπτες</w:t>
      </w:r>
    </w:p>
    <w:p w14:paraId="2AA4F426" w14:textId="03302F2D" w:rsidR="00AC3556" w:rsidRDefault="00A14637" w:rsidP="00AC3556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</w:rPr>
        <mc:AlternateContent>
          <mc:Choice Requires="wpc">
            <w:drawing>
              <wp:anchor distT="0" distB="0" distL="114300" distR="114300" simplePos="0" relativeHeight="251668480" behindDoc="0" locked="0" layoutInCell="1" allowOverlap="1" wp14:anchorId="3AA60104" wp14:editId="75A1E5D2">
                <wp:simplePos x="0" y="0"/>
                <wp:positionH relativeFrom="margin">
                  <wp:posOffset>4787265</wp:posOffset>
                </wp:positionH>
                <wp:positionV relativeFrom="paragraph">
                  <wp:posOffset>2540</wp:posOffset>
                </wp:positionV>
                <wp:extent cx="1504950" cy="1550035"/>
                <wp:effectExtent l="0" t="0" r="0" b="0"/>
                <wp:wrapSquare wrapText="bothSides"/>
                <wp:docPr id="409873041" name="Καμβάς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1F3FF"/>
                        </a:solidFill>
                      </wpc:bg>
                      <wpc:whole/>
                      <wps:wsp>
                        <wps:cNvPr id="1395997016" name="TextBox 18"/>
                        <wps:cNvSpPr txBox="1"/>
                        <wps:spPr>
                          <a:xfrm>
                            <a:off x="575121" y="721995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CA1898" w14:textId="77777777" w:rsidR="00A14637" w:rsidRDefault="00A14637" w:rsidP="00A14637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δ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06305415" name="TextBox 18"/>
                        <wps:cNvSpPr txBox="1"/>
                        <wps:spPr>
                          <a:xfrm>
                            <a:off x="0" y="659130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91562F" w14:textId="77777777" w:rsidR="00A14637" w:rsidRDefault="00A14637" w:rsidP="00A14637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7565331" name="TextBox 18"/>
                        <wps:cNvSpPr txBox="1"/>
                        <wps:spPr>
                          <a:xfrm>
                            <a:off x="270510" y="1252855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356E70" w14:textId="77777777" w:rsidR="00A14637" w:rsidRDefault="00A14637" w:rsidP="00A14637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δ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38952619" name="TextBox 18">
                          <a:extLst>
                            <a:ext uri="{FF2B5EF4-FFF2-40B4-BE49-F238E27FC236}">
                              <a16:creationId xmlns:a16="http://schemas.microsoft.com/office/drawing/2014/main" id="{521690A9-1480-EE2E-15F9-E7FBD7ADF37C}"/>
                            </a:ext>
                          </a:extLst>
                        </wps:cNvPr>
                        <wps:cNvSpPr txBox="1"/>
                        <wps:spPr>
                          <a:xfrm>
                            <a:off x="683895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E6E97F" w14:textId="77777777" w:rsidR="00A14637" w:rsidRDefault="00A14637" w:rsidP="00A1463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0887434" name="Εικόνα 181088743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70485" y="745490"/>
                            <a:ext cx="394335" cy="8572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72075901" name="Ομάδα 2072075901"/>
                        <wpg:cNvGrpSpPr/>
                        <wpg:grpSpPr>
                          <a:xfrm>
                            <a:off x="709066" y="1153160"/>
                            <a:ext cx="250784" cy="222885"/>
                            <a:chOff x="707390" y="1153160"/>
                            <a:chExt cx="250784" cy="223082"/>
                          </a:xfrm>
                        </wpg:grpSpPr>
                        <wps:wsp>
                          <wps:cNvPr id="912069170" name="Ευθεία γραμμή σύνδεσης 912069170"/>
                          <wps:cNvCnPr/>
                          <wps:spPr>
                            <a:xfrm>
                              <a:off x="800146" y="1153160"/>
                              <a:ext cx="0" cy="22308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398139" name="Ευθεία γραμμή σύνδεσης 153398139"/>
                          <wps:cNvCnPr>
                            <a:cxnSpLocks/>
                          </wps:cNvCnPr>
                          <wps:spPr>
                            <a:xfrm>
                              <a:off x="865897" y="1219850"/>
                              <a:ext cx="0" cy="102084"/>
                            </a:xfrm>
                            <a:prstGeom prst="line">
                              <a:avLst/>
                            </a:prstGeom>
                            <a:ln w="28575" cap="rnd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4437324" name="Ευθεία γραμμή σύνδεσης 1764437324"/>
                          <wps:cNvCnPr>
                            <a:cxnSpLocks/>
                          </wps:cNvCnPr>
                          <wps:spPr>
                            <a:xfrm flipH="1">
                              <a:off x="707390" y="1271484"/>
                              <a:ext cx="9275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0759347" name="Ευθεία γραμμή σύνδεσης 1330759347"/>
                          <wps:cNvCnPr>
                            <a:cxnSpLocks/>
                          </wps:cNvCnPr>
                          <wps:spPr>
                            <a:xfrm flipH="1">
                              <a:off x="861983" y="1271484"/>
                              <a:ext cx="9619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904676067" name="Ομάδα 904676067"/>
                        <wpg:cNvGrpSpPr/>
                        <wpg:grpSpPr>
                          <a:xfrm>
                            <a:off x="404494" y="211523"/>
                            <a:ext cx="822323" cy="108620"/>
                            <a:chOff x="404495" y="211455"/>
                            <a:chExt cx="822581" cy="108620"/>
                          </a:xfrm>
                        </wpg:grpSpPr>
                        <wps:wsp>
                          <wps:cNvPr id="593648048" name="Ευθεία γραμμή σύνδεσης 593648048"/>
                          <wps:cNvCnPr/>
                          <wps:spPr>
                            <a:xfrm>
                              <a:off x="1025711" y="256552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93229431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623222" y="220154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710235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657977" y="220713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438374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692155" y="221351"/>
                              <a:ext cx="15789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474520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726043" y="221351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3671393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760798" y="221351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5589429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792568" y="218398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9665981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822028" y="220154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935437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856783" y="220713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425758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890768" y="221351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3795415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924945" y="221351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9871547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959603" y="221351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0906729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991277" y="218398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2431891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990315" y="213530"/>
                              <a:ext cx="34466" cy="10494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585287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620912" y="211535"/>
                              <a:ext cx="38606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753705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601850" y="213929"/>
                              <a:ext cx="29075" cy="56585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531474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616002" y="227018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03699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648350" y="230210"/>
                              <a:ext cx="28401" cy="8603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365372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681757" y="224623"/>
                              <a:ext cx="28401" cy="915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389473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716512" y="224304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717733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751267" y="224623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154017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784770" y="224943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610364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816733" y="22302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864761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849370" y="224943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021909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952575" y="22526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61526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884799" y="22526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029719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918013" y="22526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655773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984057" y="225900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07821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654126" y="211455"/>
                              <a:ext cx="39569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049886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689555" y="211535"/>
                              <a:ext cx="392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487266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723058" y="211455"/>
                              <a:ext cx="3947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176725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756562" y="211774"/>
                              <a:ext cx="3870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977639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790450" y="212333"/>
                              <a:ext cx="36295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882466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819717" y="212493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668186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853991" y="211854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8321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888650" y="212812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964370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922538" y="212493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157300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955175" y="212493"/>
                              <a:ext cx="366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838525" name="Ευθεία γραμμή σύνδεσης 1436838525"/>
                          <wps:cNvCnPr/>
                          <wps:spPr>
                            <a:xfrm>
                              <a:off x="404495" y="266700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368569560" name="Ευθεία γραμμή σύνδεσης 368569560"/>
                        <wps:cNvCnPr/>
                        <wps:spPr>
                          <a:xfrm>
                            <a:off x="625475" y="1001395"/>
                            <a:ext cx="1657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321354" name="Ευθεία γραμμή σύνδεσης 97321354"/>
                        <wps:cNvCnPr/>
                        <wps:spPr>
                          <a:xfrm>
                            <a:off x="843915" y="996950"/>
                            <a:ext cx="14541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7945565" name="Ευθεία γραμμή σύνδεσης 1577945565"/>
                        <wps:cNvCnPr/>
                        <wps:spPr>
                          <a:xfrm>
                            <a:off x="784225" y="941070"/>
                            <a:ext cx="66040" cy="6032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8136249" name="Ευθεία γραμμή σύνδεσης 1508136249"/>
                        <wps:cNvCnPr/>
                        <wps:spPr>
                          <a:xfrm flipV="1">
                            <a:off x="271780" y="1266190"/>
                            <a:ext cx="22542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649733" name="Ευθεία γραμμή σύνδεσης 47649733"/>
                        <wps:cNvCnPr/>
                        <wps:spPr>
                          <a:xfrm flipV="1">
                            <a:off x="568325" y="1270000"/>
                            <a:ext cx="19748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7133412" name="Ευθεία γραμμή σύνδεσης 1097133412"/>
                        <wps:cNvCnPr/>
                        <wps:spPr>
                          <a:xfrm flipV="1">
                            <a:off x="502285" y="1265555"/>
                            <a:ext cx="74295" cy="660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4312590" name="Εικόνα 6843125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68630" y="1236345"/>
                            <a:ext cx="43180" cy="57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2584755" name="Ευθεία γραμμή σύνδεσης 962584755"/>
                        <wps:cNvCnPr/>
                        <wps:spPr>
                          <a:xfrm flipV="1">
                            <a:off x="271780" y="945515"/>
                            <a:ext cx="0" cy="3200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6342065" name="Ευθεία γραμμή σύνδεσης 1806342065"/>
                        <wps:cNvCnPr/>
                        <wps:spPr>
                          <a:xfrm flipV="1">
                            <a:off x="271780" y="270510"/>
                            <a:ext cx="0" cy="36131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43206353" name="Εικόνα 74320635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7555" y="97663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421800" name="Ευθεία γραμμή σύνδεσης 564421800"/>
                        <wps:cNvCnPr/>
                        <wps:spPr>
                          <a:xfrm>
                            <a:off x="1278890" y="256540"/>
                            <a:ext cx="0" cy="10223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7046054" name="Ευθεία γραμμή σύνδεσης 1397046054"/>
                        <wps:cNvCnPr/>
                        <wps:spPr>
                          <a:xfrm>
                            <a:off x="953770" y="1270635"/>
                            <a:ext cx="32512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3593991" name="Ευθεία γραμμή σύνδεσης 833593991"/>
                        <wps:cNvCnPr/>
                        <wps:spPr>
                          <a:xfrm>
                            <a:off x="953770" y="996950"/>
                            <a:ext cx="32512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857625" name="Ευθεία γραμμή σύνδεσης 247857625"/>
                        <wps:cNvCnPr/>
                        <wps:spPr>
                          <a:xfrm>
                            <a:off x="271780" y="1000257"/>
                            <a:ext cx="35941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174308" name="Ευθεία γραμμή σύνδεσης 84174308"/>
                        <wps:cNvCnPr/>
                        <wps:spPr>
                          <a:xfrm>
                            <a:off x="265430" y="265430"/>
                            <a:ext cx="35941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175130" name="Ευθεία γραμμή σύνδεσης 358175130"/>
                        <wps:cNvCnPr/>
                        <wps:spPr>
                          <a:xfrm>
                            <a:off x="271780" y="535305"/>
                            <a:ext cx="35941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014569" name="Ευθεία γραμμή σύνδεσης 254014569"/>
                        <wps:cNvCnPr/>
                        <wps:spPr>
                          <a:xfrm>
                            <a:off x="909320" y="535305"/>
                            <a:ext cx="35941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82150208" name="Εικόνα 1582150208">
                            <a:extLst>
                              <a:ext uri="{FF2B5EF4-FFF2-40B4-BE49-F238E27FC236}">
                                <a16:creationId xmlns:a16="http://schemas.microsoft.com/office/drawing/2014/main" id="{6EBF89CF-A86F-65AD-1C19-76C162BA36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584200" y="492760"/>
                            <a:ext cx="415925" cy="90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2594585" name="TextBox 18"/>
                        <wps:cNvSpPr txBox="1"/>
                        <wps:spPr>
                          <a:xfrm>
                            <a:off x="701675" y="528320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D91285" w14:textId="77777777" w:rsidR="00A14637" w:rsidRDefault="00A14637" w:rsidP="00A14637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5454291" name="Ευθεία γραμμή σύνδεσης 195454291"/>
                        <wps:cNvCnPr/>
                        <wps:spPr>
                          <a:xfrm>
                            <a:off x="1086485" y="255270"/>
                            <a:ext cx="19177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5700526" name="TextBox 18"/>
                        <wps:cNvSpPr txBox="1"/>
                        <wps:spPr>
                          <a:xfrm>
                            <a:off x="786130" y="1268095"/>
                            <a:ext cx="45339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AFB2B" w14:textId="77777777" w:rsidR="00A14637" w:rsidRDefault="00A14637" w:rsidP="00A14637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Ε,r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60104" id="Καμβάς 125" o:spid="_x0000_s1026" editas="canvas" style="position:absolute;left:0;text-align:left;margin-left:376.95pt;margin-top:.2pt;width:118.5pt;height:122.05pt;z-index:251668480;mso-position-horizontal-relative:margin;mso-width-relative:margin;mso-height-relative:margin" coordsize="15049,155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049;height:15500;visibility:visible;mso-wrap-style:square" filled="t" fillcolor="#d1f3ff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5751;top:7219;width:361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" filled="f" stroked="f">
                  <v:textbox>
                    <w:txbxContent>
                      <w:p w14:paraId="55CA1898" w14:textId="77777777" w:rsidR="00A14637" w:rsidRDefault="00A14637" w:rsidP="00A14637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δ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29" type="#_x0000_t202" style="position:absolute;top:6591;width:36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" filled="f" stroked="f">
                  <v:textbox>
                    <w:txbxContent>
                      <w:p w14:paraId="7391562F" w14:textId="77777777" w:rsidR="00A14637" w:rsidRDefault="00A14637" w:rsidP="00A14637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30" type="#_x0000_t202" style="position:absolute;left:2705;top:12528;width:3619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" filled="f" stroked="f">
                  <v:textbox>
                    <w:txbxContent>
                      <w:p w14:paraId="02356E70" w14:textId="77777777" w:rsidR="00A14637" w:rsidRDefault="00A14637" w:rsidP="00A14637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δ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31" type="#_x0000_t202" style="position:absolute;left:6838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" filled="f" stroked="f">
                  <v:textbox>
                    <w:txbxContent>
                      <w:p w14:paraId="70E6E97F" w14:textId="77777777" w:rsidR="00A14637" w:rsidRDefault="00A14637" w:rsidP="00A1463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Εικόνα 1810887434" o:spid="_x0000_s1032" type="#_x0000_t75" style="position:absolute;left:704;top:7454;width:3944;height:858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">
                  <v:imagedata r:id="rId10" o:title=""/>
                </v:shape>
                <v:group id="Ομάδα 2072075901" o:spid="_x0000_s1033" style="position:absolute;left:7090;top:11531;width:2508;height:2229" coordorigin="7073,11531" coordsize="250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">
                  <v:line id="Ευθεία γραμμή σύνδεσης 912069170" o:spid="_x0000_s1034" style="position:absolute;visibility:visible;mso-wrap-style:square" from="8001,11531" to="8001,13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" strokecolor="red" strokeweight="1pt">
                    <v:stroke joinstyle="miter"/>
                  </v:line>
                  <v:line id="Ευθεία γραμμή σύνδεσης 153398139" o:spid="_x0000_s1035" style="position:absolute;visibility:visible;mso-wrap-style:square" from="8658,12198" to="8658,13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" strokecolor="red" strokeweight="2.25pt">
                    <v:stroke joinstyle="miter" endcap="round"/>
                    <o:lock v:ext="edit" shapetype="f"/>
                  </v:line>
                  <v:line id="Ευθεία γραμμή σύνδεσης 1764437324" o:spid="_x0000_s1036" style="position:absolute;flip:x;visibility:visible;mso-wrap-style:square" from="7073,12714" to="8001,12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" strokecolor="red" strokeweight="1pt">
                    <v:stroke joinstyle="miter"/>
                    <o:lock v:ext="edit" shapetype="f"/>
                  </v:line>
                  <v:line id="Ευθεία γραμμή σύνδεσης 1330759347" o:spid="_x0000_s1037" style="position:absolute;flip:x;visibility:visible;mso-wrap-style:square" from="8619,12714" to="9581,12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" strokecolor="red" strokeweight="1pt">
                    <v:stroke joinstyle="miter"/>
                    <o:lock v:ext="edit" shapetype="f"/>
                  </v:line>
                </v:group>
                <v:group id="Ομάδα 904676067" o:spid="_x0000_s1038" style="position:absolute;left:4044;top:2115;width:8224;height:1086" coordorigin="4044,2114" coordsize="8225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">
                  <v:line id="Ευθεία γραμμή σύνδεσης 593648048" o:spid="_x0000_s1039" style="position:absolute;visibility:visible;mso-wrap-style:square" from="10257,2565" to="12270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" strokecolor="black [3213]">
                    <v:stroke joinstyle="miter"/>
                  </v:line>
                  <v:line id="Line 82" o:spid="_x0000_s1040" style="position:absolute;rotation:180;visibility:visible;mso-wrap-style:square" from="6232,2201" to="6391,2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" strokecolor="white" strokeweight="1pt"/>
                  <v:line id="Line 83" o:spid="_x0000_s1041" style="position:absolute;rotation:180;visibility:visible;mso-wrap-style:square" from="6579,2207" to="6738,2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" strokecolor="white" strokeweight="1pt"/>
                  <v:line id="Line 84" o:spid="_x0000_s1042" style="position:absolute;rotation:180;visibility:visible;mso-wrap-style:square" from="6921,2213" to="7079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" strokecolor="white" strokeweight="1pt"/>
                  <v:line id="Line 85" o:spid="_x0000_s1043" style="position:absolute;rotation:180;visibility:visible;mso-wrap-style:square" from="7260,2213" to="7419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" strokecolor="white" strokeweight="1pt"/>
                  <v:line id="Line 86" o:spid="_x0000_s1044" style="position:absolute;rotation:180;visibility:visible;mso-wrap-style:square" from="7607,2213" to="7766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" strokecolor="white" strokeweight="1pt"/>
                  <v:line id="Line 87" o:spid="_x0000_s1045" style="position:absolute;rotation:180;visibility:visible;mso-wrap-style:square" from="7925,2183" to="8084,2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" strokecolor="white" strokeweight="1pt"/>
                  <v:line id="Line 88" o:spid="_x0000_s1046" style="position:absolute;rotation:180;visibility:visible;mso-wrap-style:square" from="8220,2201" to="8379,2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" strokecolor="white" strokeweight="1pt"/>
                  <v:line id="Line 89" o:spid="_x0000_s1047" style="position:absolute;rotation:180;visibility:visible;mso-wrap-style:square" from="8567,2207" to="8726,2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" strokecolor="white" strokeweight="1pt"/>
                  <v:line id="Line 90" o:spid="_x0000_s1048" style="position:absolute;rotation:180;visibility:visible;mso-wrap-style:square" from="8907,2213" to="9066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" strokecolor="white" strokeweight="1pt"/>
                  <v:line id="Line 91" o:spid="_x0000_s1049" style="position:absolute;rotation:180;visibility:visible;mso-wrap-style:square" from="9249,2213" to="9408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" strokecolor="white" strokeweight="1pt"/>
                  <v:line id="Line 92" o:spid="_x0000_s1050" style="position:absolute;rotation:180;visibility:visible;mso-wrap-style:square" from="9596,2213" to="9755,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" strokecolor="white" strokeweight="1pt"/>
                  <v:line id="Line 93" o:spid="_x0000_s1051" style="position:absolute;rotation:180;visibility:visible;mso-wrap-style:square" from="9912,2183" to="10072,2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" strokecolor="white" strokeweight="1pt"/>
                  <v:shape id="Arc 94" o:spid="_x0000_s1052" style="position:absolute;left:9903;top:2135;width:344;height:1049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34466,57116;9657,0;17313,49624" o:connectangles="0,0,0"/>
                  </v:shape>
                  <v:shape id="Arc 95" o:spid="_x0000_s1053" style="position:absolute;left:6209;top:2115;width:386;height:1072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38606,97190;13719,0;24594,50718" o:connectangles="0,0,0"/>
                  </v:shape>
                  <v:shape id="Arc 96" o:spid="_x0000_s1054" style="position:absolute;left:6018;top:2139;width:291;height:566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29075,52519;0,7592;21135,0" o:connectangles="0,0,0"/>
                  </v:shape>
                  <v:shape id="Arc 97" o:spid="_x0000_s1055" style="position:absolute;left:6160;top:2270;width:284;height:90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20871,90902;0,51732" o:connectangles="0,0,0"/>
                  </v:shape>
                  <v:shape id="Arc 98" o:spid="_x0000_s1056" style="position:absolute;left:6483;top:2302;width:284;height:860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16208,0;21129,86034;0,47434" o:connectangles="0,0,0"/>
                  </v:shape>
                  <v:shape id="Arc 99" o:spid="_x0000_s1057" style="position:absolute;left:6817;top:2246;width:284;height:915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15288,0;19044,91541;0,48684" o:connectangles="0,0,0"/>
                  </v:shape>
                  <v:shape id="Arc 100" o:spid="_x0000_s1058" style="position:absolute;left:7165;top:2243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1" o:spid="_x0000_s1059" style="position:absolute;left:7512;top:2246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2" o:spid="_x0000_s1060" style="position:absolute;left:7847;top:2249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3" o:spid="_x0000_s1061" style="position:absolute;left:8167;top:2230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4" o:spid="_x0000_s1062" style="position:absolute;left:8493;top:2249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5" o:spid="_x0000_s1063" style="position:absolute;left:9525;top:2252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6" o:spid="_x0000_s1064" style="position:absolute;left:8847;top:2252;width:285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7" o:spid="_x0000_s1065" style="position:absolute;left:9180;top:2252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8" o:spid="_x0000_s1066" style="position:absolute;left:9840;top:2259;width:284;height:909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15747,0;19044,90902;0,48060" o:connectangles="0,0,0"/>
                  </v:shape>
                  <v:shape id="Arc 109" o:spid="_x0000_s1067" style="position:absolute;left:6541;top:2114;width:395;height:1073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39569,95478;13701,0;24561,50718" o:connectangles="0,0,0"/>
                  </v:shape>
                  <v:shape id="Arc 110" o:spid="_x0000_s1068" style="position:absolute;left:6895;top:2115;width:393;height:1072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39280,96059;13716,0;24588,50718" o:connectangles="0,0,0"/>
                  </v:shape>
                  <v:shape id="Arc 111" o:spid="_x0000_s1069" style="position:absolute;left:7230;top:2114;width:395;height:1073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39472,95642;13699,0;24558,50718" o:connectangles="0,0,0"/>
                  </v:shape>
                  <v:shape id="Arc 112" o:spid="_x0000_s1070" style="position:absolute;left:7565;top:2117;width:387;height:1073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38702,96962;13703,0;24565,50718" o:connectangles="0,0,0"/>
                  </v:shape>
                  <v:shape id="Arc 113" o:spid="_x0000_s1071" style="position:absolute;left:7904;top:2123;width:363;height:1072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36295,100459;13721,0;24597,50718" o:connectangles="0,0,0"/>
                  </v:shape>
                  <v:shape id="Arc 114" o:spid="_x0000_s1072" style="position:absolute;left:8197;top:2124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5" o:spid="_x0000_s1073" style="position:absolute;left:8539;top:2118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6" o:spid="_x0000_s1074" style="position:absolute;left:8886;top:2128;width:375;height:1072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7" o:spid="_x0000_s1075" style="position:absolute;left:9225;top:2124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8" o:spid="_x0000_s1076" style="position:absolute;left:9551;top:2124;width:367;height:107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36680,99957;13717,0;24591,50718" o:connectangles="0,0,0"/>
                  </v:shape>
                  <v:line id="Ευθεία γραμμή σύνδεσης 1436838525" o:spid="_x0000_s1077" style="position:absolute;visibility:visible;mso-wrap-style:square" from="4044,2667" to="6058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" strokecolor="black [3213]">
                    <v:stroke joinstyle="miter"/>
                  </v:line>
                </v:group>
                <v:line id="Ευθεία γραμμή σύνδεσης 368569560" o:spid="_x0000_s1078" style="position:absolute;visibility:visible;mso-wrap-style:square" from="6254,10013" to="7912,10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" strokecolor="black [3213]">
                  <v:stroke joinstyle="miter"/>
                </v:line>
                <v:line id="Ευθεία γραμμή σύνδεσης 97321354" o:spid="_x0000_s1079" style="position:absolute;visibility:visible;mso-wrap-style:square" from="8439,9969" to="9893,9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" strokecolor="black [3213]">
                  <v:stroke joinstyle="miter"/>
                </v:line>
                <v:line id="Ευθεία γραμμή σύνδεσης 1577945565" o:spid="_x0000_s1080" style="position:absolute;visibility:visible;mso-wrap-style:square" from="7842,9410" to="8502,10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" strokecolor="black [3213]">
                  <v:stroke joinstyle="miter"/>
                </v:line>
                <v:line id="Ευθεία γραμμή σύνδεσης 1508136249" o:spid="_x0000_s1081" style="position:absolute;flip:y;visibility:visible;mso-wrap-style:square" from="2717,12661" to="4972,1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" strokecolor="black [3213]">
                  <v:stroke joinstyle="miter"/>
                </v:line>
                <v:line id="Ευθεία γραμμή σύνδεσης 47649733" o:spid="_x0000_s1082" style="position:absolute;flip:y;visibility:visible;mso-wrap-style:square" from="5683,12700" to="7658,1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" strokecolor="black [3213]">
                  <v:stroke joinstyle="miter"/>
                </v:line>
                <v:line id="Ευθεία γραμμή σύνδεσης 1097133412" o:spid="_x0000_s1083" style="position:absolute;flip:y;visibility:visible;mso-wrap-style:square" from="5022,12655" to="5765,1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" strokecolor="black [3213]">
                  <v:stroke joinstyle="miter"/>
                </v:line>
                <v:shape id="Εικόνα 684312590" o:spid="_x0000_s1084" type="#_x0000_t75" style="position:absolute;left:4686;top:12363;width:432;height:578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">
                  <v:imagedata r:id="rId11" o:title=""/>
                </v:shape>
                <v:line id="Ευθεία γραμμή σύνδεσης 962584755" o:spid="_x0000_s1085" style="position:absolute;flip:y;visibility:visible;mso-wrap-style:square" from="2717,9455" to="2717,12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" strokecolor="black [3213]">
                  <v:stroke joinstyle="miter"/>
                </v:line>
                <v:line id="Ευθεία γραμμή σύνδεσης 1806342065" o:spid="_x0000_s1086" style="position:absolute;flip:y;visibility:visible;mso-wrap-style:square" from="2717,2705" to="2717,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" strokecolor="black [3213]">
                  <v:stroke joinstyle="miter"/>
                </v:line>
                <v:shape id="Εικόνα 743206353" o:spid="_x0000_s1087" type="#_x0000_t75" style="position:absolute;left:7575;top:9766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">
                  <v:imagedata r:id="rId11" o:title=""/>
                </v:shape>
                <v:line id="Ευθεία γραμμή σύνδεσης 564421800" o:spid="_x0000_s1088" style="position:absolute;visibility:visible;mso-wrap-style:square" from="12788,2565" to="12788,12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" strokecolor="black [3213]">
                  <v:stroke joinstyle="miter"/>
                </v:line>
                <v:line id="Ευθεία γραμμή σύνδεσης 1397046054" o:spid="_x0000_s1089" style="position:absolute;visibility:visible;mso-wrap-style:square" from="9537,12706" to="12788,12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" strokecolor="black [3213]">
                  <v:stroke joinstyle="miter"/>
                </v:line>
                <v:line id="Ευθεία γραμμή σύνδεσης 833593991" o:spid="_x0000_s1090" style="position:absolute;visibility:visible;mso-wrap-style:square" from="9537,9969" to="12788,9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" strokecolor="black [3213]">
                  <v:stroke joinstyle="miter"/>
                </v:line>
                <v:line id="Ευθεία γραμμή σύνδεσης 247857625" o:spid="_x0000_s1091" style="position:absolute;visibility:visible;mso-wrap-style:square" from="2717,10002" to="6311,10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" strokecolor="black [3213]">
                  <v:stroke joinstyle="miter"/>
                </v:line>
                <v:line id="Ευθεία γραμμή σύνδεσης 84174308" o:spid="_x0000_s1092" style="position:absolute;visibility:visible;mso-wrap-style:square" from="2654,2654" to="62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" strokecolor="black [3213]">
                  <v:stroke joinstyle="miter"/>
                </v:line>
                <v:line id="Ευθεία γραμμή σύνδεσης 358175130" o:spid="_x0000_s1093" style="position:absolute;visibility:visible;mso-wrap-style:square" from="2717,5353" to="6311,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" strokecolor="black [3213]">
                  <v:stroke joinstyle="miter"/>
                </v:line>
                <v:line id="Ευθεία γραμμή σύνδεσης 254014569" o:spid="_x0000_s1094" style="position:absolute;visibility:visible;mso-wrap-style:square" from="9093,5353" to="12687,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" strokecolor="black [3213]">
                  <v:stroke joinstyle="miter"/>
                </v:line>
                <v:shape id="Εικόνα 1582150208" o:spid="_x0000_s1095" type="#_x0000_t75" style="position:absolute;left:5842;top:4927;width:4159;height:908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">
                  <v:imagedata r:id="rId10" o:title=""/>
                </v:shape>
                <v:shape id="TextBox 18" o:spid="_x0000_s1096" type="#_x0000_t202" style="position:absolute;left:7016;top:5283;width:362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" filled="f" stroked="f">
                  <v:textbox>
                    <w:txbxContent>
                      <w:p w14:paraId="4FD91285" w14:textId="77777777" w:rsidR="00A14637" w:rsidRDefault="00A14637" w:rsidP="00A14637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Ευθεία γραμμή σύνδεσης 195454291" o:spid="_x0000_s1097" style="position:absolute;visibility:visible;mso-wrap-style:square" from="10864,2552" to="12782,2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" strokecolor="black [3213]">
                  <v:stroke joinstyle="miter"/>
                </v:line>
                <v:shape id="TextBox 18" o:spid="_x0000_s1098" type="#_x0000_t202" style="position:absolute;left:7861;top:12680;width:453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" filled="f" stroked="f">
                  <v:textbox>
                    <w:txbxContent>
                      <w:p w14:paraId="7A7AFB2B" w14:textId="77777777" w:rsidR="00A14637" w:rsidRDefault="00A14637" w:rsidP="00A14637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Ε,r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AC3556">
        <w:t>Για το κύκλωμα</w:t>
      </w:r>
      <w:r w:rsidR="000C7DB2">
        <w:t xml:space="preserve"> του διπλανού σχήματος,</w:t>
      </w:r>
      <w:r w:rsidR="00AC3556">
        <w:t xml:space="preserve"> η πηγή έχει ΗΕΔ Ε=12V και εσωτερική αντίσταση r=2Ω, οι δυο αντιστάτες έχουν αντίσταση R</w:t>
      </w:r>
      <w:r w:rsidR="00AC3556">
        <w:rPr>
          <w:vertAlign w:val="subscript"/>
        </w:rPr>
        <w:t>1</w:t>
      </w:r>
      <w:r w:rsidR="00AC3556">
        <w:t>=R</w:t>
      </w:r>
      <w:r w:rsidR="00AC3556">
        <w:rPr>
          <w:vertAlign w:val="subscript"/>
        </w:rPr>
        <w:t>2</w:t>
      </w:r>
      <w:r w:rsidR="00AC3556">
        <w:t>=2Ω και το ιδανικό πηνίο συντελεστή αυτεπαγωγής L=0,4Η, ενώ οι δυο διακόπτες είναι ανοι</w:t>
      </w:r>
      <w:r w:rsidR="001D319E">
        <w:t>χ</w:t>
      </w:r>
      <w:r w:rsidR="00AC3556">
        <w:t>τοί.</w:t>
      </w:r>
    </w:p>
    <w:p w14:paraId="3BD27A55" w14:textId="6553B5D8" w:rsidR="000C7DB2" w:rsidRDefault="00A51347" w:rsidP="005E4A57">
      <w:pPr>
        <w:ind w:left="453" w:hanging="340"/>
      </w:pPr>
      <w:r>
        <w:t>i</w:t>
      </w:r>
      <w:r w:rsidR="00B913CB">
        <w:t xml:space="preserve">) </w:t>
      </w:r>
      <w:r w:rsidR="005E4A57">
        <w:t xml:space="preserve"> </w:t>
      </w:r>
      <w:r w:rsidR="000C7DB2">
        <w:t>Σε μια στιγμή</w:t>
      </w:r>
      <w:r w:rsidR="00B913CB">
        <w:t xml:space="preserve"> t</w:t>
      </w:r>
      <w:r w:rsidR="00B913CB">
        <w:rPr>
          <w:vertAlign w:val="subscript"/>
        </w:rPr>
        <w:t>0</w:t>
      </w:r>
      <w:r w:rsidR="00B913CB">
        <w:t>=0</w:t>
      </w:r>
      <w:r w:rsidR="000C7DB2">
        <w:t xml:space="preserve"> κλείνουμε τον διακόπτη δ</w:t>
      </w:r>
      <w:r w:rsidR="000C7DB2">
        <w:rPr>
          <w:vertAlign w:val="subscript"/>
        </w:rPr>
        <w:t>1</w:t>
      </w:r>
      <w:r w:rsidR="000C7DB2">
        <w:t>. Για την στιγμή αμέσως μετά</w:t>
      </w:r>
      <w:r w:rsidR="00B913CB">
        <w:t xml:space="preserve"> (για t=t</w:t>
      </w:r>
      <w:r w:rsidR="00B913CB">
        <w:rPr>
          <w:vertAlign w:val="subscript"/>
        </w:rPr>
        <w:t>0</w:t>
      </w:r>
      <w:r w:rsidR="00B913CB">
        <w:rPr>
          <w:vertAlign w:val="superscript"/>
        </w:rPr>
        <w:t>+</w:t>
      </w:r>
      <w:r w:rsidR="00B913CB">
        <w:t>)</w:t>
      </w:r>
      <w:r w:rsidR="000C7DB2">
        <w:t xml:space="preserve"> να βρεθούν</w:t>
      </w:r>
      <w:r w:rsidR="00B913CB">
        <w:t xml:space="preserve"> η ισχύς της πηγής, η ΗΕΔ από αυτεπαγωγή στο πηνίο, καθώς και ο ρυθμός μεταβολής της έντασης του ρεύματος </w:t>
      </w:r>
      <w:proofErr w:type="spellStart"/>
      <w:r w:rsidR="00B913CB">
        <w:t>di</w:t>
      </w:r>
      <w:proofErr w:type="spellEnd"/>
      <w:r w:rsidR="00B913CB">
        <w:t>/</w:t>
      </w:r>
      <w:proofErr w:type="spellStart"/>
      <w:r w:rsidR="00B913CB">
        <w:t>dt</w:t>
      </w:r>
      <w:proofErr w:type="spellEnd"/>
      <w:r w:rsidR="00B913CB">
        <w:t>, που το διαρρέει.</w:t>
      </w:r>
    </w:p>
    <w:p w14:paraId="467C48AF" w14:textId="017EF1B3" w:rsidR="00B913CB" w:rsidRDefault="00A51347" w:rsidP="005E4A57">
      <w:pPr>
        <w:ind w:left="453" w:hanging="340"/>
      </w:pPr>
      <w:r>
        <w:t>ii</w:t>
      </w:r>
      <w:r w:rsidR="00B913CB">
        <w:t xml:space="preserve">) </w:t>
      </w:r>
      <w:r w:rsidR="005E4A57">
        <w:t xml:space="preserve"> </w:t>
      </w:r>
      <w:r w:rsidR="00B913CB">
        <w:t>Σε μια στιγμή t</w:t>
      </w:r>
      <w:r w:rsidR="00B913CB">
        <w:rPr>
          <w:vertAlign w:val="subscript"/>
        </w:rPr>
        <w:t>1</w:t>
      </w:r>
      <w:r w:rsidR="00B913CB">
        <w:t xml:space="preserve"> ο αντιστάτης R</w:t>
      </w:r>
      <w:r w:rsidR="00B913CB">
        <w:rPr>
          <w:vertAlign w:val="subscript"/>
        </w:rPr>
        <w:t>1</w:t>
      </w:r>
      <w:r w:rsidR="00B913CB">
        <w:t xml:space="preserve"> διαρρέεται από ρεύμα έντασης </w:t>
      </w:r>
      <w:r w:rsidR="00380ECF">
        <w:t>i</w:t>
      </w:r>
      <w:r w:rsidR="00380ECF">
        <w:rPr>
          <w:vertAlign w:val="subscript"/>
        </w:rPr>
        <w:t>1</w:t>
      </w:r>
      <w:r w:rsidR="00380ECF">
        <w:t>=2,5Α. Για τη στιγμή αυτή να βρεθεί η ενέργεια του μαγνητικού πεδίου του πηνίου καθώς και ο ρυθμός μεταβολής της ενέργειας αυτής.</w:t>
      </w:r>
    </w:p>
    <w:p w14:paraId="396167BA" w14:textId="1D785F70" w:rsidR="00380ECF" w:rsidRPr="005E4A57" w:rsidRDefault="00A51347" w:rsidP="00D87143">
      <w:pPr>
        <w:ind w:left="453" w:hanging="340"/>
      </w:pPr>
      <w:r>
        <w:t>iii</w:t>
      </w:r>
      <w:r w:rsidR="00380ECF">
        <w:t>) Μόλις σταθεροποιηθεί η ένταση του ρεύματος που διαρρέει την πηγή, σε μια στιγμή t</w:t>
      </w:r>
      <w:r w:rsidR="00380ECF">
        <w:rPr>
          <w:vertAlign w:val="subscript"/>
        </w:rPr>
        <w:t>2</w:t>
      </w:r>
      <w:r w:rsidR="00E26B07">
        <w:t>,</w:t>
      </w:r>
      <w:r w:rsidR="00380ECF">
        <w:t xml:space="preserve"> κλείνουμε τον διακόπτη δ</w:t>
      </w:r>
      <w:r w:rsidR="00380ECF">
        <w:rPr>
          <w:vertAlign w:val="subscript"/>
        </w:rPr>
        <w:t>2</w:t>
      </w:r>
      <w:r w:rsidR="00FA7488">
        <w:t>, ανοίγοντας ταυτόχρονα το διακόπτη δ</w:t>
      </w:r>
      <w:r w:rsidR="00FA7488">
        <w:rPr>
          <w:vertAlign w:val="subscript"/>
        </w:rPr>
        <w:t>1</w:t>
      </w:r>
      <w:r w:rsidR="00FA7488">
        <w:t>.</w:t>
      </w:r>
      <w:r w:rsidR="00D87143">
        <w:t xml:space="preserve"> </w:t>
      </w:r>
      <w:r w:rsidR="00380ECF">
        <w:t>Να βρεθεί η ένταση του ρεύματος που διαρρέει τ</w:t>
      </w:r>
      <w:r w:rsidR="00FA7488">
        <w:t>ην αντίσταση R</w:t>
      </w:r>
      <w:r w:rsidR="00380ECF">
        <w:rPr>
          <w:vertAlign w:val="subscript"/>
        </w:rPr>
        <w:t>2</w:t>
      </w:r>
      <w:r w:rsidR="00380ECF">
        <w:t>, αμέσως</w:t>
      </w:r>
      <w:r w:rsidR="006C1110">
        <w:t xml:space="preserve"> τη στιγμή t</w:t>
      </w:r>
      <w:r w:rsidR="006C1110">
        <w:rPr>
          <w:vertAlign w:val="subscript"/>
        </w:rPr>
        <w:t>2</w:t>
      </w:r>
      <w:r w:rsidR="00D87143">
        <w:t xml:space="preserve">, καθώς και ο ρυθμός μεταβολής της έντασης </w:t>
      </w:r>
      <w:r w:rsidR="002C2048">
        <w:t>του ρεύματος που διαρρέει το πηνίο</w:t>
      </w:r>
      <w:r w:rsidR="00D87143">
        <w:t>.</w:t>
      </w:r>
    </w:p>
    <w:p w14:paraId="60B0CECD" w14:textId="2DF20828" w:rsidR="00637FE8" w:rsidRDefault="00F03259" w:rsidP="005E4A57">
      <w:pPr>
        <w:pStyle w:val="a8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02E1E231" wp14:editId="392FB069">
                <wp:simplePos x="0" y="0"/>
                <wp:positionH relativeFrom="margin">
                  <wp:align>right</wp:align>
                </wp:positionH>
                <wp:positionV relativeFrom="paragraph">
                  <wp:posOffset>329565</wp:posOffset>
                </wp:positionV>
                <wp:extent cx="1376680" cy="1256665"/>
                <wp:effectExtent l="0" t="0" r="0" b="635"/>
                <wp:wrapSquare wrapText="bothSides"/>
                <wp:docPr id="1004857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5F0FF"/>
                        </a:solidFill>
                      </wpc:bg>
                      <wpc:whole/>
                      <wps:wsp>
                        <wps:cNvPr id="2103434703" name="TextBox 18"/>
                        <wps:cNvSpPr txBox="1"/>
                        <wps:spPr>
                          <a:xfrm>
                            <a:off x="251872" y="97515"/>
                            <a:ext cx="39052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197A0F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397112" name="TextBox 18"/>
                        <wps:cNvSpPr txBox="1"/>
                        <wps:spPr>
                          <a:xfrm>
                            <a:off x="874290" y="71934"/>
                            <a:ext cx="31336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6C6511" w14:textId="77777777" w:rsidR="00F03259" w:rsidRPr="00763445" w:rsidRDefault="00F03259" w:rsidP="00F03259">
                              <w:pP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63445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(-)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17636368" name="TextBox 18"/>
                        <wps:cNvSpPr txBox="1"/>
                        <wps:spPr>
                          <a:xfrm>
                            <a:off x="62602" y="575490"/>
                            <a:ext cx="3276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6E324A" w14:textId="77777777" w:rsidR="00F03259" w:rsidRPr="00B55799" w:rsidRDefault="00F03259" w:rsidP="00F0325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0604832" name="TextBox 18"/>
                        <wps:cNvSpPr txBox="1"/>
                        <wps:spPr>
                          <a:xfrm>
                            <a:off x="124197" y="39324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8C1721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8761614" name="TextBox 18"/>
                        <wps:cNvSpPr txBox="1"/>
                        <wps:spPr>
                          <a:xfrm>
                            <a:off x="1034293" y="397556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600316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8952762" name="Ευθεία γραμμή σύνδεσης 1558952762"/>
                        <wps:cNvCnPr/>
                        <wps:spPr>
                          <a:xfrm>
                            <a:off x="725279" y="877115"/>
                            <a:ext cx="0" cy="1479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9365187" name="Ευθεία γραμμή σύνδεσης 719365187"/>
                        <wps:cNvCnPr>
                          <a:cxnSpLocks/>
                        </wps:cNvCnPr>
                        <wps:spPr>
                          <a:xfrm>
                            <a:off x="772269" y="920930"/>
                            <a:ext cx="0" cy="6731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105208" name="Ευθεία γραμμή σύνδεσης 83105208"/>
                        <wps:cNvCnPr>
                          <a:cxnSpLocks/>
                        </wps:cNvCnPr>
                        <wps:spPr>
                          <a:xfrm flipH="1">
                            <a:off x="659874" y="955220"/>
                            <a:ext cx="654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6554730" name="Ευθεία γραμμή σύνδεσης 1396554730"/>
                        <wps:cNvCnPr>
                          <a:cxnSpLocks/>
                        </wps:cNvCnPr>
                        <wps:spPr>
                          <a:xfrm flipH="1">
                            <a:off x="769729" y="958395"/>
                            <a:ext cx="6794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4339196" name="Εικόνα 23433919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76322" y="66343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5713748" name="Ευθεία γραμμή σύνδεσης 1745713748"/>
                        <wps:cNvCnPr/>
                        <wps:spPr>
                          <a:xfrm flipH="1">
                            <a:off x="334754" y="955855"/>
                            <a:ext cx="17653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8956309" name="Ευθεία γραμμή σύνδεσης 1468956309"/>
                        <wps:cNvCnPr/>
                        <wps:spPr>
                          <a:xfrm flipV="1">
                            <a:off x="1094849" y="460555"/>
                            <a:ext cx="0" cy="49403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9161428" name="Ευθεία γραμμή σύνδεσης 799161428"/>
                        <wps:cNvCnPr/>
                        <wps:spPr>
                          <a:xfrm flipH="1">
                            <a:off x="828784" y="958395"/>
                            <a:ext cx="27114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2124388" name="Ευθεία γραμμή σύνδεσης 352124388"/>
                        <wps:cNvCnPr/>
                        <wps:spPr>
                          <a:xfrm>
                            <a:off x="463659" y="958395"/>
                            <a:ext cx="13271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8589891" name="Ευθεία γραμμή σύνδεσης 978589891"/>
                        <wps:cNvCnPr/>
                        <wps:spPr>
                          <a:xfrm flipH="1">
                            <a:off x="588119" y="957760"/>
                            <a:ext cx="1143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226839" name="Ευθεία γραμμή σύνδεσης 70226839"/>
                        <wps:cNvCnPr/>
                        <wps:spPr>
                          <a:xfrm>
                            <a:off x="1094849" y="297562"/>
                            <a:ext cx="0" cy="23436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4174013" name="Ευθεία γραμμή σύνδεσης 1754174013"/>
                        <wps:cNvCnPr/>
                        <wps:spPr>
                          <a:xfrm flipH="1">
                            <a:off x="857359" y="524747"/>
                            <a:ext cx="2419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9557788" name="Ευθεία γραμμή σύνδεσης 609557788"/>
                        <wps:cNvCnPr/>
                        <wps:spPr>
                          <a:xfrm flipH="1">
                            <a:off x="339199" y="524747"/>
                            <a:ext cx="2914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574939" name="TextBox 18"/>
                        <wps:cNvSpPr txBox="1"/>
                        <wps:spPr>
                          <a:xfrm>
                            <a:off x="596374" y="491727"/>
                            <a:ext cx="339090" cy="293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634260" w14:textId="77777777" w:rsidR="00F03259" w:rsidRPr="00B55799" w:rsidRDefault="00F03259" w:rsidP="00F0325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3633857" name="TextBox 18"/>
                        <wps:cNvSpPr txBox="1"/>
                        <wps:spPr>
                          <a:xfrm>
                            <a:off x="596374" y="15622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F63F7B" w14:textId="77777777" w:rsidR="00F03259" w:rsidRPr="00B55799" w:rsidRDefault="00F03259" w:rsidP="00F0325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8898625" name="Εικόνα 16788986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7959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234041" name="Εικόνα 150523404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169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711420" name="Ευθεία γραμμή σύνδεσης 602711420"/>
                        <wps:cNvCnPr/>
                        <wps:spPr>
                          <a:xfrm flipV="1">
                            <a:off x="339199" y="317145"/>
                            <a:ext cx="0" cy="24379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67082402" name="Εικόνα 76708240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7959" y="49172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389873" name="Ευθεία γραμμή σύνδεσης 335389873"/>
                        <wps:cNvCnPr/>
                        <wps:spPr>
                          <a:xfrm flipV="1">
                            <a:off x="334754" y="812345"/>
                            <a:ext cx="0" cy="1498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6012949" name="Ευθύγραμμο βέλος σύνδεσης 2086012949"/>
                        <wps:cNvCnPr>
                          <a:cxnSpLocks/>
                        </wps:cNvCnPr>
                        <wps:spPr>
                          <a:xfrm flipH="1">
                            <a:off x="362694" y="1011100"/>
                            <a:ext cx="18542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0392740" name="TextBox 18"/>
                        <wps:cNvSpPr txBox="1"/>
                        <wps:spPr>
                          <a:xfrm>
                            <a:off x="369555" y="954585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EE2D05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02799377" name="TextBox 18"/>
                        <wps:cNvSpPr txBox="1"/>
                        <wps:spPr>
                          <a:xfrm>
                            <a:off x="694929" y="943639"/>
                            <a:ext cx="37719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4202C5" w14:textId="77777777" w:rsidR="00F03259" w:rsidRPr="00B55799" w:rsidRDefault="00F03259" w:rsidP="00F0325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 w:rsidRPr="00B55799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Ε,r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9773628" name="TextBox 18"/>
                        <wps:cNvSpPr txBox="1"/>
                        <wps:spPr>
                          <a:xfrm>
                            <a:off x="1031349" y="857430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70ECE6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9331381" name="TextBox 18"/>
                        <wps:cNvSpPr txBox="1"/>
                        <wps:spPr>
                          <a:xfrm>
                            <a:off x="88734" y="82707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D0947" w14:textId="77777777" w:rsidR="00F03259" w:rsidRDefault="00F03259" w:rsidP="00F0325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758105240" name="Ομάδα 758105240"/>
                        <wpg:cNvGrpSpPr/>
                        <wpg:grpSpPr>
                          <a:xfrm>
                            <a:off x="339198" y="257954"/>
                            <a:ext cx="760095" cy="108620"/>
                            <a:chOff x="0" y="0"/>
                            <a:chExt cx="822581" cy="108620"/>
                          </a:xfrm>
                        </wpg:grpSpPr>
                        <wps:wsp>
                          <wps:cNvPr id="1312759053" name="Ευθεία γραμμή σύνδεσης 1312759053"/>
                          <wps:cNvCnPr/>
                          <wps:spPr>
                            <a:xfrm>
                              <a:off x="621216" y="45097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265417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18727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63757351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53482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1589164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87660" y="9896"/>
                              <a:ext cx="15789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8344396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21548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0678466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5630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0919110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88073" y="6943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678083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17533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0391391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52288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207206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8627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4625431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20450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7778827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55108" y="9896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8211645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86782" y="6943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38718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585820" y="2075"/>
                              <a:ext cx="34466" cy="10494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916113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216417" y="80"/>
                              <a:ext cx="38606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360355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197355" y="2474"/>
                              <a:ext cx="29075" cy="56585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473213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211507" y="15563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819746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43855" y="18755"/>
                              <a:ext cx="28401" cy="8603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355179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77262" y="13168"/>
                              <a:ext cx="28401" cy="915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432076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12017" y="12849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998167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46772" y="1316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275869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802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382552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12238" y="1157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25192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448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232730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48080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085667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80304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79532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13518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041918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79562" y="14445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649281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249631" y="0"/>
                              <a:ext cx="39569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644260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285060" y="80"/>
                              <a:ext cx="392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833930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318563" y="0"/>
                              <a:ext cx="3947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120099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352067" y="319"/>
                              <a:ext cx="3870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379513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385955" y="878"/>
                              <a:ext cx="36295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120447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415222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236260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449496" y="399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451820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484155" y="1357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703947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518043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19942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550680" y="1038"/>
                              <a:ext cx="366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622119" name="Ευθεία γραμμή σύνδεσης 1613622119"/>
                          <wps:cNvCnPr/>
                          <wps:spPr>
                            <a:xfrm>
                              <a:off x="0" y="55245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E1E231" id="Καμβάς 2" o:spid="_x0000_s1099" editas="canvas" style="position:absolute;left:0;text-align:left;margin-left:57.2pt;margin-top:25.95pt;width:108.4pt;height:98.95pt;z-index:251670528;mso-position-horizontal:right;mso-position-horizontal-relative:margin;mso-width-relative:margin;mso-height-relative:margin" coordsize="13766,125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">
                <v:shape id="_x0000_s1100" type="#_x0000_t75" style="position:absolute;width:13766;height:12566;visibility:visible;mso-wrap-style:square" filled="t" fillcolor="#c5f0ff">
                  <v:fill o:detectmouseclick="t"/>
                  <v:path o:connecttype="none"/>
                </v:shape>
                <v:shape id="TextBox 18" o:spid="_x0000_s1101" type="#_x0000_t202" style="position:absolute;left:2518;top:975;width:3905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" filled="f" stroked="f">
                  <v:textbox>
                    <w:txbxContent>
                      <w:p w14:paraId="45197A0F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(+)</w:t>
                        </w:r>
                      </w:p>
                    </w:txbxContent>
                  </v:textbox>
                </v:shape>
                <v:shape id="TextBox 18" o:spid="_x0000_s1102" type="#_x0000_t202" style="position:absolute;left:8742;top:719;width:3134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" filled="f" stroked="f">
                  <v:textbox>
                    <w:txbxContent>
                      <w:p w14:paraId="7D6C6511" w14:textId="77777777" w:rsidR="00F03259" w:rsidRPr="00763445" w:rsidRDefault="00F03259" w:rsidP="00F03259">
                        <w:pP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63445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(-)</w:t>
                        </w:r>
                      </w:p>
                    </w:txbxContent>
                  </v:textbox>
                </v:shape>
                <v:shape id="TextBox 18" o:spid="_x0000_s1103" type="#_x0000_t202" style="position:absolute;left:626;top:5754;width:3276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" filled="f" stroked="f">
                  <v:textbox>
                    <w:txbxContent>
                      <w:p w14:paraId="426E324A" w14:textId="77777777" w:rsidR="00F03259" w:rsidRPr="00B55799" w:rsidRDefault="00F03259" w:rsidP="00F03259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04" type="#_x0000_t202" style="position:absolute;left:1241;top:3932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" filled="f" stroked="f">
                  <v:textbox>
                    <w:txbxContent>
                      <w:p w14:paraId="188C1721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8" o:spid="_x0000_s1105" type="#_x0000_t202" style="position:absolute;left:10342;top:3975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" filled="f" stroked="f">
                  <v:textbox>
                    <w:txbxContent>
                      <w:p w14:paraId="51600316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line id="Ευθεία γραμμή σύνδεσης 1558952762" o:spid="_x0000_s1106" style="position:absolute;visibility:visible;mso-wrap-style:square" from="7252,8771" to="7252,10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" strokecolor="red" strokeweight="1pt">
                  <v:stroke joinstyle="miter"/>
                </v:line>
                <v:line id="Ευθεία γραμμή σύνδεσης 719365187" o:spid="_x0000_s1107" style="position:absolute;visibility:visible;mso-wrap-style:square" from="7722,9209" to="7722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" strokecolor="red" strokeweight="1.5pt">
                  <v:stroke joinstyle="miter" endcap="round"/>
                  <o:lock v:ext="edit" shapetype="f"/>
                </v:line>
                <v:line id="Ευθεία γραμμή σύνδεσης 83105208" o:spid="_x0000_s1108" style="position:absolute;flip:x;visibility:visible;mso-wrap-style:square" from="6598,9552" to="7252,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" strokecolor="red" strokeweight="1pt">
                  <v:stroke joinstyle="miter"/>
                  <o:lock v:ext="edit" shapetype="f"/>
                </v:line>
                <v:line id="Ευθεία γραμμή σύνδεσης 1396554730" o:spid="_x0000_s1109" style="position:absolute;flip:x;visibility:visible;mso-wrap-style:square" from="7697,9583" to="8376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" strokecolor="red" strokeweight="1pt">
                  <v:stroke joinstyle="miter"/>
                  <o:lock v:ext="edit" shapetype="f"/>
                </v:line>
                <v:shape id="Εικόνα 234339196" o:spid="_x0000_s1110" type="#_x0000_t75" style="position:absolute;left:1763;top:6633;width:3188;height:69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">
                  <v:imagedata r:id="rId10" o:title=""/>
                </v:shape>
                <v:line id="Ευθεία γραμμή σύνδεσης 1745713748" o:spid="_x0000_s1111" style="position:absolute;flip:x;visibility:visible;mso-wrap-style:square" from="3347,9558" to="5112,9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" strokecolor="black [3213]">
                  <v:stroke joinstyle="miter"/>
                </v:line>
                <v:line id="Ευθεία γραμμή σύνδεσης 1468956309" o:spid="_x0000_s1112" style="position:absolute;flip:y;visibility:visible;mso-wrap-style:square" from="10948,4605" to="10948,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" strokecolor="black [3213]">
                  <v:stroke joinstyle="miter"/>
                </v:line>
                <v:line id="Ευθεία γραμμή σύνδεσης 799161428" o:spid="_x0000_s1113" style="position:absolute;flip:x;visibility:visible;mso-wrap-style:square" from="8287,9583" to="10999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" strokecolor="black [3213]">
                  <v:stroke joinstyle="miter"/>
                </v:line>
                <v:line id="Ευθεία γραμμή σύνδεσης 352124388" o:spid="_x0000_s1114" style="position:absolute;visibility:visible;mso-wrap-style:square" from="4636,9583" to="5963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" strokecolor="black [3213]">
                  <v:stroke joinstyle="miter"/>
                </v:line>
                <v:line id="Ευθεία γραμμή σύνδεσης 978589891" o:spid="_x0000_s1115" style="position:absolute;flip:x;visibility:visible;mso-wrap-style:square" from="5881,9577" to="7024,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" strokecolor="black [3213]">
                  <v:stroke joinstyle="miter"/>
                </v:line>
                <v:line id="Ευθεία γραμμή σύνδεσης 70226839" o:spid="_x0000_s1116" style="position:absolute;visibility:visible;mso-wrap-style:square" from="10948,2975" to="10948,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" strokecolor="black [3213]">
                  <v:stroke joinstyle="miter"/>
                </v:line>
                <v:line id="Ευθεία γραμμή σύνδεσης 1754174013" o:spid="_x0000_s1117" style="position:absolute;flip:x;visibility:visible;mso-wrap-style:square" from="8573,5247" to="10992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" strokecolor="black [3213]">
                  <v:stroke joinstyle="miter"/>
                </v:line>
                <v:line id="Ευθεία γραμμή σύνδεσης 609557788" o:spid="_x0000_s1118" style="position:absolute;flip:x;visibility:visible;mso-wrap-style:square" from="3391,5247" to="6306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" strokecolor="black [3213]">
                  <v:stroke joinstyle="miter"/>
                </v:line>
                <v:shape id="TextBox 18" o:spid="_x0000_s1119" type="#_x0000_t202" style="position:absolute;left:5963;top:4917;width:339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" filled="f" stroked="f">
                  <v:textbox>
                    <w:txbxContent>
                      <w:p w14:paraId="6B634260" w14:textId="77777777" w:rsidR="00F03259" w:rsidRPr="00B55799" w:rsidRDefault="00F03259" w:rsidP="00F03259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120" type="#_x0000_t202" style="position:absolute;left:5963;top:156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" filled="f" stroked="f">
                  <v:textbox>
                    <w:txbxContent>
                      <w:p w14:paraId="59F63F7B" w14:textId="77777777" w:rsidR="00F03259" w:rsidRPr="00B55799" w:rsidRDefault="00F03259" w:rsidP="00F03259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Εικόνα 1678898625" o:spid="_x0000_s1121" type="#_x0000_t75" style="position:absolute;left:5779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">
                  <v:imagedata r:id="rId11" o:title=""/>
                </v:shape>
                <v:shape id="Εικόνα 1505234041" o:spid="_x0000_s1122" type="#_x0000_t75" style="position:absolute;left:4801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">
                  <v:imagedata r:id="rId11" o:title=""/>
                </v:shape>
                <v:line id="Ευθεία γραμμή σύνδεσης 602711420" o:spid="_x0000_s1123" style="position:absolute;flip:y;visibility:visible;mso-wrap-style:square" from="3391,3171" to="3391,5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" strokecolor="black [3213]">
                  <v:stroke joinstyle="miter"/>
                </v:line>
                <v:shape id="Εικόνα 767082402" o:spid="_x0000_s1124" type="#_x0000_t75" style="position:absolute;left:5779;top:4917;width:318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">
                  <v:imagedata r:id="rId10" o:title=""/>
                </v:shape>
                <v:line id="Ευθεία γραμμή σύνδεσης 335389873" o:spid="_x0000_s1125" style="position:absolute;flip:y;visibility:visible;mso-wrap-style:square" from="3347,8123" to="3347,9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" strokecolor="black [3213]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2086012949" o:spid="_x0000_s1126" type="#_x0000_t32" style="position:absolute;left:3626;top:10111;width:1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27" type="#_x0000_t202" style="position:absolute;left:3695;top:9545;width:290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" filled="f" stroked="f">
                  <v:textbox>
                    <w:txbxContent>
                      <w:p w14:paraId="56EE2D05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Box 18" o:spid="_x0000_s1128" type="#_x0000_t202" style="position:absolute;left:6949;top:9436;width:377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" filled="f" stroked="f">
                  <v:textbox>
                    <w:txbxContent>
                      <w:p w14:paraId="0A4202C5" w14:textId="77777777" w:rsidR="00F03259" w:rsidRPr="00B55799" w:rsidRDefault="00F03259" w:rsidP="00F03259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 w:rsidRPr="00B55799">
                          <w:rPr>
                            <w:i/>
                            <w:iCs/>
                            <w:color w:val="000000"/>
                            <w:kern w:val="24"/>
                          </w:rPr>
                          <w:t>Ε,r</w:t>
                        </w:r>
                      </w:p>
                    </w:txbxContent>
                  </v:textbox>
                </v:shape>
                <v:shape id="TextBox 18" o:spid="_x0000_s1129" type="#_x0000_t202" style="position:absolute;left:10313;top:8574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" filled="f" stroked="f">
                  <v:textbox>
                    <w:txbxContent>
                      <w:p w14:paraId="2170ECE6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130" type="#_x0000_t202" style="position:absolute;left:887;top:8270;width:266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" filled="f" stroked="f">
                  <v:textbox>
                    <w:txbxContent>
                      <w:p w14:paraId="043D0947" w14:textId="77777777" w:rsidR="00F03259" w:rsidRDefault="00F03259" w:rsidP="00F0325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Β</w:t>
                        </w:r>
                      </w:p>
                    </w:txbxContent>
                  </v:textbox>
                </v:shape>
                <v:group id="Ομάδα 758105240" o:spid="_x0000_s1131" style="position:absolute;left:3391;top:2579;width:7601;height:1086" coordsize="8225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">
                  <v:line id="Ευθεία γραμμή σύνδεσης 1312759053" o:spid="_x0000_s1132" style="position:absolute;visibility:visible;mso-wrap-style:square" from="6212,450" to="8225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" strokecolor="black [3213]">
                    <v:stroke joinstyle="miter"/>
                  </v:line>
                  <v:line id="Line 82" o:spid="_x0000_s1133" style="position:absolute;rotation:180;visibility:visible;mso-wrap-style:square" from="2187,86" to="2346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" strokecolor="white" strokeweight="1pt"/>
                  <v:line id="Line 83" o:spid="_x0000_s1134" style="position:absolute;rotation:180;visibility:visible;mso-wrap-style:square" from="2534,92" to="2693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" strokecolor="white" strokeweight="1pt"/>
                  <v:line id="Line 84" o:spid="_x0000_s1135" style="position:absolute;rotation:180;visibility:visible;mso-wrap-style:square" from="2876,98" to="303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" strokecolor="white" strokeweight="1pt"/>
                  <v:line id="Line 85" o:spid="_x0000_s1136" style="position:absolute;rotation:180;visibility:visible;mso-wrap-style:square" from="3215,98" to="337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" strokecolor="white" strokeweight="1pt"/>
                  <v:line id="Line 86" o:spid="_x0000_s1137" style="position:absolute;rotation:180;visibility:visible;mso-wrap-style:square" from="3563,98" to="37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" strokecolor="white" strokeweight="1pt"/>
                  <v:line id="Line 87" o:spid="_x0000_s1138" style="position:absolute;rotation:180;visibility:visible;mso-wrap-style:square" from="3880,69" to="4039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" strokecolor="white" strokeweight="1pt"/>
                  <v:line id="Line 88" o:spid="_x0000_s1139" style="position:absolute;rotation:180;visibility:visible;mso-wrap-style:square" from="4175,86" to="433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" strokecolor="white" strokeweight="1pt"/>
                  <v:line id="Line 89" o:spid="_x0000_s1140" style="position:absolute;rotation:180;visibility:visible;mso-wrap-style:square" from="4522,92" to="4681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" strokecolor="white" strokeweight="1pt"/>
                  <v:line id="Line 90" o:spid="_x0000_s1141" style="position:absolute;rotation:180;visibility:visible;mso-wrap-style:square" from="4862,98" to="50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" strokecolor="white" strokeweight="1pt"/>
                  <v:line id="Line 91" o:spid="_x0000_s1142" style="position:absolute;rotation:180;visibility:visible;mso-wrap-style:square" from="5204,98" to="5363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" strokecolor="white" strokeweight="1pt"/>
                  <v:line id="Line 92" o:spid="_x0000_s1143" style="position:absolute;rotation:180;visibility:visible;mso-wrap-style:square" from="5551,98" to="5710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" strokecolor="white" strokeweight="1pt"/>
                  <v:line id="Line 93" o:spid="_x0000_s1144" style="position:absolute;rotation:180;visibility:visible;mso-wrap-style:square" from="5867,69" to="6027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" strokecolor="white" strokeweight="1pt"/>
                  <v:shape id="Arc 94" o:spid="_x0000_s1145" style="position:absolute;left:5858;top:20;width:344;height:1050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34466,57116;9657,0;17313,49624" o:connectangles="0,0,0"/>
                  </v:shape>
                  <v:shape id="Arc 95" o:spid="_x0000_s1146" style="position:absolute;left:2164;width:386;height:1073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38606,97190;13719,0;24594,50718" o:connectangles="0,0,0"/>
                  </v:shape>
                  <v:shape id="Arc 96" o:spid="_x0000_s1147" style="position:absolute;left:1973;top:24;width:291;height:566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29075,52519;0,7592;21135,0" o:connectangles="0,0,0"/>
                  </v:shape>
                  <v:shape id="Arc 97" o:spid="_x0000_s1148" style="position:absolute;left:2115;top:155;width:284;height:90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20871,90902;0,51732" o:connectangles="0,0,0"/>
                  </v:shape>
                  <v:shape id="Arc 98" o:spid="_x0000_s1149" style="position:absolute;left:2438;top:187;width:284;height:860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16208,0;21129,86034;0,47434" o:connectangles="0,0,0"/>
                  </v:shape>
                  <v:shape id="Arc 99" o:spid="_x0000_s1150" style="position:absolute;left:2772;top:131;width:284;height:916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15288,0;19044,91541;0,48684" o:connectangles="0,0,0"/>
                  </v:shape>
                  <v:shape id="Arc 100" o:spid="_x0000_s1151" style="position:absolute;left:3120;top:128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1" o:spid="_x0000_s1152" style="position:absolute;left:3467;top:131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2" o:spid="_x0000_s1153" style="position:absolute;left:3802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3" o:spid="_x0000_s1154" style="position:absolute;left:4122;top:115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4" o:spid="_x0000_s1155" style="position:absolute;left:4448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5" o:spid="_x0000_s1156" style="position:absolute;left:5480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6" o:spid="_x0000_s1157" style="position:absolute;left:4803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7" o:spid="_x0000_s1158" style="position:absolute;left:5135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8" o:spid="_x0000_s1159" style="position:absolute;left:5795;top:144;width:284;height:909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15747,0;19044,90902;0,48060" o:connectangles="0,0,0"/>
                  </v:shape>
                  <v:shape id="Arc 109" o:spid="_x0000_s1160" style="position:absolute;left:2496;width:396;height:1072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39569,95478;13701,0;24561,50718" o:connectangles="0,0,0"/>
                  </v:shape>
                  <v:shape id="Arc 110" o:spid="_x0000_s1161" style="position:absolute;left:2850;width:393;height:1073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39280,96059;13716,0;24588,50718" o:connectangles="0,0,0"/>
                  </v:shape>
                  <v:shape id="Arc 111" o:spid="_x0000_s1162" style="position:absolute;left:3185;width:395;height:1072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39472,95642;13699,0;24558,50718" o:connectangles="0,0,0"/>
                  </v:shape>
                  <v:shape id="Arc 112" o:spid="_x0000_s1163" style="position:absolute;left:3520;top:3;width:387;height:1072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38702,96962;13703,0;24565,50718" o:connectangles="0,0,0"/>
                  </v:shape>
                  <v:shape id="Arc 113" o:spid="_x0000_s1164" style="position:absolute;left:3859;top:8;width:363;height:1073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36295,100459;13721,0;24597,50718" o:connectangles="0,0,0"/>
                  </v:shape>
                  <v:shape id="Arc 114" o:spid="_x0000_s1165" style="position:absolute;left:4152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5" o:spid="_x0000_s1166" style="position:absolute;left:4494;top: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6" o:spid="_x0000_s1167" style="position:absolute;left:4841;top:1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7" o:spid="_x0000_s1168" style="position:absolute;left:5180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8" o:spid="_x0000_s1169" style="position:absolute;left:5506;top:10;width:367;height:107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36680,99957;13717,0;24591,50718" o:connectangles="0,0,0"/>
                  </v:shape>
                  <v:line id="Ευθεία γραμμή σύνδεσης 1613622119" o:spid="_x0000_s1170" style="position:absolute;visibility:visible;mso-wrap-style:square" from="0,552" to="2013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" strokecolor="black [3213]">
                    <v:stroke joinstyle="miter"/>
                  </v:line>
                </v:group>
                <w10:wrap type="square" anchorx="margin"/>
              </v:group>
            </w:pict>
          </mc:Fallback>
        </mc:AlternateContent>
      </w:r>
      <w:r w:rsidR="005E4A57">
        <w:t>Απάντηση:</w:t>
      </w:r>
    </w:p>
    <w:p w14:paraId="5288C8BE" w14:textId="10A07107" w:rsidR="005E4A57" w:rsidRDefault="00934BCD" w:rsidP="00934BCD">
      <w:pPr>
        <w:pStyle w:val="i"/>
      </w:pPr>
      <w:r>
        <w:t>Μόλις κλείσουμε το διακόπτη δ</w:t>
      </w:r>
      <w:r>
        <w:rPr>
          <w:vertAlign w:val="subscript"/>
        </w:rPr>
        <w:t>1</w:t>
      </w:r>
      <w:r>
        <w:t xml:space="preserve"> έχουμε το κύκλωμα του διπλανού σχήματος, όπου τη στιγμή αμέσως μετά</w:t>
      </w:r>
      <w:r w:rsidR="00DF4F4F">
        <w:t xml:space="preserve"> το κλείσιμο,</w:t>
      </w:r>
      <w:r>
        <w:t xml:space="preserve"> το πηνίο, λόγω αυτεπαγωγής δεν διαρρέεται από ρεύμα (</w:t>
      </w:r>
      <w:proofErr w:type="spellStart"/>
      <w:r>
        <w:t>i</w:t>
      </w:r>
      <w:r>
        <w:rPr>
          <w:vertAlign w:val="subscript"/>
        </w:rPr>
        <w:t>L</w:t>
      </w:r>
      <w:proofErr w:type="spellEnd"/>
      <w:r>
        <w:t>=0), ενώ αναπτύσσεται πάνω του μια ΗΕΔ από επαγωγή με την πολικότητα που έχει σημειωθεί στο σχήμα</w:t>
      </w:r>
      <w:r w:rsidR="00DF4F4F">
        <w:t>, ενώ η πηγή διαρρέεται απ</w:t>
      </w:r>
      <w:r w:rsidR="006B7CF5">
        <w:t xml:space="preserve">ό </w:t>
      </w:r>
      <w:r w:rsidR="00DF4F4F">
        <w:t>ρεύμα με αρχική ένταση i</w:t>
      </w:r>
      <w:r w:rsidR="00DF4F4F">
        <w:rPr>
          <w:vertAlign w:val="subscript"/>
        </w:rPr>
        <w:t>0</w:t>
      </w:r>
      <w:r w:rsidR="00DF4F4F">
        <w:t>.</w:t>
      </w:r>
    </w:p>
    <w:p w14:paraId="1E15D3A3" w14:textId="24D384FD" w:rsidR="00DF4F4F" w:rsidRDefault="00037047" w:rsidP="001F430B">
      <w:pPr>
        <w:ind w:left="340"/>
      </w:pPr>
      <w:r>
        <w:t>Εφαρμόζουμε το 2</w:t>
      </w:r>
      <w:r w:rsidRPr="00037047">
        <w:rPr>
          <w:vertAlign w:val="superscript"/>
        </w:rPr>
        <w:t>ο</w:t>
      </w:r>
      <w:r>
        <w:t xml:space="preserve"> κανόνα του Kirchhoff στην κλειστή διαδρομή ΑΒΓΔΑ:</w:t>
      </w:r>
    </w:p>
    <w:p w14:paraId="1080FB8D" w14:textId="791D758B" w:rsidR="00037047" w:rsidRDefault="001F430B" w:rsidP="001F430B">
      <w:pPr>
        <w:jc w:val="center"/>
      </w:pPr>
      <w:r w:rsidRPr="001F430B">
        <w:rPr>
          <w:position w:val="-28"/>
        </w:rPr>
        <w:object w:dxaOrig="5380" w:dyaOrig="639" w14:anchorId="13982066">
          <v:shape id="_x0000_i1025" type="#_x0000_t75" style="width:273.55pt;height:32.45pt" o:ole="">
            <v:imagedata r:id="rId12" o:title=""/>
          </v:shape>
          <o:OLEObject Type="Embed" ProgID="Equation.DSMT4" ShapeID="_x0000_i1025" DrawAspect="Content" ObjectID="_1804602042" r:id="rId13"/>
        </w:object>
      </w:r>
    </w:p>
    <w:p w14:paraId="367E07A4" w14:textId="7F7BB42B" w:rsidR="00B71429" w:rsidRDefault="00B71429" w:rsidP="00B71429">
      <w:pPr>
        <w:ind w:left="340"/>
      </w:pPr>
      <w:r>
        <w:t>Συνεπώς θα έχουμε, για την ισχύ της πηγής:</w:t>
      </w:r>
    </w:p>
    <w:p w14:paraId="08A87833" w14:textId="176A1197" w:rsidR="00B71429" w:rsidRDefault="00B71429" w:rsidP="00B71429">
      <w:pPr>
        <w:ind w:left="340"/>
        <w:jc w:val="center"/>
      </w:pPr>
      <w:r w:rsidRPr="00B71429">
        <w:rPr>
          <w:position w:val="-10"/>
        </w:rPr>
        <w:object w:dxaOrig="2520" w:dyaOrig="320" w14:anchorId="4217FF37">
          <v:shape id="_x0000_i1026" type="#_x0000_t75" style="width:128.05pt;height:16.25pt" o:ole="">
            <v:imagedata r:id="rId14" o:title=""/>
          </v:shape>
          <o:OLEObject Type="Embed" ProgID="Equation.DSMT4" ShapeID="_x0000_i1026" DrawAspect="Content" ObjectID="_1804602043" r:id="rId15"/>
        </w:object>
      </w:r>
    </w:p>
    <w:p w14:paraId="19407D41" w14:textId="1BBE18CC" w:rsidR="00B71429" w:rsidRDefault="00B71429" w:rsidP="00B71429">
      <w:pPr>
        <w:ind w:left="340"/>
      </w:pPr>
      <w:r>
        <w:t>Ενώ η ΗΕΔ λόγω αυτεπαγωγής στο ιδανικό πηνίο, είναι</w:t>
      </w:r>
      <w:r w:rsidR="007F59B0">
        <w:t xml:space="preserve"> ίση με την </w:t>
      </w:r>
      <w:r>
        <w:t>τάση στα άκρα του, ίση με την τάση στα άκρα της αντίστασης R</w:t>
      </w:r>
      <w:r>
        <w:rPr>
          <w:vertAlign w:val="subscript"/>
        </w:rPr>
        <w:t>2</w:t>
      </w:r>
      <w:r>
        <w:t>:</w:t>
      </w:r>
    </w:p>
    <w:p w14:paraId="45D11AB6" w14:textId="24D15B3B" w:rsidR="00B71429" w:rsidRDefault="007F59B0" w:rsidP="007F59B0">
      <w:pPr>
        <w:ind w:left="340"/>
        <w:jc w:val="center"/>
      </w:pPr>
      <w:r w:rsidRPr="00B71429">
        <w:rPr>
          <w:position w:val="-14"/>
        </w:rPr>
        <w:object w:dxaOrig="2799" w:dyaOrig="380" w14:anchorId="4AB4DE17">
          <v:shape id="_x0000_i1027" type="#_x0000_t75" style="width:142.25pt;height:19.25pt" o:ole="">
            <v:imagedata r:id="rId16" o:title=""/>
          </v:shape>
          <o:OLEObject Type="Embed" ProgID="Equation.DSMT4" ShapeID="_x0000_i1027" DrawAspect="Content" ObjectID="_1804602044" r:id="rId17"/>
        </w:object>
      </w:r>
    </w:p>
    <w:p w14:paraId="7028DD1B" w14:textId="6EF0ABBD" w:rsidR="007F59B0" w:rsidRDefault="007F59B0" w:rsidP="007F59B0">
      <w:pPr>
        <w:ind w:left="340"/>
        <w:jc w:val="center"/>
      </w:pPr>
      <w:r>
        <w:t>Λαμβάνοντας υπόψη την πολικότητα της παραπάνω ΗΕΔ, αντίθετη από την ΗΕΔ της πηγής, θα έχουμε:</w:t>
      </w:r>
    </w:p>
    <w:p w14:paraId="778C944F" w14:textId="12F78716" w:rsidR="007F59B0" w:rsidRDefault="007F59B0" w:rsidP="007F59B0">
      <w:pPr>
        <w:ind w:left="340"/>
        <w:jc w:val="center"/>
      </w:pPr>
      <w:r w:rsidRPr="007F59B0">
        <w:rPr>
          <w:position w:val="-10"/>
        </w:rPr>
        <w:object w:dxaOrig="1080" w:dyaOrig="320" w14:anchorId="45A6C14D">
          <v:shape id="_x0000_i1028" type="#_x0000_t75" style="width:55pt;height:16.25pt" o:ole="">
            <v:imagedata r:id="rId18" o:title=""/>
          </v:shape>
          <o:OLEObject Type="Embed" ProgID="Equation.DSMT4" ShapeID="_x0000_i1028" DrawAspect="Content" ObjectID="_1804602045" r:id="rId19"/>
        </w:object>
      </w:r>
    </w:p>
    <w:p w14:paraId="2DF45670" w14:textId="4E7C9C73" w:rsidR="007F59B0" w:rsidRDefault="007F59B0" w:rsidP="007F59B0">
      <w:pPr>
        <w:ind w:left="340"/>
      </w:pPr>
      <w:r>
        <w:t>Αλλά από το νόμο της αυτεπαγωγής έχουμε:</w:t>
      </w:r>
    </w:p>
    <w:p w14:paraId="6FC53579" w14:textId="701922C6" w:rsidR="007F59B0" w:rsidRDefault="00553931" w:rsidP="000902D2">
      <w:pPr>
        <w:ind w:left="340"/>
        <w:jc w:val="center"/>
      </w:pPr>
      <w:r w:rsidRPr="007F59B0">
        <w:rPr>
          <w:position w:val="-28"/>
        </w:rPr>
        <w:object w:dxaOrig="4819" w:dyaOrig="660" w14:anchorId="3E31E250">
          <v:shape id="_x0000_i1029" type="#_x0000_t75" style="width:244.9pt;height:33.45pt" o:ole="">
            <v:imagedata r:id="rId20" o:title=""/>
          </v:shape>
          <o:OLEObject Type="Embed" ProgID="Equation.DSMT4" ShapeID="_x0000_i1029" DrawAspect="Content" ObjectID="_1804602046" r:id="rId21"/>
        </w:object>
      </w:r>
    </w:p>
    <w:p w14:paraId="3A8F0A89" w14:textId="23454F2A" w:rsidR="00553931" w:rsidRDefault="003C3C36" w:rsidP="00553931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5AA672AA" wp14:editId="149E984C">
                <wp:simplePos x="0" y="0"/>
                <wp:positionH relativeFrom="margin">
                  <wp:posOffset>4770120</wp:posOffset>
                </wp:positionH>
                <wp:positionV relativeFrom="paragraph">
                  <wp:posOffset>6350</wp:posOffset>
                </wp:positionV>
                <wp:extent cx="1344295" cy="1256665"/>
                <wp:effectExtent l="0" t="0" r="8255" b="635"/>
                <wp:wrapSquare wrapText="bothSides"/>
                <wp:docPr id="1675418438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5F0FF"/>
                        </a:solidFill>
                      </wpc:bg>
                      <wpc:whole/>
                      <wps:wsp>
                        <wps:cNvPr id="648900351" name="TextBox 18"/>
                        <wps:cNvSpPr txBox="1"/>
                        <wps:spPr>
                          <a:xfrm>
                            <a:off x="393884" y="954581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6E59F5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864727" name="TextBox 18"/>
                        <wps:cNvSpPr txBox="1"/>
                        <wps:spPr>
                          <a:xfrm>
                            <a:off x="86425" y="82707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CA988A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2505213" name="TextBox 18"/>
                        <wps:cNvSpPr txBox="1"/>
                        <wps:spPr>
                          <a:xfrm>
                            <a:off x="60293" y="575490"/>
                            <a:ext cx="3276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EDD78D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93236717" name="TextBox 18"/>
                        <wps:cNvSpPr txBox="1"/>
                        <wps:spPr>
                          <a:xfrm>
                            <a:off x="77811" y="209787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C8D7C" w14:textId="5EFB5D79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7898377" name="TextBox 18"/>
                        <wps:cNvSpPr txBox="1"/>
                        <wps:spPr>
                          <a:xfrm>
                            <a:off x="121888" y="39324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AA8E7F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5585630" name="TextBox 18"/>
                        <wps:cNvSpPr txBox="1"/>
                        <wps:spPr>
                          <a:xfrm>
                            <a:off x="1031984" y="397556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07A9B3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19278156" name="Ευθεία γραμμή σύνδεσης 1519278156"/>
                        <wps:cNvCnPr/>
                        <wps:spPr>
                          <a:xfrm>
                            <a:off x="722970" y="877115"/>
                            <a:ext cx="0" cy="1479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033334" name="Ευθεία γραμμή σύνδεσης 270033334"/>
                        <wps:cNvCnPr>
                          <a:cxnSpLocks/>
                        </wps:cNvCnPr>
                        <wps:spPr>
                          <a:xfrm>
                            <a:off x="769960" y="920930"/>
                            <a:ext cx="0" cy="6731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6603055" name="Ευθεία γραμμή σύνδεσης 576603055"/>
                        <wps:cNvCnPr>
                          <a:cxnSpLocks/>
                        </wps:cNvCnPr>
                        <wps:spPr>
                          <a:xfrm flipH="1">
                            <a:off x="657565" y="955220"/>
                            <a:ext cx="654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1257769" name="Ευθεία γραμμή σύνδεσης 941257769"/>
                        <wps:cNvCnPr>
                          <a:cxnSpLocks/>
                        </wps:cNvCnPr>
                        <wps:spPr>
                          <a:xfrm flipH="1">
                            <a:off x="767420" y="958395"/>
                            <a:ext cx="6794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70765650" name="Εικόνα 18707656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74013" y="66343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320881" name="Ευθεία γραμμή σύνδεσης 248320881"/>
                        <wps:cNvCnPr/>
                        <wps:spPr>
                          <a:xfrm flipH="1">
                            <a:off x="332445" y="955855"/>
                            <a:ext cx="17653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193031" name="Ευθεία γραμμή σύνδεσης 243193031"/>
                        <wps:cNvCnPr/>
                        <wps:spPr>
                          <a:xfrm flipV="1">
                            <a:off x="1092540" y="460555"/>
                            <a:ext cx="0" cy="49403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320303" name="Ευθεία γραμμή σύνδεσης 328320303"/>
                        <wps:cNvCnPr/>
                        <wps:spPr>
                          <a:xfrm flipH="1">
                            <a:off x="826475" y="958395"/>
                            <a:ext cx="27114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204491" name="Ευθεία γραμμή σύνδεσης 523204491"/>
                        <wps:cNvCnPr/>
                        <wps:spPr>
                          <a:xfrm>
                            <a:off x="461350" y="958395"/>
                            <a:ext cx="13271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5211743" name="Ευθεία γραμμή σύνδεσης 1515211743"/>
                        <wps:cNvCnPr/>
                        <wps:spPr>
                          <a:xfrm flipH="1">
                            <a:off x="585810" y="957760"/>
                            <a:ext cx="1143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6308687" name="Ευθεία γραμμή σύνδεσης 1456308687"/>
                        <wps:cNvCnPr/>
                        <wps:spPr>
                          <a:xfrm>
                            <a:off x="1092540" y="297562"/>
                            <a:ext cx="0" cy="234363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5722713" name="Ευθεία γραμμή σύνδεσης 2145722713"/>
                        <wps:cNvCnPr/>
                        <wps:spPr>
                          <a:xfrm flipH="1">
                            <a:off x="855050" y="524747"/>
                            <a:ext cx="2419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0271769" name="Ευθεία γραμμή σύνδεσης 950271769"/>
                        <wps:cNvCnPr/>
                        <wps:spPr>
                          <a:xfrm flipH="1">
                            <a:off x="336890" y="524747"/>
                            <a:ext cx="2914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1053496" name="TextBox 18"/>
                        <wps:cNvSpPr txBox="1"/>
                        <wps:spPr>
                          <a:xfrm>
                            <a:off x="594065" y="491727"/>
                            <a:ext cx="339090" cy="293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5B8763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96757799" name="TextBox 18"/>
                        <wps:cNvSpPr txBox="1"/>
                        <wps:spPr>
                          <a:xfrm>
                            <a:off x="594065" y="15622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75003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656273" name="Εικόνα 5246562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5650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46844" name="Εικόνα 380468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7860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8050279" name="Ευθεία γραμμή σύνδεσης 1728050279"/>
                        <wps:cNvCnPr/>
                        <wps:spPr>
                          <a:xfrm flipV="1">
                            <a:off x="336890" y="297562"/>
                            <a:ext cx="0" cy="29976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1943426" name="Εικόνα 9319434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650" y="49172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6861354" name="Ευθεία γραμμή σύνδεσης 1076861354"/>
                        <wps:cNvCnPr/>
                        <wps:spPr>
                          <a:xfrm flipV="1">
                            <a:off x="332445" y="812345"/>
                            <a:ext cx="0" cy="1498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1439570" name="TextBox 18"/>
                        <wps:cNvSpPr txBox="1"/>
                        <wps:spPr>
                          <a:xfrm>
                            <a:off x="203540" y="63307"/>
                            <a:ext cx="39052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9E9E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728168" name="Ευθύγραμμο βέλος σύνδεσης 31728168"/>
                        <wps:cNvCnPr>
                          <a:cxnSpLocks/>
                        </wps:cNvCnPr>
                        <wps:spPr>
                          <a:xfrm flipH="1">
                            <a:off x="400390" y="1011613"/>
                            <a:ext cx="18542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5441663" name="TextBox 18"/>
                        <wps:cNvSpPr txBox="1"/>
                        <wps:spPr>
                          <a:xfrm>
                            <a:off x="692620" y="943639"/>
                            <a:ext cx="37719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3C7E3D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Ε,r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54783434" name="TextBox 18"/>
                        <wps:cNvSpPr txBox="1"/>
                        <wps:spPr>
                          <a:xfrm>
                            <a:off x="1029040" y="857430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A495C4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359820" name="TextBox 18"/>
                        <wps:cNvSpPr txBox="1"/>
                        <wps:spPr>
                          <a:xfrm>
                            <a:off x="950033" y="71934"/>
                            <a:ext cx="31336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0356F4" w14:textId="77777777" w:rsidR="003C3C36" w:rsidRPr="00763445" w:rsidRDefault="003C3C36" w:rsidP="003C3C36">
                              <w:pP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63445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(-)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38457110" name="Ευθύγραμμο βέλος σύνδεσης 1838457110"/>
                        <wps:cNvCnPr>
                          <a:cxnSpLocks/>
                        </wps:cNvCnPr>
                        <wps:spPr>
                          <a:xfrm>
                            <a:off x="430582" y="582401"/>
                            <a:ext cx="18542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826025" name="Ευθύγραμμο βέλος σύνδεσης 122826025"/>
                        <wps:cNvCnPr>
                          <a:cxnSpLocks/>
                        </wps:cNvCnPr>
                        <wps:spPr>
                          <a:xfrm flipV="1">
                            <a:off x="277766" y="288336"/>
                            <a:ext cx="0" cy="165372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1202700" name="TextBox 18"/>
                        <wps:cNvSpPr txBox="1"/>
                        <wps:spPr>
                          <a:xfrm>
                            <a:off x="393884" y="538659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ADECB5" w14:textId="77777777" w:rsidR="003C3C36" w:rsidRDefault="003C3C36" w:rsidP="003C3C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1503266459" name="Ομάδα 1503266459"/>
                        <wpg:cNvGrpSpPr/>
                        <wpg:grpSpPr>
                          <a:xfrm>
                            <a:off x="339320" y="249327"/>
                            <a:ext cx="760097" cy="108620"/>
                            <a:chOff x="0" y="0"/>
                            <a:chExt cx="822581" cy="108620"/>
                          </a:xfrm>
                        </wpg:grpSpPr>
                        <wps:wsp>
                          <wps:cNvPr id="523352394" name="Ευθεία γραμμή σύνδεσης 523352394"/>
                          <wps:cNvCnPr/>
                          <wps:spPr>
                            <a:xfrm>
                              <a:off x="621216" y="45097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791227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18727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760903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53482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4669818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87660" y="9896"/>
                              <a:ext cx="15789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4000464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21548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2674776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5630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1127597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88073" y="6943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2145026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17533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8353579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52288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0573335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8627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7024099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20450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9473790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55107" y="9896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7897311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86783" y="6943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7912714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585820" y="2075"/>
                              <a:ext cx="34466" cy="10494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514340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216417" y="80"/>
                              <a:ext cx="38606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483563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197355" y="2474"/>
                              <a:ext cx="29075" cy="56585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773987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211507" y="15563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096199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43855" y="18755"/>
                              <a:ext cx="28401" cy="8603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719157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77262" y="13168"/>
                              <a:ext cx="28401" cy="915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983840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12017" y="12849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989891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46772" y="1316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710780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802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463077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12238" y="1157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794579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448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38144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48080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058419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80304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100970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13518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771359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79562" y="14445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62287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249631" y="0"/>
                              <a:ext cx="39569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816451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285060" y="80"/>
                              <a:ext cx="392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742516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318563" y="0"/>
                              <a:ext cx="3947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420352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352067" y="319"/>
                              <a:ext cx="3870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052058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385956" y="878"/>
                              <a:ext cx="36295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155200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415222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434907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449496" y="399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401212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484155" y="1357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823908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518043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844900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550680" y="1038"/>
                              <a:ext cx="366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017546" name="Ευθεία γραμμή σύνδεσης 620017546"/>
                          <wps:cNvCnPr/>
                          <wps:spPr>
                            <a:xfrm>
                              <a:off x="0" y="55245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672AA" id="_x0000_s1171" editas="canvas" style="position:absolute;left:0;text-align:left;margin-left:375.6pt;margin-top:.5pt;width:105.85pt;height:98.95pt;z-index:251662336;mso-position-horizontal-relative:margin;mso-width-relative:margin;mso-height-relative:margin" coordsize="13442,125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">
                <v:shape id="_x0000_s1172" type="#_x0000_t75" style="position:absolute;width:13442;height:12566;visibility:visible;mso-wrap-style:square" filled="t" fillcolor="#c5f0ff">
                  <v:fill o:detectmouseclick="t"/>
                  <v:path o:connecttype="none"/>
                </v:shape>
                <v:shape id="TextBox 18" o:spid="_x0000_s1173" type="#_x0000_t202" style="position:absolute;left:3938;top:9545;width:290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" filled="f" stroked="f">
                  <v:textbox>
                    <w:txbxContent>
                      <w:p w14:paraId="5B6E59F5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74" type="#_x0000_t202" style="position:absolute;left:864;top:8270;width:266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" filled="f" stroked="f">
                  <v:textbox>
                    <w:txbxContent>
                      <w:p w14:paraId="3DCA988A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Β</w:t>
                        </w:r>
                      </w:p>
                    </w:txbxContent>
                  </v:textbox>
                </v:shape>
                <v:shape id="TextBox 18" o:spid="_x0000_s1175" type="#_x0000_t202" style="position:absolute;left:602;top:5754;width:327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" filled="f" stroked="f">
                  <v:textbox>
                    <w:txbxContent>
                      <w:p w14:paraId="4CEDD78D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76" type="#_x0000_t202" style="position:absolute;left:778;top:2097;width:290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" filled="f" stroked="f">
                  <v:textbox>
                    <w:txbxContent>
                      <w:p w14:paraId="6BDC8D7C" w14:textId="5EFB5D79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177" type="#_x0000_t202" style="position:absolute;left:1218;top:3932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" filled="f" stroked="f">
                  <v:textbox>
                    <w:txbxContent>
                      <w:p w14:paraId="70AA8E7F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8" o:spid="_x0000_s1178" type="#_x0000_t202" style="position:absolute;left:10319;top:3975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" filled="f" stroked="f">
                  <v:textbox>
                    <w:txbxContent>
                      <w:p w14:paraId="5307A9B3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line id="Ευθεία γραμμή σύνδεσης 1519278156" o:spid="_x0000_s1179" style="position:absolute;visibility:visible;mso-wrap-style:square" from="7229,8771" to="7229,10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" strokecolor="red" strokeweight="1pt">
                  <v:stroke joinstyle="miter"/>
                </v:line>
                <v:line id="Ευθεία γραμμή σύνδεσης 270033334" o:spid="_x0000_s1180" style="position:absolute;visibility:visible;mso-wrap-style:square" from="7699,9209" to="76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" strokecolor="red" strokeweight="1.5pt">
                  <v:stroke joinstyle="miter" endcap="round"/>
                  <o:lock v:ext="edit" shapetype="f"/>
                </v:line>
                <v:line id="Ευθεία γραμμή σύνδεσης 576603055" o:spid="_x0000_s1181" style="position:absolute;flip:x;visibility:visible;mso-wrap-style:square" from="6575,9552" to="7229,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" strokecolor="red" strokeweight="1pt">
                  <v:stroke joinstyle="miter"/>
                  <o:lock v:ext="edit" shapetype="f"/>
                </v:line>
                <v:line id="Ευθεία γραμμή σύνδεσης 941257769" o:spid="_x0000_s1182" style="position:absolute;flip:x;visibility:visible;mso-wrap-style:square" from="7674,9583" to="8353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" strokecolor="red" strokeweight="1pt">
                  <v:stroke joinstyle="miter"/>
                  <o:lock v:ext="edit" shapetype="f"/>
                </v:line>
                <v:shape id="Εικόνα 1870765650" o:spid="_x0000_s1183" type="#_x0000_t75" style="position:absolute;left:1740;top:6633;width:3188;height:69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">
                  <v:imagedata r:id="rId10" o:title=""/>
                </v:shape>
                <v:line id="Ευθεία γραμμή σύνδεσης 248320881" o:spid="_x0000_s1184" style="position:absolute;flip:x;visibility:visible;mso-wrap-style:square" from="3324,9558" to="5089,9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" strokecolor="black [3213]">
                  <v:stroke joinstyle="miter"/>
                </v:line>
                <v:line id="Ευθεία γραμμή σύνδεσης 243193031" o:spid="_x0000_s1185" style="position:absolute;flip:y;visibility:visible;mso-wrap-style:square" from="10925,4605" to="10925,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" strokecolor="black [3213]">
                  <v:stroke joinstyle="miter"/>
                </v:line>
                <v:line id="Ευθεία γραμμή σύνδεσης 328320303" o:spid="_x0000_s1186" style="position:absolute;flip:x;visibility:visible;mso-wrap-style:square" from="8264,9583" to="10976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" strokecolor="black [3213]">
                  <v:stroke joinstyle="miter"/>
                </v:line>
                <v:line id="Ευθεία γραμμή σύνδεσης 523204491" o:spid="_x0000_s1187" style="position:absolute;visibility:visible;mso-wrap-style:square" from="4613,9583" to="5940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" strokecolor="black [3213]">
                  <v:stroke joinstyle="miter"/>
                </v:line>
                <v:line id="Ευθεία γραμμή σύνδεσης 1515211743" o:spid="_x0000_s1188" style="position:absolute;flip:x;visibility:visible;mso-wrap-style:square" from="5858,9577" to="7001,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" strokecolor="black [3213]">
                  <v:stroke joinstyle="miter"/>
                </v:line>
                <v:line id="Ευθεία γραμμή σύνδεσης 1456308687" o:spid="_x0000_s1189" style="position:absolute;visibility:visible;mso-wrap-style:square" from="10925,2975" to="10925,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" strokecolor="black [3213]">
                  <v:stroke joinstyle="miter"/>
                </v:line>
                <v:line id="Ευθεία γραμμή σύνδεσης 2145722713" o:spid="_x0000_s1190" style="position:absolute;flip:x;visibility:visible;mso-wrap-style:square" from="8550,5247" to="1096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" strokecolor="black [3213]">
                  <v:stroke joinstyle="miter"/>
                </v:line>
                <v:line id="Ευθεία γραμμή σύνδεσης 950271769" o:spid="_x0000_s1191" style="position:absolute;flip:x;visibility:visible;mso-wrap-style:square" from="3368,5247" to="6283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" strokecolor="black [3213]">
                  <v:stroke joinstyle="miter"/>
                </v:line>
                <v:shape id="TextBox 18" o:spid="_x0000_s1192" type="#_x0000_t202" style="position:absolute;left:5940;top:4917;width:339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" filled="f" stroked="f">
                  <v:textbox>
                    <w:txbxContent>
                      <w:p w14:paraId="6A5B8763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193" type="#_x0000_t202" style="position:absolute;left:5940;top:156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" filled="f" stroked="f">
                  <v:textbox>
                    <w:txbxContent>
                      <w:p w14:paraId="5F575003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Εικόνα 524656273" o:spid="_x0000_s1194" type="#_x0000_t75" style="position:absolute;left:5756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">
                  <v:imagedata r:id="rId11" o:title=""/>
                </v:shape>
                <v:shape id="Εικόνα 38046844" o:spid="_x0000_s1195" type="#_x0000_t75" style="position:absolute;left:4778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">
                  <v:imagedata r:id="rId11" o:title=""/>
                </v:shape>
                <v:line id="Ευθεία γραμμή σύνδεσης 1728050279" o:spid="_x0000_s1196" style="position:absolute;flip:y;visibility:visible;mso-wrap-style:square" from="3368,2975" to="3368,5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" strokecolor="black [3213]">
                  <v:stroke joinstyle="miter"/>
                </v:line>
                <v:shape id="Εικόνα 931943426" o:spid="_x0000_s1197" type="#_x0000_t75" style="position:absolute;left:5756;top:4917;width:318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">
                  <v:imagedata r:id="rId10" o:title=""/>
                </v:shape>
                <v:line id="Ευθεία γραμμή σύνδεσης 1076861354" o:spid="_x0000_s1198" style="position:absolute;flip:y;visibility:visible;mso-wrap-style:square" from="3324,8123" to="3324,9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" strokecolor="black [3213]">
                  <v:stroke joinstyle="miter"/>
                </v:line>
                <v:shape id="TextBox 18" o:spid="_x0000_s1199" type="#_x0000_t202" style="position:absolute;left:2035;top:633;width:3905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" filled="f" stroked="f">
                  <v:textbox>
                    <w:txbxContent>
                      <w:p w14:paraId="6D859E9E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(+)</w:t>
                        </w:r>
                      </w:p>
                    </w:txbxContent>
                  </v:textbox>
                </v:shape>
                <v:shape id="Ευθύγραμμο βέλος σύνδεσης 31728168" o:spid="_x0000_s1200" type="#_x0000_t32" style="position:absolute;left:4003;top:10116;width:1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201" type="#_x0000_t202" style="position:absolute;left:6926;top:9436;width:377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" filled="f" stroked="f">
                  <v:textbox>
                    <w:txbxContent>
                      <w:p w14:paraId="5A3C7E3D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Ε,r</w:t>
                        </w:r>
                      </w:p>
                    </w:txbxContent>
                  </v:textbox>
                </v:shape>
                <v:shape id="TextBox 18" o:spid="_x0000_s1202" type="#_x0000_t202" style="position:absolute;left:10290;top:8574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" filled="f" stroked="f">
                  <v:textbox>
                    <w:txbxContent>
                      <w:p w14:paraId="3BA495C4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203" type="#_x0000_t202" style="position:absolute;left:9500;top:719;width:3133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" filled="f" stroked="f">
                  <v:textbox>
                    <w:txbxContent>
                      <w:p w14:paraId="050356F4" w14:textId="77777777" w:rsidR="003C3C36" w:rsidRPr="00763445" w:rsidRDefault="003C3C36" w:rsidP="003C3C36">
                        <w:pP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763445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(-)</w:t>
                        </w:r>
                      </w:p>
                    </w:txbxContent>
                  </v:textbox>
                </v:shape>
                <v:shape id="Ευθύγραμμο βέλος σύνδεσης 1838457110" o:spid="_x0000_s1204" type="#_x0000_t32" style="position:absolute;left:4305;top:5824;width:1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22826025" o:spid="_x0000_s1205" type="#_x0000_t32" style="position:absolute;left:2777;top:2883;width:0;height:16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206" type="#_x0000_t202" style="position:absolute;left:3938;top:5386;width:290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" filled="f" stroked="f">
                  <v:textbox>
                    <w:txbxContent>
                      <w:p w14:paraId="63ADECB5" w14:textId="77777777" w:rsidR="003C3C36" w:rsidRDefault="003C3C36" w:rsidP="003C3C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group id="Ομάδα 1503266459" o:spid="_x0000_s1207" style="position:absolute;left:3393;top:2493;width:7601;height:1086" coordsize="8225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">
                  <v:line id="Ευθεία γραμμή σύνδεσης 523352394" o:spid="_x0000_s1208" style="position:absolute;visibility:visible;mso-wrap-style:square" from="6212,450" to="8225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" strokecolor="black [3213]">
                    <v:stroke joinstyle="miter"/>
                  </v:line>
                  <v:line id="Line 82" o:spid="_x0000_s1209" style="position:absolute;rotation:180;visibility:visible;mso-wrap-style:square" from="2187,86" to="2346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" strokecolor="white" strokeweight="1pt"/>
                  <v:line id="Line 83" o:spid="_x0000_s1210" style="position:absolute;rotation:180;visibility:visible;mso-wrap-style:square" from="2534,92" to="2693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" strokecolor="white" strokeweight="1pt"/>
                  <v:line id="Line 84" o:spid="_x0000_s1211" style="position:absolute;rotation:180;visibility:visible;mso-wrap-style:square" from="2876,98" to="303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" strokecolor="white" strokeweight="1pt"/>
                  <v:line id="Line 85" o:spid="_x0000_s1212" style="position:absolute;rotation:180;visibility:visible;mso-wrap-style:square" from="3215,98" to="337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" strokecolor="white" strokeweight="1pt"/>
                  <v:line id="Line 86" o:spid="_x0000_s1213" style="position:absolute;rotation:180;visibility:visible;mso-wrap-style:square" from="3563,98" to="37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" strokecolor="white" strokeweight="1pt"/>
                  <v:line id="Line 87" o:spid="_x0000_s1214" style="position:absolute;rotation:180;visibility:visible;mso-wrap-style:square" from="3880,69" to="4039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" strokecolor="white" strokeweight="1pt"/>
                  <v:line id="Line 88" o:spid="_x0000_s1215" style="position:absolute;rotation:180;visibility:visible;mso-wrap-style:square" from="4175,86" to="433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" strokecolor="white" strokeweight="1pt"/>
                  <v:line id="Line 89" o:spid="_x0000_s1216" style="position:absolute;rotation:180;visibility:visible;mso-wrap-style:square" from="4522,92" to="4681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" strokecolor="white" strokeweight="1pt"/>
                  <v:line id="Line 90" o:spid="_x0000_s1217" style="position:absolute;rotation:180;visibility:visible;mso-wrap-style:square" from="4862,98" to="50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" strokecolor="white" strokeweight="1pt"/>
                  <v:line id="Line 91" o:spid="_x0000_s1218" style="position:absolute;rotation:180;visibility:visible;mso-wrap-style:square" from="5204,98" to="5363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" strokecolor="white" strokeweight="1pt"/>
                  <v:line id="Line 92" o:spid="_x0000_s1219" style="position:absolute;rotation:180;visibility:visible;mso-wrap-style:square" from="5551,98" to="5710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" strokecolor="white" strokeweight="1pt"/>
                  <v:line id="Line 93" o:spid="_x0000_s1220" style="position:absolute;rotation:180;visibility:visible;mso-wrap-style:square" from="5867,69" to="6027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" strokecolor="white" strokeweight="1pt"/>
                  <v:shape id="Arc 94" o:spid="_x0000_s1221" style="position:absolute;left:5858;top:20;width:344;height:1050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34466,57116;9657,0;17313,49624" o:connectangles="0,0,0"/>
                  </v:shape>
                  <v:shape id="Arc 95" o:spid="_x0000_s1222" style="position:absolute;left:2164;width:386;height:1073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38606,97190;13719,0;24594,50718" o:connectangles="0,0,0"/>
                  </v:shape>
                  <v:shape id="Arc 96" o:spid="_x0000_s1223" style="position:absolute;left:1973;top:24;width:291;height:566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29075,52519;0,7592;21135,0" o:connectangles="0,0,0"/>
                  </v:shape>
                  <v:shape id="Arc 97" o:spid="_x0000_s1224" style="position:absolute;left:2115;top:155;width:284;height:90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20871,90902;0,51732" o:connectangles="0,0,0"/>
                  </v:shape>
                  <v:shape id="Arc 98" o:spid="_x0000_s1225" style="position:absolute;left:2438;top:187;width:284;height:860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16208,0;21129,86034;0,47434" o:connectangles="0,0,0"/>
                  </v:shape>
                  <v:shape id="Arc 99" o:spid="_x0000_s1226" style="position:absolute;left:2772;top:131;width:284;height:916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15288,0;19044,91541;0,48684" o:connectangles="0,0,0"/>
                  </v:shape>
                  <v:shape id="Arc 100" o:spid="_x0000_s1227" style="position:absolute;left:3120;top:128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1" o:spid="_x0000_s1228" style="position:absolute;left:3467;top:131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2" o:spid="_x0000_s1229" style="position:absolute;left:3802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3" o:spid="_x0000_s1230" style="position:absolute;left:4122;top:115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4" o:spid="_x0000_s1231" style="position:absolute;left:4448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5" o:spid="_x0000_s1232" style="position:absolute;left:5480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6" o:spid="_x0000_s1233" style="position:absolute;left:4803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7" o:spid="_x0000_s1234" style="position:absolute;left:5135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8" o:spid="_x0000_s1235" style="position:absolute;left:5795;top:144;width:284;height:909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15747,0;19044,90902;0,48060" o:connectangles="0,0,0"/>
                  </v:shape>
                  <v:shape id="Arc 109" o:spid="_x0000_s1236" style="position:absolute;left:2496;width:396;height:1072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39569,95478;13701,0;24561,50718" o:connectangles="0,0,0"/>
                  </v:shape>
                  <v:shape id="Arc 110" o:spid="_x0000_s1237" style="position:absolute;left:2850;width:393;height:1073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39280,96059;13716,0;24588,50718" o:connectangles="0,0,0"/>
                  </v:shape>
                  <v:shape id="Arc 111" o:spid="_x0000_s1238" style="position:absolute;left:3185;width:395;height:1072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39472,95642;13699,0;24558,50718" o:connectangles="0,0,0"/>
                  </v:shape>
                  <v:shape id="Arc 112" o:spid="_x0000_s1239" style="position:absolute;left:3520;top:3;width:387;height:1072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38702,96962;13703,0;24565,50718" o:connectangles="0,0,0"/>
                  </v:shape>
                  <v:shape id="Arc 113" o:spid="_x0000_s1240" style="position:absolute;left:3859;top:8;width:363;height:1073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36295,100459;13721,0;24597,50718" o:connectangles="0,0,0"/>
                  </v:shape>
                  <v:shape id="Arc 114" o:spid="_x0000_s1241" style="position:absolute;left:4152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5" o:spid="_x0000_s1242" style="position:absolute;left:4494;top: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6" o:spid="_x0000_s1243" style="position:absolute;left:4841;top:1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7" o:spid="_x0000_s1244" style="position:absolute;left:5180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8" o:spid="_x0000_s1245" style="position:absolute;left:5506;top:10;width:367;height:107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36680,99957;13717,0;24591,50718" o:connectangles="0,0,0"/>
                  </v:shape>
                  <v:line id="Ευθεία γραμμή σύνδεσης 620017546" o:spid="_x0000_s1246" style="position:absolute;visibility:visible;mso-wrap-style:square" from="0,552" to="2013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" strokecolor="black [3213]">
                    <v:stroke joinstyle="miter"/>
                  </v:line>
                </v:group>
                <w10:wrap type="square" anchorx="margin"/>
              </v:group>
            </w:pict>
          </mc:Fallback>
        </mc:AlternateContent>
      </w:r>
      <w:r w:rsidR="00553931">
        <w:t>Παίρνουμε ξανά το 2</w:t>
      </w:r>
      <w:r w:rsidR="00553931" w:rsidRPr="00553931">
        <w:rPr>
          <w:vertAlign w:val="superscript"/>
        </w:rPr>
        <w:t>ο</w:t>
      </w:r>
      <w:r w:rsidR="00553931">
        <w:t xml:space="preserve"> κανόνα του Kirchhoff στον βρόχο ΑΒΓΔΑ</w:t>
      </w:r>
      <w:r w:rsidR="001D2911">
        <w:t xml:space="preserve"> και έχουμε:</w:t>
      </w:r>
    </w:p>
    <w:p w14:paraId="138F0AF4" w14:textId="5D1C3793" w:rsidR="001D2911" w:rsidRPr="00B71429" w:rsidRDefault="001D2911" w:rsidP="001D2911">
      <w:pPr>
        <w:jc w:val="center"/>
      </w:pPr>
      <w:r w:rsidRPr="001D2911">
        <w:rPr>
          <w:position w:val="-30"/>
        </w:rPr>
        <w:object w:dxaOrig="4239" w:dyaOrig="700" w14:anchorId="6D93A2F2">
          <v:shape id="_x0000_i1030" type="#_x0000_t75" style="width:215.5pt;height:35.5pt" o:ole="">
            <v:imagedata r:id="rId22" o:title=""/>
          </v:shape>
          <o:OLEObject Type="Embed" ProgID="Equation.DSMT4" ShapeID="_x0000_i1030" DrawAspect="Content" ObjectID="_1804602047" r:id="rId23"/>
        </w:object>
      </w:r>
    </w:p>
    <w:p w14:paraId="6A97C5B1" w14:textId="077D5E54" w:rsidR="00B71429" w:rsidRDefault="001D2911" w:rsidP="00B71429">
      <w:pPr>
        <w:ind w:left="340"/>
      </w:pPr>
      <w:r>
        <w:t xml:space="preserve">Αλλά </w:t>
      </w:r>
      <w:r w:rsidR="003C3C36">
        <w:t>αυτή είναι η τάση και στα άκρα της αντίστασης R</w:t>
      </w:r>
      <w:r w:rsidR="003C3C36">
        <w:rPr>
          <w:vertAlign w:val="subscript"/>
        </w:rPr>
        <w:t>2</w:t>
      </w:r>
      <w:r w:rsidR="003C3C36">
        <w:t xml:space="preserve"> συνεπώς αυτή διαρρέεται από ρεύμα έντασης </w:t>
      </w:r>
      <w:r w:rsidR="00281CAA">
        <w:t>i</w:t>
      </w:r>
      <w:r w:rsidR="00281CAA">
        <w:rPr>
          <w:vertAlign w:val="subscript"/>
        </w:rPr>
        <w:t>2</w:t>
      </w:r>
      <w:r w:rsidR="00281CAA">
        <w:t>, όπου:</w:t>
      </w:r>
    </w:p>
    <w:p w14:paraId="472CA803" w14:textId="6728C742" w:rsidR="00281CAA" w:rsidRDefault="00281CAA" w:rsidP="00281CAA">
      <w:pPr>
        <w:ind w:left="340"/>
        <w:jc w:val="center"/>
      </w:pPr>
      <w:r w:rsidRPr="00281CAA">
        <w:rPr>
          <w:position w:val="-28"/>
        </w:rPr>
        <w:object w:dxaOrig="1800" w:dyaOrig="639" w14:anchorId="17365E86">
          <v:shape id="_x0000_i1031" type="#_x0000_t75" style="width:91.5pt;height:32.45pt" o:ole="">
            <v:imagedata r:id="rId24" o:title=""/>
          </v:shape>
          <o:OLEObject Type="Embed" ProgID="Equation.DSMT4" ShapeID="_x0000_i1031" DrawAspect="Content" ObjectID="_1804602048" r:id="rId25"/>
        </w:object>
      </w:r>
    </w:p>
    <w:p w14:paraId="660FE439" w14:textId="0F99C102" w:rsidR="00281CAA" w:rsidRDefault="00281CAA" w:rsidP="00281CAA">
      <w:pPr>
        <w:ind w:left="340"/>
      </w:pPr>
      <w:r>
        <w:t>Αλλά από τον 1</w:t>
      </w:r>
      <w:r w:rsidRPr="00281CAA">
        <w:rPr>
          <w:vertAlign w:val="superscript"/>
        </w:rPr>
        <w:t>ο</w:t>
      </w:r>
      <w:r>
        <w:t xml:space="preserve"> κανόνα του Kirchhoff στον κόμβο Γ βρίσκουμε:</w:t>
      </w:r>
    </w:p>
    <w:p w14:paraId="1EC9A827" w14:textId="42C834BC" w:rsidR="00281CAA" w:rsidRDefault="00015735" w:rsidP="00015735">
      <w:pPr>
        <w:ind w:left="340"/>
        <w:jc w:val="center"/>
      </w:pPr>
      <w:r w:rsidRPr="00281CAA">
        <w:rPr>
          <w:position w:val="-10"/>
        </w:rPr>
        <w:object w:dxaOrig="3840" w:dyaOrig="320" w14:anchorId="306DE1F4">
          <v:shape id="_x0000_i1032" type="#_x0000_t75" style="width:195.2pt;height:16.25pt" o:ole="">
            <v:imagedata r:id="rId26" o:title=""/>
          </v:shape>
          <o:OLEObject Type="Embed" ProgID="Equation.DSMT4" ShapeID="_x0000_i1032" DrawAspect="Content" ObjectID="_1804602049" r:id="rId27"/>
        </w:object>
      </w:r>
    </w:p>
    <w:p w14:paraId="19413497" w14:textId="3C1024E8" w:rsidR="00015735" w:rsidRDefault="00015735" w:rsidP="00015735">
      <w:pPr>
        <w:ind w:left="340"/>
      </w:pPr>
      <w:r>
        <w:t>Οπότε στο πηνίο έχουμε ενέργεια μαγνητικού πεδίου:</w:t>
      </w:r>
    </w:p>
    <w:p w14:paraId="789CC8C3" w14:textId="1B1E0C0F" w:rsidR="00015735" w:rsidRDefault="00015735" w:rsidP="00015735">
      <w:pPr>
        <w:ind w:left="340"/>
        <w:jc w:val="center"/>
      </w:pPr>
      <w:r w:rsidRPr="00015735">
        <w:rPr>
          <w:position w:val="-22"/>
        </w:rPr>
        <w:object w:dxaOrig="3140" w:dyaOrig="580" w14:anchorId="34D1BDE7">
          <v:shape id="_x0000_i1033" type="#_x0000_t75" style="width:159.7pt;height:29.4pt" o:ole="">
            <v:imagedata r:id="rId28" o:title=""/>
          </v:shape>
          <o:OLEObject Type="Embed" ProgID="Equation.DSMT4" ShapeID="_x0000_i1033" DrawAspect="Content" ObjectID="_1804602050" r:id="rId29"/>
        </w:object>
      </w:r>
    </w:p>
    <w:p w14:paraId="07921D15" w14:textId="6EC1AB2B" w:rsidR="00700ECF" w:rsidRDefault="00700ECF" w:rsidP="00CE0D66">
      <w:pPr>
        <w:ind w:left="340"/>
      </w:pPr>
      <w:r>
        <w:t>Ενώ η ισχύς που το ηλεκτρικό ρεύμα παρέχει στο πηνίο</w:t>
      </w:r>
      <w:r w:rsidR="00CE0D66">
        <w:t>, ίση με το ρυθμό με τον οποίο αποθηκεύεται ενέργεια στο μαγνητικό του πεδίο, είναι ίση:</w:t>
      </w:r>
    </w:p>
    <w:p w14:paraId="56710D17" w14:textId="3F68BBAF" w:rsidR="00CE0D66" w:rsidRPr="00281CAA" w:rsidRDefault="00846ABE" w:rsidP="00CE0D66">
      <w:pPr>
        <w:ind w:left="340"/>
        <w:jc w:val="center"/>
      </w:pPr>
      <w:r w:rsidRPr="00015735">
        <w:rPr>
          <w:position w:val="-22"/>
        </w:rPr>
        <w:object w:dxaOrig="3379" w:dyaOrig="580" w14:anchorId="68B08ACB">
          <v:shape id="_x0000_i1034" type="#_x0000_t75" style="width:171.9pt;height:29.4pt" o:ole="">
            <v:imagedata r:id="rId30" o:title=""/>
          </v:shape>
          <o:OLEObject Type="Embed" ProgID="Equation.DSMT4" ShapeID="_x0000_i1034" DrawAspect="Content" ObjectID="_1804602051" r:id="rId31"/>
        </w:object>
      </w:r>
    </w:p>
    <w:p w14:paraId="2888A6DC" w14:textId="5CA0F386" w:rsidR="005E4A57" w:rsidRDefault="0054316F" w:rsidP="004E699F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25AB3DD6" wp14:editId="2CCE6EA8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1344295" cy="1256665"/>
                <wp:effectExtent l="0" t="0" r="8255" b="635"/>
                <wp:wrapSquare wrapText="bothSides"/>
                <wp:docPr id="1802184180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5F0FF"/>
                        </a:solidFill>
                      </wpc:bg>
                      <wpc:whole/>
                      <wps:wsp>
                        <wps:cNvPr id="1054005444" name="TextBox 18"/>
                        <wps:cNvSpPr txBox="1"/>
                        <wps:spPr>
                          <a:xfrm>
                            <a:off x="60293" y="575490"/>
                            <a:ext cx="3276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0AF10B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0186099" name="TextBox 18"/>
                        <wps:cNvSpPr txBox="1"/>
                        <wps:spPr>
                          <a:xfrm>
                            <a:off x="86425" y="82707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D290EF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5198263" name="TextBox 18"/>
                        <wps:cNvSpPr txBox="1"/>
                        <wps:spPr>
                          <a:xfrm>
                            <a:off x="121888" y="393243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11F92A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6421256" name="TextBox 18"/>
                        <wps:cNvSpPr txBox="1"/>
                        <wps:spPr>
                          <a:xfrm>
                            <a:off x="77811" y="209787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CD90A8" w14:textId="0BCF1EA5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Ι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71646373" name="TextBox 18"/>
                        <wps:cNvSpPr txBox="1"/>
                        <wps:spPr>
                          <a:xfrm>
                            <a:off x="1031984" y="397556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BDDCF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0249934" name="Ευθεία γραμμή σύνδεσης 1110249934"/>
                        <wps:cNvCnPr/>
                        <wps:spPr>
                          <a:xfrm>
                            <a:off x="722970" y="877115"/>
                            <a:ext cx="0" cy="1479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1712002" name="Ευθεία γραμμή σύνδεσης 631712002"/>
                        <wps:cNvCnPr>
                          <a:cxnSpLocks/>
                        </wps:cNvCnPr>
                        <wps:spPr>
                          <a:xfrm>
                            <a:off x="769960" y="920930"/>
                            <a:ext cx="0" cy="67310"/>
                          </a:xfrm>
                          <a:prstGeom prst="line">
                            <a:avLst/>
                          </a:prstGeom>
                          <a:ln w="19050" cap="rnd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8153689" name="Ευθεία γραμμή σύνδεσης 898153689"/>
                        <wps:cNvCnPr>
                          <a:cxnSpLocks/>
                        </wps:cNvCnPr>
                        <wps:spPr>
                          <a:xfrm flipH="1">
                            <a:off x="657565" y="955220"/>
                            <a:ext cx="6540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3367257" name="Ευθεία γραμμή σύνδεσης 1803367257"/>
                        <wps:cNvCnPr>
                          <a:cxnSpLocks/>
                        </wps:cNvCnPr>
                        <wps:spPr>
                          <a:xfrm flipH="1">
                            <a:off x="767420" y="958395"/>
                            <a:ext cx="6794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3994729" name="Εικόνα 9439947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74013" y="66343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2947486" name="Ευθεία γραμμή σύνδεσης 1892947486"/>
                        <wps:cNvCnPr/>
                        <wps:spPr>
                          <a:xfrm flipH="1">
                            <a:off x="332445" y="955855"/>
                            <a:ext cx="17653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4048711" name="Ευθεία γραμμή σύνδεσης 1264048711"/>
                        <wps:cNvCnPr/>
                        <wps:spPr>
                          <a:xfrm flipV="1">
                            <a:off x="1092540" y="460555"/>
                            <a:ext cx="0" cy="49403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6976551" name="Ευθεία γραμμή σύνδεσης 1016976551"/>
                        <wps:cNvCnPr/>
                        <wps:spPr>
                          <a:xfrm flipH="1">
                            <a:off x="826475" y="958395"/>
                            <a:ext cx="27114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6761082" name="Ευθεία γραμμή σύνδεσης 1946761082"/>
                        <wps:cNvCnPr/>
                        <wps:spPr>
                          <a:xfrm>
                            <a:off x="461350" y="958395"/>
                            <a:ext cx="13271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1031799" name="Ευθεία γραμμή σύνδεσης 1751031799"/>
                        <wps:cNvCnPr/>
                        <wps:spPr>
                          <a:xfrm flipH="1">
                            <a:off x="585810" y="957760"/>
                            <a:ext cx="1143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365023" name="Ευθεία γραμμή σύνδεσης 454365023"/>
                        <wps:cNvCnPr/>
                        <wps:spPr>
                          <a:xfrm>
                            <a:off x="1092540" y="288336"/>
                            <a:ext cx="0" cy="24358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7619990" name="Ευθεία γραμμή σύνδεσης 537619990"/>
                        <wps:cNvCnPr/>
                        <wps:spPr>
                          <a:xfrm flipH="1">
                            <a:off x="855050" y="524747"/>
                            <a:ext cx="2419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748627" name="Ευθεία γραμμή σύνδεσης 465748627"/>
                        <wps:cNvCnPr/>
                        <wps:spPr>
                          <a:xfrm flipH="1">
                            <a:off x="336890" y="524747"/>
                            <a:ext cx="2914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7158331" name="TextBox 18"/>
                        <wps:cNvSpPr txBox="1"/>
                        <wps:spPr>
                          <a:xfrm>
                            <a:off x="594065" y="491727"/>
                            <a:ext cx="339090" cy="293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75CC68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7127717" name="TextBox 18"/>
                        <wps:cNvSpPr txBox="1"/>
                        <wps:spPr>
                          <a:xfrm>
                            <a:off x="594065" y="15622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6EB996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4035597" name="Εικόνα 86403559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5650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192482" name="Εικόνα 70719248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7860" y="931725"/>
                            <a:ext cx="46355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7584700" name="Ευθεία γραμμή σύνδεσης 1347584700"/>
                        <wps:cNvCnPr/>
                        <wps:spPr>
                          <a:xfrm flipV="1">
                            <a:off x="336890" y="297562"/>
                            <a:ext cx="0" cy="29976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01471267" name="Εικόνα 120147126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650" y="491727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022083" name="Ευθεία γραμμή σύνδεσης 217022083"/>
                        <wps:cNvCnPr/>
                        <wps:spPr>
                          <a:xfrm flipV="1">
                            <a:off x="332445" y="812345"/>
                            <a:ext cx="0" cy="1498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922239" name="Ευθύγραμμο βέλος σύνδεσης 409922239"/>
                        <wps:cNvCnPr>
                          <a:cxnSpLocks/>
                        </wps:cNvCnPr>
                        <wps:spPr>
                          <a:xfrm flipH="1">
                            <a:off x="400390" y="1011613"/>
                            <a:ext cx="18542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681348" name="TextBox 18"/>
                        <wps:cNvSpPr txBox="1"/>
                        <wps:spPr>
                          <a:xfrm>
                            <a:off x="692620" y="943639"/>
                            <a:ext cx="37719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42130E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Ε,r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9530608" name="TextBox 18"/>
                        <wps:cNvSpPr txBox="1"/>
                        <wps:spPr>
                          <a:xfrm>
                            <a:off x="1029040" y="857430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6FA1EB" w14:textId="77777777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6439169" name="Ευθύγραμμο βέλος σύνδεσης 756439169"/>
                        <wps:cNvCnPr>
                          <a:cxnSpLocks/>
                        </wps:cNvCnPr>
                        <wps:spPr>
                          <a:xfrm flipV="1">
                            <a:off x="277766" y="288336"/>
                            <a:ext cx="0" cy="165372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5885924" name="TextBox 18"/>
                        <wps:cNvSpPr txBox="1"/>
                        <wps:spPr>
                          <a:xfrm>
                            <a:off x="393884" y="954581"/>
                            <a:ext cx="29019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097C4D" w14:textId="4D916C8A" w:rsidR="0054316F" w:rsidRDefault="0054316F" w:rsidP="0054316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Ι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619619382" name="Ομάδα 619619382"/>
                        <wpg:cNvGrpSpPr/>
                        <wpg:grpSpPr>
                          <a:xfrm>
                            <a:off x="336425" y="244698"/>
                            <a:ext cx="760097" cy="108620"/>
                            <a:chOff x="0" y="0"/>
                            <a:chExt cx="822581" cy="108620"/>
                          </a:xfrm>
                        </wpg:grpSpPr>
                        <wps:wsp>
                          <wps:cNvPr id="1948953239" name="Ευθεία γραμμή σύνδεσης 1948953239"/>
                          <wps:cNvCnPr/>
                          <wps:spPr>
                            <a:xfrm>
                              <a:off x="621216" y="45097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565166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18727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0502036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53482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59083592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87660" y="9896"/>
                              <a:ext cx="15789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949866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21548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0373076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5630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6711543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88073" y="6943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686465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17533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6535463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52288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3443723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8627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4902072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20450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0111745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55107" y="9896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6896289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86783" y="6943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5142860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585820" y="2075"/>
                              <a:ext cx="34466" cy="10494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125240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216417" y="80"/>
                              <a:ext cx="38606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061929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197355" y="2474"/>
                              <a:ext cx="29075" cy="56585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616552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211507" y="15563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939854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43855" y="18755"/>
                              <a:ext cx="28401" cy="8603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361641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77262" y="13168"/>
                              <a:ext cx="28401" cy="915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075676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12017" y="12849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198904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46772" y="1316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204031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802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533393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12238" y="1157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905682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448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002687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48080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142003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80304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017037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13518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390502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79562" y="14445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306861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249631" y="0"/>
                              <a:ext cx="39569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027067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285060" y="80"/>
                              <a:ext cx="392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208434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318563" y="0"/>
                              <a:ext cx="3947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777542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352067" y="319"/>
                              <a:ext cx="3870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625240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385956" y="878"/>
                              <a:ext cx="36295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725473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415222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637980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449496" y="399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692534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484155" y="1357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894926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518043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600938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550680" y="1038"/>
                              <a:ext cx="366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385749" name="Ευθεία γραμμή σύνδεσης 364385749"/>
                          <wps:cNvCnPr/>
                          <wps:spPr>
                            <a:xfrm>
                              <a:off x="0" y="55245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B3DD6" id="_x0000_s1247" editas="canvas" style="position:absolute;left:0;text-align:left;margin-left:54.65pt;margin-top:4.05pt;width:105.85pt;height:98.95pt;z-index:251664384;mso-position-horizontal:right;mso-position-horizontal-relative:margin;mso-width-relative:margin;mso-height-relative:margin" coordsize="13442,125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">
                <v:shape id="_x0000_s1248" type="#_x0000_t75" style="position:absolute;width:13442;height:12566;visibility:visible;mso-wrap-style:square" filled="t" fillcolor="#c5f0ff">
                  <v:fill o:detectmouseclick="t"/>
                  <v:path o:connecttype="none"/>
                </v:shape>
                <v:shape id="TextBox 18" o:spid="_x0000_s1249" type="#_x0000_t202" style="position:absolute;left:602;top:5754;width:327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" filled="f" stroked="f">
                  <v:textbox>
                    <w:txbxContent>
                      <w:p w14:paraId="580AF10B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250" type="#_x0000_t202" style="position:absolute;left:864;top:8270;width:266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" filled="f" stroked="f">
                  <v:textbox>
                    <w:txbxContent>
                      <w:p w14:paraId="60D290EF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Β</w:t>
                        </w:r>
                      </w:p>
                    </w:txbxContent>
                  </v:textbox>
                </v:shape>
                <v:shape id="TextBox 18" o:spid="_x0000_s1251" type="#_x0000_t202" style="position:absolute;left:1218;top:3932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" filled="f" stroked="f">
                  <v:textbox>
                    <w:txbxContent>
                      <w:p w14:paraId="1F11F92A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8" o:spid="_x0000_s1252" type="#_x0000_t202" style="position:absolute;left:778;top:2097;width:290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" filled="f" stroked="f">
                  <v:textbox>
                    <w:txbxContent>
                      <w:p w14:paraId="39CD90A8" w14:textId="0BCF1EA5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Ι</w:t>
                        </w:r>
                      </w:p>
                    </w:txbxContent>
                  </v:textbox>
                </v:shape>
                <v:shape id="TextBox 18" o:spid="_x0000_s1253" type="#_x0000_t202" style="position:absolute;left:10319;top:3975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" filled="f" stroked="f">
                  <v:textbox>
                    <w:txbxContent>
                      <w:p w14:paraId="0EDBDDCF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Δ</w:t>
                        </w:r>
                      </w:p>
                    </w:txbxContent>
                  </v:textbox>
                </v:shape>
                <v:line id="Ευθεία γραμμή σύνδεσης 1110249934" o:spid="_x0000_s1254" style="position:absolute;visibility:visible;mso-wrap-style:square" from="7229,8771" to="7229,10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" strokecolor="red" strokeweight="1pt">
                  <v:stroke joinstyle="miter"/>
                </v:line>
                <v:line id="Ευθεία γραμμή σύνδεσης 631712002" o:spid="_x0000_s1255" style="position:absolute;visibility:visible;mso-wrap-style:square" from="7699,9209" to="76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" strokecolor="red" strokeweight="1.5pt">
                  <v:stroke joinstyle="miter" endcap="round"/>
                  <o:lock v:ext="edit" shapetype="f"/>
                </v:line>
                <v:line id="Ευθεία γραμμή σύνδεσης 898153689" o:spid="_x0000_s1256" style="position:absolute;flip:x;visibility:visible;mso-wrap-style:square" from="6575,9552" to="7229,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" strokecolor="red" strokeweight="1pt">
                  <v:stroke joinstyle="miter"/>
                  <o:lock v:ext="edit" shapetype="f"/>
                </v:line>
                <v:line id="Ευθεία γραμμή σύνδεσης 1803367257" o:spid="_x0000_s1257" style="position:absolute;flip:x;visibility:visible;mso-wrap-style:square" from="7674,9583" to="8353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" strokecolor="red" strokeweight="1pt">
                  <v:stroke joinstyle="miter"/>
                  <o:lock v:ext="edit" shapetype="f"/>
                </v:line>
                <v:shape id="Εικόνα 943994729" o:spid="_x0000_s1258" type="#_x0000_t75" style="position:absolute;left:1740;top:6633;width:3188;height:69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">
                  <v:imagedata r:id="rId10" o:title=""/>
                </v:shape>
                <v:line id="Ευθεία γραμμή σύνδεσης 1892947486" o:spid="_x0000_s1259" style="position:absolute;flip:x;visibility:visible;mso-wrap-style:square" from="3324,9558" to="5089,9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" strokecolor="black [3213]">
                  <v:stroke joinstyle="miter"/>
                </v:line>
                <v:line id="Ευθεία γραμμή σύνδεσης 1264048711" o:spid="_x0000_s1260" style="position:absolute;flip:y;visibility:visible;mso-wrap-style:square" from="10925,4605" to="10925,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" strokecolor="black [3213]">
                  <v:stroke joinstyle="miter"/>
                </v:line>
                <v:line id="Ευθεία γραμμή σύνδεσης 1016976551" o:spid="_x0000_s1261" style="position:absolute;flip:x;visibility:visible;mso-wrap-style:square" from="8264,9583" to="10976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" strokecolor="black [3213]">
                  <v:stroke joinstyle="miter"/>
                </v:line>
                <v:line id="Ευθεία γραμμή σύνδεσης 1946761082" o:spid="_x0000_s1262" style="position:absolute;visibility:visible;mso-wrap-style:square" from="4613,9583" to="5940,9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" strokecolor="black [3213]">
                  <v:stroke joinstyle="miter"/>
                </v:line>
                <v:line id="Ευθεία γραμμή σύνδεσης 1751031799" o:spid="_x0000_s1263" style="position:absolute;flip:x;visibility:visible;mso-wrap-style:square" from="5858,9577" to="7001,9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" strokecolor="black [3213]">
                  <v:stroke joinstyle="miter"/>
                </v:line>
                <v:line id="Ευθεία γραμμή σύνδεσης 454365023" o:spid="_x0000_s1264" style="position:absolute;visibility:visible;mso-wrap-style:square" from="10925,2883" to="10925,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" strokecolor="black [3213]">
                  <v:stroke joinstyle="miter"/>
                </v:line>
                <v:line id="Ευθεία γραμμή σύνδεσης 537619990" o:spid="_x0000_s1265" style="position:absolute;flip:x;visibility:visible;mso-wrap-style:square" from="8550,5247" to="1096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" strokecolor="black [3213]">
                  <v:stroke joinstyle="miter"/>
                </v:line>
                <v:line id="Ευθεία γραμμή σύνδεσης 465748627" o:spid="_x0000_s1266" style="position:absolute;flip:x;visibility:visible;mso-wrap-style:square" from="3368,5247" to="6283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" strokecolor="black [3213]">
                  <v:stroke joinstyle="miter"/>
                </v:line>
                <v:shape id="TextBox 18" o:spid="_x0000_s1267" type="#_x0000_t202" style="position:absolute;left:5940;top:4917;width:339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" filled="f" stroked="f">
                  <v:textbox>
                    <w:txbxContent>
                      <w:p w14:paraId="1B75CC68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268" type="#_x0000_t202" style="position:absolute;left:5940;top:156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" filled="f" stroked="f">
                  <v:textbox>
                    <w:txbxContent>
                      <w:p w14:paraId="636EB996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Εικόνα 864035597" o:spid="_x0000_s1269" type="#_x0000_t75" style="position:absolute;left:5756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">
                  <v:imagedata r:id="rId11" o:title=""/>
                </v:shape>
                <v:shape id="Εικόνα 707192482" o:spid="_x0000_s1270" type="#_x0000_t75" style="position:absolute;left:4778;top:9317;width: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">
                  <v:imagedata r:id="rId11" o:title=""/>
                </v:shape>
                <v:line id="Ευθεία γραμμή σύνδεσης 1347584700" o:spid="_x0000_s1271" style="position:absolute;flip:y;visibility:visible;mso-wrap-style:square" from="3368,2975" to="3368,5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" strokecolor="black [3213]">
                  <v:stroke joinstyle="miter"/>
                </v:line>
                <v:shape id="Εικόνα 1201471267" o:spid="_x0000_s1272" type="#_x0000_t75" style="position:absolute;left:5756;top:4917;width:318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">
                  <v:imagedata r:id="rId10" o:title=""/>
                </v:shape>
                <v:line id="Ευθεία γραμμή σύνδεσης 217022083" o:spid="_x0000_s1273" style="position:absolute;flip:y;visibility:visible;mso-wrap-style:square" from="3324,8123" to="3324,9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" strokecolor="black [3213]">
                  <v:stroke joinstyle="miter"/>
                </v:line>
                <v:shape id="Ευθύγραμμο βέλος σύνδεσης 409922239" o:spid="_x0000_s1274" type="#_x0000_t32" style="position:absolute;left:4003;top:10116;width:18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275" type="#_x0000_t202" style="position:absolute;left:6926;top:9436;width:377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" filled="f" stroked="f">
                  <v:textbox>
                    <w:txbxContent>
                      <w:p w14:paraId="3342130E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Ε,r</w:t>
                        </w:r>
                      </w:p>
                    </w:txbxContent>
                  </v:textbox>
                </v:shape>
                <v:shape id="TextBox 18" o:spid="_x0000_s1276" type="#_x0000_t202" style="position:absolute;left:10290;top:8574;width:266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" filled="f" stroked="f">
                  <v:textbox>
                    <w:txbxContent>
                      <w:p w14:paraId="596FA1EB" w14:textId="77777777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υθύγραμμο βέλος σύνδεσης 756439169" o:spid="_x0000_s1277" type="#_x0000_t32" style="position:absolute;left:2777;top:2883;width:0;height:16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278" type="#_x0000_t202" style="position:absolute;left:3938;top:9545;width:2902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" filled="f" stroked="f">
                  <v:textbox>
                    <w:txbxContent>
                      <w:p w14:paraId="1F097C4D" w14:textId="4D916C8A" w:rsidR="0054316F" w:rsidRDefault="0054316F" w:rsidP="0054316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Ι</w:t>
                        </w:r>
                      </w:p>
                    </w:txbxContent>
                  </v:textbox>
                </v:shape>
                <v:group id="Ομάδα 619619382" o:spid="_x0000_s1279" style="position:absolute;left:3364;top:2446;width:7601;height:1087" coordsize="8225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">
                  <v:line id="Ευθεία γραμμή σύνδεσης 1948953239" o:spid="_x0000_s1280" style="position:absolute;visibility:visible;mso-wrap-style:square" from="6212,450" to="8225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" strokecolor="black [3213]">
                    <v:stroke joinstyle="miter"/>
                  </v:line>
                  <v:line id="Line 82" o:spid="_x0000_s1281" style="position:absolute;rotation:180;visibility:visible;mso-wrap-style:square" from="2187,86" to="2346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" strokecolor="white" strokeweight="1pt"/>
                  <v:line id="Line 83" o:spid="_x0000_s1282" style="position:absolute;rotation:180;visibility:visible;mso-wrap-style:square" from="2534,92" to="2693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" strokecolor="white" strokeweight="1pt"/>
                  <v:line id="Line 84" o:spid="_x0000_s1283" style="position:absolute;rotation:180;visibility:visible;mso-wrap-style:square" from="2876,98" to="303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" strokecolor="white" strokeweight="1pt"/>
                  <v:line id="Line 85" o:spid="_x0000_s1284" style="position:absolute;rotation:180;visibility:visible;mso-wrap-style:square" from="3215,98" to="337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" strokecolor="white" strokeweight="1pt"/>
                  <v:line id="Line 86" o:spid="_x0000_s1285" style="position:absolute;rotation:180;visibility:visible;mso-wrap-style:square" from="3563,98" to="37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" strokecolor="white" strokeweight="1pt"/>
                  <v:line id="Line 87" o:spid="_x0000_s1286" style="position:absolute;rotation:180;visibility:visible;mso-wrap-style:square" from="3880,69" to="4039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" strokecolor="white" strokeweight="1pt"/>
                  <v:line id="Line 88" o:spid="_x0000_s1287" style="position:absolute;rotation:180;visibility:visible;mso-wrap-style:square" from="4175,86" to="433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" strokecolor="white" strokeweight="1pt"/>
                  <v:line id="Line 89" o:spid="_x0000_s1288" style="position:absolute;rotation:180;visibility:visible;mso-wrap-style:square" from="4522,92" to="4681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" strokecolor="white" strokeweight="1pt"/>
                  <v:line id="Line 90" o:spid="_x0000_s1289" style="position:absolute;rotation:180;visibility:visible;mso-wrap-style:square" from="4862,98" to="50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" strokecolor="white" strokeweight="1pt"/>
                  <v:line id="Line 91" o:spid="_x0000_s1290" style="position:absolute;rotation:180;visibility:visible;mso-wrap-style:square" from="5204,98" to="5363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" strokecolor="white" strokeweight="1pt"/>
                  <v:line id="Line 92" o:spid="_x0000_s1291" style="position:absolute;rotation:180;visibility:visible;mso-wrap-style:square" from="5551,98" to="5710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" strokecolor="white" strokeweight="1pt"/>
                  <v:line id="Line 93" o:spid="_x0000_s1292" style="position:absolute;rotation:180;visibility:visible;mso-wrap-style:square" from="5867,69" to="6027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" strokecolor="white" strokeweight="1pt"/>
                  <v:shape id="Arc 94" o:spid="_x0000_s1293" style="position:absolute;left:5858;top:20;width:344;height:1050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34466,57116;9657,0;17313,49624" o:connectangles="0,0,0"/>
                  </v:shape>
                  <v:shape id="Arc 95" o:spid="_x0000_s1294" style="position:absolute;left:2164;width:386;height:1073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38606,97190;13719,0;24594,50718" o:connectangles="0,0,0"/>
                  </v:shape>
                  <v:shape id="Arc 96" o:spid="_x0000_s1295" style="position:absolute;left:1973;top:24;width:291;height:566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29075,52519;0,7592;21135,0" o:connectangles="0,0,0"/>
                  </v:shape>
                  <v:shape id="Arc 97" o:spid="_x0000_s1296" style="position:absolute;left:2115;top:155;width:284;height:90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20871,90902;0,51732" o:connectangles="0,0,0"/>
                  </v:shape>
                  <v:shape id="Arc 98" o:spid="_x0000_s1297" style="position:absolute;left:2438;top:187;width:284;height:860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16208,0;21129,86034;0,47434" o:connectangles="0,0,0"/>
                  </v:shape>
                  <v:shape id="Arc 99" o:spid="_x0000_s1298" style="position:absolute;left:2772;top:131;width:284;height:916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15288,0;19044,91541;0,48684" o:connectangles="0,0,0"/>
                  </v:shape>
                  <v:shape id="Arc 100" o:spid="_x0000_s1299" style="position:absolute;left:3120;top:128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1" o:spid="_x0000_s1300" style="position:absolute;left:3467;top:131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2" o:spid="_x0000_s1301" style="position:absolute;left:3802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3" o:spid="_x0000_s1302" style="position:absolute;left:4122;top:115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4" o:spid="_x0000_s1303" style="position:absolute;left:4448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5" o:spid="_x0000_s1304" style="position:absolute;left:5480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6" o:spid="_x0000_s1305" style="position:absolute;left:4803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7" o:spid="_x0000_s1306" style="position:absolute;left:5135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8" o:spid="_x0000_s1307" style="position:absolute;left:5795;top:144;width:284;height:909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15747,0;19044,90902;0,48060" o:connectangles="0,0,0"/>
                  </v:shape>
                  <v:shape id="Arc 109" o:spid="_x0000_s1308" style="position:absolute;left:2496;width:396;height:1072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39569,95478;13701,0;24561,50718" o:connectangles="0,0,0"/>
                  </v:shape>
                  <v:shape id="Arc 110" o:spid="_x0000_s1309" style="position:absolute;left:2850;width:393;height:1073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39280,96059;13716,0;24588,50718" o:connectangles="0,0,0"/>
                  </v:shape>
                  <v:shape id="Arc 111" o:spid="_x0000_s1310" style="position:absolute;left:3185;width:395;height:1072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39472,95642;13699,0;24558,50718" o:connectangles="0,0,0"/>
                  </v:shape>
                  <v:shape id="Arc 112" o:spid="_x0000_s1311" style="position:absolute;left:3520;top:3;width:387;height:1072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38702,96962;13703,0;24565,50718" o:connectangles="0,0,0"/>
                  </v:shape>
                  <v:shape id="Arc 113" o:spid="_x0000_s1312" style="position:absolute;left:3859;top:8;width:363;height:1073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36295,100459;13721,0;24597,50718" o:connectangles="0,0,0"/>
                  </v:shape>
                  <v:shape id="Arc 114" o:spid="_x0000_s1313" style="position:absolute;left:4152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5" o:spid="_x0000_s1314" style="position:absolute;left:4494;top: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6" o:spid="_x0000_s1315" style="position:absolute;left:4841;top:1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7" o:spid="_x0000_s1316" style="position:absolute;left:5180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8" o:spid="_x0000_s1317" style="position:absolute;left:5506;top:10;width:367;height:107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36680,99957;13717,0;24591,50718" o:connectangles="0,0,0"/>
                  </v:shape>
                  <v:line id="Ευθεία γραμμή σύνδεσης 364385749" o:spid="_x0000_s1318" style="position:absolute;visibility:visible;mso-wrap-style:square" from="0,552" to="2013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" strokecolor="black [3213]">
                    <v:stroke joinstyle="miter"/>
                  </v:line>
                </v:group>
                <w10:wrap type="square" anchorx="margin"/>
              </v:group>
            </w:pict>
          </mc:Fallback>
        </mc:AlternateContent>
      </w:r>
      <w:r w:rsidR="004E699F">
        <w:t>Μόλις σταθεροποιηθεί η ένταση του ρεύματος που διαρρέει την πηγή, έχει μηδενιστεί η ΗΕΔ από αυτεπαγωγή στο πηνίο, συνεπώς η τάση στα άκρα του έχει μηδενιστεί, αλλά τότε έχει μηδενιστεί και η τάση στα άκρα της αντίστασης R</w:t>
      </w:r>
      <w:r w:rsidR="004E699F">
        <w:rPr>
          <w:vertAlign w:val="subscript"/>
        </w:rPr>
        <w:t>2</w:t>
      </w:r>
      <w:r w:rsidR="004E699F">
        <w:t>. Αλλά τότε ξανά από το 2</w:t>
      </w:r>
      <w:r w:rsidR="004E699F" w:rsidRPr="004E699F">
        <w:rPr>
          <w:vertAlign w:val="superscript"/>
        </w:rPr>
        <w:t>ο</w:t>
      </w:r>
      <w:r w:rsidR="004E699F">
        <w:t xml:space="preserve"> κανόνα του Kirchhoff βρίσκουμε:</w:t>
      </w:r>
    </w:p>
    <w:p w14:paraId="5A7EDE4F" w14:textId="33590A9A" w:rsidR="004E699F" w:rsidRDefault="0054316F" w:rsidP="0054316F">
      <w:pPr>
        <w:jc w:val="center"/>
      </w:pPr>
      <w:r w:rsidRPr="0054316F">
        <w:rPr>
          <w:position w:val="-44"/>
        </w:rPr>
        <w:object w:dxaOrig="2840" w:dyaOrig="999" w14:anchorId="155FAF06">
          <v:shape id="_x0000_i1035" type="#_x0000_t75" style="width:144.5pt;height:50.7pt" o:ole="">
            <v:imagedata r:id="rId32" o:title=""/>
          </v:shape>
          <o:OLEObject Type="Embed" ProgID="Equation.DSMT4" ShapeID="_x0000_i1035" DrawAspect="Content" ObjectID="_1804602052" r:id="rId33"/>
        </w:object>
      </w:r>
    </w:p>
    <w:p w14:paraId="7A588B4C" w14:textId="73A555AF" w:rsidR="00796DCD" w:rsidRDefault="0054316F" w:rsidP="0054316F">
      <w:pPr>
        <w:ind w:left="340"/>
      </w:pPr>
      <w:r>
        <w:t>Η παραπάνω ένταση διαρρέει το πηνίο και όχι την αντίσταση R</w:t>
      </w:r>
      <w:r>
        <w:rPr>
          <w:vertAlign w:val="subscript"/>
        </w:rPr>
        <w:t>2</w:t>
      </w:r>
      <w:r w:rsidR="00B513FD">
        <w:t>,</w:t>
      </w:r>
      <w:r>
        <w:t xml:space="preserve"> η οποία δεν διαρρέεται από ρεύμα</w:t>
      </w:r>
      <w:r w:rsidR="00B513FD">
        <w:t xml:space="preserve"> αφού επικρατεί μηδενική τάση στα άκρα της</w:t>
      </w:r>
      <w:r>
        <w:t>.</w:t>
      </w:r>
      <w:r w:rsidR="00B513FD">
        <w:t xml:space="preserve"> </w:t>
      </w:r>
    </w:p>
    <w:p w14:paraId="34E6EA9B" w14:textId="7C6EE612" w:rsidR="005362A5" w:rsidRPr="005362A5" w:rsidRDefault="008662B3" w:rsidP="008662B3">
      <w:pPr>
        <w:ind w:left="34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 wp14:anchorId="4AF20243" wp14:editId="6C86EB62">
                <wp:simplePos x="0" y="0"/>
                <wp:positionH relativeFrom="column">
                  <wp:posOffset>4619625</wp:posOffset>
                </wp:positionH>
                <wp:positionV relativeFrom="paragraph">
                  <wp:posOffset>91440</wp:posOffset>
                </wp:positionV>
                <wp:extent cx="1427480" cy="1103630"/>
                <wp:effectExtent l="0" t="0" r="1270" b="1270"/>
                <wp:wrapSquare wrapText="bothSides"/>
                <wp:docPr id="1538530031" name="Καμβάς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5F0FF"/>
                        </a:solidFill>
                      </wpc:bg>
                      <wpc:whole/>
                      <wps:wsp>
                        <wps:cNvPr id="1343250138" name="TextBox 18"/>
                        <wps:cNvSpPr txBox="1"/>
                        <wps:spPr>
                          <a:xfrm>
                            <a:off x="810360" y="539409"/>
                            <a:ext cx="292838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FC17AD" w14:textId="7B7AA228" w:rsidR="007A4FCE" w:rsidRDefault="007A4FC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379516" name="TextBox 18"/>
                        <wps:cNvSpPr txBox="1"/>
                        <wps:spPr>
                          <a:xfrm>
                            <a:off x="454858" y="821690"/>
                            <a:ext cx="3276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9CEE47" w14:textId="77777777" w:rsidR="003209EE" w:rsidRDefault="003209E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9240988" name="Ευθεία γραμμή σύνδεσης 609240988"/>
                        <wps:cNvCnPr/>
                        <wps:spPr>
                          <a:xfrm flipV="1">
                            <a:off x="298314" y="540044"/>
                            <a:ext cx="0" cy="2819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2472884" name="Ευθεία γραμμή σύνδεσης 1512472884"/>
                        <wps:cNvCnPr/>
                        <wps:spPr>
                          <a:xfrm flipV="1">
                            <a:off x="1053964" y="539409"/>
                            <a:ext cx="0" cy="290586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2638937" name="Ευθεία γραμμή σύνδεσης 702638937"/>
                        <wps:cNvCnPr/>
                        <wps:spPr>
                          <a:xfrm flipV="1">
                            <a:off x="1053964" y="281940"/>
                            <a:ext cx="0" cy="27373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237571" name="Ευθεία γραμμή σύνδεσης 322237571"/>
                        <wps:cNvCnPr/>
                        <wps:spPr>
                          <a:xfrm flipH="1">
                            <a:off x="816474" y="543219"/>
                            <a:ext cx="2419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0897473" name="Ευθεία γραμμή σύνδεσης 2080897473"/>
                        <wps:cNvCnPr/>
                        <wps:spPr>
                          <a:xfrm flipH="1">
                            <a:off x="298314" y="543219"/>
                            <a:ext cx="2914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2439717" name="TextBox 18"/>
                        <wps:cNvSpPr txBox="1"/>
                        <wps:spPr>
                          <a:xfrm>
                            <a:off x="492377" y="515718"/>
                            <a:ext cx="339090" cy="2933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6DF26F" w14:textId="77777777" w:rsidR="003209EE" w:rsidRDefault="003209E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40482220" name="TextBox 18"/>
                        <wps:cNvSpPr txBox="1"/>
                        <wps:spPr>
                          <a:xfrm>
                            <a:off x="1074198" y="255320"/>
                            <a:ext cx="312223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A6197" w14:textId="77777777" w:rsidR="003209EE" w:rsidRDefault="003209E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909186" name="Εικόνα 1569091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7074" y="510834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232737" name="TextBox 18"/>
                        <wps:cNvSpPr txBox="1"/>
                        <wps:spPr>
                          <a:xfrm>
                            <a:off x="554219" y="0"/>
                            <a:ext cx="26606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7ED2D2" w14:textId="77777777" w:rsidR="003209EE" w:rsidRDefault="003209E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2260789" name="Ευθεία γραμμή σύνδεσης 332260789"/>
                        <wps:cNvCnPr/>
                        <wps:spPr>
                          <a:xfrm flipV="1">
                            <a:off x="298314" y="296545"/>
                            <a:ext cx="0" cy="37655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09977473" name="Εικόνα 210997747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1199" y="790869"/>
                            <a:ext cx="318770" cy="69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401862" name="Ευθεία γραμμή σύνδεσης 375401862"/>
                        <wps:cNvCnPr/>
                        <wps:spPr>
                          <a:xfrm flipH="1">
                            <a:off x="777739" y="825159"/>
                            <a:ext cx="2667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9914311" name="Ευθεία γραμμή σύνδεσης 1179914311"/>
                        <wps:cNvCnPr/>
                        <wps:spPr>
                          <a:xfrm flipH="1">
                            <a:off x="298314" y="821984"/>
                            <a:ext cx="2667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7344454" name="Ευθύγραμμο βέλος σύνδεσης 887344454"/>
                        <wps:cNvCnPr>
                          <a:cxnSpLocks/>
                        </wps:cNvCnPr>
                        <wps:spPr>
                          <a:xfrm rot="16200000" flipH="1">
                            <a:off x="1041703" y="401662"/>
                            <a:ext cx="13970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1563351" name="Ευθύγραμμο βέλος σύνδεσης 1571563351"/>
                        <wps:cNvCnPr>
                          <a:cxnSpLocks/>
                        </wps:cNvCnPr>
                        <wps:spPr>
                          <a:xfrm rot="16200000" flipH="1">
                            <a:off x="1038186" y="704118"/>
                            <a:ext cx="13970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279593" name="Ευθύγραμμο βέλος σύνδεσης 175279593"/>
                        <wps:cNvCnPr>
                          <a:cxnSpLocks/>
                        </wps:cNvCnPr>
                        <wps:spPr>
                          <a:xfrm flipH="1">
                            <a:off x="848272" y="573992"/>
                            <a:ext cx="139700" cy="0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7190238" name="TextBox 18"/>
                        <wps:cNvSpPr txBox="1"/>
                        <wps:spPr>
                          <a:xfrm>
                            <a:off x="1074199" y="566764"/>
                            <a:ext cx="292838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4DF6CB" w14:textId="7A7957EA" w:rsidR="007A4FCE" w:rsidRDefault="007A4FCE" w:rsidP="003209EE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4579602" name="TextBox 18"/>
                        <wps:cNvSpPr txBox="1"/>
                        <wps:spPr>
                          <a:xfrm>
                            <a:off x="938758" y="95439"/>
                            <a:ext cx="39052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FEFB0C" w14:textId="77777777" w:rsidR="008662B3" w:rsidRDefault="008662B3" w:rsidP="008662B3">
                              <w:pP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(+)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3273056" name="TextBox 18"/>
                        <wps:cNvSpPr txBox="1"/>
                        <wps:spPr>
                          <a:xfrm>
                            <a:off x="123888" y="75984"/>
                            <a:ext cx="390525" cy="294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45850A" w14:textId="509671B7" w:rsidR="008662B3" w:rsidRDefault="008662B3" w:rsidP="008662B3">
                              <w:pP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(-)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893933540" name="Ομάδα 893933540"/>
                        <wpg:cNvGrpSpPr/>
                        <wpg:grpSpPr>
                          <a:xfrm>
                            <a:off x="293081" y="249011"/>
                            <a:ext cx="760097" cy="108620"/>
                            <a:chOff x="0" y="0"/>
                            <a:chExt cx="822581" cy="108620"/>
                          </a:xfrm>
                        </wpg:grpSpPr>
                        <wps:wsp>
                          <wps:cNvPr id="1438916451" name="Ευθεία γραμμή σύνδεσης 1438916451"/>
                          <wps:cNvCnPr/>
                          <wps:spPr>
                            <a:xfrm>
                              <a:off x="621216" y="45097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0025816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18727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8078789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53482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11532446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87660" y="9896"/>
                              <a:ext cx="15789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9922057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21548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5035974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5630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634764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388073" y="6943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4631621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17533" y="8699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0582832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52288" y="9258"/>
                              <a:ext cx="15885" cy="117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8810205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86273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04435803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20450" y="9896"/>
                              <a:ext cx="15885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0831289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55107" y="9896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0265022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86783" y="6943"/>
                              <a:ext cx="15981" cy="1181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1284195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585820" y="2075"/>
                              <a:ext cx="34466" cy="10494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379558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216417" y="80"/>
                              <a:ext cx="38606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822954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197355" y="2474"/>
                              <a:ext cx="29075" cy="56585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30329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211507" y="15563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378671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43855" y="18755"/>
                              <a:ext cx="28401" cy="8603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487150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77262" y="13168"/>
                              <a:ext cx="28401" cy="915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625336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12017" y="12849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101933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46772" y="1316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080581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3802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390713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12238" y="11572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530049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44875" y="13488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688249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48080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06147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480304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036695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13518" y="13807"/>
                              <a:ext cx="28401" cy="9457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279624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579562" y="14445"/>
                              <a:ext cx="28401" cy="90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786540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249631" y="0"/>
                              <a:ext cx="39569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219405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285060" y="80"/>
                              <a:ext cx="392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603956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318563" y="0"/>
                              <a:ext cx="3947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110858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352067" y="319"/>
                              <a:ext cx="38702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116180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385956" y="878"/>
                              <a:ext cx="36295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243471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415222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703994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449496" y="399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406012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484155" y="1357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936694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518043" y="1038"/>
                              <a:ext cx="37451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234801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550680" y="1038"/>
                              <a:ext cx="36680" cy="107263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691676" name="Ευθεία γραμμή σύνδεσης 975691676"/>
                          <wps:cNvCnPr/>
                          <wps:spPr>
                            <a:xfrm>
                              <a:off x="0" y="55245"/>
                              <a:ext cx="201365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F20243" id="Καμβάς 50" o:spid="_x0000_s1319" editas="canvas" style="position:absolute;left:0;text-align:left;margin-left:363.75pt;margin-top:7.2pt;width:112.4pt;height:86.9pt;z-index:251665408;mso-width-relative:margin;mso-height-relative:margin" coordsize="14274,110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">
                <v:shape id="_x0000_s1320" type="#_x0000_t75" style="position:absolute;width:14274;height:11036;visibility:visible;mso-wrap-style:square" filled="t" fillcolor="#c5f0ff">
                  <v:fill o:detectmouseclick="t"/>
                  <v:path o:connecttype="none"/>
                </v:shape>
                <v:shape id="TextBox 18" o:spid="_x0000_s1321" type="#_x0000_t202" style="position:absolute;left:8103;top:5394;width:2928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" filled="f" stroked="f">
                  <v:textbox>
                    <w:txbxContent>
                      <w:p w14:paraId="43FC17AD" w14:textId="7B7AA228" w:rsidR="007A4FCE" w:rsidRDefault="007A4FC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322" type="#_x0000_t202" style="position:absolute;left:4548;top:8216;width:327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" filled="f" stroked="f">
                  <v:textbox>
                    <w:txbxContent>
                      <w:p w14:paraId="489CEE47" w14:textId="77777777" w:rsidR="003209EE" w:rsidRDefault="003209E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Ευθεία γραμμή σύνδεσης 609240988" o:spid="_x0000_s1323" style="position:absolute;flip:y;visibility:visible;mso-wrap-style:square" from="2983,5400" to="2983,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" strokecolor="black [3213]">
                  <v:stroke joinstyle="miter"/>
                </v:line>
                <v:line id="Ευθεία γραμμή σύνδεσης 1512472884" o:spid="_x0000_s1324" style="position:absolute;flip:y;visibility:visible;mso-wrap-style:square" from="10539,5394" to="10539,8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" strokecolor="black [3213]">
                  <v:stroke joinstyle="miter"/>
                </v:line>
                <v:line id="Ευθεία γραμμή σύνδεσης 702638937" o:spid="_x0000_s1325" style="position:absolute;flip:y;visibility:visible;mso-wrap-style:square" from="10539,2819" to="10539,5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" strokecolor="black [3213]">
                  <v:stroke joinstyle="miter"/>
                </v:line>
                <v:line id="Ευθεία γραμμή σύνδεσης 322237571" o:spid="_x0000_s1326" style="position:absolute;flip:x;visibility:visible;mso-wrap-style:square" from="8164,5432" to="10584,5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" strokecolor="black [3213]">
                  <v:stroke joinstyle="miter"/>
                </v:line>
                <v:line id="Ευθεία γραμμή σύνδεσης 2080897473" o:spid="_x0000_s1327" style="position:absolute;flip:x;visibility:visible;mso-wrap-style:square" from="2983,5432" to="5897,5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" strokecolor="black [3213]">
                  <v:stroke joinstyle="miter"/>
                </v:line>
                <v:shape id="TextBox 18" o:spid="_x0000_s1328" type="#_x0000_t202" style="position:absolute;left:4923;top:5157;width:339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" filled="f" stroked="f">
                  <v:textbox>
                    <w:txbxContent>
                      <w:p w14:paraId="476DF26F" w14:textId="77777777" w:rsidR="003209EE" w:rsidRDefault="003209E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329" type="#_x0000_t202" style="position:absolute;left:10741;top:2553;width:3123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" filled="f" stroked="f">
                  <v:textbox>
                    <w:txbxContent>
                      <w:p w14:paraId="5FFA6197" w14:textId="77777777" w:rsidR="003209EE" w:rsidRDefault="003209E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12</w:t>
                        </w:r>
                      </w:p>
                    </w:txbxContent>
                  </v:textbox>
                </v:shape>
                <v:shape id="Εικόνα 156909186" o:spid="_x0000_s1330" type="#_x0000_t75" style="position:absolute;left:5370;top:5108;width:318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">
                  <v:imagedata r:id="rId10" o:title=""/>
                </v:shape>
                <v:shape id="TextBox 18" o:spid="_x0000_s1331" type="#_x0000_t202" style="position:absolute;left:5542;width:266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" filled="f" stroked="f">
                  <v:textbox>
                    <w:txbxContent>
                      <w:p w14:paraId="237ED2D2" w14:textId="77777777" w:rsidR="003209EE" w:rsidRDefault="003209E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line id="Ευθεία γραμμή σύνδεσης 332260789" o:spid="_x0000_s1332" style="position:absolute;flip:y;visibility:visible;mso-wrap-style:square" from="2983,2965" to="2983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" strokecolor="black [3213]">
                  <v:stroke joinstyle="miter"/>
                </v:line>
                <v:shape id="Εικόνα 2109977473" o:spid="_x0000_s1333" type="#_x0000_t75" style="position:absolute;left:5211;top:7908;width:318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">
                  <v:imagedata r:id="rId10" o:title=""/>
                </v:shape>
                <v:line id="Ευθεία γραμμή σύνδεσης 375401862" o:spid="_x0000_s1334" style="position:absolute;flip:x;visibility:visible;mso-wrap-style:square" from="7777,8251" to="10444,8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" strokecolor="black [3213]">
                  <v:stroke joinstyle="miter"/>
                </v:line>
                <v:line id="Ευθεία γραμμή σύνδεσης 1179914311" o:spid="_x0000_s1335" style="position:absolute;flip:x;visibility:visible;mso-wrap-style:square" from="2983,8219" to="5650,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" strokecolor="black [3213]">
                  <v:stroke joinstyle="miter"/>
                </v:line>
                <v:shape id="Ευθύγραμμο βέλος σύνδεσης 887344454" o:spid="_x0000_s1336" type="#_x0000_t32" style="position:absolute;left:10416;top:4017;width:1397;height:0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571563351" o:spid="_x0000_s1337" type="#_x0000_t32" style="position:absolute;left:10381;top:7041;width:1397;height:0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75279593" o:spid="_x0000_s1338" type="#_x0000_t32" style="position:absolute;left:8482;top:5739;width:13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" strokecolor="black [3213]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339" type="#_x0000_t202" style="position:absolute;left:10741;top:5667;width:2929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" filled="f" stroked="f">
                  <v:textbox>
                    <w:txbxContent>
                      <w:p w14:paraId="784DF6CB" w14:textId="7A7957EA" w:rsidR="007A4FCE" w:rsidRDefault="007A4FCE" w:rsidP="003209EE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i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340" type="#_x0000_t202" style="position:absolute;left:9387;top:954;width:3905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" filled="f" stroked="f">
                  <v:textbox>
                    <w:txbxContent>
                      <w:p w14:paraId="7FFEFB0C" w14:textId="77777777" w:rsidR="008662B3" w:rsidRDefault="008662B3" w:rsidP="008662B3">
                        <w:pP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(+)</w:t>
                        </w:r>
                      </w:p>
                    </w:txbxContent>
                  </v:textbox>
                </v:shape>
                <v:shape id="TextBox 18" o:spid="_x0000_s1341" type="#_x0000_t202" style="position:absolute;left:1238;top:759;width:3906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" filled="f" stroked="f">
                  <v:textbox>
                    <w:txbxContent>
                      <w:p w14:paraId="1B45850A" w14:textId="509671B7" w:rsidR="008662B3" w:rsidRDefault="008662B3" w:rsidP="008662B3">
                        <w:pP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8"/>
                            <w:szCs w:val="18"/>
                          </w:rPr>
                          <w:t>(-)</w:t>
                        </w:r>
                      </w:p>
                    </w:txbxContent>
                  </v:textbox>
                </v:shape>
                <v:group id="Ομάδα 893933540" o:spid="_x0000_s1342" style="position:absolute;left:2930;top:2490;width:7601;height:1086" coordsize="8225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">
                  <v:line id="Ευθεία γραμμή σύνδεσης 1438916451" o:spid="_x0000_s1343" style="position:absolute;visibility:visible;mso-wrap-style:square" from="6212,450" to="8225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" strokecolor="black [3213]">
                    <v:stroke joinstyle="miter"/>
                  </v:line>
                  <v:line id="Line 82" o:spid="_x0000_s1344" style="position:absolute;rotation:180;visibility:visible;mso-wrap-style:square" from="2187,86" to="2346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" strokecolor="white" strokeweight="1pt"/>
                  <v:line id="Line 83" o:spid="_x0000_s1345" style="position:absolute;rotation:180;visibility:visible;mso-wrap-style:square" from="2534,92" to="2693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" strokecolor="white" strokeweight="1pt"/>
                  <v:line id="Line 84" o:spid="_x0000_s1346" style="position:absolute;rotation:180;visibility:visible;mso-wrap-style:square" from="2876,98" to="303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" strokecolor="white" strokeweight="1pt"/>
                  <v:line id="Line 85" o:spid="_x0000_s1347" style="position:absolute;rotation:180;visibility:visible;mso-wrap-style:square" from="3215,98" to="337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" strokecolor="white" strokeweight="1pt"/>
                  <v:line id="Line 86" o:spid="_x0000_s1348" style="position:absolute;rotation:180;visibility:visible;mso-wrap-style:square" from="3563,98" to="37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" strokecolor="white" strokeweight="1pt"/>
                  <v:line id="Line 87" o:spid="_x0000_s1349" style="position:absolute;rotation:180;visibility:visible;mso-wrap-style:square" from="3880,69" to="4039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" strokecolor="white" strokeweight="1pt"/>
                  <v:line id="Line 88" o:spid="_x0000_s1350" style="position:absolute;rotation:180;visibility:visible;mso-wrap-style:square" from="4175,86" to="433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" strokecolor="white" strokeweight="1pt"/>
                  <v:line id="Line 89" o:spid="_x0000_s1351" style="position:absolute;rotation:180;visibility:visible;mso-wrap-style:square" from="4522,92" to="4681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" strokecolor="white" strokeweight="1pt"/>
                  <v:line id="Line 90" o:spid="_x0000_s1352" style="position:absolute;rotation:180;visibility:visible;mso-wrap-style:square" from="4862,98" to="502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" strokecolor="white" strokeweight="1pt"/>
                  <v:line id="Line 91" o:spid="_x0000_s1353" style="position:absolute;rotation:180;visibility:visible;mso-wrap-style:square" from="5204,98" to="5363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" strokecolor="white" strokeweight="1pt"/>
                  <v:line id="Line 92" o:spid="_x0000_s1354" style="position:absolute;rotation:180;visibility:visible;mso-wrap-style:square" from="5551,98" to="5710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" strokecolor="white" strokeweight="1pt"/>
                  <v:line id="Line 93" o:spid="_x0000_s1355" style="position:absolute;rotation:180;visibility:visible;mso-wrap-style:square" from="5867,69" to="6027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" strokecolor="white" strokeweight="1pt"/>
                  <v:shape id="Arc 94" o:spid="_x0000_s1356" style="position:absolute;left:5858;top:20;width:344;height:1050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34466,57116;9657,0;17313,49624" o:connectangles="0,0,0"/>
                  </v:shape>
                  <v:shape id="Arc 95" o:spid="_x0000_s1357" style="position:absolute;left:2164;width:386;height:1073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38606,97190;13719,0;24594,50718" o:connectangles="0,0,0"/>
                  </v:shape>
                  <v:shape id="Arc 96" o:spid="_x0000_s1358" style="position:absolute;left:1973;top:24;width:291;height:566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29075,52519;0,7592;21135,0" o:connectangles="0,0,0"/>
                  </v:shape>
                  <v:shape id="Arc 97" o:spid="_x0000_s1359" style="position:absolute;left:2115;top:155;width:284;height:90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20871,90902;0,51732" o:connectangles="0,0,0"/>
                  </v:shape>
                  <v:shape id="Arc 98" o:spid="_x0000_s1360" style="position:absolute;left:2438;top:187;width:284;height:860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16208,0;21129,86034;0,47434" o:connectangles="0,0,0"/>
                  </v:shape>
                  <v:shape id="Arc 99" o:spid="_x0000_s1361" style="position:absolute;left:2772;top:131;width:284;height:916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15288,0;19044,91541;0,48684" o:connectangles="0,0,0"/>
                  </v:shape>
                  <v:shape id="Arc 100" o:spid="_x0000_s1362" style="position:absolute;left:3120;top:128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1" o:spid="_x0000_s1363" style="position:absolute;left:3467;top:131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2" o:spid="_x0000_s1364" style="position:absolute;left:3802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3" o:spid="_x0000_s1365" style="position:absolute;left:4122;top:115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4" o:spid="_x0000_s1366" style="position:absolute;left:4448;top:134;width:284;height:946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5" o:spid="_x0000_s1367" style="position:absolute;left:5480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6" o:spid="_x0000_s1368" style="position:absolute;left:4803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7" o:spid="_x0000_s1369" style="position:absolute;left:5135;top:138;width:284;height:945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12629,0;19044,94574;0,51729" o:connectangles="0,0,0"/>
                  </v:shape>
                  <v:shape id="Arc 108" o:spid="_x0000_s1370" style="position:absolute;left:5795;top:144;width:284;height:909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15747,0;19044,90902;0,48060" o:connectangles="0,0,0"/>
                  </v:shape>
                  <v:shape id="Arc 109" o:spid="_x0000_s1371" style="position:absolute;left:2496;width:396;height:1072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39569,95478;13701,0;24561,50718" o:connectangles="0,0,0"/>
                  </v:shape>
                  <v:shape id="Arc 110" o:spid="_x0000_s1372" style="position:absolute;left:2850;width:393;height:1073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39280,96059;13716,0;24588,50718" o:connectangles="0,0,0"/>
                  </v:shape>
                  <v:shape id="Arc 111" o:spid="_x0000_s1373" style="position:absolute;left:3185;width:395;height:1072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39472,95642;13699,0;24558,50718" o:connectangles="0,0,0"/>
                  </v:shape>
                  <v:shape id="Arc 112" o:spid="_x0000_s1374" style="position:absolute;left:3520;top:3;width:387;height:1072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38702,96962;13703,0;24565,50718" o:connectangles="0,0,0"/>
                  </v:shape>
                  <v:shape id="Arc 113" o:spid="_x0000_s1375" style="position:absolute;left:3859;top:8;width:363;height:1073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36295,100459;13721,0;24597,50718" o:connectangles="0,0,0"/>
                  </v:shape>
                  <v:shape id="Arc 114" o:spid="_x0000_s1376" style="position:absolute;left:4152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5" o:spid="_x0000_s1377" style="position:absolute;left:4494;top: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6" o:spid="_x0000_s1378" style="position:absolute;left:4841;top:13;width:375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7" o:spid="_x0000_s1379" style="position:absolute;left:5180;top:10;width:374;height:107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37451,98896;13712,0;24582,50718" o:connectangles="0,0,0"/>
                  </v:shape>
                  <v:shape id="Arc 118" o:spid="_x0000_s1380" style="position:absolute;left:5506;top:10;width:367;height:107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36680,99957;13717,0;24591,50718" o:connectangles="0,0,0"/>
                  </v:shape>
                  <v:line id="Ευθεία γραμμή σύνδεσης 975691676" o:spid="_x0000_s1381" style="position:absolute;visibility:visible;mso-wrap-style:square" from="0,552" to="2013,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" strokecolor="black [3213]">
                    <v:stroke joinstyle="miter"/>
                  </v:line>
                </v:group>
                <w10:wrap type="square"/>
              </v:group>
            </w:pict>
          </mc:Fallback>
        </mc:AlternateContent>
      </w:r>
      <w:r w:rsidR="00B513FD">
        <w:t>Κλείνοντας τον διακόπτη δ</w:t>
      </w:r>
      <w:r w:rsidR="00B513FD">
        <w:rPr>
          <w:vertAlign w:val="subscript"/>
        </w:rPr>
        <w:t>2</w:t>
      </w:r>
      <w:r w:rsidR="00FA7488">
        <w:t xml:space="preserve"> και ανοίγοντας τον δ</w:t>
      </w:r>
      <w:r w:rsidR="00FA7488">
        <w:rPr>
          <w:vertAlign w:val="subscript"/>
        </w:rPr>
        <w:t>1</w:t>
      </w:r>
      <w:r w:rsidR="00B513FD">
        <w:t xml:space="preserve"> έχουμε το διπλανό ισοδύναμο κύκλωμα, όπου οι αντιστάσεις R</w:t>
      </w:r>
      <w:r w:rsidR="00B513FD">
        <w:rPr>
          <w:vertAlign w:val="subscript"/>
        </w:rPr>
        <w:t>1</w:t>
      </w:r>
      <w:r w:rsidR="00B513FD">
        <w:t xml:space="preserve"> και R</w:t>
      </w:r>
      <w:r w:rsidR="00B513FD">
        <w:rPr>
          <w:vertAlign w:val="subscript"/>
        </w:rPr>
        <w:t>2</w:t>
      </w:r>
      <w:r w:rsidR="00B513FD">
        <w:t xml:space="preserve"> συνδέονται παράλληλα</w:t>
      </w:r>
      <w:r w:rsidR="00FA7488">
        <w:t>.</w:t>
      </w:r>
      <w:r>
        <w:t xml:space="preserve"> Αλλά </w:t>
      </w:r>
      <w:r w:rsidR="005362A5">
        <w:t>το πηνίο λόγω αυτεπαγωγής θα συνεχίσει να διαρρέεται από ρεύμα, με φορά όπως στο σχήμα</w:t>
      </w:r>
      <w:r w:rsidR="00F86983">
        <w:t>, αρχικής</w:t>
      </w:r>
      <w:r w:rsidR="005362A5">
        <w:t xml:space="preserve"> έντασης ίσης με Ι.  Δηλαδή i</w:t>
      </w:r>
      <w:r w:rsidR="005362A5">
        <w:rPr>
          <w:vertAlign w:val="subscript"/>
        </w:rPr>
        <w:t>12</w:t>
      </w:r>
      <w:r w:rsidR="005362A5">
        <w:t>=Ι=3Α. Ό</w:t>
      </w:r>
      <w:r>
        <w:t>μ</w:t>
      </w:r>
      <w:r w:rsidR="005362A5">
        <w:t>ως αφού οι αντιστάσεις R</w:t>
      </w:r>
      <w:r w:rsidR="005362A5">
        <w:rPr>
          <w:vertAlign w:val="subscript"/>
        </w:rPr>
        <w:t>1</w:t>
      </w:r>
      <w:r w:rsidR="005362A5">
        <w:t xml:space="preserve"> και R</w:t>
      </w:r>
      <w:r w:rsidR="005362A5">
        <w:rPr>
          <w:vertAlign w:val="subscript"/>
        </w:rPr>
        <w:t>2</w:t>
      </w:r>
      <w:r w:rsidR="005362A5">
        <w:t xml:space="preserve"> συνδέονται παράλληλα</w:t>
      </w:r>
      <w:r w:rsidR="00F86983">
        <w:t xml:space="preserve"> στα άκρα τους επικρατεί ίδια τάση</w:t>
      </w:r>
      <w:r w:rsidR="005362A5">
        <w:t xml:space="preserve"> και </w:t>
      </w:r>
      <w:r w:rsidR="00F86983">
        <w:t xml:space="preserve">αφού </w:t>
      </w:r>
      <w:r w:rsidR="005362A5">
        <w:t xml:space="preserve">είναι ίσες, </w:t>
      </w:r>
      <w:r w:rsidR="00F86983">
        <w:t>θα</w:t>
      </w:r>
      <w:r w:rsidR="005362A5">
        <w:t xml:space="preserve"> διαρ</w:t>
      </w:r>
      <w:r w:rsidR="00D87143">
        <w:t>ρ</w:t>
      </w:r>
      <w:r w:rsidR="005362A5">
        <w:t>έονται απ</w:t>
      </w:r>
      <w:r w:rsidR="00D87143">
        <w:t xml:space="preserve">ό </w:t>
      </w:r>
      <w:r w:rsidR="005362A5">
        <w:t>ίσες εντάσεις ρεύματος</w:t>
      </w:r>
    </w:p>
    <w:p w14:paraId="096BF1BB" w14:textId="542AC796" w:rsidR="00796DCD" w:rsidRDefault="002C2048" w:rsidP="002A6632">
      <w:pPr>
        <w:pStyle w:val="abc"/>
        <w:jc w:val="center"/>
      </w:pPr>
      <w:r w:rsidRPr="00D87143">
        <w:rPr>
          <w:position w:val="-16"/>
        </w:rPr>
        <w:object w:dxaOrig="1900" w:dyaOrig="440" w14:anchorId="07387C63">
          <v:shape id="_x0000_i1036" type="#_x0000_t75" style="width:96.6pt;height:22.3pt" o:ole="">
            <v:imagedata r:id="rId34" o:title=""/>
          </v:shape>
          <o:OLEObject Type="Embed" ProgID="Equation.DSMT4" ShapeID="_x0000_i1036" DrawAspect="Content" ObjectID="_1804602053" r:id="rId35"/>
        </w:object>
      </w:r>
    </w:p>
    <w:p w14:paraId="31B41676" w14:textId="6565C903" w:rsidR="008662B3" w:rsidRDefault="008662B3" w:rsidP="008662B3">
      <w:pPr>
        <w:ind w:left="284"/>
      </w:pPr>
      <w:r>
        <w:lastRenderedPageBreak/>
        <w:t>Εξάλλου από τον 2</w:t>
      </w:r>
      <w:r w:rsidRPr="004E699F">
        <w:rPr>
          <w:vertAlign w:val="superscript"/>
        </w:rPr>
        <w:t>ο</w:t>
      </w:r>
      <w:r>
        <w:t xml:space="preserve"> κανόνα του Kirchhoff στον κλάδο με την αντίσταση R</w:t>
      </w:r>
      <w:r>
        <w:rPr>
          <w:vertAlign w:val="subscript"/>
        </w:rPr>
        <w:t>2</w:t>
      </w:r>
      <w:r>
        <w:t xml:space="preserve"> βρίσκουμε:</w:t>
      </w:r>
    </w:p>
    <w:p w14:paraId="23B950D2" w14:textId="75276EB9" w:rsidR="008662B3" w:rsidRPr="008662B3" w:rsidRDefault="00E21451" w:rsidP="00E21451">
      <w:pPr>
        <w:ind w:left="284"/>
        <w:jc w:val="center"/>
      </w:pPr>
      <w:r w:rsidRPr="00E21451">
        <w:rPr>
          <w:position w:val="-54"/>
        </w:rPr>
        <w:object w:dxaOrig="3540" w:dyaOrig="1200" w14:anchorId="470FFB0F">
          <v:shape id="_x0000_i1037" type="#_x0000_t75" style="width:180pt;height:60.85pt" o:ole="">
            <v:imagedata r:id="rId36" o:title=""/>
          </v:shape>
          <o:OLEObject Type="Embed" ProgID="Equation.DSMT4" ShapeID="_x0000_i1037" DrawAspect="Content" ObjectID="_1804602054" r:id="rId37"/>
        </w:object>
      </w:r>
    </w:p>
    <w:p w14:paraId="35AF8DE1" w14:textId="77777777" w:rsidR="002A6632" w:rsidRPr="00796DCD" w:rsidRDefault="002A6632" w:rsidP="002A6632">
      <w:pPr>
        <w:pStyle w:val="abc"/>
        <w:jc w:val="center"/>
      </w:pPr>
    </w:p>
    <w:p w14:paraId="4DB9DA53" w14:textId="3BA4819A" w:rsidR="0054316F" w:rsidRDefault="002C2048" w:rsidP="002C2048">
      <w:pPr>
        <w:pStyle w:val="a8"/>
        <w:jc w:val="right"/>
      </w:pPr>
      <w:r>
        <w:t>dmargaris@gmail.com</w:t>
      </w:r>
    </w:p>
    <w:p w14:paraId="444E1A3F" w14:textId="77777777" w:rsidR="003209EE" w:rsidRPr="00637FE8" w:rsidRDefault="003209EE" w:rsidP="003209EE">
      <w:pPr>
        <w:jc w:val="center"/>
      </w:pPr>
    </w:p>
    <w:sectPr w:rsidR="003209EE" w:rsidRPr="00637FE8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0DD1" w14:textId="77777777" w:rsidR="00970C28" w:rsidRDefault="00970C28">
      <w:pPr>
        <w:spacing w:line="240" w:lineRule="auto"/>
      </w:pPr>
      <w:r>
        <w:separator/>
      </w:r>
    </w:p>
  </w:endnote>
  <w:endnote w:type="continuationSeparator" w:id="0">
    <w:p w14:paraId="76605CFC" w14:textId="77777777" w:rsidR="00970C28" w:rsidRDefault="00970C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40F0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4944349E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8A36DEF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4AAC1" w14:textId="77777777" w:rsidR="00970C28" w:rsidRDefault="00970C28">
      <w:pPr>
        <w:spacing w:after="0"/>
      </w:pPr>
      <w:r>
        <w:separator/>
      </w:r>
    </w:p>
  </w:footnote>
  <w:footnote w:type="continuationSeparator" w:id="0">
    <w:p w14:paraId="297D79AC" w14:textId="77777777" w:rsidR="00970C28" w:rsidRDefault="00970C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FC89" w14:textId="79F9BEDD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C3556">
      <w:rPr>
        <w:i/>
      </w:rPr>
      <w:t>Αυτεπαγωγή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56"/>
    <w:rsid w:val="00015735"/>
    <w:rsid w:val="00017794"/>
    <w:rsid w:val="00037047"/>
    <w:rsid w:val="00053396"/>
    <w:rsid w:val="000679A2"/>
    <w:rsid w:val="000702DB"/>
    <w:rsid w:val="00086899"/>
    <w:rsid w:val="000902D2"/>
    <w:rsid w:val="000912E3"/>
    <w:rsid w:val="00091E43"/>
    <w:rsid w:val="000A5A2D"/>
    <w:rsid w:val="000B48D3"/>
    <w:rsid w:val="000C397A"/>
    <w:rsid w:val="000C7DB2"/>
    <w:rsid w:val="000D78E0"/>
    <w:rsid w:val="00141780"/>
    <w:rsid w:val="00157DCF"/>
    <w:rsid w:val="001664A5"/>
    <w:rsid w:val="001764F7"/>
    <w:rsid w:val="00180754"/>
    <w:rsid w:val="00191C12"/>
    <w:rsid w:val="001A6E45"/>
    <w:rsid w:val="001B25B2"/>
    <w:rsid w:val="001B425F"/>
    <w:rsid w:val="001C5136"/>
    <w:rsid w:val="001D2911"/>
    <w:rsid w:val="001D319E"/>
    <w:rsid w:val="001F430B"/>
    <w:rsid w:val="00281CAA"/>
    <w:rsid w:val="002A6632"/>
    <w:rsid w:val="002C2048"/>
    <w:rsid w:val="002C4684"/>
    <w:rsid w:val="003034D4"/>
    <w:rsid w:val="00316CFB"/>
    <w:rsid w:val="003209EE"/>
    <w:rsid w:val="003272C2"/>
    <w:rsid w:val="00334BD8"/>
    <w:rsid w:val="00342B66"/>
    <w:rsid w:val="00380ECF"/>
    <w:rsid w:val="0039013D"/>
    <w:rsid w:val="003959A8"/>
    <w:rsid w:val="00396F46"/>
    <w:rsid w:val="003A6C4E"/>
    <w:rsid w:val="003B4900"/>
    <w:rsid w:val="003C3C36"/>
    <w:rsid w:val="003D2058"/>
    <w:rsid w:val="003E6C8F"/>
    <w:rsid w:val="004110C0"/>
    <w:rsid w:val="0041752B"/>
    <w:rsid w:val="0042332D"/>
    <w:rsid w:val="0044454D"/>
    <w:rsid w:val="00450891"/>
    <w:rsid w:val="00465544"/>
    <w:rsid w:val="00465D8E"/>
    <w:rsid w:val="00470A0F"/>
    <w:rsid w:val="0047288B"/>
    <w:rsid w:val="00476D45"/>
    <w:rsid w:val="00480ADE"/>
    <w:rsid w:val="00483EAC"/>
    <w:rsid w:val="00485825"/>
    <w:rsid w:val="004B1BA7"/>
    <w:rsid w:val="004E699F"/>
    <w:rsid w:val="004F7518"/>
    <w:rsid w:val="00503A3E"/>
    <w:rsid w:val="0050788A"/>
    <w:rsid w:val="005362A5"/>
    <w:rsid w:val="0054316F"/>
    <w:rsid w:val="00553931"/>
    <w:rsid w:val="0055699C"/>
    <w:rsid w:val="00572886"/>
    <w:rsid w:val="005C059F"/>
    <w:rsid w:val="005E4A57"/>
    <w:rsid w:val="006237F4"/>
    <w:rsid w:val="00637FE8"/>
    <w:rsid w:val="00667E23"/>
    <w:rsid w:val="006B7CF5"/>
    <w:rsid w:val="006C1110"/>
    <w:rsid w:val="006C3491"/>
    <w:rsid w:val="006C46B4"/>
    <w:rsid w:val="006F5F92"/>
    <w:rsid w:val="00700ECF"/>
    <w:rsid w:val="00717932"/>
    <w:rsid w:val="00736498"/>
    <w:rsid w:val="00744C3F"/>
    <w:rsid w:val="00757BF7"/>
    <w:rsid w:val="00763445"/>
    <w:rsid w:val="00774F6B"/>
    <w:rsid w:val="00796DCD"/>
    <w:rsid w:val="007A4FCE"/>
    <w:rsid w:val="007B35C2"/>
    <w:rsid w:val="007B36AF"/>
    <w:rsid w:val="007D112E"/>
    <w:rsid w:val="007D7637"/>
    <w:rsid w:val="007E115B"/>
    <w:rsid w:val="007E1B60"/>
    <w:rsid w:val="007F4EE5"/>
    <w:rsid w:val="007F59B0"/>
    <w:rsid w:val="00802F16"/>
    <w:rsid w:val="00814FD8"/>
    <w:rsid w:val="0081576D"/>
    <w:rsid w:val="00844E46"/>
    <w:rsid w:val="00846ABE"/>
    <w:rsid w:val="008657DC"/>
    <w:rsid w:val="008662B3"/>
    <w:rsid w:val="0087491C"/>
    <w:rsid w:val="00881119"/>
    <w:rsid w:val="008945AD"/>
    <w:rsid w:val="008A050A"/>
    <w:rsid w:val="008A5A47"/>
    <w:rsid w:val="008E332D"/>
    <w:rsid w:val="008F3C3C"/>
    <w:rsid w:val="00900C6B"/>
    <w:rsid w:val="00914660"/>
    <w:rsid w:val="00934BCD"/>
    <w:rsid w:val="009675D3"/>
    <w:rsid w:val="00970C28"/>
    <w:rsid w:val="009A1C4D"/>
    <w:rsid w:val="009E372A"/>
    <w:rsid w:val="009F636C"/>
    <w:rsid w:val="00A14637"/>
    <w:rsid w:val="00A15C87"/>
    <w:rsid w:val="00A432D6"/>
    <w:rsid w:val="00A51347"/>
    <w:rsid w:val="00AA662C"/>
    <w:rsid w:val="00AC3556"/>
    <w:rsid w:val="00AC5AC3"/>
    <w:rsid w:val="00AD575F"/>
    <w:rsid w:val="00AF748E"/>
    <w:rsid w:val="00B11C3D"/>
    <w:rsid w:val="00B344E9"/>
    <w:rsid w:val="00B513FD"/>
    <w:rsid w:val="00B71429"/>
    <w:rsid w:val="00B820C2"/>
    <w:rsid w:val="00B913CB"/>
    <w:rsid w:val="00BB3001"/>
    <w:rsid w:val="00C75AFA"/>
    <w:rsid w:val="00C830AA"/>
    <w:rsid w:val="00CA6054"/>
    <w:rsid w:val="00CA7A43"/>
    <w:rsid w:val="00CE0D66"/>
    <w:rsid w:val="00CF6338"/>
    <w:rsid w:val="00D045EF"/>
    <w:rsid w:val="00D533FC"/>
    <w:rsid w:val="00D82210"/>
    <w:rsid w:val="00D87143"/>
    <w:rsid w:val="00D97305"/>
    <w:rsid w:val="00DA0155"/>
    <w:rsid w:val="00DE1D3D"/>
    <w:rsid w:val="00DE49E1"/>
    <w:rsid w:val="00DF4F17"/>
    <w:rsid w:val="00DF4F4F"/>
    <w:rsid w:val="00DF546A"/>
    <w:rsid w:val="00E210D0"/>
    <w:rsid w:val="00E21451"/>
    <w:rsid w:val="00E26B07"/>
    <w:rsid w:val="00E37CC9"/>
    <w:rsid w:val="00EA64C4"/>
    <w:rsid w:val="00EB2362"/>
    <w:rsid w:val="00EB6640"/>
    <w:rsid w:val="00EC647B"/>
    <w:rsid w:val="00ED1D5A"/>
    <w:rsid w:val="00EE1786"/>
    <w:rsid w:val="00EE2570"/>
    <w:rsid w:val="00EE598D"/>
    <w:rsid w:val="00EE7957"/>
    <w:rsid w:val="00F03259"/>
    <w:rsid w:val="00F6515A"/>
    <w:rsid w:val="00F71F26"/>
    <w:rsid w:val="00F86983"/>
    <w:rsid w:val="00FA0CD8"/>
    <w:rsid w:val="00FA7488"/>
    <w:rsid w:val="00FB6B94"/>
    <w:rsid w:val="00FB7175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AFC8"/>
  <w15:docId w15:val="{EC0E92A9-B28F-4C23-87D4-B32BF2E2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footer" Target="footer1.xml"/><Relationship Id="rId21" Type="http://schemas.openxmlformats.org/officeDocument/2006/relationships/oleObject" Target="embeddings/oleObject5.bin"/><Relationship Id="rId34" Type="http://schemas.openxmlformats.org/officeDocument/2006/relationships/image" Target="media/image16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9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2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177</TotalTime>
  <Pages>3</Pages>
  <Words>538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22</cp:revision>
  <cp:lastPrinted>2025-03-27T10:53:00Z</cp:lastPrinted>
  <dcterms:created xsi:type="dcterms:W3CDTF">2025-03-27T06:37:00Z</dcterms:created>
  <dcterms:modified xsi:type="dcterms:W3CDTF">2025-03-27T15:34:00Z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