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5E61" w14:textId="44F3C342" w:rsidR="00D533FC" w:rsidRPr="001E0167" w:rsidRDefault="001E0167" w:rsidP="00DC3154">
      <w:pPr>
        <w:pStyle w:val="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Ερώτηση στο φαινόμενο Compton</w:t>
      </w:r>
    </w:p>
    <w:p w14:paraId="699C609D" w14:textId="52CE26C2" w:rsidR="003A77A4" w:rsidRPr="00543332" w:rsidRDefault="00370C37" w:rsidP="00370C37">
      <w:pPr>
        <w:rPr>
          <w:noProof/>
          <w:color w:val="000000"/>
          <w:kern w:val="24"/>
        </w:rPr>
      </w:pPr>
      <w:r w:rsidRPr="006F4E84">
        <w:rPr>
          <w:noProof/>
          <w:color w:val="000000"/>
          <w:kern w:val="24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0EA41D3A" wp14:editId="318D728E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764665" cy="1123950"/>
                <wp:effectExtent l="0" t="0" r="6985" b="0"/>
                <wp:wrapSquare wrapText="bothSides"/>
                <wp:docPr id="1577741467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1174475975" name="TextBox 18"/>
                        <wps:cNvSpPr txBox="1"/>
                        <wps:spPr>
                          <a:xfrm>
                            <a:off x="1297172" y="797806"/>
                            <a:ext cx="361851" cy="282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2D5005" w14:textId="77777777" w:rsidR="00370C37" w:rsidRDefault="00370C37" w:rsidP="00370C37">
                              <w:pPr>
                                <w:spacing w:line="276" w:lineRule="auto"/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wgp>
                        <wpg:cNvPr id="1158175538" name="Ομάδα 1158175538"/>
                        <wpg:cNvGrpSpPr/>
                        <wpg:grpSpPr>
                          <a:xfrm>
                            <a:off x="239578" y="811948"/>
                            <a:ext cx="470711" cy="69289"/>
                            <a:chOff x="311845" y="1534100"/>
                            <a:chExt cx="687615" cy="102783"/>
                          </a:xfrm>
                        </wpg:grpSpPr>
                        <wps:wsp>
                          <wps:cNvPr id="443672110" name="Ευθύγραμμο βέλος σύνδεσης 443672110"/>
                          <wps:cNvCnPr>
                            <a:cxnSpLocks/>
                          </wps:cNvCnPr>
                          <wps:spPr>
                            <a:xfrm flipV="1">
                              <a:off x="888883" y="1577871"/>
                              <a:ext cx="110577" cy="45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652330491" name="Ομάδα 1652330491"/>
                          <wpg:cNvGrpSpPr/>
                          <wpg:grpSpPr>
                            <a:xfrm>
                              <a:off x="311845" y="1534100"/>
                              <a:ext cx="577038" cy="102783"/>
                              <a:chOff x="311844" y="1534100"/>
                              <a:chExt cx="1670065" cy="195306"/>
                            </a:xfrm>
                          </wpg:grpSpPr>
                          <wpg:grpSp>
                            <wpg:cNvPr id="913294342" name="Ομάδα 913294342"/>
                            <wpg:cNvGrpSpPr/>
                            <wpg:grpSpPr>
                              <a:xfrm>
                                <a:off x="311844" y="1534100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851255630" name="Ελεύθερη σχεδίαση: Σχήμα 851255630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340705" name="Ελεύθερη σχεδίαση: Σχήμα 11340705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186705413" name="Ομάδα 1186705413"/>
                            <wpg:cNvGrpSpPr/>
                            <wpg:grpSpPr>
                              <a:xfrm>
                                <a:off x="864737" y="1538353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205615674" name="Ελεύθερη σχεδίαση: Σχήμα 205615674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527225721" name="Ελεύθερη σχεδίαση: Σχήμα 1527225721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487330853" name="Ομάδα 487330853"/>
                            <wpg:cNvGrpSpPr/>
                            <wpg:grpSpPr>
                              <a:xfrm>
                                <a:off x="1421883" y="1540035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1593783076" name="Ελεύθερη σχεδίαση: Σχήμα 1593783076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23622587" name="Ελεύθερη σχεδίαση: Σχήμα 623622587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</wpg:grpSp>
                      </wpg:wgp>
                      <wps:wsp>
                        <wps:cNvPr id="544817138" name="Ευθεία γραμμή σύνδεσης 544817138"/>
                        <wps:cNvCnPr/>
                        <wps:spPr>
                          <a:xfrm>
                            <a:off x="72335" y="846878"/>
                            <a:ext cx="1514076" cy="1043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6879031" name="Οβάλ 1846879031"/>
                        <wps:cNvSpPr/>
                        <wps:spPr>
                          <a:xfrm>
                            <a:off x="715714" y="824132"/>
                            <a:ext cx="58370" cy="54999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8914213" name="Ευθεία γραμμή σύνδεσης 2038914213"/>
                        <wps:cNvCnPr>
                          <a:stCxn id="1846879031" idx="7"/>
                        </wps:cNvCnPr>
                        <wps:spPr>
                          <a:xfrm flipV="1">
                            <a:off x="765536" y="212715"/>
                            <a:ext cx="416838" cy="61947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4002586" name="Ευθεία γραμμή σύνδεσης 1584002586"/>
                        <wps:cNvCnPr/>
                        <wps:spPr>
                          <a:xfrm flipV="1">
                            <a:off x="757031" y="495134"/>
                            <a:ext cx="680525" cy="35459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959678231" name="Ομάδα 959678231"/>
                        <wpg:cNvGrpSpPr/>
                        <wpg:grpSpPr>
                          <a:xfrm rot="20108988">
                            <a:off x="893115" y="602641"/>
                            <a:ext cx="530999" cy="87883"/>
                            <a:chOff x="311845" y="1534100"/>
                            <a:chExt cx="687615" cy="102783"/>
                          </a:xfrm>
                        </wpg:grpSpPr>
                        <wps:wsp>
                          <wps:cNvPr id="1671633141" name="Ευθύγραμμο βέλος σύνδεσης 1671633141"/>
                          <wps:cNvCnPr>
                            <a:cxnSpLocks/>
                          </wps:cNvCnPr>
                          <wps:spPr>
                            <a:xfrm flipV="1">
                              <a:off x="888883" y="1577871"/>
                              <a:ext cx="110577" cy="45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896758115" name="Ομάδα 1896758115"/>
                          <wpg:cNvGrpSpPr/>
                          <wpg:grpSpPr>
                            <a:xfrm>
                              <a:off x="311845" y="1534100"/>
                              <a:ext cx="577038" cy="102783"/>
                              <a:chOff x="311844" y="1534100"/>
                              <a:chExt cx="1670065" cy="195306"/>
                            </a:xfrm>
                          </wpg:grpSpPr>
                          <wpg:grpSp>
                            <wpg:cNvPr id="344404350" name="Ομάδα 344404350"/>
                            <wpg:cNvGrpSpPr/>
                            <wpg:grpSpPr>
                              <a:xfrm>
                                <a:off x="311844" y="1534100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85700144" name="Ελεύθερη σχεδίαση: Σχήμα 85700144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019760744" name="Ελεύθερη σχεδίαση: Σχήμα 2019760744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168821198" name="Ομάδα 1168821198"/>
                            <wpg:cNvGrpSpPr/>
                            <wpg:grpSpPr>
                              <a:xfrm>
                                <a:off x="864737" y="1538353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1760495389" name="Ελεύθερη σχεδίαση: Σχήμα 1760495389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98132079" name="Ελεύθερη σχεδίαση: Σχήμα 598132079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982832566" name="Ομάδα 1982832566"/>
                            <wpg:cNvGrpSpPr/>
                            <wpg:grpSpPr>
                              <a:xfrm>
                                <a:off x="1421883" y="1540035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1352630591" name="Ελεύθερη σχεδίαση: Σχήμα 1352630591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95564581" name="Ελεύθερη σχεδίαση: Σχήμα 595564581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</wpg:grpSp>
                      </wpg:wgp>
                      <wpg:wgp>
                        <wpg:cNvPr id="496378191" name="Ομάδα 496378191"/>
                        <wpg:cNvGrpSpPr/>
                        <wpg:grpSpPr>
                          <a:xfrm rot="18318784">
                            <a:off x="732206" y="443275"/>
                            <a:ext cx="530999" cy="87883"/>
                            <a:chOff x="311845" y="1534100"/>
                            <a:chExt cx="687615" cy="102783"/>
                          </a:xfrm>
                        </wpg:grpSpPr>
                        <wps:wsp>
                          <wps:cNvPr id="420117733" name="Ευθύγραμμο βέλος σύνδεσης 420117733"/>
                          <wps:cNvCnPr>
                            <a:cxnSpLocks/>
                          </wps:cNvCnPr>
                          <wps:spPr>
                            <a:xfrm flipV="1">
                              <a:off x="888883" y="1577871"/>
                              <a:ext cx="110577" cy="45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926959480" name="Ομάδα 926959480"/>
                          <wpg:cNvGrpSpPr/>
                          <wpg:grpSpPr>
                            <a:xfrm>
                              <a:off x="311845" y="1534100"/>
                              <a:ext cx="577038" cy="102783"/>
                              <a:chOff x="311844" y="1534100"/>
                              <a:chExt cx="1670065" cy="195306"/>
                            </a:xfrm>
                          </wpg:grpSpPr>
                          <wpg:grpSp>
                            <wpg:cNvPr id="768665870" name="Ομάδα 768665870"/>
                            <wpg:cNvGrpSpPr/>
                            <wpg:grpSpPr>
                              <a:xfrm>
                                <a:off x="311844" y="1534100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55465609" name="Ελεύθερη σχεδίαση: Σχήμα 55465609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40314888" name="Ελεύθερη σχεδίαση: Σχήμα 440314888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423807187" name="Ομάδα 1423807187"/>
                            <wpg:cNvGrpSpPr/>
                            <wpg:grpSpPr>
                              <a:xfrm>
                                <a:off x="864737" y="1538353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1522202665" name="Ελεύθερη σχεδίαση: Σχήμα 1522202665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259921116" name="Ελεύθερη σχεδίαση: Σχήμα 1259921116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887076234" name="Ομάδα 1887076234"/>
                            <wpg:cNvGrpSpPr/>
                            <wpg:grpSpPr>
                              <a:xfrm>
                                <a:off x="1421883" y="1540035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1340678304" name="Ελεύθερη σχεδίαση: Σχήμα 1340678304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017390311" name="Ελεύθερη σχεδίαση: Σχήμα 1017390311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</wpg:grpSp>
                      </wpg:wgp>
                      <wps:wsp>
                        <wps:cNvPr id="2050073522" name="TextBox 18"/>
                        <wps:cNvSpPr txBox="1"/>
                        <wps:spPr>
                          <a:xfrm>
                            <a:off x="1364031" y="301965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63D1AA" w14:textId="77777777" w:rsidR="00370C37" w:rsidRPr="00F44E1F" w:rsidRDefault="00370C37" w:rsidP="00370C37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λ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97372307" name="TextBox 18"/>
                        <wps:cNvSpPr txBox="1"/>
                        <wps:spPr>
                          <a:xfrm>
                            <a:off x="1075551" y="0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6F5EB8" w14:textId="77777777" w:rsidR="00370C37" w:rsidRPr="00F44E1F" w:rsidRDefault="00370C37" w:rsidP="00370C37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λ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8241608" name="TextBox 18"/>
                        <wps:cNvSpPr txBox="1"/>
                        <wps:spPr>
                          <a:xfrm>
                            <a:off x="314260" y="574031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918B57" w14:textId="77777777" w:rsidR="00370C37" w:rsidRPr="00F44E1F" w:rsidRDefault="00370C37" w:rsidP="00370C37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λ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70955351" name="TextBox 18"/>
                        <wps:cNvSpPr txBox="1"/>
                        <wps:spPr>
                          <a:xfrm>
                            <a:off x="0" y="805883"/>
                            <a:ext cx="361851" cy="282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9B61EB" w14:textId="77777777" w:rsidR="00370C37" w:rsidRDefault="00370C37" w:rsidP="00370C37">
                              <w:pPr>
                                <w:spacing w:line="276" w:lineRule="auto"/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x΄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41D3A" id="Καμβάς 1" o:spid="_x0000_s1026" editas="canvas" style="position:absolute;left:0;text-align:left;margin-left:87.75pt;margin-top:3.8pt;width:138.95pt;height:88.5pt;z-index:251658240;mso-position-horizontal:right;mso-position-horizontal-relative:margin;mso-height-relative:margin" coordsize="17646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7646;height:11239;visibility:visible;mso-wrap-style:square" filled="t" fillcolor="#d4f8e9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left:12971;top:7978;width:3619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" filled="f" stroked="f">
                  <v:textbox>
                    <w:txbxContent>
                      <w:p w14:paraId="7C2D5005" w14:textId="77777777" w:rsidR="00370C37" w:rsidRDefault="00370C37" w:rsidP="00370C37">
                        <w:pPr>
                          <w:spacing w:line="276" w:lineRule="auto"/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  <w:t>x</w:t>
                        </w:r>
                      </w:p>
                    </w:txbxContent>
                  </v:textbox>
                </v:shape>
                <v:group id="Ομάδα 1158175538" o:spid="_x0000_s1029" style="position:absolute;left:2395;top:8119;width:4707;height:693" coordorigin="3118,15341" coordsize="6876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443672110" o:spid="_x0000_s1030" type="#_x0000_t32" style="position:absolute;left:8888;top:15778;width:1106;height: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" strokecolor="red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group id="Ομάδα 1652330491" o:spid="_x0000_s1031" style="position:absolute;left:3118;top:15341;width:5770;height:1027" coordorigin="3118,15341" coordsize="16700,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">
                    <v:group id="Ομάδα 913294342" o:spid="_x0000_s1032" style="position:absolute;left:3118;top:15341;width:5600;height:1893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">
                      <v:shape id="Ελεύθερη σχεδίαση: Σχήμα 851255630" o:spid="_x0000_s1033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11340705" o:spid="_x0000_s1034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1186705413" o:spid="_x0000_s1035" style="position:absolute;left:8647;top:15383;width:5600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">
                      <v:shape id="Ελεύθερη σχεδίαση: Σχήμα 205615674" o:spid="_x0000_s1036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1527225721" o:spid="_x0000_s1037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487330853" o:spid="_x0000_s1038" style="position:absolute;left:14218;top:15400;width:5601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">
                      <v:shape id="Ελεύθερη σχεδίαση: Σχήμα 1593783076" o:spid="_x0000_s1039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623622587" o:spid="_x0000_s1040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</v:group>
                </v:group>
                <v:line id="Ευθεία γραμμή σύνδεσης 544817138" o:spid="_x0000_s1041" style="position:absolute;visibility:visible;mso-wrap-style:square" from="723,8468" to="15864,8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" strokecolor="black [3213]">
                  <v:stroke dashstyle="3 1" joinstyle="miter"/>
                </v:line>
                <v:oval id="Οβάλ 1846879031" o:spid="_x0000_s1042" style="position:absolute;left:7157;top:8241;width:583;height: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" fillcolor="yellow" strokecolor="black [3213]">
                  <v:stroke joinstyle="miter"/>
                </v:oval>
                <v:line id="Ευθεία γραμμή σύνδεσης 2038914213" o:spid="_x0000_s1043" style="position:absolute;flip:y;visibility:visible;mso-wrap-style:square" from="7655,2127" to="11823,8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" strokecolor="black [3213]">
                  <v:stroke dashstyle="3 1" joinstyle="miter"/>
                </v:line>
                <v:line id="Ευθεία γραμμή σύνδεσης 1584002586" o:spid="_x0000_s1044" style="position:absolute;flip:y;visibility:visible;mso-wrap-style:square" from="7570,4951" to="14375,8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" strokecolor="black [3213]">
                  <v:stroke dashstyle="3 1" joinstyle="miter"/>
                </v:line>
                <v:group id="Ομάδα 959678231" o:spid="_x0000_s1045" style="position:absolute;left:8931;top:6026;width:5310;height:879;rotation:-1628583fd" coordorigin="3118,15341" coordsize="6876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">
                  <v:shape id="Ευθύγραμμο βέλος σύνδεσης 1671633141" o:spid="_x0000_s1046" type="#_x0000_t32" style="position:absolute;left:8888;top:15778;width:1106;height: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" strokecolor="red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group id="Ομάδα 1896758115" o:spid="_x0000_s1047" style="position:absolute;left:3118;top:15341;width:5770;height:1027" coordorigin="3118,15341" coordsize="16700,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">
                    <v:group id="Ομάδα 344404350" o:spid="_x0000_s1048" style="position:absolute;left:3118;top:15341;width:5600;height:1893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">
                      <v:shape id="Ελεύθερη σχεδίαση: Σχήμα 85700144" o:spid="_x0000_s1049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2019760744" o:spid="_x0000_s1050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1168821198" o:spid="_x0000_s1051" style="position:absolute;left:8647;top:15383;width:5600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">
                      <v:shape id="Ελεύθερη σχεδίαση: Σχήμα 1760495389" o:spid="_x0000_s1052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598132079" o:spid="_x0000_s1053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1982832566" o:spid="_x0000_s1054" style="position:absolute;left:14218;top:15400;width:5601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">
                      <v:shape id="Ελεύθερη σχεδίαση: Σχήμα 1352630591" o:spid="_x0000_s1055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595564581" o:spid="_x0000_s1056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</v:group>
                </v:group>
                <v:group id="Ομάδα 496378191" o:spid="_x0000_s1057" style="position:absolute;left:7322;top:4432;width:5310;height:879;rotation:-3583963fd" coordorigin="3118,15341" coordsize="6876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">
                  <v:shape id="Ευθύγραμμο βέλος σύνδεσης 420117733" o:spid="_x0000_s1058" type="#_x0000_t32" style="position:absolute;left:8888;top:15778;width:1106;height: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" strokecolor="red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group id="Ομάδα 926959480" o:spid="_x0000_s1059" style="position:absolute;left:3118;top:15341;width:5770;height:1027" coordorigin="3118,15341" coordsize="16700,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">
                    <v:group id="Ομάδα 768665870" o:spid="_x0000_s1060" style="position:absolute;left:3118;top:15341;width:5600;height:1893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">
                      <v:shape id="Ελεύθερη σχεδίαση: Σχήμα 55465609" o:spid="_x0000_s1061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440314888" o:spid="_x0000_s1062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1423807187" o:spid="_x0000_s1063" style="position:absolute;left:8647;top:15383;width:5600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">
                      <v:shape id="Ελεύθερη σχεδίαση: Σχήμα 1522202665" o:spid="_x0000_s1064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1259921116" o:spid="_x0000_s1065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1887076234" o:spid="_x0000_s1066" style="position:absolute;left:14218;top:15400;width:5601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">
                      <v:shape id="Ελεύθερη σχεδίαση: Σχήμα 1340678304" o:spid="_x0000_s1067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1017390311" o:spid="_x0000_s1068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</v:group>
                </v:group>
                <v:shape id="TextBox 18" o:spid="_x0000_s1069" type="#_x0000_t202" style="position:absolute;left:13640;top:3019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" filled="f" stroked="f">
                  <v:textbox>
                    <w:txbxContent>
                      <w:p w14:paraId="7163D1AA" w14:textId="77777777" w:rsidR="00370C37" w:rsidRPr="00F44E1F" w:rsidRDefault="00370C37" w:rsidP="00370C37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λ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70" type="#_x0000_t202" style="position:absolute;left:10755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" filled="f" stroked="f">
                  <v:textbox>
                    <w:txbxContent>
                      <w:p w14:paraId="1D6F5EB8" w14:textId="77777777" w:rsidR="00370C37" w:rsidRPr="00F44E1F" w:rsidRDefault="00370C37" w:rsidP="00370C37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λ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071" type="#_x0000_t202" style="position:absolute;left:3142;top:5740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" filled="f" stroked="f">
                  <v:textbox>
                    <w:txbxContent>
                      <w:p w14:paraId="54918B57" w14:textId="77777777" w:rsidR="00370C37" w:rsidRPr="00F44E1F" w:rsidRDefault="00370C37" w:rsidP="00370C37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λ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shape id="TextBox 18" o:spid="_x0000_s1072" type="#_x0000_t202" style="position:absolute;top:8058;width:3618;height:2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" filled="f" stroked="f">
                  <v:textbox>
                    <w:txbxContent>
                      <w:p w14:paraId="6E9B61EB" w14:textId="77777777" w:rsidR="00370C37" w:rsidRDefault="00370C37" w:rsidP="00370C37">
                        <w:pPr>
                          <w:spacing w:line="276" w:lineRule="auto"/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  <w:t>x΄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1E0167">
        <w:t>Στη διεύθυνση x΄x διαδίδεται ένα φωτόνιο με μήκος κύματος λ</w:t>
      </w:r>
      <w:r w:rsidR="001E0167">
        <w:rPr>
          <w:vertAlign w:val="subscript"/>
        </w:rPr>
        <w:t>0</w:t>
      </w:r>
      <w:r w:rsidR="001E0167">
        <w:t xml:space="preserve">, </w:t>
      </w:r>
      <w:r>
        <w:t>το οποίο σκεδάζεται πάνω σε ένα ακίνητο και ελεύθερο ηλεκτρόνιο, με αποτέλεσμα να παίρνουμε είτε το φωτόνιο (1) με μήκος κύματος λ</w:t>
      </w:r>
      <w:r>
        <w:rPr>
          <w:vertAlign w:val="subscript"/>
        </w:rPr>
        <w:t>1</w:t>
      </w:r>
      <w:r>
        <w:t>, είτε το φωτόνιο (2) με μήκος κύματος λ</w:t>
      </w:r>
      <w:r>
        <w:rPr>
          <w:vertAlign w:val="subscript"/>
        </w:rPr>
        <w:t>2</w:t>
      </w:r>
      <w:r>
        <w:t>, όπως φαίνεται στο σχήμα</w:t>
      </w:r>
      <w:r w:rsidR="00543332">
        <w:t>, ενώ το ηλεκτρόνιο αποκτά κινητική ενέργεια Κ</w:t>
      </w:r>
      <w:r w:rsidR="00543332">
        <w:rPr>
          <w:vertAlign w:val="subscript"/>
        </w:rPr>
        <w:t>1</w:t>
      </w:r>
      <w:r w:rsidR="00543332">
        <w:t xml:space="preserve"> ή Κ</w:t>
      </w:r>
      <w:r w:rsidR="00543332">
        <w:rPr>
          <w:vertAlign w:val="subscript"/>
        </w:rPr>
        <w:t>2</w:t>
      </w:r>
      <w:r w:rsidR="00543332">
        <w:t xml:space="preserve"> αντίστοιχα.</w:t>
      </w:r>
    </w:p>
    <w:p w14:paraId="38A02FE4" w14:textId="49B1BDC3" w:rsidR="00370C37" w:rsidRDefault="00370C37" w:rsidP="007761D4">
      <w:pPr>
        <w:ind w:left="453" w:hanging="340"/>
        <w:rPr>
          <w:noProof/>
          <w:color w:val="000000"/>
          <w:kern w:val="24"/>
        </w:rPr>
      </w:pPr>
      <w:r>
        <w:rPr>
          <w:noProof/>
          <w:color w:val="000000"/>
          <w:kern w:val="24"/>
        </w:rPr>
        <w:t>i) Για τα μήκη κύματος αυτά ισχύει:</w:t>
      </w:r>
    </w:p>
    <w:p w14:paraId="5A02FC22" w14:textId="77777777" w:rsidR="00370C37" w:rsidRDefault="00370C37" w:rsidP="007761D4">
      <w:pPr>
        <w:jc w:val="center"/>
        <w:rPr>
          <w:noProof/>
          <w:color w:val="000000"/>
          <w:kern w:val="24"/>
        </w:rPr>
      </w:pPr>
      <w:r>
        <w:rPr>
          <w:noProof/>
          <w:color w:val="000000"/>
          <w:kern w:val="24"/>
        </w:rPr>
        <w:t>α) λ</w:t>
      </w:r>
      <w:r>
        <w:rPr>
          <w:noProof/>
          <w:color w:val="000000"/>
          <w:kern w:val="24"/>
          <w:vertAlign w:val="subscript"/>
        </w:rPr>
        <w:t>1</w:t>
      </w:r>
      <w:r>
        <w:rPr>
          <w:noProof/>
          <w:color w:val="000000"/>
          <w:kern w:val="24"/>
        </w:rPr>
        <w:t xml:space="preserve"> &lt; λ</w:t>
      </w:r>
      <w:r>
        <w:rPr>
          <w:noProof/>
          <w:color w:val="000000"/>
          <w:kern w:val="24"/>
          <w:vertAlign w:val="subscript"/>
        </w:rPr>
        <w:t>2</w:t>
      </w:r>
      <w:r>
        <w:rPr>
          <w:noProof/>
          <w:color w:val="000000"/>
          <w:kern w:val="24"/>
        </w:rPr>
        <w:t>,    β)  λ</w:t>
      </w:r>
      <w:r>
        <w:rPr>
          <w:noProof/>
          <w:color w:val="000000"/>
          <w:kern w:val="24"/>
          <w:vertAlign w:val="subscript"/>
        </w:rPr>
        <w:t>1</w:t>
      </w:r>
      <w:r>
        <w:rPr>
          <w:noProof/>
          <w:color w:val="000000"/>
          <w:kern w:val="24"/>
        </w:rPr>
        <w:t xml:space="preserve"> = λ</w:t>
      </w:r>
      <w:r>
        <w:rPr>
          <w:noProof/>
          <w:color w:val="000000"/>
          <w:kern w:val="24"/>
          <w:vertAlign w:val="subscript"/>
        </w:rPr>
        <w:t>2</w:t>
      </w:r>
      <w:r>
        <w:rPr>
          <w:noProof/>
          <w:color w:val="000000"/>
          <w:kern w:val="24"/>
        </w:rPr>
        <w:t>,   γ)  λ</w:t>
      </w:r>
      <w:r>
        <w:rPr>
          <w:noProof/>
          <w:color w:val="000000"/>
          <w:kern w:val="24"/>
          <w:vertAlign w:val="subscript"/>
        </w:rPr>
        <w:t>1</w:t>
      </w:r>
      <w:r>
        <w:rPr>
          <w:noProof/>
          <w:color w:val="000000"/>
          <w:kern w:val="24"/>
        </w:rPr>
        <w:t xml:space="preserve"> &gt; λ</w:t>
      </w:r>
      <w:r>
        <w:rPr>
          <w:noProof/>
          <w:color w:val="000000"/>
          <w:kern w:val="24"/>
          <w:vertAlign w:val="subscript"/>
        </w:rPr>
        <w:t>2</w:t>
      </w:r>
      <w:r>
        <w:rPr>
          <w:noProof/>
          <w:color w:val="000000"/>
          <w:kern w:val="24"/>
        </w:rPr>
        <w:t>.</w:t>
      </w:r>
    </w:p>
    <w:p w14:paraId="590A71F0" w14:textId="77777777" w:rsidR="00543332" w:rsidRDefault="00370C37" w:rsidP="007761D4">
      <w:pPr>
        <w:ind w:left="453" w:hanging="340"/>
        <w:rPr>
          <w:noProof/>
          <w:color w:val="000000"/>
          <w:kern w:val="24"/>
        </w:rPr>
      </w:pPr>
      <w:r>
        <w:rPr>
          <w:noProof/>
          <w:color w:val="000000"/>
          <w:kern w:val="24"/>
        </w:rPr>
        <w:t xml:space="preserve">ii) Για την κινητική ενέργεια του ηλεκτρονίου μετά </w:t>
      </w:r>
      <w:r w:rsidR="00543332">
        <w:rPr>
          <w:noProof/>
          <w:color w:val="000000"/>
          <w:kern w:val="24"/>
        </w:rPr>
        <w:t>την αλληλεπίδραση ισχύει:</w:t>
      </w:r>
    </w:p>
    <w:p w14:paraId="2CD371A6" w14:textId="6559F7D1" w:rsidR="00543332" w:rsidRDefault="00543332" w:rsidP="007761D4">
      <w:pPr>
        <w:jc w:val="center"/>
        <w:rPr>
          <w:noProof/>
          <w:color w:val="000000"/>
          <w:kern w:val="24"/>
        </w:rPr>
      </w:pPr>
      <w:r>
        <w:rPr>
          <w:noProof/>
          <w:color w:val="000000"/>
          <w:kern w:val="24"/>
        </w:rPr>
        <w:t>α) Κ</w:t>
      </w:r>
      <w:r>
        <w:rPr>
          <w:noProof/>
          <w:color w:val="000000"/>
          <w:kern w:val="24"/>
          <w:vertAlign w:val="subscript"/>
        </w:rPr>
        <w:t>1</w:t>
      </w:r>
      <w:r>
        <w:rPr>
          <w:noProof/>
          <w:color w:val="000000"/>
          <w:kern w:val="24"/>
        </w:rPr>
        <w:t xml:space="preserve"> &lt; Κ</w:t>
      </w:r>
      <w:r>
        <w:rPr>
          <w:noProof/>
          <w:color w:val="000000"/>
          <w:kern w:val="24"/>
          <w:vertAlign w:val="subscript"/>
        </w:rPr>
        <w:t>2</w:t>
      </w:r>
      <w:r>
        <w:rPr>
          <w:noProof/>
          <w:color w:val="000000"/>
          <w:kern w:val="24"/>
        </w:rPr>
        <w:t>,    β)  Κ</w:t>
      </w:r>
      <w:r>
        <w:rPr>
          <w:noProof/>
          <w:color w:val="000000"/>
          <w:kern w:val="24"/>
          <w:vertAlign w:val="subscript"/>
        </w:rPr>
        <w:t>1</w:t>
      </w:r>
      <w:r>
        <w:rPr>
          <w:noProof/>
          <w:color w:val="000000"/>
          <w:kern w:val="24"/>
        </w:rPr>
        <w:t xml:space="preserve"> = Κ</w:t>
      </w:r>
      <w:r>
        <w:rPr>
          <w:noProof/>
          <w:color w:val="000000"/>
          <w:kern w:val="24"/>
          <w:vertAlign w:val="subscript"/>
        </w:rPr>
        <w:t>2</w:t>
      </w:r>
      <w:r>
        <w:rPr>
          <w:noProof/>
          <w:color w:val="000000"/>
          <w:kern w:val="24"/>
        </w:rPr>
        <w:t>,   γ)  Κ</w:t>
      </w:r>
      <w:r>
        <w:rPr>
          <w:noProof/>
          <w:color w:val="000000"/>
          <w:kern w:val="24"/>
          <w:vertAlign w:val="subscript"/>
        </w:rPr>
        <w:t>1</w:t>
      </w:r>
      <w:r>
        <w:rPr>
          <w:noProof/>
          <w:color w:val="000000"/>
          <w:kern w:val="24"/>
        </w:rPr>
        <w:t xml:space="preserve"> &gt; Κ</w:t>
      </w:r>
      <w:r>
        <w:rPr>
          <w:noProof/>
          <w:color w:val="000000"/>
          <w:kern w:val="24"/>
          <w:vertAlign w:val="subscript"/>
        </w:rPr>
        <w:t>2</w:t>
      </w:r>
      <w:r>
        <w:rPr>
          <w:noProof/>
          <w:color w:val="000000"/>
          <w:kern w:val="24"/>
        </w:rPr>
        <w:t>.</w:t>
      </w:r>
    </w:p>
    <w:p w14:paraId="1767E138" w14:textId="146F0E74" w:rsidR="00370C37" w:rsidRDefault="007761D4" w:rsidP="00370C37">
      <w:pPr>
        <w:rPr>
          <w:noProof/>
          <w:color w:val="000000"/>
          <w:kern w:val="24"/>
        </w:rPr>
      </w:pPr>
      <w:r>
        <w:rPr>
          <w:noProof/>
          <w:color w:val="000000"/>
          <w:kern w:val="24"/>
        </w:rPr>
        <w:t>Να δικαιολογήσετε την απάντησή σας.</w:t>
      </w:r>
    </w:p>
    <w:p w14:paraId="6617254F" w14:textId="72F75D17" w:rsidR="007761D4" w:rsidRDefault="007761D4" w:rsidP="00EE1C40">
      <w:pPr>
        <w:pStyle w:val="a9"/>
        <w:rPr>
          <w:noProof/>
        </w:rPr>
      </w:pPr>
      <w:r>
        <w:rPr>
          <w:noProof/>
        </w:rPr>
        <w:t>Απάντηση:</w:t>
      </w:r>
    </w:p>
    <w:p w14:paraId="61C99C11" w14:textId="6BA56FE2" w:rsidR="00EE1C40" w:rsidRDefault="00FB7131" w:rsidP="00EE1C40">
      <w:pPr>
        <w:rPr>
          <w:lang w:eastAsia="zh-CN"/>
        </w:rPr>
      </w:pPr>
      <w:r w:rsidRPr="006F4E84">
        <w:rPr>
          <w:noProof/>
          <w:color w:val="000000"/>
          <w:kern w:val="24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44C21E7F" wp14:editId="0302879D">
                <wp:simplePos x="0" y="0"/>
                <wp:positionH relativeFrom="margin">
                  <wp:align>right</wp:align>
                </wp:positionH>
                <wp:positionV relativeFrom="paragraph">
                  <wp:posOffset>8725</wp:posOffset>
                </wp:positionV>
                <wp:extent cx="1764665" cy="1155700"/>
                <wp:effectExtent l="0" t="0" r="6985" b="6350"/>
                <wp:wrapSquare wrapText="bothSides"/>
                <wp:docPr id="2081923810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1871556094" name="TextBox 18"/>
                        <wps:cNvSpPr txBox="1"/>
                        <wps:spPr>
                          <a:xfrm>
                            <a:off x="1297172" y="797806"/>
                            <a:ext cx="361851" cy="282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91A510" w14:textId="77777777" w:rsidR="00FB7131" w:rsidRDefault="00FB7131" w:rsidP="00FB7131">
                              <w:pPr>
                                <w:spacing w:line="276" w:lineRule="auto"/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wgp>
                        <wpg:cNvPr id="1830366789" name="Ομάδα 1830366789"/>
                        <wpg:cNvGrpSpPr/>
                        <wpg:grpSpPr>
                          <a:xfrm>
                            <a:off x="239578" y="811948"/>
                            <a:ext cx="470711" cy="69289"/>
                            <a:chOff x="311845" y="1534100"/>
                            <a:chExt cx="687615" cy="102783"/>
                          </a:xfrm>
                        </wpg:grpSpPr>
                        <wps:wsp>
                          <wps:cNvPr id="334949260" name="Ευθύγραμμο βέλος σύνδεσης 334949260"/>
                          <wps:cNvCnPr>
                            <a:cxnSpLocks/>
                          </wps:cNvCnPr>
                          <wps:spPr>
                            <a:xfrm flipV="1">
                              <a:off x="888883" y="1577871"/>
                              <a:ext cx="110577" cy="45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45631564" name="Ομάδα 445631564"/>
                          <wpg:cNvGrpSpPr/>
                          <wpg:grpSpPr>
                            <a:xfrm>
                              <a:off x="311845" y="1534100"/>
                              <a:ext cx="577038" cy="102783"/>
                              <a:chOff x="311844" y="1534100"/>
                              <a:chExt cx="1670065" cy="195306"/>
                            </a:xfrm>
                          </wpg:grpSpPr>
                          <wpg:grpSp>
                            <wpg:cNvPr id="1279853341" name="Ομάδα 1279853341"/>
                            <wpg:cNvGrpSpPr/>
                            <wpg:grpSpPr>
                              <a:xfrm>
                                <a:off x="311844" y="1534100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1576560321" name="Ελεύθερη σχεδίαση: Σχήμα 1576560321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86038454" name="Ελεύθερη σχεδίαση: Σχήμα 186038454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956424201" name="Ομάδα 1956424201"/>
                            <wpg:cNvGrpSpPr/>
                            <wpg:grpSpPr>
                              <a:xfrm>
                                <a:off x="864737" y="1538353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1387855927" name="Ελεύθερη σχεδίαση: Σχήμα 1387855927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76073932" name="Ελεύθερη σχεδίαση: Σχήμα 376073932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2147204816" name="Ομάδα 2147204816"/>
                            <wpg:cNvGrpSpPr/>
                            <wpg:grpSpPr>
                              <a:xfrm>
                                <a:off x="1421883" y="1540035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1580446706" name="Ελεύθερη σχεδίαση: Σχήμα 1580446706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1087182" name="Ελεύθερη σχεδίαση: Σχήμα 31087182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</wpg:grpSp>
                      </wpg:wgp>
                      <wps:wsp>
                        <wps:cNvPr id="1171711876" name="Ευθεία γραμμή σύνδεσης 1171711876"/>
                        <wps:cNvCnPr/>
                        <wps:spPr>
                          <a:xfrm>
                            <a:off x="72335" y="846878"/>
                            <a:ext cx="1514076" cy="1043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0600801" name="Οβάλ 470600801"/>
                        <wps:cNvSpPr/>
                        <wps:spPr>
                          <a:xfrm>
                            <a:off x="715714" y="824132"/>
                            <a:ext cx="58370" cy="54999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9738695" name="Ευθεία γραμμή σύνδεσης 1869738695"/>
                        <wps:cNvCnPr/>
                        <wps:spPr>
                          <a:xfrm flipV="1">
                            <a:off x="765536" y="212715"/>
                            <a:ext cx="416838" cy="61947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8310454" name="Ευθεία γραμμή σύνδεσης 1658310454"/>
                        <wps:cNvCnPr/>
                        <wps:spPr>
                          <a:xfrm flipV="1">
                            <a:off x="757031" y="495134"/>
                            <a:ext cx="680525" cy="35459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473302148" name="Ομάδα 473302148"/>
                        <wpg:cNvGrpSpPr/>
                        <wpg:grpSpPr>
                          <a:xfrm rot="20108988">
                            <a:off x="893115" y="602641"/>
                            <a:ext cx="530999" cy="87883"/>
                            <a:chOff x="311845" y="1534100"/>
                            <a:chExt cx="687615" cy="102783"/>
                          </a:xfrm>
                        </wpg:grpSpPr>
                        <wps:wsp>
                          <wps:cNvPr id="56921302" name="Ευθύγραμμο βέλος σύνδεσης 56921302"/>
                          <wps:cNvCnPr>
                            <a:cxnSpLocks/>
                          </wps:cNvCnPr>
                          <wps:spPr>
                            <a:xfrm flipV="1">
                              <a:off x="888883" y="1577871"/>
                              <a:ext cx="110577" cy="45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047004255" name="Ομάδα 1047004255"/>
                          <wpg:cNvGrpSpPr/>
                          <wpg:grpSpPr>
                            <a:xfrm>
                              <a:off x="311845" y="1534100"/>
                              <a:ext cx="577038" cy="102783"/>
                              <a:chOff x="311844" y="1534100"/>
                              <a:chExt cx="1670065" cy="195306"/>
                            </a:xfrm>
                          </wpg:grpSpPr>
                          <wpg:grpSp>
                            <wpg:cNvPr id="808378169" name="Ομάδα 808378169"/>
                            <wpg:cNvGrpSpPr/>
                            <wpg:grpSpPr>
                              <a:xfrm>
                                <a:off x="311844" y="1534100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2049855818" name="Ελεύθερη σχεδίαση: Σχήμα 2049855818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2564703" name="Ελεύθερη σχεδίαση: Σχήμα 62564703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456104990" name="Ομάδα 1456104990"/>
                            <wpg:cNvGrpSpPr/>
                            <wpg:grpSpPr>
                              <a:xfrm>
                                <a:off x="864737" y="1538353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1180810719" name="Ελεύθερη σχεδίαση: Σχήμα 1180810719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141677186" name="Ελεύθερη σχεδίαση: Σχήμα 2141677186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894158820" name="Ομάδα 894158820"/>
                            <wpg:cNvGrpSpPr/>
                            <wpg:grpSpPr>
                              <a:xfrm>
                                <a:off x="1421883" y="1540035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520837126" name="Ελεύθερη σχεδίαση: Σχήμα 520837126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34073053" name="Ελεύθερη σχεδίαση: Σχήμα 1134073053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</wpg:grpSp>
                      </wpg:wgp>
                      <wpg:wgp>
                        <wpg:cNvPr id="1352390848" name="Ομάδα 1352390848"/>
                        <wpg:cNvGrpSpPr/>
                        <wpg:grpSpPr>
                          <a:xfrm rot="18318784">
                            <a:off x="732206" y="443275"/>
                            <a:ext cx="530999" cy="87883"/>
                            <a:chOff x="311845" y="1534100"/>
                            <a:chExt cx="687615" cy="102783"/>
                          </a:xfrm>
                        </wpg:grpSpPr>
                        <wps:wsp>
                          <wps:cNvPr id="1727244369" name="Ευθύγραμμο βέλος σύνδεσης 1727244369"/>
                          <wps:cNvCnPr>
                            <a:cxnSpLocks/>
                          </wps:cNvCnPr>
                          <wps:spPr>
                            <a:xfrm flipV="1">
                              <a:off x="888883" y="1577871"/>
                              <a:ext cx="110577" cy="45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32822620" name="Ομάδα 732822620"/>
                          <wpg:cNvGrpSpPr/>
                          <wpg:grpSpPr>
                            <a:xfrm>
                              <a:off x="311845" y="1534100"/>
                              <a:ext cx="577038" cy="102783"/>
                              <a:chOff x="311844" y="1534100"/>
                              <a:chExt cx="1670065" cy="195306"/>
                            </a:xfrm>
                          </wpg:grpSpPr>
                          <wpg:grpSp>
                            <wpg:cNvPr id="1853623370" name="Ομάδα 1853623370"/>
                            <wpg:cNvGrpSpPr/>
                            <wpg:grpSpPr>
                              <a:xfrm>
                                <a:off x="311844" y="1534100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1958902463" name="Ελεύθερη σχεδίαση: Σχήμα 1958902463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487020462" name="Ελεύθερη σχεδίαση: Σχήμα 1487020462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340408452" name="Ομάδα 1340408452"/>
                            <wpg:cNvGrpSpPr/>
                            <wpg:grpSpPr>
                              <a:xfrm>
                                <a:off x="864737" y="1538353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610477832" name="Ελεύθερη σχεδίαση: Σχήμα 610477832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66698388" name="Ελεύθερη σχεδίαση: Σχήμα 166698388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923929303" name="Ομάδα 1923929303"/>
                            <wpg:cNvGrpSpPr/>
                            <wpg:grpSpPr>
                              <a:xfrm>
                                <a:off x="1421883" y="1540035"/>
                                <a:ext cx="560026" cy="189371"/>
                                <a:chOff x="0" y="0"/>
                                <a:chExt cx="682530" cy="424020"/>
                              </a:xfrm>
                            </wpg:grpSpPr>
                            <wps:wsp>
                              <wps:cNvPr id="558662587" name="Ελεύθερη σχεδίαση: Σχήμα 558662587"/>
                              <wps:cNvSpPr/>
                              <wps:spPr>
                                <a:xfrm>
                                  <a:off x="0" y="0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882883412" name="Ελεύθερη σχεδίαση: Σχήμα 1882883412"/>
                              <wps:cNvSpPr/>
                              <wps:spPr>
                                <a:xfrm flipV="1">
                                  <a:off x="339360" y="207168"/>
                                  <a:ext cx="343170" cy="216852"/>
                                </a:xfrm>
                                <a:custGeom>
                                  <a:avLst/>
                                  <a:gdLst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198 h 422913"/>
                                    <a:gd name="connsiteX1" fmla="*/ 255270 w 497205"/>
                                    <a:gd name="connsiteY1" fmla="*/ 3 h 422913"/>
                                    <a:gd name="connsiteX2" fmla="*/ 497205 w 497205"/>
                                    <a:gd name="connsiteY2" fmla="*/ 422913 h 422913"/>
                                    <a:gd name="connsiteX0" fmla="*/ 0 w 497205"/>
                                    <a:gd name="connsiteY0" fmla="*/ 417203 h 422918"/>
                                    <a:gd name="connsiteX1" fmla="*/ 255270 w 497205"/>
                                    <a:gd name="connsiteY1" fmla="*/ 8 h 422918"/>
                                    <a:gd name="connsiteX2" fmla="*/ 497205 w 497205"/>
                                    <a:gd name="connsiteY2" fmla="*/ 422918 h 4229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497205" h="422918">
                                      <a:moveTo>
                                        <a:pt x="0" y="417203"/>
                                      </a:moveTo>
                                      <a:cubicBezTo>
                                        <a:pt x="107156" y="82399"/>
                                        <a:pt x="172403" y="-945"/>
                                        <a:pt x="255270" y="8"/>
                                      </a:cubicBezTo>
                                      <a:cubicBezTo>
                                        <a:pt x="338138" y="960"/>
                                        <a:pt x="387191" y="67159"/>
                                        <a:pt x="497205" y="4229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</wpg:grpSp>
                      </wpg:wgp>
                      <wps:wsp>
                        <wps:cNvPr id="1817783009" name="TextBox 18"/>
                        <wps:cNvSpPr txBox="1"/>
                        <wps:spPr>
                          <a:xfrm>
                            <a:off x="1364031" y="301965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761CB9" w14:textId="77777777" w:rsidR="00FB7131" w:rsidRPr="00F44E1F" w:rsidRDefault="00FB7131" w:rsidP="00FB7131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λ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08302081" name="TextBox 18"/>
                        <wps:cNvSpPr txBox="1"/>
                        <wps:spPr>
                          <a:xfrm>
                            <a:off x="1075551" y="0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38AABE" w14:textId="77777777" w:rsidR="00FB7131" w:rsidRPr="00F44E1F" w:rsidRDefault="00FB7131" w:rsidP="00FB7131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λ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85198714" name="TextBox 18"/>
                        <wps:cNvSpPr txBox="1"/>
                        <wps:spPr>
                          <a:xfrm>
                            <a:off x="314260" y="574031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FB0415" w14:textId="77777777" w:rsidR="00FB7131" w:rsidRPr="00F44E1F" w:rsidRDefault="00FB7131" w:rsidP="00FB7131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λ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52367911" name="TextBox 18"/>
                        <wps:cNvSpPr txBox="1"/>
                        <wps:spPr>
                          <a:xfrm>
                            <a:off x="0" y="805883"/>
                            <a:ext cx="361851" cy="282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D850EE" w14:textId="77777777" w:rsidR="00FB7131" w:rsidRDefault="00FB7131" w:rsidP="00FB7131">
                              <w:pPr>
                                <w:spacing w:line="276" w:lineRule="auto"/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x΄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40923704" name="Τμήμα κύκλου 1240923704"/>
                        <wps:cNvSpPr/>
                        <wps:spPr>
                          <a:xfrm rot="18613654">
                            <a:off x="570888" y="675829"/>
                            <a:ext cx="411480" cy="349250"/>
                          </a:xfrm>
                          <a:prstGeom prst="pie">
                            <a:avLst>
                              <a:gd name="adj1" fmla="val 1066531"/>
                              <a:gd name="adj2" fmla="val 3001521"/>
                            </a:avLst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3188672" name="TextBox 18"/>
                        <wps:cNvSpPr txBox="1"/>
                        <wps:spPr>
                          <a:xfrm>
                            <a:off x="948058" y="633007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327EA3" w14:textId="3AB9A636" w:rsidR="00FB7131" w:rsidRPr="00F44E1F" w:rsidRDefault="00FB7131" w:rsidP="00FB7131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φ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9503370" name="TextBox 18"/>
                        <wps:cNvSpPr txBox="1"/>
                        <wps:spPr>
                          <a:xfrm>
                            <a:off x="516823" y="291612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1E8541" w14:textId="58802A8F" w:rsidR="00B265A4" w:rsidRPr="00F44E1F" w:rsidRDefault="00B265A4" w:rsidP="00FB7131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φ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04379806" name="Τμήμα κύκλου 1604379806"/>
                        <wps:cNvSpPr/>
                        <wps:spPr>
                          <a:xfrm rot="18613654">
                            <a:off x="632739" y="708969"/>
                            <a:ext cx="274703" cy="260838"/>
                          </a:xfrm>
                          <a:prstGeom prst="pie">
                            <a:avLst>
                              <a:gd name="adj1" fmla="val 20967745"/>
                              <a:gd name="adj2" fmla="val 3001521"/>
                            </a:avLst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0752862" name="Ευθύγραμμο βέλος σύνδεσης 1660752862"/>
                        <wps:cNvCnPr>
                          <a:cxnSpLocks/>
                        </wps:cNvCnPr>
                        <wps:spPr>
                          <a:xfrm>
                            <a:off x="687706" y="526998"/>
                            <a:ext cx="157191" cy="2849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C21E7F" id="_x0000_s1073" editas="canvas" style="position:absolute;left:0;text-align:left;margin-left:87.75pt;margin-top:.7pt;width:138.95pt;height:91pt;z-index:251660288;mso-position-horizontal:right;mso-position-horizontal-relative:margin;mso-height-relative:margin" coordsize="17646,11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">
                <v:shape id="_x0000_s1074" type="#_x0000_t75" style="position:absolute;width:17646;height:11557;visibility:visible;mso-wrap-style:square" filled="t" fillcolor="#d4f8e9">
                  <v:fill o:detectmouseclick="t"/>
                  <v:path o:connecttype="none"/>
                </v:shape>
                <v:shape id="TextBox 18" o:spid="_x0000_s1075" type="#_x0000_t202" style="position:absolute;left:12971;top:7978;width:3619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" filled="f" stroked="f">
                  <v:textbox>
                    <w:txbxContent>
                      <w:p w14:paraId="2A91A510" w14:textId="77777777" w:rsidR="00FB7131" w:rsidRDefault="00FB7131" w:rsidP="00FB7131">
                        <w:pPr>
                          <w:spacing w:line="276" w:lineRule="auto"/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  <w:t>x</w:t>
                        </w:r>
                      </w:p>
                    </w:txbxContent>
                  </v:textbox>
                </v:shape>
                <v:group id="Ομάδα 1830366789" o:spid="_x0000_s1076" style="position:absolute;left:2395;top:8119;width:4707;height:693" coordorigin="3118,15341" coordsize="6876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">
                  <v:shape id="Ευθύγραμμο βέλος σύνδεσης 334949260" o:spid="_x0000_s1077" type="#_x0000_t32" style="position:absolute;left:8888;top:15778;width:1106;height: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" strokecolor="red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group id="Ομάδα 445631564" o:spid="_x0000_s1078" style="position:absolute;left:3118;top:15341;width:5770;height:1027" coordorigin="3118,15341" coordsize="16700,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">
                    <v:group id="Ομάδα 1279853341" o:spid="_x0000_s1079" style="position:absolute;left:3118;top:15341;width:5600;height:1893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">
                      <v:shape id="Ελεύθερη σχεδίαση: Σχήμα 1576560321" o:spid="_x0000_s1080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186038454" o:spid="_x0000_s1081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1956424201" o:spid="_x0000_s1082" style="position:absolute;left:8647;top:15383;width:5600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">
                      <v:shape id="Ελεύθερη σχεδίαση: Σχήμα 1387855927" o:spid="_x0000_s1083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376073932" o:spid="_x0000_s1084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2147204816" o:spid="_x0000_s1085" style="position:absolute;left:14218;top:15400;width:5601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">
                      <v:shape id="Ελεύθερη σχεδίαση: Σχήμα 1580446706" o:spid="_x0000_s1086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31087182" o:spid="_x0000_s1087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</v:group>
                </v:group>
                <v:line id="Ευθεία γραμμή σύνδεσης 1171711876" o:spid="_x0000_s1088" style="position:absolute;visibility:visible;mso-wrap-style:square" from="723,8468" to="15864,8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" strokecolor="black [3213]">
                  <v:stroke dashstyle="3 1" joinstyle="miter"/>
                </v:line>
                <v:oval id="Οβάλ 470600801" o:spid="_x0000_s1089" style="position:absolute;left:7157;top:8241;width:583;height: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" fillcolor="yellow" strokecolor="black [3213]">
                  <v:stroke joinstyle="miter"/>
                </v:oval>
                <v:line id="Ευθεία γραμμή σύνδεσης 1869738695" o:spid="_x0000_s1090" style="position:absolute;flip:y;visibility:visible;mso-wrap-style:square" from="7655,2127" to="11823,8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" strokecolor="black [3213]">
                  <v:stroke dashstyle="3 1" joinstyle="miter"/>
                </v:line>
                <v:line id="Ευθεία γραμμή σύνδεσης 1658310454" o:spid="_x0000_s1091" style="position:absolute;flip:y;visibility:visible;mso-wrap-style:square" from="7570,4951" to="14375,8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" strokecolor="black [3213]">
                  <v:stroke dashstyle="3 1" joinstyle="miter"/>
                </v:line>
                <v:group id="Ομάδα 473302148" o:spid="_x0000_s1092" style="position:absolute;left:8931;top:6026;width:5310;height:879;rotation:-1628583fd" coordorigin="3118,15341" coordsize="6876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">
                  <v:shape id="Ευθύγραμμο βέλος σύνδεσης 56921302" o:spid="_x0000_s1093" type="#_x0000_t32" style="position:absolute;left:8888;top:15778;width:1106;height: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" strokecolor="red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group id="Ομάδα 1047004255" o:spid="_x0000_s1094" style="position:absolute;left:3118;top:15341;width:5770;height:1027" coordorigin="3118,15341" coordsize="16700,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">
                    <v:group id="Ομάδα 808378169" o:spid="_x0000_s1095" style="position:absolute;left:3118;top:15341;width:5600;height:1893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">
                      <v:shape id="Ελεύθερη σχεδίαση: Σχήμα 2049855818" o:spid="_x0000_s1096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62564703" o:spid="_x0000_s1097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1456104990" o:spid="_x0000_s1098" style="position:absolute;left:8647;top:15383;width:5600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">
                      <v:shape id="Ελεύθερη σχεδίαση: Σχήμα 1180810719" o:spid="_x0000_s1099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2141677186" o:spid="_x0000_s1100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894158820" o:spid="_x0000_s1101" style="position:absolute;left:14218;top:15400;width:5601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">
                      <v:shape id="Ελεύθερη σχεδίαση: Σχήμα 520837126" o:spid="_x0000_s1102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1134073053" o:spid="_x0000_s1103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</v:group>
                </v:group>
                <v:group id="Ομάδα 1352390848" o:spid="_x0000_s1104" style="position:absolute;left:7322;top:4432;width:5310;height:879;rotation:-3583963fd" coordorigin="3118,15341" coordsize="6876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">
                  <v:shape id="Ευθύγραμμο βέλος σύνδεσης 1727244369" o:spid="_x0000_s1105" type="#_x0000_t32" style="position:absolute;left:8888;top:15778;width:1106;height: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" strokecolor="red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group id="Ομάδα 732822620" o:spid="_x0000_s1106" style="position:absolute;left:3118;top:15341;width:5770;height:1027" coordorigin="3118,15341" coordsize="16700,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">
                    <v:group id="Ομάδα 1853623370" o:spid="_x0000_s1107" style="position:absolute;left:3118;top:15341;width:5600;height:1893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">
                      <v:shape id="Ελεύθερη σχεδίαση: Σχήμα 1958902463" o:spid="_x0000_s1108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1487020462" o:spid="_x0000_s1109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1340408452" o:spid="_x0000_s1110" style="position:absolute;left:8647;top:15383;width:5600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">
                      <v:shape id="Ελεύθερη σχεδίαση: Σχήμα 610477832" o:spid="_x0000_s1111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166698388" o:spid="_x0000_s1112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  <v:group id="Ομάδα 1923929303" o:spid="_x0000_s1113" style="position:absolute;left:14218;top:15400;width:5601;height:1894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">
                      <v:shape id="Ελεύθερη σχεδίαση: Σχήμα 558662587" o:spid="_x0000_s1114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  <v:shape id="Ελεύθερη σχεδίαση: Σχήμα 1882883412" o:spid="_x0000_s1115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" path="m,417203c107156,82399,172403,-945,255270,8v82868,952,131921,67151,241935,422910e" filled="f" strokecolor="red" strokeweight="1pt">
                        <v:stroke joinstyle="miter"/>
                        <v:path arrowok="t" o:connecttype="custom" o:connectlocs="0,213922;176187,4;343170,216852" o:connectangles="0,0,0"/>
                      </v:shape>
                    </v:group>
                  </v:group>
                </v:group>
                <v:shape id="TextBox 18" o:spid="_x0000_s1116" type="#_x0000_t202" style="position:absolute;left:13640;top:3019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" filled="f" stroked="f">
                  <v:textbox>
                    <w:txbxContent>
                      <w:p w14:paraId="30761CB9" w14:textId="77777777" w:rsidR="00FB7131" w:rsidRPr="00F44E1F" w:rsidRDefault="00FB7131" w:rsidP="00FB7131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λ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117" type="#_x0000_t202" style="position:absolute;left:10755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" filled="f" stroked="f">
                  <v:textbox>
                    <w:txbxContent>
                      <w:p w14:paraId="3E38AABE" w14:textId="77777777" w:rsidR="00FB7131" w:rsidRPr="00F44E1F" w:rsidRDefault="00FB7131" w:rsidP="00FB7131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λ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118" type="#_x0000_t202" style="position:absolute;left:3142;top:5740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" filled="f" stroked="f">
                  <v:textbox>
                    <w:txbxContent>
                      <w:p w14:paraId="1EFB0415" w14:textId="77777777" w:rsidR="00FB7131" w:rsidRPr="00F44E1F" w:rsidRDefault="00FB7131" w:rsidP="00FB7131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λ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shape id="TextBox 18" o:spid="_x0000_s1119" type="#_x0000_t202" style="position:absolute;top:8058;width:3618;height:2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" filled="f" stroked="f">
                  <v:textbox>
                    <w:txbxContent>
                      <w:p w14:paraId="1ED850EE" w14:textId="77777777" w:rsidR="00FB7131" w:rsidRDefault="00FB7131" w:rsidP="00FB7131">
                        <w:pPr>
                          <w:spacing w:line="276" w:lineRule="auto"/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  <w:t>x΄</w:t>
                        </w:r>
                      </w:p>
                    </w:txbxContent>
                  </v:textbox>
                </v:shape>
                <v:shape id="Τμήμα κύκλου 1240923704" o:spid="_x0000_s1120" style="position:absolute;left:5709;top:6758;width:4114;height:3492;rotation:-3261886fd;visibility:visible;mso-wrap-style:square;v-text-anchor:middle" coordsize="411480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" path="m398208,236329v-14432,32430,-39909,60479,-73187,80578l205740,174625r192468,61704xe" fillcolor="yellow" strokecolor="#7f7f7f [1612]" strokeweight="1pt">
                  <v:stroke joinstyle="miter"/>
                  <v:path arrowok="t" o:connecttype="custom" o:connectlocs="398208,236329;325021,316907;205740,174625;398208,236329" o:connectangles="0,0,0,0"/>
                </v:shape>
                <v:shape id="TextBox 18" o:spid="_x0000_s1121" type="#_x0000_t202" style="position:absolute;left:9480;top:6330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" filled="f" stroked="f">
                  <v:textbox>
                    <w:txbxContent>
                      <w:p w14:paraId="03327EA3" w14:textId="3AB9A636" w:rsidR="00FB7131" w:rsidRPr="00F44E1F" w:rsidRDefault="00FB7131" w:rsidP="00FB7131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φ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122" type="#_x0000_t202" style="position:absolute;left:5168;top:2916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" filled="f" stroked="f">
                  <v:textbox>
                    <w:txbxContent>
                      <w:p w14:paraId="671E8541" w14:textId="58802A8F" w:rsidR="00B265A4" w:rsidRPr="00F44E1F" w:rsidRDefault="00B265A4" w:rsidP="00FB7131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φ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Τμήμα κύκλου 1604379806" o:spid="_x0000_s1123" style="position:absolute;left:6327;top:7089;width:2747;height:2609;rotation:-3261886fd;visibility:visible;mso-wrap-style:square;v-text-anchor:middle" coordsize="274703,26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" path="m272141,105346v9857,47777,-9132,96790,-49247,127111l137352,130419,272141,105346xe" fillcolor="#00b0f0" strokecolor="#7f7f7f [1612]" strokeweight="1pt">
                  <v:stroke joinstyle="miter"/>
                  <v:path arrowok="t" o:connecttype="custom" o:connectlocs="272141,105346;222894,232457;137352,130419;272141,105346" o:connectangles="0,0,0,0"/>
                </v:shape>
                <v:shape id="Ευθύγραμμο βέλος σύνδεσης 1660752862" o:spid="_x0000_s1124" type="#_x0000_t32" style="position:absolute;left:6877;top:5269;width:1571;height:28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w10:wrap type="square" anchorx="margin"/>
              </v:group>
            </w:pict>
          </mc:Fallback>
        </mc:AlternateContent>
      </w:r>
      <w:r w:rsidR="00D927D1">
        <w:rPr>
          <w:lang w:eastAsia="zh-CN"/>
        </w:rPr>
        <w:t>Για την αύξηση του μήκους κύματος της σκεδαζόμενης ακτινοβολίας ισχύει η εξίσωση:</w:t>
      </w:r>
    </w:p>
    <w:p w14:paraId="247C9998" w14:textId="56D5D64C" w:rsidR="00D927D1" w:rsidRPr="00EE1C40" w:rsidRDefault="00C3782B" w:rsidP="00C3782B">
      <w:pPr>
        <w:jc w:val="center"/>
        <w:rPr>
          <w:lang w:eastAsia="zh-CN"/>
        </w:rPr>
      </w:pPr>
      <w:r w:rsidRPr="00564A98">
        <w:rPr>
          <w:position w:val="-22"/>
        </w:rPr>
        <w:object w:dxaOrig="2160" w:dyaOrig="580" w14:anchorId="5AFB4745">
          <v:shape id="_x0000_i1025" type="#_x0000_t75" style="width:108.15pt;height:29.2pt" o:ole="" o:allowoverlap="f">
            <v:imagedata r:id="rId8" o:title=""/>
          </v:shape>
          <o:OLEObject Type="Embed" ProgID="Equation.DSMT4" ShapeID="_x0000_i1025" DrawAspect="Content" ObjectID="_1804825516" r:id="rId9"/>
        </w:object>
      </w:r>
      <w:r w:rsidR="00B369C6">
        <w:t xml:space="preserve"> (1)</w:t>
      </w:r>
    </w:p>
    <w:p w14:paraId="28D7440A" w14:textId="4382F22D" w:rsidR="007761D4" w:rsidRDefault="00FB7131" w:rsidP="00370C37">
      <w:r>
        <w:t>Στο σχήμα έχ</w:t>
      </w:r>
      <w:r w:rsidR="007F59AF">
        <w:t xml:space="preserve">ουν </w:t>
      </w:r>
      <w:r>
        <w:t xml:space="preserve">σημειωθεί </w:t>
      </w:r>
      <w:r w:rsidR="007F59AF">
        <w:t>οι</w:t>
      </w:r>
      <w:r>
        <w:t xml:space="preserve"> γωνί</w:t>
      </w:r>
      <w:r w:rsidR="007F59AF">
        <w:t>ες</w:t>
      </w:r>
      <w:r>
        <w:t xml:space="preserve"> φ</w:t>
      </w:r>
      <w:r>
        <w:rPr>
          <w:vertAlign w:val="subscript"/>
        </w:rPr>
        <w:t>1</w:t>
      </w:r>
      <w:r>
        <w:t xml:space="preserve"> </w:t>
      </w:r>
      <w:r w:rsidR="007F59AF">
        <w:t>και φ</w:t>
      </w:r>
      <w:r w:rsidR="007F59AF">
        <w:rPr>
          <w:vertAlign w:val="subscript"/>
        </w:rPr>
        <w:t>2</w:t>
      </w:r>
      <w:r w:rsidR="007F59AF">
        <w:t xml:space="preserve">  </w:t>
      </w:r>
      <w:r>
        <w:t>που σχηματίζ</w:t>
      </w:r>
      <w:r w:rsidR="007F59AF">
        <w:t>ουν οι διευθύνσεις των δύο σκεδαζόμενων φωτονίων, όπου φ</w:t>
      </w:r>
      <w:r w:rsidR="007F59AF">
        <w:rPr>
          <w:vertAlign w:val="subscript"/>
        </w:rPr>
        <w:t>2</w:t>
      </w:r>
      <w:r w:rsidR="007F59AF">
        <w:t xml:space="preserve"> &gt; φ</w:t>
      </w:r>
      <w:r w:rsidR="007F59AF">
        <w:rPr>
          <w:vertAlign w:val="subscript"/>
        </w:rPr>
        <w:t>1</w:t>
      </w:r>
      <w:r w:rsidR="007F59AF">
        <w:t>.</w:t>
      </w:r>
      <w:r>
        <w:t xml:space="preserve"> </w:t>
      </w:r>
    </w:p>
    <w:p w14:paraId="4E2FAC37" w14:textId="1E128DA8" w:rsidR="00B369C6" w:rsidRDefault="00B369C6" w:rsidP="00B369C6">
      <w:pPr>
        <w:pStyle w:val="i"/>
      </w:pPr>
      <w:r>
        <w:t xml:space="preserve">Όταν μεγαλώνει η γωνία φ, μικραίνει το </w:t>
      </w:r>
      <w:proofErr w:type="spellStart"/>
      <w:r>
        <w:t>συνφ</w:t>
      </w:r>
      <w:proofErr w:type="spellEnd"/>
      <w:r>
        <w:t xml:space="preserve">, οπότε αυξάνεται η ποσότητα </w:t>
      </w:r>
      <w:r w:rsidRPr="00B369C6">
        <w:rPr>
          <w:position w:val="-12"/>
        </w:rPr>
        <w:object w:dxaOrig="1040" w:dyaOrig="360" w14:anchorId="37F0A510">
          <v:shape id="_x0000_i1028" type="#_x0000_t75" style="width:52.1pt;height:18.1pt" o:ole="">
            <v:imagedata r:id="rId10" o:title=""/>
          </v:shape>
          <o:OLEObject Type="Embed" ProgID="Equation.DSMT4" ShapeID="_x0000_i1028" DrawAspect="Content" ObjectID="_1804825517" r:id="rId11"/>
        </w:object>
      </w:r>
      <w:r>
        <w:t xml:space="preserve"> συνεπώς αυξάνεται η αύξηση!!! του μήκους κύματος, δηλαδή </w:t>
      </w:r>
      <w:r w:rsidRPr="00B369C6">
        <w:rPr>
          <w:position w:val="-10"/>
        </w:rPr>
        <w:object w:dxaOrig="2400" w:dyaOrig="320" w14:anchorId="7DAC3389">
          <v:shape id="_x0000_i1031" type="#_x0000_t75" style="width:120.2pt;height:15.95pt" o:ole="">
            <v:imagedata r:id="rId12" o:title=""/>
          </v:shape>
          <o:OLEObject Type="Embed" ProgID="Equation.DSMT4" ShapeID="_x0000_i1031" DrawAspect="Content" ObjectID="_1804825518" r:id="rId13"/>
        </w:object>
      </w:r>
      <w:r>
        <w:t>.  Ή τυπικά:</w:t>
      </w:r>
    </w:p>
    <w:p w14:paraId="58E7708A" w14:textId="4B17DD75" w:rsidR="00B369C6" w:rsidRDefault="00786121" w:rsidP="00786121">
      <w:pPr>
        <w:jc w:val="center"/>
      </w:pPr>
      <w:r w:rsidRPr="00786121">
        <w:rPr>
          <w:position w:val="-56"/>
        </w:rPr>
        <w:object w:dxaOrig="6640" w:dyaOrig="1260" w14:anchorId="7791E16D">
          <v:shape id="_x0000_i1038" type="#_x0000_t75" style="width:332.3pt;height:63.55pt" o:ole="">
            <v:imagedata r:id="rId14" o:title=""/>
          </v:shape>
          <o:OLEObject Type="Embed" ProgID="Equation.DSMT4" ShapeID="_x0000_i1038" DrawAspect="Content" ObjectID="_1804825519" r:id="rId15"/>
        </w:object>
      </w:r>
    </w:p>
    <w:p w14:paraId="6F10BB14" w14:textId="255A767A" w:rsidR="00786121" w:rsidRDefault="00786121" w:rsidP="00786121">
      <w:pPr>
        <w:ind w:left="340"/>
      </w:pPr>
      <w:r>
        <w:t>Σωστό το α).</w:t>
      </w:r>
    </w:p>
    <w:p w14:paraId="38349D5D" w14:textId="6D20C4AC" w:rsidR="00786121" w:rsidRDefault="00786121" w:rsidP="00786121">
      <w:pPr>
        <w:pStyle w:val="i"/>
      </w:pPr>
      <w:r>
        <w:t xml:space="preserve">Αφού το φωτόνιο (2) έχει μεγαλύτερο μήκος κύματος, έχει μικρότερη ενέργεια </w:t>
      </w:r>
      <w:r w:rsidRPr="00786121">
        <w:rPr>
          <w:position w:val="-28"/>
        </w:rPr>
        <w:object w:dxaOrig="1280" w:dyaOrig="639" w14:anchorId="49F779C9">
          <v:shape id="_x0000_i1041" type="#_x0000_t75" style="width:64.15pt;height:32.25pt" o:ole="">
            <v:imagedata r:id="rId16" o:title=""/>
          </v:shape>
          <o:OLEObject Type="Embed" ProgID="Equation.DSMT4" ShapeID="_x0000_i1041" DrawAspect="Content" ObjectID="_1804825520" r:id="rId17"/>
        </w:object>
      </w:r>
      <w:r w:rsidR="00614552">
        <w:t>. Τότε όμως το αντίστοιχο ηλεκτρόνιο έχει μεγαλύτερη κινητική  ενέργεια, αφού η ενέργεια διατηρείται. Με εξισώσεις:</w:t>
      </w:r>
    </w:p>
    <w:p w14:paraId="527CC160" w14:textId="6FE5E2B1" w:rsidR="00614552" w:rsidRDefault="00614552" w:rsidP="00614552">
      <w:pPr>
        <w:ind w:left="340"/>
      </w:pPr>
      <w:r>
        <w:t>Από διατήρηση της ενέργειας παίρνουμε:</w:t>
      </w:r>
    </w:p>
    <w:p w14:paraId="20C212F7" w14:textId="24442B3F" w:rsidR="006663F6" w:rsidRDefault="006663F6" w:rsidP="006663F6">
      <w:pPr>
        <w:ind w:left="340"/>
        <w:jc w:val="center"/>
      </w:pPr>
      <w:r w:rsidRPr="006663F6">
        <w:rPr>
          <w:position w:val="-58"/>
        </w:rPr>
        <w:object w:dxaOrig="5380" w:dyaOrig="1280" w14:anchorId="505E5AD5">
          <v:shape id="_x0000_i1049" type="#_x0000_t75" style="width:269.3pt;height:64.45pt" o:ole="">
            <v:imagedata r:id="rId18" o:title=""/>
          </v:shape>
          <o:OLEObject Type="Embed" ProgID="Equation.DSMT4" ShapeID="_x0000_i1049" DrawAspect="Content" ObjectID="_1804825521" r:id="rId19"/>
        </w:object>
      </w:r>
    </w:p>
    <w:p w14:paraId="063FB77B" w14:textId="4358D8E3" w:rsidR="00614552" w:rsidRDefault="006663F6" w:rsidP="006663F6">
      <w:pPr>
        <w:ind w:left="340"/>
        <w:jc w:val="center"/>
      </w:pPr>
      <w:r w:rsidRPr="006663F6">
        <w:rPr>
          <w:position w:val="-28"/>
        </w:rPr>
        <w:object w:dxaOrig="2220" w:dyaOrig="639" w14:anchorId="3FF830AF">
          <v:shape id="_x0000_i1051" type="#_x0000_t75" style="width:111.15pt;height:32.25pt" o:ole="">
            <v:imagedata r:id="rId20" o:title=""/>
          </v:shape>
          <o:OLEObject Type="Embed" ProgID="Equation.DSMT4" ShapeID="_x0000_i1051" DrawAspect="Content" ObjectID="_1804825522" r:id="rId21"/>
        </w:object>
      </w:r>
    </w:p>
    <w:p w14:paraId="0EABF2C3" w14:textId="3D70561C" w:rsidR="006663F6" w:rsidRDefault="006663F6" w:rsidP="006663F6">
      <w:pPr>
        <w:ind w:left="340"/>
      </w:pPr>
      <w:r>
        <w:t>Σωστό το α).</w:t>
      </w:r>
    </w:p>
    <w:p w14:paraId="4EE624B1" w14:textId="395E84AE" w:rsidR="006663F6" w:rsidRDefault="006663F6" w:rsidP="006663F6">
      <w:pPr>
        <w:pStyle w:val="a9"/>
        <w:jc w:val="right"/>
      </w:pPr>
      <w:r>
        <w:t>dmargaris@gmail.com</w:t>
      </w:r>
    </w:p>
    <w:p w14:paraId="6443D33A" w14:textId="13194F54" w:rsidR="00B265A4" w:rsidRPr="00FB7131" w:rsidRDefault="00B265A4" w:rsidP="00370C37"/>
    <w:p w14:paraId="00BF9602" w14:textId="108F772C" w:rsidR="00370C37" w:rsidRPr="00370C37" w:rsidRDefault="00370C37" w:rsidP="00370C37"/>
    <w:p w14:paraId="56F25506" w14:textId="50EA6AB8" w:rsidR="00370C37" w:rsidRPr="00370C37" w:rsidRDefault="00370C37" w:rsidP="00370C37"/>
    <w:p w14:paraId="1CA13081" w14:textId="77777777" w:rsidR="004735E9" w:rsidRDefault="004735E9" w:rsidP="004735E9">
      <w:pPr>
        <w:pStyle w:val="abc"/>
      </w:pPr>
    </w:p>
    <w:p w14:paraId="01E89369" w14:textId="03F5E615" w:rsidR="004735E9" w:rsidRPr="003A77A4" w:rsidRDefault="004735E9" w:rsidP="004735E9">
      <w:pPr>
        <w:pStyle w:val="abc"/>
      </w:pPr>
    </w:p>
    <w:sectPr w:rsidR="004735E9" w:rsidRPr="003A77A4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28A9B" w14:textId="77777777" w:rsidR="00DC762C" w:rsidRDefault="00DC762C">
      <w:pPr>
        <w:spacing w:line="240" w:lineRule="auto"/>
      </w:pPr>
      <w:r>
        <w:separator/>
      </w:r>
    </w:p>
  </w:endnote>
  <w:endnote w:type="continuationSeparator" w:id="0">
    <w:p w14:paraId="063EAC96" w14:textId="77777777" w:rsidR="00DC762C" w:rsidRDefault="00DC76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C9CA1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1EB18044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A9277E4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2AD5" w14:textId="77777777" w:rsidR="00DC762C" w:rsidRDefault="00DC762C">
      <w:pPr>
        <w:spacing w:after="0"/>
      </w:pPr>
      <w:r>
        <w:separator/>
      </w:r>
    </w:p>
  </w:footnote>
  <w:footnote w:type="continuationSeparator" w:id="0">
    <w:p w14:paraId="23E0CE78" w14:textId="77777777" w:rsidR="00DC762C" w:rsidRDefault="00DC76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5C0B9" w14:textId="29E35B6E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1E0167">
      <w:rPr>
        <w:i/>
      </w:rPr>
      <w:t>Κβαντομηχανική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8D012C8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E9"/>
    <w:rsid w:val="00023972"/>
    <w:rsid w:val="00026D66"/>
    <w:rsid w:val="00053396"/>
    <w:rsid w:val="00060EF4"/>
    <w:rsid w:val="000679A2"/>
    <w:rsid w:val="000912E3"/>
    <w:rsid w:val="00091E43"/>
    <w:rsid w:val="000A5A2D"/>
    <w:rsid w:val="000B33E8"/>
    <w:rsid w:val="000B48D3"/>
    <w:rsid w:val="000C397A"/>
    <w:rsid w:val="000D78E0"/>
    <w:rsid w:val="00157DCF"/>
    <w:rsid w:val="001664A5"/>
    <w:rsid w:val="001764F7"/>
    <w:rsid w:val="00191C12"/>
    <w:rsid w:val="001B25B2"/>
    <w:rsid w:val="001B45D6"/>
    <w:rsid w:val="001C5136"/>
    <w:rsid w:val="001E0167"/>
    <w:rsid w:val="00285081"/>
    <w:rsid w:val="002C4684"/>
    <w:rsid w:val="003034D4"/>
    <w:rsid w:val="003272C2"/>
    <w:rsid w:val="00334BD8"/>
    <w:rsid w:val="00342B66"/>
    <w:rsid w:val="00370C37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4454D"/>
    <w:rsid w:val="00465544"/>
    <w:rsid w:val="00465D8E"/>
    <w:rsid w:val="00470A0F"/>
    <w:rsid w:val="0047288B"/>
    <w:rsid w:val="004735E9"/>
    <w:rsid w:val="00480ADE"/>
    <w:rsid w:val="00485825"/>
    <w:rsid w:val="00495D19"/>
    <w:rsid w:val="004B1BA7"/>
    <w:rsid w:val="004F7518"/>
    <w:rsid w:val="00503A3E"/>
    <w:rsid w:val="0050788A"/>
    <w:rsid w:val="00543332"/>
    <w:rsid w:val="0055699C"/>
    <w:rsid w:val="00572886"/>
    <w:rsid w:val="00585132"/>
    <w:rsid w:val="005C059F"/>
    <w:rsid w:val="00614552"/>
    <w:rsid w:val="006663F6"/>
    <w:rsid w:val="00667E23"/>
    <w:rsid w:val="00687B49"/>
    <w:rsid w:val="006C3491"/>
    <w:rsid w:val="006E4ABE"/>
    <w:rsid w:val="006F5F92"/>
    <w:rsid w:val="00717932"/>
    <w:rsid w:val="00736498"/>
    <w:rsid w:val="00744C3F"/>
    <w:rsid w:val="00757BF7"/>
    <w:rsid w:val="007726EB"/>
    <w:rsid w:val="00774F6B"/>
    <w:rsid w:val="007761D4"/>
    <w:rsid w:val="00786121"/>
    <w:rsid w:val="007B35C2"/>
    <w:rsid w:val="007B36AF"/>
    <w:rsid w:val="007D112E"/>
    <w:rsid w:val="007D7637"/>
    <w:rsid w:val="007E115B"/>
    <w:rsid w:val="007F4EE5"/>
    <w:rsid w:val="007F59AF"/>
    <w:rsid w:val="00814FD8"/>
    <w:rsid w:val="0081576D"/>
    <w:rsid w:val="00844E46"/>
    <w:rsid w:val="00873F39"/>
    <w:rsid w:val="0087491C"/>
    <w:rsid w:val="008945AD"/>
    <w:rsid w:val="008D53B8"/>
    <w:rsid w:val="008F3C3C"/>
    <w:rsid w:val="008F70FE"/>
    <w:rsid w:val="00923AB1"/>
    <w:rsid w:val="009675D3"/>
    <w:rsid w:val="009A1C4D"/>
    <w:rsid w:val="009F636C"/>
    <w:rsid w:val="00A15C87"/>
    <w:rsid w:val="00AA662C"/>
    <w:rsid w:val="00AC5AC3"/>
    <w:rsid w:val="00B11C3D"/>
    <w:rsid w:val="00B265A4"/>
    <w:rsid w:val="00B32221"/>
    <w:rsid w:val="00B344E9"/>
    <w:rsid w:val="00B369C6"/>
    <w:rsid w:val="00B43F62"/>
    <w:rsid w:val="00B820C2"/>
    <w:rsid w:val="00BB3001"/>
    <w:rsid w:val="00C3782B"/>
    <w:rsid w:val="00CA7A43"/>
    <w:rsid w:val="00D045EF"/>
    <w:rsid w:val="00D533FC"/>
    <w:rsid w:val="00D82210"/>
    <w:rsid w:val="00D927D1"/>
    <w:rsid w:val="00D97305"/>
    <w:rsid w:val="00DA0155"/>
    <w:rsid w:val="00DA1226"/>
    <w:rsid w:val="00DB03A5"/>
    <w:rsid w:val="00DB77D1"/>
    <w:rsid w:val="00DC3154"/>
    <w:rsid w:val="00DC762C"/>
    <w:rsid w:val="00DE1D3D"/>
    <w:rsid w:val="00DE49E1"/>
    <w:rsid w:val="00DF4F17"/>
    <w:rsid w:val="00E210D0"/>
    <w:rsid w:val="00E37CC9"/>
    <w:rsid w:val="00EA64C4"/>
    <w:rsid w:val="00EB2362"/>
    <w:rsid w:val="00EB6640"/>
    <w:rsid w:val="00EC647B"/>
    <w:rsid w:val="00EE1786"/>
    <w:rsid w:val="00EE1C40"/>
    <w:rsid w:val="00EE7957"/>
    <w:rsid w:val="00F4166D"/>
    <w:rsid w:val="00F6515A"/>
    <w:rsid w:val="00F66882"/>
    <w:rsid w:val="00F71F26"/>
    <w:rsid w:val="00F73155"/>
    <w:rsid w:val="00F948EA"/>
    <w:rsid w:val="00FA0CD8"/>
    <w:rsid w:val="00FA7D40"/>
    <w:rsid w:val="00FB67CF"/>
    <w:rsid w:val="00FB6B94"/>
    <w:rsid w:val="00FB7131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182F"/>
  <w15:docId w15:val="{9AA7E699-8604-4FF8-A2E8-074312AD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285081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285081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026D66"/>
    <w:pPr>
      <w:numPr>
        <w:numId w:val="10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74</TotalTime>
  <Pages>2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Dionisis Margaris</cp:lastModifiedBy>
  <cp:revision>10</cp:revision>
  <cp:lastPrinted>2025-03-30T04:37:00Z</cp:lastPrinted>
  <dcterms:created xsi:type="dcterms:W3CDTF">2025-03-29T17:40:00Z</dcterms:created>
  <dcterms:modified xsi:type="dcterms:W3CDTF">2025-03-30T04:38:00Z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