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31F2" w14:textId="1FF4487A" w:rsidR="00D533FC" w:rsidRPr="00022468" w:rsidRDefault="00022468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Ενέργειες ελατηρίου και ταλάντωσης</w:t>
      </w:r>
    </w:p>
    <w:p w14:paraId="2744E19D" w14:textId="1C675FB1" w:rsidR="007C3D0B" w:rsidRDefault="00022468" w:rsidP="007C3D0B">
      <w:r w:rsidRPr="00F351F6">
        <w:rPr>
          <w:noProof/>
          <w:color w:val="000000"/>
          <w:kern w:val="24"/>
          <w:lang w:eastAsia="zh-CN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51448E67" wp14:editId="3133ACB4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066800" cy="1518920"/>
                <wp:effectExtent l="0" t="0" r="0" b="5080"/>
                <wp:wrapSquare wrapText="bothSides"/>
                <wp:docPr id="157774146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295172274" name="TextBox 18"/>
                        <wps:cNvSpPr txBox="1"/>
                        <wps:spPr>
                          <a:xfrm>
                            <a:off x="490993" y="883292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C955C" w14:textId="77777777" w:rsidR="00022468" w:rsidRDefault="00022468" w:rsidP="0002246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6538099" name="Ορθογώνιο 246538099"/>
                        <wps:cNvSpPr/>
                        <wps:spPr>
                          <a:xfrm>
                            <a:off x="351562" y="513078"/>
                            <a:ext cx="275326" cy="164944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28590" name="Εικόνα 113928590">
                            <a:extLst>
                              <a:ext uri="{FF2B5EF4-FFF2-40B4-BE49-F238E27FC236}">
                                <a16:creationId xmlns:a16="http://schemas.microsoft.com/office/drawing/2014/main" id="{C1981139-3C87-E2C5-BE83-3D9E10B4E8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9891" y="669531"/>
                            <a:ext cx="168910" cy="655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952742" name="Εικόνα 74995274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6649" y="282813"/>
                            <a:ext cx="137956" cy="188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4575379" name="Ορθογώνιο 974575379"/>
                        <wps:cNvSpPr/>
                        <wps:spPr>
                          <a:xfrm flipV="1">
                            <a:off x="133887" y="115244"/>
                            <a:ext cx="714212" cy="1435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50000"/>
                                </a:schemeClr>
                              </a:gs>
                              <a:gs pos="57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99000">
                                <a:schemeClr val="bg1">
                                  <a:lumMod val="9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1847249" name="Ορθογώνιο 1921847249"/>
                        <wps:cNvSpPr/>
                        <wps:spPr>
                          <a:xfrm>
                            <a:off x="134917" y="1307793"/>
                            <a:ext cx="714212" cy="1435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50000"/>
                                </a:schemeClr>
                              </a:gs>
                              <a:gs pos="57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99000">
                                <a:schemeClr val="bg1">
                                  <a:lumMod val="9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545064" name="Ευθεία γραμμή σύνδεσης 1244545064"/>
                        <wps:cNvCnPr>
                          <a:stCxn id="246538099" idx="0"/>
                          <a:endCxn id="974575379" idx="0"/>
                        </wps:cNvCnPr>
                        <wps:spPr>
                          <a:xfrm flipV="1">
                            <a:off x="489225" y="258767"/>
                            <a:ext cx="1768" cy="25431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2954786" name="Ευθύγραμμο βέλος σύνδεσης 962954786"/>
                        <wps:cNvCnPr>
                          <a:cxnSpLocks/>
                        </wps:cNvCnPr>
                        <wps:spPr>
                          <a:xfrm flipV="1">
                            <a:off x="489225" y="306372"/>
                            <a:ext cx="0" cy="2304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51448E67" id="Καμβάς 1" o:spid="_x0000_s1026" editas="canvas" style="position:absolute;left:0;text-align:left;margin-left:32.8pt;margin-top:.3pt;width:84pt;height:119.6pt;z-index:251658240;mso-position-horizontal:right;mso-position-horizontal-relative:margin" coordsize="10668,15189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668;height:15189;visibility:visible;mso-wrap-style:square" filled="t" fillcolor="#d4f8e9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4909;top:8832;width:266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" filled="f" stroked="f">
                  <v:textbox>
                    <w:txbxContent>
                      <w:p w14:paraId="65EC955C" w14:textId="77777777" w:rsidR="00022468" w:rsidRDefault="00022468" w:rsidP="00022468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k</w:t>
                        </w:r>
                      </w:p>
                    </w:txbxContent>
                  </v:textbox>
                </v:shape>
                <v:rect id="Ορθογώνιο 246538099" o:spid="_x0000_s1029" style="position:absolute;left:3515;top:5130;width:2753;height:1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" fillcolor="#ffc000" strokecolor="#5a5a5a [2109]" strokeweight="1pt"/>
                <v:shape id="Εικόνα 113928590" o:spid="_x0000_s1030" type="#_x0000_t75" style="position:absolute;left:3998;top:6695;width:1690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">
                  <v:imagedata r:id="rId10" o:title=""/>
                </v:shape>
                <v:shape id="Εικόνα 749952742" o:spid="_x0000_s1031" type="#_x0000_t75" style="position:absolute;left:5266;top:2828;width:1380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">
                  <v:imagedata r:id="rId11" o:title=""/>
                </v:shape>
                <v:rect id="Ορθογώνιο 974575379" o:spid="_x0000_s1032" style="position:absolute;left:1338;top:1152;width:7142;height:143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" fillcolor="#7f7f7f [1612]" stroked="f" strokeweight="1pt">
                  <v:fill color2="#f2f2f2 [3052]" rotate="t" colors="0 #7f7f7f;37356f #8b8b8b;64881f #f2f2f2" focus="100%" type="gradient"/>
                </v:rect>
                <v:rect id="Ορθογώνιο 1921847249" o:spid="_x0000_s1033" style="position:absolute;left:1349;top:13077;width:7142;height:1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" fillcolor="#7f7f7f [1612]" stroked="f" strokeweight="1pt">
                  <v:fill color2="#f2f2f2 [3052]" rotate="t" colors="0 #7f7f7f;37356f #8b8b8b;64881f #f2f2f2" focus="100%" type="gradient"/>
                </v:rect>
                <v:line id="Ευθεία γραμμή σύνδεσης 1244545064" o:spid="_x0000_s1034" style="position:absolute;flip:y;visibility:visible;mso-wrap-style:square" from="4892,2587" to="4909,5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" strokecolor="black [3213]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962954786" o:spid="_x0000_s1035" type="#_x0000_t32" style="position:absolute;left:4892;top:3063;width:0;height:23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w10:wrap type="square" anchorx="margin"/>
              </v:group>
            </w:pict>
          </mc:Fallback>
        </mc:AlternateContent>
      </w:r>
      <w:r>
        <w:t>Ένα σώμα βάρους w ισορροπεί όπως στο σχήμα, δεμένο στο άκρο ενός κατακόρυφου ιδανικού ελατηρίου σταθεράς k και ενός κατακόρυφου νήματος, η τάση του οποίου είναι Τ=2w.  Σε μια στιγμή κόβουμε το νήμα, οπότε το σώμα εκτελεί μια αατ.</w:t>
      </w:r>
    </w:p>
    <w:p w14:paraId="4C8E548C" w14:textId="2645B8ED" w:rsidR="00022468" w:rsidRDefault="00022468" w:rsidP="00B44AE6">
      <w:pPr>
        <w:ind w:left="453" w:hanging="340"/>
      </w:pPr>
      <w:r>
        <w:t>i) Η ενέργεια ταλάντωσης του σώματος είναι ίση:</w:t>
      </w:r>
    </w:p>
    <w:p w14:paraId="27F707D6" w14:textId="2404B048" w:rsidR="00B44AE6" w:rsidRDefault="00022468" w:rsidP="00B44AE6">
      <w:pPr>
        <w:jc w:val="center"/>
      </w:pPr>
      <w:r>
        <w:t xml:space="preserve">α) </w:t>
      </w:r>
      <w:r w:rsidR="00B44AE6" w:rsidRPr="001F6734">
        <w:rPr>
          <w:position w:val="-22"/>
        </w:rPr>
        <w:object w:dxaOrig="360" w:dyaOrig="600" w14:anchorId="69A4ADB1">
          <v:shape id="_x0000_i1025" type="#_x0000_t75" style="width:18pt;height:30pt" o:ole="" o:allowoverlap="f">
            <v:imagedata r:id="rId12" o:title=""/>
          </v:shape>
          <o:OLEObject Type="Embed" ProgID="Equation.DSMT4" ShapeID="_x0000_i1025" DrawAspect="Content" ObjectID="_1805648790" r:id="rId13"/>
        </w:object>
      </w:r>
      <w:r w:rsidR="00B44AE6">
        <w:t>,</w:t>
      </w:r>
      <w:r w:rsidR="00B44AE6">
        <w:tab/>
      </w:r>
      <w:r w:rsidR="00B44AE6">
        <w:tab/>
        <w:t>β) 2</w:t>
      </w:r>
      <w:r w:rsidR="00B44AE6" w:rsidRPr="001F6734">
        <w:rPr>
          <w:position w:val="-22"/>
        </w:rPr>
        <w:object w:dxaOrig="360" w:dyaOrig="600" w14:anchorId="3C0EEFCD">
          <v:shape id="_x0000_i1026" type="#_x0000_t75" style="width:18pt;height:30pt" o:ole="" o:allowoverlap="f">
            <v:imagedata r:id="rId12" o:title=""/>
          </v:shape>
          <o:OLEObject Type="Embed" ProgID="Equation.DSMT4" ShapeID="_x0000_i1026" DrawAspect="Content" ObjectID="_1805648791" r:id="rId14"/>
        </w:object>
      </w:r>
      <w:r w:rsidR="00B44AE6">
        <w:t>,</w:t>
      </w:r>
      <w:r w:rsidR="00B44AE6">
        <w:tab/>
        <w:t>γ) 3</w:t>
      </w:r>
      <w:r w:rsidR="00B44AE6" w:rsidRPr="001F6734">
        <w:rPr>
          <w:position w:val="-22"/>
        </w:rPr>
        <w:object w:dxaOrig="360" w:dyaOrig="600" w14:anchorId="1378790A">
          <v:shape id="_x0000_i1027" type="#_x0000_t75" style="width:18pt;height:30pt" o:ole="" o:allowoverlap="f">
            <v:imagedata r:id="rId12" o:title=""/>
          </v:shape>
          <o:OLEObject Type="Embed" ProgID="Equation.DSMT4" ShapeID="_x0000_i1027" DrawAspect="Content" ObjectID="_1805648792" r:id="rId15"/>
        </w:object>
      </w:r>
      <w:r w:rsidR="00B44AE6">
        <w:t>,</w:t>
      </w:r>
      <w:r w:rsidR="00B44AE6">
        <w:tab/>
        <w:t xml:space="preserve">  δ) </w:t>
      </w:r>
      <w:r w:rsidR="008D5416">
        <w:t>άλλη τιμή</w:t>
      </w:r>
      <w:r w:rsidR="00B44AE6">
        <w:t>.</w:t>
      </w:r>
    </w:p>
    <w:p w14:paraId="3D729DEF" w14:textId="62925949" w:rsidR="00B44AE6" w:rsidRDefault="00B44AE6" w:rsidP="00B44AE6">
      <w:pPr>
        <w:ind w:left="453" w:hanging="340"/>
      </w:pPr>
      <w:r>
        <w:t>ii) Η μέγιστη δυναμική ενέργεια του ελατηρίου είναι ίση:</w:t>
      </w:r>
    </w:p>
    <w:p w14:paraId="5681577C" w14:textId="394A7B3E" w:rsidR="00B44AE6" w:rsidRDefault="00B44AE6" w:rsidP="00B44AE6">
      <w:pPr>
        <w:jc w:val="center"/>
      </w:pPr>
      <w:r>
        <w:t xml:space="preserve">α) </w:t>
      </w:r>
      <w:r w:rsidR="00E74689">
        <w:t>2</w:t>
      </w:r>
      <w:r w:rsidRPr="001F6734">
        <w:rPr>
          <w:position w:val="-22"/>
        </w:rPr>
        <w:object w:dxaOrig="360" w:dyaOrig="600" w14:anchorId="593F066B">
          <v:shape id="_x0000_i1028" type="#_x0000_t75" style="width:18pt;height:30pt" o:ole="" o:allowoverlap="f">
            <v:imagedata r:id="rId12" o:title=""/>
          </v:shape>
          <o:OLEObject Type="Embed" ProgID="Equation.DSMT4" ShapeID="_x0000_i1028" DrawAspect="Content" ObjectID="_1805648793" r:id="rId16"/>
        </w:object>
      </w:r>
      <w:r>
        <w:t>,</w:t>
      </w:r>
      <w:r>
        <w:tab/>
        <w:t xml:space="preserve">β) </w:t>
      </w:r>
      <w:r w:rsidR="00E74689">
        <w:t>4</w:t>
      </w:r>
      <w:r w:rsidRPr="001F6734">
        <w:rPr>
          <w:position w:val="-22"/>
        </w:rPr>
        <w:object w:dxaOrig="360" w:dyaOrig="600" w14:anchorId="61E619B3">
          <v:shape id="_x0000_i1029" type="#_x0000_t75" style="width:18pt;height:30pt" o:ole="" o:allowoverlap="f">
            <v:imagedata r:id="rId12" o:title=""/>
          </v:shape>
          <o:OLEObject Type="Embed" ProgID="Equation.DSMT4" ShapeID="_x0000_i1029" DrawAspect="Content" ObjectID="_1805648794" r:id="rId17"/>
        </w:object>
      </w:r>
      <w:r>
        <w:t>,</w:t>
      </w:r>
      <w:r>
        <w:tab/>
        <w:t xml:space="preserve">γ) </w:t>
      </w:r>
      <w:r w:rsidR="00E74689">
        <w:t>6</w:t>
      </w:r>
      <w:r w:rsidRPr="001F6734">
        <w:rPr>
          <w:position w:val="-22"/>
        </w:rPr>
        <w:object w:dxaOrig="360" w:dyaOrig="600" w14:anchorId="5374D845">
          <v:shape id="_x0000_i1030" type="#_x0000_t75" style="width:18pt;height:30pt" o:ole="" o:allowoverlap="f">
            <v:imagedata r:id="rId12" o:title=""/>
          </v:shape>
          <o:OLEObject Type="Embed" ProgID="Equation.DSMT4" ShapeID="_x0000_i1030" DrawAspect="Content" ObjectID="_1805648795" r:id="rId18"/>
        </w:object>
      </w:r>
      <w:r>
        <w:t>,</w:t>
      </w:r>
      <w:r>
        <w:tab/>
        <w:t xml:space="preserve">δ) </w:t>
      </w:r>
      <w:r w:rsidR="00E74689">
        <w:t>άλλη τιμή</w:t>
      </w:r>
      <w:r>
        <w:t>.</w:t>
      </w:r>
    </w:p>
    <w:p w14:paraId="252D1016" w14:textId="243C3DEA" w:rsidR="00B44AE6" w:rsidRDefault="00B44AE6" w:rsidP="00B44AE6">
      <w:r>
        <w:t>Να δικαιολογήσετε τις απαντήσεις σας.</w:t>
      </w:r>
    </w:p>
    <w:p w14:paraId="219CA86E" w14:textId="361FFF18" w:rsidR="00B44AE6" w:rsidRDefault="0064044B" w:rsidP="00F042CB">
      <w:pPr>
        <w:pStyle w:val="a9"/>
      </w:pPr>
      <w:r w:rsidRPr="00F351F6">
        <w:rPr>
          <w:noProof/>
          <w:color w:val="00000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7785590E" wp14:editId="37B2CBC4">
                <wp:simplePos x="0" y="0"/>
                <wp:positionH relativeFrom="margin">
                  <wp:posOffset>3981450</wp:posOffset>
                </wp:positionH>
                <wp:positionV relativeFrom="paragraph">
                  <wp:posOffset>308610</wp:posOffset>
                </wp:positionV>
                <wp:extent cx="2140585" cy="1908175"/>
                <wp:effectExtent l="0" t="38100" r="0" b="0"/>
                <wp:wrapSquare wrapText="bothSides"/>
                <wp:docPr id="141847165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214778820" name="TextBox 18"/>
                        <wps:cNvSpPr txBox="1"/>
                        <wps:spPr>
                          <a:xfrm>
                            <a:off x="1472731" y="781805"/>
                            <a:ext cx="228684" cy="221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76F7F9" w14:textId="43F8033B" w:rsidR="0064044B" w:rsidRPr="00D41F9B" w:rsidRDefault="0064044B" w:rsidP="00D41F9B">
                              <w:pPr>
                                <w:spacing w:after="0" w:line="240" w:lineRule="auto"/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9075165" name="TextBox 18"/>
                        <wps:cNvSpPr txBox="1"/>
                        <wps:spPr>
                          <a:xfrm>
                            <a:off x="1060" y="349216"/>
                            <a:ext cx="366258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B1D785" w14:textId="77777777" w:rsidR="00591DDD" w:rsidRPr="00A74201" w:rsidRDefault="00591DDD" w:rsidP="002E5EA5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A74201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Δl</w:t>
                              </w:r>
                              <w:r w:rsidRPr="00A74201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9027985" name="TextBox 18"/>
                        <wps:cNvSpPr txBox="1"/>
                        <wps:spPr>
                          <a:xfrm>
                            <a:off x="668242" y="1624488"/>
                            <a:ext cx="412218" cy="221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737CB9" w14:textId="37D3A2D0" w:rsidR="00591DDD" w:rsidRPr="00D41F9B" w:rsidRDefault="00591DDD" w:rsidP="00D41F9B">
                              <w:pPr>
                                <w:spacing w:after="0" w:line="240" w:lineRule="auto"/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D41F9B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Α.Θ.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52628690" name="TextBox 18"/>
                        <wps:cNvSpPr txBox="1"/>
                        <wps:spPr>
                          <a:xfrm>
                            <a:off x="1067794" y="1624488"/>
                            <a:ext cx="385548" cy="221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F62327" w14:textId="19A2EA10" w:rsidR="00D41F9B" w:rsidRPr="00D41F9B" w:rsidRDefault="00D41F9B" w:rsidP="00D41F9B">
                              <w:pPr>
                                <w:spacing w:after="0" w:line="240" w:lineRule="auto"/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D41F9B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Θ.</w:t>
                              </w: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Ι.</w:t>
                              </w:r>
                              <w:r w:rsidRPr="00D41F9B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4004398" name="TextBox 18"/>
                        <wps:cNvSpPr txBox="1"/>
                        <wps:spPr>
                          <a:xfrm>
                            <a:off x="1576765" y="1624488"/>
                            <a:ext cx="427956" cy="221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22FC8E" w14:textId="4D48F9FD" w:rsidR="00D41F9B" w:rsidRPr="00D41F9B" w:rsidRDefault="00D41F9B" w:rsidP="00D41F9B">
                              <w:pPr>
                                <w:spacing w:after="0" w:line="240" w:lineRule="auto"/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Κ.</w:t>
                              </w:r>
                              <w:r w:rsidRPr="00D41F9B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Θ.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49430095" name="TextBox 18"/>
                        <wps:cNvSpPr txBox="1"/>
                        <wps:spPr>
                          <a:xfrm>
                            <a:off x="259261" y="1620678"/>
                            <a:ext cx="454128" cy="221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3CEBEB" w14:textId="7B6C2F90" w:rsidR="00D41F9B" w:rsidRPr="00D41F9B" w:rsidRDefault="00D41F9B" w:rsidP="00D41F9B">
                              <w:pPr>
                                <w:spacing w:after="0" w:line="240" w:lineRule="auto"/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Φ.Μ.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702430" name="TextBox 18"/>
                        <wps:cNvSpPr txBox="1"/>
                        <wps:spPr>
                          <a:xfrm>
                            <a:off x="162873" y="1037524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0100AD" w14:textId="1CB6C349" w:rsidR="002E5EA5" w:rsidRPr="00A74201" w:rsidRDefault="00591DDD" w:rsidP="002E5EA5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proofErr w:type="spellStart"/>
                              <w:r w:rsidRPr="00A74201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l</w:t>
                              </w:r>
                              <w:r w:rsidRPr="00A74201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o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0167319" name="Ορθογώνιο 1070167319"/>
                        <wps:cNvSpPr/>
                        <wps:spPr>
                          <a:xfrm>
                            <a:off x="693892" y="291357"/>
                            <a:ext cx="275326" cy="9892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429579" name="Εικόνα 143242957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1667" y="0"/>
                            <a:ext cx="137956" cy="188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2840777" name="Ευθύγραμμο βέλος σύνδεσης 1212840777"/>
                        <wps:cNvCnPr>
                          <a:cxnSpLocks/>
                        </wps:cNvCnPr>
                        <wps:spPr>
                          <a:xfrm flipV="1">
                            <a:off x="824728" y="4375"/>
                            <a:ext cx="0" cy="3339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0251712" name="Ευθεία γραμμή σύνδεσης 1390251712"/>
                        <wps:cNvCnPr/>
                        <wps:spPr>
                          <a:xfrm flipV="1">
                            <a:off x="239122" y="565365"/>
                            <a:ext cx="1371600" cy="1456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7950192" name="Ευθεία γραμμή σύνδεσης 1117950192"/>
                        <wps:cNvCnPr/>
                        <wps:spPr>
                          <a:xfrm flipV="1">
                            <a:off x="229485" y="401147"/>
                            <a:ext cx="947121" cy="317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6866930" name="Ορθογώνιο 1506866930"/>
                        <wps:cNvSpPr/>
                        <wps:spPr>
                          <a:xfrm>
                            <a:off x="1135325" y="645599"/>
                            <a:ext cx="275326" cy="9861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673835" name="Ευθεία γραμμή σύνδεσης 143673835"/>
                        <wps:cNvCnPr/>
                        <wps:spPr>
                          <a:xfrm>
                            <a:off x="593900" y="754745"/>
                            <a:ext cx="101759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45482" name="Ορθογώνιο 9145482"/>
                        <wps:cNvSpPr/>
                        <wps:spPr>
                          <a:xfrm>
                            <a:off x="1664242" y="955313"/>
                            <a:ext cx="275326" cy="9861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613094" name="Ευθύγραμμο βέλος σύνδεσης 1199613094"/>
                        <wps:cNvCnPr>
                          <a:cxnSpLocks/>
                        </wps:cNvCnPr>
                        <wps:spPr>
                          <a:xfrm>
                            <a:off x="316011" y="401147"/>
                            <a:ext cx="0" cy="192329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561810" name="Ευθύγραμμο βέλος σύνδεσης 124561810"/>
                        <wps:cNvCnPr>
                          <a:cxnSpLocks/>
                        </wps:cNvCnPr>
                        <wps:spPr>
                          <a:xfrm flipH="1">
                            <a:off x="1508317" y="571751"/>
                            <a:ext cx="5779" cy="187476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783855" name="Ευθύγραμμο βέλος σύνδεσης 216783855"/>
                        <wps:cNvCnPr>
                          <a:cxnSpLocks/>
                        </wps:cNvCnPr>
                        <wps:spPr>
                          <a:xfrm flipV="1">
                            <a:off x="1269992" y="535210"/>
                            <a:ext cx="0" cy="1724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0701925" name="Ευθύγραμμο βέλος σύνδεσης 1300701925"/>
                        <wps:cNvCnPr>
                          <a:cxnSpLocks/>
                        </wps:cNvCnPr>
                        <wps:spPr>
                          <a:xfrm>
                            <a:off x="1269992" y="707670"/>
                            <a:ext cx="0" cy="1724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7725615" name="Ευθύγραμμο βέλος σύνδεσης 517725615"/>
                        <wps:cNvCnPr>
                          <a:cxnSpLocks/>
                        </wps:cNvCnPr>
                        <wps:spPr>
                          <a:xfrm>
                            <a:off x="794350" y="354353"/>
                            <a:ext cx="0" cy="1724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6266459" name="Ευθύγραμμο βέλος σύνδεσης 416266459"/>
                        <wps:cNvCnPr>
                          <a:cxnSpLocks/>
                        </wps:cNvCnPr>
                        <wps:spPr>
                          <a:xfrm>
                            <a:off x="824728" y="345144"/>
                            <a:ext cx="0" cy="1724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76830475" name="Εικόνα 197683047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313333" y="759227"/>
                            <a:ext cx="158902" cy="1790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162998" name="Εικόνα 118416299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896562" y="401147"/>
                            <a:ext cx="205354" cy="230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108077" name="Εικόνα 103610807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25567" y="326324"/>
                            <a:ext cx="201393" cy="226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4273503" name="Εικόνα 207427350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92217" y="416861"/>
                            <a:ext cx="162575" cy="183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1812396" name="Εικόνα 121181239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545646" y="565365"/>
                            <a:ext cx="254980" cy="208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8048003" name="Ορθογώνιο 2128048003"/>
                        <wps:cNvSpPr/>
                        <wps:spPr>
                          <a:xfrm>
                            <a:off x="169390" y="1509202"/>
                            <a:ext cx="1936376" cy="16104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50000"/>
                                </a:schemeClr>
                              </a:gs>
                              <a:gs pos="57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99000">
                                <a:schemeClr val="bg1">
                                  <a:lumMod val="9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6033068" name="Ευθύγραμμο βέλος σύνδεσης 1976033068"/>
                        <wps:cNvCnPr>
                          <a:cxnSpLocks/>
                        </wps:cNvCnPr>
                        <wps:spPr>
                          <a:xfrm>
                            <a:off x="1545646" y="759227"/>
                            <a:ext cx="0" cy="309814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41213664" name="Εικόνα 174121366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67317" y="571751"/>
                            <a:ext cx="184431" cy="9517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7198212" name="Εικόνα 130719821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34870" y="383241"/>
                            <a:ext cx="184431" cy="11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522653" name="Εικόνα 40152265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192070" y="750794"/>
                            <a:ext cx="184431" cy="783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1646815" name="Εικόνα 96164681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720988" y="1046629"/>
                            <a:ext cx="184431" cy="469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784718" name="Ευθεία γραμμή σύνδεσης 118784718"/>
                        <wps:cNvCnPr/>
                        <wps:spPr>
                          <a:xfrm>
                            <a:off x="939041" y="1053925"/>
                            <a:ext cx="101759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5590E" id="_x0000_s1036" editas="canvas" style="position:absolute;left:0;text-align:left;margin-left:313.5pt;margin-top:24.3pt;width:168.55pt;height:150.25pt;z-index:251660288;mso-position-horizontal-relative:margin;mso-width-relative:margin;mso-height-relative:margin" coordsize="21405,19081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">
                <v:shape id="_x0000_s1037" type="#_x0000_t75" style="position:absolute;width:21405;height:19081;visibility:visible;mso-wrap-style:square" filled="t" fillcolor="#d4f8e9">
                  <v:fill o:detectmouseclick="t"/>
                  <v:path o:connecttype="none"/>
                </v:shape>
                <v:shape id="TextBox 18" o:spid="_x0000_s1038" type="#_x0000_t202" style="position:absolute;left:14727;top:7818;width:2287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" filled="f" stroked="f">
                  <v:textbox>
                    <w:txbxContent>
                      <w:p w14:paraId="5E76F7F9" w14:textId="43F8033B" w:rsidR="0064044B" w:rsidRPr="00D41F9B" w:rsidRDefault="0064044B" w:rsidP="00D41F9B">
                        <w:pPr>
                          <w:spacing w:after="0" w:line="240" w:lineRule="auto"/>
                          <w:rPr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39" type="#_x0000_t202" style="position:absolute;left:10;top:3492;width:3663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" filled="f" stroked="f">
                  <v:textbox>
                    <w:txbxContent>
                      <w:p w14:paraId="04B1D785" w14:textId="77777777" w:rsidR="00591DDD" w:rsidRPr="00A74201" w:rsidRDefault="00591DDD" w:rsidP="002E5EA5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A74201">
                          <w:rPr>
                            <w:i/>
                            <w:iCs/>
                            <w:color w:val="000000"/>
                            <w:kern w:val="24"/>
                          </w:rPr>
                          <w:t>Δl</w:t>
                        </w:r>
                        <w:r w:rsidRPr="00A74201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40" type="#_x0000_t202" style="position:absolute;left:6682;top:16244;width:4122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" filled="f" stroked="f">
                  <v:textbox>
                    <w:txbxContent>
                      <w:p w14:paraId="67737CB9" w14:textId="37D3A2D0" w:rsidR="00591DDD" w:rsidRPr="00D41F9B" w:rsidRDefault="00591DDD" w:rsidP="00D41F9B">
                        <w:pPr>
                          <w:spacing w:after="0" w:line="240" w:lineRule="auto"/>
                          <w:rPr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</w:pPr>
                        <w:r w:rsidRPr="00D41F9B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Α.Θ. </w:t>
                        </w:r>
                      </w:p>
                    </w:txbxContent>
                  </v:textbox>
                </v:shape>
                <v:shape id="TextBox 18" o:spid="_x0000_s1041" type="#_x0000_t202" style="position:absolute;left:10677;top:16244;width:3856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" filled="f" stroked="f">
                  <v:textbox>
                    <w:txbxContent>
                      <w:p w14:paraId="50F62327" w14:textId="19A2EA10" w:rsidR="00D41F9B" w:rsidRPr="00D41F9B" w:rsidRDefault="00D41F9B" w:rsidP="00D41F9B">
                        <w:pPr>
                          <w:spacing w:after="0" w:line="240" w:lineRule="auto"/>
                          <w:rPr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</w:pPr>
                        <w:r w:rsidRPr="00D41F9B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Θ.</w:t>
                        </w: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Ι.</w:t>
                        </w:r>
                        <w:r w:rsidRPr="00D41F9B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8" o:spid="_x0000_s1042" type="#_x0000_t202" style="position:absolute;left:15767;top:16244;width:4280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" filled="f" stroked="f">
                  <v:textbox>
                    <w:txbxContent>
                      <w:p w14:paraId="4922FC8E" w14:textId="4D48F9FD" w:rsidR="00D41F9B" w:rsidRPr="00D41F9B" w:rsidRDefault="00D41F9B" w:rsidP="00D41F9B">
                        <w:pPr>
                          <w:spacing w:after="0" w:line="240" w:lineRule="auto"/>
                          <w:rPr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Κ.</w:t>
                        </w:r>
                        <w:r w:rsidRPr="00D41F9B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Θ.</w:t>
                        </w:r>
                      </w:p>
                    </w:txbxContent>
                  </v:textbox>
                </v:shape>
                <v:shape id="TextBox 18" o:spid="_x0000_s1043" type="#_x0000_t202" style="position:absolute;left:2592;top:16206;width:4541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" filled="f" stroked="f">
                  <v:textbox>
                    <w:txbxContent>
                      <w:p w14:paraId="423CEBEB" w14:textId="7B6C2F90" w:rsidR="00D41F9B" w:rsidRPr="00D41F9B" w:rsidRDefault="00D41F9B" w:rsidP="00D41F9B">
                        <w:pPr>
                          <w:spacing w:after="0" w:line="240" w:lineRule="auto"/>
                          <w:rPr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Φ.Μ.</w:t>
                        </w:r>
                      </w:p>
                    </w:txbxContent>
                  </v:textbox>
                </v:shape>
                <v:shape id="TextBox 18" o:spid="_x0000_s1044" type="#_x0000_t202" style="position:absolute;left:1628;top:10375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" filled="f" stroked="f">
                  <v:textbox>
                    <w:txbxContent>
                      <w:p w14:paraId="4F0100AD" w14:textId="1CB6C349" w:rsidR="002E5EA5" w:rsidRPr="00A74201" w:rsidRDefault="00591DDD" w:rsidP="002E5EA5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proofErr w:type="spellStart"/>
                        <w:r w:rsidRPr="00A74201">
                          <w:rPr>
                            <w:i/>
                            <w:iCs/>
                            <w:color w:val="000000"/>
                            <w:kern w:val="24"/>
                          </w:rPr>
                          <w:t>l</w:t>
                        </w:r>
                        <w:r w:rsidRPr="00A74201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o</w:t>
                        </w:r>
                        <w:proofErr w:type="spellEnd"/>
                      </w:p>
                    </w:txbxContent>
                  </v:textbox>
                </v:shape>
                <v:rect id="Ορθογώνιο 1070167319" o:spid="_x0000_s1045" style="position:absolute;left:6938;top:2913;width:2754;height: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" fillcolor="#ffc000" strokecolor="#5a5a5a [2109]" strokeweight="1pt"/>
                <v:shape id="Εικόνα 1432429579" o:spid="_x0000_s1046" type="#_x0000_t75" style="position:absolute;left:8716;width:1380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">
                  <v:imagedata r:id="rId11" o:title=""/>
                </v:shape>
                <v:shape id="Ευθύγραμμο βέλος σύνδεσης 1212840777" o:spid="_x0000_s1047" type="#_x0000_t32" style="position:absolute;left:8247;top:43;width:0;height:33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1390251712" o:spid="_x0000_s1048" style="position:absolute;flip:y;visibility:visible;mso-wrap-style:square" from="2391,5653" to="16107,5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" strokecolor="gray [1629]">
                  <v:stroke dashstyle="3 1" joinstyle="miter"/>
                </v:line>
                <v:line id="Ευθεία γραμμή σύνδεσης 1117950192" o:spid="_x0000_s1049" style="position:absolute;flip:y;visibility:visible;mso-wrap-style:square" from="2294,4011" to="11766,4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" strokecolor="gray [1629]">
                  <v:stroke dashstyle="3 1" joinstyle="miter"/>
                </v:line>
                <v:rect id="Ορθογώνιο 1506866930" o:spid="_x0000_s1050" style="position:absolute;left:11353;top:6455;width:2753;height: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" fillcolor="#ffc000" strokecolor="#5a5a5a [2109]" strokeweight="1pt"/>
                <v:line id="Ευθεία γραμμή σύνδεσης 143673835" o:spid="_x0000_s1051" style="position:absolute;visibility:visible;mso-wrap-style:square" from="5939,7547" to="16114,7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" strokecolor="gray [1629]">
                  <v:stroke dashstyle="3 1" joinstyle="miter"/>
                </v:line>
                <v:rect id="Ορθογώνιο 9145482" o:spid="_x0000_s1052" style="position:absolute;left:16642;top:9553;width:2753;height: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" fillcolor="#ffc000" strokecolor="#5a5a5a [2109]" strokeweight="1pt"/>
                <v:shape id="Ευθύγραμμο βέλος σύνδεσης 1199613094" o:spid="_x0000_s1053" type="#_x0000_t32" style="position:absolute;left:3160;top:4011;width:0;height:19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" strokecolor="black [3213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24561810" o:spid="_x0000_s1054" type="#_x0000_t32" style="position:absolute;left:15083;top:5717;width:57;height:18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" strokecolor="black [3213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216783855" o:spid="_x0000_s1055" type="#_x0000_t32" style="position:absolute;left:12699;top:5352;width:0;height:17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300701925" o:spid="_x0000_s1056" type="#_x0000_t32" style="position:absolute;left:12699;top:7076;width:0;height:17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517725615" o:spid="_x0000_s1057" type="#_x0000_t32" style="position:absolute;left:7943;top:3543;width:0;height:17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416266459" o:spid="_x0000_s1058" type="#_x0000_t32" style="position:absolute;left:8247;top:3451;width:0;height:17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976830475" o:spid="_x0000_s1059" type="#_x0000_t75" style="position:absolute;left:13133;top:7592;width:1589;height:1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">
                  <v:imagedata r:id="rId24" o:title=""/>
                </v:shape>
                <v:shape id="Εικόνα 1184162998" o:spid="_x0000_s1060" type="#_x0000_t75" style="position:absolute;left:8965;top:4011;width:2054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">
                  <v:imagedata r:id="rId25" o:title=""/>
                </v:shape>
                <v:shape id="Εικόνα 1036108077" o:spid="_x0000_s1061" type="#_x0000_t75" style="position:absolute;left:12255;top:3263;width:2014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">
                  <v:imagedata r:id="rId26" o:title=""/>
                </v:shape>
                <v:shape id="Εικόνα 2074273503" o:spid="_x0000_s1062" type="#_x0000_t75" style="position:absolute;left:5922;top:4168;width:1625;height: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">
                  <v:imagedata r:id="rId24" o:title=""/>
                </v:shape>
                <v:shape id="Εικόνα 1211812396" o:spid="_x0000_s1063" type="#_x0000_t75" style="position:absolute;left:15456;top:5653;width:2550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">
                  <v:imagedata r:id="rId27" o:title=""/>
                </v:shape>
                <v:rect id="Ορθογώνιο 2128048003" o:spid="_x0000_s1064" style="position:absolute;left:1693;top:15092;width:19364;height:1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" fillcolor="#7f7f7f [1612]" stroked="f" strokeweight="1pt">
                  <v:fill color2="#f2f2f2 [3052]" rotate="t" colors="0 #7f7f7f;37356f #8b8b8b;64881f #f2f2f2" focus="100%" type="gradient"/>
                </v:rect>
                <v:shape id="Ευθύγραμμο βέλος σύνδεσης 1976033068" o:spid="_x0000_s1065" type="#_x0000_t32" style="position:absolute;left:15456;top:7592;width:0;height:30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" strokecolor="black [3213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741213664" o:spid="_x0000_s1066" type="#_x0000_t75" style="position:absolute;left:3673;top:5717;width:1844;height:9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">
                  <v:imagedata r:id="rId28" o:title=""/>
                </v:shape>
                <v:shape id="Εικόνα 1307198212" o:spid="_x0000_s1067" type="#_x0000_t75" style="position:absolute;left:7348;top:3832;width:1845;height:1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">
                  <v:imagedata r:id="rId28" o:title=""/>
                </v:shape>
                <v:shape id="Εικόνα 401522653" o:spid="_x0000_s1068" type="#_x0000_t75" style="position:absolute;left:11920;top:7507;width:1845;height:7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">
                  <v:imagedata r:id="rId28" o:title=""/>
                </v:shape>
                <v:shape id="Εικόνα 961646815" o:spid="_x0000_s1069" type="#_x0000_t75" style="position:absolute;left:17209;top:10466;width:1845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">
                  <v:imagedata r:id="rId28" o:title=""/>
                </v:shape>
                <v:line id="Ευθεία γραμμή σύνδεσης 118784718" o:spid="_x0000_s1070" style="position:absolute;visibility:visible;mso-wrap-style:square" from="9390,10539" to="19566,10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" strokecolor="gray [1629]">
                  <v:stroke dashstyle="3 1" joinstyle="miter"/>
                </v:line>
                <w10:wrap type="square" anchorx="margin"/>
              </v:group>
            </w:pict>
          </mc:Fallback>
        </mc:AlternateContent>
      </w:r>
      <w:r w:rsidR="00B44AE6">
        <w:t>Απάντηση:</w:t>
      </w:r>
    </w:p>
    <w:p w14:paraId="0366854C" w14:textId="1CB68AF3" w:rsidR="002E4798" w:rsidRDefault="00B2353E" w:rsidP="00B2353E">
      <w:pPr>
        <w:pStyle w:val="i"/>
      </w:pPr>
      <w:r>
        <w:t>Αν το ελατήριο είχε το φυσικό μήκος του, η τάση του νήματος θα ήταν ίση κατά μέτρο, με το βάρος w του σώματος. Εδώ είναι διπλάσια, συνεπώς στο σώμα ασκείται δύναμη από το ελατήριο με φορά προς τα κάτω, πράγμα που σημαίνει ότι</w:t>
      </w:r>
      <w:r w:rsidR="002E4798">
        <w:t xml:space="preserve"> το ελατήριο θα</w:t>
      </w:r>
      <w:r>
        <w:t xml:space="preserve"> έχει ορισμένη επιμήκυνση Δl</w:t>
      </w:r>
      <w:r>
        <w:rPr>
          <w:vertAlign w:val="subscript"/>
        </w:rPr>
        <w:t>1</w:t>
      </w:r>
      <w:r>
        <w:t>.</w:t>
      </w:r>
      <w:r w:rsidR="000A29EB">
        <w:t xml:space="preserve"> </w:t>
      </w:r>
    </w:p>
    <w:p w14:paraId="3BBC1AFC" w14:textId="0B778644" w:rsidR="00F042CB" w:rsidRDefault="00766908" w:rsidP="002E4798">
      <w:pPr>
        <w:ind w:left="340"/>
      </w:pPr>
      <w:r>
        <w:t>Από την ισορροπία του σώματος σ</w:t>
      </w:r>
      <w:r w:rsidR="000A29EB">
        <w:t>την αρχική θέση, έχουμε:</w:t>
      </w:r>
    </w:p>
    <w:p w14:paraId="735DC1E9" w14:textId="05B5431F" w:rsidR="000A29EB" w:rsidRDefault="000A29EB" w:rsidP="000A29EB">
      <w:pPr>
        <w:jc w:val="center"/>
      </w:pPr>
      <w:r w:rsidRPr="00573FE0">
        <w:rPr>
          <w:position w:val="-22"/>
        </w:rPr>
        <w:object w:dxaOrig="4459" w:dyaOrig="580" w14:anchorId="5EE951FA">
          <v:shape id="_x0000_i1031" type="#_x0000_t75" style="width:223.05pt;height:28.95pt" o:ole="" o:allowoverlap="f">
            <v:imagedata r:id="rId29" o:title=""/>
          </v:shape>
          <o:OLEObject Type="Embed" ProgID="Equation.DSMT4" ShapeID="_x0000_i1031" DrawAspect="Content" ObjectID="_1805648796" r:id="rId30"/>
        </w:object>
      </w:r>
      <w:r w:rsidR="00766908">
        <w:t>.</w:t>
      </w:r>
    </w:p>
    <w:p w14:paraId="4BE1D344" w14:textId="6C501623" w:rsidR="00766908" w:rsidRDefault="00766908" w:rsidP="00766908">
      <w:pPr>
        <w:ind w:left="340"/>
      </w:pPr>
      <w:r>
        <w:t>Μετά το κόψιμο του νήματος το σώμα θα ταλαντωθεί γύρω από την θέση ισορροπίας (Θ.Ι.), όπου το ελατήριο θα έχει μια συσπείρωση</w:t>
      </w:r>
      <w:r w:rsidR="00A516CD">
        <w:t xml:space="preserve"> </w:t>
      </w:r>
      <w:r w:rsidR="00A516CD" w:rsidRPr="00A516CD">
        <w:rPr>
          <w:position w:val="-12"/>
        </w:rPr>
        <w:object w:dxaOrig="440" w:dyaOrig="360" w14:anchorId="32048A0B">
          <v:shape id="_x0000_i1032" type="#_x0000_t75" style="width:21.9pt;height:18pt" o:ole="">
            <v:imagedata r:id="rId31" o:title=""/>
          </v:shape>
          <o:OLEObject Type="Embed" ProgID="Equation.DSMT4" ShapeID="_x0000_i1032" DrawAspect="Content" ObjectID="_1805648797" r:id="rId32"/>
        </w:object>
      </w:r>
      <w:r w:rsidR="00A516CD">
        <w:t xml:space="preserve"> </w:t>
      </w:r>
      <w:r>
        <w:t>:</w:t>
      </w:r>
    </w:p>
    <w:p w14:paraId="4E16F209" w14:textId="6A75666D" w:rsidR="00766908" w:rsidRDefault="00A516CD" w:rsidP="00766908">
      <w:pPr>
        <w:ind w:left="340"/>
        <w:jc w:val="center"/>
      </w:pPr>
      <w:r w:rsidRPr="00573FE0">
        <w:rPr>
          <w:position w:val="-22"/>
        </w:rPr>
        <w:object w:dxaOrig="4360" w:dyaOrig="580" w14:anchorId="61501504">
          <v:shape id="_x0000_i1033" type="#_x0000_t75" style="width:218.1pt;height:28.95pt" o:ole="">
            <v:imagedata r:id="rId33" o:title=""/>
          </v:shape>
          <o:OLEObject Type="Embed" ProgID="Equation.DSMT4" ShapeID="_x0000_i1033" DrawAspect="Content" ObjectID="_1805648798" r:id="rId34"/>
        </w:object>
      </w:r>
    </w:p>
    <w:p w14:paraId="37CB2628" w14:textId="2B10063E" w:rsidR="00766908" w:rsidRDefault="00766908" w:rsidP="00766908">
      <w:pPr>
        <w:ind w:left="340"/>
      </w:pPr>
      <w:r>
        <w:t>Αλλά τότε το πλάτος ταλάντωσης  είναι ίσο με:</w:t>
      </w:r>
    </w:p>
    <w:p w14:paraId="593E6E6E" w14:textId="571F0A3B" w:rsidR="00766908" w:rsidRDefault="00A516CD" w:rsidP="00A516CD">
      <w:pPr>
        <w:ind w:left="340"/>
        <w:jc w:val="center"/>
      </w:pPr>
      <w:r w:rsidRPr="00573FE0">
        <w:rPr>
          <w:position w:val="-22"/>
        </w:rPr>
        <w:object w:dxaOrig="2460" w:dyaOrig="580" w14:anchorId="3A265FC7">
          <v:shape id="_x0000_i1034" type="#_x0000_t75" style="width:123.2pt;height:28.95pt" o:ole="">
            <v:imagedata r:id="rId35" o:title=""/>
          </v:shape>
          <o:OLEObject Type="Embed" ProgID="Equation.DSMT4" ShapeID="_x0000_i1034" DrawAspect="Content" ObjectID="_1805648799" r:id="rId36"/>
        </w:object>
      </w:r>
    </w:p>
    <w:p w14:paraId="7546D056" w14:textId="287B2B96" w:rsidR="00A516CD" w:rsidRDefault="00A516CD" w:rsidP="00A516CD">
      <w:pPr>
        <w:ind w:left="340"/>
      </w:pPr>
      <w:r>
        <w:t>Η δε ενέργεια ταλάντωσης θα είναι ίση:</w:t>
      </w:r>
    </w:p>
    <w:p w14:paraId="7DCA445D" w14:textId="1FEF7732" w:rsidR="00A516CD" w:rsidRDefault="00B74752" w:rsidP="00A37BBA">
      <w:pPr>
        <w:ind w:left="340"/>
        <w:jc w:val="center"/>
      </w:pPr>
      <w:r w:rsidRPr="00A37BBA">
        <w:rPr>
          <w:position w:val="-26"/>
        </w:rPr>
        <w:object w:dxaOrig="4620" w:dyaOrig="680" w14:anchorId="5F4873E9">
          <v:shape id="_x0000_i1035" type="#_x0000_t75" style="width:231.2pt;height:34.25pt" o:ole="">
            <v:imagedata r:id="rId37" o:title=""/>
          </v:shape>
          <o:OLEObject Type="Embed" ProgID="Equation.DSMT4" ShapeID="_x0000_i1035" DrawAspect="Content" ObjectID="_1805648800" r:id="rId38"/>
        </w:object>
      </w:r>
    </w:p>
    <w:p w14:paraId="549E61D0" w14:textId="438C7B51" w:rsidR="00A37BBA" w:rsidRDefault="00A37BBA" w:rsidP="00A37BBA">
      <w:pPr>
        <w:ind w:left="340"/>
      </w:pPr>
      <w:r>
        <w:t>Σωστό το β).</w:t>
      </w:r>
    </w:p>
    <w:p w14:paraId="2C369100" w14:textId="485D42BD" w:rsidR="00A37BBA" w:rsidRDefault="00A37BBA" w:rsidP="00B74752">
      <w:pPr>
        <w:pStyle w:val="i"/>
      </w:pPr>
      <w:r>
        <w:t>Στην κάτω ακραία θέση, το σώμα θα απέχει κατά Α από την θέση ισορροπίας</w:t>
      </w:r>
      <w:r w:rsidR="00B74752">
        <w:t xml:space="preserve"> (Θ.I.) της ταλάντωσης</w:t>
      </w:r>
      <w:r>
        <w:t xml:space="preserve"> και το ελατήριο θα έχει την μέγιστη συσπείρωσή του, ίση με:</w:t>
      </w:r>
    </w:p>
    <w:p w14:paraId="40C5A07D" w14:textId="46DE815D" w:rsidR="00A37BBA" w:rsidRDefault="00B74752" w:rsidP="00B74752">
      <w:pPr>
        <w:ind w:left="340"/>
        <w:jc w:val="center"/>
      </w:pPr>
      <w:r w:rsidRPr="00B74752">
        <w:rPr>
          <w:position w:val="-12"/>
        </w:rPr>
        <w:object w:dxaOrig="2120" w:dyaOrig="360" w14:anchorId="78AAB253">
          <v:shape id="_x0000_i1036" type="#_x0000_t75" style="width:105.9pt;height:18pt" o:ole="">
            <v:imagedata r:id="rId39" o:title=""/>
          </v:shape>
          <o:OLEObject Type="Embed" ProgID="Equation.DSMT4" ShapeID="_x0000_i1036" DrawAspect="Content" ObjectID="_1805648801" r:id="rId40"/>
        </w:object>
      </w:r>
    </w:p>
    <w:p w14:paraId="00057D5D" w14:textId="591C906E" w:rsidR="00B74752" w:rsidRDefault="00B74752" w:rsidP="00B74752">
      <w:pPr>
        <w:ind w:left="340"/>
      </w:pPr>
      <w:r>
        <w:t>Τότε και το ελατήριο θα έχει την μέγιστη δυναμική του ενέργεια:</w:t>
      </w:r>
    </w:p>
    <w:p w14:paraId="4FAC9E6F" w14:textId="3B59072C" w:rsidR="00B74752" w:rsidRDefault="00E74689" w:rsidP="00E74689">
      <w:pPr>
        <w:ind w:left="340"/>
        <w:jc w:val="center"/>
      </w:pPr>
      <w:r w:rsidRPr="00E74689">
        <w:rPr>
          <w:position w:val="-22"/>
        </w:rPr>
        <w:object w:dxaOrig="4880" w:dyaOrig="600" w14:anchorId="72AE6B8E">
          <v:shape id="_x0000_i1037" type="#_x0000_t75" style="width:243.9pt;height:30pt" o:ole="">
            <v:imagedata r:id="rId41" o:title=""/>
          </v:shape>
          <o:OLEObject Type="Embed" ProgID="Equation.DSMT4" ShapeID="_x0000_i1037" DrawAspect="Content" ObjectID="_1805648802" r:id="rId42"/>
        </w:object>
      </w:r>
    </w:p>
    <w:p w14:paraId="1A9D1D86" w14:textId="510EEC44" w:rsidR="00766908" w:rsidRDefault="00E74689" w:rsidP="00E74689">
      <w:pPr>
        <w:ind w:left="340"/>
      </w:pPr>
      <w:r>
        <w:t>Σωστό το δ).</w:t>
      </w:r>
    </w:p>
    <w:p w14:paraId="1BC44A9A" w14:textId="77777777" w:rsidR="00E74689" w:rsidRPr="00B2353E" w:rsidRDefault="00E74689" w:rsidP="00E74689">
      <w:pPr>
        <w:ind w:left="340"/>
      </w:pPr>
    </w:p>
    <w:p w14:paraId="5451C755" w14:textId="15962BD2" w:rsidR="00B44AE6" w:rsidRPr="003A77A4" w:rsidRDefault="002E4798" w:rsidP="002E4798">
      <w:pPr>
        <w:pStyle w:val="a9"/>
        <w:jc w:val="right"/>
      </w:pPr>
      <w:r>
        <w:t>dmargaris@gmail.com</w:t>
      </w:r>
    </w:p>
    <w:p w14:paraId="0FC8354D" w14:textId="4AF46280" w:rsidR="00B44AE6" w:rsidRPr="003A77A4" w:rsidRDefault="00B44AE6" w:rsidP="00B44AE6"/>
    <w:p w14:paraId="24125342" w14:textId="0EB17516" w:rsidR="00B44AE6" w:rsidRPr="003A77A4" w:rsidRDefault="00B44AE6" w:rsidP="00B44AE6"/>
    <w:p w14:paraId="4E902497" w14:textId="0567EC58" w:rsidR="00022468" w:rsidRPr="003A77A4" w:rsidRDefault="00022468" w:rsidP="007C3D0B"/>
    <w:sectPr w:rsidR="00022468" w:rsidRPr="003A77A4">
      <w:headerReference w:type="default" r:id="rId43"/>
      <w:footerReference w:type="default" r:id="rId4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56C5" w14:textId="77777777" w:rsidR="00725FAE" w:rsidRDefault="00725FAE">
      <w:pPr>
        <w:spacing w:line="240" w:lineRule="auto"/>
      </w:pPr>
      <w:r>
        <w:separator/>
      </w:r>
    </w:p>
  </w:endnote>
  <w:endnote w:type="continuationSeparator" w:id="0">
    <w:p w14:paraId="1323E49D" w14:textId="77777777" w:rsidR="00725FAE" w:rsidRDefault="00725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5920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C7D1237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530AFE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BA28A" w14:textId="77777777" w:rsidR="00725FAE" w:rsidRDefault="00725FAE">
      <w:pPr>
        <w:spacing w:after="0"/>
      </w:pPr>
      <w:r>
        <w:separator/>
      </w:r>
    </w:p>
  </w:footnote>
  <w:footnote w:type="continuationSeparator" w:id="0">
    <w:p w14:paraId="6AD78365" w14:textId="77777777" w:rsidR="00725FAE" w:rsidRDefault="00725F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5C40" w14:textId="0F3B953B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022468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68"/>
    <w:rsid w:val="00022468"/>
    <w:rsid w:val="00023972"/>
    <w:rsid w:val="00026D66"/>
    <w:rsid w:val="00053396"/>
    <w:rsid w:val="00060EF4"/>
    <w:rsid w:val="000679A2"/>
    <w:rsid w:val="000912E3"/>
    <w:rsid w:val="00091E43"/>
    <w:rsid w:val="000A29EB"/>
    <w:rsid w:val="000A5A2D"/>
    <w:rsid w:val="000B48D3"/>
    <w:rsid w:val="000C397A"/>
    <w:rsid w:val="000C3E70"/>
    <w:rsid w:val="000D78E0"/>
    <w:rsid w:val="00157DCF"/>
    <w:rsid w:val="001664A5"/>
    <w:rsid w:val="001764F7"/>
    <w:rsid w:val="00191C12"/>
    <w:rsid w:val="001B25B2"/>
    <w:rsid w:val="001B45D6"/>
    <w:rsid w:val="001C5136"/>
    <w:rsid w:val="001D7FC9"/>
    <w:rsid w:val="002805FC"/>
    <w:rsid w:val="0029377E"/>
    <w:rsid w:val="00294762"/>
    <w:rsid w:val="002C4684"/>
    <w:rsid w:val="002E4798"/>
    <w:rsid w:val="002E5EA5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2046C"/>
    <w:rsid w:val="0053765D"/>
    <w:rsid w:val="00540D85"/>
    <w:rsid w:val="0055699C"/>
    <w:rsid w:val="00572886"/>
    <w:rsid w:val="00585132"/>
    <w:rsid w:val="00591DDD"/>
    <w:rsid w:val="005C059F"/>
    <w:rsid w:val="00635A49"/>
    <w:rsid w:val="0064044B"/>
    <w:rsid w:val="00667E23"/>
    <w:rsid w:val="00687B49"/>
    <w:rsid w:val="006A4B3B"/>
    <w:rsid w:val="006C3491"/>
    <w:rsid w:val="006E4ABE"/>
    <w:rsid w:val="006E4CBF"/>
    <w:rsid w:val="006F5F92"/>
    <w:rsid w:val="00717932"/>
    <w:rsid w:val="00725FAE"/>
    <w:rsid w:val="00736498"/>
    <w:rsid w:val="00744C3F"/>
    <w:rsid w:val="00757BF7"/>
    <w:rsid w:val="00766908"/>
    <w:rsid w:val="00774F6B"/>
    <w:rsid w:val="007B35C2"/>
    <w:rsid w:val="007B36AF"/>
    <w:rsid w:val="007C3D0B"/>
    <w:rsid w:val="007D112E"/>
    <w:rsid w:val="007D7637"/>
    <w:rsid w:val="007E115B"/>
    <w:rsid w:val="007F12A4"/>
    <w:rsid w:val="007F4EE5"/>
    <w:rsid w:val="0080018B"/>
    <w:rsid w:val="0080176C"/>
    <w:rsid w:val="00814FD8"/>
    <w:rsid w:val="0081576D"/>
    <w:rsid w:val="00817FC0"/>
    <w:rsid w:val="00844E46"/>
    <w:rsid w:val="00847AED"/>
    <w:rsid w:val="008627CA"/>
    <w:rsid w:val="00873F39"/>
    <w:rsid w:val="0087491C"/>
    <w:rsid w:val="008945AD"/>
    <w:rsid w:val="008D5416"/>
    <w:rsid w:val="008F3C3C"/>
    <w:rsid w:val="008F70FE"/>
    <w:rsid w:val="00923AB1"/>
    <w:rsid w:val="00931398"/>
    <w:rsid w:val="009675D3"/>
    <w:rsid w:val="009A1C4D"/>
    <w:rsid w:val="009C27FA"/>
    <w:rsid w:val="009E2445"/>
    <w:rsid w:val="009F636C"/>
    <w:rsid w:val="00A15C87"/>
    <w:rsid w:val="00A37BBA"/>
    <w:rsid w:val="00A516CD"/>
    <w:rsid w:val="00A74201"/>
    <w:rsid w:val="00AA662C"/>
    <w:rsid w:val="00AA7C21"/>
    <w:rsid w:val="00AB42E4"/>
    <w:rsid w:val="00AB5DFB"/>
    <w:rsid w:val="00AC5AC3"/>
    <w:rsid w:val="00AD72BF"/>
    <w:rsid w:val="00B11C3D"/>
    <w:rsid w:val="00B2353E"/>
    <w:rsid w:val="00B32221"/>
    <w:rsid w:val="00B344E9"/>
    <w:rsid w:val="00B43F62"/>
    <w:rsid w:val="00B44AE6"/>
    <w:rsid w:val="00B47762"/>
    <w:rsid w:val="00B74752"/>
    <w:rsid w:val="00B820C2"/>
    <w:rsid w:val="00BB3001"/>
    <w:rsid w:val="00BF7EE1"/>
    <w:rsid w:val="00C0299B"/>
    <w:rsid w:val="00C246DE"/>
    <w:rsid w:val="00CA7A43"/>
    <w:rsid w:val="00CE7A11"/>
    <w:rsid w:val="00CF4B1F"/>
    <w:rsid w:val="00D045EF"/>
    <w:rsid w:val="00D41F9B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0A83"/>
    <w:rsid w:val="00DE1D3D"/>
    <w:rsid w:val="00DE49E1"/>
    <w:rsid w:val="00DF4F17"/>
    <w:rsid w:val="00E02630"/>
    <w:rsid w:val="00E210D0"/>
    <w:rsid w:val="00E37CC9"/>
    <w:rsid w:val="00E74689"/>
    <w:rsid w:val="00EA64C4"/>
    <w:rsid w:val="00EB2362"/>
    <w:rsid w:val="00EB6640"/>
    <w:rsid w:val="00EC647B"/>
    <w:rsid w:val="00EE1786"/>
    <w:rsid w:val="00EE7957"/>
    <w:rsid w:val="00F042CB"/>
    <w:rsid w:val="00F64EDE"/>
    <w:rsid w:val="00F6515A"/>
    <w:rsid w:val="00F66882"/>
    <w:rsid w:val="00F71F26"/>
    <w:rsid w:val="00F73155"/>
    <w:rsid w:val="00F948EA"/>
    <w:rsid w:val="00F97DE8"/>
    <w:rsid w:val="00FA0CD8"/>
    <w:rsid w:val="00FA7D40"/>
    <w:rsid w:val="00FB3F9E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F262"/>
  <w15:docId w15:val="{58F47813-CA31-469F-A53E-722D89D7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6.bin"/><Relationship Id="rId26" Type="http://schemas.openxmlformats.org/officeDocument/2006/relationships/image" Target="media/image13.emf"/><Relationship Id="rId39" Type="http://schemas.openxmlformats.org/officeDocument/2006/relationships/image" Target="media/image21.wmf"/><Relationship Id="rId21" Type="http://schemas.openxmlformats.org/officeDocument/2006/relationships/image" Target="media/image8.emf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1.emf"/><Relationship Id="rId32" Type="http://schemas.openxmlformats.org/officeDocument/2006/relationships/oleObject" Target="embeddings/oleObject8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2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36" Type="http://schemas.openxmlformats.org/officeDocument/2006/relationships/oleObject" Target="embeddings/oleObject10.bin"/><Relationship Id="rId10" Type="http://schemas.openxmlformats.org/officeDocument/2006/relationships/image" Target="media/image3.emf"/><Relationship Id="rId19" Type="http://schemas.openxmlformats.org/officeDocument/2006/relationships/image" Target="media/image6.emf"/><Relationship Id="rId31" Type="http://schemas.openxmlformats.org/officeDocument/2006/relationships/image" Target="media/image17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2.bin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oleObject" Target="embeddings/oleObject7.bin"/><Relationship Id="rId35" Type="http://schemas.openxmlformats.org/officeDocument/2006/relationships/image" Target="media/image19.wmf"/><Relationship Id="rId43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emf"/><Relationship Id="rId33" Type="http://schemas.openxmlformats.org/officeDocument/2006/relationships/image" Target="media/image18.wmf"/><Relationship Id="rId38" Type="http://schemas.openxmlformats.org/officeDocument/2006/relationships/oleObject" Target="embeddings/oleObject11.bin"/><Relationship Id="rId46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image" Target="media/image2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91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Dionisis Margaris</cp:lastModifiedBy>
  <cp:revision>10</cp:revision>
  <cp:lastPrinted>2025-04-08T17:17:00Z</cp:lastPrinted>
  <dcterms:created xsi:type="dcterms:W3CDTF">2025-04-08T11:10:00Z</dcterms:created>
  <dcterms:modified xsi:type="dcterms:W3CDTF">2025-04-08T17:20:00Z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