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41" w:rsidRPr="00BC3A42" w:rsidRDefault="00681041" w:rsidP="00306FD5">
      <w:pPr>
        <w:pStyle w:val="ListParagraph"/>
        <w:spacing w:line="276" w:lineRule="auto"/>
        <w:ind w:left="0"/>
        <w:jc w:val="center"/>
        <w:rPr>
          <w:b/>
          <w:sz w:val="22"/>
          <w:szCs w:val="22"/>
        </w:rPr>
      </w:pPr>
      <w:r w:rsidRPr="00BC3A42">
        <w:rPr>
          <w:b/>
          <w:bCs/>
          <w:sz w:val="22"/>
          <w:szCs w:val="22"/>
        </w:rPr>
        <w:t>“</w:t>
      </w:r>
      <w:r w:rsidRPr="00306FD5">
        <w:rPr>
          <w:b/>
        </w:rPr>
        <w:t>Corrección Ortográfica</w:t>
      </w:r>
      <w:r>
        <w:rPr>
          <w:b/>
          <w:bCs/>
          <w:sz w:val="22"/>
          <w:szCs w:val="22"/>
        </w:rPr>
        <w:t>”</w:t>
      </w:r>
    </w:p>
    <w:p w:rsidR="00681041" w:rsidRPr="00BC3A42" w:rsidRDefault="00681041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81041" w:rsidRPr="00BC3A42" w:rsidRDefault="00681041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681041" w:rsidRPr="00BC3A42" w:rsidRDefault="00681041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681041" w:rsidRPr="00BC3A42" w:rsidRDefault="00681041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681041" w:rsidRPr="00BC3A42" w:rsidRDefault="00681041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7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681041" w:rsidRPr="00BC3A42" w:rsidRDefault="00681041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681041" w:rsidRPr="00BC3A42" w:rsidRDefault="00681041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01-10-2012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681041" w:rsidRPr="00BC3A42" w:rsidRDefault="00681041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681041" w:rsidRPr="00BC3A42" w:rsidRDefault="00681041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681041" w:rsidRPr="00BC3A42" w:rsidRDefault="00681041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681041" w:rsidRPr="00BC3A42" w:rsidRDefault="00681041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681041" w:rsidRPr="00BC3A42" w:rsidTr="00135664">
        <w:tc>
          <w:tcPr>
            <w:tcW w:w="3069" w:type="dxa"/>
            <w:shd w:val="clear" w:color="auto" w:fill="BFBFBF"/>
          </w:tcPr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681041" w:rsidRPr="00BC3A42" w:rsidTr="00135664">
        <w:tc>
          <w:tcPr>
            <w:tcW w:w="3069" w:type="dxa"/>
          </w:tcPr>
          <w:p w:rsidR="00681041" w:rsidRDefault="00681041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Corrección Ortográfica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681041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Pr="00135664" w:rsidRDefault="00681041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3B6">
              <w:rPr>
                <w:rFonts w:ascii="Arial" w:hAnsi="Arial" w:cs="Arial"/>
              </w:rPr>
              <w:t>Impresión</w:t>
            </w: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6" w:type="dxa"/>
          </w:tcPr>
          <w:p w:rsidR="00681041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81041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8E33B6">
              <w:rPr>
                <w:rFonts w:ascii="Arial" w:hAnsi="Arial" w:cs="Arial"/>
              </w:rPr>
              <w:t>Verificación de ortografía</w:t>
            </w:r>
            <w:r>
              <w:rPr>
                <w:rFonts w:ascii="Arial" w:hAnsi="Arial" w:cs="Arial"/>
              </w:rPr>
              <w:t>,</w:t>
            </w:r>
          </w:p>
          <w:p w:rsidR="00681041" w:rsidRPr="00135664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Vista diseño de página configurar impresión</w:t>
            </w:r>
          </w:p>
        </w:tc>
        <w:tc>
          <w:tcPr>
            <w:tcW w:w="2747" w:type="dxa"/>
          </w:tcPr>
          <w:p w:rsidR="00681041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81041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684360">
              <w:rPr>
                <w:rFonts w:ascii="Arial" w:hAnsi="Arial" w:cs="Arial"/>
              </w:rPr>
              <w:t>Aprende a usar corrector ortográfico</w:t>
            </w:r>
            <w:r>
              <w:rPr>
                <w:rFonts w:ascii="Arial" w:hAnsi="Arial" w:cs="Arial"/>
              </w:rPr>
              <w:t>.</w:t>
            </w:r>
          </w:p>
          <w:p w:rsidR="00681041" w:rsidRPr="00135664" w:rsidRDefault="00681041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4360">
              <w:rPr>
                <w:rFonts w:ascii="Arial" w:hAnsi="Arial" w:cs="Arial"/>
              </w:rPr>
              <w:t>Observa el uso de vista previa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681041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681041" w:rsidRPr="000838AE" w:rsidRDefault="00681041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681041" w:rsidRPr="000838AE" w:rsidRDefault="00681041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681041" w:rsidRPr="000838AE" w:rsidRDefault="00681041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681041" w:rsidRPr="000838AE" w:rsidRDefault="00681041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681041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Corrección Ortográfica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1041" w:rsidRDefault="00681041" w:rsidP="00163AC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8E33B6">
              <w:rPr>
                <w:rFonts w:ascii="Arial" w:hAnsi="Arial" w:cs="Arial"/>
                <w:sz w:val="20"/>
                <w:szCs w:val="20"/>
              </w:rPr>
              <w:t>Impresión</w:t>
            </w: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81041" w:rsidRPr="000838AE" w:rsidRDefault="00681041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25" w:type="dxa"/>
          </w:tcPr>
          <w:p w:rsidR="00681041" w:rsidRDefault="00681041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diapositivas.</w:t>
            </w:r>
          </w:p>
          <w:p w:rsidR="00681041" w:rsidRDefault="00681041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¿Cómo se corrige ortografía en Excel?¿Cuales son los Pasos?</w:t>
            </w:r>
          </w:p>
          <w:p w:rsidR="00681041" w:rsidRDefault="00681041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¿Cómo se imprime un documento en Excel?</w:t>
            </w:r>
          </w:p>
          <w:p w:rsidR="00681041" w:rsidRDefault="00681041" w:rsidP="00272667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Como dar vista preliminar</w:t>
            </w:r>
          </w:p>
          <w:p w:rsidR="00681041" w:rsidRDefault="00681041" w:rsidP="00272667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las alumnas a leer la separata.</w:t>
            </w: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681041" w:rsidRPr="00C870DC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81041" w:rsidRDefault="00681041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las alumnas presentación de una hoja acerca del tema.</w:t>
            </w:r>
          </w:p>
          <w:p w:rsidR="00681041" w:rsidRDefault="00681041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681041" w:rsidRDefault="00681041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lluvias de ideas.</w:t>
            </w: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681041" w:rsidRPr="00C870DC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81041" w:rsidRDefault="00681041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681041" w:rsidRDefault="00681041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técnica.</w:t>
            </w:r>
          </w:p>
          <w:p w:rsidR="00681041" w:rsidRPr="000F22F0" w:rsidRDefault="00681041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681041" w:rsidRDefault="00681041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681041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681041" w:rsidRPr="00C870DC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81041" w:rsidRPr="000838AE" w:rsidRDefault="00681041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Hojas practicas</w:t>
            </w: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Pr="005E16B3" w:rsidRDefault="00681041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81041" w:rsidRPr="00EE00F4" w:rsidRDefault="00681041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681041" w:rsidRDefault="00681041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681041" w:rsidRDefault="00681041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81041" w:rsidRDefault="00681041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Pr="00AA547E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81041" w:rsidRPr="00AA547E" w:rsidRDefault="00681041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81041" w:rsidRPr="00BC3A42" w:rsidRDefault="00681041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81041" w:rsidRDefault="00681041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681041" w:rsidRDefault="00681041"/>
    <w:p w:rsidR="00681041" w:rsidRDefault="00681041"/>
    <w:p w:rsidR="00681041" w:rsidRDefault="00681041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681041" w:rsidRPr="003371F1" w:rsidRDefault="00681041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81041" w:rsidRDefault="00681041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681041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1041" w:rsidRPr="00832E01" w:rsidRDefault="00681041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81041" w:rsidRPr="00832E01" w:rsidRDefault="00681041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81041" w:rsidRPr="00832E01" w:rsidRDefault="00681041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81041" w:rsidRPr="003371F1" w:rsidRDefault="00681041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681041" w:rsidRPr="00832E01" w:rsidRDefault="00681041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681041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41" w:rsidRDefault="00681041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681041" w:rsidRDefault="00681041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681041" w:rsidRDefault="00681041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681041" w:rsidRPr="000838AE" w:rsidRDefault="00681041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41" w:rsidRDefault="00681041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81041" w:rsidRDefault="00681041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681041" w:rsidRDefault="00681041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81041" w:rsidRDefault="00681041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681041" w:rsidRDefault="00681041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Encontrar nuevos conceptos y aplicaciones que se le dan a una hoja electrónica.</w:t>
            </w:r>
          </w:p>
          <w:p w:rsidR="00681041" w:rsidRPr="009C6467" w:rsidRDefault="00681041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41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681041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Pr="00DF3E72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681041" w:rsidRPr="00DF3E72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Pr="00DF3E72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Pr="00DF3E72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Pr="00366429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41" w:rsidRDefault="00681041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</w:p>
          <w:p w:rsidR="00681041" w:rsidRDefault="00681041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</w:p>
          <w:p w:rsidR="00681041" w:rsidRDefault="00681041" w:rsidP="0055522E">
            <w:pPr>
              <w:jc w:val="center"/>
              <w:rPr>
                <w:sz w:val="18"/>
                <w:szCs w:val="18"/>
              </w:rPr>
            </w:pPr>
          </w:p>
          <w:p w:rsidR="00681041" w:rsidRPr="00366429" w:rsidRDefault="00681041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681041" w:rsidRDefault="00681041"/>
    <w:p w:rsidR="00681041" w:rsidRPr="003371F1" w:rsidRDefault="00681041" w:rsidP="003371F1"/>
    <w:p w:rsidR="00681041" w:rsidRPr="003371F1" w:rsidRDefault="00681041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81041" w:rsidRDefault="00681041" w:rsidP="003371F1">
      <w:pPr>
        <w:tabs>
          <w:tab w:val="left" w:pos="904"/>
        </w:tabs>
      </w:pPr>
    </w:p>
    <w:p w:rsidR="00681041" w:rsidRDefault="00681041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681041" w:rsidRDefault="00681041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681041" w:rsidRPr="003371F1" w:rsidRDefault="00681041" w:rsidP="003371F1">
      <w:pPr>
        <w:tabs>
          <w:tab w:val="left" w:pos="904"/>
        </w:tabs>
      </w:pPr>
    </w:p>
    <w:sectPr w:rsidR="00681041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6390B"/>
    <w:rsid w:val="000838AE"/>
    <w:rsid w:val="000B4B0F"/>
    <w:rsid w:val="000E2260"/>
    <w:rsid w:val="000F22F0"/>
    <w:rsid w:val="00111415"/>
    <w:rsid w:val="00135664"/>
    <w:rsid w:val="00163ACF"/>
    <w:rsid w:val="00177865"/>
    <w:rsid w:val="001B199A"/>
    <w:rsid w:val="001C2F8C"/>
    <w:rsid w:val="00202D95"/>
    <w:rsid w:val="00272667"/>
    <w:rsid w:val="00297FA1"/>
    <w:rsid w:val="002E2272"/>
    <w:rsid w:val="002F7DD6"/>
    <w:rsid w:val="00306FD5"/>
    <w:rsid w:val="0033014A"/>
    <w:rsid w:val="003371F1"/>
    <w:rsid w:val="00366429"/>
    <w:rsid w:val="003843FC"/>
    <w:rsid w:val="004371B6"/>
    <w:rsid w:val="004755BE"/>
    <w:rsid w:val="00490C2D"/>
    <w:rsid w:val="004A402E"/>
    <w:rsid w:val="004E27E8"/>
    <w:rsid w:val="0055522E"/>
    <w:rsid w:val="00572A7A"/>
    <w:rsid w:val="005D0BD7"/>
    <w:rsid w:val="005E16B3"/>
    <w:rsid w:val="006328AF"/>
    <w:rsid w:val="006330B4"/>
    <w:rsid w:val="0064652F"/>
    <w:rsid w:val="00681041"/>
    <w:rsid w:val="00684360"/>
    <w:rsid w:val="007046AD"/>
    <w:rsid w:val="00743EE8"/>
    <w:rsid w:val="007A4076"/>
    <w:rsid w:val="00832E01"/>
    <w:rsid w:val="008B3203"/>
    <w:rsid w:val="008E33B6"/>
    <w:rsid w:val="009C6467"/>
    <w:rsid w:val="009C7FB4"/>
    <w:rsid w:val="009F0650"/>
    <w:rsid w:val="00A60AF8"/>
    <w:rsid w:val="00A8654D"/>
    <w:rsid w:val="00AA547E"/>
    <w:rsid w:val="00AB266B"/>
    <w:rsid w:val="00B275C3"/>
    <w:rsid w:val="00B76E5F"/>
    <w:rsid w:val="00BC3A42"/>
    <w:rsid w:val="00C24115"/>
    <w:rsid w:val="00C870DC"/>
    <w:rsid w:val="00C944E7"/>
    <w:rsid w:val="00C94BD3"/>
    <w:rsid w:val="00DD6C04"/>
    <w:rsid w:val="00DF3E72"/>
    <w:rsid w:val="00EE00F4"/>
    <w:rsid w:val="00F01BDD"/>
    <w:rsid w:val="00F1106C"/>
    <w:rsid w:val="00F31709"/>
    <w:rsid w:val="00F553CB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AC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406</Words>
  <Characters>2237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Tuxecutor.programasfull.net</cp:lastModifiedBy>
  <cp:revision>6</cp:revision>
  <dcterms:created xsi:type="dcterms:W3CDTF">2012-09-23T17:44:00Z</dcterms:created>
  <dcterms:modified xsi:type="dcterms:W3CDTF">2012-09-23T17:51:00Z</dcterms:modified>
</cp:coreProperties>
</file>