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7" w:rsidRPr="00BC3A42" w:rsidRDefault="00C944E7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  <w:lang w:val="es-ES_tradnl"/>
        </w:rPr>
        <w:t>“</w:t>
      </w:r>
      <w:r>
        <w:rPr>
          <w:rFonts w:ascii="Arial" w:hAnsi="Arial" w:cs="Arial"/>
          <w:b/>
          <w:bCs/>
          <w:sz w:val="22"/>
          <w:szCs w:val="22"/>
          <w:lang w:val="es-ES_tradnl"/>
        </w:rPr>
        <w:t>Elementos de Excel</w:t>
      </w:r>
      <w:r w:rsidRPr="00BC3A42">
        <w:rPr>
          <w:rFonts w:ascii="Arial" w:hAnsi="Arial" w:cs="Arial"/>
          <w:b/>
          <w:sz w:val="22"/>
          <w:szCs w:val="22"/>
        </w:rPr>
        <w:t>”</w:t>
      </w:r>
    </w:p>
    <w:p w:rsidR="00C944E7" w:rsidRPr="00BC3A42" w:rsidRDefault="00C944E7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C944E7" w:rsidRPr="00BC3A42" w:rsidRDefault="00C944E7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C944E7" w:rsidRPr="00BC3A42" w:rsidRDefault="00C944E7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C944E7" w:rsidRPr="00BC3A42" w:rsidRDefault="00C944E7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C944E7" w:rsidRPr="00BC3A42" w:rsidRDefault="00C944E7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C944E7" w:rsidRPr="00BC3A42" w:rsidRDefault="00C944E7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C944E7" w:rsidRPr="00BC3A42" w:rsidRDefault="00C944E7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13-08-2012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C944E7" w:rsidRPr="00BC3A42" w:rsidRDefault="00C944E7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C944E7" w:rsidRPr="00BC3A42" w:rsidRDefault="00C944E7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C944E7" w:rsidRPr="00BC3A42" w:rsidRDefault="00C944E7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C944E7" w:rsidRPr="00BC3A42" w:rsidRDefault="00C944E7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C944E7" w:rsidRPr="00BC3A42" w:rsidTr="00135664">
        <w:tc>
          <w:tcPr>
            <w:tcW w:w="3069" w:type="dxa"/>
            <w:shd w:val="clear" w:color="auto" w:fill="BFBFBF"/>
          </w:tcPr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C944E7" w:rsidRPr="00BC3A42" w:rsidTr="00135664">
        <w:tc>
          <w:tcPr>
            <w:tcW w:w="3069" w:type="dxa"/>
          </w:tcPr>
          <w:p w:rsidR="00C944E7" w:rsidRDefault="00C944E7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Elementos de Excel.</w:t>
            </w:r>
          </w:p>
          <w:p w:rsidR="00C944E7" w:rsidRPr="00135664" w:rsidRDefault="00C944E7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Pantalla inicial</w:t>
            </w:r>
          </w:p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944E7" w:rsidRPr="00135664" w:rsidRDefault="00C944E7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6" w:type="dxa"/>
          </w:tcPr>
          <w:p w:rsidR="00C944E7" w:rsidRDefault="00C944E7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C944E7" w:rsidRPr="00135664" w:rsidRDefault="00C944E7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Conoce conceptos generales.</w:t>
            </w:r>
          </w:p>
        </w:tc>
        <w:tc>
          <w:tcPr>
            <w:tcW w:w="2747" w:type="dxa"/>
          </w:tcPr>
          <w:p w:rsidR="00C944E7" w:rsidRDefault="00C944E7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C944E7" w:rsidRPr="00135664" w:rsidRDefault="00C944E7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Muestra disposición e interés en clase.</w:t>
            </w:r>
            <w:r w:rsidRPr="00684360">
              <w:rPr>
                <w:rFonts w:ascii="Arial" w:hAnsi="Arial" w:cs="Arial"/>
              </w:rPr>
              <w:t xml:space="preserve"> Reconoce la pantalla de </w:t>
            </w:r>
            <w:r>
              <w:rPr>
                <w:rFonts w:ascii="Arial" w:hAnsi="Arial" w:cs="Arial"/>
              </w:rPr>
              <w:t>Excel.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C944E7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C944E7" w:rsidRPr="000838AE" w:rsidRDefault="00C944E7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C944E7" w:rsidRPr="000838AE" w:rsidRDefault="00C944E7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C944E7" w:rsidRPr="000838AE" w:rsidRDefault="00C944E7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C944E7" w:rsidRPr="000838AE" w:rsidRDefault="00C944E7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C944E7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C944E7" w:rsidRDefault="00C944E7" w:rsidP="00B76E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Elementos de Excel.</w:t>
            </w:r>
          </w:p>
          <w:p w:rsidR="00C944E7" w:rsidRDefault="00C944E7" w:rsidP="00B76E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Pantalla inicial.</w:t>
            </w: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C944E7" w:rsidRPr="000838AE" w:rsidRDefault="00C944E7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Empezando a trabajar con Excel.</w:t>
            </w:r>
          </w:p>
        </w:tc>
        <w:tc>
          <w:tcPr>
            <w:tcW w:w="4025" w:type="dxa"/>
          </w:tcPr>
          <w:p w:rsidR="00C944E7" w:rsidRDefault="00C944E7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 Microsoft Excel.</w:t>
            </w:r>
          </w:p>
          <w:p w:rsidR="00C944E7" w:rsidRDefault="00C944E7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¿De qué trata las diapositivas? ¿Qué es excel?</w:t>
            </w:r>
          </w:p>
          <w:p w:rsidR="00C944E7" w:rsidRDefault="00C944E7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¿Qué programas emplean con mayor intensidad las empresas?</w:t>
            </w:r>
          </w:p>
          <w:p w:rsidR="00C944E7" w:rsidRDefault="00C944E7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Nº 01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C944E7" w:rsidRDefault="00C944E7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 .</w:t>
            </w: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C944E7" w:rsidRPr="00C870DC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944E7" w:rsidRDefault="00C944E7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los alumnos diapositivas acerca del tema.</w:t>
            </w:r>
          </w:p>
          <w:p w:rsidR="00C944E7" w:rsidRDefault="00C944E7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C944E7" w:rsidRDefault="00C944E7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grupos de trabajo.</w:t>
            </w: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C944E7" w:rsidRPr="00C870DC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944E7" w:rsidRDefault="00C944E7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C944E7" w:rsidRDefault="00C944E7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del museo.</w:t>
            </w:r>
          </w:p>
          <w:p w:rsidR="00C944E7" w:rsidRPr="000F22F0" w:rsidRDefault="00C944E7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C944E7" w:rsidRDefault="00C944E7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C944E7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C944E7" w:rsidRPr="00C870DC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944E7" w:rsidRPr="000838AE" w:rsidRDefault="00C944E7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Pr="005E16B3" w:rsidRDefault="00C944E7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944E7" w:rsidRPr="00EE00F4" w:rsidRDefault="00C944E7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C944E7" w:rsidRDefault="00C944E7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C944E7" w:rsidRDefault="00C944E7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C944E7" w:rsidRDefault="00C944E7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Pr="00AA547E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944E7" w:rsidRPr="00AA547E" w:rsidRDefault="00C944E7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944E7" w:rsidRPr="00BC3A42" w:rsidRDefault="00C944E7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944E7" w:rsidRDefault="00C944E7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C944E7" w:rsidRDefault="00C944E7"/>
    <w:p w:rsidR="00C944E7" w:rsidRDefault="00C944E7"/>
    <w:p w:rsidR="00C944E7" w:rsidRPr="003371F1" w:rsidRDefault="00C944E7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C944E7" w:rsidRDefault="00C944E7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C944E7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944E7" w:rsidRPr="00832E01" w:rsidRDefault="00C944E7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944E7" w:rsidRPr="00832E01" w:rsidRDefault="00C944E7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44E7" w:rsidRPr="00832E01" w:rsidRDefault="00C944E7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944E7" w:rsidRPr="003371F1" w:rsidRDefault="00C944E7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C944E7" w:rsidRPr="00832E01" w:rsidRDefault="00C944E7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C944E7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4E7" w:rsidRDefault="00C944E7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C944E7" w:rsidRDefault="00C944E7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C944E7" w:rsidRDefault="00C944E7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C944E7" w:rsidRPr="000838AE" w:rsidRDefault="00C944E7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4E7" w:rsidRDefault="00C944E7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944E7" w:rsidRDefault="00C944E7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C944E7" w:rsidRDefault="00C944E7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C944E7" w:rsidRDefault="00C944E7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C944E7" w:rsidRDefault="00C944E7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C944E7" w:rsidRPr="009C6467" w:rsidRDefault="00C944E7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4E7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C944E7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Pr="00DF3E72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C944E7" w:rsidRPr="00DF3E72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Pr="00DF3E72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Pr="00DF3E72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Pr="00366429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4E7" w:rsidRDefault="00C944E7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</w:p>
          <w:p w:rsidR="00C944E7" w:rsidRDefault="00C944E7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</w:p>
          <w:p w:rsidR="00C944E7" w:rsidRDefault="00C944E7" w:rsidP="0055522E">
            <w:pPr>
              <w:jc w:val="center"/>
              <w:rPr>
                <w:sz w:val="18"/>
                <w:szCs w:val="18"/>
              </w:rPr>
            </w:pPr>
          </w:p>
          <w:p w:rsidR="00C944E7" w:rsidRPr="00366429" w:rsidRDefault="00C944E7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C944E7" w:rsidRDefault="00C944E7"/>
    <w:p w:rsidR="00C944E7" w:rsidRPr="003371F1" w:rsidRDefault="00C944E7" w:rsidP="003371F1"/>
    <w:p w:rsidR="00C944E7" w:rsidRPr="003371F1" w:rsidRDefault="00C944E7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C944E7" w:rsidRDefault="00C944E7" w:rsidP="003371F1">
      <w:pPr>
        <w:tabs>
          <w:tab w:val="left" w:pos="904"/>
        </w:tabs>
      </w:pPr>
    </w:p>
    <w:p w:rsidR="00C944E7" w:rsidRDefault="00C944E7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C944E7" w:rsidRDefault="00C944E7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C944E7" w:rsidRPr="003371F1" w:rsidRDefault="00C944E7" w:rsidP="003371F1">
      <w:pPr>
        <w:tabs>
          <w:tab w:val="left" w:pos="904"/>
        </w:tabs>
      </w:pPr>
    </w:p>
    <w:sectPr w:rsidR="00C944E7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838AE"/>
    <w:rsid w:val="000B4B0F"/>
    <w:rsid w:val="000F22F0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55522E"/>
    <w:rsid w:val="00572A7A"/>
    <w:rsid w:val="005E16B3"/>
    <w:rsid w:val="00684360"/>
    <w:rsid w:val="00743EE8"/>
    <w:rsid w:val="007A4076"/>
    <w:rsid w:val="00832E01"/>
    <w:rsid w:val="008B3203"/>
    <w:rsid w:val="009C6467"/>
    <w:rsid w:val="009F0650"/>
    <w:rsid w:val="00A60AF8"/>
    <w:rsid w:val="00A8654D"/>
    <w:rsid w:val="00AA547E"/>
    <w:rsid w:val="00AB266B"/>
    <w:rsid w:val="00B76E5F"/>
    <w:rsid w:val="00BC3A42"/>
    <w:rsid w:val="00C870DC"/>
    <w:rsid w:val="00C944E7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4D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417</Words>
  <Characters>2297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Dora</cp:lastModifiedBy>
  <cp:revision>12</cp:revision>
  <dcterms:created xsi:type="dcterms:W3CDTF">2012-09-03T08:20:00Z</dcterms:created>
  <dcterms:modified xsi:type="dcterms:W3CDTF">2012-09-03T13:55:00Z</dcterms:modified>
</cp:coreProperties>
</file>