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8CD" w:rsidRDefault="00AF18CD" w:rsidP="00D70063">
      <w:pPr>
        <w:pStyle w:val="Heading3"/>
      </w:pPr>
    </w:p>
    <w:p w:rsidR="00AF18CD" w:rsidRDefault="00AF18CD" w:rsidP="00D70063">
      <w:pPr>
        <w:pStyle w:val="Heading3"/>
      </w:pPr>
    </w:p>
    <w:p w:rsidR="00AF18CD" w:rsidRDefault="00AF18CD" w:rsidP="00D70063">
      <w:pPr>
        <w:pStyle w:val="Heading3"/>
      </w:pPr>
    </w:p>
    <w:p w:rsidR="00D70063" w:rsidRDefault="00D70063" w:rsidP="00D70063">
      <w:pPr>
        <w:pStyle w:val="Heading3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130A659F" wp14:editId="10E94042">
                <wp:simplePos x="0" y="0"/>
                <mc:AlternateContent>
                  <mc:Choice Requires="wp14">
                    <wp:positionH relativeFrom="page">
                      <wp14:pctPosHOffset>8800</wp14:pctPosHOffset>
                    </wp:positionH>
                  </mc:Choice>
                  <mc:Fallback>
                    <wp:positionH relativeFrom="page">
                      <wp:posOffset>683895</wp:posOffset>
                    </wp:positionH>
                  </mc:Fallback>
                </mc:AlternateContent>
                <wp:positionV relativeFrom="margin">
                  <wp:align>top</wp:align>
                </wp:positionV>
                <wp:extent cx="2148840" cy="8458200"/>
                <wp:effectExtent l="0" t="0" r="3810" b="0"/>
                <wp:wrapSquare wrapText="bothSides"/>
                <wp:docPr id="217" name="Text Box 2" descr="Sidebar 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845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063" w:rsidRDefault="00D70063" w:rsidP="00D70063">
                            <w:pPr>
                              <w:pStyle w:val="Photo"/>
                            </w:pPr>
                          </w:p>
                          <w:sdt>
                            <w:sdtPr>
                              <w:alias w:val="Your Name"/>
                              <w:tag w:val="Your Name"/>
                              <w:id w:val="-1489158292"/>
                              <w:placeholder>
                                <w:docPart w:val="A9165242006D4D3880C9F2F7E6E310E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:rsidR="00187B92" w:rsidRPr="00486E5D" w:rsidRDefault="00922255" w:rsidP="00E16C26">
                                <w:pPr>
                                  <w:pStyle w:val="Title"/>
                                  <w:jc w:val="center"/>
                                </w:pPr>
                                <w:r>
                                  <w:t>Brianna Taylor</w:t>
                                </w:r>
                              </w:p>
                            </w:sdtContent>
                          </w:sdt>
                          <w:p w:rsidR="00D70063" w:rsidRDefault="00D70063" w:rsidP="00D70063">
                            <w:pPr>
                              <w:pStyle w:val="Subtitle"/>
                            </w:pPr>
                          </w:p>
                          <w:p w:rsidR="00D70063" w:rsidRDefault="003D452A" w:rsidP="00D70063">
                            <w:pPr>
                              <w:pStyle w:val="Heading1"/>
                            </w:pPr>
                            <w:sdt>
                              <w:sdtPr>
                                <w:id w:val="-1270160369"/>
                                <w:placeholder>
                                  <w:docPart w:val="5ED1EB8759D94453A0132F31B9D56796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D70063">
                                  <w:t>Objective</w:t>
                                </w:r>
                              </w:sdtContent>
                            </w:sdt>
                          </w:p>
                          <w:p w:rsidR="00D70063" w:rsidRDefault="00922255" w:rsidP="00D70063">
                            <w:r>
                              <w:t xml:space="preserve">I hope to one day be successful working for a corporate company or owning my own business and exceed the needs of all customers. </w:t>
                            </w:r>
                          </w:p>
                          <w:sdt>
                            <w:sdtPr>
                              <w:id w:val="1993831541"/>
                              <w:placeholder>
                                <w:docPart w:val="A170CCAB2C284152AF7DD13982757814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D70063" w:rsidRDefault="00D70063" w:rsidP="00D70063">
                                <w:pPr>
                                  <w:pStyle w:val="Heading2"/>
                                </w:pPr>
                                <w:r>
                                  <w:t>Skills &amp; Abilities</w:t>
                                </w:r>
                              </w:p>
                            </w:sdtContent>
                          </w:sdt>
                          <w:p w:rsidR="00922255" w:rsidRDefault="00AF18CD" w:rsidP="00AF18CD">
                            <w:r>
                              <w:t xml:space="preserve">-  </w:t>
                            </w:r>
                            <w:r w:rsidR="00922255">
                              <w:t xml:space="preserve">Graphic Design Major    </w:t>
                            </w:r>
                          </w:p>
                          <w:p w:rsidR="00922255" w:rsidRDefault="00AF18CD" w:rsidP="00AF18CD">
                            <w:r>
                              <w:t xml:space="preserve">-  </w:t>
                            </w:r>
                            <w:r w:rsidR="00922255">
                              <w:t>Photographer</w:t>
                            </w:r>
                          </w:p>
                          <w:p w:rsidR="00922255" w:rsidRDefault="00AF18CD" w:rsidP="00AF18CD">
                            <w:r>
                              <w:t xml:space="preserve">-  </w:t>
                            </w:r>
                            <w:r w:rsidR="00922255">
                              <w:t>Certified in Microsoft PowerPoint and Word</w:t>
                            </w:r>
                            <w:r w:rsidR="00992F8F">
                              <w:t xml:space="preserve"> (2010)</w:t>
                            </w:r>
                          </w:p>
                          <w:sdt>
                            <w:sdtPr>
                              <w:id w:val="-26178941"/>
                              <w:placeholder>
                                <w:docPart w:val="EEFF8E6CBF8A4386986AB98AB7B136AC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D70063" w:rsidRDefault="00D70063" w:rsidP="00D70063">
                                <w:pPr>
                                  <w:pStyle w:val="Heading2"/>
                                </w:pPr>
                                <w:r>
                                  <w:t>Vitals</w:t>
                                </w:r>
                              </w:p>
                            </w:sdtContent>
                          </w:sdt>
                          <w:p w:rsidR="00D70063" w:rsidRDefault="00922255" w:rsidP="00D70063">
                            <w:pPr>
                              <w:pStyle w:val="ContactInfo"/>
                            </w:pPr>
                            <w:r>
                              <w:t>1620 Blanc Lane Pensacola, FL 32533</w:t>
                            </w:r>
                          </w:p>
                          <w:p w:rsidR="00D70063" w:rsidRDefault="00D70063" w:rsidP="00D70063">
                            <w:pPr>
                              <w:pStyle w:val="ContactInfo"/>
                            </w:pPr>
                            <w:r>
                              <w:rPr>
                                <w:rStyle w:val="Strong"/>
                              </w:rPr>
                              <w:t>T</w:t>
                            </w:r>
                            <w:r>
                              <w:t xml:space="preserve"> </w:t>
                            </w:r>
                            <w:r w:rsidR="00922255">
                              <w:t>8506070412</w:t>
                            </w:r>
                          </w:p>
                          <w:p w:rsidR="00D70063" w:rsidRDefault="00D70063" w:rsidP="00D70063">
                            <w:pPr>
                              <w:pStyle w:val="ContactInfo"/>
                            </w:pPr>
                            <w:r>
                              <w:rPr>
                                <w:rStyle w:val="Strong"/>
                              </w:rPr>
                              <w:t>E</w:t>
                            </w:r>
                            <w:r>
                              <w:t xml:space="preserve"> </w:t>
                            </w:r>
                            <w:r w:rsidR="00922255">
                              <w:t>brianna8982@gmail.com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A65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idebar text box" style="position:absolute;margin-left:0;margin-top:0;width:169.2pt;height:666pt;z-index:251659264;visibility:visible;mso-wrap-style:square;mso-width-percent:0;mso-height-percent:0;mso-left-percent:88;mso-wrap-distance-left:9pt;mso-wrap-distance-top:3.6pt;mso-wrap-distance-right:9pt;mso-wrap-distance-bottom:3.6pt;mso-position-horizontal-relative:page;mso-position-vertical:top;mso-position-vertical-relative:margin;mso-width-percent:0;mso-height-percent:0;mso-left-percent:88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" filled="f" stroked="f">
                <v:textbox inset="0,0,0,0">
                  <w:txbxContent>
                    <w:p w:rsidR="00D70063" w:rsidRDefault="00D70063" w:rsidP="00D70063">
                      <w:pPr>
                        <w:pStyle w:val="Photo"/>
                      </w:pPr>
                    </w:p>
                    <w:sdt>
                      <w:sdtPr>
                        <w:alias w:val="Your Name"/>
                        <w:tag w:val="Your Name"/>
                        <w:id w:val="-1489158292"/>
                        <w:placeholder>
                          <w:docPart w:val="A9165242006D4D3880C9F2F7E6E310E1"/>
                        </w:placeholder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15:appearance w15:val="hidden"/>
                        <w:text w:multiLine="1"/>
                      </w:sdtPr>
                      <w:sdtEndPr/>
                      <w:sdtContent>
                        <w:p w:rsidR="00187B92" w:rsidRPr="00486E5D" w:rsidRDefault="00922255" w:rsidP="00E16C26">
                          <w:pPr>
                            <w:pStyle w:val="Title"/>
                            <w:jc w:val="center"/>
                          </w:pPr>
                          <w:r>
                            <w:t>Brianna Taylor</w:t>
                          </w:r>
                        </w:p>
                      </w:sdtContent>
                    </w:sdt>
                    <w:p w:rsidR="00D70063" w:rsidRDefault="00D70063" w:rsidP="00D70063">
                      <w:pPr>
                        <w:pStyle w:val="Subtitle"/>
                      </w:pPr>
                    </w:p>
                    <w:p w:rsidR="00D70063" w:rsidRDefault="003D452A" w:rsidP="00D70063">
                      <w:pPr>
                        <w:pStyle w:val="Heading1"/>
                      </w:pPr>
                      <w:sdt>
                        <w:sdtPr>
                          <w:id w:val="-1270160369"/>
                          <w:placeholder>
                            <w:docPart w:val="5ED1EB8759D94453A0132F31B9D56796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 w:rsidR="00D70063">
                            <w:t>Objective</w:t>
                          </w:r>
                        </w:sdtContent>
                      </w:sdt>
                    </w:p>
                    <w:p w:rsidR="00D70063" w:rsidRDefault="00922255" w:rsidP="00D70063">
                      <w:r>
                        <w:t xml:space="preserve">I hope to one day be successful working for a corporate company or owning my own business and exceed the needs of all customers. </w:t>
                      </w:r>
                    </w:p>
                    <w:sdt>
                      <w:sdtPr>
                        <w:id w:val="1993831541"/>
                        <w:placeholder>
                          <w:docPart w:val="A170CCAB2C284152AF7DD13982757814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:rsidR="00D70063" w:rsidRDefault="00D70063" w:rsidP="00D70063">
                          <w:pPr>
                            <w:pStyle w:val="Heading2"/>
                          </w:pPr>
                          <w:r>
                            <w:t>Skills &amp; Abilities</w:t>
                          </w:r>
                        </w:p>
                      </w:sdtContent>
                    </w:sdt>
                    <w:p w:rsidR="00922255" w:rsidRDefault="00AF18CD" w:rsidP="00AF18CD">
                      <w:r>
                        <w:t xml:space="preserve">-  </w:t>
                      </w:r>
                      <w:r w:rsidR="00922255">
                        <w:t xml:space="preserve">Graphic Design Major    </w:t>
                      </w:r>
                    </w:p>
                    <w:p w:rsidR="00922255" w:rsidRDefault="00AF18CD" w:rsidP="00AF18CD">
                      <w:r>
                        <w:t xml:space="preserve">-  </w:t>
                      </w:r>
                      <w:r w:rsidR="00922255">
                        <w:t>Photographer</w:t>
                      </w:r>
                    </w:p>
                    <w:p w:rsidR="00922255" w:rsidRDefault="00AF18CD" w:rsidP="00AF18CD">
                      <w:r>
                        <w:t xml:space="preserve">-  </w:t>
                      </w:r>
                      <w:r w:rsidR="00922255">
                        <w:t>Certified in Microsoft PowerPoint and Word</w:t>
                      </w:r>
                      <w:r w:rsidR="00992F8F">
                        <w:t xml:space="preserve"> (2010)</w:t>
                      </w:r>
                    </w:p>
                    <w:sdt>
                      <w:sdtPr>
                        <w:id w:val="-26178941"/>
                        <w:placeholder>
                          <w:docPart w:val="EEFF8E6CBF8A4386986AB98AB7B136AC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:rsidR="00D70063" w:rsidRDefault="00D70063" w:rsidP="00D70063">
                          <w:pPr>
                            <w:pStyle w:val="Heading2"/>
                          </w:pPr>
                          <w:r>
                            <w:t>Vitals</w:t>
                          </w:r>
                        </w:p>
                      </w:sdtContent>
                    </w:sdt>
                    <w:p w:rsidR="00D70063" w:rsidRDefault="00922255" w:rsidP="00D70063">
                      <w:pPr>
                        <w:pStyle w:val="ContactInfo"/>
                      </w:pPr>
                      <w:r>
                        <w:t>1620 Blanc Lane Pensacola, FL 32533</w:t>
                      </w:r>
                    </w:p>
                    <w:p w:rsidR="00D70063" w:rsidRDefault="00D70063" w:rsidP="00D70063">
                      <w:pPr>
                        <w:pStyle w:val="ContactInfo"/>
                      </w:pPr>
                      <w:r>
                        <w:rPr>
                          <w:rStyle w:val="Strong"/>
                        </w:rPr>
                        <w:t>T</w:t>
                      </w:r>
                      <w:r>
                        <w:t xml:space="preserve"> </w:t>
                      </w:r>
                      <w:r w:rsidR="00922255">
                        <w:t>8506070412</w:t>
                      </w:r>
                    </w:p>
                    <w:p w:rsidR="00D70063" w:rsidRDefault="00D70063" w:rsidP="00D70063">
                      <w:pPr>
                        <w:pStyle w:val="ContactInfo"/>
                      </w:pPr>
                      <w:r>
                        <w:rPr>
                          <w:rStyle w:val="Strong"/>
                        </w:rPr>
                        <w:t>E</w:t>
                      </w:r>
                      <w:r>
                        <w:t xml:space="preserve"> </w:t>
                      </w:r>
                      <w:r w:rsidR="00922255">
                        <w:t>brianna8982@gmail.com</w:t>
                      </w: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sdt>
        <w:sdtPr>
          <w:id w:val="-1420087472"/>
          <w:placeholder>
            <w:docPart w:val="6B3768D09F1F426E833D9B0238CCF3A7"/>
          </w:placeholder>
          <w:temporary/>
          <w:showingPlcHdr/>
          <w15:appearance w15:val="hidden"/>
        </w:sdtPr>
        <w:sdtEndPr/>
        <w:sdtContent>
          <w:r>
            <w:t>Experience</w:t>
          </w:r>
        </w:sdtContent>
      </w:sdt>
    </w:p>
    <w:p w:rsidR="00D70063" w:rsidRDefault="00922255" w:rsidP="00D70063">
      <w:pPr>
        <w:pStyle w:val="Heading4"/>
      </w:pPr>
      <w:r>
        <w:t>Jc penney</w:t>
      </w:r>
    </w:p>
    <w:p w:rsidR="00D70063" w:rsidRDefault="00922255" w:rsidP="00D70063">
      <w:pPr>
        <w:pStyle w:val="Heading5"/>
      </w:pPr>
      <w:r>
        <w:t>5/7/13- 1/24/15</w:t>
      </w:r>
    </w:p>
    <w:p w:rsidR="00D70063" w:rsidRDefault="00922255" w:rsidP="00D70063">
      <w:r>
        <w:t xml:space="preserve">Customer Service Representative </w:t>
      </w:r>
    </w:p>
    <w:p w:rsidR="00922255" w:rsidRDefault="00922255" w:rsidP="00393013">
      <w:r>
        <w:t>Job consisted of:</w:t>
      </w:r>
    </w:p>
    <w:p w:rsidR="00922255" w:rsidRDefault="00922255" w:rsidP="00922255">
      <w:pPr>
        <w:pStyle w:val="ListParagraph"/>
        <w:numPr>
          <w:ilvl w:val="0"/>
          <w:numId w:val="2"/>
        </w:numPr>
      </w:pPr>
      <w:r>
        <w:t>Using the registers</w:t>
      </w:r>
    </w:p>
    <w:p w:rsidR="00922255" w:rsidRDefault="00922255" w:rsidP="00922255">
      <w:pPr>
        <w:pStyle w:val="ListParagraph"/>
        <w:numPr>
          <w:ilvl w:val="0"/>
          <w:numId w:val="2"/>
        </w:numPr>
      </w:pPr>
      <w:r>
        <w:t>Cleaning fitting rooms</w:t>
      </w:r>
    </w:p>
    <w:p w:rsidR="00922255" w:rsidRDefault="00922255" w:rsidP="00922255">
      <w:pPr>
        <w:pStyle w:val="ListParagraph"/>
        <w:numPr>
          <w:ilvl w:val="0"/>
          <w:numId w:val="2"/>
        </w:numPr>
      </w:pPr>
      <w:r>
        <w:t>Meeting store goals each day</w:t>
      </w:r>
    </w:p>
    <w:p w:rsidR="00922255" w:rsidRDefault="00922255" w:rsidP="00922255">
      <w:pPr>
        <w:pStyle w:val="ListParagraph"/>
        <w:numPr>
          <w:ilvl w:val="0"/>
          <w:numId w:val="2"/>
        </w:numPr>
      </w:pPr>
      <w:r>
        <w:t>Online orders</w:t>
      </w:r>
    </w:p>
    <w:p w:rsidR="00922255" w:rsidRDefault="00922255" w:rsidP="00922255">
      <w:pPr>
        <w:pStyle w:val="ListParagraph"/>
        <w:numPr>
          <w:ilvl w:val="0"/>
          <w:numId w:val="2"/>
        </w:numPr>
      </w:pPr>
      <w:r>
        <w:t xml:space="preserve">Attending to </w:t>
      </w:r>
      <w:r w:rsidR="00E16C26">
        <w:t>customers’</w:t>
      </w:r>
      <w:r>
        <w:t xml:space="preserve"> needs</w:t>
      </w:r>
    </w:p>
    <w:p w:rsidR="00E16C26" w:rsidRDefault="00E16C26" w:rsidP="00922255">
      <w:pPr>
        <w:pStyle w:val="ListParagraph"/>
        <w:numPr>
          <w:ilvl w:val="0"/>
          <w:numId w:val="2"/>
        </w:numPr>
      </w:pPr>
      <w:r>
        <w:t>Handling cash all day</w:t>
      </w:r>
    </w:p>
    <w:p w:rsidR="00D70063" w:rsidRDefault="00922255" w:rsidP="00D70063">
      <w:pPr>
        <w:pStyle w:val="Heading4"/>
      </w:pPr>
      <w:r>
        <w:t>Gander Mountain</w:t>
      </w:r>
    </w:p>
    <w:p w:rsidR="00D70063" w:rsidRDefault="00922255" w:rsidP="00D70063">
      <w:pPr>
        <w:pStyle w:val="Heading5"/>
      </w:pPr>
      <w:r>
        <w:t>9/12/15- 3/5/17</w:t>
      </w:r>
    </w:p>
    <w:p w:rsidR="00D70063" w:rsidRDefault="00922255" w:rsidP="00D70063">
      <w:r>
        <w:t xml:space="preserve">Customer Service Representative </w:t>
      </w:r>
    </w:p>
    <w:p w:rsidR="00922255" w:rsidRDefault="00922255" w:rsidP="00393013">
      <w:r>
        <w:t>Job consisted of: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Taking phone calls and transferring them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 xml:space="preserve">Properly sell fishing and hunting licenses 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Handling cash all day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Normal register duties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Credit card applications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Warranties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Online Orders</w:t>
      </w:r>
    </w:p>
    <w:p w:rsidR="00E16C26" w:rsidRDefault="00E16C26" w:rsidP="00E16C26">
      <w:pPr>
        <w:pStyle w:val="Heading4"/>
      </w:pPr>
      <w:r>
        <w:t>SEH rEMODELLING LLC</w:t>
      </w:r>
    </w:p>
    <w:p w:rsidR="00E16C26" w:rsidRDefault="00E16C26" w:rsidP="00E16C26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E16C26">
        <w:rPr>
          <w:sz w:val="28"/>
          <w:szCs w:val="28"/>
        </w:rPr>
        <w:t>3/10/17- 8/11/17</w:t>
      </w:r>
    </w:p>
    <w:p w:rsidR="00E16C26" w:rsidRDefault="00E16C26" w:rsidP="00E16C26">
      <w:pPr>
        <w:pStyle w:val="ListParagraph"/>
      </w:pPr>
      <w:r>
        <w:t>Clerical Assistant</w:t>
      </w:r>
    </w:p>
    <w:p w:rsidR="00E16C26" w:rsidRPr="00E16C26" w:rsidRDefault="00E16C26" w:rsidP="00E16C26">
      <w:pPr>
        <w:pStyle w:val="ListParagraph"/>
      </w:pPr>
    </w:p>
    <w:p w:rsidR="00E16C26" w:rsidRDefault="00E16C26" w:rsidP="00393013">
      <w:r>
        <w:t>Job consisted of: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 xml:space="preserve">Taking phone calls 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Data Entry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Blueprints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lastRenderedPageBreak/>
        <w:t>Filing paperwork</w:t>
      </w:r>
    </w:p>
    <w:p w:rsidR="00E16C26" w:rsidRDefault="00E16C26" w:rsidP="00E16C26">
      <w:pPr>
        <w:pStyle w:val="ListParagraph"/>
        <w:numPr>
          <w:ilvl w:val="0"/>
          <w:numId w:val="6"/>
        </w:numPr>
      </w:pPr>
      <w:r>
        <w:t>Running errands</w:t>
      </w:r>
    </w:p>
    <w:p w:rsidR="00992F8F" w:rsidRDefault="00A85355" w:rsidP="00992F8F">
      <w:pPr>
        <w:pStyle w:val="ListParagraph"/>
        <w:numPr>
          <w:ilvl w:val="0"/>
          <w:numId w:val="6"/>
        </w:numPr>
      </w:pPr>
      <w:r>
        <w:t>Taking p</w:t>
      </w:r>
      <w:r w:rsidR="00992F8F">
        <w:t>ayments on portable chip reader</w:t>
      </w:r>
    </w:p>
    <w:p w:rsidR="00992F8F" w:rsidRDefault="00992F8F" w:rsidP="00992F8F"/>
    <w:p w:rsidR="00992F8F" w:rsidRDefault="00992F8F" w:rsidP="00992F8F">
      <w:pPr>
        <w:pStyle w:val="Heading4"/>
      </w:pPr>
      <w:r>
        <w:t>Gander Outdoors</w:t>
      </w:r>
    </w:p>
    <w:p w:rsidR="00992F8F" w:rsidRDefault="00992F8F" w:rsidP="00992F8F">
      <w:pPr>
        <w:pStyle w:val="Heading5"/>
        <w:numPr>
          <w:ilvl w:val="0"/>
          <w:numId w:val="15"/>
        </w:numPr>
        <w:rPr>
          <w:rFonts w:cstheme="minorHAnsi"/>
        </w:rPr>
      </w:pPr>
      <w:r w:rsidRPr="00992F8F">
        <w:rPr>
          <w:rFonts w:cstheme="minorHAnsi"/>
        </w:rPr>
        <w:t>07/09/2018-Present</w:t>
      </w:r>
    </w:p>
    <w:p w:rsidR="00992F8F" w:rsidRDefault="00992F8F" w:rsidP="00992F8F">
      <w:pPr>
        <w:pStyle w:val="ListParagraph"/>
        <w:rPr>
          <w:lang w:eastAsia="ja-JP"/>
        </w:rPr>
      </w:pPr>
      <w:r>
        <w:rPr>
          <w:lang w:eastAsia="ja-JP"/>
        </w:rPr>
        <w:t>Customer Service/ Sales</w:t>
      </w:r>
    </w:p>
    <w:p w:rsidR="00992F8F" w:rsidRDefault="00992F8F" w:rsidP="00992F8F">
      <w:pPr>
        <w:pStyle w:val="ListParagraph"/>
        <w:rPr>
          <w:lang w:eastAsia="ja-JP"/>
        </w:rPr>
      </w:pPr>
    </w:p>
    <w:p w:rsidR="00992F8F" w:rsidRDefault="00992F8F" w:rsidP="00992F8F">
      <w:pPr>
        <w:rPr>
          <w:lang w:eastAsia="ja-JP"/>
        </w:rPr>
      </w:pPr>
      <w:r>
        <w:rPr>
          <w:lang w:eastAsia="ja-JP"/>
        </w:rPr>
        <w:t>Job consisted of: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Answering phone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Using register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Working on sales floor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Cleaning fitting rooms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Restocking shelves</w:t>
      </w:r>
    </w:p>
    <w:p w:rsid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Tending to customers</w:t>
      </w:r>
    </w:p>
    <w:p w:rsidR="00992F8F" w:rsidRPr="00992F8F" w:rsidRDefault="00992F8F" w:rsidP="00992F8F">
      <w:pPr>
        <w:pStyle w:val="ListParagraph"/>
        <w:numPr>
          <w:ilvl w:val="0"/>
          <w:numId w:val="15"/>
        </w:numPr>
        <w:rPr>
          <w:lang w:eastAsia="ja-JP"/>
        </w:rPr>
      </w:pPr>
      <w:r>
        <w:rPr>
          <w:lang w:eastAsia="ja-JP"/>
        </w:rPr>
        <w:t>Online orders</w:t>
      </w:r>
    </w:p>
    <w:p w:rsidR="00922255" w:rsidRDefault="00922255" w:rsidP="00992F8F"/>
    <w:sdt>
      <w:sdtPr>
        <w:id w:val="1745452497"/>
        <w:placeholder>
          <w:docPart w:val="7C892C1AC0D4467C8D65BF8E05266A9C"/>
        </w:placeholder>
        <w:temporary/>
        <w:showingPlcHdr/>
        <w15:appearance w15:val="hidden"/>
      </w:sdtPr>
      <w:sdtEndPr/>
      <w:sdtContent>
        <w:p w:rsidR="00D70063" w:rsidRDefault="00D70063" w:rsidP="00D70063">
          <w:pPr>
            <w:pStyle w:val="Heading3"/>
          </w:pPr>
          <w:r>
            <w:t>Education</w:t>
          </w:r>
        </w:p>
      </w:sdtContent>
    </w:sdt>
    <w:p w:rsidR="00D70063" w:rsidRDefault="00A85355" w:rsidP="00D70063">
      <w:pPr>
        <w:pStyle w:val="Heading4"/>
      </w:pPr>
      <w:r>
        <w:t>J.M Tate Highschool Class of 2015</w:t>
      </w:r>
    </w:p>
    <w:p w:rsidR="00A85355" w:rsidRPr="00A85355" w:rsidRDefault="00A85355" w:rsidP="00A85355">
      <w:pPr>
        <w:pStyle w:val="ListBullet"/>
        <w:numPr>
          <w:ilvl w:val="0"/>
          <w:numId w:val="11"/>
        </w:numPr>
        <w:rPr>
          <w:color w:val="auto"/>
          <w:sz w:val="24"/>
          <w:szCs w:val="24"/>
        </w:rPr>
      </w:pPr>
      <w:r w:rsidRPr="00A85355">
        <w:rPr>
          <w:sz w:val="24"/>
          <w:szCs w:val="24"/>
        </w:rPr>
        <w:t>(</w:t>
      </w:r>
      <w:r w:rsidRPr="00A85355">
        <w:rPr>
          <w:color w:val="auto"/>
          <w:sz w:val="24"/>
          <w:szCs w:val="24"/>
        </w:rPr>
        <w:t>Diverse Cooperative Training) DCT Program</w:t>
      </w:r>
    </w:p>
    <w:p w:rsidR="00A85355" w:rsidRPr="00A85355" w:rsidRDefault="00A85355" w:rsidP="00A85355">
      <w:pPr>
        <w:pStyle w:val="ListBullet"/>
        <w:numPr>
          <w:ilvl w:val="0"/>
          <w:numId w:val="11"/>
        </w:numPr>
        <w:rPr>
          <w:color w:val="auto"/>
          <w:sz w:val="24"/>
          <w:szCs w:val="24"/>
        </w:rPr>
      </w:pPr>
      <w:r w:rsidRPr="00A85355">
        <w:rPr>
          <w:color w:val="auto"/>
          <w:sz w:val="24"/>
          <w:szCs w:val="24"/>
        </w:rPr>
        <w:t>Career Education Clubs of Florida (CECF)</w:t>
      </w:r>
    </w:p>
    <w:p w:rsidR="00A85355" w:rsidRPr="00A85355" w:rsidRDefault="00A85355" w:rsidP="00A85355">
      <w:pPr>
        <w:pStyle w:val="ListBullet"/>
        <w:numPr>
          <w:ilvl w:val="0"/>
          <w:numId w:val="11"/>
        </w:numPr>
        <w:rPr>
          <w:color w:val="auto"/>
          <w:sz w:val="24"/>
          <w:szCs w:val="24"/>
        </w:rPr>
      </w:pPr>
      <w:r w:rsidRPr="00A85355">
        <w:rPr>
          <w:color w:val="auto"/>
          <w:sz w:val="24"/>
          <w:szCs w:val="24"/>
        </w:rPr>
        <w:t>Business Professionals of America (BPA)</w:t>
      </w:r>
    </w:p>
    <w:p w:rsidR="00A85355" w:rsidRPr="00A85355" w:rsidRDefault="00A85355" w:rsidP="00A85355">
      <w:pPr>
        <w:pStyle w:val="ListBullet"/>
        <w:numPr>
          <w:ilvl w:val="0"/>
          <w:numId w:val="11"/>
        </w:numPr>
        <w:rPr>
          <w:color w:val="auto"/>
          <w:sz w:val="24"/>
          <w:szCs w:val="24"/>
        </w:rPr>
      </w:pPr>
      <w:r w:rsidRPr="00A85355">
        <w:rPr>
          <w:color w:val="auto"/>
          <w:sz w:val="24"/>
          <w:szCs w:val="24"/>
        </w:rPr>
        <w:t>Varsity Tennis</w:t>
      </w:r>
    </w:p>
    <w:p w:rsidR="00A85355" w:rsidRPr="00A85355" w:rsidRDefault="00A85355" w:rsidP="00A85355">
      <w:pPr>
        <w:pStyle w:val="ListBullet"/>
        <w:numPr>
          <w:ilvl w:val="0"/>
          <w:numId w:val="11"/>
        </w:numPr>
        <w:rPr>
          <w:color w:val="auto"/>
          <w:sz w:val="24"/>
          <w:szCs w:val="24"/>
        </w:rPr>
      </w:pPr>
      <w:r w:rsidRPr="00A85355">
        <w:rPr>
          <w:color w:val="auto"/>
          <w:sz w:val="24"/>
          <w:szCs w:val="24"/>
        </w:rPr>
        <w:t>3.5 GPA</w:t>
      </w:r>
    </w:p>
    <w:p w:rsidR="00A85355" w:rsidRDefault="00A85355" w:rsidP="00A85355">
      <w:pPr>
        <w:pStyle w:val="Heading4"/>
      </w:pPr>
    </w:p>
    <w:p w:rsidR="00A85355" w:rsidRDefault="00A85355" w:rsidP="00A85355">
      <w:pPr>
        <w:pStyle w:val="Heading4"/>
      </w:pPr>
      <w:r>
        <w:t>Southern New Ha</w:t>
      </w:r>
      <w:r w:rsidR="00992F8F">
        <w:t>mpshire University Class of 2020</w:t>
      </w:r>
    </w:p>
    <w:p w:rsidR="00992F8F" w:rsidRDefault="00992F8F" w:rsidP="00992F8F">
      <w:pPr>
        <w:pStyle w:val="Heading5"/>
      </w:pPr>
    </w:p>
    <w:p w:rsidR="00992F8F" w:rsidRDefault="00992F8F" w:rsidP="00992F8F">
      <w:pPr>
        <w:pStyle w:val="ListParagraph"/>
        <w:numPr>
          <w:ilvl w:val="0"/>
          <w:numId w:val="16"/>
        </w:numPr>
        <w:rPr>
          <w:lang w:eastAsia="ja-JP"/>
        </w:rPr>
      </w:pPr>
      <w:r>
        <w:rPr>
          <w:lang w:eastAsia="ja-JP"/>
        </w:rPr>
        <w:t>Graphic Design Major</w:t>
      </w:r>
    </w:p>
    <w:p w:rsidR="00992F8F" w:rsidRDefault="00992F8F" w:rsidP="00992F8F">
      <w:pPr>
        <w:pStyle w:val="ListParagraph"/>
        <w:numPr>
          <w:ilvl w:val="0"/>
          <w:numId w:val="16"/>
        </w:numPr>
        <w:rPr>
          <w:lang w:eastAsia="ja-JP"/>
        </w:rPr>
      </w:pPr>
      <w:r>
        <w:rPr>
          <w:lang w:eastAsia="ja-JP"/>
        </w:rPr>
        <w:t xml:space="preserve">Minoring in Web Design </w:t>
      </w:r>
    </w:p>
    <w:p w:rsidR="00992F8F" w:rsidRDefault="00992F8F" w:rsidP="00992F8F">
      <w:pPr>
        <w:pStyle w:val="ListParagraph"/>
        <w:numPr>
          <w:ilvl w:val="0"/>
          <w:numId w:val="16"/>
        </w:numPr>
        <w:rPr>
          <w:lang w:eastAsia="ja-JP"/>
        </w:rPr>
      </w:pPr>
      <w:r>
        <w:rPr>
          <w:lang w:eastAsia="ja-JP"/>
        </w:rPr>
        <w:t>Presidents List (3.7 GPA or Higher)</w:t>
      </w:r>
    </w:p>
    <w:p w:rsidR="00992F8F" w:rsidRDefault="00AD25FB" w:rsidP="00992F8F">
      <w:pPr>
        <w:pStyle w:val="ListParagraph"/>
        <w:numPr>
          <w:ilvl w:val="0"/>
          <w:numId w:val="16"/>
        </w:numPr>
        <w:rPr>
          <w:lang w:eastAsia="ja-JP"/>
        </w:rPr>
      </w:pPr>
      <w:r>
        <w:rPr>
          <w:lang w:eastAsia="ja-JP"/>
        </w:rPr>
        <w:t>Currently enrolled full time</w:t>
      </w:r>
    </w:p>
    <w:p w:rsidR="00AD25FB" w:rsidRDefault="00AD25FB" w:rsidP="00AD25FB">
      <w:pPr>
        <w:pStyle w:val="ListParagraph"/>
        <w:rPr>
          <w:lang w:eastAsia="ja-JP"/>
        </w:rPr>
      </w:pPr>
      <w:bookmarkStart w:id="0" w:name="_GoBack"/>
      <w:bookmarkEnd w:id="0"/>
    </w:p>
    <w:p w:rsidR="00AD25FB" w:rsidRPr="00992F8F" w:rsidRDefault="00AD25FB" w:rsidP="00AD25FB">
      <w:pPr>
        <w:pStyle w:val="ListParagraph"/>
        <w:rPr>
          <w:lang w:eastAsia="ja-JP"/>
        </w:rPr>
      </w:pPr>
    </w:p>
    <w:p w:rsidR="00A85355" w:rsidRPr="00A85355" w:rsidRDefault="00A85355" w:rsidP="00A85355">
      <w:pPr>
        <w:pStyle w:val="Heading5"/>
        <w:ind w:left="720"/>
      </w:pPr>
    </w:p>
    <w:p w:rsidR="00A85355" w:rsidRPr="00A85355" w:rsidRDefault="00A85355" w:rsidP="00A85355">
      <w:pPr>
        <w:pStyle w:val="Heading5"/>
      </w:pPr>
    </w:p>
    <w:p w:rsidR="00A85355" w:rsidRDefault="003D452A" w:rsidP="00A85355">
      <w:pPr>
        <w:pStyle w:val="Heading3"/>
      </w:pPr>
      <w:sdt>
        <w:sdtPr>
          <w:id w:val="-1841693515"/>
          <w:placeholder>
            <w:docPart w:val="DA8DD923017E4EAA8CDF376F608846E0"/>
          </w:placeholder>
          <w:temporary/>
          <w:showingPlcHdr/>
          <w15:appearance w15:val="hidden"/>
        </w:sdtPr>
        <w:sdtEndPr/>
        <w:sdtContent>
          <w:r w:rsidR="00A85355">
            <w:t>COMMUNICATION</w:t>
          </w:r>
        </w:sdtContent>
      </w:sdt>
    </w:p>
    <w:p w:rsidR="00A85355" w:rsidRDefault="00A85355" w:rsidP="00A85355">
      <w:r>
        <w:t>Phone, computer, and email</w:t>
      </w:r>
    </w:p>
    <w:p w:rsidR="00D70063" w:rsidRDefault="00D70063" w:rsidP="00D70063"/>
    <w:p w:rsidR="00D70063" w:rsidRDefault="003D452A" w:rsidP="00D70063">
      <w:pPr>
        <w:pStyle w:val="Heading3"/>
      </w:pPr>
      <w:sdt>
        <w:sdtPr>
          <w:id w:val="1154334311"/>
          <w:placeholder>
            <w:docPart w:val="BE2B41CFBE3341C7BDB08A4C37E9F925"/>
          </w:placeholder>
          <w:temporary/>
          <w:showingPlcHdr/>
          <w15:appearance w15:val="hidden"/>
        </w:sdtPr>
        <w:sdtEndPr/>
        <w:sdtContent>
          <w:r w:rsidR="00D70063">
            <w:t>REFERENCES</w:t>
          </w:r>
        </w:sdtContent>
      </w:sdt>
    </w:p>
    <w:p w:rsidR="00D70063" w:rsidRDefault="00A85355" w:rsidP="00D70063">
      <w:pPr>
        <w:pStyle w:val="Heading4"/>
      </w:pPr>
      <w:r>
        <w:t>lael Christiansen (Old co worker)</w:t>
      </w:r>
    </w:p>
    <w:p w:rsidR="00581FC8" w:rsidRDefault="00362E16" w:rsidP="006B6D95">
      <w:pPr>
        <w:pStyle w:val="Heading5"/>
      </w:pPr>
      <w:r>
        <w:t>850-380-7336</w:t>
      </w:r>
    </w:p>
    <w:p w:rsidR="00362E16" w:rsidRDefault="00362E16" w:rsidP="00362E16">
      <w:pPr>
        <w:rPr>
          <w:lang w:eastAsia="ja-JP"/>
        </w:rPr>
      </w:pPr>
    </w:p>
    <w:p w:rsidR="00362E16" w:rsidRDefault="00AD25FB" w:rsidP="00362E16">
      <w:pPr>
        <w:pStyle w:val="Heading4"/>
      </w:pPr>
      <w:r>
        <w:t>Amt taylor (President at seh REMODELLING LLC</w:t>
      </w:r>
      <w:r w:rsidR="00362E16">
        <w:t>)</w:t>
      </w:r>
    </w:p>
    <w:p w:rsidR="00362E16" w:rsidRDefault="00AD25FB" w:rsidP="00362E16">
      <w:pPr>
        <w:rPr>
          <w:rFonts w:eastAsiaTheme="minorEastAsia" w:cstheme="majorBidi"/>
          <w:caps/>
          <w:sz w:val="28"/>
          <w:lang w:eastAsia="ja-JP"/>
        </w:rPr>
      </w:pPr>
      <w:r>
        <w:rPr>
          <w:rFonts w:eastAsiaTheme="minorEastAsia" w:cstheme="majorBidi"/>
          <w:caps/>
          <w:sz w:val="28"/>
          <w:lang w:eastAsia="ja-JP"/>
        </w:rPr>
        <w:t>850-6070478</w:t>
      </w:r>
    </w:p>
    <w:p w:rsidR="00AD25FB" w:rsidRDefault="00AD25FB" w:rsidP="00AD25FB">
      <w:pPr>
        <w:pStyle w:val="Heading4"/>
      </w:pPr>
      <w:r>
        <w:t>Susan babson (School advisor at SNHU</w:t>
      </w:r>
      <w:r>
        <w:t>)</w:t>
      </w:r>
    </w:p>
    <w:p w:rsidR="00AD25FB" w:rsidRPr="00AD25FB" w:rsidRDefault="00AD25FB" w:rsidP="00AD25FB">
      <w:pPr>
        <w:pStyle w:val="Heading5"/>
      </w:pPr>
    </w:p>
    <w:p w:rsidR="00AD25FB" w:rsidRDefault="00AD25FB" w:rsidP="00362E16">
      <w:pPr>
        <w:rPr>
          <w:rFonts w:eastAsiaTheme="minorEastAsia" w:cstheme="majorBidi"/>
          <w:caps/>
          <w:sz w:val="28"/>
          <w:lang w:eastAsia="ja-JP"/>
        </w:rPr>
      </w:pPr>
    </w:p>
    <w:p w:rsidR="00AD25FB" w:rsidRDefault="00AD25FB" w:rsidP="00362E16">
      <w:pPr>
        <w:rPr>
          <w:rFonts w:eastAsiaTheme="minorEastAsia" w:cstheme="majorBidi"/>
          <w:caps/>
          <w:sz w:val="28"/>
          <w:lang w:eastAsia="ja-JP"/>
        </w:rPr>
      </w:pPr>
    </w:p>
    <w:p w:rsidR="00AD25FB" w:rsidRPr="00362E16" w:rsidRDefault="00AD25FB" w:rsidP="00362E16">
      <w:pPr>
        <w:rPr>
          <w:lang w:eastAsia="ja-JP"/>
        </w:rPr>
      </w:pPr>
    </w:p>
    <w:p w:rsidR="00362E16" w:rsidRPr="00362E16" w:rsidRDefault="00362E16" w:rsidP="00362E16">
      <w:pPr>
        <w:pStyle w:val="Heading5"/>
      </w:pPr>
    </w:p>
    <w:p w:rsidR="00362E16" w:rsidRPr="00362E16" w:rsidRDefault="00362E16" w:rsidP="00362E16">
      <w:pPr>
        <w:rPr>
          <w:lang w:eastAsia="ja-JP"/>
        </w:rPr>
      </w:pPr>
    </w:p>
    <w:sectPr w:rsidR="00362E16" w:rsidRPr="00362E16" w:rsidSect="00FD7C04">
      <w:headerReference w:type="default" r:id="rId8"/>
      <w:pgSz w:w="12240" w:h="15840"/>
      <w:pgMar w:top="1080" w:right="1080" w:bottom="1080" w:left="4867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52A" w:rsidRDefault="003D452A" w:rsidP="00187B92">
      <w:pPr>
        <w:spacing w:after="0" w:line="240" w:lineRule="auto"/>
      </w:pPr>
      <w:r>
        <w:separator/>
      </w:r>
    </w:p>
  </w:endnote>
  <w:endnote w:type="continuationSeparator" w:id="0">
    <w:p w:rsidR="003D452A" w:rsidRDefault="003D452A" w:rsidP="0018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52A" w:rsidRDefault="003D452A" w:rsidP="00187B92">
      <w:pPr>
        <w:spacing w:after="0" w:line="240" w:lineRule="auto"/>
      </w:pPr>
      <w:r>
        <w:separator/>
      </w:r>
    </w:p>
  </w:footnote>
  <w:footnote w:type="continuationSeparator" w:id="0">
    <w:p w:rsidR="003D452A" w:rsidRDefault="003D452A" w:rsidP="0018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3028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0771" w:rsidRDefault="00187B9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15D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lang w:eastAsia="en-US"/>
          </w:rPr>
          <mc:AlternateContent>
            <mc:Choice Requires="wps">
              <w:drawing>
                <wp:anchor distT="45720" distB="45720" distL="114300" distR="114300" simplePos="0" relativeHeight="251659264" behindDoc="0" locked="1" layoutInCell="1" allowOverlap="1" wp14:anchorId="7A7FBB06" wp14:editId="1136BFF5">
                  <wp:simplePos x="0" y="0"/>
                  <mc:AlternateContent>
                    <mc:Choice Requires="wp14">
                      <wp:positionH relativeFrom="page">
                        <wp14:pctPosHOffset>8800</wp14:pctPosHOffset>
                      </wp:positionH>
                    </mc:Choice>
                    <mc:Fallback>
                      <wp:positionH relativeFrom="page">
                        <wp:posOffset>683895</wp:posOffset>
                      </wp:positionH>
                    </mc:Fallback>
                  </mc:AlternateContent>
                  <wp:positionV relativeFrom="margin">
                    <wp:posOffset>0</wp:posOffset>
                  </wp:positionV>
                  <wp:extent cx="2148840" cy="8458200"/>
                  <wp:effectExtent l="0" t="0" r="3810" b="0"/>
                  <wp:wrapSquare wrapText="bothSides"/>
                  <wp:docPr id="3" name="Text Box 2" descr="Sidebar text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48840" cy="845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00" w:type="pct"/>
                                <w:tblBorders>
                                  <w:top w:val="single" w:sz="18" w:space="0" w:color="864A04" w:themeColor="accent1" w:themeShade="80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  <w:tblDescription w:val="Layout table"/>
                              </w:tblPr>
                              <w:tblGrid>
                                <w:gridCol w:w="3370"/>
                              </w:tblGrid>
                              <w:tr w:rsidR="002C0739" w:rsidTr="002C0739">
                                <w:trPr>
                                  <w:tblHeader/>
                                </w:trPr>
                                <w:tc>
                                  <w:tcPr>
                                    <w:tcW w:w="1959" w:type="dxa"/>
                                  </w:tcPr>
                                  <w:sdt>
                                    <w:sdtPr>
                                      <w:alias w:val="Your Name"/>
                                      <w:tag w:val="Your Name"/>
                                      <w:id w:val="1777370408"/>
                                      <w:placeholder>
                                        <w:docPart w:val="AA3B15DCAD3943048047448AF898794E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15:appearance w15:val="hidden"/>
                                      <w:text w:multiLine="1"/>
                                    </w:sdtPr>
                                    <w:sdtEndPr/>
                                    <w:sdtContent>
                                      <w:p w:rsidR="002C0739" w:rsidRPr="00187B92" w:rsidRDefault="00922255" w:rsidP="00187B92">
                                        <w:pPr>
                                          <w:pStyle w:val="Title"/>
                                        </w:pPr>
                                        <w:r>
                                          <w:t>Brianna Taylor</w:t>
                                        </w:r>
                                      </w:p>
                                    </w:sdtContent>
                                  </w:sdt>
                                  <w:p w:rsidR="002C0739" w:rsidRPr="00970D57" w:rsidRDefault="003D452A" w:rsidP="00970D57">
                                    <w:pPr>
                                      <w:pStyle w:val="Subtitle"/>
                                    </w:pPr>
                                    <w:sdt>
                                      <w:sdtPr>
                                        <w:alias w:val="Position Title"/>
                                        <w:tag w:val=""/>
                                        <w:id w:val="839120990"/>
                                        <w:placeholder>
                                          <w:docPart w:val="07B9829740874FDA896C7D0A92AE8601"/>
                                        </w:placeholder>
                                        <w:showingPlcHdr/>
  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  <w15:appearance w15:val="hidden"/>
                                        <w:text w:multiLine="1"/>
                                      </w:sdtPr>
                                      <w:sdtEndPr/>
                                      <w:sdtContent>
                                        <w:r w:rsidR="002C0739">
                                          <w:t>Position Title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</w:tbl>
                            <w:p w:rsidR="009F0771" w:rsidRDefault="003D452A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7FBB06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Sidebar text box" style="position:absolute;left:0;text-align:left;margin-left:0;margin-top:0;width:169.2pt;height:666pt;z-index:251659264;visibility:visible;mso-wrap-style:square;mso-width-percent:0;mso-height-percent:0;mso-left-percent:88;mso-wrap-distance-left:9pt;mso-wrap-distance-top:3.6pt;mso-wrap-distance-right:9pt;mso-wrap-distance-bottom:3.6pt;mso-position-horizontal-relative:page;mso-position-vertical:absolute;mso-position-vertical-relative:margin;mso-width-percent:0;mso-height-percent:0;mso-left-percent:88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" filled="f" stroked="f">
                  <v:textbox inset="0,0,0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single" w:sz="18" w:space="0" w:color="864A04" w:themeColor="accent1" w:themeShade="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  <w:tblDescription w:val="Layout table"/>
                        </w:tblPr>
                        <w:tblGrid>
                          <w:gridCol w:w="3370"/>
                        </w:tblGrid>
                        <w:tr w:rsidR="002C0739" w:rsidTr="002C0739">
                          <w:trPr>
                            <w:tblHeader/>
                          </w:trPr>
                          <w:tc>
                            <w:tcPr>
                              <w:tcW w:w="1959" w:type="dxa"/>
                            </w:tcPr>
                            <w:sdt>
                              <w:sdtPr>
                                <w:alias w:val="Your Name"/>
                                <w:tag w:val="Your Name"/>
                                <w:id w:val="1777370408"/>
                                <w:placeholder>
                                  <w:docPart w:val="AA3B15DCAD3943048047448AF898794E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p w:rsidR="002C0739" w:rsidRPr="00187B92" w:rsidRDefault="00922255" w:rsidP="00187B92">
                                  <w:pPr>
                                    <w:pStyle w:val="Title"/>
                                  </w:pPr>
                                  <w:r>
                                    <w:t>Brianna Taylor</w:t>
                                  </w:r>
                                </w:p>
                              </w:sdtContent>
                            </w:sdt>
                            <w:p w:rsidR="002C0739" w:rsidRPr="00970D57" w:rsidRDefault="003D452A" w:rsidP="00970D57">
                              <w:pPr>
                                <w:pStyle w:val="Subtitle"/>
                              </w:pPr>
                              <w:sdt>
                                <w:sdtPr>
                                  <w:alias w:val="Position Title"/>
                                  <w:tag w:val=""/>
                                  <w:id w:val="839120990"/>
                                  <w:placeholder>
                                    <w:docPart w:val="07B9829740874FDA896C7D0A92AE8601"/>
                                  </w:placeholder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15:appearance w15:val="hidden"/>
                                  <w:text w:multiLine="1"/>
                                </w:sdtPr>
                                <w:sdtEndPr/>
                                <w:sdtContent>
                                  <w:r w:rsidR="002C0739">
                                    <w:t>Position Title</w:t>
                                  </w:r>
                                </w:sdtContent>
                              </w:sdt>
                            </w:p>
                          </w:tc>
                        </w:tr>
                      </w:tbl>
                      <w:p w:rsidR="009F0771" w:rsidRDefault="003D452A"/>
                    </w:txbxContent>
                  </v:textbox>
                  <w10:wrap type="square" anchorx="page" anchory="margin"/>
                  <w10:anchorlock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82EAF84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08944D16"/>
    <w:multiLevelType w:val="hybridMultilevel"/>
    <w:tmpl w:val="332C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84663"/>
    <w:multiLevelType w:val="hybridMultilevel"/>
    <w:tmpl w:val="11180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4A1"/>
    <w:multiLevelType w:val="hybridMultilevel"/>
    <w:tmpl w:val="9CFE39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E843055"/>
    <w:multiLevelType w:val="hybridMultilevel"/>
    <w:tmpl w:val="B2482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27795"/>
    <w:multiLevelType w:val="hybridMultilevel"/>
    <w:tmpl w:val="BCB4D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A72FE"/>
    <w:multiLevelType w:val="hybridMultilevel"/>
    <w:tmpl w:val="80747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F5410"/>
    <w:multiLevelType w:val="hybridMultilevel"/>
    <w:tmpl w:val="6E320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513432"/>
    <w:multiLevelType w:val="hybridMultilevel"/>
    <w:tmpl w:val="64D8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0402C"/>
    <w:multiLevelType w:val="hybridMultilevel"/>
    <w:tmpl w:val="48F68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64D5A"/>
    <w:multiLevelType w:val="hybridMultilevel"/>
    <w:tmpl w:val="5FC0BDE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5278163F"/>
    <w:multiLevelType w:val="hybridMultilevel"/>
    <w:tmpl w:val="3600E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63D19"/>
    <w:multiLevelType w:val="hybridMultilevel"/>
    <w:tmpl w:val="6D249C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AB06994"/>
    <w:multiLevelType w:val="hybridMultilevel"/>
    <w:tmpl w:val="245C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A5927"/>
    <w:multiLevelType w:val="hybridMultilevel"/>
    <w:tmpl w:val="CD7493A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6A8D68F6"/>
    <w:multiLevelType w:val="hybridMultilevel"/>
    <w:tmpl w:val="0224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  <w:num w:numId="14">
    <w:abstractNumId w:val="1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55"/>
    <w:rsid w:val="00157B6F"/>
    <w:rsid w:val="00187B92"/>
    <w:rsid w:val="00293B83"/>
    <w:rsid w:val="002C0739"/>
    <w:rsid w:val="003238C0"/>
    <w:rsid w:val="00362E16"/>
    <w:rsid w:val="00393013"/>
    <w:rsid w:val="0039505A"/>
    <w:rsid w:val="003D452A"/>
    <w:rsid w:val="004072AA"/>
    <w:rsid w:val="00486E5D"/>
    <w:rsid w:val="00581FC8"/>
    <w:rsid w:val="006A3CE7"/>
    <w:rsid w:val="006B6D95"/>
    <w:rsid w:val="007F49A8"/>
    <w:rsid w:val="008C33FB"/>
    <w:rsid w:val="0090415D"/>
    <w:rsid w:val="00922255"/>
    <w:rsid w:val="00992F8F"/>
    <w:rsid w:val="00A85355"/>
    <w:rsid w:val="00AD25FB"/>
    <w:rsid w:val="00AF18CD"/>
    <w:rsid w:val="00C9352D"/>
    <w:rsid w:val="00D70063"/>
    <w:rsid w:val="00E16C26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561C2"/>
  <w15:chartTrackingRefBased/>
  <w15:docId w15:val="{BA56EA9A-C3C7-4CDB-AAA3-D7B9125A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57B6F"/>
  </w:style>
  <w:style w:type="paragraph" w:styleId="Heading1">
    <w:name w:val="heading 1"/>
    <w:basedOn w:val="Normal"/>
    <w:next w:val="Normal"/>
    <w:link w:val="Heading1Char"/>
    <w:uiPriority w:val="9"/>
    <w:qFormat/>
    <w:rsid w:val="008C33FB"/>
    <w:pPr>
      <w:keepNext/>
      <w:keepLines/>
      <w:pBdr>
        <w:top w:val="single" w:sz="4" w:space="6" w:color="864A04" w:themeColor="accent1" w:themeShade="80"/>
      </w:pBdr>
      <w:spacing w:before="120"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8C33FB"/>
    <w:pPr>
      <w:keepNext/>
      <w:keepLines/>
      <w:spacing w:before="480" w:after="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87B92"/>
    <w:pPr>
      <w:keepNext/>
      <w:keepLines/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paragraph" w:styleId="Heading4">
    <w:name w:val="heading 4"/>
    <w:basedOn w:val="Normal"/>
    <w:next w:val="Heading5"/>
    <w:link w:val="Heading4Char"/>
    <w:uiPriority w:val="9"/>
    <w:unhideWhenUsed/>
    <w:qFormat/>
    <w:rsid w:val="008C33FB"/>
    <w:pPr>
      <w:keepNext/>
      <w:keepLines/>
      <w:spacing w:before="12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7B92"/>
    <w:pPr>
      <w:keepNext/>
      <w:keepLines/>
      <w:spacing w:after="0" w:line="240" w:lineRule="auto"/>
      <w:outlineLvl w:val="4"/>
    </w:pPr>
    <w:rPr>
      <w:rFonts w:eastAsiaTheme="minorEastAsia" w:cstheme="majorBidi"/>
      <w:caps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87B92"/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C33FB"/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87B92"/>
    <w:rPr>
      <w:rFonts w:eastAsiaTheme="minorEastAsia" w:cstheme="majorBidi"/>
      <w:caps/>
      <w:sz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87B92"/>
    <w:pPr>
      <w:spacing w:after="0" w:line="240" w:lineRule="auto"/>
      <w:ind w:left="-3787"/>
    </w:pPr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87B92"/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table" w:styleId="TableGrid">
    <w:name w:val="Table Grid"/>
    <w:basedOn w:val="TableNormal"/>
    <w:uiPriority w:val="39"/>
    <w:rsid w:val="00D70063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0"/>
    <w:qFormat/>
    <w:rsid w:val="00187B92"/>
    <w:pPr>
      <w:spacing w:after="120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D70063"/>
    <w:rPr>
      <w:b/>
      <w:bCs/>
    </w:rPr>
  </w:style>
  <w:style w:type="paragraph" w:styleId="Title">
    <w:name w:val="Title"/>
    <w:basedOn w:val="Normal"/>
    <w:link w:val="TitleChar"/>
    <w:uiPriority w:val="1"/>
    <w:qFormat/>
    <w:rsid w:val="00D70063"/>
    <w:pPr>
      <w:spacing w:before="60" w:after="0" w:line="240" w:lineRule="auto"/>
      <w:contextualSpacing/>
    </w:pPr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70063"/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paragraph" w:customStyle="1" w:styleId="Photo">
    <w:name w:val="Photo"/>
    <w:basedOn w:val="Normal"/>
    <w:qFormat/>
    <w:rsid w:val="00187B92"/>
    <w:pPr>
      <w:pBdr>
        <w:top w:val="single" w:sz="18" w:space="2" w:color="864A04" w:themeColor="accent1" w:themeShade="80"/>
        <w:bottom w:val="single" w:sz="18" w:space="2" w:color="864A04" w:themeColor="accent1" w:themeShade="80"/>
      </w:pBdr>
      <w:spacing w:after="0" w:line="240" w:lineRule="auto"/>
      <w:jc w:val="center"/>
    </w:pPr>
    <w:rPr>
      <w:rFonts w:eastAsiaTheme="minorEastAsia"/>
      <w:lang w:eastAsia="ja-JP"/>
    </w:rPr>
  </w:style>
  <w:style w:type="paragraph" w:styleId="Subtitle">
    <w:name w:val="Subtitle"/>
    <w:basedOn w:val="Normal"/>
    <w:link w:val="SubtitleChar"/>
    <w:uiPriority w:val="2"/>
    <w:qFormat/>
    <w:rsid w:val="008C33FB"/>
    <w:pPr>
      <w:numPr>
        <w:ilvl w:val="1"/>
      </w:numPr>
      <w:spacing w:after="640" w:line="240" w:lineRule="auto"/>
      <w:contextualSpacing/>
    </w:pPr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8C33FB"/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87B92"/>
    <w:pPr>
      <w:spacing w:after="0" w:line="240" w:lineRule="auto"/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87B92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87B9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922255"/>
    <w:pPr>
      <w:ind w:left="720"/>
      <w:contextualSpacing/>
    </w:pPr>
  </w:style>
  <w:style w:type="paragraph" w:styleId="ListBullet">
    <w:name w:val="List Bullet"/>
    <w:basedOn w:val="Normal"/>
    <w:uiPriority w:val="1"/>
    <w:unhideWhenUsed/>
    <w:qFormat/>
    <w:rsid w:val="00A85355"/>
    <w:pPr>
      <w:numPr>
        <w:numId w:val="8"/>
      </w:numPr>
      <w:spacing w:after="80" w:line="240" w:lineRule="auto"/>
    </w:pPr>
    <w:rPr>
      <w:color w:val="404040" w:themeColor="text1" w:themeTint="BF"/>
      <w:sz w:val="18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na%20Taylor\AppData\Roaming\Microsoft\Templates\Resume%20(Profession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768D09F1F426E833D9B0238CCF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9B6C3-7C8D-4010-8B6C-8DE55A693F12}"/>
      </w:docPartPr>
      <w:docPartBody>
        <w:p w:rsidR="00B212E9" w:rsidRDefault="004A562B">
          <w:pPr>
            <w:pStyle w:val="6B3768D09F1F426E833D9B0238CCF3A7"/>
          </w:pPr>
          <w:r>
            <w:t>Experience</w:t>
          </w:r>
        </w:p>
      </w:docPartBody>
    </w:docPart>
    <w:docPart>
      <w:docPartPr>
        <w:name w:val="7C892C1AC0D4467C8D65BF8E05266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F2C7A-569C-4444-9DAF-2BBAFC4876DB}"/>
      </w:docPartPr>
      <w:docPartBody>
        <w:p w:rsidR="00B212E9" w:rsidRDefault="004A562B">
          <w:pPr>
            <w:pStyle w:val="7C892C1AC0D4467C8D65BF8E05266A9C"/>
          </w:pPr>
          <w:r>
            <w:t>Education</w:t>
          </w:r>
        </w:p>
      </w:docPartBody>
    </w:docPart>
    <w:docPart>
      <w:docPartPr>
        <w:name w:val="BE2B41CFBE3341C7BDB08A4C37E9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4FAF6-7F90-411B-B1E1-4ECADA3A9B9F}"/>
      </w:docPartPr>
      <w:docPartBody>
        <w:p w:rsidR="00B212E9" w:rsidRDefault="004A562B">
          <w:pPr>
            <w:pStyle w:val="BE2B41CFBE3341C7BDB08A4C37E9F925"/>
          </w:pPr>
          <w:r>
            <w:t>REFERENCES</w:t>
          </w:r>
        </w:p>
      </w:docPartBody>
    </w:docPart>
    <w:docPart>
      <w:docPartPr>
        <w:name w:val="A9165242006D4D3880C9F2F7E6E31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BEE6E-3FB0-4033-BF85-C3BA4A6D72E4}"/>
      </w:docPartPr>
      <w:docPartBody>
        <w:p w:rsidR="00B212E9" w:rsidRDefault="004A562B">
          <w:pPr>
            <w:pStyle w:val="A9165242006D4D3880C9F2F7E6E310E1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5ED1EB8759D94453A0132F31B9D56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79EFA-E557-40F4-A64D-926CD76CF531}"/>
      </w:docPartPr>
      <w:docPartBody>
        <w:p w:rsidR="00B212E9" w:rsidRDefault="004A562B">
          <w:pPr>
            <w:pStyle w:val="5ED1EB8759D94453A0132F31B9D56796"/>
          </w:pPr>
          <w:r>
            <w:t>Objective</w:t>
          </w:r>
        </w:p>
      </w:docPartBody>
    </w:docPart>
    <w:docPart>
      <w:docPartPr>
        <w:name w:val="A170CCAB2C284152AF7DD13982757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682D3-8062-4205-BB7D-D495E065B478}"/>
      </w:docPartPr>
      <w:docPartBody>
        <w:p w:rsidR="00B212E9" w:rsidRDefault="004A562B">
          <w:pPr>
            <w:pStyle w:val="A170CCAB2C284152AF7DD13982757814"/>
          </w:pPr>
          <w:r>
            <w:t>Skills &amp; Abilities</w:t>
          </w:r>
        </w:p>
      </w:docPartBody>
    </w:docPart>
    <w:docPart>
      <w:docPartPr>
        <w:name w:val="EEFF8E6CBF8A4386986AB98AB7B13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5046F-A066-4426-A6DB-4C5A2299FB25}"/>
      </w:docPartPr>
      <w:docPartBody>
        <w:p w:rsidR="00B212E9" w:rsidRDefault="004A562B">
          <w:pPr>
            <w:pStyle w:val="EEFF8E6CBF8A4386986AB98AB7B136AC"/>
          </w:pPr>
          <w:r>
            <w:t>Vitals</w:t>
          </w:r>
        </w:p>
      </w:docPartBody>
    </w:docPart>
    <w:docPart>
      <w:docPartPr>
        <w:name w:val="AA3B15DCAD3943048047448AF8987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819A4-0A49-46F7-8BB0-9A8575A770DF}"/>
      </w:docPartPr>
      <w:docPartBody>
        <w:p w:rsidR="00B212E9" w:rsidRDefault="004A562B">
          <w:pPr>
            <w:pStyle w:val="AA3B15DCAD3943048047448AF898794E"/>
          </w:pPr>
          <w:r>
            <w:t>Your Name</w:t>
          </w:r>
        </w:p>
      </w:docPartBody>
    </w:docPart>
    <w:docPart>
      <w:docPartPr>
        <w:name w:val="07B9829740874FDA896C7D0A92AE8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0F273-E7B2-45E0-B6BD-3CE8EBA720B0}"/>
      </w:docPartPr>
      <w:docPartBody>
        <w:p w:rsidR="00B212E9" w:rsidRDefault="004A562B">
          <w:pPr>
            <w:pStyle w:val="07B9829740874FDA896C7D0A92AE8601"/>
          </w:pPr>
          <w:r>
            <w:t>Position Title</w:t>
          </w:r>
        </w:p>
      </w:docPartBody>
    </w:docPart>
    <w:docPart>
      <w:docPartPr>
        <w:name w:val="DA8DD923017E4EAA8CDF376F60884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B206F-D82C-4921-8787-0F810D1F95F3}"/>
      </w:docPartPr>
      <w:docPartBody>
        <w:p w:rsidR="00B212E9" w:rsidRDefault="001B2DDB" w:rsidP="001B2DDB">
          <w:pPr>
            <w:pStyle w:val="DA8DD923017E4EAA8CDF376F608846E0"/>
          </w:pPr>
          <w:r>
            <w:t>COMMUNICATION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DB"/>
    <w:rsid w:val="001B2DDB"/>
    <w:rsid w:val="00390895"/>
    <w:rsid w:val="004A562B"/>
    <w:rsid w:val="00630FCB"/>
    <w:rsid w:val="00B212E9"/>
    <w:rsid w:val="00CC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3768D09F1F426E833D9B0238CCF3A7">
    <w:name w:val="6B3768D09F1F426E833D9B0238CCF3A7"/>
  </w:style>
  <w:style w:type="paragraph" w:customStyle="1" w:styleId="29B7E345CC164DEA9DCF04F0A71CF2AD">
    <w:name w:val="29B7E345CC164DEA9DCF04F0A71CF2AD"/>
  </w:style>
  <w:style w:type="paragraph" w:customStyle="1" w:styleId="22DD7DC1DF574E5EAFC3857C07809510">
    <w:name w:val="22DD7DC1DF574E5EAFC3857C07809510"/>
  </w:style>
  <w:style w:type="paragraph" w:customStyle="1" w:styleId="BA2DD968C3644CB7877BA15405B6E9DF">
    <w:name w:val="BA2DD968C3644CB7877BA15405B6E9DF"/>
  </w:style>
  <w:style w:type="paragraph" w:customStyle="1" w:styleId="55D24B8E1D6A49849BE029A82BE41AF4">
    <w:name w:val="55D24B8E1D6A49849BE029A82BE41AF4"/>
  </w:style>
  <w:style w:type="paragraph" w:customStyle="1" w:styleId="03239CAF24A945A29260D5C0F25ADDC5">
    <w:name w:val="03239CAF24A945A29260D5C0F25ADDC5"/>
  </w:style>
  <w:style w:type="paragraph" w:customStyle="1" w:styleId="E6AB717D7EB44933AF03D47B43F183EC">
    <w:name w:val="E6AB717D7EB44933AF03D47B43F183EC"/>
  </w:style>
  <w:style w:type="paragraph" w:customStyle="1" w:styleId="7C892C1AC0D4467C8D65BF8E05266A9C">
    <w:name w:val="7C892C1AC0D4467C8D65BF8E05266A9C"/>
  </w:style>
  <w:style w:type="paragraph" w:customStyle="1" w:styleId="F8EABB18579A416AB134E6CD65379ECD">
    <w:name w:val="F8EABB18579A416AB134E6CD65379ECD"/>
  </w:style>
  <w:style w:type="paragraph" w:customStyle="1" w:styleId="EF32E0F431EA4D4B82C69710619B463C">
    <w:name w:val="EF32E0F431EA4D4B82C69710619B463C"/>
  </w:style>
  <w:style w:type="paragraph" w:customStyle="1" w:styleId="97E221C3CB684BC994D0413EE3A58FB9">
    <w:name w:val="97E221C3CB684BC994D0413EE3A58FB9"/>
  </w:style>
  <w:style w:type="paragraph" w:customStyle="1" w:styleId="ABEFDFCDCC93489887DC90CD95DDFD12">
    <w:name w:val="ABEFDFCDCC93489887DC90CD95DDFD12"/>
  </w:style>
  <w:style w:type="paragraph" w:customStyle="1" w:styleId="557CA147E4324DC18CD61C315C667FFD">
    <w:name w:val="557CA147E4324DC18CD61C315C667FFD"/>
  </w:style>
  <w:style w:type="paragraph" w:customStyle="1" w:styleId="677D9BA570114CDDB2FCD55A19B927EB">
    <w:name w:val="677D9BA570114CDDB2FCD55A19B927EB"/>
  </w:style>
  <w:style w:type="paragraph" w:customStyle="1" w:styleId="BE2B41CFBE3341C7BDB08A4C37E9F925">
    <w:name w:val="BE2B41CFBE3341C7BDB08A4C37E9F925"/>
  </w:style>
  <w:style w:type="paragraph" w:customStyle="1" w:styleId="635F172050464E16AEDC17750BFEE565">
    <w:name w:val="635F172050464E16AEDC17750BFEE565"/>
  </w:style>
  <w:style w:type="paragraph" w:customStyle="1" w:styleId="30B4CC8D019E495B864C5B9B2DFD17CA">
    <w:name w:val="30B4CC8D019E495B864C5B9B2DFD17C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9165242006D4D3880C9F2F7E6E310E1">
    <w:name w:val="A9165242006D4D3880C9F2F7E6E310E1"/>
  </w:style>
  <w:style w:type="paragraph" w:customStyle="1" w:styleId="8EDC73ABA3384D5ABE3D991CC18B5940">
    <w:name w:val="8EDC73ABA3384D5ABE3D991CC18B5940"/>
  </w:style>
  <w:style w:type="paragraph" w:customStyle="1" w:styleId="5ED1EB8759D94453A0132F31B9D56796">
    <w:name w:val="5ED1EB8759D94453A0132F31B9D56796"/>
  </w:style>
  <w:style w:type="paragraph" w:customStyle="1" w:styleId="9D4F1DA8BE4C45778EE7F7DBB09DD1E5">
    <w:name w:val="9D4F1DA8BE4C45778EE7F7DBB09DD1E5"/>
  </w:style>
  <w:style w:type="paragraph" w:customStyle="1" w:styleId="A170CCAB2C284152AF7DD13982757814">
    <w:name w:val="A170CCAB2C284152AF7DD13982757814"/>
  </w:style>
  <w:style w:type="paragraph" w:customStyle="1" w:styleId="410758649A9B4DD9873B0BA01A02AB7A">
    <w:name w:val="410758649A9B4DD9873B0BA01A02AB7A"/>
  </w:style>
  <w:style w:type="paragraph" w:customStyle="1" w:styleId="EEFF8E6CBF8A4386986AB98AB7B136AC">
    <w:name w:val="EEFF8E6CBF8A4386986AB98AB7B136AC"/>
  </w:style>
  <w:style w:type="paragraph" w:customStyle="1" w:styleId="164B468BAE30465CB244E2E9CFCE72C7">
    <w:name w:val="164B468BAE30465CB244E2E9CFCE72C7"/>
  </w:style>
  <w:style w:type="paragraph" w:customStyle="1" w:styleId="0EC061150482495894F8ED73E8887AC0">
    <w:name w:val="0EC061150482495894F8ED73E8887AC0"/>
  </w:style>
  <w:style w:type="paragraph" w:customStyle="1" w:styleId="0E79F87554344AB9B19B41A70EF50C34">
    <w:name w:val="0E79F87554344AB9B19B41A70EF50C34"/>
  </w:style>
  <w:style w:type="paragraph" w:customStyle="1" w:styleId="AA3B15DCAD3943048047448AF898794E">
    <w:name w:val="AA3B15DCAD3943048047448AF898794E"/>
  </w:style>
  <w:style w:type="paragraph" w:customStyle="1" w:styleId="07B9829740874FDA896C7D0A92AE8601">
    <w:name w:val="07B9829740874FDA896C7D0A92AE8601"/>
  </w:style>
  <w:style w:type="paragraph" w:customStyle="1" w:styleId="43A58BAED28149CB9C884A8BA605929E">
    <w:name w:val="43A58BAED28149CB9C884A8BA605929E"/>
    <w:rsid w:val="001B2DDB"/>
  </w:style>
  <w:style w:type="paragraph" w:customStyle="1" w:styleId="DA8DD923017E4EAA8CDF376F608846E0">
    <w:name w:val="DA8DD923017E4EAA8CDF376F608846E0"/>
    <w:rsid w:val="001B2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82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F7931E"/>
      </a:accent1>
      <a:accent2>
        <a:srgbClr val="F06648"/>
      </a:accent2>
      <a:accent3>
        <a:srgbClr val="B27DC9"/>
      </a:accent3>
      <a:accent4>
        <a:srgbClr val="81A0E6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97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1F1EE-3E97-4C76-840C-45976227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(Professional)</Template>
  <TotalTime>71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Taylor</dc:creator>
  <cp:keywords/>
  <dc:description/>
  <cp:lastModifiedBy>Brianna Taylor</cp:lastModifiedBy>
  <cp:revision>5</cp:revision>
  <dcterms:created xsi:type="dcterms:W3CDTF">2017-08-30T23:12:00Z</dcterms:created>
  <dcterms:modified xsi:type="dcterms:W3CDTF">2018-10-22T02:13:00Z</dcterms:modified>
</cp:coreProperties>
</file>